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0F3D3E" w14:textId="77777777" w:rsidR="00976C5B" w:rsidRDefault="00976C5B" w:rsidP="00976C5B"/>
    <w:p w14:paraId="65AD70E0" w14:textId="77777777" w:rsidR="00976C5B" w:rsidRDefault="00976C5B" w:rsidP="00976C5B"/>
    <w:p w14:paraId="49D03D28" w14:textId="77777777" w:rsidR="00976C5B" w:rsidRDefault="00976C5B" w:rsidP="00976C5B"/>
    <w:p w14:paraId="54C70411" w14:textId="77777777" w:rsidR="00663254" w:rsidRDefault="00663254" w:rsidP="00663254">
      <w:pPr>
        <w:jc w:val="center"/>
        <w:rPr>
          <w:b/>
          <w:bCs/>
          <w:color w:val="002060"/>
          <w:sz w:val="44"/>
          <w:szCs w:val="44"/>
          <w:u w:val="single"/>
        </w:rPr>
      </w:pPr>
    </w:p>
    <w:p w14:paraId="71F3E686" w14:textId="77777777" w:rsidR="00663254" w:rsidRDefault="00663254" w:rsidP="00663254">
      <w:pPr>
        <w:jc w:val="center"/>
        <w:rPr>
          <w:b/>
          <w:bCs/>
          <w:color w:val="002060"/>
          <w:sz w:val="44"/>
          <w:szCs w:val="44"/>
          <w:u w:val="single"/>
        </w:rPr>
      </w:pPr>
    </w:p>
    <w:p w14:paraId="34DFA787" w14:textId="77777777" w:rsidR="00663254" w:rsidRDefault="00663254" w:rsidP="00663254">
      <w:pPr>
        <w:jc w:val="center"/>
        <w:rPr>
          <w:b/>
          <w:bCs/>
          <w:color w:val="002060"/>
          <w:sz w:val="44"/>
          <w:szCs w:val="44"/>
          <w:u w:val="single"/>
        </w:rPr>
      </w:pPr>
    </w:p>
    <w:p w14:paraId="032AC1D6" w14:textId="77777777" w:rsidR="00663254" w:rsidRDefault="00663254" w:rsidP="00663254">
      <w:pPr>
        <w:jc w:val="center"/>
        <w:rPr>
          <w:b/>
          <w:bCs/>
          <w:color w:val="002060"/>
          <w:sz w:val="44"/>
          <w:szCs w:val="44"/>
          <w:u w:val="single"/>
        </w:rPr>
      </w:pPr>
    </w:p>
    <w:p w14:paraId="28D3D07B" w14:textId="77777777" w:rsidR="00172836" w:rsidRDefault="00172836" w:rsidP="00663254">
      <w:pPr>
        <w:jc w:val="center"/>
        <w:rPr>
          <w:b/>
          <w:bCs/>
          <w:color w:val="002060"/>
          <w:sz w:val="44"/>
          <w:szCs w:val="44"/>
          <w:u w:val="single"/>
        </w:rPr>
      </w:pPr>
    </w:p>
    <w:p w14:paraId="2C4662AD" w14:textId="6AD14C6E" w:rsidR="00BD5EEE" w:rsidRDefault="006B05BC" w:rsidP="00663254">
      <w:pPr>
        <w:jc w:val="center"/>
        <w:rPr>
          <w:b/>
          <w:color w:val="002060"/>
          <w:sz w:val="40"/>
          <w:szCs w:val="40"/>
          <w:u w:val="single"/>
        </w:rPr>
      </w:pPr>
      <w:r>
        <w:rPr>
          <w:b/>
          <w:color w:val="002060"/>
          <w:sz w:val="40"/>
          <w:szCs w:val="40"/>
          <w:u w:val="single"/>
        </w:rPr>
        <w:t>SEBEROZVOJ</w:t>
      </w:r>
      <w:r w:rsidR="00BD5EEE">
        <w:rPr>
          <w:b/>
          <w:color w:val="002060"/>
          <w:sz w:val="40"/>
          <w:szCs w:val="40"/>
          <w:u w:val="single"/>
        </w:rPr>
        <w:t xml:space="preserve"> V MULTIKULTURNÍM PROSTŘEDÍ</w:t>
      </w:r>
    </w:p>
    <w:p w14:paraId="371FA3E4" w14:textId="439968CE" w:rsidR="006B05BC" w:rsidRDefault="00BB6F0F" w:rsidP="00663254">
      <w:pPr>
        <w:jc w:val="center"/>
        <w:rPr>
          <w:color w:val="002060"/>
          <w:sz w:val="32"/>
          <w:szCs w:val="32"/>
        </w:rPr>
      </w:pPr>
      <w:r>
        <w:rPr>
          <w:color w:val="002060"/>
          <w:sz w:val="32"/>
          <w:szCs w:val="32"/>
        </w:rPr>
        <w:t xml:space="preserve">Dotek Nepálské kultury </w:t>
      </w:r>
      <w:r w:rsidR="00663254" w:rsidRPr="00BD5EEE">
        <w:rPr>
          <w:color w:val="002060"/>
          <w:sz w:val="32"/>
          <w:szCs w:val="32"/>
        </w:rPr>
        <w:t xml:space="preserve"> </w:t>
      </w:r>
      <w:r>
        <w:rPr>
          <w:color w:val="002060"/>
          <w:sz w:val="32"/>
          <w:szCs w:val="32"/>
        </w:rPr>
        <w:t>spojený</w:t>
      </w:r>
      <w:r w:rsidR="000406F8" w:rsidRPr="00BD5EEE">
        <w:rPr>
          <w:color w:val="002060"/>
          <w:sz w:val="32"/>
          <w:szCs w:val="32"/>
        </w:rPr>
        <w:t xml:space="preserve"> s</w:t>
      </w:r>
      <w:r w:rsidR="00BD5EEE" w:rsidRPr="00BD5EEE">
        <w:rPr>
          <w:color w:val="002060"/>
          <w:sz w:val="32"/>
          <w:szCs w:val="32"/>
        </w:rPr>
        <w:t xml:space="preserve"> možností individuálního </w:t>
      </w:r>
    </w:p>
    <w:p w14:paraId="60F1C74A" w14:textId="53DF2E67" w:rsidR="00663254" w:rsidRPr="00BD5EEE" w:rsidRDefault="00BD5EEE" w:rsidP="00663254">
      <w:pPr>
        <w:jc w:val="center"/>
        <w:rPr>
          <w:color w:val="002060"/>
          <w:sz w:val="32"/>
          <w:szCs w:val="32"/>
        </w:rPr>
      </w:pPr>
      <w:r w:rsidRPr="00BD5EEE">
        <w:rPr>
          <w:color w:val="002060"/>
          <w:sz w:val="32"/>
          <w:szCs w:val="32"/>
        </w:rPr>
        <w:t>koučování</w:t>
      </w:r>
      <w:r w:rsidR="006B05BC">
        <w:rPr>
          <w:color w:val="002060"/>
          <w:sz w:val="32"/>
          <w:szCs w:val="32"/>
        </w:rPr>
        <w:t>/ poradenství</w:t>
      </w:r>
    </w:p>
    <w:p w14:paraId="36773C19" w14:textId="77777777" w:rsidR="00976C5B" w:rsidRDefault="00976C5B" w:rsidP="00976C5B"/>
    <w:p w14:paraId="1749593C" w14:textId="77777777" w:rsidR="00663254" w:rsidRDefault="00663254" w:rsidP="00976C5B"/>
    <w:p w14:paraId="73F11794" w14:textId="77777777" w:rsidR="00663254" w:rsidRDefault="00663254" w:rsidP="00976C5B"/>
    <w:p w14:paraId="03227F3B" w14:textId="77777777" w:rsidR="00663254" w:rsidRDefault="00663254" w:rsidP="00976C5B"/>
    <w:p w14:paraId="5D77B4A7" w14:textId="77777777" w:rsidR="00663254" w:rsidRDefault="00663254" w:rsidP="00976C5B"/>
    <w:p w14:paraId="545A49AE" w14:textId="77777777" w:rsidR="00663254" w:rsidRDefault="00663254" w:rsidP="00976C5B"/>
    <w:p w14:paraId="26C96EFB" w14:textId="77777777" w:rsidR="009F1128" w:rsidRDefault="009F1128" w:rsidP="00976C5B"/>
    <w:p w14:paraId="18B353B3" w14:textId="77777777" w:rsidR="009F1128" w:rsidRDefault="009F1128" w:rsidP="00976C5B"/>
    <w:p w14:paraId="329EBC91" w14:textId="77777777" w:rsidR="009F1128" w:rsidRDefault="009F1128" w:rsidP="00976C5B"/>
    <w:p w14:paraId="0EB4C58B" w14:textId="2672368E" w:rsidR="00663254" w:rsidRDefault="009F1128" w:rsidP="00976C5B">
      <w:r>
        <w:t>V P</w:t>
      </w:r>
      <w:r w:rsidR="002F5757">
        <w:t>raze</w:t>
      </w:r>
      <w:r>
        <w:t xml:space="preserve"> dne </w:t>
      </w:r>
      <w:r w:rsidR="007170DC">
        <w:t>3</w:t>
      </w:r>
      <w:r w:rsidR="002F5757">
        <w:t xml:space="preserve">. </w:t>
      </w:r>
      <w:r w:rsidR="007170DC">
        <w:t>12</w:t>
      </w:r>
      <w:r>
        <w:t>. 201</w:t>
      </w:r>
      <w:r w:rsidR="0040256E">
        <w:t>7</w:t>
      </w:r>
    </w:p>
    <w:p w14:paraId="35F5B7D2" w14:textId="77777777" w:rsidR="00A40922" w:rsidRDefault="00A40922" w:rsidP="007954D1"/>
    <w:p w14:paraId="6248AAB7" w14:textId="0E8BDE40" w:rsidR="00663254" w:rsidRPr="007954D1" w:rsidRDefault="00663254" w:rsidP="00663254">
      <w:pPr>
        <w:pStyle w:val="Heading2"/>
        <w:rPr>
          <w:color w:val="244061" w:themeColor="accent1" w:themeShade="80"/>
          <w:sz w:val="32"/>
          <w:szCs w:val="32"/>
          <w:u w:val="single"/>
        </w:rPr>
      </w:pPr>
      <w:bookmarkStart w:id="0" w:name="_Toc466636871"/>
      <w:r w:rsidRPr="007954D1">
        <w:rPr>
          <w:color w:val="244061" w:themeColor="accent1" w:themeShade="80"/>
          <w:sz w:val="32"/>
          <w:szCs w:val="32"/>
          <w:u w:val="single"/>
        </w:rPr>
        <w:lastRenderedPageBreak/>
        <w:t xml:space="preserve">1. </w:t>
      </w:r>
      <w:bookmarkEnd w:id="0"/>
      <w:r w:rsidR="002F5757">
        <w:rPr>
          <w:color w:val="244061" w:themeColor="accent1" w:themeShade="80"/>
          <w:sz w:val="32"/>
          <w:szCs w:val="32"/>
          <w:u w:val="single"/>
        </w:rPr>
        <w:t>ITINERÁŘ</w:t>
      </w:r>
      <w:r w:rsidR="001B4E2D">
        <w:rPr>
          <w:color w:val="244061" w:themeColor="accent1" w:themeShade="80"/>
          <w:sz w:val="32"/>
          <w:szCs w:val="32"/>
          <w:u w:val="single"/>
        </w:rPr>
        <w:t xml:space="preserve"> </w:t>
      </w:r>
    </w:p>
    <w:p w14:paraId="0C54DF86" w14:textId="51E5566D" w:rsidR="002F5757" w:rsidRDefault="002F5757" w:rsidP="002F5757">
      <w:r>
        <w:t xml:space="preserve">( počet </w:t>
      </w:r>
      <w:r w:rsidR="00FE3CCB">
        <w:t>8</w:t>
      </w:r>
      <w:r w:rsidR="00BB6F0F">
        <w:t xml:space="preserve"> osob</w:t>
      </w:r>
      <w:r w:rsidR="007170DC">
        <w:t xml:space="preserve"> + doprovodný tým</w:t>
      </w:r>
      <w:r w:rsidR="00BB6F0F">
        <w:t>)</w:t>
      </w:r>
    </w:p>
    <w:p w14:paraId="4A503E0C" w14:textId="77777777" w:rsidR="007170DC" w:rsidRPr="00CF7F48" w:rsidRDefault="007170DC" w:rsidP="007170DC">
      <w:pPr>
        <w:outlineLvl w:val="0"/>
        <w:rPr>
          <w:b/>
          <w:bCs/>
          <w:sz w:val="32"/>
          <w:szCs w:val="32"/>
        </w:rPr>
      </w:pPr>
      <w:r>
        <w:rPr>
          <w:b/>
          <w:bCs/>
          <w:sz w:val="32"/>
          <w:szCs w:val="32"/>
        </w:rPr>
        <w:t xml:space="preserve">Himálaj + čajová oblast </w:t>
      </w:r>
      <w:proofErr w:type="spellStart"/>
      <w:r>
        <w:rPr>
          <w:b/>
          <w:bCs/>
          <w:sz w:val="32"/>
          <w:szCs w:val="32"/>
        </w:rPr>
        <w:t>Illam</w:t>
      </w:r>
      <w:proofErr w:type="spellEnd"/>
    </w:p>
    <w:p w14:paraId="03691C3E" w14:textId="77777777" w:rsidR="007170DC" w:rsidRPr="00CF7F48" w:rsidRDefault="007170DC" w:rsidP="007170DC">
      <w:pPr>
        <w:spacing w:after="0" w:line="240" w:lineRule="auto"/>
        <w:rPr>
          <w:b/>
          <w:bCs/>
        </w:rPr>
      </w:pPr>
    </w:p>
    <w:p w14:paraId="726D2DBE" w14:textId="663170BB" w:rsidR="007170DC" w:rsidRPr="00433367" w:rsidRDefault="007170DC" w:rsidP="007170DC">
      <w:pPr>
        <w:spacing w:after="0" w:line="240" w:lineRule="auto"/>
        <w:rPr>
          <w:b/>
          <w:bCs/>
        </w:rPr>
      </w:pPr>
      <w:r w:rsidRPr="007170DC">
        <w:rPr>
          <w:bCs/>
        </w:rPr>
        <w:t>26.10.  Den 01</w:t>
      </w:r>
      <w:r w:rsidRPr="00433367">
        <w:rPr>
          <w:b/>
          <w:bCs/>
        </w:rPr>
        <w:tab/>
      </w:r>
      <w:r w:rsidRPr="00433367">
        <w:rPr>
          <w:b/>
          <w:bCs/>
        </w:rPr>
        <w:tab/>
      </w:r>
      <w:r>
        <w:rPr>
          <w:b/>
          <w:bCs/>
        </w:rPr>
        <w:tab/>
      </w:r>
      <w:r w:rsidRPr="00433367">
        <w:rPr>
          <w:b/>
          <w:bCs/>
        </w:rPr>
        <w:t xml:space="preserve">Odlet Praha </w:t>
      </w:r>
      <w:r>
        <w:rPr>
          <w:b/>
          <w:bCs/>
        </w:rPr>
        <w:t>v</w:t>
      </w:r>
      <w:r>
        <w:rPr>
          <w:b/>
          <w:bCs/>
        </w:rPr>
        <w:t xml:space="preserve"> </w:t>
      </w:r>
      <w:r>
        <w:rPr>
          <w:b/>
          <w:bCs/>
        </w:rPr>
        <w:t xml:space="preserve">??? </w:t>
      </w:r>
    </w:p>
    <w:p w14:paraId="6180CD34" w14:textId="77777777" w:rsidR="007170DC" w:rsidRPr="00433367" w:rsidRDefault="007170DC" w:rsidP="007170DC">
      <w:pPr>
        <w:spacing w:after="0" w:line="240" w:lineRule="auto"/>
        <w:rPr>
          <w:b/>
          <w:bCs/>
        </w:rPr>
      </w:pPr>
    </w:p>
    <w:p w14:paraId="254D3569" w14:textId="093005A7" w:rsidR="007170DC" w:rsidRPr="00433367" w:rsidRDefault="007170DC" w:rsidP="007170DC">
      <w:pPr>
        <w:spacing w:after="0" w:line="240" w:lineRule="auto"/>
        <w:ind w:left="2832" w:hanging="2832"/>
        <w:rPr>
          <w:b/>
          <w:bCs/>
        </w:rPr>
      </w:pPr>
      <w:r w:rsidRPr="007170DC">
        <w:rPr>
          <w:bCs/>
        </w:rPr>
        <w:t>27.10.  Den 02</w:t>
      </w:r>
      <w:r w:rsidRPr="00433367">
        <w:rPr>
          <w:b/>
          <w:bCs/>
        </w:rPr>
        <w:tab/>
        <w:t>Přílet do K</w:t>
      </w:r>
      <w:r>
        <w:rPr>
          <w:b/>
          <w:bCs/>
        </w:rPr>
        <w:t>á</w:t>
      </w:r>
      <w:r w:rsidRPr="00433367">
        <w:rPr>
          <w:b/>
          <w:bCs/>
        </w:rPr>
        <w:t>thm</w:t>
      </w:r>
      <w:r>
        <w:rPr>
          <w:b/>
          <w:bCs/>
        </w:rPr>
        <w:t>á</w:t>
      </w:r>
      <w:r w:rsidRPr="00433367">
        <w:rPr>
          <w:b/>
          <w:bCs/>
        </w:rPr>
        <w:t>ndú v </w:t>
      </w:r>
      <w:r>
        <w:rPr>
          <w:b/>
          <w:bCs/>
        </w:rPr>
        <w:t xml:space="preserve">???, </w:t>
      </w:r>
      <w:r w:rsidRPr="00433367">
        <w:rPr>
          <w:b/>
          <w:bCs/>
        </w:rPr>
        <w:t xml:space="preserve"> Transfer</w:t>
      </w:r>
      <w:r>
        <w:rPr>
          <w:b/>
          <w:bCs/>
        </w:rPr>
        <w:t xml:space="preserve"> do </w:t>
      </w:r>
      <w:proofErr w:type="spellStart"/>
      <w:r>
        <w:rPr>
          <w:b/>
          <w:bCs/>
        </w:rPr>
        <w:t>Traditional</w:t>
      </w:r>
      <w:proofErr w:type="spellEnd"/>
      <w:r>
        <w:rPr>
          <w:b/>
          <w:bCs/>
        </w:rPr>
        <w:t xml:space="preserve"> </w:t>
      </w:r>
      <w:proofErr w:type="spellStart"/>
      <w:r>
        <w:rPr>
          <w:b/>
          <w:bCs/>
        </w:rPr>
        <w:t>Comfort</w:t>
      </w:r>
      <w:proofErr w:type="spellEnd"/>
      <w:r>
        <w:rPr>
          <w:b/>
          <w:bCs/>
        </w:rPr>
        <w:t xml:space="preserve"> Hotel (2</w:t>
      </w:r>
      <w:r w:rsidRPr="00433367">
        <w:rPr>
          <w:b/>
          <w:bCs/>
        </w:rPr>
        <w:t xml:space="preserve">xBB) - </w:t>
      </w:r>
      <w:r>
        <w:rPr>
          <w:b/>
          <w:bCs/>
        </w:rPr>
        <w:t xml:space="preserve">tradiční </w:t>
      </w:r>
      <w:r w:rsidRPr="00433367">
        <w:rPr>
          <w:b/>
          <w:bCs/>
        </w:rPr>
        <w:t xml:space="preserve">přivítání </w:t>
      </w:r>
    </w:p>
    <w:p w14:paraId="1E06B7BE" w14:textId="77777777" w:rsidR="007170DC" w:rsidRPr="00433367" w:rsidRDefault="007170DC" w:rsidP="007170DC">
      <w:pPr>
        <w:spacing w:after="0" w:line="240" w:lineRule="auto"/>
        <w:ind w:left="2832" w:hanging="2832"/>
        <w:rPr>
          <w:b/>
          <w:bCs/>
        </w:rPr>
      </w:pPr>
      <w:r w:rsidRPr="00433367">
        <w:rPr>
          <w:b/>
          <w:bCs/>
        </w:rPr>
        <w:t xml:space="preserve">                                                          </w:t>
      </w:r>
    </w:p>
    <w:p w14:paraId="02C3A927" w14:textId="2E2727D7" w:rsidR="007170DC" w:rsidRPr="00433367" w:rsidRDefault="007170DC" w:rsidP="007170DC">
      <w:pPr>
        <w:spacing w:after="0" w:line="240" w:lineRule="auto"/>
        <w:rPr>
          <w:b/>
          <w:bCs/>
        </w:rPr>
      </w:pPr>
      <w:r w:rsidRPr="007170DC">
        <w:rPr>
          <w:bCs/>
        </w:rPr>
        <w:t>28.10.  Den 03</w:t>
      </w:r>
      <w:r w:rsidRPr="00433367">
        <w:rPr>
          <w:b/>
          <w:bCs/>
        </w:rPr>
        <w:tab/>
      </w:r>
      <w:r w:rsidRPr="00433367">
        <w:rPr>
          <w:b/>
          <w:bCs/>
        </w:rPr>
        <w:tab/>
      </w:r>
      <w:r>
        <w:rPr>
          <w:b/>
          <w:bCs/>
        </w:rPr>
        <w:tab/>
      </w:r>
      <w:r w:rsidRPr="00433367">
        <w:rPr>
          <w:b/>
          <w:bCs/>
        </w:rPr>
        <w:t>K</w:t>
      </w:r>
      <w:r>
        <w:rPr>
          <w:b/>
          <w:bCs/>
        </w:rPr>
        <w:t>á</w:t>
      </w:r>
      <w:r w:rsidRPr="00433367">
        <w:rPr>
          <w:b/>
          <w:bCs/>
        </w:rPr>
        <w:t>thm</w:t>
      </w:r>
      <w:r>
        <w:rPr>
          <w:b/>
          <w:bCs/>
        </w:rPr>
        <w:t>á</w:t>
      </w:r>
      <w:r w:rsidRPr="00433367">
        <w:rPr>
          <w:b/>
          <w:bCs/>
        </w:rPr>
        <w:t>nd</w:t>
      </w:r>
      <w:r>
        <w:rPr>
          <w:b/>
          <w:bCs/>
        </w:rPr>
        <w:t>ú</w:t>
      </w:r>
      <w:r w:rsidRPr="00433367">
        <w:rPr>
          <w:b/>
          <w:bCs/>
        </w:rPr>
        <w:t xml:space="preserve"> </w:t>
      </w:r>
      <w:proofErr w:type="spellStart"/>
      <w:r w:rsidRPr="00433367">
        <w:rPr>
          <w:b/>
          <w:bCs/>
        </w:rPr>
        <w:t>sightseeing</w:t>
      </w:r>
      <w:proofErr w:type="spellEnd"/>
      <w:r w:rsidRPr="00433367">
        <w:rPr>
          <w:b/>
          <w:bCs/>
        </w:rPr>
        <w:t xml:space="preserve"> - </w:t>
      </w:r>
      <w:proofErr w:type="spellStart"/>
      <w:r w:rsidRPr="00433367">
        <w:rPr>
          <w:b/>
          <w:bCs/>
        </w:rPr>
        <w:t>Boudhanat</w:t>
      </w:r>
      <w:proofErr w:type="spellEnd"/>
      <w:r w:rsidRPr="00433367">
        <w:rPr>
          <w:b/>
          <w:bCs/>
        </w:rPr>
        <w:t xml:space="preserve">,  </w:t>
      </w:r>
      <w:proofErr w:type="spellStart"/>
      <w:r w:rsidRPr="00433367">
        <w:rPr>
          <w:b/>
          <w:bCs/>
        </w:rPr>
        <w:t>Swayambhu</w:t>
      </w:r>
      <w:proofErr w:type="spellEnd"/>
      <w:r w:rsidRPr="00433367">
        <w:rPr>
          <w:b/>
          <w:bCs/>
        </w:rPr>
        <w:t xml:space="preserve"> , </w:t>
      </w:r>
      <w:r>
        <w:rPr>
          <w:b/>
          <w:bCs/>
        </w:rPr>
        <w:tab/>
      </w:r>
      <w:r>
        <w:rPr>
          <w:b/>
          <w:bCs/>
        </w:rPr>
        <w:tab/>
      </w:r>
      <w:r>
        <w:rPr>
          <w:b/>
          <w:bCs/>
        </w:rPr>
        <w:tab/>
      </w:r>
      <w:r>
        <w:rPr>
          <w:b/>
          <w:bCs/>
        </w:rPr>
        <w:tab/>
      </w:r>
      <w:r>
        <w:rPr>
          <w:b/>
          <w:bCs/>
        </w:rPr>
        <w:tab/>
      </w:r>
      <w:proofErr w:type="spellStart"/>
      <w:r w:rsidRPr="00433367">
        <w:rPr>
          <w:b/>
          <w:bCs/>
        </w:rPr>
        <w:t>Pashupathynat</w:t>
      </w:r>
      <w:proofErr w:type="spellEnd"/>
      <w:r w:rsidRPr="00433367">
        <w:rPr>
          <w:b/>
          <w:bCs/>
        </w:rPr>
        <w:t xml:space="preserve">  </w:t>
      </w:r>
    </w:p>
    <w:p w14:paraId="273CE854" w14:textId="77777777" w:rsidR="007170DC" w:rsidRPr="00433367" w:rsidRDefault="007170DC" w:rsidP="007170DC">
      <w:pPr>
        <w:spacing w:after="0" w:line="240" w:lineRule="auto"/>
        <w:rPr>
          <w:b/>
          <w:bCs/>
        </w:rPr>
      </w:pPr>
    </w:p>
    <w:p w14:paraId="66A9A9F8" w14:textId="77777777" w:rsidR="007170DC" w:rsidRPr="00433367" w:rsidRDefault="007170DC" w:rsidP="007170DC">
      <w:pPr>
        <w:spacing w:after="0" w:line="240" w:lineRule="auto"/>
        <w:ind w:left="2832" w:hanging="2832"/>
        <w:rPr>
          <w:b/>
          <w:bCs/>
        </w:rPr>
      </w:pPr>
      <w:r w:rsidRPr="007170DC">
        <w:rPr>
          <w:bCs/>
        </w:rPr>
        <w:t>29.10.  Den 04</w:t>
      </w:r>
      <w:r w:rsidRPr="00433367">
        <w:rPr>
          <w:b/>
          <w:bCs/>
        </w:rPr>
        <w:tab/>
        <w:t xml:space="preserve">Přelet z KTM do </w:t>
      </w:r>
      <w:proofErr w:type="spellStart"/>
      <w:r w:rsidRPr="00433367">
        <w:rPr>
          <w:b/>
          <w:bCs/>
        </w:rPr>
        <w:t>Lukly</w:t>
      </w:r>
      <w:proofErr w:type="spellEnd"/>
      <w:r w:rsidRPr="00433367">
        <w:rPr>
          <w:b/>
          <w:bCs/>
        </w:rPr>
        <w:t xml:space="preserve"> </w:t>
      </w:r>
      <w:r>
        <w:rPr>
          <w:b/>
          <w:bCs/>
        </w:rPr>
        <w:t>(2800m.n.m</w:t>
      </w:r>
      <w:r w:rsidRPr="00433367">
        <w:rPr>
          <w:b/>
          <w:bCs/>
        </w:rPr>
        <w:t xml:space="preserve"> </w:t>
      </w:r>
      <w:r>
        <w:rPr>
          <w:b/>
          <w:bCs/>
        </w:rPr>
        <w:t xml:space="preserve">, let kolem 45 minut),  </w:t>
      </w:r>
      <w:proofErr w:type="spellStart"/>
      <w:r>
        <w:rPr>
          <w:b/>
          <w:bCs/>
        </w:rPr>
        <w:t>trek</w:t>
      </w:r>
      <w:proofErr w:type="spellEnd"/>
      <w:r>
        <w:rPr>
          <w:b/>
          <w:bCs/>
        </w:rPr>
        <w:t xml:space="preserve"> do </w:t>
      </w:r>
      <w:proofErr w:type="spellStart"/>
      <w:r>
        <w:rPr>
          <w:b/>
          <w:bCs/>
        </w:rPr>
        <w:t>Phakdingu</w:t>
      </w:r>
      <w:proofErr w:type="spellEnd"/>
      <w:r>
        <w:rPr>
          <w:b/>
          <w:bCs/>
        </w:rPr>
        <w:t xml:space="preserve"> (2600m.n.m., 5 hod.) Basic </w:t>
      </w:r>
      <w:proofErr w:type="spellStart"/>
      <w:r>
        <w:rPr>
          <w:b/>
          <w:bCs/>
        </w:rPr>
        <w:t>Guest</w:t>
      </w:r>
      <w:proofErr w:type="spellEnd"/>
      <w:r>
        <w:rPr>
          <w:b/>
          <w:bCs/>
        </w:rPr>
        <w:t xml:space="preserve"> House</w:t>
      </w:r>
    </w:p>
    <w:p w14:paraId="15EA7C91" w14:textId="77777777" w:rsidR="007170DC" w:rsidRPr="00433367" w:rsidRDefault="007170DC" w:rsidP="007170DC">
      <w:pPr>
        <w:spacing w:after="0" w:line="240" w:lineRule="auto"/>
        <w:ind w:left="2832" w:hanging="2832"/>
        <w:rPr>
          <w:b/>
          <w:bCs/>
        </w:rPr>
      </w:pPr>
      <w:r w:rsidRPr="00433367">
        <w:rPr>
          <w:b/>
          <w:bCs/>
        </w:rPr>
        <w:t xml:space="preserve">                           </w:t>
      </w:r>
      <w:r>
        <w:rPr>
          <w:b/>
          <w:bCs/>
        </w:rPr>
        <w:t xml:space="preserve">                              </w:t>
      </w:r>
      <w:r w:rsidRPr="00433367">
        <w:rPr>
          <w:b/>
          <w:bCs/>
        </w:rPr>
        <w:t>Odpoledne návštěva nedalekého tibetského kláštera.</w:t>
      </w:r>
    </w:p>
    <w:p w14:paraId="5FB9889C" w14:textId="77777777" w:rsidR="007170DC" w:rsidRPr="00433367" w:rsidRDefault="007170DC" w:rsidP="007170DC">
      <w:pPr>
        <w:spacing w:after="0" w:line="240" w:lineRule="auto"/>
        <w:rPr>
          <w:b/>
          <w:bCs/>
        </w:rPr>
      </w:pPr>
    </w:p>
    <w:p w14:paraId="6BBAC2E1" w14:textId="77777777" w:rsidR="007170DC" w:rsidRPr="007170DC" w:rsidRDefault="007170DC" w:rsidP="007170DC">
      <w:pPr>
        <w:spacing w:after="0" w:line="240" w:lineRule="auto"/>
        <w:ind w:left="2832" w:hanging="2832"/>
        <w:rPr>
          <w:b/>
          <w:bCs/>
        </w:rPr>
      </w:pPr>
      <w:r w:rsidRPr="007170DC">
        <w:rPr>
          <w:bCs/>
        </w:rPr>
        <w:t>30.10.  Den 05</w:t>
      </w:r>
      <w:r w:rsidRPr="00433367">
        <w:rPr>
          <w:b/>
          <w:bCs/>
        </w:rPr>
        <w:tab/>
      </w:r>
      <w:proofErr w:type="spellStart"/>
      <w:r w:rsidRPr="007170DC">
        <w:rPr>
          <w:b/>
          <w:bCs/>
        </w:rPr>
        <w:t>Trek</w:t>
      </w:r>
      <w:proofErr w:type="spellEnd"/>
      <w:r w:rsidRPr="007170DC">
        <w:rPr>
          <w:b/>
          <w:bCs/>
        </w:rPr>
        <w:t xml:space="preserve"> </w:t>
      </w:r>
      <w:proofErr w:type="spellStart"/>
      <w:r w:rsidRPr="007170DC">
        <w:rPr>
          <w:b/>
          <w:bCs/>
        </w:rPr>
        <w:t>Phagding</w:t>
      </w:r>
      <w:proofErr w:type="spellEnd"/>
      <w:r w:rsidRPr="007170DC">
        <w:rPr>
          <w:b/>
          <w:bCs/>
        </w:rPr>
        <w:t xml:space="preserve"> – </w:t>
      </w:r>
      <w:proofErr w:type="spellStart"/>
      <w:r w:rsidRPr="007170DC">
        <w:rPr>
          <w:b/>
          <w:bCs/>
        </w:rPr>
        <w:t>Namche</w:t>
      </w:r>
      <w:proofErr w:type="spellEnd"/>
      <w:r w:rsidRPr="007170DC">
        <w:rPr>
          <w:b/>
          <w:bCs/>
        </w:rPr>
        <w:t xml:space="preserve"> Bazar (3450mnm, 5 hod.) 2 x B, Basic </w:t>
      </w:r>
      <w:proofErr w:type="spellStart"/>
      <w:r w:rsidRPr="007170DC">
        <w:rPr>
          <w:b/>
          <w:bCs/>
        </w:rPr>
        <w:t>Guest</w:t>
      </w:r>
      <w:proofErr w:type="spellEnd"/>
      <w:r w:rsidRPr="007170DC">
        <w:rPr>
          <w:b/>
          <w:bCs/>
        </w:rPr>
        <w:t xml:space="preserve"> House</w:t>
      </w:r>
    </w:p>
    <w:p w14:paraId="76D31564" w14:textId="77777777" w:rsidR="007170DC" w:rsidRPr="00433367" w:rsidRDefault="007170DC" w:rsidP="007170DC">
      <w:pPr>
        <w:spacing w:after="0" w:line="240" w:lineRule="auto"/>
        <w:rPr>
          <w:b/>
          <w:bCs/>
        </w:rPr>
      </w:pPr>
    </w:p>
    <w:p w14:paraId="1AE88DA6" w14:textId="77777777" w:rsidR="007170DC" w:rsidRPr="00433367" w:rsidRDefault="007170DC" w:rsidP="007170DC">
      <w:pPr>
        <w:pStyle w:val="BodyText"/>
        <w:ind w:left="2832" w:hanging="2832"/>
        <w:rPr>
          <w:rFonts w:ascii="Calibri" w:hAnsi="Calibri" w:cs="Calibri"/>
          <w:b/>
          <w:bCs/>
          <w:sz w:val="22"/>
          <w:szCs w:val="22"/>
        </w:rPr>
      </w:pPr>
      <w:r w:rsidRPr="007170DC">
        <w:rPr>
          <w:rFonts w:ascii="Calibri" w:hAnsi="Calibri" w:cs="Calibri"/>
          <w:bCs/>
          <w:sz w:val="22"/>
          <w:szCs w:val="22"/>
        </w:rPr>
        <w:t>31.10.  Den 06</w:t>
      </w:r>
      <w:r w:rsidRPr="00433367">
        <w:rPr>
          <w:rFonts w:ascii="Calibri" w:hAnsi="Calibri" w:cs="Calibri"/>
          <w:b/>
          <w:bCs/>
          <w:sz w:val="22"/>
          <w:szCs w:val="22"/>
        </w:rPr>
        <w:tab/>
      </w:r>
      <w:proofErr w:type="spellStart"/>
      <w:r w:rsidRPr="00433367">
        <w:rPr>
          <w:rFonts w:ascii="Calibri" w:hAnsi="Calibri" w:cs="Calibri"/>
          <w:b/>
          <w:bCs/>
          <w:sz w:val="22"/>
          <w:szCs w:val="22"/>
        </w:rPr>
        <w:t>Namche</w:t>
      </w:r>
      <w:proofErr w:type="spellEnd"/>
      <w:r w:rsidRPr="00433367">
        <w:rPr>
          <w:rFonts w:ascii="Calibri" w:hAnsi="Calibri" w:cs="Calibri"/>
          <w:b/>
          <w:bCs/>
          <w:sz w:val="22"/>
          <w:szCs w:val="22"/>
        </w:rPr>
        <w:t xml:space="preserve"> Bazar (aklimatizační  den):</w:t>
      </w:r>
    </w:p>
    <w:p w14:paraId="668ED791" w14:textId="494820B2" w:rsidR="007170DC" w:rsidRPr="00433367" w:rsidRDefault="007170DC" w:rsidP="007170DC">
      <w:pPr>
        <w:pStyle w:val="BodyText"/>
        <w:ind w:left="2832"/>
        <w:rPr>
          <w:rFonts w:ascii="Calibri" w:hAnsi="Calibri" w:cs="Calibri"/>
          <w:b/>
          <w:bCs/>
          <w:sz w:val="22"/>
          <w:szCs w:val="22"/>
        </w:rPr>
      </w:pPr>
      <w:r w:rsidRPr="00433367">
        <w:rPr>
          <w:rFonts w:ascii="Calibri" w:hAnsi="Calibri" w:cs="Calibri"/>
          <w:b/>
          <w:bCs/>
          <w:sz w:val="22"/>
          <w:szCs w:val="22"/>
        </w:rPr>
        <w:t xml:space="preserve">výstup do vesnice </w:t>
      </w:r>
      <w:proofErr w:type="spellStart"/>
      <w:r w:rsidRPr="00433367">
        <w:rPr>
          <w:rFonts w:ascii="Calibri" w:hAnsi="Calibri" w:cs="Calibri"/>
          <w:b/>
          <w:bCs/>
          <w:sz w:val="22"/>
          <w:szCs w:val="22"/>
        </w:rPr>
        <w:t>Khumjungk</w:t>
      </w:r>
      <w:proofErr w:type="spellEnd"/>
      <w:r w:rsidRPr="00433367">
        <w:rPr>
          <w:rFonts w:ascii="Calibri" w:hAnsi="Calibri" w:cs="Calibri"/>
          <w:b/>
          <w:bCs/>
          <w:sz w:val="22"/>
          <w:szCs w:val="22"/>
        </w:rPr>
        <w:t> </w:t>
      </w:r>
      <w:r>
        <w:rPr>
          <w:rFonts w:ascii="Calibri" w:hAnsi="Calibri" w:cs="Calibri"/>
          <w:b/>
          <w:bCs/>
          <w:sz w:val="22"/>
          <w:szCs w:val="22"/>
        </w:rPr>
        <w:t xml:space="preserve">s </w:t>
      </w:r>
      <w:r w:rsidRPr="00433367">
        <w:rPr>
          <w:rFonts w:ascii="Calibri" w:hAnsi="Calibri" w:cs="Calibri"/>
          <w:b/>
          <w:bCs/>
          <w:sz w:val="22"/>
          <w:szCs w:val="22"/>
        </w:rPr>
        <w:t>Hillaryho nemocnic</w:t>
      </w:r>
      <w:r>
        <w:rPr>
          <w:rFonts w:ascii="Calibri" w:hAnsi="Calibri" w:cs="Calibri"/>
          <w:b/>
          <w:bCs/>
          <w:sz w:val="22"/>
          <w:szCs w:val="22"/>
        </w:rPr>
        <w:t>í</w:t>
      </w:r>
      <w:r w:rsidRPr="00433367">
        <w:rPr>
          <w:rFonts w:ascii="Calibri" w:hAnsi="Calibri" w:cs="Calibri"/>
          <w:b/>
          <w:bCs/>
          <w:sz w:val="22"/>
          <w:szCs w:val="22"/>
        </w:rPr>
        <w:t xml:space="preserve"> a škol</w:t>
      </w:r>
      <w:r>
        <w:rPr>
          <w:rFonts w:ascii="Calibri" w:hAnsi="Calibri" w:cs="Calibri"/>
          <w:b/>
          <w:bCs/>
          <w:sz w:val="22"/>
          <w:szCs w:val="22"/>
        </w:rPr>
        <w:t>ou</w:t>
      </w:r>
      <w:r w:rsidRPr="00433367">
        <w:rPr>
          <w:rFonts w:ascii="Calibri" w:hAnsi="Calibri" w:cs="Calibri"/>
          <w:b/>
          <w:bCs/>
          <w:sz w:val="22"/>
          <w:szCs w:val="22"/>
        </w:rPr>
        <w:t xml:space="preserve"> </w:t>
      </w:r>
      <w:r>
        <w:rPr>
          <w:rFonts w:ascii="Calibri" w:hAnsi="Calibri" w:cs="Calibri"/>
          <w:b/>
          <w:bCs/>
          <w:sz w:val="22"/>
          <w:szCs w:val="22"/>
        </w:rPr>
        <w:t>ve</w:t>
      </w:r>
      <w:r w:rsidRPr="00433367">
        <w:rPr>
          <w:rFonts w:ascii="Calibri" w:hAnsi="Calibri" w:cs="Calibri"/>
          <w:b/>
          <w:bCs/>
          <w:sz w:val="22"/>
          <w:szCs w:val="22"/>
        </w:rPr>
        <w:t xml:space="preserve"> výš</w:t>
      </w:r>
      <w:r>
        <w:rPr>
          <w:rFonts w:ascii="Calibri" w:hAnsi="Calibri" w:cs="Calibri"/>
          <w:b/>
          <w:bCs/>
          <w:sz w:val="22"/>
          <w:szCs w:val="22"/>
        </w:rPr>
        <w:t>ce</w:t>
      </w:r>
      <w:r w:rsidRPr="00433367">
        <w:rPr>
          <w:rFonts w:ascii="Calibri" w:hAnsi="Calibri" w:cs="Calibri"/>
          <w:b/>
          <w:bCs/>
          <w:sz w:val="22"/>
          <w:szCs w:val="22"/>
        </w:rPr>
        <w:t xml:space="preserve"> 4.100 </w:t>
      </w:r>
      <w:proofErr w:type="spellStart"/>
      <w:r w:rsidRPr="00433367">
        <w:rPr>
          <w:rFonts w:ascii="Calibri" w:hAnsi="Calibri" w:cs="Calibri"/>
          <w:b/>
          <w:bCs/>
          <w:sz w:val="22"/>
          <w:szCs w:val="22"/>
        </w:rPr>
        <w:t>m.n.m</w:t>
      </w:r>
      <w:proofErr w:type="spellEnd"/>
      <w:r w:rsidRPr="00433367">
        <w:rPr>
          <w:rFonts w:ascii="Calibri" w:hAnsi="Calibri" w:cs="Calibri"/>
          <w:b/>
          <w:bCs/>
          <w:sz w:val="22"/>
          <w:szCs w:val="22"/>
        </w:rPr>
        <w:t xml:space="preserve">. </w:t>
      </w:r>
      <w:r w:rsidRPr="00433367">
        <w:rPr>
          <w:rFonts w:ascii="Calibri" w:hAnsi="Calibri" w:cs="Calibri"/>
          <w:b/>
          <w:bCs/>
          <w:sz w:val="22"/>
          <w:szCs w:val="22"/>
        </w:rPr>
        <w:br/>
      </w:r>
    </w:p>
    <w:p w14:paraId="10F0D3B5" w14:textId="0E11E241" w:rsidR="007170DC" w:rsidRPr="0034192E" w:rsidRDefault="007170DC" w:rsidP="007170DC">
      <w:pPr>
        <w:spacing w:after="0" w:line="240" w:lineRule="auto"/>
        <w:ind w:left="2832" w:hanging="2832"/>
        <w:rPr>
          <w:b/>
          <w:bCs/>
          <w:sz w:val="21"/>
          <w:szCs w:val="21"/>
        </w:rPr>
      </w:pPr>
      <w:r w:rsidRPr="007170DC">
        <w:rPr>
          <w:bCs/>
          <w:sz w:val="21"/>
          <w:szCs w:val="21"/>
        </w:rPr>
        <w:t>01.11.  Den 07</w:t>
      </w:r>
      <w:r w:rsidRPr="0034192E">
        <w:rPr>
          <w:b/>
          <w:bCs/>
          <w:sz w:val="21"/>
          <w:szCs w:val="21"/>
        </w:rPr>
        <w:tab/>
      </w:r>
      <w:proofErr w:type="spellStart"/>
      <w:r>
        <w:rPr>
          <w:b/>
          <w:bCs/>
          <w:sz w:val="21"/>
          <w:szCs w:val="21"/>
        </w:rPr>
        <w:t>Trek</w:t>
      </w:r>
      <w:proofErr w:type="spellEnd"/>
      <w:r>
        <w:rPr>
          <w:b/>
          <w:bCs/>
          <w:sz w:val="21"/>
          <w:szCs w:val="21"/>
        </w:rPr>
        <w:t xml:space="preserve"> do </w:t>
      </w:r>
      <w:proofErr w:type="spellStart"/>
      <w:r>
        <w:rPr>
          <w:b/>
          <w:bCs/>
          <w:sz w:val="21"/>
          <w:szCs w:val="21"/>
        </w:rPr>
        <w:t>Tengboche</w:t>
      </w:r>
      <w:proofErr w:type="spellEnd"/>
      <w:r>
        <w:rPr>
          <w:b/>
          <w:bCs/>
          <w:sz w:val="21"/>
          <w:szCs w:val="21"/>
        </w:rPr>
        <w:t xml:space="preserve"> ( 3860mnm, 6 hodin), večerní meditace „PUJA“ v buddhistickém </w:t>
      </w:r>
      <w:proofErr w:type="spellStart"/>
      <w:r>
        <w:rPr>
          <w:b/>
          <w:bCs/>
          <w:sz w:val="21"/>
          <w:szCs w:val="21"/>
        </w:rPr>
        <w:t>kláště</w:t>
      </w:r>
      <w:r>
        <w:rPr>
          <w:b/>
          <w:bCs/>
          <w:sz w:val="21"/>
          <w:szCs w:val="21"/>
        </w:rPr>
        <w:t>ře</w:t>
      </w:r>
      <w:proofErr w:type="spellEnd"/>
      <w:r>
        <w:rPr>
          <w:b/>
          <w:bCs/>
          <w:sz w:val="21"/>
          <w:szCs w:val="21"/>
        </w:rPr>
        <w:t xml:space="preserve"> . 1x B - Basic </w:t>
      </w:r>
      <w:proofErr w:type="spellStart"/>
      <w:r>
        <w:rPr>
          <w:b/>
          <w:bCs/>
          <w:sz w:val="21"/>
          <w:szCs w:val="21"/>
        </w:rPr>
        <w:t>Guest</w:t>
      </w:r>
      <w:proofErr w:type="spellEnd"/>
      <w:r>
        <w:rPr>
          <w:b/>
          <w:bCs/>
          <w:sz w:val="21"/>
          <w:szCs w:val="21"/>
        </w:rPr>
        <w:t xml:space="preserve"> House.</w:t>
      </w:r>
    </w:p>
    <w:p w14:paraId="01F68E2A" w14:textId="77777777" w:rsidR="007170DC" w:rsidRPr="0034192E" w:rsidRDefault="007170DC" w:rsidP="007170DC">
      <w:pPr>
        <w:spacing w:after="0" w:line="240" w:lineRule="auto"/>
        <w:rPr>
          <w:b/>
          <w:bCs/>
          <w:sz w:val="21"/>
          <w:szCs w:val="21"/>
        </w:rPr>
      </w:pPr>
    </w:p>
    <w:p w14:paraId="6AB898B4" w14:textId="77777777" w:rsidR="007170DC" w:rsidRDefault="007170DC" w:rsidP="007170DC">
      <w:pPr>
        <w:spacing w:after="0" w:line="240" w:lineRule="auto"/>
        <w:rPr>
          <w:b/>
          <w:bCs/>
          <w:sz w:val="21"/>
          <w:szCs w:val="21"/>
        </w:rPr>
      </w:pPr>
      <w:r w:rsidRPr="007170DC">
        <w:rPr>
          <w:bCs/>
          <w:sz w:val="21"/>
          <w:szCs w:val="21"/>
        </w:rPr>
        <w:t>02.11.  Den 08</w:t>
      </w:r>
      <w:r w:rsidRPr="0034192E">
        <w:rPr>
          <w:b/>
          <w:bCs/>
          <w:sz w:val="21"/>
          <w:szCs w:val="21"/>
        </w:rPr>
        <w:tab/>
      </w:r>
      <w:r>
        <w:rPr>
          <w:b/>
          <w:bCs/>
          <w:sz w:val="21"/>
          <w:szCs w:val="21"/>
        </w:rPr>
        <w:tab/>
      </w:r>
      <w:r>
        <w:rPr>
          <w:b/>
          <w:bCs/>
          <w:sz w:val="21"/>
          <w:szCs w:val="21"/>
        </w:rPr>
        <w:tab/>
        <w:t xml:space="preserve">Ranní meditace  s buddhistickými mnichy v klášteru, </w:t>
      </w:r>
    </w:p>
    <w:p w14:paraId="46C71B1E" w14:textId="5F21A22A" w:rsidR="007170DC" w:rsidRDefault="007170DC" w:rsidP="007170DC">
      <w:pPr>
        <w:spacing w:after="0" w:line="240" w:lineRule="auto"/>
        <w:rPr>
          <w:b/>
          <w:bCs/>
        </w:rPr>
      </w:pPr>
      <w:r>
        <w:rPr>
          <w:b/>
          <w:bCs/>
          <w:sz w:val="21"/>
          <w:szCs w:val="21"/>
        </w:rPr>
        <w:t xml:space="preserve">                                                            </w:t>
      </w:r>
      <w:proofErr w:type="spellStart"/>
      <w:r>
        <w:rPr>
          <w:b/>
          <w:bCs/>
          <w:sz w:val="21"/>
          <w:szCs w:val="21"/>
        </w:rPr>
        <w:t>trek</w:t>
      </w:r>
      <w:proofErr w:type="spellEnd"/>
      <w:r>
        <w:rPr>
          <w:b/>
          <w:bCs/>
          <w:sz w:val="21"/>
          <w:szCs w:val="21"/>
        </w:rPr>
        <w:t xml:space="preserve"> do </w:t>
      </w:r>
      <w:proofErr w:type="spellStart"/>
      <w:r w:rsidRPr="00433367">
        <w:rPr>
          <w:b/>
          <w:bCs/>
        </w:rPr>
        <w:t>Namche</w:t>
      </w:r>
      <w:proofErr w:type="spellEnd"/>
      <w:r w:rsidRPr="00433367">
        <w:rPr>
          <w:b/>
          <w:bCs/>
        </w:rPr>
        <w:t xml:space="preserve"> Bazar</w:t>
      </w:r>
      <w:r>
        <w:rPr>
          <w:b/>
          <w:bCs/>
        </w:rPr>
        <w:t xml:space="preserve">u (5 hod.), 1xB v basic </w:t>
      </w:r>
      <w:proofErr w:type="spellStart"/>
      <w:r>
        <w:rPr>
          <w:b/>
          <w:bCs/>
        </w:rPr>
        <w:t>Guest</w:t>
      </w:r>
      <w:proofErr w:type="spellEnd"/>
      <w:r>
        <w:rPr>
          <w:b/>
          <w:bCs/>
        </w:rPr>
        <w:t xml:space="preserve"> </w:t>
      </w:r>
      <w:r>
        <w:rPr>
          <w:b/>
          <w:bCs/>
        </w:rPr>
        <w:tab/>
      </w:r>
      <w:r>
        <w:rPr>
          <w:b/>
          <w:bCs/>
        </w:rPr>
        <w:tab/>
      </w:r>
      <w:r>
        <w:rPr>
          <w:b/>
          <w:bCs/>
        </w:rPr>
        <w:tab/>
      </w:r>
      <w:r>
        <w:rPr>
          <w:b/>
          <w:bCs/>
        </w:rPr>
        <w:tab/>
      </w:r>
      <w:r>
        <w:rPr>
          <w:b/>
          <w:bCs/>
        </w:rPr>
        <w:tab/>
      </w:r>
      <w:r>
        <w:rPr>
          <w:b/>
          <w:bCs/>
        </w:rPr>
        <w:t>House</w:t>
      </w:r>
    </w:p>
    <w:p w14:paraId="5F6823B1" w14:textId="77777777" w:rsidR="007170DC" w:rsidRPr="0034192E" w:rsidRDefault="007170DC" w:rsidP="007170DC">
      <w:pPr>
        <w:spacing w:after="0" w:line="240" w:lineRule="auto"/>
        <w:rPr>
          <w:b/>
          <w:bCs/>
          <w:sz w:val="21"/>
          <w:szCs w:val="21"/>
        </w:rPr>
      </w:pPr>
    </w:p>
    <w:p w14:paraId="392E1651" w14:textId="77777777" w:rsidR="007170DC" w:rsidRDefault="007170DC" w:rsidP="007170DC">
      <w:pPr>
        <w:spacing w:after="0" w:line="240" w:lineRule="auto"/>
        <w:rPr>
          <w:b/>
          <w:bCs/>
          <w:sz w:val="21"/>
          <w:szCs w:val="21"/>
        </w:rPr>
      </w:pPr>
      <w:r w:rsidRPr="007170DC">
        <w:rPr>
          <w:bCs/>
          <w:sz w:val="21"/>
          <w:szCs w:val="21"/>
        </w:rPr>
        <w:t>03.11.  Den 09</w:t>
      </w:r>
      <w:r w:rsidRPr="0034192E">
        <w:rPr>
          <w:b/>
          <w:bCs/>
          <w:sz w:val="21"/>
          <w:szCs w:val="21"/>
        </w:rPr>
        <w:tab/>
      </w:r>
      <w:r>
        <w:rPr>
          <w:b/>
          <w:bCs/>
          <w:sz w:val="21"/>
          <w:szCs w:val="21"/>
        </w:rPr>
        <w:tab/>
      </w:r>
      <w:r>
        <w:rPr>
          <w:b/>
          <w:bCs/>
          <w:sz w:val="21"/>
          <w:szCs w:val="21"/>
        </w:rPr>
        <w:tab/>
      </w:r>
      <w:proofErr w:type="spellStart"/>
      <w:r>
        <w:rPr>
          <w:b/>
          <w:bCs/>
          <w:sz w:val="21"/>
          <w:szCs w:val="21"/>
        </w:rPr>
        <w:t>Trek</w:t>
      </w:r>
      <w:proofErr w:type="spellEnd"/>
      <w:r>
        <w:rPr>
          <w:b/>
          <w:bCs/>
          <w:sz w:val="21"/>
          <w:szCs w:val="21"/>
        </w:rPr>
        <w:t xml:space="preserve"> do </w:t>
      </w:r>
      <w:proofErr w:type="spellStart"/>
      <w:r>
        <w:rPr>
          <w:b/>
          <w:bCs/>
          <w:sz w:val="21"/>
          <w:szCs w:val="21"/>
        </w:rPr>
        <w:t>Lukly</w:t>
      </w:r>
      <w:proofErr w:type="spellEnd"/>
      <w:r>
        <w:rPr>
          <w:b/>
          <w:bCs/>
          <w:sz w:val="21"/>
          <w:szCs w:val="21"/>
        </w:rPr>
        <w:t xml:space="preserve"> (4 hod.), 1 x B v Basic </w:t>
      </w:r>
      <w:proofErr w:type="spellStart"/>
      <w:r>
        <w:rPr>
          <w:b/>
          <w:bCs/>
          <w:sz w:val="21"/>
          <w:szCs w:val="21"/>
        </w:rPr>
        <w:t>Guest</w:t>
      </w:r>
      <w:proofErr w:type="spellEnd"/>
      <w:r>
        <w:rPr>
          <w:b/>
          <w:bCs/>
          <w:sz w:val="21"/>
          <w:szCs w:val="21"/>
        </w:rPr>
        <w:t xml:space="preserve"> house</w:t>
      </w:r>
    </w:p>
    <w:p w14:paraId="381AF32C" w14:textId="77777777" w:rsidR="007170DC" w:rsidRDefault="007170DC" w:rsidP="007170DC">
      <w:pPr>
        <w:spacing w:after="0" w:line="240" w:lineRule="auto"/>
        <w:rPr>
          <w:b/>
          <w:bCs/>
          <w:sz w:val="21"/>
          <w:szCs w:val="21"/>
        </w:rPr>
      </w:pPr>
    </w:p>
    <w:p w14:paraId="7CEFBF57" w14:textId="77777777" w:rsidR="007170DC" w:rsidRPr="0034192E" w:rsidRDefault="007170DC" w:rsidP="007170DC">
      <w:pPr>
        <w:spacing w:after="0" w:line="240" w:lineRule="auto"/>
        <w:ind w:left="2832" w:hanging="2832"/>
        <w:rPr>
          <w:b/>
          <w:bCs/>
          <w:sz w:val="21"/>
          <w:szCs w:val="21"/>
        </w:rPr>
      </w:pPr>
      <w:r w:rsidRPr="007170DC">
        <w:rPr>
          <w:bCs/>
          <w:sz w:val="21"/>
          <w:szCs w:val="21"/>
        </w:rPr>
        <w:t>04.11.  Den 10</w:t>
      </w:r>
      <w:r w:rsidRPr="0034192E">
        <w:rPr>
          <w:b/>
          <w:bCs/>
          <w:sz w:val="21"/>
          <w:szCs w:val="21"/>
        </w:rPr>
        <w:tab/>
      </w:r>
      <w:r>
        <w:rPr>
          <w:b/>
          <w:bCs/>
          <w:sz w:val="21"/>
          <w:szCs w:val="21"/>
        </w:rPr>
        <w:t xml:space="preserve">Let </w:t>
      </w:r>
      <w:proofErr w:type="spellStart"/>
      <w:r>
        <w:rPr>
          <w:b/>
          <w:bCs/>
          <w:sz w:val="21"/>
          <w:szCs w:val="21"/>
        </w:rPr>
        <w:t>Lukla</w:t>
      </w:r>
      <w:proofErr w:type="spellEnd"/>
      <w:r>
        <w:rPr>
          <w:b/>
          <w:bCs/>
          <w:sz w:val="21"/>
          <w:szCs w:val="21"/>
        </w:rPr>
        <w:t xml:space="preserve"> -  KTM, 1 x BB v </w:t>
      </w:r>
      <w:proofErr w:type="spellStart"/>
      <w:r>
        <w:rPr>
          <w:b/>
          <w:bCs/>
          <w:sz w:val="21"/>
          <w:szCs w:val="21"/>
        </w:rPr>
        <w:t>Traditional</w:t>
      </w:r>
      <w:proofErr w:type="spellEnd"/>
      <w:r>
        <w:rPr>
          <w:b/>
          <w:bCs/>
          <w:sz w:val="21"/>
          <w:szCs w:val="21"/>
        </w:rPr>
        <w:t xml:space="preserve"> </w:t>
      </w:r>
      <w:proofErr w:type="spellStart"/>
      <w:r>
        <w:rPr>
          <w:b/>
          <w:bCs/>
          <w:sz w:val="21"/>
          <w:szCs w:val="21"/>
        </w:rPr>
        <w:t>Comfort</w:t>
      </w:r>
      <w:proofErr w:type="spellEnd"/>
      <w:r>
        <w:rPr>
          <w:b/>
          <w:bCs/>
          <w:sz w:val="21"/>
          <w:szCs w:val="21"/>
        </w:rPr>
        <w:t xml:space="preserve"> Hotel</w:t>
      </w:r>
    </w:p>
    <w:p w14:paraId="148C5D13" w14:textId="77777777" w:rsidR="007170DC" w:rsidRPr="0034192E" w:rsidRDefault="007170DC" w:rsidP="007170DC">
      <w:pPr>
        <w:spacing w:after="0" w:line="240" w:lineRule="auto"/>
        <w:ind w:left="2832" w:hanging="2832"/>
        <w:rPr>
          <w:b/>
          <w:bCs/>
          <w:sz w:val="21"/>
          <w:szCs w:val="21"/>
        </w:rPr>
      </w:pPr>
    </w:p>
    <w:p w14:paraId="67DB6E1A" w14:textId="77777777" w:rsidR="007170DC" w:rsidRDefault="007170DC" w:rsidP="007170DC">
      <w:pPr>
        <w:spacing w:after="0" w:line="240" w:lineRule="auto"/>
        <w:ind w:left="2832" w:hanging="2832"/>
        <w:rPr>
          <w:b/>
          <w:bCs/>
          <w:sz w:val="21"/>
          <w:szCs w:val="21"/>
        </w:rPr>
      </w:pPr>
      <w:r w:rsidRPr="007170DC">
        <w:rPr>
          <w:bCs/>
          <w:sz w:val="21"/>
          <w:szCs w:val="21"/>
        </w:rPr>
        <w:t>05.11.  Den 11</w:t>
      </w:r>
      <w:r w:rsidRPr="0034192E">
        <w:rPr>
          <w:b/>
          <w:bCs/>
          <w:sz w:val="21"/>
          <w:szCs w:val="21"/>
        </w:rPr>
        <w:tab/>
      </w:r>
      <w:r>
        <w:rPr>
          <w:b/>
          <w:bCs/>
          <w:sz w:val="21"/>
          <w:szCs w:val="21"/>
        </w:rPr>
        <w:t xml:space="preserve">Let do </w:t>
      </w:r>
      <w:proofErr w:type="spellStart"/>
      <w:r>
        <w:rPr>
          <w:b/>
          <w:bCs/>
          <w:sz w:val="21"/>
          <w:szCs w:val="21"/>
        </w:rPr>
        <w:t>Bhadrapuru</w:t>
      </w:r>
      <w:proofErr w:type="spellEnd"/>
      <w:r>
        <w:rPr>
          <w:b/>
          <w:bCs/>
          <w:sz w:val="21"/>
          <w:szCs w:val="21"/>
        </w:rPr>
        <w:t xml:space="preserve"> – přejezd do </w:t>
      </w:r>
      <w:proofErr w:type="spellStart"/>
      <w:r>
        <w:rPr>
          <w:b/>
          <w:bCs/>
          <w:sz w:val="21"/>
          <w:szCs w:val="21"/>
        </w:rPr>
        <w:t>Sri</w:t>
      </w:r>
      <w:proofErr w:type="spellEnd"/>
      <w:r>
        <w:rPr>
          <w:b/>
          <w:bCs/>
          <w:sz w:val="21"/>
          <w:szCs w:val="21"/>
        </w:rPr>
        <w:t xml:space="preserve"> Antu, oblast </w:t>
      </w:r>
      <w:proofErr w:type="spellStart"/>
      <w:r>
        <w:rPr>
          <w:b/>
          <w:bCs/>
          <w:sz w:val="21"/>
          <w:szCs w:val="21"/>
        </w:rPr>
        <w:t>Illam</w:t>
      </w:r>
      <w:proofErr w:type="spellEnd"/>
      <w:r>
        <w:rPr>
          <w:b/>
          <w:bCs/>
          <w:sz w:val="21"/>
          <w:szCs w:val="21"/>
        </w:rPr>
        <w:t xml:space="preserve">,  2 x FB </w:t>
      </w:r>
      <w:proofErr w:type="spellStart"/>
      <w:r>
        <w:rPr>
          <w:b/>
          <w:bCs/>
          <w:sz w:val="21"/>
          <w:szCs w:val="21"/>
        </w:rPr>
        <w:t>Homestay</w:t>
      </w:r>
      <w:proofErr w:type="spellEnd"/>
    </w:p>
    <w:p w14:paraId="681BD13B" w14:textId="77777777" w:rsidR="007170DC" w:rsidRPr="0034192E" w:rsidRDefault="007170DC" w:rsidP="007170DC">
      <w:pPr>
        <w:spacing w:after="0" w:line="240" w:lineRule="auto"/>
        <w:rPr>
          <w:b/>
          <w:bCs/>
          <w:sz w:val="21"/>
          <w:szCs w:val="21"/>
        </w:rPr>
      </w:pPr>
    </w:p>
    <w:p w14:paraId="0E36B2F5" w14:textId="77777777" w:rsidR="007170DC" w:rsidRPr="0034192E" w:rsidRDefault="007170DC" w:rsidP="007170DC">
      <w:pPr>
        <w:spacing w:after="0" w:line="240" w:lineRule="auto"/>
        <w:ind w:left="2832" w:hanging="2832"/>
        <w:rPr>
          <w:b/>
          <w:bCs/>
          <w:sz w:val="21"/>
          <w:szCs w:val="21"/>
        </w:rPr>
      </w:pPr>
      <w:r w:rsidRPr="007170DC">
        <w:rPr>
          <w:bCs/>
          <w:sz w:val="21"/>
          <w:szCs w:val="21"/>
        </w:rPr>
        <w:t>06.11.  Den 12</w:t>
      </w:r>
      <w:r w:rsidRPr="0034192E">
        <w:rPr>
          <w:b/>
          <w:bCs/>
          <w:sz w:val="21"/>
          <w:szCs w:val="21"/>
        </w:rPr>
        <w:tab/>
      </w:r>
      <w:r>
        <w:rPr>
          <w:b/>
          <w:bCs/>
          <w:sz w:val="21"/>
          <w:szCs w:val="21"/>
        </w:rPr>
        <w:t xml:space="preserve">Návštěva čajové plantáže </w:t>
      </w:r>
      <w:proofErr w:type="spellStart"/>
      <w:r>
        <w:rPr>
          <w:b/>
          <w:bCs/>
          <w:sz w:val="21"/>
          <w:szCs w:val="21"/>
        </w:rPr>
        <w:t>Tea</w:t>
      </w:r>
      <w:proofErr w:type="spellEnd"/>
      <w:r>
        <w:rPr>
          <w:b/>
          <w:bCs/>
          <w:sz w:val="21"/>
          <w:szCs w:val="21"/>
        </w:rPr>
        <w:t xml:space="preserve"> </w:t>
      </w:r>
      <w:proofErr w:type="spellStart"/>
      <w:r>
        <w:rPr>
          <w:b/>
          <w:bCs/>
          <w:sz w:val="21"/>
          <w:szCs w:val="21"/>
        </w:rPr>
        <w:t>Estate</w:t>
      </w:r>
      <w:proofErr w:type="spellEnd"/>
      <w:r>
        <w:rPr>
          <w:b/>
          <w:bCs/>
          <w:sz w:val="21"/>
          <w:szCs w:val="21"/>
        </w:rPr>
        <w:t xml:space="preserve">, sběr a zpracování čaje </w:t>
      </w:r>
      <w:proofErr w:type="spellStart"/>
      <w:r>
        <w:rPr>
          <w:b/>
          <w:bCs/>
          <w:sz w:val="21"/>
          <w:szCs w:val="21"/>
        </w:rPr>
        <w:t>Illam</w:t>
      </w:r>
      <w:proofErr w:type="spellEnd"/>
    </w:p>
    <w:p w14:paraId="637C1168" w14:textId="77777777" w:rsidR="007170DC" w:rsidRPr="0034192E" w:rsidRDefault="007170DC" w:rsidP="007170DC">
      <w:pPr>
        <w:spacing w:after="0" w:line="240" w:lineRule="auto"/>
        <w:rPr>
          <w:b/>
          <w:bCs/>
          <w:sz w:val="21"/>
          <w:szCs w:val="21"/>
        </w:rPr>
      </w:pPr>
    </w:p>
    <w:p w14:paraId="29B4A9A9" w14:textId="77777777" w:rsidR="007170DC" w:rsidRDefault="007170DC" w:rsidP="007170DC">
      <w:pPr>
        <w:spacing w:after="0" w:line="240" w:lineRule="auto"/>
        <w:ind w:left="2832" w:hanging="2832"/>
        <w:rPr>
          <w:b/>
          <w:bCs/>
          <w:sz w:val="21"/>
          <w:szCs w:val="21"/>
        </w:rPr>
      </w:pPr>
      <w:r w:rsidRPr="007170DC">
        <w:rPr>
          <w:bCs/>
          <w:sz w:val="21"/>
          <w:szCs w:val="21"/>
        </w:rPr>
        <w:t>07.11.  Den 13</w:t>
      </w:r>
      <w:r w:rsidRPr="0034192E">
        <w:rPr>
          <w:b/>
          <w:bCs/>
          <w:sz w:val="21"/>
          <w:szCs w:val="21"/>
        </w:rPr>
        <w:tab/>
      </w:r>
      <w:r>
        <w:rPr>
          <w:b/>
          <w:bCs/>
          <w:sz w:val="21"/>
          <w:szCs w:val="21"/>
        </w:rPr>
        <w:t xml:space="preserve">Let </w:t>
      </w:r>
      <w:proofErr w:type="spellStart"/>
      <w:r>
        <w:rPr>
          <w:b/>
          <w:bCs/>
          <w:sz w:val="21"/>
          <w:szCs w:val="21"/>
        </w:rPr>
        <w:t>Bhadrapur</w:t>
      </w:r>
      <w:proofErr w:type="spellEnd"/>
      <w:r>
        <w:rPr>
          <w:b/>
          <w:bCs/>
          <w:sz w:val="21"/>
          <w:szCs w:val="21"/>
        </w:rPr>
        <w:t xml:space="preserve"> -  KTM, 2 x BB v </w:t>
      </w:r>
      <w:proofErr w:type="spellStart"/>
      <w:r>
        <w:rPr>
          <w:b/>
          <w:bCs/>
          <w:sz w:val="21"/>
          <w:szCs w:val="21"/>
        </w:rPr>
        <w:t>Traditional</w:t>
      </w:r>
      <w:proofErr w:type="spellEnd"/>
      <w:r>
        <w:rPr>
          <w:b/>
          <w:bCs/>
          <w:sz w:val="21"/>
          <w:szCs w:val="21"/>
        </w:rPr>
        <w:t xml:space="preserve"> </w:t>
      </w:r>
      <w:proofErr w:type="spellStart"/>
      <w:r>
        <w:rPr>
          <w:b/>
          <w:bCs/>
          <w:sz w:val="21"/>
          <w:szCs w:val="21"/>
        </w:rPr>
        <w:t>Comfort</w:t>
      </w:r>
      <w:proofErr w:type="spellEnd"/>
      <w:r>
        <w:rPr>
          <w:b/>
          <w:bCs/>
          <w:sz w:val="21"/>
          <w:szCs w:val="21"/>
        </w:rPr>
        <w:t xml:space="preserve"> Hotel</w:t>
      </w:r>
    </w:p>
    <w:p w14:paraId="12DD7AEF" w14:textId="77777777" w:rsidR="007170DC" w:rsidRPr="0034192E" w:rsidRDefault="007170DC" w:rsidP="007170DC">
      <w:pPr>
        <w:spacing w:after="0" w:line="240" w:lineRule="auto"/>
        <w:ind w:left="2832" w:hanging="2832"/>
        <w:rPr>
          <w:b/>
          <w:bCs/>
          <w:sz w:val="21"/>
          <w:szCs w:val="21"/>
        </w:rPr>
      </w:pPr>
    </w:p>
    <w:p w14:paraId="55C1E1B0" w14:textId="28571B32" w:rsidR="007170DC" w:rsidRPr="0034192E" w:rsidRDefault="007170DC" w:rsidP="007170DC">
      <w:pPr>
        <w:spacing w:after="0" w:line="240" w:lineRule="auto"/>
        <w:rPr>
          <w:b/>
          <w:bCs/>
          <w:sz w:val="21"/>
          <w:szCs w:val="21"/>
        </w:rPr>
      </w:pPr>
      <w:r w:rsidRPr="007170DC">
        <w:rPr>
          <w:bCs/>
          <w:sz w:val="21"/>
          <w:szCs w:val="21"/>
        </w:rPr>
        <w:t>08.11.  Den 14</w:t>
      </w:r>
      <w:r w:rsidRPr="007170DC">
        <w:rPr>
          <w:bCs/>
          <w:sz w:val="21"/>
          <w:szCs w:val="21"/>
        </w:rPr>
        <w:tab/>
      </w:r>
      <w:r>
        <w:rPr>
          <w:b/>
          <w:bCs/>
          <w:sz w:val="21"/>
          <w:szCs w:val="21"/>
        </w:rPr>
        <w:t xml:space="preserve">               </w:t>
      </w:r>
      <w:r>
        <w:rPr>
          <w:b/>
          <w:bCs/>
          <w:sz w:val="21"/>
          <w:szCs w:val="21"/>
        </w:rPr>
        <w:tab/>
      </w:r>
      <w:r w:rsidRPr="0034192E">
        <w:rPr>
          <w:b/>
          <w:bCs/>
          <w:sz w:val="21"/>
          <w:szCs w:val="21"/>
        </w:rPr>
        <w:t xml:space="preserve">Případný let podél Everestu - </w:t>
      </w:r>
      <w:r>
        <w:rPr>
          <w:b/>
          <w:bCs/>
          <w:sz w:val="21"/>
          <w:szCs w:val="21"/>
        </w:rPr>
        <w:t>(</w:t>
      </w:r>
      <w:r w:rsidRPr="0034192E">
        <w:rPr>
          <w:b/>
          <w:bCs/>
          <w:sz w:val="21"/>
          <w:szCs w:val="21"/>
        </w:rPr>
        <w:t xml:space="preserve">Everest </w:t>
      </w:r>
      <w:proofErr w:type="spellStart"/>
      <w:r w:rsidRPr="0034192E">
        <w:rPr>
          <w:b/>
          <w:bCs/>
          <w:sz w:val="21"/>
          <w:szCs w:val="21"/>
        </w:rPr>
        <w:t>Mountain</w:t>
      </w:r>
      <w:proofErr w:type="spellEnd"/>
      <w:r w:rsidRPr="0034192E">
        <w:rPr>
          <w:b/>
          <w:bCs/>
          <w:sz w:val="21"/>
          <w:szCs w:val="21"/>
        </w:rPr>
        <w:t xml:space="preserve"> </w:t>
      </w:r>
      <w:proofErr w:type="spellStart"/>
      <w:r w:rsidRPr="0034192E">
        <w:rPr>
          <w:b/>
          <w:bCs/>
          <w:sz w:val="21"/>
          <w:szCs w:val="21"/>
        </w:rPr>
        <w:t>Flight</w:t>
      </w:r>
      <w:proofErr w:type="spellEnd"/>
      <w:r w:rsidRPr="0034192E">
        <w:rPr>
          <w:b/>
          <w:bCs/>
          <w:sz w:val="21"/>
          <w:szCs w:val="21"/>
        </w:rPr>
        <w:t>)</w:t>
      </w:r>
    </w:p>
    <w:p w14:paraId="09FC05FE" w14:textId="59903B20" w:rsidR="007170DC" w:rsidRPr="0034192E" w:rsidRDefault="007170DC" w:rsidP="007170DC">
      <w:pPr>
        <w:spacing w:after="0" w:line="240" w:lineRule="auto"/>
        <w:rPr>
          <w:b/>
          <w:bCs/>
          <w:sz w:val="21"/>
          <w:szCs w:val="21"/>
        </w:rPr>
      </w:pPr>
      <w:r w:rsidRPr="0034192E">
        <w:rPr>
          <w:b/>
          <w:bCs/>
          <w:sz w:val="21"/>
          <w:szCs w:val="21"/>
        </w:rPr>
        <w:t xml:space="preserve"> </w:t>
      </w:r>
      <w:r w:rsidRPr="0034192E">
        <w:rPr>
          <w:b/>
          <w:bCs/>
          <w:sz w:val="21"/>
          <w:szCs w:val="21"/>
        </w:rPr>
        <w:tab/>
      </w:r>
      <w:r w:rsidRPr="0034192E">
        <w:rPr>
          <w:b/>
          <w:bCs/>
          <w:sz w:val="21"/>
          <w:szCs w:val="21"/>
        </w:rPr>
        <w:tab/>
      </w:r>
      <w:r w:rsidRPr="0034192E">
        <w:rPr>
          <w:b/>
          <w:bCs/>
          <w:sz w:val="21"/>
          <w:szCs w:val="21"/>
        </w:rPr>
        <w:tab/>
      </w:r>
      <w:r w:rsidRPr="0034192E">
        <w:rPr>
          <w:b/>
          <w:bCs/>
          <w:sz w:val="21"/>
          <w:szCs w:val="21"/>
        </w:rPr>
        <w:tab/>
        <w:t xml:space="preserve">Dopoledne - Návštěva vesnic </w:t>
      </w:r>
      <w:proofErr w:type="spellStart"/>
      <w:r w:rsidRPr="0034192E">
        <w:rPr>
          <w:b/>
          <w:bCs/>
          <w:sz w:val="21"/>
          <w:szCs w:val="21"/>
        </w:rPr>
        <w:t>Bungamati</w:t>
      </w:r>
      <w:proofErr w:type="spellEnd"/>
      <w:r w:rsidRPr="0034192E">
        <w:rPr>
          <w:b/>
          <w:bCs/>
          <w:sz w:val="21"/>
          <w:szCs w:val="21"/>
        </w:rPr>
        <w:t xml:space="preserve">, </w:t>
      </w:r>
      <w:proofErr w:type="spellStart"/>
      <w:r w:rsidRPr="0034192E">
        <w:rPr>
          <w:b/>
          <w:bCs/>
          <w:sz w:val="21"/>
          <w:szCs w:val="21"/>
        </w:rPr>
        <w:t>K</w:t>
      </w:r>
      <w:r>
        <w:rPr>
          <w:b/>
          <w:bCs/>
          <w:sz w:val="21"/>
          <w:szCs w:val="21"/>
        </w:rPr>
        <w:t>hokana</w:t>
      </w:r>
      <w:proofErr w:type="spellEnd"/>
      <w:r w:rsidRPr="0034192E">
        <w:rPr>
          <w:b/>
          <w:bCs/>
          <w:sz w:val="21"/>
          <w:szCs w:val="21"/>
        </w:rPr>
        <w:t>.</w:t>
      </w:r>
    </w:p>
    <w:p w14:paraId="247E87B7" w14:textId="77777777" w:rsidR="007170DC" w:rsidRPr="0034192E" w:rsidRDefault="007170DC" w:rsidP="007170DC">
      <w:pPr>
        <w:spacing w:after="0" w:line="240" w:lineRule="auto"/>
        <w:ind w:left="2832"/>
        <w:rPr>
          <w:b/>
          <w:bCs/>
          <w:sz w:val="21"/>
          <w:szCs w:val="21"/>
        </w:rPr>
      </w:pPr>
      <w:r w:rsidRPr="0034192E">
        <w:rPr>
          <w:b/>
          <w:bCs/>
          <w:sz w:val="21"/>
          <w:szCs w:val="21"/>
        </w:rPr>
        <w:t xml:space="preserve">Návštěva školy pro tělesně postižené - ADARSHA SAULA YUBAK.  </w:t>
      </w:r>
    </w:p>
    <w:p w14:paraId="252931ED" w14:textId="77777777" w:rsidR="007170DC" w:rsidRDefault="007170DC" w:rsidP="007170DC">
      <w:pPr>
        <w:spacing w:after="0" w:line="240" w:lineRule="auto"/>
        <w:ind w:left="2832" w:hanging="2832"/>
        <w:rPr>
          <w:b/>
          <w:bCs/>
          <w:sz w:val="21"/>
          <w:szCs w:val="21"/>
        </w:rPr>
      </w:pPr>
    </w:p>
    <w:p w14:paraId="386D1EA6" w14:textId="77777777" w:rsidR="007170DC" w:rsidRPr="0034192E" w:rsidRDefault="007170DC" w:rsidP="007170DC">
      <w:pPr>
        <w:spacing w:after="0" w:line="240" w:lineRule="auto"/>
        <w:ind w:left="2832" w:hanging="2832"/>
        <w:rPr>
          <w:b/>
          <w:bCs/>
          <w:sz w:val="21"/>
          <w:szCs w:val="21"/>
        </w:rPr>
      </w:pPr>
      <w:r w:rsidRPr="007170DC">
        <w:rPr>
          <w:bCs/>
          <w:sz w:val="21"/>
          <w:szCs w:val="21"/>
        </w:rPr>
        <w:lastRenderedPageBreak/>
        <w:t>09.11.  Den 15</w:t>
      </w:r>
      <w:r>
        <w:rPr>
          <w:b/>
          <w:bCs/>
          <w:sz w:val="21"/>
          <w:szCs w:val="21"/>
        </w:rPr>
        <w:t xml:space="preserve">                            </w:t>
      </w:r>
      <w:r>
        <w:rPr>
          <w:b/>
          <w:bCs/>
          <w:sz w:val="21"/>
          <w:szCs w:val="21"/>
        </w:rPr>
        <w:tab/>
        <w:t xml:space="preserve"> </w:t>
      </w:r>
      <w:r w:rsidRPr="0034192E">
        <w:rPr>
          <w:b/>
          <w:bCs/>
          <w:sz w:val="21"/>
          <w:szCs w:val="21"/>
        </w:rPr>
        <w:t xml:space="preserve">Volný den pro nákupy a vlastní prohlídku města </w:t>
      </w:r>
    </w:p>
    <w:p w14:paraId="4D3DA011" w14:textId="77777777" w:rsidR="007170DC" w:rsidRPr="0034192E" w:rsidRDefault="007170DC" w:rsidP="007170DC">
      <w:pPr>
        <w:spacing w:after="0" w:line="240" w:lineRule="auto"/>
        <w:ind w:left="2832" w:hanging="2832"/>
        <w:rPr>
          <w:b/>
          <w:bCs/>
          <w:sz w:val="21"/>
          <w:szCs w:val="21"/>
        </w:rPr>
      </w:pPr>
      <w:r w:rsidRPr="0034192E">
        <w:rPr>
          <w:b/>
          <w:bCs/>
          <w:sz w:val="21"/>
          <w:szCs w:val="21"/>
        </w:rPr>
        <w:t xml:space="preserve">           </w:t>
      </w:r>
      <w:r w:rsidRPr="0034192E">
        <w:rPr>
          <w:b/>
          <w:bCs/>
          <w:sz w:val="21"/>
          <w:szCs w:val="21"/>
        </w:rPr>
        <w:tab/>
        <w:t xml:space="preserve">Odpoledne transfer na letiště. Odlet z KTM </w:t>
      </w:r>
      <w:r>
        <w:rPr>
          <w:b/>
          <w:bCs/>
          <w:sz w:val="21"/>
          <w:szCs w:val="21"/>
        </w:rPr>
        <w:t>???</w:t>
      </w:r>
      <w:r w:rsidRPr="0034192E">
        <w:rPr>
          <w:b/>
          <w:bCs/>
          <w:sz w:val="21"/>
          <w:szCs w:val="21"/>
        </w:rPr>
        <w:t xml:space="preserve">  </w:t>
      </w:r>
    </w:p>
    <w:p w14:paraId="50329D3E" w14:textId="77777777" w:rsidR="007170DC" w:rsidRPr="0034192E" w:rsidRDefault="007170DC" w:rsidP="007170DC">
      <w:pPr>
        <w:spacing w:after="0" w:line="240" w:lineRule="auto"/>
        <w:ind w:left="2832" w:hanging="2832"/>
        <w:rPr>
          <w:b/>
          <w:bCs/>
          <w:sz w:val="21"/>
          <w:szCs w:val="21"/>
        </w:rPr>
      </w:pPr>
    </w:p>
    <w:p w14:paraId="40C73109" w14:textId="77777777" w:rsidR="007170DC" w:rsidRPr="0034192E" w:rsidRDefault="007170DC" w:rsidP="007170DC">
      <w:pPr>
        <w:spacing w:after="0" w:line="240" w:lineRule="auto"/>
        <w:ind w:left="2832" w:hanging="2832"/>
        <w:rPr>
          <w:b/>
          <w:bCs/>
          <w:sz w:val="21"/>
          <w:szCs w:val="21"/>
        </w:rPr>
      </w:pPr>
      <w:r w:rsidRPr="007170DC">
        <w:rPr>
          <w:bCs/>
          <w:sz w:val="21"/>
          <w:szCs w:val="21"/>
        </w:rPr>
        <w:t>10.11.  Den 16</w:t>
      </w:r>
      <w:r w:rsidRPr="0034192E">
        <w:rPr>
          <w:b/>
          <w:bCs/>
          <w:sz w:val="21"/>
          <w:szCs w:val="21"/>
        </w:rPr>
        <w:tab/>
        <w:t xml:space="preserve">Přílet Praha </w:t>
      </w:r>
      <w:r>
        <w:rPr>
          <w:b/>
          <w:bCs/>
          <w:sz w:val="21"/>
          <w:szCs w:val="21"/>
        </w:rPr>
        <w:t>….</w:t>
      </w:r>
      <w:r w:rsidRPr="0034192E">
        <w:rPr>
          <w:b/>
          <w:bCs/>
          <w:sz w:val="21"/>
          <w:szCs w:val="21"/>
        </w:rPr>
        <w:t xml:space="preserve"> </w:t>
      </w:r>
      <w:r>
        <w:rPr>
          <w:b/>
          <w:bCs/>
          <w:sz w:val="21"/>
          <w:szCs w:val="21"/>
        </w:rPr>
        <w:t>???</w:t>
      </w:r>
    </w:p>
    <w:p w14:paraId="34B0F41F" w14:textId="77777777" w:rsidR="007170DC" w:rsidRDefault="007170DC" w:rsidP="007170DC">
      <w:pPr>
        <w:spacing w:line="240" w:lineRule="auto"/>
        <w:rPr>
          <w:sz w:val="18"/>
          <w:szCs w:val="18"/>
        </w:rPr>
      </w:pPr>
    </w:p>
    <w:p w14:paraId="0392188A" w14:textId="77777777" w:rsidR="007170DC" w:rsidRDefault="007170DC" w:rsidP="007170DC">
      <w:pPr>
        <w:rPr>
          <w:b/>
          <w:bCs/>
          <w:sz w:val="28"/>
          <w:szCs w:val="28"/>
        </w:rPr>
      </w:pPr>
      <w:r w:rsidRPr="002A2BD0">
        <w:rPr>
          <w:b/>
          <w:bCs/>
          <w:sz w:val="28"/>
          <w:szCs w:val="28"/>
        </w:rPr>
        <w:t xml:space="preserve">Cena :   </w:t>
      </w:r>
      <w:r>
        <w:rPr>
          <w:b/>
          <w:bCs/>
          <w:sz w:val="28"/>
          <w:szCs w:val="28"/>
        </w:rPr>
        <w:tab/>
      </w:r>
      <w:r>
        <w:rPr>
          <w:b/>
          <w:bCs/>
          <w:sz w:val="28"/>
          <w:szCs w:val="28"/>
        </w:rPr>
        <w:tab/>
      </w:r>
      <w:r>
        <w:rPr>
          <w:b/>
          <w:bCs/>
          <w:sz w:val="28"/>
          <w:szCs w:val="28"/>
        </w:rPr>
        <w:tab/>
        <w:t xml:space="preserve">přibližná cena v Kč 70.000 ± 2.000         </w:t>
      </w:r>
    </w:p>
    <w:p w14:paraId="16C4205B" w14:textId="77777777" w:rsidR="007170DC" w:rsidRDefault="007170DC" w:rsidP="007170DC">
      <w:pPr>
        <w:spacing w:line="240" w:lineRule="auto"/>
      </w:pPr>
    </w:p>
    <w:p w14:paraId="7D19FBB3" w14:textId="77777777" w:rsidR="007170DC" w:rsidRDefault="007170DC" w:rsidP="007170DC">
      <w:pPr>
        <w:spacing w:line="240" w:lineRule="auto"/>
      </w:pPr>
      <w:r w:rsidRPr="005C42E7">
        <w:t xml:space="preserve">Pozn. </w:t>
      </w:r>
    </w:p>
    <w:p w14:paraId="68DA0E84" w14:textId="0AF8BB9D" w:rsidR="007170DC" w:rsidRDefault="007170DC" w:rsidP="007170DC">
      <w:pPr>
        <w:spacing w:line="240" w:lineRule="auto"/>
      </w:pPr>
      <w:r w:rsidRPr="005C42E7">
        <w:t>Odlety a přílety budou dodány po zaplacení záloh</w:t>
      </w:r>
      <w:r>
        <w:t xml:space="preserve"> a zakoupení letenek. </w:t>
      </w:r>
    </w:p>
    <w:p w14:paraId="106BCDF9" w14:textId="77777777" w:rsidR="007170DC" w:rsidRPr="005C42E7" w:rsidRDefault="007170DC" w:rsidP="007170DC">
      <w:pPr>
        <w:rPr>
          <w:b/>
          <w:bCs/>
        </w:rPr>
      </w:pPr>
      <w:r>
        <w:rPr>
          <w:b/>
          <w:bCs/>
        </w:rPr>
        <w:t>Záloha :   20.000, - Kč + 350 EUR</w:t>
      </w:r>
    </w:p>
    <w:p w14:paraId="12C99224" w14:textId="3E861F66" w:rsidR="007170DC" w:rsidRPr="00574E11" w:rsidRDefault="007170DC" w:rsidP="007170DC">
      <w:pPr>
        <w:rPr>
          <w:b/>
          <w:bCs/>
          <w:sz w:val="24"/>
          <w:szCs w:val="24"/>
        </w:rPr>
      </w:pPr>
      <w:r w:rsidRPr="00574E11">
        <w:rPr>
          <w:b/>
          <w:bCs/>
          <w:sz w:val="24"/>
          <w:szCs w:val="24"/>
        </w:rPr>
        <w:t>Číslo účtu:  259</w:t>
      </w:r>
      <w:r>
        <w:rPr>
          <w:b/>
          <w:bCs/>
          <w:sz w:val="24"/>
          <w:szCs w:val="24"/>
        </w:rPr>
        <w:t> </w:t>
      </w:r>
      <w:r w:rsidRPr="00574E11">
        <w:rPr>
          <w:b/>
          <w:bCs/>
          <w:sz w:val="24"/>
          <w:szCs w:val="24"/>
        </w:rPr>
        <w:t>149</w:t>
      </w:r>
      <w:r>
        <w:rPr>
          <w:b/>
          <w:bCs/>
          <w:sz w:val="24"/>
          <w:szCs w:val="24"/>
        </w:rPr>
        <w:t xml:space="preserve"> </w:t>
      </w:r>
      <w:r w:rsidRPr="00574E11">
        <w:rPr>
          <w:b/>
          <w:bCs/>
          <w:sz w:val="24"/>
          <w:szCs w:val="24"/>
        </w:rPr>
        <w:t>541 / 0300</w:t>
      </w:r>
      <w:r>
        <w:rPr>
          <w:b/>
          <w:bCs/>
          <w:sz w:val="24"/>
          <w:szCs w:val="24"/>
        </w:rPr>
        <w:t xml:space="preserve"> (Oldřich Bubák)</w:t>
      </w:r>
    </w:p>
    <w:p w14:paraId="70110DA6" w14:textId="77777777" w:rsidR="007170DC" w:rsidRPr="0028718D" w:rsidRDefault="007170DC" w:rsidP="007170DC">
      <w:pPr>
        <w:spacing w:after="0"/>
        <w:rPr>
          <w:b/>
          <w:bCs/>
        </w:rPr>
      </w:pPr>
    </w:p>
    <w:p w14:paraId="59458C3E" w14:textId="77777777" w:rsidR="007170DC" w:rsidRPr="0028718D" w:rsidRDefault="007170DC" w:rsidP="007170DC">
      <w:pPr>
        <w:spacing w:after="0"/>
        <w:rPr>
          <w:b/>
          <w:bCs/>
        </w:rPr>
      </w:pPr>
    </w:p>
    <w:p w14:paraId="5C2218F0" w14:textId="77777777" w:rsidR="007170DC" w:rsidRPr="002C2273" w:rsidRDefault="007170DC" w:rsidP="007170DC">
      <w:pPr>
        <w:spacing w:after="0"/>
        <w:rPr>
          <w:b/>
          <w:bCs/>
          <w:sz w:val="28"/>
          <w:szCs w:val="28"/>
        </w:rPr>
      </w:pPr>
      <w:r w:rsidRPr="002C2273">
        <w:rPr>
          <w:b/>
          <w:bCs/>
          <w:sz w:val="28"/>
          <w:szCs w:val="28"/>
        </w:rPr>
        <w:t>Cena neobsahuje:</w:t>
      </w:r>
    </w:p>
    <w:p w14:paraId="2323970A" w14:textId="77777777" w:rsidR="007170DC" w:rsidRPr="0028718D" w:rsidRDefault="007170DC" w:rsidP="007170DC">
      <w:pPr>
        <w:spacing w:after="0"/>
        <w:rPr>
          <w:b/>
          <w:bCs/>
        </w:rPr>
      </w:pPr>
      <w:r w:rsidRPr="0028718D">
        <w:rPr>
          <w:b/>
          <w:bCs/>
        </w:rPr>
        <w:t>Vízum do Nepálu (řeší se přímo na letišti v KTM – asi 25 USD)</w:t>
      </w:r>
    </w:p>
    <w:p w14:paraId="27662B08" w14:textId="77777777" w:rsidR="007170DC" w:rsidRDefault="007170DC" w:rsidP="007170DC">
      <w:pPr>
        <w:spacing w:after="0"/>
        <w:rPr>
          <w:b/>
          <w:bCs/>
        </w:rPr>
      </w:pPr>
      <w:r>
        <w:rPr>
          <w:b/>
          <w:bCs/>
        </w:rPr>
        <w:t xml:space="preserve">Cestovní </w:t>
      </w:r>
      <w:r w:rsidRPr="0028718D">
        <w:rPr>
          <w:b/>
          <w:bCs/>
        </w:rPr>
        <w:t>pojištění</w:t>
      </w:r>
    </w:p>
    <w:p w14:paraId="158DA7ED" w14:textId="3A6F533D" w:rsidR="007170DC" w:rsidRPr="0028718D" w:rsidRDefault="007170DC" w:rsidP="007170DC">
      <w:pPr>
        <w:spacing w:after="0"/>
        <w:rPr>
          <w:b/>
          <w:bCs/>
        </w:rPr>
      </w:pPr>
      <w:r>
        <w:rPr>
          <w:b/>
          <w:bCs/>
        </w:rPr>
        <w:t>Let podél Everestu -  cca 180 EUR</w:t>
      </w:r>
      <w:r>
        <w:rPr>
          <w:b/>
          <w:bCs/>
        </w:rPr>
        <w:t xml:space="preserve"> (není povinné, lze i individuálně). </w:t>
      </w:r>
    </w:p>
    <w:p w14:paraId="32EA472C" w14:textId="7FB96CEA" w:rsidR="000A7A4D" w:rsidRPr="00BF24D0" w:rsidRDefault="000A7A4D" w:rsidP="000A7A4D">
      <w:pPr>
        <w:pStyle w:val="ListParagraph"/>
        <w:spacing w:after="0"/>
        <w:jc w:val="both"/>
        <w:rPr>
          <w:bCs/>
          <w:sz w:val="24"/>
          <w:szCs w:val="24"/>
        </w:rPr>
      </w:pPr>
    </w:p>
    <w:p w14:paraId="4F571CBE" w14:textId="77777777" w:rsidR="002F5757" w:rsidRDefault="002F5757" w:rsidP="00BF24D0">
      <w:pPr>
        <w:rPr>
          <w:bCs/>
          <w:sz w:val="24"/>
          <w:szCs w:val="24"/>
        </w:rPr>
      </w:pPr>
    </w:p>
    <w:p w14:paraId="5BD91410" w14:textId="77777777" w:rsidR="007170DC" w:rsidRDefault="007170DC" w:rsidP="00BF24D0">
      <w:pPr>
        <w:rPr>
          <w:bCs/>
          <w:sz w:val="24"/>
          <w:szCs w:val="24"/>
        </w:rPr>
      </w:pPr>
    </w:p>
    <w:p w14:paraId="31E39FE7" w14:textId="77777777" w:rsidR="007170DC" w:rsidRDefault="007170DC" w:rsidP="00BF24D0">
      <w:pPr>
        <w:rPr>
          <w:bCs/>
          <w:sz w:val="24"/>
          <w:szCs w:val="24"/>
        </w:rPr>
      </w:pPr>
    </w:p>
    <w:p w14:paraId="047A1E97" w14:textId="77777777" w:rsidR="007170DC" w:rsidRDefault="007170DC" w:rsidP="00BF24D0">
      <w:pPr>
        <w:rPr>
          <w:bCs/>
          <w:sz w:val="24"/>
          <w:szCs w:val="24"/>
        </w:rPr>
      </w:pPr>
    </w:p>
    <w:p w14:paraId="5BF426C6" w14:textId="77777777" w:rsidR="007170DC" w:rsidRDefault="007170DC" w:rsidP="00BF24D0">
      <w:pPr>
        <w:rPr>
          <w:bCs/>
          <w:sz w:val="24"/>
          <w:szCs w:val="24"/>
        </w:rPr>
      </w:pPr>
    </w:p>
    <w:p w14:paraId="4080624E" w14:textId="77777777" w:rsidR="007170DC" w:rsidRDefault="007170DC" w:rsidP="00BF24D0">
      <w:pPr>
        <w:rPr>
          <w:bCs/>
          <w:sz w:val="24"/>
          <w:szCs w:val="24"/>
        </w:rPr>
      </w:pPr>
    </w:p>
    <w:p w14:paraId="18482527" w14:textId="77777777" w:rsidR="007170DC" w:rsidRDefault="007170DC" w:rsidP="00BF24D0">
      <w:pPr>
        <w:rPr>
          <w:bCs/>
          <w:sz w:val="24"/>
          <w:szCs w:val="24"/>
        </w:rPr>
      </w:pPr>
    </w:p>
    <w:p w14:paraId="22C60257" w14:textId="77777777" w:rsidR="007170DC" w:rsidRDefault="007170DC" w:rsidP="00BF24D0">
      <w:pPr>
        <w:rPr>
          <w:bCs/>
          <w:sz w:val="24"/>
          <w:szCs w:val="24"/>
        </w:rPr>
      </w:pPr>
    </w:p>
    <w:p w14:paraId="21548DC9" w14:textId="77777777" w:rsidR="007170DC" w:rsidRDefault="007170DC" w:rsidP="00BF24D0">
      <w:pPr>
        <w:rPr>
          <w:bCs/>
          <w:sz w:val="24"/>
          <w:szCs w:val="24"/>
        </w:rPr>
      </w:pPr>
    </w:p>
    <w:p w14:paraId="43D02B1D" w14:textId="77777777" w:rsidR="007170DC" w:rsidRDefault="007170DC" w:rsidP="00BF24D0">
      <w:pPr>
        <w:rPr>
          <w:bCs/>
          <w:sz w:val="24"/>
          <w:szCs w:val="24"/>
        </w:rPr>
      </w:pPr>
    </w:p>
    <w:p w14:paraId="2412E23C" w14:textId="77777777" w:rsidR="007170DC" w:rsidRDefault="007170DC" w:rsidP="00BF24D0">
      <w:pPr>
        <w:rPr>
          <w:bCs/>
          <w:sz w:val="24"/>
          <w:szCs w:val="24"/>
        </w:rPr>
      </w:pPr>
    </w:p>
    <w:p w14:paraId="53774078" w14:textId="7535C338" w:rsidR="00731816" w:rsidRPr="00317BBF" w:rsidRDefault="007170DC" w:rsidP="00317BBF">
      <w:pPr>
        <w:pStyle w:val="Heading2"/>
        <w:rPr>
          <w:color w:val="244061" w:themeColor="accent1" w:themeShade="80"/>
          <w:sz w:val="32"/>
          <w:szCs w:val="32"/>
          <w:u w:val="single"/>
        </w:rPr>
      </w:pPr>
      <w:bookmarkStart w:id="1" w:name="_Toc307140882"/>
      <w:bookmarkStart w:id="2" w:name="_Toc466636902"/>
      <w:r>
        <w:rPr>
          <w:color w:val="244061" w:themeColor="accent1" w:themeShade="80"/>
          <w:sz w:val="32"/>
          <w:szCs w:val="32"/>
          <w:u w:val="single"/>
        </w:rPr>
        <w:lastRenderedPageBreak/>
        <w:t>2</w:t>
      </w:r>
      <w:r w:rsidR="00A6487B" w:rsidRPr="00731816">
        <w:rPr>
          <w:color w:val="244061" w:themeColor="accent1" w:themeShade="80"/>
          <w:sz w:val="32"/>
          <w:szCs w:val="32"/>
          <w:u w:val="single"/>
        </w:rPr>
        <w:t xml:space="preserve">. </w:t>
      </w:r>
      <w:bookmarkEnd w:id="1"/>
      <w:bookmarkEnd w:id="2"/>
      <w:r w:rsidR="0023129C">
        <w:rPr>
          <w:color w:val="244061" w:themeColor="accent1" w:themeShade="80"/>
          <w:sz w:val="32"/>
          <w:szCs w:val="32"/>
          <w:u w:val="single"/>
        </w:rPr>
        <w:t>TÝM, KTERÝ VÁS BUDE DOPROVÁZET</w:t>
      </w:r>
      <w:r w:rsidR="00A6487B" w:rsidRPr="00731816">
        <w:rPr>
          <w:color w:val="244061" w:themeColor="accent1" w:themeShade="80"/>
          <w:sz w:val="32"/>
          <w:szCs w:val="32"/>
          <w:u w:val="single"/>
        </w:rPr>
        <w:t xml:space="preserve">   </w:t>
      </w:r>
    </w:p>
    <w:p w14:paraId="11982074" w14:textId="71F632BD" w:rsidR="002F5757" w:rsidRPr="00317BBF" w:rsidRDefault="002F5757" w:rsidP="002F5757">
      <w:pPr>
        <w:pStyle w:val="Heading2"/>
        <w:rPr>
          <w:color w:val="244061" w:themeColor="accent1" w:themeShade="80"/>
          <w:sz w:val="32"/>
          <w:szCs w:val="32"/>
          <w:u w:val="single"/>
        </w:rPr>
      </w:pPr>
    </w:p>
    <w:p w14:paraId="558E5756" w14:textId="3D51C3C7" w:rsidR="006A2CCF" w:rsidRPr="00E24785" w:rsidRDefault="00E24785" w:rsidP="00731816">
      <w:pPr>
        <w:rPr>
          <w:b/>
          <w:sz w:val="24"/>
          <w:szCs w:val="24"/>
        </w:rPr>
      </w:pPr>
      <w:r w:rsidRPr="00E24785">
        <w:rPr>
          <w:b/>
          <w:sz w:val="24"/>
          <w:szCs w:val="24"/>
        </w:rPr>
        <w:t>Ing. Oldřich Bubák, MBA</w:t>
      </w:r>
      <w:r>
        <w:rPr>
          <w:b/>
          <w:sz w:val="24"/>
          <w:szCs w:val="24"/>
        </w:rPr>
        <w:t xml:space="preserve"> – vedoucí výpravy</w:t>
      </w:r>
      <w:r w:rsidR="00746A38">
        <w:rPr>
          <w:b/>
          <w:sz w:val="24"/>
          <w:szCs w:val="24"/>
        </w:rPr>
        <w:t xml:space="preserve"> a ředitel kanceláře v Kát</w:t>
      </w:r>
      <w:r w:rsidR="004E41BF">
        <w:rPr>
          <w:b/>
          <w:sz w:val="24"/>
          <w:szCs w:val="24"/>
        </w:rPr>
        <w:t>h</w:t>
      </w:r>
      <w:r w:rsidR="00746A38">
        <w:rPr>
          <w:b/>
          <w:sz w:val="24"/>
          <w:szCs w:val="24"/>
        </w:rPr>
        <w:t>mándú</w:t>
      </w:r>
    </w:p>
    <w:p w14:paraId="74BEED02" w14:textId="2AB7C62E" w:rsidR="00E24785" w:rsidRDefault="00E24785" w:rsidP="00BF24D0">
      <w:pPr>
        <w:jc w:val="both"/>
        <w:rPr>
          <w:sz w:val="24"/>
          <w:szCs w:val="24"/>
        </w:rPr>
      </w:pPr>
      <w:r>
        <w:rPr>
          <w:sz w:val="24"/>
          <w:szCs w:val="24"/>
        </w:rPr>
        <w:t xml:space="preserve">Oldřich je nejen zkušeným manažerem a poradcem, ale také vášnivým cestovatelem a prvním Čechem, který pěšky došel na severní a jižní pól. </w:t>
      </w:r>
      <w:r w:rsidR="00044CDF" w:rsidRPr="00044CDF">
        <w:rPr>
          <w:sz w:val="24"/>
          <w:szCs w:val="24"/>
        </w:rPr>
        <w:t>Má za sebou mimořádné výkony v extrémních oblastech Arktidy a Antarktidy i řadu úspěšných výprav a mezinárodních expedic</w:t>
      </w:r>
      <w:r w:rsidR="00044CDF">
        <w:rPr>
          <w:sz w:val="24"/>
          <w:szCs w:val="24"/>
        </w:rPr>
        <w:t xml:space="preserve">. </w:t>
      </w:r>
      <w:r>
        <w:rPr>
          <w:sz w:val="24"/>
          <w:szCs w:val="24"/>
        </w:rPr>
        <w:t>Mimo jiné je také členem Asociace profesionálních fotografů</w:t>
      </w:r>
      <w:r w:rsidR="004E41BF">
        <w:rPr>
          <w:sz w:val="24"/>
          <w:szCs w:val="24"/>
        </w:rPr>
        <w:t xml:space="preserve"> (v letošním roce vyhrál prestižní mezinárodní fotografickou soutěž v </w:t>
      </w:r>
      <w:proofErr w:type="spellStart"/>
      <w:r w:rsidR="004E41BF">
        <w:rPr>
          <w:sz w:val="24"/>
          <w:szCs w:val="24"/>
        </w:rPr>
        <w:t>Tokyu</w:t>
      </w:r>
      <w:proofErr w:type="spellEnd"/>
      <w:r w:rsidR="004E41BF">
        <w:rPr>
          <w:sz w:val="24"/>
          <w:szCs w:val="24"/>
        </w:rPr>
        <w:t xml:space="preserve">) </w:t>
      </w:r>
      <w:r>
        <w:rPr>
          <w:sz w:val="24"/>
          <w:szCs w:val="24"/>
        </w:rPr>
        <w:t xml:space="preserve"> a publikuje knihy ve vlastním vydavatelství</w:t>
      </w:r>
      <w:r w:rsidR="00BF24D0">
        <w:rPr>
          <w:sz w:val="24"/>
          <w:szCs w:val="24"/>
        </w:rPr>
        <w:t xml:space="preserve"> (která naleznete i na pultech knihkupectví v Nepálu)</w:t>
      </w:r>
      <w:r w:rsidR="0002028C">
        <w:rPr>
          <w:sz w:val="24"/>
          <w:szCs w:val="24"/>
        </w:rPr>
        <w:t xml:space="preserve">, spolupracuje s Českou televizí  a je tvůrcem celovečerního filmu </w:t>
      </w:r>
      <w:proofErr w:type="spellStart"/>
      <w:r w:rsidR="0002028C">
        <w:rPr>
          <w:sz w:val="24"/>
          <w:szCs w:val="24"/>
        </w:rPr>
        <w:t>Journey</w:t>
      </w:r>
      <w:proofErr w:type="spellEnd"/>
      <w:r w:rsidR="0002028C">
        <w:rPr>
          <w:sz w:val="24"/>
          <w:szCs w:val="24"/>
        </w:rPr>
        <w:t xml:space="preserve">. </w:t>
      </w:r>
      <w:r>
        <w:rPr>
          <w:sz w:val="24"/>
          <w:szCs w:val="24"/>
        </w:rPr>
        <w:t xml:space="preserve"> </w:t>
      </w:r>
      <w:r w:rsidR="00044CDF">
        <w:rPr>
          <w:sz w:val="24"/>
          <w:szCs w:val="24"/>
        </w:rPr>
        <w:t>Ačkoliv je absolventem ČVUT, působil  i jako ředitel filharmonie a projektový manažer na mezinárodní úrovni. O</w:t>
      </w:r>
      <w:r w:rsidR="00044CDF" w:rsidRPr="00044CDF">
        <w:rPr>
          <w:sz w:val="24"/>
          <w:szCs w:val="24"/>
        </w:rPr>
        <w:t>d nepálské ´Královské himálajské trekkingové společnosti´ obdržel statut profesionálního „tour lead</w:t>
      </w:r>
      <w:r w:rsidR="00044CDF">
        <w:rPr>
          <w:sz w:val="24"/>
          <w:szCs w:val="24"/>
        </w:rPr>
        <w:t>e</w:t>
      </w:r>
      <w:r w:rsidR="00044CDF" w:rsidRPr="00044CDF">
        <w:rPr>
          <w:sz w:val="24"/>
          <w:szCs w:val="24"/>
        </w:rPr>
        <w:t xml:space="preserve">ra“ pro Himálaj, Nepál, Tibet, </w:t>
      </w:r>
      <w:proofErr w:type="spellStart"/>
      <w:r w:rsidR="00044CDF" w:rsidRPr="00044CDF">
        <w:rPr>
          <w:sz w:val="24"/>
          <w:szCs w:val="24"/>
        </w:rPr>
        <w:t>Sikkim</w:t>
      </w:r>
      <w:proofErr w:type="spellEnd"/>
      <w:r w:rsidR="00044CDF" w:rsidRPr="00044CDF">
        <w:rPr>
          <w:sz w:val="24"/>
          <w:szCs w:val="24"/>
        </w:rPr>
        <w:t>, Bhútán atd.</w:t>
      </w:r>
      <w:r w:rsidR="00044CDF">
        <w:rPr>
          <w:sz w:val="24"/>
          <w:szCs w:val="24"/>
        </w:rPr>
        <w:t xml:space="preserve"> Do této chvíle se mu podařilo navštívit více než 170 států světa (OSN uznává 194 států). </w:t>
      </w:r>
      <w:r>
        <w:rPr>
          <w:sz w:val="24"/>
          <w:szCs w:val="24"/>
        </w:rPr>
        <w:t xml:space="preserve">Od letošního roku zastává pozici Vicepresidenta pro globální prodej v naší společnosti. Do Nepálu se pravidelně vrací již 30 let a zavede Vás na místa, kam se s cestovní </w:t>
      </w:r>
      <w:r w:rsidR="00BF24D0">
        <w:rPr>
          <w:sz w:val="24"/>
          <w:szCs w:val="24"/>
        </w:rPr>
        <w:t xml:space="preserve">kanceláří nepodíváte a poskytne své zkušenosti a komentáře vztahující se k této oblasti ( a nejen k této). </w:t>
      </w:r>
    </w:p>
    <w:p w14:paraId="50B968A4" w14:textId="0FB1E2A7" w:rsidR="00731816" w:rsidRDefault="006A2CCF" w:rsidP="00731816">
      <w:pPr>
        <w:rPr>
          <w:sz w:val="24"/>
          <w:szCs w:val="24"/>
        </w:rPr>
      </w:pPr>
      <w:r>
        <w:rPr>
          <w:sz w:val="24"/>
          <w:szCs w:val="24"/>
        </w:rPr>
        <w:t xml:space="preserve">                                                 </w:t>
      </w:r>
      <w:r w:rsidR="00A40922">
        <w:rPr>
          <w:sz w:val="24"/>
          <w:szCs w:val="24"/>
        </w:rPr>
        <w:t xml:space="preserve">               </w:t>
      </w:r>
    </w:p>
    <w:p w14:paraId="0626B289" w14:textId="2BFBC5E0" w:rsidR="00E24785" w:rsidRPr="00E24785" w:rsidRDefault="00E24785" w:rsidP="00E24785">
      <w:pPr>
        <w:rPr>
          <w:b/>
          <w:sz w:val="24"/>
          <w:szCs w:val="24"/>
        </w:rPr>
      </w:pPr>
      <w:r>
        <w:rPr>
          <w:b/>
          <w:sz w:val="24"/>
          <w:szCs w:val="24"/>
        </w:rPr>
        <w:t xml:space="preserve">PhDr. Josef Kasal, </w:t>
      </w:r>
      <w:proofErr w:type="spellStart"/>
      <w:r>
        <w:rPr>
          <w:b/>
          <w:sz w:val="24"/>
          <w:szCs w:val="24"/>
        </w:rPr>
        <w:t>Ph</w:t>
      </w:r>
      <w:proofErr w:type="spellEnd"/>
      <w:r>
        <w:rPr>
          <w:b/>
          <w:sz w:val="24"/>
          <w:szCs w:val="24"/>
        </w:rPr>
        <w:t xml:space="preserve"> D. </w:t>
      </w:r>
      <w:r w:rsidRPr="00E24785">
        <w:rPr>
          <w:b/>
          <w:sz w:val="24"/>
          <w:szCs w:val="24"/>
        </w:rPr>
        <w:t>, MBA</w:t>
      </w:r>
      <w:r>
        <w:rPr>
          <w:b/>
          <w:sz w:val="24"/>
          <w:szCs w:val="24"/>
        </w:rPr>
        <w:t xml:space="preserve"> – lektor</w:t>
      </w:r>
      <w:r w:rsidR="00BF24D0">
        <w:rPr>
          <w:b/>
          <w:sz w:val="24"/>
          <w:szCs w:val="24"/>
        </w:rPr>
        <w:t xml:space="preserve"> a kouč</w:t>
      </w:r>
    </w:p>
    <w:p w14:paraId="39DA34C8" w14:textId="4FA7D2F7" w:rsidR="0023129C" w:rsidRDefault="00E24785" w:rsidP="00D72720">
      <w:pPr>
        <w:jc w:val="both"/>
        <w:rPr>
          <w:sz w:val="24"/>
          <w:szCs w:val="24"/>
        </w:rPr>
      </w:pPr>
      <w:r>
        <w:rPr>
          <w:sz w:val="24"/>
          <w:szCs w:val="24"/>
        </w:rPr>
        <w:t xml:space="preserve">Josef má za sebou nejen manažerské zkušenosti, ale </w:t>
      </w:r>
      <w:r w:rsidR="00746A38">
        <w:rPr>
          <w:sz w:val="24"/>
          <w:szCs w:val="24"/>
        </w:rPr>
        <w:t>je také zkušeným koučem a poradcem</w:t>
      </w:r>
      <w:r w:rsidR="00044CDF">
        <w:rPr>
          <w:sz w:val="24"/>
          <w:szCs w:val="24"/>
        </w:rPr>
        <w:t xml:space="preserve"> s „filosofickým“ přesahem.</w:t>
      </w:r>
      <w:r>
        <w:rPr>
          <w:sz w:val="24"/>
          <w:szCs w:val="24"/>
        </w:rPr>
        <w:t xml:space="preserve"> </w:t>
      </w:r>
      <w:r w:rsidR="00746A38">
        <w:rPr>
          <w:sz w:val="24"/>
          <w:szCs w:val="24"/>
        </w:rPr>
        <w:t xml:space="preserve">Absolvoval několikaletý psychoterapeutický výcvik akreditovaný Českou lékařskou společností. </w:t>
      </w:r>
      <w:r w:rsidR="0040256E">
        <w:rPr>
          <w:sz w:val="24"/>
          <w:szCs w:val="24"/>
        </w:rPr>
        <w:t xml:space="preserve">Učí </w:t>
      </w:r>
      <w:r>
        <w:rPr>
          <w:sz w:val="24"/>
          <w:szCs w:val="24"/>
        </w:rPr>
        <w:t>na Univerzit</w:t>
      </w:r>
      <w:r w:rsidR="00746A38">
        <w:rPr>
          <w:sz w:val="24"/>
          <w:szCs w:val="24"/>
        </w:rPr>
        <w:t>ě</w:t>
      </w:r>
      <w:r>
        <w:rPr>
          <w:sz w:val="24"/>
          <w:szCs w:val="24"/>
        </w:rPr>
        <w:t xml:space="preserve"> v Hradci </w:t>
      </w:r>
      <w:r w:rsidR="00746A38">
        <w:rPr>
          <w:sz w:val="24"/>
          <w:szCs w:val="24"/>
        </w:rPr>
        <w:t>Králové, kde se specializuje na psychosociální aspekty manažerské práce a kulturní antropologii.</w:t>
      </w:r>
      <w:r w:rsidR="00044CDF">
        <w:rPr>
          <w:sz w:val="24"/>
          <w:szCs w:val="24"/>
        </w:rPr>
        <w:t xml:space="preserve"> Spolupracuje s Českou televizí a publikuje v ČR i v zahraničí. </w:t>
      </w:r>
      <w:r w:rsidR="00791CC0">
        <w:rPr>
          <w:sz w:val="24"/>
          <w:szCs w:val="24"/>
        </w:rPr>
        <w:t xml:space="preserve"> </w:t>
      </w:r>
      <w:r w:rsidR="00746A38">
        <w:rPr>
          <w:sz w:val="24"/>
          <w:szCs w:val="24"/>
        </w:rPr>
        <w:t>Po dobu výpravy Vám bude k dispozici jako lektor/</w:t>
      </w:r>
      <w:proofErr w:type="spellStart"/>
      <w:r w:rsidR="00746A38">
        <w:rPr>
          <w:sz w:val="24"/>
          <w:szCs w:val="24"/>
        </w:rPr>
        <w:t>facilitátor</w:t>
      </w:r>
      <w:proofErr w:type="spellEnd"/>
      <w:r w:rsidR="00746A38">
        <w:rPr>
          <w:sz w:val="24"/>
          <w:szCs w:val="24"/>
        </w:rPr>
        <w:t xml:space="preserve"> i jako kouč. </w:t>
      </w:r>
      <w:r w:rsidR="00BF24D0">
        <w:rPr>
          <w:sz w:val="24"/>
          <w:szCs w:val="24"/>
        </w:rPr>
        <w:t xml:space="preserve"> Josef v současné době také zastává pozici Vicepresidenta pro kvalitu v MBA vzdělávání u naší společnosti. </w:t>
      </w:r>
      <w:r w:rsidR="00044CDF">
        <w:rPr>
          <w:sz w:val="24"/>
          <w:szCs w:val="24"/>
        </w:rPr>
        <w:t>Zkušenosti v oblasti řízení kvality vzděl</w:t>
      </w:r>
      <w:r w:rsidR="0002028C">
        <w:rPr>
          <w:sz w:val="24"/>
          <w:szCs w:val="24"/>
        </w:rPr>
        <w:t>á</w:t>
      </w:r>
      <w:r w:rsidR="00044CDF">
        <w:rPr>
          <w:sz w:val="24"/>
          <w:szCs w:val="24"/>
        </w:rPr>
        <w:t xml:space="preserve">vání získal nejen v ČR, ale také během četných </w:t>
      </w:r>
      <w:r w:rsidR="0002028C">
        <w:rPr>
          <w:sz w:val="24"/>
          <w:szCs w:val="24"/>
        </w:rPr>
        <w:t xml:space="preserve">návštěv zahraničních univerzit, se kterými spolupracujeme. </w:t>
      </w:r>
    </w:p>
    <w:p w14:paraId="554C2819" w14:textId="77777777" w:rsidR="007170DC" w:rsidRDefault="007170DC" w:rsidP="00D72720">
      <w:pPr>
        <w:jc w:val="both"/>
        <w:rPr>
          <w:sz w:val="24"/>
          <w:szCs w:val="24"/>
        </w:rPr>
      </w:pPr>
    </w:p>
    <w:p w14:paraId="1536C8F7" w14:textId="39FC14D9" w:rsidR="00BF24D0" w:rsidRPr="00E24785" w:rsidRDefault="00BF24D0" w:rsidP="00BF24D0">
      <w:pPr>
        <w:rPr>
          <w:b/>
          <w:sz w:val="24"/>
          <w:szCs w:val="24"/>
        </w:rPr>
      </w:pPr>
      <w:r>
        <w:rPr>
          <w:b/>
          <w:sz w:val="24"/>
          <w:szCs w:val="24"/>
        </w:rPr>
        <w:t>Mgr. Pavel Kotek, MBA – lektor a kouč</w:t>
      </w:r>
    </w:p>
    <w:p w14:paraId="03279DA0" w14:textId="2C382A78" w:rsidR="0023129C" w:rsidRDefault="00791CC0" w:rsidP="00BF24D0">
      <w:pPr>
        <w:jc w:val="both"/>
        <w:rPr>
          <w:sz w:val="24"/>
          <w:szCs w:val="24"/>
        </w:rPr>
      </w:pPr>
      <w:r>
        <w:rPr>
          <w:sz w:val="24"/>
          <w:szCs w:val="24"/>
        </w:rPr>
        <w:t xml:space="preserve">Pavel má bohatou zkušenost s prací v multikulturním prostředí. V minulosti vybudoval několik velmi úspěšných společností v EMEA regionu a od roku 2010 vede Společnost pro management a </w:t>
      </w:r>
      <w:proofErr w:type="spellStart"/>
      <w:r>
        <w:rPr>
          <w:sz w:val="24"/>
          <w:szCs w:val="24"/>
        </w:rPr>
        <w:t>leadership</w:t>
      </w:r>
      <w:proofErr w:type="spellEnd"/>
      <w:r>
        <w:rPr>
          <w:sz w:val="24"/>
          <w:szCs w:val="24"/>
        </w:rPr>
        <w:t xml:space="preserve">, </w:t>
      </w:r>
      <w:r>
        <w:rPr>
          <w:sz w:val="24"/>
          <w:szCs w:val="24"/>
        </w:rPr>
        <w:t xml:space="preserve">která  pomáhá profesionálům na </w:t>
      </w:r>
      <w:r>
        <w:rPr>
          <w:sz w:val="24"/>
          <w:szCs w:val="24"/>
        </w:rPr>
        <w:lastRenderedPageBreak/>
        <w:t>všech úrovních v osobním a profesním růstu.</w:t>
      </w:r>
      <w:r>
        <w:rPr>
          <w:sz w:val="24"/>
          <w:szCs w:val="24"/>
        </w:rPr>
        <w:t xml:space="preserve"> Kromě manažerského vzdělání v UK a humanitního vzdělání v ČR a</w:t>
      </w:r>
      <w:r>
        <w:rPr>
          <w:sz w:val="24"/>
          <w:szCs w:val="24"/>
        </w:rPr>
        <w:t xml:space="preserve">bsolvoval několikaletý </w:t>
      </w:r>
      <w:r>
        <w:rPr>
          <w:sz w:val="24"/>
          <w:szCs w:val="24"/>
        </w:rPr>
        <w:t xml:space="preserve">psychoterapeutický </w:t>
      </w:r>
      <w:r>
        <w:rPr>
          <w:sz w:val="24"/>
          <w:szCs w:val="24"/>
        </w:rPr>
        <w:t>výcvik akreditovaný Českou lékařskou společností a výcvik v komunitní a skupinové terapii.</w:t>
      </w:r>
      <w:r w:rsidR="0040256E">
        <w:rPr>
          <w:sz w:val="24"/>
          <w:szCs w:val="24"/>
        </w:rPr>
        <w:t xml:space="preserve"> Po dobu výpravy Vám bude k dispozici jako </w:t>
      </w:r>
      <w:r>
        <w:rPr>
          <w:sz w:val="24"/>
          <w:szCs w:val="24"/>
        </w:rPr>
        <w:t xml:space="preserve">terapeut/kouč (další role dle dohody:-). </w:t>
      </w:r>
    </w:p>
    <w:p w14:paraId="40DA5D3F" w14:textId="77777777" w:rsidR="00B351A6" w:rsidRDefault="00B351A6" w:rsidP="00BF24D0">
      <w:pPr>
        <w:jc w:val="both"/>
        <w:rPr>
          <w:sz w:val="24"/>
          <w:szCs w:val="24"/>
        </w:rPr>
      </w:pPr>
    </w:p>
    <w:p w14:paraId="043C17C5" w14:textId="3D4EEEB0" w:rsidR="0023129C" w:rsidRDefault="00B351A6" w:rsidP="00DC43AC">
      <w:pPr>
        <w:jc w:val="both"/>
        <w:rPr>
          <w:sz w:val="24"/>
          <w:szCs w:val="24"/>
        </w:rPr>
      </w:pPr>
      <w:r>
        <w:rPr>
          <w:sz w:val="24"/>
          <w:szCs w:val="24"/>
        </w:rPr>
        <w:t xml:space="preserve">Více informací o nás najdete na </w:t>
      </w:r>
      <w:hyperlink r:id="rId8" w:history="1">
        <w:r w:rsidRPr="00677DB4">
          <w:rPr>
            <w:rStyle w:val="Hyperlink"/>
            <w:sz w:val="24"/>
            <w:szCs w:val="24"/>
          </w:rPr>
          <w:t>http://spml.cz/zakl</w:t>
        </w:r>
        <w:r w:rsidRPr="00677DB4">
          <w:rPr>
            <w:rStyle w:val="Hyperlink"/>
            <w:sz w:val="24"/>
            <w:szCs w:val="24"/>
          </w:rPr>
          <w:t>a</w:t>
        </w:r>
        <w:r w:rsidRPr="00677DB4">
          <w:rPr>
            <w:rStyle w:val="Hyperlink"/>
            <w:sz w:val="24"/>
            <w:szCs w:val="24"/>
          </w:rPr>
          <w:t>dni-lektorsky-tym/</w:t>
        </w:r>
      </w:hyperlink>
    </w:p>
    <w:p w14:paraId="73D66BC2" w14:textId="77777777" w:rsidR="000A7A4D" w:rsidRDefault="000A7A4D" w:rsidP="00DC43AC">
      <w:pPr>
        <w:jc w:val="both"/>
        <w:rPr>
          <w:sz w:val="24"/>
          <w:szCs w:val="24"/>
        </w:rPr>
      </w:pPr>
    </w:p>
    <w:p w14:paraId="6D08ADF6" w14:textId="77777777" w:rsidR="007170DC" w:rsidRDefault="007170DC" w:rsidP="00DC43AC">
      <w:pPr>
        <w:jc w:val="both"/>
        <w:rPr>
          <w:sz w:val="24"/>
          <w:szCs w:val="24"/>
        </w:rPr>
      </w:pPr>
    </w:p>
    <w:p w14:paraId="5B3C9591" w14:textId="1F963822" w:rsidR="00DC43AC" w:rsidRDefault="00791CC0" w:rsidP="00DC43AC">
      <w:pPr>
        <w:pStyle w:val="Heading2"/>
        <w:rPr>
          <w:color w:val="244061" w:themeColor="accent1" w:themeShade="80"/>
          <w:sz w:val="32"/>
          <w:szCs w:val="32"/>
          <w:u w:val="single"/>
        </w:rPr>
      </w:pPr>
      <w:r>
        <w:rPr>
          <w:color w:val="244061" w:themeColor="accent1" w:themeShade="80"/>
          <w:sz w:val="32"/>
          <w:szCs w:val="32"/>
          <w:u w:val="single"/>
        </w:rPr>
        <w:t>3</w:t>
      </w:r>
      <w:r w:rsidR="00DC43AC" w:rsidRPr="00731816">
        <w:rPr>
          <w:color w:val="244061" w:themeColor="accent1" w:themeShade="80"/>
          <w:sz w:val="32"/>
          <w:szCs w:val="32"/>
          <w:u w:val="single"/>
        </w:rPr>
        <w:t xml:space="preserve">. </w:t>
      </w:r>
      <w:r>
        <w:rPr>
          <w:color w:val="244061" w:themeColor="accent1" w:themeShade="80"/>
          <w:sz w:val="32"/>
          <w:szCs w:val="32"/>
          <w:u w:val="single"/>
        </w:rPr>
        <w:t xml:space="preserve">STRUČNÝ </w:t>
      </w:r>
      <w:r w:rsidR="00DC43AC">
        <w:rPr>
          <w:color w:val="244061" w:themeColor="accent1" w:themeShade="80"/>
          <w:sz w:val="32"/>
          <w:szCs w:val="32"/>
          <w:u w:val="single"/>
        </w:rPr>
        <w:t>OBRÁZKOVÝ PRŮVODCE</w:t>
      </w:r>
      <w:r>
        <w:rPr>
          <w:color w:val="244061" w:themeColor="accent1" w:themeShade="80"/>
          <w:sz w:val="32"/>
          <w:szCs w:val="32"/>
          <w:u w:val="single"/>
        </w:rPr>
        <w:t xml:space="preserve"> HIMALÁJ - ILLAM</w:t>
      </w:r>
      <w:r w:rsidR="00DC43AC" w:rsidRPr="00731816">
        <w:rPr>
          <w:color w:val="244061" w:themeColor="accent1" w:themeShade="80"/>
          <w:sz w:val="32"/>
          <w:szCs w:val="32"/>
          <w:u w:val="single"/>
        </w:rPr>
        <w:t xml:space="preserve">   </w:t>
      </w:r>
    </w:p>
    <w:p w14:paraId="76B68068" w14:textId="77777777" w:rsidR="006053EB" w:rsidRDefault="006053EB" w:rsidP="006053EB">
      <w:pPr>
        <w:jc w:val="both"/>
      </w:pPr>
    </w:p>
    <w:p w14:paraId="3A93A2F4" w14:textId="7D59AD4C" w:rsidR="006053EB" w:rsidRDefault="006053EB" w:rsidP="006053EB">
      <w:pPr>
        <w:jc w:val="both"/>
      </w:pPr>
      <w:r>
        <w:t xml:space="preserve">Káthmándú –hlavní město Nepálu, čítající kolem 800 000 obyvatel. Je kulturním, hospodářským a politickým střediskem země. Město je rozděleno do čtyř částí: </w:t>
      </w:r>
      <w:proofErr w:type="spellStart"/>
      <w:r>
        <w:t>Káthmandú</w:t>
      </w:r>
      <w:proofErr w:type="spellEnd"/>
      <w:r>
        <w:t xml:space="preserve">, </w:t>
      </w:r>
      <w:proofErr w:type="spellStart"/>
      <w:r>
        <w:t>Patanu</w:t>
      </w:r>
      <w:proofErr w:type="spellEnd"/>
      <w:r>
        <w:t xml:space="preserve">, </w:t>
      </w:r>
      <w:proofErr w:type="spellStart"/>
      <w:r>
        <w:t>Bhaktapuru</w:t>
      </w:r>
      <w:proofErr w:type="spellEnd"/>
      <w:r>
        <w:t xml:space="preserve"> a </w:t>
      </w:r>
      <w:proofErr w:type="spellStart"/>
      <w:r>
        <w:t>Kirtipiru</w:t>
      </w:r>
      <w:proofErr w:type="spellEnd"/>
      <w:r>
        <w:t xml:space="preserve">. Každé z nich má bohaté kulturní a historické kořeny. V celém káthmándském údolí vládne středověká atmosféra, což na každého, kdo sem přijede, působí dojmem, jako by cestoval proti proudu času do minulosti. Původní obyvatelé údolí jsou </w:t>
      </w:r>
      <w:proofErr w:type="spellStart"/>
      <w:r>
        <w:t>Névárci</w:t>
      </w:r>
      <w:proofErr w:type="spellEnd"/>
      <w:r>
        <w:t xml:space="preserve">. Mají vlastní jazyk odlišný od nepálštiny. Jejich bohatá kultura vznikla prolnutím tibetské, indické a dalších kultur, které se v tomto pradávném údolí směšovaly. </w:t>
      </w:r>
      <w:proofErr w:type="spellStart"/>
      <w:r>
        <w:t>Nevárská</w:t>
      </w:r>
      <w:proofErr w:type="spellEnd"/>
      <w:r>
        <w:t xml:space="preserve"> kultura dosáhla vrcholu v 17.století, kdy bylo Údolí rozděleno do čtyř království. Tehdy byly postaveny nejkrásnější chrámy. Dodnes jsou </w:t>
      </w:r>
      <w:proofErr w:type="spellStart"/>
      <w:r>
        <w:t>Nevárci</w:t>
      </w:r>
      <w:proofErr w:type="spellEnd"/>
      <w:r>
        <w:t xml:space="preserve"> hrdi na to, že pocházejí z </w:t>
      </w:r>
      <w:proofErr w:type="spellStart"/>
      <w:r>
        <w:t>Patanu</w:t>
      </w:r>
      <w:proofErr w:type="spellEnd"/>
      <w:r>
        <w:t xml:space="preserve">, a ne z </w:t>
      </w:r>
      <w:proofErr w:type="spellStart"/>
      <w:r>
        <w:t>Bhaktapuru</w:t>
      </w:r>
      <w:proofErr w:type="spellEnd"/>
      <w:r>
        <w:t>. Celé údolí je asi 20 km dlouhé a 35 km široké, v nadmořské výšce kolem 1300 metrů.</w:t>
      </w:r>
    </w:p>
    <w:p w14:paraId="4CDF3E7C" w14:textId="77777777" w:rsidR="006053EB" w:rsidRDefault="006053EB" w:rsidP="006053EB"/>
    <w:p w14:paraId="2B6CFEB4" w14:textId="77777777" w:rsidR="006053EB" w:rsidRDefault="006053EB" w:rsidP="006053EB"/>
    <w:p w14:paraId="0F740933" w14:textId="77777777" w:rsidR="006053EB" w:rsidRDefault="006053EB" w:rsidP="006053EB">
      <w:pPr>
        <w:jc w:val="center"/>
      </w:pPr>
      <w:r>
        <w:object w:dxaOrig="5669" w:dyaOrig="3691" w14:anchorId="1FB02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5pt;height:287.25pt" o:ole="">
            <v:imagedata r:id="rId9" o:title=""/>
          </v:shape>
          <o:OLEObject Type="Embed" ProgID="Unknown" ShapeID="_x0000_i1025" DrawAspect="Content" ObjectID="_1573844458" r:id="rId10"/>
        </w:object>
      </w:r>
    </w:p>
    <w:p w14:paraId="719199C7" w14:textId="77777777" w:rsidR="006053EB" w:rsidRDefault="006053EB" w:rsidP="006053EB"/>
    <w:p w14:paraId="24FDC670" w14:textId="5D3F1BAB" w:rsidR="006053EB" w:rsidRDefault="006053EB" w:rsidP="006053EB">
      <w:pPr>
        <w:jc w:val="both"/>
      </w:pPr>
      <w:r>
        <w:t xml:space="preserve">Většina turistických prohlídek v Káthmándú začíná v historickém středu města, kterým je </w:t>
      </w:r>
      <w:proofErr w:type="spellStart"/>
      <w:r w:rsidRPr="00E36727">
        <w:rPr>
          <w:b/>
        </w:rPr>
        <w:t>Durbar</w:t>
      </w:r>
      <w:proofErr w:type="spellEnd"/>
      <w:r w:rsidRPr="00E36727">
        <w:rPr>
          <w:b/>
        </w:rPr>
        <w:t xml:space="preserve"> </w:t>
      </w:r>
      <w:proofErr w:type="spellStart"/>
      <w:r w:rsidRPr="00E36727">
        <w:rPr>
          <w:b/>
        </w:rPr>
        <w:t>Marg</w:t>
      </w:r>
      <w:proofErr w:type="spellEnd"/>
      <w:r w:rsidRPr="00E36727">
        <w:rPr>
          <w:b/>
        </w:rPr>
        <w:t>.</w:t>
      </w:r>
      <w:r>
        <w:t xml:space="preserve"> </w:t>
      </w:r>
      <w:proofErr w:type="spellStart"/>
      <w:r>
        <w:t>Durbar</w:t>
      </w:r>
      <w:proofErr w:type="spellEnd"/>
      <w:r>
        <w:t xml:space="preserve"> znamená nepálsky palác. Tady kdysi sídlil nepálský král. Protože palácovou bránu hlídá opičí král Hanuman, celé čtvrti se říká Hanuman </w:t>
      </w:r>
      <w:proofErr w:type="spellStart"/>
      <w:r>
        <w:t>Dhoka</w:t>
      </w:r>
      <w:proofErr w:type="spellEnd"/>
      <w:r>
        <w:t xml:space="preserve">. </w:t>
      </w:r>
      <w:proofErr w:type="spellStart"/>
      <w:r>
        <w:t>Dhoka</w:t>
      </w:r>
      <w:proofErr w:type="spellEnd"/>
      <w:r>
        <w:t xml:space="preserve"> znamená v nepálštině dveře, nebo brána.</w:t>
      </w:r>
    </w:p>
    <w:p w14:paraId="36B27BD9" w14:textId="77777777" w:rsidR="006053EB" w:rsidRDefault="006053EB" w:rsidP="006053EB"/>
    <w:p w14:paraId="78460068" w14:textId="32786406" w:rsidR="006053EB" w:rsidRDefault="006053EB" w:rsidP="006053EB">
      <w:r>
        <w:rPr>
          <w:noProof/>
          <w:sz w:val="20"/>
          <w:lang w:val="en-GB" w:eastAsia="en-GB"/>
        </w:rPr>
        <mc:AlternateContent>
          <mc:Choice Requires="wps">
            <w:drawing>
              <wp:anchor distT="0" distB="0" distL="114300" distR="114300" simplePos="0" relativeHeight="251659264" behindDoc="0" locked="0" layoutInCell="1" allowOverlap="1" wp14:anchorId="0FA99D9D" wp14:editId="7369874C">
                <wp:simplePos x="0" y="0"/>
                <wp:positionH relativeFrom="column">
                  <wp:posOffset>3200400</wp:posOffset>
                </wp:positionH>
                <wp:positionV relativeFrom="paragraph">
                  <wp:posOffset>-114300</wp:posOffset>
                </wp:positionV>
                <wp:extent cx="2628900" cy="1828800"/>
                <wp:effectExtent l="0" t="0" r="0" b="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17273D" w14:textId="0635F425" w:rsidR="006053EB" w:rsidRDefault="006053EB" w:rsidP="006053EB">
                            <w:r>
                              <w:t>Nenajdete na světě jiné hinduistické království kromě nepálského (Nyní již republika). Ale je to i jediné místo na světě, kde hinduismus a buddhismus existují vedle sebe nejen v klidu a míru, ale navíc tak smíšeny, že je někdy obtížné rozeznat jeden chrám od druhého. V Nepálu se nejčastěji vyznávají Višnu (Zachránce) a Šiva (Ničitel)</w:t>
                            </w:r>
                          </w:p>
                          <w:p w14:paraId="3D490EED" w14:textId="77777777" w:rsidR="006053EB" w:rsidRDefault="006053EB" w:rsidP="006053EB">
                            <w:proofErr w:type="spellStart"/>
                            <w:r>
                              <w:t>čitel</w:t>
                            </w:r>
                            <w:proofErr w:type="spellEnd"/>
                            <w:r>
                              <w:t xml:space="preserve"> ). Zbývající Bráhma (Stvořitel)</w:t>
                            </w:r>
                          </w:p>
                          <w:p w14:paraId="36CE63AE" w14:textId="77777777" w:rsidR="006053EB" w:rsidRDefault="006053EB" w:rsidP="006053EB">
                            <w:r>
                              <w:t>není tak častým objektem vyznávání.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A99D9D" id="_x0000_t202" coordsize="21600,21600" o:spt="202" path="m0,0l0,21600,21600,21600,21600,0xe">
                <v:stroke joinstyle="miter"/>
                <v:path gradientshapeok="t" o:connecttype="rect"/>
              </v:shapetype>
              <v:shape id="Text_x0020_Box_x0020_149" o:spid="_x0000_s1026" type="#_x0000_t202" style="position:absolute;margin-left:252pt;margin-top:-8.95pt;width:207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" stroked="f">
                <v:textbox>
                  <w:txbxContent>
                    <w:p w14:paraId="3217273D" w14:textId="0635F425" w:rsidR="006053EB" w:rsidRDefault="006053EB" w:rsidP="006053EB">
                      <w:r>
                        <w:t>Nenajdete na světě jiné hinduistické království kromě nepálského (Nyní již republika). Ale je to i jediné místo na světě, kde hinduismus a buddhismus existují vedle sebe nejen v klidu a míru, ale navíc tak smíšeny, že je někdy obtížné rozeznat jeden chrám od druhého. V Nepálu se nejčastěji vyznávají Višnu (Zachránce) a Šiva (Ničitel)</w:t>
                      </w:r>
                    </w:p>
                    <w:p w14:paraId="3D490EED" w14:textId="77777777" w:rsidR="006053EB" w:rsidRDefault="006053EB" w:rsidP="006053EB">
                      <w:proofErr w:type="spellStart"/>
                      <w:r>
                        <w:t>čitel</w:t>
                      </w:r>
                      <w:proofErr w:type="spellEnd"/>
                      <w:r>
                        <w:t xml:space="preserve"> ). Zbývající Bráhma (Stvořitel)</w:t>
                      </w:r>
                    </w:p>
                    <w:p w14:paraId="36CE63AE" w14:textId="77777777" w:rsidR="006053EB" w:rsidRDefault="006053EB" w:rsidP="006053EB">
                      <w:r>
                        <w:t>není tak častým objektem vyznávání.</w:t>
                      </w:r>
                    </w:p>
                  </w:txbxContent>
                </v:textbox>
              </v:shape>
            </w:pict>
          </mc:Fallback>
        </mc:AlternateContent>
      </w:r>
      <w:r>
        <w:object w:dxaOrig="3782" w:dyaOrig="5669" w14:anchorId="449E9FAA">
          <v:shape id="_x0000_i1026" type="#_x0000_t75" style="width:170.8pt;height:226.7pt" o:ole="">
            <v:imagedata r:id="rId11" o:title=""/>
          </v:shape>
          <o:OLEObject Type="Embed" ProgID="Unknown" ShapeID="_x0000_i1026" DrawAspect="Content" ObjectID="_1573844459" r:id="rId12"/>
        </w:object>
      </w:r>
    </w:p>
    <w:p w14:paraId="308A880C" w14:textId="77777777" w:rsidR="006053EB" w:rsidRDefault="006053EB" w:rsidP="006053EB"/>
    <w:p w14:paraId="4D920E59" w14:textId="77777777" w:rsidR="006053EB" w:rsidRDefault="006053EB" w:rsidP="006053EB"/>
    <w:p w14:paraId="773D4BF0" w14:textId="77777777" w:rsidR="006053EB" w:rsidRDefault="006053EB" w:rsidP="006053EB"/>
    <w:p w14:paraId="05972DB4" w14:textId="77777777" w:rsidR="006053EB" w:rsidRDefault="006053EB" w:rsidP="006053EB">
      <w:r>
        <w:object w:dxaOrig="5669" w:dyaOrig="3717" w14:anchorId="146025BC">
          <v:shape id="_x0000_i1027" type="#_x0000_t75" style="width:422.8pt;height:275pt" o:ole="">
            <v:imagedata r:id="rId13" o:title=""/>
          </v:shape>
          <o:OLEObject Type="Embed" ProgID="Unknown" ShapeID="_x0000_i1027" DrawAspect="Content" ObjectID="_1573844460" r:id="rId14"/>
        </w:object>
      </w:r>
    </w:p>
    <w:p w14:paraId="13C0FB14" w14:textId="77777777" w:rsidR="006053EB" w:rsidRDefault="006053EB" w:rsidP="006053EB"/>
    <w:p w14:paraId="08BD7DED" w14:textId="74476E30" w:rsidR="006053EB" w:rsidRDefault="006053EB" w:rsidP="006053EB">
      <w:pPr>
        <w:jc w:val="both"/>
      </w:pPr>
      <w:proofErr w:type="spellStart"/>
      <w:r w:rsidRPr="00A73E8F">
        <w:rPr>
          <w:b/>
        </w:rPr>
        <w:t>Sadhu</w:t>
      </w:r>
      <w:proofErr w:type="spellEnd"/>
      <w:r w:rsidRPr="00A73E8F">
        <w:rPr>
          <w:b/>
        </w:rPr>
        <w:t xml:space="preserve"> </w:t>
      </w:r>
      <w:r>
        <w:t xml:space="preserve">– svatý muž je ten, koho poznáte podle sporého oblečení a natřeného sazemi. Podrobují se tělesným obtížím, podstupují zkoušky, aby dokázali, že se vzdalují fyzické bolesti. Dodržují přísný celibát. Většinou jsou vyznavači boha Višnu, věří, že pro ně nastal čas vzdát se všech materiálních statků  vydat se duchovní pouť. Samozřejmě, že v dnešní době existují i podvodníci, kteří přišli na to, že převlek za </w:t>
      </w:r>
      <w:proofErr w:type="spellStart"/>
      <w:r>
        <w:t>sadhu</w:t>
      </w:r>
      <w:proofErr w:type="spellEnd"/>
      <w:r>
        <w:t xml:space="preserve"> může být docela lukrativním zaměstnáním. Někteří praví </w:t>
      </w:r>
      <w:proofErr w:type="spellStart"/>
      <w:r>
        <w:t>Sadhuové</w:t>
      </w:r>
      <w:proofErr w:type="spellEnd"/>
      <w:r>
        <w:t xml:space="preserve"> prošli pěšky i celý kontinent.</w:t>
      </w:r>
    </w:p>
    <w:p w14:paraId="6894ABCF" w14:textId="77777777" w:rsidR="006053EB" w:rsidRDefault="006053EB" w:rsidP="006053EB"/>
    <w:p w14:paraId="2A9025AD" w14:textId="4719A267" w:rsidR="006053EB" w:rsidRDefault="006053EB" w:rsidP="006053EB">
      <w:pPr>
        <w:jc w:val="center"/>
      </w:pPr>
      <w:r w:rsidRPr="00B73AF8">
        <w:rPr>
          <w:noProof/>
          <w:lang w:val="en-GB" w:eastAsia="en-GB"/>
        </w:rPr>
        <w:lastRenderedPageBreak/>
        <w:drawing>
          <wp:inline distT="0" distB="0" distL="0" distR="0" wp14:anchorId="47946321" wp14:editId="3E89CA10">
            <wp:extent cx="5418455" cy="3006090"/>
            <wp:effectExtent l="0" t="0" r="0" b="0"/>
            <wp:docPr id="142" name="Picture 142" descr="Swayambhunath_Stupa_as_seen_from_Dharah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wayambhunath_Stupa_as_seen_from_Dharahar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8455" cy="3006090"/>
                    </a:xfrm>
                    <a:prstGeom prst="rect">
                      <a:avLst/>
                    </a:prstGeom>
                    <a:noFill/>
                    <a:ln>
                      <a:noFill/>
                    </a:ln>
                  </pic:spPr>
                </pic:pic>
              </a:graphicData>
            </a:graphic>
          </wp:inline>
        </w:drawing>
      </w:r>
    </w:p>
    <w:p w14:paraId="770232E3" w14:textId="77777777" w:rsidR="006053EB" w:rsidRDefault="006053EB" w:rsidP="006053EB"/>
    <w:p w14:paraId="2A6734E3" w14:textId="735B3067" w:rsidR="006053EB" w:rsidRDefault="006053EB" w:rsidP="006053EB">
      <w:pPr>
        <w:jc w:val="both"/>
      </w:pPr>
      <w:proofErr w:type="spellStart"/>
      <w:r w:rsidRPr="00E36727">
        <w:rPr>
          <w:b/>
        </w:rPr>
        <w:t>Swayambhunath</w:t>
      </w:r>
      <w:proofErr w:type="spellEnd"/>
      <w:r w:rsidRPr="00E36727">
        <w:rPr>
          <w:b/>
        </w:rPr>
        <w:t xml:space="preserve"> </w:t>
      </w:r>
      <w:r>
        <w:t>– budhistický chrám, situovaný na vrcholku kopce asi 2 km západně od středu města. Chrám je znám spíše jako „opičí chrám“.</w:t>
      </w:r>
    </w:p>
    <w:p w14:paraId="37BB84CE" w14:textId="16FB7FA8" w:rsidR="006053EB" w:rsidRDefault="006053EB" w:rsidP="006053EB">
      <w:pPr>
        <w:jc w:val="both"/>
      </w:pPr>
      <w:r>
        <w:t xml:space="preserve">Archeologové se domnívají, že práce na stavbě začaly už v roce 460 n.l. a jeho význam vzrostl ve 13.století,kdy se místo stalo důležitým stře-diskem. Z vrcholku hory je hezký výhled na město. V době vlády krále </w:t>
      </w:r>
      <w:proofErr w:type="spellStart"/>
      <w:r>
        <w:t>Pratap</w:t>
      </w:r>
      <w:proofErr w:type="spellEnd"/>
      <w:r>
        <w:t xml:space="preserve"> </w:t>
      </w:r>
      <w:proofErr w:type="spellStart"/>
      <w:r>
        <w:t>Malla</w:t>
      </w:r>
      <w:proofErr w:type="spellEnd"/>
      <w:r>
        <w:t xml:space="preserve"> v 17.stol.  bylo vybudováno východní schodiště.</w:t>
      </w:r>
    </w:p>
    <w:p w14:paraId="21F6A956" w14:textId="293ECD39" w:rsidR="006053EB" w:rsidRPr="003255C0" w:rsidRDefault="006053EB" w:rsidP="006053EB">
      <w:r>
        <w:object w:dxaOrig="3741" w:dyaOrig="5669" w14:anchorId="22ABCDEB">
          <v:shape id="_x0000_i1028" type="#_x0000_t75" style="width:153.95pt;height:252pt" o:ole="">
            <v:imagedata r:id="rId16" o:title=""/>
          </v:shape>
          <o:OLEObject Type="Embed" ProgID="Unknown" ShapeID="_x0000_i1028" DrawAspect="Content" ObjectID="_1573844461" r:id="rId17"/>
        </w:object>
      </w:r>
      <w:r>
        <w:t xml:space="preserve"> </w:t>
      </w:r>
      <w:r w:rsidRPr="003255C0">
        <w:rPr>
          <w:noProof/>
          <w:lang w:val="en-GB" w:eastAsia="en-GB"/>
        </w:rPr>
        <w:drawing>
          <wp:inline distT="0" distB="0" distL="0" distR="0" wp14:anchorId="34077D8C" wp14:editId="4AA4A445">
            <wp:extent cx="3599180" cy="2402840"/>
            <wp:effectExtent l="0" t="0" r="7620" b="10160"/>
            <wp:docPr id="141" name="Picture 141"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pál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9180" cy="2402840"/>
                    </a:xfrm>
                    <a:prstGeom prst="rect">
                      <a:avLst/>
                    </a:prstGeom>
                    <a:noFill/>
                    <a:ln>
                      <a:noFill/>
                    </a:ln>
                  </pic:spPr>
                </pic:pic>
              </a:graphicData>
            </a:graphic>
          </wp:inline>
        </w:drawing>
      </w:r>
    </w:p>
    <w:p w14:paraId="0ECB1D4A" w14:textId="77777777" w:rsidR="006053EB" w:rsidRDefault="006053EB" w:rsidP="006053EB"/>
    <w:p w14:paraId="212F5994" w14:textId="77777777" w:rsidR="006053EB" w:rsidRDefault="006053EB" w:rsidP="006053EB"/>
    <w:p w14:paraId="13004109" w14:textId="16CA8AF1" w:rsidR="006053EB" w:rsidRDefault="006053EB" w:rsidP="006053EB">
      <w:pPr>
        <w:jc w:val="both"/>
      </w:pPr>
      <w:r w:rsidRPr="00E36727">
        <w:rPr>
          <w:b/>
        </w:rPr>
        <w:t xml:space="preserve">Chrám </w:t>
      </w:r>
      <w:proofErr w:type="spellStart"/>
      <w:r w:rsidRPr="00E36727">
        <w:rPr>
          <w:b/>
        </w:rPr>
        <w:t>Pášupatináth</w:t>
      </w:r>
      <w:proofErr w:type="spellEnd"/>
      <w:r>
        <w:t xml:space="preserve"> na břehu řeky </w:t>
      </w:r>
      <w:proofErr w:type="spellStart"/>
      <w:r>
        <w:t>Bagmátí</w:t>
      </w:r>
      <w:proofErr w:type="spellEnd"/>
      <w:r>
        <w:t xml:space="preserve"> je pro nepálské hinduisty nejdůležitější, protože je považován za nejsvětější. Zacházejí sem poutníci s celého světa, aby se poklonili Šivovi. Toto místo je i nejsvětějším místem pro kremace, které se konají na západním břehu řeky. Podle hinduistické víry se musí tělo zpopelnit do čtyř hodin po smrti. Pohřbu se účastní obvykle jen muži.</w:t>
      </w:r>
    </w:p>
    <w:p w14:paraId="0BCBBD3B" w14:textId="77777777" w:rsidR="006053EB" w:rsidRDefault="006053EB" w:rsidP="006053EB">
      <w:pPr>
        <w:jc w:val="both"/>
      </w:pPr>
    </w:p>
    <w:p w14:paraId="22273470" w14:textId="0BBF7DE3" w:rsidR="006053EB" w:rsidRPr="003255C0" w:rsidRDefault="006053EB" w:rsidP="006053EB">
      <w:pPr>
        <w:jc w:val="center"/>
      </w:pPr>
      <w:r w:rsidRPr="003255C0">
        <w:rPr>
          <w:noProof/>
          <w:lang w:val="en-GB" w:eastAsia="en-GB"/>
        </w:rPr>
        <w:lastRenderedPageBreak/>
        <w:drawing>
          <wp:inline distT="0" distB="0" distL="0" distR="0" wp14:anchorId="1E684126" wp14:editId="64C59A5B">
            <wp:extent cx="5146040" cy="3637915"/>
            <wp:effectExtent l="0" t="0" r="10160" b="0"/>
            <wp:docPr id="140" name="Picture 140"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epál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46040" cy="3637915"/>
                    </a:xfrm>
                    <a:prstGeom prst="rect">
                      <a:avLst/>
                    </a:prstGeom>
                    <a:noFill/>
                    <a:ln>
                      <a:noFill/>
                    </a:ln>
                  </pic:spPr>
                </pic:pic>
              </a:graphicData>
            </a:graphic>
          </wp:inline>
        </w:drawing>
      </w:r>
    </w:p>
    <w:p w14:paraId="55136269" w14:textId="77777777" w:rsidR="006053EB" w:rsidRDefault="006053EB" w:rsidP="006053EB"/>
    <w:p w14:paraId="63B3390C" w14:textId="77777777" w:rsidR="006053EB" w:rsidRDefault="006053EB" w:rsidP="006053EB"/>
    <w:p w14:paraId="6DA07891" w14:textId="77777777" w:rsidR="006053EB" w:rsidRDefault="006053EB" w:rsidP="006053EB"/>
    <w:p w14:paraId="403E5281" w14:textId="77777777" w:rsidR="006053EB" w:rsidRDefault="006053EB" w:rsidP="006053EB">
      <w:pPr>
        <w:jc w:val="center"/>
      </w:pPr>
      <w:r>
        <w:object w:dxaOrig="5669" w:dyaOrig="3698" w14:anchorId="209807C1">
          <v:shape id="_x0000_i1029" type="#_x0000_t75" style="width:404.45pt;height:258.15pt" o:ole="">
            <v:imagedata r:id="rId20" o:title=""/>
          </v:shape>
          <o:OLEObject Type="Embed" ProgID="Unknown" ShapeID="_x0000_i1029" DrawAspect="Content" ObjectID="_1573844462" r:id="rId21"/>
        </w:object>
      </w:r>
    </w:p>
    <w:p w14:paraId="31EFF435" w14:textId="77777777" w:rsidR="006053EB" w:rsidRDefault="006053EB" w:rsidP="006053EB"/>
    <w:p w14:paraId="5D786AD2" w14:textId="77777777" w:rsidR="006053EB" w:rsidRDefault="006053EB" w:rsidP="006053EB"/>
    <w:p w14:paraId="6FA6E4C2" w14:textId="77777777" w:rsidR="006053EB" w:rsidRDefault="006053EB" w:rsidP="006053EB"/>
    <w:p w14:paraId="70A2EAF2" w14:textId="77777777" w:rsidR="006053EB" w:rsidRDefault="006053EB" w:rsidP="006053EB"/>
    <w:p w14:paraId="52FE686D" w14:textId="7340FBDE" w:rsidR="006053EB" w:rsidRPr="006053EB" w:rsidRDefault="006053EB" w:rsidP="006053EB">
      <w:pPr>
        <w:rPr>
          <w:b/>
        </w:rPr>
      </w:pPr>
      <w:proofErr w:type="spellStart"/>
      <w:r w:rsidRPr="00A73E8F">
        <w:rPr>
          <w:b/>
        </w:rPr>
        <w:t>Boudhanath</w:t>
      </w:r>
      <w:proofErr w:type="spellEnd"/>
    </w:p>
    <w:p w14:paraId="04F902AE" w14:textId="2ADAA1B6" w:rsidR="006053EB" w:rsidRDefault="006053EB" w:rsidP="006053EB">
      <w:r w:rsidRPr="00F53331">
        <w:rPr>
          <w:noProof/>
          <w:lang w:val="en-GB" w:eastAsia="en-GB"/>
        </w:rPr>
        <w:drawing>
          <wp:inline distT="0" distB="0" distL="0" distR="0" wp14:anchorId="036E2C64" wp14:editId="399882B1">
            <wp:extent cx="5720080" cy="2976880"/>
            <wp:effectExtent l="0" t="0" r="0" b="0"/>
            <wp:docPr id="139" name="Picture 139" descr="439700-gallery1-hl9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39700-gallery1-hl91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0080" cy="2976880"/>
                    </a:xfrm>
                    <a:prstGeom prst="rect">
                      <a:avLst/>
                    </a:prstGeom>
                    <a:noFill/>
                    <a:ln>
                      <a:noFill/>
                    </a:ln>
                  </pic:spPr>
                </pic:pic>
              </a:graphicData>
            </a:graphic>
          </wp:inline>
        </w:drawing>
      </w:r>
    </w:p>
    <w:p w14:paraId="75CE8F68" w14:textId="77777777" w:rsidR="006053EB" w:rsidRDefault="006053EB" w:rsidP="006053EB"/>
    <w:p w14:paraId="10608F35" w14:textId="77777777" w:rsidR="006053EB" w:rsidRPr="009F526D" w:rsidRDefault="006053EB" w:rsidP="006053EB">
      <w:pPr>
        <w:jc w:val="both"/>
        <w:rPr>
          <w:shd w:val="clear" w:color="auto" w:fill="FFFFFF"/>
        </w:rPr>
      </w:pPr>
      <w:r w:rsidRPr="009F526D">
        <w:rPr>
          <w:shd w:val="clear" w:color="auto" w:fill="FFFFFF"/>
        </w:rPr>
        <w:t>Největší kulová stúpa v Nepálu byla vystavěna – jako ostatní stúpy – jako důstojný stánek pro ostatky Buddhy, případně jiných svatých mužů. Po dvou a půl tisících let toto místo na severním okraji Káthmándú získalo prestiž nejen mezi studenty buddhismu.</w:t>
      </w:r>
      <w:r>
        <w:rPr>
          <w:shd w:val="clear" w:color="auto" w:fill="FFFFFF"/>
        </w:rPr>
        <w:t xml:space="preserve"> S</w:t>
      </w:r>
      <w:r w:rsidRPr="009F526D">
        <w:rPr>
          <w:shd w:val="clear" w:color="auto" w:fill="FFFFFF"/>
        </w:rPr>
        <w:t xml:space="preserve">túpa byla postavena na obchodní stezce, a tak byla hojně využívána buddhistickými obchodníky. Hlavními příchozími ovšem byli poutníci (a posléze i uprchlíci) z Tibetu. Pro ně se stal </w:t>
      </w:r>
      <w:proofErr w:type="spellStart"/>
      <w:r w:rsidRPr="009F526D">
        <w:rPr>
          <w:shd w:val="clear" w:color="auto" w:fill="FFFFFF"/>
        </w:rPr>
        <w:t>Boudhanath</w:t>
      </w:r>
      <w:proofErr w:type="spellEnd"/>
      <w:r w:rsidRPr="009F526D">
        <w:rPr>
          <w:shd w:val="clear" w:color="auto" w:fill="FFFFFF"/>
        </w:rPr>
        <w:t xml:space="preserve"> symbolem míru a svobody v tomto světě. Spousta z nich se usídlila právě kolem této svatyně. Proto se jí také říká „Malý Tibet“.</w:t>
      </w:r>
    </w:p>
    <w:p w14:paraId="636292A2" w14:textId="77777777" w:rsidR="006053EB" w:rsidRDefault="006053EB" w:rsidP="006053EB">
      <w:pPr>
        <w:jc w:val="both"/>
        <w:rPr>
          <w:shd w:val="clear" w:color="auto" w:fill="FFFFFF"/>
        </w:rPr>
      </w:pPr>
      <w:r w:rsidRPr="009F526D">
        <w:rPr>
          <w:shd w:val="clear" w:color="auto" w:fill="FFFFFF"/>
        </w:rPr>
        <w:t>Stúpy především sloužily jako náhrobní pomník na uložení svatých ostatků. Jejich umístění se váže na místa spojená s Buddhovým životem a jsou brány jako hmatatelný symbol jeho osvícené mysli. Novější buddhistická filozofie posunula význam stúp z hrobek na manifestaci rozšíření tohoto náboženského směru po celé Asii. Od Japonska po Thajsko, od Mongolska po Indonésii.</w:t>
      </w:r>
    </w:p>
    <w:p w14:paraId="57A03B66" w14:textId="77777777" w:rsidR="006053EB" w:rsidRPr="009F526D" w:rsidRDefault="006053EB" w:rsidP="006053EB">
      <w:pPr>
        <w:jc w:val="both"/>
      </w:pPr>
    </w:p>
    <w:p w14:paraId="39139D22" w14:textId="77777777" w:rsidR="006053EB" w:rsidRDefault="006053EB" w:rsidP="006053EB"/>
    <w:p w14:paraId="407FFC77" w14:textId="75B84A19" w:rsidR="006053EB" w:rsidRDefault="006053EB" w:rsidP="006053EB">
      <w:r w:rsidRPr="00B73AF8">
        <w:rPr>
          <w:noProof/>
          <w:lang w:val="en-GB" w:eastAsia="en-GB"/>
        </w:rPr>
        <w:lastRenderedPageBreak/>
        <w:drawing>
          <wp:inline distT="0" distB="0" distL="0" distR="0" wp14:anchorId="34A9B16D" wp14:editId="489ACD06">
            <wp:extent cx="5720080" cy="2334895"/>
            <wp:effectExtent l="0" t="0" r="0" b="1905"/>
            <wp:docPr id="138" name="Picture 138" descr="gohistoric_18187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ohistoric_18187_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0080" cy="2334895"/>
                    </a:xfrm>
                    <a:prstGeom prst="rect">
                      <a:avLst/>
                    </a:prstGeom>
                    <a:noFill/>
                    <a:ln>
                      <a:noFill/>
                    </a:ln>
                  </pic:spPr>
                </pic:pic>
              </a:graphicData>
            </a:graphic>
          </wp:inline>
        </w:drawing>
      </w:r>
    </w:p>
    <w:p w14:paraId="09053647" w14:textId="77777777" w:rsidR="006053EB" w:rsidRDefault="006053EB" w:rsidP="006053EB"/>
    <w:p w14:paraId="27FFFB7D" w14:textId="6301E387" w:rsidR="006053EB" w:rsidRPr="003255C0" w:rsidRDefault="006053EB" w:rsidP="006053EB">
      <w:pPr>
        <w:jc w:val="both"/>
      </w:pPr>
      <w:proofErr w:type="spellStart"/>
      <w:r>
        <w:rPr>
          <w:b/>
        </w:rPr>
        <w:t>Lukla</w:t>
      </w:r>
      <w:proofErr w:type="spellEnd"/>
      <w:r>
        <w:rPr>
          <w:b/>
        </w:rPr>
        <w:t xml:space="preserve"> - </w:t>
      </w:r>
      <w:r w:rsidRPr="0028339D">
        <w:t>h</w:t>
      </w:r>
      <w:r>
        <w:t xml:space="preserve">orské letiště </w:t>
      </w:r>
      <w:r w:rsidRPr="003255C0">
        <w:t xml:space="preserve">je součástí </w:t>
      </w:r>
      <w:r w:rsidRPr="006053EB">
        <w:t>zóny</w:t>
      </w:r>
      <w:r w:rsidRPr="003255C0">
        <w:t xml:space="preserve"> </w:t>
      </w:r>
      <w:proofErr w:type="spellStart"/>
      <w:r w:rsidRPr="006053EB">
        <w:t>Ságarmátha</w:t>
      </w:r>
      <w:proofErr w:type="spellEnd"/>
      <w:r w:rsidRPr="003255C0">
        <w:t xml:space="preserve">. Leží v nadmořské výšce 2 860 metrů a je výchozím bodem výprav směřujících na </w:t>
      </w:r>
      <w:r w:rsidRPr="006053EB">
        <w:t>Mount Everest</w:t>
      </w:r>
      <w:r w:rsidRPr="003255C0">
        <w:t xml:space="preserve">. Většinu obyvatel tvoří </w:t>
      </w:r>
      <w:r w:rsidRPr="006053EB">
        <w:t>Šerpové</w:t>
      </w:r>
      <w:r w:rsidRPr="003255C0">
        <w:t>.</w:t>
      </w:r>
      <w:r>
        <w:t xml:space="preserve"> </w:t>
      </w:r>
      <w:r w:rsidRPr="003255C0">
        <w:t xml:space="preserve">Do </w:t>
      </w:r>
      <w:proofErr w:type="spellStart"/>
      <w:r w:rsidRPr="003255C0">
        <w:t>Lukly</w:t>
      </w:r>
      <w:proofErr w:type="spellEnd"/>
      <w:r w:rsidRPr="003255C0">
        <w:t xml:space="preserve"> nevede silnice, z </w:t>
      </w:r>
      <w:r w:rsidRPr="006053EB">
        <w:t>Káthmándú</w:t>
      </w:r>
      <w:r w:rsidRPr="003255C0">
        <w:t xml:space="preserve"> se sem dá dostat pouze letadlem. Místní </w:t>
      </w:r>
      <w:r w:rsidRPr="006053EB">
        <w:t>letiště</w:t>
      </w:r>
      <w:r w:rsidRPr="003255C0">
        <w:t xml:space="preserve">, od roku 2008 pojmenované </w:t>
      </w:r>
      <w:proofErr w:type="spellStart"/>
      <w:r w:rsidRPr="003255C0">
        <w:rPr>
          <w:iCs/>
        </w:rPr>
        <w:t>Tenzing</w:t>
      </w:r>
      <w:proofErr w:type="spellEnd"/>
      <w:r w:rsidRPr="003255C0">
        <w:rPr>
          <w:iCs/>
        </w:rPr>
        <w:t xml:space="preserve">-Hillary </w:t>
      </w:r>
      <w:proofErr w:type="spellStart"/>
      <w:r w:rsidRPr="003255C0">
        <w:rPr>
          <w:iCs/>
        </w:rPr>
        <w:t>Airport</w:t>
      </w:r>
      <w:proofErr w:type="spellEnd"/>
      <w:r w:rsidRPr="003255C0">
        <w:t xml:space="preserve"> po </w:t>
      </w:r>
      <w:proofErr w:type="spellStart"/>
      <w:r w:rsidRPr="006053EB">
        <w:t>Tenzingu</w:t>
      </w:r>
      <w:proofErr w:type="spellEnd"/>
      <w:r w:rsidRPr="006053EB">
        <w:t xml:space="preserve"> </w:t>
      </w:r>
      <w:proofErr w:type="spellStart"/>
      <w:r w:rsidRPr="006053EB">
        <w:t>Norgayovi</w:t>
      </w:r>
      <w:proofErr w:type="spellEnd"/>
      <w:r w:rsidRPr="003255C0">
        <w:t xml:space="preserve"> a </w:t>
      </w:r>
      <w:r w:rsidRPr="006053EB">
        <w:t>Edmundu Hillarym</w:t>
      </w:r>
      <w:r w:rsidRPr="003255C0">
        <w:t>, je uváděno jako jedna z nej</w:t>
      </w:r>
      <w:r w:rsidR="001D76EF">
        <w:t>zajímavějších</w:t>
      </w:r>
      <w:r w:rsidRPr="003255C0">
        <w:t xml:space="preserve"> přistávacích ploch na světě kvůli </w:t>
      </w:r>
      <w:r w:rsidR="001D76EF">
        <w:t xml:space="preserve"> </w:t>
      </w:r>
      <w:r w:rsidRPr="003255C0">
        <w:t>poloze mezi vysokými horský</w:t>
      </w:r>
      <w:r w:rsidR="001D76EF">
        <w:t>mi štíty</w:t>
      </w:r>
      <w:r w:rsidRPr="003255C0">
        <w:t>.</w:t>
      </w:r>
      <w:r w:rsidR="001D76EF">
        <w:t xml:space="preserve"> (více </w:t>
      </w:r>
      <w:proofErr w:type="spellStart"/>
      <w:r w:rsidR="001D76EF">
        <w:t>info</w:t>
      </w:r>
      <w:proofErr w:type="spellEnd"/>
      <w:r w:rsidR="001D76EF">
        <w:t xml:space="preserve"> třeba zde: </w:t>
      </w:r>
      <w:r w:rsidRPr="001D76EF">
        <w:t>https://cs.wikipedia.org/wiki/Lukla - cite_note-2</w:t>
      </w:r>
      <w:r w:rsidR="001D76EF">
        <w:t>)</w:t>
      </w:r>
    </w:p>
    <w:p w14:paraId="225FBF02" w14:textId="77777777" w:rsidR="006053EB" w:rsidRDefault="006053EB" w:rsidP="006053EB">
      <w:pPr>
        <w:jc w:val="both"/>
        <w:rPr>
          <w:b/>
        </w:rPr>
      </w:pPr>
    </w:p>
    <w:p w14:paraId="4E2F65F9" w14:textId="5CC09DE0" w:rsidR="006053EB" w:rsidRPr="003255C0" w:rsidRDefault="006053EB" w:rsidP="006053EB">
      <w:pPr>
        <w:jc w:val="center"/>
        <w:rPr>
          <w:b/>
        </w:rPr>
      </w:pPr>
      <w:r w:rsidRPr="003255C0">
        <w:rPr>
          <w:b/>
          <w:noProof/>
          <w:lang w:val="en-GB" w:eastAsia="en-GB"/>
        </w:rPr>
        <w:drawing>
          <wp:inline distT="0" distB="0" distL="0" distR="0" wp14:anchorId="6D0865CE" wp14:editId="65327BB4">
            <wp:extent cx="5486400" cy="3190875"/>
            <wp:effectExtent l="0" t="0" r="0" b="9525"/>
            <wp:docPr id="137" name="Picture 137"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pál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3190875"/>
                    </a:xfrm>
                    <a:prstGeom prst="rect">
                      <a:avLst/>
                    </a:prstGeom>
                    <a:noFill/>
                    <a:ln>
                      <a:noFill/>
                    </a:ln>
                  </pic:spPr>
                </pic:pic>
              </a:graphicData>
            </a:graphic>
          </wp:inline>
        </w:drawing>
      </w:r>
    </w:p>
    <w:p w14:paraId="0B67EEC8" w14:textId="77777777" w:rsidR="006053EB" w:rsidRDefault="006053EB" w:rsidP="006053EB">
      <w:pPr>
        <w:jc w:val="both"/>
        <w:rPr>
          <w:b/>
        </w:rPr>
      </w:pPr>
    </w:p>
    <w:p w14:paraId="2D4022A8" w14:textId="77777777" w:rsidR="006053EB" w:rsidRDefault="006053EB" w:rsidP="006053EB"/>
    <w:p w14:paraId="107E631F" w14:textId="5C246474" w:rsidR="006053EB" w:rsidRDefault="006053EB" w:rsidP="006053EB">
      <w:pPr>
        <w:jc w:val="both"/>
      </w:pPr>
      <w:r>
        <w:lastRenderedPageBreak/>
        <w:t xml:space="preserve">Let do </w:t>
      </w:r>
      <w:proofErr w:type="spellStart"/>
      <w:r>
        <w:rPr>
          <w:rStyle w:val="Strong"/>
        </w:rPr>
        <w:t>Lukly</w:t>
      </w:r>
      <w:proofErr w:type="spellEnd"/>
      <w:r>
        <w:rPr>
          <w:rStyle w:val="Strong"/>
        </w:rPr>
        <w:t xml:space="preserve"> </w:t>
      </w:r>
      <w:r>
        <w:t xml:space="preserve">trvá asi půl hodiny. Pokud je pěkné počasí, můžou se cestující kochat výhledy na nepálskou krajinu – rýžová políčka v okolí </w:t>
      </w:r>
      <w:proofErr w:type="spellStart"/>
      <w:r>
        <w:rPr>
          <w:rStyle w:val="Strong"/>
        </w:rPr>
        <w:t>K</w:t>
      </w:r>
      <w:r w:rsidR="001D76EF">
        <w:rPr>
          <w:rStyle w:val="Strong"/>
        </w:rPr>
        <w:t>á</w:t>
      </w:r>
      <w:r>
        <w:rPr>
          <w:rStyle w:val="Strong"/>
        </w:rPr>
        <w:t>thm</w:t>
      </w:r>
      <w:r w:rsidR="001D76EF">
        <w:rPr>
          <w:rStyle w:val="Strong"/>
        </w:rPr>
        <w:t>á</w:t>
      </w:r>
      <w:r>
        <w:rPr>
          <w:rStyle w:val="Strong"/>
        </w:rPr>
        <w:t>d</w:t>
      </w:r>
      <w:r w:rsidR="001D76EF">
        <w:rPr>
          <w:rStyle w:val="Strong"/>
        </w:rPr>
        <w:t>ú</w:t>
      </w:r>
      <w:proofErr w:type="spellEnd"/>
      <w:r>
        <w:t>, terasovitou mozaiku himalájského předhůří nebo zaledněný hřeben s osmitisícovkami. Pokud se letí v mracích, je zde aspoň letuška, jejíž jedinou činností je rozdání karamelek před vzletem.</w:t>
      </w:r>
    </w:p>
    <w:p w14:paraId="5BAD58CD" w14:textId="77777777" w:rsidR="006053EB" w:rsidRDefault="006053EB" w:rsidP="006053EB">
      <w:pPr>
        <w:jc w:val="both"/>
        <w:rPr>
          <w:b/>
        </w:rPr>
      </w:pPr>
    </w:p>
    <w:p w14:paraId="2434A7B0" w14:textId="50DF850B" w:rsidR="006053EB" w:rsidRDefault="006053EB" w:rsidP="006053EB">
      <w:pPr>
        <w:jc w:val="center"/>
        <w:rPr>
          <w:b/>
        </w:rPr>
      </w:pPr>
      <w:r w:rsidRPr="00A73E8F">
        <w:rPr>
          <w:b/>
          <w:noProof/>
          <w:lang w:val="en-GB" w:eastAsia="en-GB"/>
        </w:rPr>
        <w:drawing>
          <wp:inline distT="0" distB="0" distL="0" distR="0" wp14:anchorId="76368D6A" wp14:editId="14C1261B">
            <wp:extent cx="5029200" cy="2840355"/>
            <wp:effectExtent l="0" t="0" r="0" b="4445"/>
            <wp:docPr id="136" name="Picture 136"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pál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9200" cy="2840355"/>
                    </a:xfrm>
                    <a:prstGeom prst="rect">
                      <a:avLst/>
                    </a:prstGeom>
                    <a:noFill/>
                    <a:ln>
                      <a:noFill/>
                    </a:ln>
                  </pic:spPr>
                </pic:pic>
              </a:graphicData>
            </a:graphic>
          </wp:inline>
        </w:drawing>
      </w:r>
    </w:p>
    <w:p w14:paraId="1311BE0B" w14:textId="77777777" w:rsidR="006053EB" w:rsidRPr="00A73E8F" w:rsidRDefault="006053EB" w:rsidP="006053EB">
      <w:pPr>
        <w:jc w:val="center"/>
        <w:rPr>
          <w:b/>
        </w:rPr>
      </w:pPr>
    </w:p>
    <w:p w14:paraId="2AB45AD4" w14:textId="77777777" w:rsidR="006053EB" w:rsidRPr="002D3871" w:rsidRDefault="006053EB" w:rsidP="006053EB">
      <w:pPr>
        <w:jc w:val="both"/>
        <w:rPr>
          <w:b/>
        </w:rPr>
      </w:pPr>
      <w:proofErr w:type="spellStart"/>
      <w:r w:rsidRPr="002D3871">
        <w:rPr>
          <w:b/>
        </w:rPr>
        <w:t>Phakding</w:t>
      </w:r>
      <w:proofErr w:type="spellEnd"/>
      <w:r w:rsidRPr="002D3871">
        <w:rPr>
          <w:b/>
        </w:rPr>
        <w:t xml:space="preserve"> </w:t>
      </w:r>
    </w:p>
    <w:p w14:paraId="640D3EA5" w14:textId="77777777" w:rsidR="006053EB" w:rsidRDefault="006053EB" w:rsidP="006053EB">
      <w:pPr>
        <w:jc w:val="both"/>
        <w:rPr>
          <w:b/>
        </w:rPr>
      </w:pPr>
      <w:r>
        <w:t xml:space="preserve">je malá vesnice v oblasti </w:t>
      </w:r>
      <w:proofErr w:type="spellStart"/>
      <w:r>
        <w:t>Khumbu</w:t>
      </w:r>
      <w:proofErr w:type="spellEnd"/>
      <w:r>
        <w:t xml:space="preserve"> v Nepálu. Leží v údolí řeky </w:t>
      </w:r>
      <w:proofErr w:type="spellStart"/>
      <w:r>
        <w:t>Dudh</w:t>
      </w:r>
      <w:proofErr w:type="spellEnd"/>
      <w:r>
        <w:t xml:space="preserve"> Kosi severně od </w:t>
      </w:r>
      <w:proofErr w:type="spellStart"/>
      <w:r>
        <w:t>Lukla</w:t>
      </w:r>
      <w:proofErr w:type="spellEnd"/>
      <w:r>
        <w:t xml:space="preserve"> a jižně od </w:t>
      </w:r>
      <w:proofErr w:type="spellStart"/>
      <w:r>
        <w:t>Monjo</w:t>
      </w:r>
      <w:proofErr w:type="spellEnd"/>
      <w:r>
        <w:t xml:space="preserve">, v nadmořské výšce 2 610 metrů, je jedním z míst světového dědictví UNESCO od roku 1979.Trasa začíná v </w:t>
      </w:r>
      <w:proofErr w:type="spellStart"/>
      <w:r>
        <w:t>Lukla</w:t>
      </w:r>
      <w:proofErr w:type="spellEnd"/>
      <w:r>
        <w:t xml:space="preserve"> a </w:t>
      </w:r>
      <w:proofErr w:type="spellStart"/>
      <w:r>
        <w:t>Phakding</w:t>
      </w:r>
      <w:proofErr w:type="spellEnd"/>
      <w:r>
        <w:t xml:space="preserve"> je často hlavním zastávkou pro pěšáky na cestě na Mount Everest cestou </w:t>
      </w:r>
      <w:proofErr w:type="spellStart"/>
      <w:r>
        <w:t>Gokyo</w:t>
      </w:r>
      <w:proofErr w:type="spellEnd"/>
      <w:r>
        <w:t xml:space="preserve"> </w:t>
      </w:r>
      <w:proofErr w:type="spellStart"/>
      <w:r>
        <w:t>Ri</w:t>
      </w:r>
      <w:proofErr w:type="spellEnd"/>
      <w:r>
        <w:t xml:space="preserve"> nebo trasou </w:t>
      </w:r>
      <w:proofErr w:type="spellStart"/>
      <w:r>
        <w:t>Tengboche</w:t>
      </w:r>
      <w:proofErr w:type="spellEnd"/>
      <w:r>
        <w:t>.</w:t>
      </w:r>
      <w:r>
        <w:br/>
        <w:t>Jeho primární funkcí obce je podporovat cestovní ruch a jako takový se skládá z řady penzionů.</w:t>
      </w:r>
    </w:p>
    <w:p w14:paraId="6B2932A8" w14:textId="77777777" w:rsidR="006053EB" w:rsidRDefault="006053EB" w:rsidP="006053EB">
      <w:pPr>
        <w:jc w:val="both"/>
        <w:rPr>
          <w:b/>
        </w:rPr>
      </w:pPr>
    </w:p>
    <w:p w14:paraId="7865F56A" w14:textId="7B2E943F" w:rsidR="006053EB" w:rsidRDefault="006053EB" w:rsidP="006053EB">
      <w:pPr>
        <w:jc w:val="both"/>
        <w:rPr>
          <w:b/>
        </w:rPr>
      </w:pPr>
      <w:r w:rsidRPr="002D3871">
        <w:rPr>
          <w:b/>
          <w:noProof/>
          <w:lang w:val="en-GB" w:eastAsia="en-GB"/>
        </w:rPr>
        <w:lastRenderedPageBreak/>
        <w:drawing>
          <wp:inline distT="0" distB="0" distL="0" distR="0" wp14:anchorId="25DC05D5" wp14:editId="7E87E95E">
            <wp:extent cx="5603240" cy="3589655"/>
            <wp:effectExtent l="0" t="0" r="10160" b="0"/>
            <wp:docPr id="135" name="Picture 135"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pál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3240" cy="3589655"/>
                    </a:xfrm>
                    <a:prstGeom prst="rect">
                      <a:avLst/>
                    </a:prstGeom>
                    <a:noFill/>
                    <a:ln>
                      <a:noFill/>
                    </a:ln>
                  </pic:spPr>
                </pic:pic>
              </a:graphicData>
            </a:graphic>
          </wp:inline>
        </w:drawing>
      </w:r>
    </w:p>
    <w:p w14:paraId="556BA285" w14:textId="44FA3A7C" w:rsidR="006053EB" w:rsidRDefault="006053EB" w:rsidP="006053EB">
      <w:pPr>
        <w:jc w:val="both"/>
        <w:rPr>
          <w:b/>
        </w:rPr>
      </w:pPr>
      <w:proofErr w:type="spellStart"/>
      <w:r>
        <w:rPr>
          <w:b/>
        </w:rPr>
        <w:t>Namche</w:t>
      </w:r>
      <w:proofErr w:type="spellEnd"/>
      <w:r>
        <w:rPr>
          <w:b/>
        </w:rPr>
        <w:t xml:space="preserve"> bazar</w:t>
      </w:r>
    </w:p>
    <w:p w14:paraId="1D46B557" w14:textId="0DFB84FA" w:rsidR="006053EB" w:rsidRDefault="006053EB" w:rsidP="006053EB">
      <w:pPr>
        <w:jc w:val="both"/>
        <w:rPr>
          <w:b/>
        </w:rPr>
      </w:pPr>
      <w:r w:rsidRPr="002D3871">
        <w:rPr>
          <w:b/>
          <w:noProof/>
          <w:lang w:val="en-GB" w:eastAsia="en-GB"/>
        </w:rPr>
        <w:drawing>
          <wp:inline distT="0" distB="0" distL="0" distR="0" wp14:anchorId="04D88CA2" wp14:editId="31F7E43B">
            <wp:extent cx="5369560" cy="3015615"/>
            <wp:effectExtent l="0" t="0" r="0" b="6985"/>
            <wp:docPr id="134" name="Picture 134"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pál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69560" cy="3015615"/>
                    </a:xfrm>
                    <a:prstGeom prst="rect">
                      <a:avLst/>
                    </a:prstGeom>
                    <a:noFill/>
                    <a:ln>
                      <a:noFill/>
                    </a:ln>
                  </pic:spPr>
                </pic:pic>
              </a:graphicData>
            </a:graphic>
          </wp:inline>
        </w:drawing>
      </w:r>
    </w:p>
    <w:p w14:paraId="3CA78919" w14:textId="4EA27BCA" w:rsidR="006053EB" w:rsidRDefault="006053EB" w:rsidP="006053EB">
      <w:pPr>
        <w:jc w:val="both"/>
        <w:rPr>
          <w:b/>
        </w:rPr>
      </w:pPr>
      <w:proofErr w:type="spellStart"/>
      <w:r w:rsidRPr="00C35F7B">
        <w:rPr>
          <w:b/>
        </w:rPr>
        <w:t>Namche</w:t>
      </w:r>
      <w:proofErr w:type="spellEnd"/>
      <w:r w:rsidRPr="00C35F7B">
        <w:rPr>
          <w:b/>
        </w:rPr>
        <w:t xml:space="preserve"> </w:t>
      </w:r>
      <w:proofErr w:type="spellStart"/>
      <w:r w:rsidRPr="00C35F7B">
        <w:rPr>
          <w:b/>
        </w:rPr>
        <w:t>Bazaar</w:t>
      </w:r>
      <w:proofErr w:type="spellEnd"/>
      <w:r>
        <w:t xml:space="preserve"> je horská </w:t>
      </w:r>
      <w:proofErr w:type="spellStart"/>
      <w:r>
        <w:t>šerpská</w:t>
      </w:r>
      <w:proofErr w:type="spellEnd"/>
      <w:r>
        <w:t xml:space="preserve"> vesnice v okrese </w:t>
      </w:r>
      <w:proofErr w:type="spellStart"/>
      <w:r>
        <w:t>Solukhumbu</w:t>
      </w:r>
      <w:proofErr w:type="spellEnd"/>
      <w:r>
        <w:t xml:space="preserve"> v oblasti </w:t>
      </w:r>
      <w:proofErr w:type="spellStart"/>
      <w:r>
        <w:t>Sagarmatha</w:t>
      </w:r>
      <w:proofErr w:type="spellEnd"/>
      <w:r>
        <w:t xml:space="preserve">. To se nachází v oblasti </w:t>
      </w:r>
      <w:proofErr w:type="spellStart"/>
      <w:r>
        <w:t>Khumbu</w:t>
      </w:r>
      <w:proofErr w:type="spellEnd"/>
      <w:r>
        <w:t xml:space="preserve"> ve výšce 3440 metrů v jeho nejnižším bodě. Většina </w:t>
      </w:r>
      <w:proofErr w:type="spellStart"/>
      <w:r>
        <w:t>šerpů</w:t>
      </w:r>
      <w:proofErr w:type="spellEnd"/>
      <w:r>
        <w:t xml:space="preserve">, kteří pracují v oblasti cestovního ruchu, pochází z oblasti </w:t>
      </w:r>
      <w:proofErr w:type="spellStart"/>
      <w:r>
        <w:t>Namche</w:t>
      </w:r>
      <w:proofErr w:type="spellEnd"/>
      <w:r>
        <w:t xml:space="preserve">. </w:t>
      </w:r>
      <w:proofErr w:type="spellStart"/>
      <w:r>
        <w:t>Namche</w:t>
      </w:r>
      <w:proofErr w:type="spellEnd"/>
      <w:r>
        <w:t xml:space="preserve"> je hlavním obchodním centrem a centrem pro oblast </w:t>
      </w:r>
      <w:proofErr w:type="spellStart"/>
      <w:r>
        <w:t>Khumbu</w:t>
      </w:r>
      <w:proofErr w:type="spellEnd"/>
      <w:r>
        <w:t xml:space="preserve"> s mnoha nepálskými úředníky, policejní kontrolou, poštou a bankou.</w:t>
      </w:r>
      <w:r w:rsidR="001D76EF">
        <w:t xml:space="preserve"> </w:t>
      </w:r>
      <w:r>
        <w:t xml:space="preserve">V době sčítání lidu Nepálu v roce 2001 mělo obyvatelstvo 1647 obyvatel bydlících v 397 domácnostech. </w:t>
      </w:r>
    </w:p>
    <w:p w14:paraId="02434A4B" w14:textId="77777777" w:rsidR="006053EB" w:rsidRPr="002D3871" w:rsidRDefault="006053EB" w:rsidP="006053EB">
      <w:pPr>
        <w:jc w:val="both"/>
        <w:rPr>
          <w:b/>
        </w:rPr>
      </w:pPr>
    </w:p>
    <w:p w14:paraId="6A85DA4A" w14:textId="77777777" w:rsidR="006053EB" w:rsidRDefault="006053EB" w:rsidP="006053EB">
      <w:pPr>
        <w:jc w:val="both"/>
        <w:rPr>
          <w:b/>
        </w:rPr>
      </w:pPr>
    </w:p>
    <w:p w14:paraId="2C1427D2" w14:textId="2213533C" w:rsidR="006053EB" w:rsidRPr="002D3871" w:rsidRDefault="006053EB" w:rsidP="006053EB">
      <w:pPr>
        <w:jc w:val="both"/>
        <w:rPr>
          <w:b/>
        </w:rPr>
      </w:pPr>
      <w:r w:rsidRPr="002D3871">
        <w:rPr>
          <w:b/>
          <w:noProof/>
          <w:lang w:val="en-GB" w:eastAsia="en-GB"/>
        </w:rPr>
        <w:drawing>
          <wp:inline distT="0" distB="0" distL="0" distR="0" wp14:anchorId="0297C493" wp14:editId="40DAB9B6">
            <wp:extent cx="5486400" cy="3083560"/>
            <wp:effectExtent l="0" t="0" r="0" b="0"/>
            <wp:docPr id="133" name="Picture 133"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pál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3083560"/>
                    </a:xfrm>
                    <a:prstGeom prst="rect">
                      <a:avLst/>
                    </a:prstGeom>
                    <a:noFill/>
                    <a:ln>
                      <a:noFill/>
                    </a:ln>
                  </pic:spPr>
                </pic:pic>
              </a:graphicData>
            </a:graphic>
          </wp:inline>
        </w:drawing>
      </w:r>
    </w:p>
    <w:p w14:paraId="1C487317" w14:textId="77777777" w:rsidR="006053EB" w:rsidRDefault="006053EB" w:rsidP="006053EB">
      <w:pPr>
        <w:jc w:val="both"/>
        <w:rPr>
          <w:b/>
        </w:rPr>
      </w:pPr>
    </w:p>
    <w:p w14:paraId="2273FDFE" w14:textId="77777777" w:rsidR="006053EB" w:rsidRDefault="006053EB" w:rsidP="006053EB">
      <w:pPr>
        <w:jc w:val="both"/>
        <w:rPr>
          <w:b/>
        </w:rPr>
      </w:pPr>
    </w:p>
    <w:p w14:paraId="56E3BB6F" w14:textId="77777777" w:rsidR="006053EB" w:rsidRDefault="006053EB" w:rsidP="006053EB">
      <w:pPr>
        <w:jc w:val="both"/>
        <w:rPr>
          <w:b/>
        </w:rPr>
      </w:pPr>
      <w:proofErr w:type="spellStart"/>
      <w:r>
        <w:rPr>
          <w:b/>
        </w:rPr>
        <w:t>Kumjung</w:t>
      </w:r>
      <w:proofErr w:type="spellEnd"/>
    </w:p>
    <w:p w14:paraId="799A7A12" w14:textId="52DECA3F" w:rsidR="006053EB" w:rsidRDefault="006053EB" w:rsidP="006053EB">
      <w:pPr>
        <w:jc w:val="both"/>
      </w:pPr>
      <w:r>
        <w:t>Výstup do této vesnice, kter</w:t>
      </w:r>
      <w:r w:rsidR="001D76EF">
        <w:t>á se na</w:t>
      </w:r>
      <w:r w:rsidRPr="00C35F7B">
        <w:t>chází</w:t>
      </w:r>
      <w:r>
        <w:t xml:space="preserve"> ve v</w:t>
      </w:r>
      <w:r w:rsidR="001D76EF">
        <w:t>ý</w:t>
      </w:r>
      <w:r>
        <w:t xml:space="preserve">šce 3 790 </w:t>
      </w:r>
      <w:proofErr w:type="spellStart"/>
      <w:r>
        <w:t>m.n.m</w:t>
      </w:r>
      <w:proofErr w:type="spellEnd"/>
      <w:r>
        <w:t xml:space="preserve">. je aklimatizačním pochodem. Odtud je první opravdový výhled na </w:t>
      </w:r>
      <w:proofErr w:type="spellStart"/>
      <w:r>
        <w:t>Mt</w:t>
      </w:r>
      <w:proofErr w:type="spellEnd"/>
      <w:r>
        <w:t xml:space="preserve">. </w:t>
      </w:r>
      <w:proofErr w:type="spellStart"/>
      <w:r>
        <w:t>Everst</w:t>
      </w:r>
      <w:proofErr w:type="spellEnd"/>
      <w:r>
        <w:t xml:space="preserve"> z tzv. Everest </w:t>
      </w:r>
      <w:proofErr w:type="spellStart"/>
      <w:r>
        <w:t>view</w:t>
      </w:r>
      <w:proofErr w:type="spellEnd"/>
      <w:r>
        <w:t xml:space="preserve"> point. Mimo to se zde nachází škola a nemocnice postavená společností </w:t>
      </w:r>
      <w:proofErr w:type="spellStart"/>
      <w:r>
        <w:t>Himalayan</w:t>
      </w:r>
      <w:proofErr w:type="spellEnd"/>
      <w:r>
        <w:t xml:space="preserve"> Trust založená Edmundem Hillarym v roce 1961. Škola začala o velikosti dvou učeben, ale nyní se stará o předškolní, primární a sekundární sekce s více než 350 studenty.</w:t>
      </w:r>
    </w:p>
    <w:p w14:paraId="364A0232" w14:textId="77777777" w:rsidR="006053EB" w:rsidRPr="00C35F7B" w:rsidRDefault="006053EB" w:rsidP="006053EB">
      <w:pPr>
        <w:jc w:val="both"/>
      </w:pPr>
    </w:p>
    <w:p w14:paraId="5043032B" w14:textId="10D5FE15" w:rsidR="006053EB" w:rsidRDefault="006053EB" w:rsidP="006053EB">
      <w:pPr>
        <w:jc w:val="center"/>
        <w:rPr>
          <w:b/>
        </w:rPr>
      </w:pPr>
      <w:r w:rsidRPr="009F28DB">
        <w:rPr>
          <w:b/>
          <w:noProof/>
          <w:lang w:val="en-GB" w:eastAsia="en-GB"/>
        </w:rPr>
        <w:lastRenderedPageBreak/>
        <w:drawing>
          <wp:inline distT="0" distB="0" distL="0" distR="0" wp14:anchorId="135CE4D7" wp14:editId="4FA8912B">
            <wp:extent cx="4290060" cy="2821305"/>
            <wp:effectExtent l="0" t="0" r="2540" b="0"/>
            <wp:docPr id="132" name="Picture 132"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pál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90060" cy="2821305"/>
                    </a:xfrm>
                    <a:prstGeom prst="rect">
                      <a:avLst/>
                    </a:prstGeom>
                    <a:noFill/>
                    <a:ln>
                      <a:noFill/>
                    </a:ln>
                  </pic:spPr>
                </pic:pic>
              </a:graphicData>
            </a:graphic>
          </wp:inline>
        </w:drawing>
      </w:r>
    </w:p>
    <w:p w14:paraId="35DD5BA5" w14:textId="2A146033" w:rsidR="006053EB" w:rsidRDefault="006053EB" w:rsidP="006053EB">
      <w:pPr>
        <w:jc w:val="center"/>
        <w:rPr>
          <w:b/>
        </w:rPr>
      </w:pPr>
      <w:r w:rsidRPr="009F28DB">
        <w:rPr>
          <w:b/>
          <w:noProof/>
          <w:lang w:val="en-GB" w:eastAsia="en-GB"/>
        </w:rPr>
        <w:drawing>
          <wp:inline distT="0" distB="0" distL="0" distR="0" wp14:anchorId="6DC3D0BD" wp14:editId="0E388A0A">
            <wp:extent cx="5146040" cy="3434080"/>
            <wp:effectExtent l="0" t="0" r="10160" b="0"/>
            <wp:docPr id="131" name="Picture 131"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pál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46040" cy="3434080"/>
                    </a:xfrm>
                    <a:prstGeom prst="rect">
                      <a:avLst/>
                    </a:prstGeom>
                    <a:noFill/>
                    <a:ln>
                      <a:noFill/>
                    </a:ln>
                  </pic:spPr>
                </pic:pic>
              </a:graphicData>
            </a:graphic>
          </wp:inline>
        </w:drawing>
      </w:r>
    </w:p>
    <w:p w14:paraId="08118650" w14:textId="77777777" w:rsidR="006053EB" w:rsidRDefault="006053EB" w:rsidP="006053EB">
      <w:pPr>
        <w:jc w:val="center"/>
        <w:rPr>
          <w:b/>
        </w:rPr>
      </w:pPr>
    </w:p>
    <w:p w14:paraId="235A5579" w14:textId="77777777" w:rsidR="006053EB" w:rsidRPr="009F28DB" w:rsidRDefault="006053EB" w:rsidP="006053EB">
      <w:pPr>
        <w:jc w:val="center"/>
        <w:rPr>
          <w:b/>
        </w:rPr>
      </w:pPr>
    </w:p>
    <w:p w14:paraId="5B8DD574" w14:textId="6AA039C4" w:rsidR="006053EB" w:rsidRDefault="006053EB" w:rsidP="006053EB">
      <w:pPr>
        <w:jc w:val="center"/>
        <w:rPr>
          <w:b/>
        </w:rPr>
      </w:pPr>
      <w:r w:rsidRPr="009F28DB">
        <w:rPr>
          <w:b/>
          <w:noProof/>
          <w:lang w:val="en-GB" w:eastAsia="en-GB"/>
        </w:rPr>
        <w:lastRenderedPageBreak/>
        <w:drawing>
          <wp:inline distT="0" distB="0" distL="0" distR="0" wp14:anchorId="0C2BE231" wp14:editId="7E1E473F">
            <wp:extent cx="5067935" cy="3190875"/>
            <wp:effectExtent l="0" t="0" r="12065" b="9525"/>
            <wp:docPr id="130" name="Picture 130"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pál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67935" cy="3190875"/>
                    </a:xfrm>
                    <a:prstGeom prst="rect">
                      <a:avLst/>
                    </a:prstGeom>
                    <a:noFill/>
                    <a:ln>
                      <a:noFill/>
                    </a:ln>
                  </pic:spPr>
                </pic:pic>
              </a:graphicData>
            </a:graphic>
          </wp:inline>
        </w:drawing>
      </w:r>
    </w:p>
    <w:p w14:paraId="6B429C74" w14:textId="77777777" w:rsidR="006053EB" w:rsidRDefault="006053EB" w:rsidP="006053EB">
      <w:pPr>
        <w:jc w:val="center"/>
        <w:rPr>
          <w:b/>
        </w:rPr>
      </w:pPr>
    </w:p>
    <w:p w14:paraId="7578FBC2" w14:textId="77777777" w:rsidR="006053EB" w:rsidRDefault="006053EB" w:rsidP="006053EB">
      <w:pPr>
        <w:jc w:val="center"/>
        <w:rPr>
          <w:b/>
        </w:rPr>
      </w:pPr>
    </w:p>
    <w:p w14:paraId="3D5F37CA" w14:textId="77777777" w:rsidR="006053EB" w:rsidRDefault="006053EB" w:rsidP="006053EB">
      <w:pPr>
        <w:jc w:val="center"/>
        <w:rPr>
          <w:b/>
        </w:rPr>
      </w:pPr>
    </w:p>
    <w:p w14:paraId="08EC1308" w14:textId="47250017" w:rsidR="006053EB" w:rsidRDefault="006053EB" w:rsidP="006053EB">
      <w:pPr>
        <w:jc w:val="both"/>
      </w:pPr>
      <w:r>
        <w:t>Z "</w:t>
      </w:r>
      <w:proofErr w:type="spellStart"/>
      <w:r>
        <w:t>Namche</w:t>
      </w:r>
      <w:proofErr w:type="spellEnd"/>
      <w:r>
        <w:t xml:space="preserve">“ </w:t>
      </w:r>
      <w:r w:rsidR="001D76EF">
        <w:t xml:space="preserve"> nastoupíme na širo</w:t>
      </w:r>
      <w:r>
        <w:t>kou cestu vedouc</w:t>
      </w:r>
      <w:r w:rsidR="001D76EF">
        <w:t xml:space="preserve">í po úbočí nad řekou </w:t>
      </w:r>
      <w:proofErr w:type="spellStart"/>
      <w:r w:rsidR="001D76EF">
        <w:t>Dudh</w:t>
      </w:r>
      <w:proofErr w:type="spellEnd"/>
      <w:r w:rsidR="001D76EF">
        <w:t xml:space="preserve"> </w:t>
      </w:r>
      <w:proofErr w:type="spellStart"/>
      <w:r w:rsidR="001D76EF">
        <w:t>Koshi</w:t>
      </w:r>
      <w:proofErr w:type="spellEnd"/>
      <w:r>
        <w:t xml:space="preserve"> . Hned za prvními zákrut</w:t>
      </w:r>
      <w:r w:rsidR="001D76EF">
        <w:t>ami</w:t>
      </w:r>
      <w:r>
        <w:t xml:space="preserve"> se nám naskytne impozantní pohled na údolí, jemuž dominují dvě osmitisícovky Everest a </w:t>
      </w:r>
      <w:proofErr w:type="spellStart"/>
      <w:r>
        <w:t>Lhotse</w:t>
      </w:r>
      <w:proofErr w:type="spellEnd"/>
      <w:r>
        <w:t xml:space="preserve">. Zasněžený vrcholek </w:t>
      </w:r>
      <w:proofErr w:type="spellStart"/>
      <w:r>
        <w:t>Ama</w:t>
      </w:r>
      <w:proofErr w:type="spellEnd"/>
      <w:r>
        <w:t xml:space="preserve"> </w:t>
      </w:r>
      <w:proofErr w:type="spellStart"/>
      <w:r>
        <w:t>Dablam</w:t>
      </w:r>
      <w:proofErr w:type="spellEnd"/>
      <w:r>
        <w:t xml:space="preserve">, zvedající se na pravé straně údolí, sice zdaleka nedosahuje osmi tisíc metrů, zato se pyšní primátem nejhezčí hory v údolí </w:t>
      </w:r>
      <w:proofErr w:type="spellStart"/>
      <w:r>
        <w:t>Khumbu</w:t>
      </w:r>
      <w:proofErr w:type="spellEnd"/>
      <w:r>
        <w:t>. Po několika menších stoupáních a kle</w:t>
      </w:r>
      <w:r w:rsidR="001D76EF">
        <w:t>s</w:t>
      </w:r>
      <w:r>
        <w:t xml:space="preserve">áních sestoupíme k řece. Za lanovým mostem </w:t>
      </w:r>
      <w:r w:rsidR="001D76EF">
        <w:t>nás čeká velmi prudký výstup le</w:t>
      </w:r>
      <w:r>
        <w:t xml:space="preserve">sem až ke klášteru </w:t>
      </w:r>
      <w:proofErr w:type="spellStart"/>
      <w:r>
        <w:t>Tengboche</w:t>
      </w:r>
      <w:proofErr w:type="spellEnd"/>
      <w:r>
        <w:t>.</w:t>
      </w:r>
    </w:p>
    <w:p w14:paraId="63A2DACB" w14:textId="77777777" w:rsidR="006053EB" w:rsidRDefault="006053EB" w:rsidP="006053EB">
      <w:pPr>
        <w:jc w:val="center"/>
        <w:rPr>
          <w:b/>
        </w:rPr>
      </w:pPr>
    </w:p>
    <w:p w14:paraId="79B0831F" w14:textId="74183E79" w:rsidR="006053EB" w:rsidRPr="00D92A58" w:rsidRDefault="006053EB" w:rsidP="006053EB">
      <w:pPr>
        <w:jc w:val="center"/>
        <w:rPr>
          <w:b/>
        </w:rPr>
      </w:pPr>
      <w:r w:rsidRPr="00D92A58">
        <w:rPr>
          <w:b/>
          <w:noProof/>
          <w:lang w:val="en-GB" w:eastAsia="en-GB"/>
        </w:rPr>
        <w:lastRenderedPageBreak/>
        <w:drawing>
          <wp:inline distT="0" distB="0" distL="0" distR="0" wp14:anchorId="0A912B46" wp14:editId="775ADE8A">
            <wp:extent cx="5048885" cy="2976880"/>
            <wp:effectExtent l="0" t="0" r="5715" b="0"/>
            <wp:docPr id="129" name="Picture 129" descr="Nepá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pál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48885" cy="2976880"/>
                    </a:xfrm>
                    <a:prstGeom prst="rect">
                      <a:avLst/>
                    </a:prstGeom>
                    <a:noFill/>
                    <a:ln>
                      <a:noFill/>
                    </a:ln>
                  </pic:spPr>
                </pic:pic>
              </a:graphicData>
            </a:graphic>
          </wp:inline>
        </w:drawing>
      </w:r>
    </w:p>
    <w:p w14:paraId="03A33340" w14:textId="77777777" w:rsidR="006053EB" w:rsidRDefault="006053EB" w:rsidP="006053EB">
      <w:pPr>
        <w:jc w:val="center"/>
        <w:rPr>
          <w:b/>
        </w:rPr>
      </w:pPr>
    </w:p>
    <w:p w14:paraId="26F1E2D0" w14:textId="77777777" w:rsidR="006053EB" w:rsidRDefault="006053EB" w:rsidP="006053EB">
      <w:pPr>
        <w:jc w:val="both"/>
        <w:rPr>
          <w:b/>
        </w:rPr>
      </w:pPr>
    </w:p>
    <w:p w14:paraId="289700C2" w14:textId="77777777" w:rsidR="006053EB" w:rsidRDefault="006053EB" w:rsidP="006053EB">
      <w:pPr>
        <w:jc w:val="both"/>
        <w:rPr>
          <w:b/>
        </w:rPr>
      </w:pPr>
      <w:proofErr w:type="spellStart"/>
      <w:r>
        <w:rPr>
          <w:b/>
        </w:rPr>
        <w:t>Tengboche</w:t>
      </w:r>
      <w:proofErr w:type="spellEnd"/>
      <w:r>
        <w:rPr>
          <w:b/>
        </w:rPr>
        <w:t xml:space="preserve"> </w:t>
      </w:r>
    </w:p>
    <w:p w14:paraId="4404D8FC" w14:textId="77777777" w:rsidR="006053EB" w:rsidRDefault="006053EB" w:rsidP="006053EB">
      <w:pPr>
        <w:jc w:val="both"/>
      </w:pPr>
      <w:r>
        <w:t xml:space="preserve">Klášter </w:t>
      </w:r>
      <w:proofErr w:type="spellStart"/>
      <w:r>
        <w:t>Tengboche</w:t>
      </w:r>
      <w:proofErr w:type="spellEnd"/>
      <w:r>
        <w:t xml:space="preserve"> (nebo klášter </w:t>
      </w:r>
      <w:proofErr w:type="spellStart"/>
      <w:r>
        <w:t>Thyangboche</w:t>
      </w:r>
      <w:proofErr w:type="spellEnd"/>
      <w:r>
        <w:t xml:space="preserve">), také známý jako </w:t>
      </w:r>
      <w:proofErr w:type="spellStart"/>
      <w:r>
        <w:t>Dawa</w:t>
      </w:r>
      <w:proofErr w:type="spellEnd"/>
      <w:r>
        <w:t xml:space="preserve"> </w:t>
      </w:r>
      <w:proofErr w:type="spellStart"/>
      <w:r>
        <w:t>Choling</w:t>
      </w:r>
      <w:proofErr w:type="spellEnd"/>
      <w:r>
        <w:t xml:space="preserve"> </w:t>
      </w:r>
      <w:proofErr w:type="spellStart"/>
      <w:r>
        <w:t>Gompa</w:t>
      </w:r>
      <w:proofErr w:type="spellEnd"/>
      <w:r>
        <w:t xml:space="preserve">, v obci </w:t>
      </w:r>
      <w:proofErr w:type="spellStart"/>
      <w:r>
        <w:t>Tengboche</w:t>
      </w:r>
      <w:proofErr w:type="spellEnd"/>
      <w:r>
        <w:t xml:space="preserve"> v </w:t>
      </w:r>
      <w:proofErr w:type="spellStart"/>
      <w:r>
        <w:t>Khumjung</w:t>
      </w:r>
      <w:proofErr w:type="spellEnd"/>
      <w:r>
        <w:t xml:space="preserve"> v oblasti </w:t>
      </w:r>
      <w:proofErr w:type="spellStart"/>
      <w:r>
        <w:t>Khumbu</w:t>
      </w:r>
      <w:proofErr w:type="spellEnd"/>
      <w:r>
        <w:t xml:space="preserve"> ve východním Nepálu je tibetský buddhistický klášter </w:t>
      </w:r>
      <w:proofErr w:type="spellStart"/>
      <w:r>
        <w:t>šerpské</w:t>
      </w:r>
      <w:proofErr w:type="spellEnd"/>
      <w:r>
        <w:t xml:space="preserve"> komunity. Nachází se na 3867 metrů n.m. Klášter je největší </w:t>
      </w:r>
      <w:proofErr w:type="spellStart"/>
      <w:r>
        <w:t>gompa</w:t>
      </w:r>
      <w:proofErr w:type="spellEnd"/>
      <w:r>
        <w:t xml:space="preserve"> v oblasti </w:t>
      </w:r>
      <w:proofErr w:type="spellStart"/>
      <w:r>
        <w:t>Khumbu</w:t>
      </w:r>
      <w:proofErr w:type="spellEnd"/>
      <w:r>
        <w:t xml:space="preserve"> v Nepálu. Byl postaven v roce 1916 Lamou Gulu se silnými vazbami na svůj mateřský klášter, známý jako klášter </w:t>
      </w:r>
      <w:proofErr w:type="spellStart"/>
      <w:r>
        <w:t>Rongbuk</w:t>
      </w:r>
      <w:proofErr w:type="spellEnd"/>
      <w:r>
        <w:t xml:space="preserve"> v Tibetu. V roce 1934 byla zničena zemětřesením a následně byla přestavěna. V roce 1989 byla podruhé zničena požárem a poté přestavěna za pomoci dobrovolníků a mezinárodní pomoci. Klášter </w:t>
      </w:r>
      <w:proofErr w:type="spellStart"/>
      <w:r>
        <w:t>Tengboche</w:t>
      </w:r>
      <w:proofErr w:type="spellEnd"/>
      <w:r>
        <w:t xml:space="preserve"> se nachází uprostřed národního parku </w:t>
      </w:r>
      <w:proofErr w:type="spellStart"/>
      <w:r>
        <w:t>Sagarmatha</w:t>
      </w:r>
      <w:proofErr w:type="spellEnd"/>
      <w:r>
        <w:t xml:space="preserve"> (světového dědictví UNESCO); je obklopen panoramatickým výhledem na himálajské hory, včetně známých vrcholů </w:t>
      </w:r>
      <w:proofErr w:type="spellStart"/>
      <w:r>
        <w:t>Tawache</w:t>
      </w:r>
      <w:proofErr w:type="spellEnd"/>
      <w:r>
        <w:t xml:space="preserve">, Everest, </w:t>
      </w:r>
      <w:proofErr w:type="spellStart"/>
      <w:r>
        <w:t>Nuptse</w:t>
      </w:r>
      <w:proofErr w:type="spellEnd"/>
      <w:r>
        <w:t xml:space="preserve">, </w:t>
      </w:r>
      <w:proofErr w:type="spellStart"/>
      <w:r>
        <w:t>Lhotse</w:t>
      </w:r>
      <w:proofErr w:type="spellEnd"/>
      <w:r>
        <w:t xml:space="preserve">, </w:t>
      </w:r>
      <w:proofErr w:type="spellStart"/>
      <w:r>
        <w:t>Ama</w:t>
      </w:r>
      <w:proofErr w:type="spellEnd"/>
      <w:r>
        <w:t xml:space="preserve"> </w:t>
      </w:r>
      <w:proofErr w:type="spellStart"/>
      <w:r>
        <w:t>Dablam</w:t>
      </w:r>
      <w:proofErr w:type="spellEnd"/>
      <w:r>
        <w:t xml:space="preserve">, a </w:t>
      </w:r>
      <w:proofErr w:type="spellStart"/>
      <w:r>
        <w:t>Thamserku</w:t>
      </w:r>
      <w:proofErr w:type="spellEnd"/>
      <w:r>
        <w:t xml:space="preserve">. </w:t>
      </w:r>
    </w:p>
    <w:p w14:paraId="09051278" w14:textId="77777777" w:rsidR="006053EB" w:rsidRDefault="006053EB" w:rsidP="006053EB">
      <w:pPr>
        <w:jc w:val="both"/>
        <w:rPr>
          <w:b/>
        </w:rPr>
      </w:pPr>
    </w:p>
    <w:p w14:paraId="22A22DAF" w14:textId="77777777" w:rsidR="006053EB" w:rsidRDefault="006053EB" w:rsidP="006053EB">
      <w:pPr>
        <w:jc w:val="center"/>
        <w:rPr>
          <w:b/>
        </w:rPr>
      </w:pPr>
      <w:r>
        <w:lastRenderedPageBreak/>
        <w:fldChar w:fldCharType="begin"/>
      </w:r>
      <w:r>
        <w:instrText xml:space="preserve"> INCLUDEPICTURE "https://ih1.redbubble.net/image.5454931.5437/flat,1000x1000,075,f.jpg" \* MERGEFORMATINET </w:instrText>
      </w:r>
      <w:r>
        <w:fldChar w:fldCharType="separate"/>
      </w:r>
      <w:r w:rsidR="00DF225E">
        <w:fldChar w:fldCharType="begin"/>
      </w:r>
      <w:r w:rsidR="00DF225E">
        <w:instrText xml:space="preserve"> </w:instrText>
      </w:r>
      <w:r w:rsidR="00DF225E">
        <w:instrText>INCLUDEPICTURE  "https://ih1.redbubble.net/image.5454931.5437/flat,1000x1000,075,f.jpg" \* MERGEFORMATINET</w:instrText>
      </w:r>
      <w:r w:rsidR="00DF225E">
        <w:instrText xml:space="preserve"> </w:instrText>
      </w:r>
      <w:r w:rsidR="00DF225E">
        <w:fldChar w:fldCharType="separate"/>
      </w:r>
      <w:r w:rsidR="007170DC">
        <w:pict w14:anchorId="4FA205EE">
          <v:shape id="_x0000_i1030" type="#_x0000_t75" style="width:378.4pt;height:253.55pt">
            <v:imagedata r:id="rId33" r:href="rId34"/>
          </v:shape>
        </w:pict>
      </w:r>
      <w:r w:rsidR="00DF225E">
        <w:fldChar w:fldCharType="end"/>
      </w:r>
      <w:r>
        <w:fldChar w:fldCharType="end"/>
      </w:r>
    </w:p>
    <w:p w14:paraId="42BF4CDE" w14:textId="77777777" w:rsidR="006053EB" w:rsidRDefault="006053EB" w:rsidP="006053EB">
      <w:pPr>
        <w:jc w:val="both"/>
        <w:rPr>
          <w:b/>
        </w:rPr>
      </w:pPr>
    </w:p>
    <w:p w14:paraId="3FF4C6A0" w14:textId="77777777" w:rsidR="006053EB" w:rsidRDefault="006053EB" w:rsidP="006053EB">
      <w:pPr>
        <w:jc w:val="both"/>
        <w:rPr>
          <w:b/>
        </w:rPr>
      </w:pPr>
    </w:p>
    <w:p w14:paraId="2C74CA22" w14:textId="77777777" w:rsidR="006053EB" w:rsidRDefault="006053EB" w:rsidP="006053EB">
      <w:pPr>
        <w:jc w:val="center"/>
        <w:rPr>
          <w:b/>
        </w:rPr>
      </w:pPr>
      <w:r>
        <w:fldChar w:fldCharType="begin"/>
      </w:r>
      <w:r>
        <w:instrText xml:space="preserve"> INCLUDEPICTURE "https://www.lifehimalayatrekking.com/pagegallery/everest-tengboche-monastery-trek80.jpg" \* MERGEFORMATINET </w:instrText>
      </w:r>
      <w:r>
        <w:fldChar w:fldCharType="separate"/>
      </w:r>
      <w:r w:rsidR="00DF225E">
        <w:fldChar w:fldCharType="begin"/>
      </w:r>
      <w:r w:rsidR="00DF225E">
        <w:instrText xml:space="preserve"> </w:instrText>
      </w:r>
      <w:r w:rsidR="00DF225E">
        <w:instrText>INCLUDEPICTURE  "https://www.lifehimalayatrekking.com/pagegallery/everest-tengboche-monastery-trek80.jpg" \* MERGEFORMATINET</w:instrText>
      </w:r>
      <w:r w:rsidR="00DF225E">
        <w:instrText xml:space="preserve"> </w:instrText>
      </w:r>
      <w:r w:rsidR="00DF225E">
        <w:fldChar w:fldCharType="separate"/>
      </w:r>
      <w:r w:rsidR="007170DC">
        <w:pict w14:anchorId="15CA6DCE">
          <v:shape id="_x0000_i1031" type="#_x0000_t75" style="width:405.2pt;height:230.55pt">
            <v:imagedata r:id="rId35" r:href="rId36"/>
          </v:shape>
        </w:pict>
      </w:r>
      <w:r w:rsidR="00DF225E">
        <w:fldChar w:fldCharType="end"/>
      </w:r>
      <w:r>
        <w:fldChar w:fldCharType="end"/>
      </w:r>
    </w:p>
    <w:p w14:paraId="177B444F" w14:textId="77777777" w:rsidR="006053EB" w:rsidRDefault="006053EB" w:rsidP="006053EB">
      <w:pPr>
        <w:jc w:val="both"/>
        <w:rPr>
          <w:b/>
        </w:rPr>
      </w:pPr>
    </w:p>
    <w:p w14:paraId="6EF848E3" w14:textId="77777777" w:rsidR="006053EB" w:rsidRDefault="006053EB" w:rsidP="006053EB">
      <w:pPr>
        <w:jc w:val="both"/>
        <w:rPr>
          <w:b/>
        </w:rPr>
      </w:pPr>
    </w:p>
    <w:p w14:paraId="718158EE" w14:textId="77777777" w:rsidR="001D76EF" w:rsidRDefault="001D76EF" w:rsidP="006053EB">
      <w:pPr>
        <w:jc w:val="both"/>
        <w:rPr>
          <w:b/>
        </w:rPr>
      </w:pPr>
    </w:p>
    <w:p w14:paraId="0A3D95DB" w14:textId="77777777" w:rsidR="001D76EF" w:rsidRDefault="001D76EF" w:rsidP="006053EB">
      <w:pPr>
        <w:jc w:val="both"/>
        <w:rPr>
          <w:b/>
        </w:rPr>
      </w:pPr>
    </w:p>
    <w:p w14:paraId="77AA9B8B" w14:textId="77777777" w:rsidR="001D76EF" w:rsidRDefault="001D76EF" w:rsidP="006053EB">
      <w:pPr>
        <w:jc w:val="both"/>
        <w:rPr>
          <w:b/>
        </w:rPr>
      </w:pPr>
    </w:p>
    <w:p w14:paraId="46112387" w14:textId="77777777" w:rsidR="006053EB" w:rsidRDefault="006053EB" w:rsidP="006053EB">
      <w:pPr>
        <w:jc w:val="both"/>
        <w:rPr>
          <w:b/>
        </w:rPr>
      </w:pPr>
      <w:proofErr w:type="spellStart"/>
      <w:r>
        <w:rPr>
          <w:b/>
        </w:rPr>
        <w:t>Illam</w:t>
      </w:r>
      <w:proofErr w:type="spellEnd"/>
    </w:p>
    <w:p w14:paraId="1A8CBDA6" w14:textId="77777777" w:rsidR="006053EB" w:rsidRDefault="006053EB" w:rsidP="006053EB">
      <w:pPr>
        <w:jc w:val="both"/>
        <w:rPr>
          <w:b/>
        </w:rPr>
      </w:pPr>
    </w:p>
    <w:p w14:paraId="24544759" w14:textId="77777777" w:rsidR="006053EB" w:rsidRDefault="006053EB" w:rsidP="006053EB">
      <w:pPr>
        <w:jc w:val="center"/>
      </w:pPr>
      <w:r>
        <w:fldChar w:fldCharType="begin"/>
      </w:r>
      <w:r>
        <w:instrText xml:space="preserve"> INCLUDEPICTURE "http://upload.wikimedia.org/wikipedia/commons/thumb/6/67/Ilam_district_location.png/300px-Ilam_district_location.png" \* MERGEFORMATINET </w:instrText>
      </w:r>
      <w:r>
        <w:fldChar w:fldCharType="separate"/>
      </w:r>
      <w:r w:rsidR="00DF225E">
        <w:fldChar w:fldCharType="begin"/>
      </w:r>
      <w:r w:rsidR="00DF225E">
        <w:instrText xml:space="preserve"> </w:instrText>
      </w:r>
      <w:r w:rsidR="00DF225E">
        <w:instrText>INCLUDEPICTURE  "http://upload.wikimedia.org/wikipedia/commons/thumb/6/67/Ilam_district_location.png/300px-Ilam_district_location.png" \* MERGEFORMATINET</w:instrText>
      </w:r>
      <w:r w:rsidR="00DF225E">
        <w:instrText xml:space="preserve"> </w:instrText>
      </w:r>
      <w:r w:rsidR="00DF225E">
        <w:fldChar w:fldCharType="separate"/>
      </w:r>
      <w:r w:rsidR="007170DC">
        <w:pict w14:anchorId="11E3325C">
          <v:shape id="_x0000_i1032" type="#_x0000_t75" style="width:324pt;height:108.75pt">
            <v:imagedata r:id="rId37" r:href="rId38"/>
          </v:shape>
        </w:pict>
      </w:r>
      <w:r w:rsidR="00DF225E">
        <w:fldChar w:fldCharType="end"/>
      </w:r>
      <w:r>
        <w:fldChar w:fldCharType="end"/>
      </w:r>
    </w:p>
    <w:p w14:paraId="5041E418" w14:textId="77777777" w:rsidR="006053EB" w:rsidRDefault="006053EB" w:rsidP="006053EB">
      <w:pPr>
        <w:jc w:val="center"/>
        <w:rPr>
          <w:b/>
        </w:rPr>
      </w:pPr>
    </w:p>
    <w:p w14:paraId="0AD8407E" w14:textId="77777777" w:rsidR="006053EB" w:rsidRDefault="006053EB" w:rsidP="006053EB">
      <w:pPr>
        <w:jc w:val="both"/>
      </w:pPr>
      <w:proofErr w:type="spellStart"/>
      <w:r w:rsidRPr="00894015">
        <w:rPr>
          <w:b/>
        </w:rPr>
        <w:t>Šrí</w:t>
      </w:r>
      <w:proofErr w:type="spellEnd"/>
      <w:r w:rsidRPr="00894015">
        <w:rPr>
          <w:b/>
        </w:rPr>
        <w:t xml:space="preserve"> Antu</w:t>
      </w:r>
      <w:r>
        <w:t xml:space="preserve"> je městečko v okrese </w:t>
      </w:r>
      <w:proofErr w:type="spellStart"/>
      <w:r>
        <w:t>Ilam</w:t>
      </w:r>
      <w:proofErr w:type="spellEnd"/>
      <w:r>
        <w:t xml:space="preserve"> v oblasti </w:t>
      </w:r>
      <w:proofErr w:type="spellStart"/>
      <w:r>
        <w:t>Mechi</w:t>
      </w:r>
      <w:proofErr w:type="spellEnd"/>
      <w:r>
        <w:t xml:space="preserve"> ve východním Nepálu. V době sčítání lidu v Nepálu v roce 1991 mělo populaci 3 943 osob žijících v 719 jednotlivých domácnostech. Srí Antu je populární turistickou destinací, která je nejlépe známá jako místo pozorování východu slunce. Rozhledna byla postavena na vrcholu kopce </w:t>
      </w:r>
      <w:proofErr w:type="spellStart"/>
      <w:r>
        <w:t>Sriantu</w:t>
      </w:r>
      <w:proofErr w:type="spellEnd"/>
      <w:r>
        <w:t xml:space="preserve">, který se nachází na 2328 m. n.m. </w:t>
      </w:r>
    </w:p>
    <w:p w14:paraId="252ED819" w14:textId="77777777" w:rsidR="006053EB" w:rsidRDefault="006053EB" w:rsidP="006053EB">
      <w:pPr>
        <w:jc w:val="both"/>
      </w:pPr>
    </w:p>
    <w:p w14:paraId="11250503" w14:textId="77777777" w:rsidR="006053EB" w:rsidRDefault="006053EB" w:rsidP="006053EB">
      <w:pPr>
        <w:jc w:val="center"/>
        <w:rPr>
          <w:b/>
        </w:rPr>
      </w:pPr>
      <w:r>
        <w:fldChar w:fldCharType="begin"/>
      </w:r>
      <w:r>
        <w:instrText xml:space="preserve"> INCLUDEPICTURE "http://www.hiketonepal.com/wp-content/uploads/2016/06/Tea-Garden.jpg" \* MERGEFORMATINET </w:instrText>
      </w:r>
      <w:r>
        <w:fldChar w:fldCharType="separate"/>
      </w:r>
      <w:r w:rsidR="00DF225E">
        <w:fldChar w:fldCharType="begin"/>
      </w:r>
      <w:r w:rsidR="00DF225E">
        <w:instrText xml:space="preserve"> </w:instrText>
      </w:r>
      <w:r w:rsidR="00DF225E">
        <w:instrText>INCLUDEPICTURE  "http://www.hiketonepal.com/wp-content/uploads/2016/06/Tea-Garden.jpg" \* MERGEFORMATINET</w:instrText>
      </w:r>
      <w:r w:rsidR="00DF225E">
        <w:instrText xml:space="preserve"> </w:instrText>
      </w:r>
      <w:r w:rsidR="00DF225E">
        <w:fldChar w:fldCharType="separate"/>
      </w:r>
      <w:r w:rsidR="007170DC">
        <w:pict w14:anchorId="540FA194">
          <v:shape id="_x0000_i1033" type="#_x0000_t75" style="width:346.2pt;height:189.95pt">
            <v:imagedata r:id="rId39" r:href="rId40"/>
          </v:shape>
        </w:pict>
      </w:r>
      <w:r w:rsidR="00DF225E">
        <w:fldChar w:fldCharType="end"/>
      </w:r>
      <w:r>
        <w:fldChar w:fldCharType="end"/>
      </w:r>
    </w:p>
    <w:p w14:paraId="543DF3F8" w14:textId="2EFD081C" w:rsidR="006053EB" w:rsidRDefault="006053EB" w:rsidP="006053EB">
      <w:pPr>
        <w:jc w:val="both"/>
        <w:rPr>
          <w:b/>
        </w:rPr>
      </w:pPr>
      <w:r w:rsidRPr="00A70927">
        <w:rPr>
          <w:b/>
        </w:rPr>
        <w:t>Zelený čaj pravý.</w:t>
      </w:r>
      <w:r>
        <w:t xml:space="preserve"> Nepálské čajové plantáže leží na jihu Nepálu, kde sousedí přímo s čajovými plantážemi v </w:t>
      </w:r>
      <w:proofErr w:type="spellStart"/>
      <w:r>
        <w:t>Darjeelingu</w:t>
      </w:r>
      <w:proofErr w:type="spellEnd"/>
      <w:r>
        <w:t xml:space="preserve">. Vyšší sorty nepálských čajů se kvalitou i charakterem rovnají </w:t>
      </w:r>
      <w:proofErr w:type="spellStart"/>
      <w:r>
        <w:t>darjeelingským</w:t>
      </w:r>
      <w:proofErr w:type="spellEnd"/>
      <w:r>
        <w:t xml:space="preserve">. </w:t>
      </w:r>
      <w:r w:rsidR="001D76EF">
        <w:t xml:space="preserve"> </w:t>
      </w:r>
      <w:r>
        <w:t>Chuť čajového nálevu je velmi osobitá, mírně kořenitá</w:t>
      </w:r>
      <w:r w:rsidR="001D76EF">
        <w:t xml:space="preserve"> a v ústech dlouhotrvající. </w:t>
      </w:r>
      <w:proofErr w:type="spellStart"/>
      <w:r w:rsidR="001D76EF">
        <w:t>Ob</w:t>
      </w:r>
      <w:r>
        <w:t>bsahuje</w:t>
      </w:r>
      <w:proofErr w:type="spellEnd"/>
      <w:r>
        <w:t xml:space="preserve"> kofein</w:t>
      </w:r>
    </w:p>
    <w:p w14:paraId="67C54D8E" w14:textId="77777777" w:rsidR="006053EB" w:rsidRDefault="006053EB" w:rsidP="006053EB">
      <w:pPr>
        <w:jc w:val="both"/>
        <w:rPr>
          <w:b/>
        </w:rPr>
      </w:pPr>
    </w:p>
    <w:p w14:paraId="173D1FF9" w14:textId="463A8104" w:rsidR="006053EB" w:rsidRPr="00A70927" w:rsidRDefault="006053EB" w:rsidP="006053EB">
      <w:pPr>
        <w:jc w:val="center"/>
        <w:rPr>
          <w:b/>
        </w:rPr>
      </w:pPr>
      <w:r w:rsidRPr="00A70927">
        <w:rPr>
          <w:b/>
          <w:noProof/>
          <w:lang w:val="en-GB" w:eastAsia="en-GB"/>
        </w:rPr>
        <w:lastRenderedPageBreak/>
        <w:drawing>
          <wp:inline distT="0" distB="0" distL="0" distR="0" wp14:anchorId="289BCE03" wp14:editId="214A9B74">
            <wp:extent cx="5360035" cy="2927985"/>
            <wp:effectExtent l="0" t="0" r="0" b="0"/>
            <wp:docPr id="128" name="Picture 128" descr="as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sik 17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60035" cy="2927985"/>
                    </a:xfrm>
                    <a:prstGeom prst="rect">
                      <a:avLst/>
                    </a:prstGeom>
                    <a:noFill/>
                    <a:ln>
                      <a:noFill/>
                    </a:ln>
                  </pic:spPr>
                </pic:pic>
              </a:graphicData>
            </a:graphic>
          </wp:inline>
        </w:drawing>
      </w:r>
    </w:p>
    <w:p w14:paraId="1F004FB4" w14:textId="77777777" w:rsidR="006053EB" w:rsidRDefault="006053EB" w:rsidP="006053EB">
      <w:pPr>
        <w:jc w:val="both"/>
        <w:rPr>
          <w:b/>
        </w:rPr>
      </w:pPr>
    </w:p>
    <w:p w14:paraId="69FE615D" w14:textId="77777777" w:rsidR="006053EB" w:rsidRDefault="006053EB" w:rsidP="006053EB">
      <w:pPr>
        <w:jc w:val="both"/>
        <w:rPr>
          <w:b/>
        </w:rPr>
      </w:pPr>
    </w:p>
    <w:p w14:paraId="5EEA16BB" w14:textId="77777777" w:rsidR="006053EB" w:rsidRDefault="006053EB" w:rsidP="006053EB">
      <w:pPr>
        <w:jc w:val="both"/>
        <w:rPr>
          <w:b/>
        </w:rPr>
      </w:pPr>
    </w:p>
    <w:p w14:paraId="5576FDFE" w14:textId="77777777" w:rsidR="006053EB" w:rsidRDefault="006053EB" w:rsidP="006053EB">
      <w:pPr>
        <w:jc w:val="both"/>
        <w:rPr>
          <w:b/>
        </w:rPr>
      </w:pPr>
    </w:p>
    <w:p w14:paraId="50FACEFE" w14:textId="237F299A" w:rsidR="006053EB" w:rsidRDefault="006053EB" w:rsidP="006053EB">
      <w:pPr>
        <w:jc w:val="center"/>
        <w:rPr>
          <w:b/>
        </w:rPr>
      </w:pPr>
      <w:r w:rsidRPr="00A70927">
        <w:rPr>
          <w:b/>
          <w:noProof/>
          <w:lang w:val="en-GB" w:eastAsia="en-GB"/>
        </w:rPr>
        <w:drawing>
          <wp:inline distT="0" distB="0" distL="0" distR="0" wp14:anchorId="7C3B22A0" wp14:editId="02C39030">
            <wp:extent cx="5184775" cy="3443605"/>
            <wp:effectExtent l="0" t="0" r="0" b="10795"/>
            <wp:docPr id="127" name="Picture 127" descr="IMG_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206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84775" cy="3443605"/>
                    </a:xfrm>
                    <a:prstGeom prst="rect">
                      <a:avLst/>
                    </a:prstGeom>
                    <a:noFill/>
                    <a:ln>
                      <a:noFill/>
                    </a:ln>
                  </pic:spPr>
                </pic:pic>
              </a:graphicData>
            </a:graphic>
          </wp:inline>
        </w:drawing>
      </w:r>
    </w:p>
    <w:p w14:paraId="40E3B852" w14:textId="77777777" w:rsidR="006053EB" w:rsidRDefault="006053EB" w:rsidP="006053EB">
      <w:pPr>
        <w:jc w:val="center"/>
        <w:rPr>
          <w:b/>
        </w:rPr>
      </w:pPr>
    </w:p>
    <w:p w14:paraId="7B22F7A7" w14:textId="77777777" w:rsidR="006053EB" w:rsidRDefault="006053EB" w:rsidP="006053EB">
      <w:pPr>
        <w:jc w:val="center"/>
        <w:rPr>
          <w:b/>
        </w:rPr>
      </w:pPr>
    </w:p>
    <w:p w14:paraId="0783C805" w14:textId="77777777" w:rsidR="006053EB" w:rsidRPr="00A70927" w:rsidRDefault="006053EB" w:rsidP="006053EB">
      <w:pPr>
        <w:jc w:val="center"/>
        <w:rPr>
          <w:b/>
        </w:rPr>
      </w:pPr>
    </w:p>
    <w:p w14:paraId="659D0F27" w14:textId="31BDEB01" w:rsidR="006053EB" w:rsidRDefault="006053EB" w:rsidP="006053EB">
      <w:pPr>
        <w:jc w:val="both"/>
      </w:pPr>
      <w:proofErr w:type="spellStart"/>
      <w:r w:rsidRPr="00A73E8F">
        <w:rPr>
          <w:b/>
        </w:rPr>
        <w:t>Bungamati</w:t>
      </w:r>
      <w:proofErr w:type="spellEnd"/>
      <w:r w:rsidRPr="00A73E8F">
        <w:rPr>
          <w:b/>
        </w:rPr>
        <w:t xml:space="preserve"> </w:t>
      </w:r>
      <w:r>
        <w:t>– jedna z nejpitoresknějších malých měst v údolí.</w:t>
      </w:r>
      <w:r w:rsidR="001D76EF">
        <w:t xml:space="preserve"> </w:t>
      </w:r>
      <w:r>
        <w:t>Je vzdálená asi 15 km od K</w:t>
      </w:r>
      <w:r w:rsidR="001D76EF">
        <w:t>á</w:t>
      </w:r>
      <w:r>
        <w:t>thm</w:t>
      </w:r>
      <w:r w:rsidR="001D76EF">
        <w:t>á</w:t>
      </w:r>
      <w:r>
        <w:t>nd</w:t>
      </w:r>
      <w:r w:rsidR="001D76EF">
        <w:t>ú</w:t>
      </w:r>
      <w:r>
        <w:t xml:space="preserve"> na jih.</w:t>
      </w:r>
      <w:r w:rsidR="001D76EF">
        <w:t xml:space="preserve"> </w:t>
      </w:r>
      <w:r>
        <w:t xml:space="preserve">Je klasickou </w:t>
      </w:r>
      <w:proofErr w:type="spellStart"/>
      <w:r>
        <w:t>nevárskou</w:t>
      </w:r>
      <w:proofErr w:type="spellEnd"/>
      <w:r>
        <w:t xml:space="preserve"> vesnicí ze 16 století. Tady na Vás opravdu dýchne historie. Vesnice je rodným místem  </w:t>
      </w:r>
      <w:proofErr w:type="spellStart"/>
      <w:r>
        <w:t>Rato</w:t>
      </w:r>
      <w:proofErr w:type="spellEnd"/>
      <w:r>
        <w:t xml:space="preserve"> </w:t>
      </w:r>
      <w:proofErr w:type="spellStart"/>
      <w:r>
        <w:t>Matchhendranatha</w:t>
      </w:r>
      <w:proofErr w:type="spellEnd"/>
      <w:r>
        <w:t xml:space="preserve">, který je patronem údolí. Hlavní cesta prochází skrze </w:t>
      </w:r>
      <w:proofErr w:type="spellStart"/>
      <w:r>
        <w:t>Jawlakhel</w:t>
      </w:r>
      <w:proofErr w:type="spellEnd"/>
      <w:r>
        <w:t>, který je táborem tibetských utečenců.</w:t>
      </w:r>
    </w:p>
    <w:p w14:paraId="555B32DE" w14:textId="77777777" w:rsidR="006053EB" w:rsidRDefault="006053EB" w:rsidP="006053EB">
      <w:pPr>
        <w:jc w:val="both"/>
      </w:pPr>
    </w:p>
    <w:p w14:paraId="26BB577A" w14:textId="77777777" w:rsidR="006053EB" w:rsidRDefault="006053EB" w:rsidP="006053EB"/>
    <w:p w14:paraId="7C179B37" w14:textId="77777777" w:rsidR="006053EB" w:rsidRDefault="006053EB" w:rsidP="006053EB">
      <w:pPr>
        <w:jc w:val="center"/>
      </w:pPr>
      <w:r>
        <w:object w:dxaOrig="5669" w:dyaOrig="3694" w14:anchorId="03AC56A7">
          <v:shape id="_x0000_i1034" type="#_x0000_t75" style="width:396pt;height:257.35pt" o:ole="">
            <v:imagedata r:id="rId43" o:title=""/>
          </v:shape>
          <o:OLEObject Type="Embed" ProgID="Unknown" ShapeID="_x0000_i1034" DrawAspect="Content" ObjectID="_1573844463" r:id="rId44"/>
        </w:object>
      </w:r>
    </w:p>
    <w:p w14:paraId="30AA7A27" w14:textId="77777777" w:rsidR="006053EB" w:rsidRDefault="006053EB" w:rsidP="006053EB"/>
    <w:p w14:paraId="171CF6AC" w14:textId="77777777" w:rsidR="006053EB" w:rsidRDefault="006053EB" w:rsidP="006053EB"/>
    <w:p w14:paraId="4D2FE96B" w14:textId="0ACCE045" w:rsidR="006053EB" w:rsidRDefault="006053EB" w:rsidP="006053EB">
      <w:pPr>
        <w:jc w:val="both"/>
      </w:pPr>
      <w:r>
        <w:t xml:space="preserve">Mezi malou vesničkou </w:t>
      </w:r>
      <w:proofErr w:type="spellStart"/>
      <w:r>
        <w:t>Khok</w:t>
      </w:r>
      <w:r w:rsidR="001D76EF">
        <w:t>a</w:t>
      </w:r>
      <w:r>
        <w:t>na</w:t>
      </w:r>
      <w:proofErr w:type="spellEnd"/>
      <w:r>
        <w:t xml:space="preserve"> a </w:t>
      </w:r>
      <w:proofErr w:type="spellStart"/>
      <w:r>
        <w:t>Bungamati</w:t>
      </w:r>
      <w:proofErr w:type="spellEnd"/>
      <w:r>
        <w:t xml:space="preserve"> můžete na chvilku zastavit ve škole, kde se zúčastníte přímo vyučování. Ředitel, velice milý muž, každého požádá o nějaký příspěvek,</w:t>
      </w:r>
      <w:r w:rsidR="001D76EF">
        <w:t xml:space="preserve"> neboť škola je oprav</w:t>
      </w:r>
      <w:r>
        <w:t>du velmi chudá. Ale děti jsou fantastické a velice přátelské.</w:t>
      </w:r>
    </w:p>
    <w:p w14:paraId="421A8BE8" w14:textId="77777777" w:rsidR="006053EB" w:rsidRDefault="006053EB" w:rsidP="006053EB">
      <w:pPr>
        <w:jc w:val="both"/>
      </w:pPr>
    </w:p>
    <w:p w14:paraId="0F761B8D" w14:textId="77777777" w:rsidR="006053EB" w:rsidRDefault="006053EB" w:rsidP="006053EB">
      <w:pPr>
        <w:jc w:val="both"/>
      </w:pPr>
    </w:p>
    <w:p w14:paraId="410BA2A6" w14:textId="77777777" w:rsidR="006053EB" w:rsidRDefault="006053EB" w:rsidP="006053EB"/>
    <w:p w14:paraId="766B9D82" w14:textId="77777777" w:rsidR="006053EB" w:rsidRDefault="006053EB" w:rsidP="006053EB">
      <w:pPr>
        <w:jc w:val="center"/>
      </w:pPr>
      <w:r>
        <w:object w:dxaOrig="5669" w:dyaOrig="3679" w14:anchorId="05850855">
          <v:shape id="_x0000_i1035" type="#_x0000_t75" style="width:378.4pt;height:215.25pt" o:ole="">
            <v:imagedata r:id="rId45" o:title=""/>
          </v:shape>
          <o:OLEObject Type="Embed" ProgID="Unknown" ShapeID="_x0000_i1035" DrawAspect="Content" ObjectID="_1573844464" r:id="rId46"/>
        </w:object>
      </w:r>
    </w:p>
    <w:p w14:paraId="198670F3" w14:textId="77777777" w:rsidR="006053EB" w:rsidRDefault="006053EB" w:rsidP="006053EB"/>
    <w:p w14:paraId="55A7E355" w14:textId="77777777" w:rsidR="006053EB" w:rsidRDefault="006053EB" w:rsidP="006053EB"/>
    <w:p w14:paraId="24C9118B" w14:textId="77777777" w:rsidR="006053EB" w:rsidRDefault="006053EB" w:rsidP="006053EB"/>
    <w:p w14:paraId="50B2B6EB" w14:textId="77777777" w:rsidR="006053EB" w:rsidRDefault="006053EB" w:rsidP="006053EB"/>
    <w:p w14:paraId="732042C3" w14:textId="77777777" w:rsidR="006053EB" w:rsidRDefault="006053EB" w:rsidP="006053EB">
      <w:pPr>
        <w:jc w:val="center"/>
      </w:pPr>
      <w:r>
        <w:object w:dxaOrig="5669" w:dyaOrig="3582" w14:anchorId="5B9D592D">
          <v:shape id="_x0000_i1036" type="#_x0000_t75" style="width:396pt;height:249.7pt" o:ole="">
            <v:imagedata r:id="rId47" o:title=""/>
          </v:shape>
          <o:OLEObject Type="Embed" ProgID="Unknown" ShapeID="_x0000_i1036" DrawAspect="Content" ObjectID="_1573844465" r:id="rId48"/>
        </w:object>
      </w:r>
    </w:p>
    <w:p w14:paraId="37AE3A89" w14:textId="77777777" w:rsidR="006053EB" w:rsidRDefault="006053EB" w:rsidP="006053EB"/>
    <w:p w14:paraId="320871D0" w14:textId="77777777" w:rsidR="006053EB" w:rsidRDefault="006053EB" w:rsidP="006053EB"/>
    <w:p w14:paraId="0902FC74" w14:textId="50837AB9" w:rsidR="006053EB" w:rsidRDefault="006053EB" w:rsidP="006053EB">
      <w:pPr>
        <w:jc w:val="both"/>
      </w:pPr>
      <w:proofErr w:type="spellStart"/>
      <w:r w:rsidRPr="00A73E8F">
        <w:rPr>
          <w:b/>
        </w:rPr>
        <w:lastRenderedPageBreak/>
        <w:t>Khokana</w:t>
      </w:r>
      <w:proofErr w:type="spellEnd"/>
      <w:r w:rsidRPr="00A73E8F">
        <w:rPr>
          <w:b/>
        </w:rPr>
        <w:t xml:space="preserve"> </w:t>
      </w:r>
      <w:r w:rsidR="001D76EF">
        <w:t>– tato vesnička není tak přitaž</w:t>
      </w:r>
      <w:r>
        <w:t xml:space="preserve">livá jako </w:t>
      </w:r>
      <w:proofErr w:type="spellStart"/>
      <w:r>
        <w:t>Bungamati</w:t>
      </w:r>
      <w:proofErr w:type="spellEnd"/>
      <w:r>
        <w:t>,</w:t>
      </w:r>
      <w:r w:rsidR="001D76EF">
        <w:t xml:space="preserve"> </w:t>
      </w:r>
      <w:r>
        <w:t xml:space="preserve">její větší část byla zničena při zemětřesení v roce 1934, ovšem můžete tady pozorovat domorodý lid přímo ve velice těsných uličkách při jejich rozmanitých činnostech. </w:t>
      </w:r>
    </w:p>
    <w:p w14:paraId="529B90FB" w14:textId="77777777" w:rsidR="006053EB" w:rsidRDefault="006053EB" w:rsidP="006053EB"/>
    <w:p w14:paraId="3515D8C8" w14:textId="77777777" w:rsidR="006053EB" w:rsidRDefault="006053EB" w:rsidP="006053EB"/>
    <w:p w14:paraId="222A4434" w14:textId="77777777" w:rsidR="006053EB" w:rsidRDefault="006053EB" w:rsidP="006053EB">
      <w:r>
        <w:object w:dxaOrig="5669" w:dyaOrig="3703" w14:anchorId="3E730B4F">
          <v:shape id="_x0000_i1037" type="#_x0000_t75" style="width:468pt;height:304.1pt" o:ole="">
            <v:imagedata r:id="rId49" o:title=""/>
          </v:shape>
          <o:OLEObject Type="Embed" ProgID="Unknown" ShapeID="_x0000_i1037" DrawAspect="Content" ObjectID="_1573844466" r:id="rId50"/>
        </w:object>
      </w:r>
    </w:p>
    <w:p w14:paraId="4A8746AC" w14:textId="77777777" w:rsidR="006053EB" w:rsidRDefault="006053EB" w:rsidP="006053EB"/>
    <w:p w14:paraId="42AF0EC6" w14:textId="77777777" w:rsidR="006053EB" w:rsidRDefault="006053EB" w:rsidP="006053EB"/>
    <w:p w14:paraId="50D6970C" w14:textId="77777777" w:rsidR="006053EB" w:rsidRDefault="006053EB" w:rsidP="006053EB"/>
    <w:p w14:paraId="536D8E63" w14:textId="77777777" w:rsidR="006053EB" w:rsidRDefault="006053EB" w:rsidP="006053EB">
      <w:r>
        <w:object w:dxaOrig="5669" w:dyaOrig="3661" w14:anchorId="5E85A81E">
          <v:shape id="_x0000_i1038" type="#_x0000_t75" style="width:449.6pt;height:291.05pt" o:ole="">
            <v:imagedata r:id="rId51" o:title=""/>
          </v:shape>
          <o:OLEObject Type="Embed" ProgID="Unknown" ShapeID="_x0000_i1038" DrawAspect="Content" ObjectID="_1573844467" r:id="rId52"/>
        </w:object>
      </w:r>
    </w:p>
    <w:p w14:paraId="29C0BD49" w14:textId="77777777" w:rsidR="006053EB" w:rsidRDefault="006053EB" w:rsidP="006053EB">
      <w:r>
        <w:t>Nejčastější aktivitou žen je spřádání vlny.</w:t>
      </w:r>
    </w:p>
    <w:p w14:paraId="622A5F47" w14:textId="77777777" w:rsidR="006053EB" w:rsidRDefault="006053EB" w:rsidP="006053EB"/>
    <w:p w14:paraId="0E9604C2" w14:textId="77777777" w:rsidR="006053EB" w:rsidRDefault="006053EB" w:rsidP="006053EB"/>
    <w:p w14:paraId="2C413169" w14:textId="2F1E7093" w:rsidR="006053EB" w:rsidRDefault="006053EB" w:rsidP="006053EB">
      <w:r>
        <w:rPr>
          <w:noProof/>
          <w:sz w:val="20"/>
          <w:lang w:val="en-GB" w:eastAsia="en-GB"/>
        </w:rPr>
        <mc:AlternateContent>
          <mc:Choice Requires="wps">
            <w:drawing>
              <wp:anchor distT="0" distB="0" distL="114300" distR="114300" simplePos="0" relativeHeight="251660288" behindDoc="0" locked="0" layoutInCell="1" allowOverlap="1" wp14:anchorId="0028C832" wp14:editId="784120FF">
                <wp:simplePos x="0" y="0"/>
                <wp:positionH relativeFrom="column">
                  <wp:posOffset>2549012</wp:posOffset>
                </wp:positionH>
                <wp:positionV relativeFrom="paragraph">
                  <wp:posOffset>31723</wp:posOffset>
                </wp:positionV>
                <wp:extent cx="3314700" cy="3200400"/>
                <wp:effectExtent l="0" t="0" r="0" b="0"/>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20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60209" w14:textId="31D71C22" w:rsidR="006053EB" w:rsidRDefault="006053EB" w:rsidP="001D76EF">
                            <w:pPr>
                              <w:jc w:val="both"/>
                            </w:pPr>
                            <w:r>
                              <w:t>Nesmíme zapomenout také na další aktivitu domorodců a to</w:t>
                            </w:r>
                            <w:r w:rsidR="001D76EF">
                              <w:t xml:space="preserve"> výrobu malých mističek, kelím</w:t>
                            </w:r>
                            <w:r>
                              <w:t>ků a nádobek  z hlíny,</w:t>
                            </w:r>
                            <w:r w:rsidR="001D76EF">
                              <w:t xml:space="preserve"> </w:t>
                            </w:r>
                            <w:r>
                              <w:t>které jsou hlavně využívány  pro sakrální</w:t>
                            </w:r>
                            <w:r w:rsidR="001D76EF">
                              <w:t xml:space="preserve"> účely. Po použití prostě nádob</w:t>
                            </w:r>
                            <w:r>
                              <w:t>ku vyhodí a nemusí se zabývat otázkou ekologie,</w:t>
                            </w:r>
                            <w:r w:rsidR="001D76EF">
                              <w:t xml:space="preserve"> </w:t>
                            </w:r>
                            <w:r>
                              <w:t>neboť déšť ji během chvilky rozpustí.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8C832" id="Text_x0020_Box_x0020_147" o:spid="_x0000_s1027" type="#_x0000_t202" style="position:absolute;margin-left:200.7pt;margin-top:2.5pt;width:261pt;height:2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" stroked="f">
                <v:textbox>
                  <w:txbxContent>
                    <w:p w14:paraId="7FE60209" w14:textId="31D71C22" w:rsidR="006053EB" w:rsidRDefault="006053EB" w:rsidP="001D76EF">
                      <w:pPr>
                        <w:jc w:val="both"/>
                      </w:pPr>
                      <w:r>
                        <w:t>Nesmíme zapomenout také na další aktivitu domorodců a to</w:t>
                      </w:r>
                      <w:r w:rsidR="001D76EF">
                        <w:t xml:space="preserve"> výrobu malých mističek, kelím</w:t>
                      </w:r>
                      <w:r>
                        <w:t>ků a nádobek  z hlíny,</w:t>
                      </w:r>
                      <w:r w:rsidR="001D76EF">
                        <w:t xml:space="preserve"> </w:t>
                      </w:r>
                      <w:r>
                        <w:t>které jsou hlavně využívány  pro sakrální</w:t>
                      </w:r>
                      <w:r w:rsidR="001D76EF">
                        <w:t xml:space="preserve"> účely. Po použití prostě nádob</w:t>
                      </w:r>
                      <w:r>
                        <w:t>ku vyhodí a nemusí se zabývat otázkou ekologie,</w:t>
                      </w:r>
                      <w:r w:rsidR="001D76EF">
                        <w:t xml:space="preserve"> </w:t>
                      </w:r>
                      <w:r>
                        <w:t>neboť déšť ji během chvilky rozpustí.</w:t>
                      </w:r>
                    </w:p>
                  </w:txbxContent>
                </v:textbox>
              </v:shape>
            </w:pict>
          </mc:Fallback>
        </mc:AlternateContent>
      </w:r>
      <w:r>
        <w:object w:dxaOrig="3701" w:dyaOrig="5669" w14:anchorId="488F7F9C">
          <v:shape id="_x0000_i1039" type="#_x0000_t75" style="width:183.85pt;height:281.85pt" o:ole="">
            <v:imagedata r:id="rId53" o:title=""/>
          </v:shape>
          <o:OLEObject Type="Embed" ProgID="Unknown" ShapeID="_x0000_i1039" DrawAspect="Content" ObjectID="_1573844468" r:id="rId54"/>
        </w:object>
      </w:r>
    </w:p>
    <w:p w14:paraId="5C11660E" w14:textId="77777777" w:rsidR="006053EB" w:rsidRDefault="006053EB" w:rsidP="006053EB"/>
    <w:p w14:paraId="228509EB" w14:textId="7E75B8CA" w:rsidR="006053EB" w:rsidRDefault="006053EB" w:rsidP="006053EB">
      <w:pPr>
        <w:jc w:val="both"/>
      </w:pPr>
      <w:proofErr w:type="spellStart"/>
      <w:r w:rsidRPr="00A73E8F">
        <w:rPr>
          <w:b/>
        </w:rPr>
        <w:t>Pátan</w:t>
      </w:r>
      <w:proofErr w:type="spellEnd"/>
      <w:r w:rsidRPr="00A73E8F">
        <w:rPr>
          <w:b/>
        </w:rPr>
        <w:t xml:space="preserve"> –</w:t>
      </w:r>
      <w:r>
        <w:t xml:space="preserve"> je druhé největší město v údolí,</w:t>
      </w:r>
      <w:r w:rsidR="001D76EF">
        <w:t xml:space="preserve"> </w:t>
      </w:r>
      <w:r>
        <w:t xml:space="preserve">které leží na jih od středu města a je od něj odděleno řekou </w:t>
      </w:r>
      <w:proofErr w:type="spellStart"/>
      <w:r>
        <w:t>Bagmáti</w:t>
      </w:r>
      <w:proofErr w:type="spellEnd"/>
      <w:r>
        <w:t xml:space="preserve">. Centrální náměstí je hustě obklopeno ukázkami  nejkrásnější </w:t>
      </w:r>
      <w:proofErr w:type="spellStart"/>
      <w:r w:rsidR="001D76EF">
        <w:t>n</w:t>
      </w:r>
      <w:r>
        <w:t>evárské</w:t>
      </w:r>
      <w:proofErr w:type="spellEnd"/>
      <w:r>
        <w:t xml:space="preserve"> architektury v celém Nepálu.</w:t>
      </w:r>
    </w:p>
    <w:p w14:paraId="64DA4640" w14:textId="77777777" w:rsidR="006053EB" w:rsidRDefault="006053EB" w:rsidP="006053EB">
      <w:pPr>
        <w:jc w:val="both"/>
      </w:pPr>
    </w:p>
    <w:p w14:paraId="24C5E2D6" w14:textId="77777777" w:rsidR="006053EB" w:rsidRDefault="006053EB" w:rsidP="006053EB"/>
    <w:p w14:paraId="569C008F" w14:textId="77777777" w:rsidR="006053EB" w:rsidRDefault="006053EB" w:rsidP="006053EB">
      <w:pPr>
        <w:jc w:val="center"/>
      </w:pPr>
      <w:r>
        <w:object w:dxaOrig="5669" w:dyaOrig="3671" w14:anchorId="441F4F0D">
          <v:shape id="_x0000_i1040" type="#_x0000_t75" style="width:396pt;height:270.4pt" o:ole="">
            <v:imagedata r:id="rId55" o:title=""/>
          </v:shape>
          <o:OLEObject Type="Embed" ProgID="Unknown" ShapeID="_x0000_i1040" DrawAspect="Content" ObjectID="_1573844469" r:id="rId56"/>
        </w:object>
      </w:r>
    </w:p>
    <w:p w14:paraId="3D313930" w14:textId="77777777" w:rsidR="006053EB" w:rsidRDefault="006053EB" w:rsidP="006053EB"/>
    <w:p w14:paraId="246BC1ED" w14:textId="0F848CC5" w:rsidR="006053EB" w:rsidRDefault="006053EB" w:rsidP="006053EB">
      <w:pPr>
        <w:jc w:val="both"/>
      </w:pPr>
      <w:r>
        <w:t xml:space="preserve">Nejplodnější období pro celé údolí bylo obdobím nadvlády dynastií </w:t>
      </w:r>
      <w:proofErr w:type="spellStart"/>
      <w:r>
        <w:t>Mallů</w:t>
      </w:r>
      <w:proofErr w:type="spellEnd"/>
      <w:r>
        <w:t xml:space="preserve">. </w:t>
      </w:r>
      <w:proofErr w:type="spellStart"/>
      <w:r>
        <w:t>Mallové</w:t>
      </w:r>
      <w:proofErr w:type="spellEnd"/>
      <w:r>
        <w:t xml:space="preserve"> byli liberálními vládci, kteří toler</w:t>
      </w:r>
      <w:r w:rsidR="001D76EF">
        <w:t>ovali vedle hinduistického nábo</w:t>
      </w:r>
      <w:r>
        <w:t>ženstv</w:t>
      </w:r>
      <w:r w:rsidR="001D76EF">
        <w:t>í i buddhismus. Králové z dynas</w:t>
      </w:r>
      <w:r>
        <w:t xml:space="preserve">tie </w:t>
      </w:r>
      <w:proofErr w:type="spellStart"/>
      <w:r>
        <w:t>Mallů</w:t>
      </w:r>
      <w:proofErr w:type="spellEnd"/>
      <w:r>
        <w:t xml:space="preserve"> začali stavět ty nejskvělejší a nejmonumentálnější stavby .Jejich období začíná v roce 1380 a končí v roce 1760. Na obrázku jsou sedící na sloupech s lotosovými květy dva z nich.</w:t>
      </w:r>
    </w:p>
    <w:p w14:paraId="54FB729E" w14:textId="77777777" w:rsidR="006053EB" w:rsidRDefault="006053EB" w:rsidP="006053EB"/>
    <w:p w14:paraId="4D690937" w14:textId="77777777" w:rsidR="006053EB" w:rsidRDefault="006053EB" w:rsidP="006053EB"/>
    <w:p w14:paraId="51935972" w14:textId="77777777" w:rsidR="006053EB" w:rsidRDefault="006053EB" w:rsidP="006053EB">
      <w:pPr>
        <w:jc w:val="center"/>
      </w:pPr>
      <w:r>
        <w:object w:dxaOrig="5669" w:dyaOrig="3718" w14:anchorId="0028753A">
          <v:shape id="_x0000_i1041" type="#_x0000_t75" style="width:343.9pt;height:224.45pt" o:ole="">
            <v:imagedata r:id="rId57" o:title=""/>
          </v:shape>
          <o:OLEObject Type="Embed" ProgID="Unknown" ShapeID="_x0000_i1041" DrawAspect="Content" ObjectID="_1573844470" r:id="rId58"/>
        </w:object>
      </w:r>
    </w:p>
    <w:p w14:paraId="1CDB5BC8" w14:textId="2DFE1AF7" w:rsidR="006053EB" w:rsidRDefault="006053EB" w:rsidP="006053EB">
      <w:r>
        <w:rPr>
          <w:noProof/>
          <w:sz w:val="20"/>
          <w:lang w:val="en-GB" w:eastAsia="en-GB"/>
        </w:rPr>
        <mc:AlternateContent>
          <mc:Choice Requires="wps">
            <w:drawing>
              <wp:anchor distT="0" distB="0" distL="114300" distR="114300" simplePos="0" relativeHeight="251661312" behindDoc="0" locked="0" layoutInCell="1" allowOverlap="1" wp14:anchorId="3794E421" wp14:editId="105B008A">
                <wp:simplePos x="0" y="0"/>
                <wp:positionH relativeFrom="column">
                  <wp:posOffset>3349031</wp:posOffset>
                </wp:positionH>
                <wp:positionV relativeFrom="paragraph">
                  <wp:posOffset>93034</wp:posOffset>
                </wp:positionV>
                <wp:extent cx="2514600" cy="2171700"/>
                <wp:effectExtent l="0" t="5080" r="0" b="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2FF6A3" w14:textId="18649AEC" w:rsidR="006053EB" w:rsidRDefault="006053EB" w:rsidP="001D76EF">
                            <w:pPr>
                              <w:jc w:val="both"/>
                            </w:pPr>
                            <w:r>
                              <w:t>Jedna z reprezentativních ukázek</w:t>
                            </w:r>
                            <w:r w:rsidR="001D76EF">
                              <w:t xml:space="preserve"> řezbářského umění </w:t>
                            </w:r>
                            <w:proofErr w:type="spellStart"/>
                            <w:r w:rsidR="001D76EF">
                              <w:t>Névárců</w:t>
                            </w:r>
                            <w:proofErr w:type="spellEnd"/>
                            <w:r w:rsidR="001D76EF">
                              <w:t xml:space="preserve"> je po</w:t>
                            </w:r>
                            <w:r>
                              <w:t>věstné paví okno.</w:t>
                            </w:r>
                            <w:r w:rsidR="001D76EF">
                              <w:t xml:space="preserve"> </w:t>
                            </w:r>
                            <w:r>
                              <w:t>Dočista filigránská práce se dřevem. Mimo to uměli vyrábět i bronzové plastiky.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4E421" id="Text_x0020_Box_x0020_146" o:spid="_x0000_s1028" type="#_x0000_t202" style="position:absolute;margin-left:263.7pt;margin-top:7.35pt;width:198pt;height:1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" stroked="f">
                <v:textbox>
                  <w:txbxContent>
                    <w:p w14:paraId="472FF6A3" w14:textId="18649AEC" w:rsidR="006053EB" w:rsidRDefault="006053EB" w:rsidP="001D76EF">
                      <w:pPr>
                        <w:jc w:val="both"/>
                      </w:pPr>
                      <w:r>
                        <w:t>Jedna z reprezentativních ukázek</w:t>
                      </w:r>
                      <w:r w:rsidR="001D76EF">
                        <w:t xml:space="preserve"> řezbářského umění </w:t>
                      </w:r>
                      <w:proofErr w:type="spellStart"/>
                      <w:r w:rsidR="001D76EF">
                        <w:t>Névárců</w:t>
                      </w:r>
                      <w:proofErr w:type="spellEnd"/>
                      <w:r w:rsidR="001D76EF">
                        <w:t xml:space="preserve"> je po</w:t>
                      </w:r>
                      <w:r>
                        <w:t>věstné paví okno.</w:t>
                      </w:r>
                      <w:r w:rsidR="001D76EF">
                        <w:t xml:space="preserve"> </w:t>
                      </w:r>
                      <w:r>
                        <w:t>Dočista filigránská práce se dřevem. Mimo to uměli vyrábět i bronzové plastiky.</w:t>
                      </w:r>
                    </w:p>
                  </w:txbxContent>
                </v:textbox>
              </v:shape>
            </w:pict>
          </mc:Fallback>
        </mc:AlternateContent>
      </w:r>
      <w:r>
        <w:object w:dxaOrig="5669" w:dyaOrig="3719" w14:anchorId="2B25DAD5">
          <v:shape id="_x0000_i1042" type="#_x0000_t75" style="width:252pt;height:165.45pt" o:ole="">
            <v:imagedata r:id="rId59" o:title=""/>
          </v:shape>
          <o:OLEObject Type="Embed" ProgID="Unknown" ShapeID="_x0000_i1042" DrawAspect="Content" ObjectID="_1573844471" r:id="rId60"/>
        </w:object>
      </w:r>
    </w:p>
    <w:p w14:paraId="265CDAAE" w14:textId="77777777" w:rsidR="006053EB" w:rsidRDefault="006053EB" w:rsidP="006053EB"/>
    <w:p w14:paraId="533E0294" w14:textId="77777777" w:rsidR="006053EB" w:rsidRDefault="006053EB" w:rsidP="006053EB"/>
    <w:p w14:paraId="0CF5B88B" w14:textId="22BE4A99" w:rsidR="006053EB" w:rsidRDefault="006053EB" w:rsidP="006053EB">
      <w:r>
        <w:rPr>
          <w:noProof/>
          <w:sz w:val="20"/>
          <w:lang w:val="en-GB" w:eastAsia="en-GB"/>
        </w:rPr>
        <mc:AlternateContent>
          <mc:Choice Requires="wps">
            <w:drawing>
              <wp:anchor distT="0" distB="0" distL="114300" distR="114300" simplePos="0" relativeHeight="251662336" behindDoc="0" locked="0" layoutInCell="1" allowOverlap="1" wp14:anchorId="6600A825" wp14:editId="7449C56D">
                <wp:simplePos x="0" y="0"/>
                <wp:positionH relativeFrom="column">
                  <wp:posOffset>3229867</wp:posOffset>
                </wp:positionH>
                <wp:positionV relativeFrom="paragraph">
                  <wp:posOffset>54610</wp:posOffset>
                </wp:positionV>
                <wp:extent cx="2628900" cy="2057400"/>
                <wp:effectExtent l="0" t="0" r="0" b="381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05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15B35E" w14:textId="305340F6" w:rsidR="006053EB" w:rsidRDefault="006053EB" w:rsidP="001D76EF">
                            <w:pPr>
                              <w:jc w:val="both"/>
                            </w:pPr>
                            <w:r>
                              <w:t xml:space="preserve">Vchod do známé atrakce </w:t>
                            </w:r>
                            <w:proofErr w:type="spellStart"/>
                            <w:r>
                              <w:t>Pátanu</w:t>
                            </w:r>
                            <w:proofErr w:type="spellEnd"/>
                            <w:r>
                              <w:t xml:space="preserve">  a to do „Zlatého chrámu“(</w:t>
                            </w:r>
                            <w:proofErr w:type="spellStart"/>
                            <w:r>
                              <w:t>Golden</w:t>
                            </w:r>
                            <w:proofErr w:type="spellEnd"/>
                            <w:r>
                              <w:t xml:space="preserve"> temple), nebo </w:t>
                            </w:r>
                            <w:proofErr w:type="spellStart"/>
                            <w:r>
                              <w:t>Kwa</w:t>
                            </w:r>
                            <w:proofErr w:type="spellEnd"/>
                            <w:r>
                              <w:t xml:space="preserve">  </w:t>
                            </w:r>
                            <w:proofErr w:type="spellStart"/>
                            <w:r>
                              <w:t>Bahalu</w:t>
                            </w:r>
                            <w:proofErr w:type="spellEnd"/>
                            <w:r>
                              <w:t xml:space="preserve">, jež je unikátním budhistickým </w:t>
                            </w:r>
                            <w:proofErr w:type="spellStart"/>
                            <w:r>
                              <w:t>monastirem</w:t>
                            </w:r>
                            <w:proofErr w:type="spellEnd"/>
                            <w:r>
                              <w:t>.</w:t>
                            </w:r>
                            <w:r w:rsidR="00552B18">
                              <w:t xml:space="preserve"> </w:t>
                            </w:r>
                            <w:r>
                              <w:t>Legendy hovoří,</w:t>
                            </w:r>
                            <w:r w:rsidR="00552B18">
                              <w:t xml:space="preserve"> </w:t>
                            </w:r>
                            <w:r>
                              <w:t xml:space="preserve">že </w:t>
                            </w:r>
                            <w:proofErr w:type="spellStart"/>
                            <w:r>
                              <w:t>monastir</w:t>
                            </w:r>
                            <w:proofErr w:type="spellEnd"/>
                            <w:r>
                              <w:t xml:space="preserve"> byl založen ve 12.stol.,ačkoliv nejrannější záznamy jsou z roku 1409.</w:t>
                            </w:r>
                          </w:p>
                          <w:p w14:paraId="598EE30E" w14:textId="47515415" w:rsidR="006053EB" w:rsidRDefault="00552B18" w:rsidP="001D76EF">
                            <w:pPr>
                              <w:jc w:val="both"/>
                            </w:pPr>
                            <w:r>
                              <w:t>Po bližším prozkoumání zjistíte velice snadno</w:t>
                            </w:r>
                            <w:r w:rsidR="006053EB">
                              <w:t>,</w:t>
                            </w:r>
                            <w:r>
                              <w:t xml:space="preserve"> </w:t>
                            </w:r>
                            <w:r w:rsidR="006053EB">
                              <w:t>kdo z hlídacích hybridních lvů je samec a kdo samička.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0A825" id="Text_x0020_Box_x0020_145" o:spid="_x0000_s1029" type="#_x0000_t202" style="position:absolute;margin-left:254.3pt;margin-top:4.3pt;width:207pt;height:1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" stroked="f">
                <v:textbox>
                  <w:txbxContent>
                    <w:p w14:paraId="1615B35E" w14:textId="305340F6" w:rsidR="006053EB" w:rsidRDefault="006053EB" w:rsidP="001D76EF">
                      <w:pPr>
                        <w:jc w:val="both"/>
                      </w:pPr>
                      <w:r>
                        <w:t xml:space="preserve">Vchod do známé atrakce </w:t>
                      </w:r>
                      <w:proofErr w:type="spellStart"/>
                      <w:r>
                        <w:t>Pátanu</w:t>
                      </w:r>
                      <w:proofErr w:type="spellEnd"/>
                      <w:r>
                        <w:t xml:space="preserve">  a to do „Zlatého chrámu“(</w:t>
                      </w:r>
                      <w:proofErr w:type="spellStart"/>
                      <w:r>
                        <w:t>Golden</w:t>
                      </w:r>
                      <w:proofErr w:type="spellEnd"/>
                      <w:r>
                        <w:t xml:space="preserve"> temple), nebo </w:t>
                      </w:r>
                      <w:proofErr w:type="spellStart"/>
                      <w:r>
                        <w:t>Kwa</w:t>
                      </w:r>
                      <w:proofErr w:type="spellEnd"/>
                      <w:r>
                        <w:t xml:space="preserve">  </w:t>
                      </w:r>
                      <w:proofErr w:type="spellStart"/>
                      <w:r>
                        <w:t>Bahalu</w:t>
                      </w:r>
                      <w:proofErr w:type="spellEnd"/>
                      <w:r>
                        <w:t xml:space="preserve">, jež je unikátním budhistickým </w:t>
                      </w:r>
                      <w:proofErr w:type="spellStart"/>
                      <w:r>
                        <w:t>monastirem</w:t>
                      </w:r>
                      <w:proofErr w:type="spellEnd"/>
                      <w:r>
                        <w:t>.</w:t>
                      </w:r>
                      <w:r w:rsidR="00552B18">
                        <w:t xml:space="preserve"> </w:t>
                      </w:r>
                      <w:r>
                        <w:t>Legendy hovoří,</w:t>
                      </w:r>
                      <w:r w:rsidR="00552B18">
                        <w:t xml:space="preserve"> </w:t>
                      </w:r>
                      <w:r>
                        <w:t xml:space="preserve">že </w:t>
                      </w:r>
                      <w:proofErr w:type="spellStart"/>
                      <w:r>
                        <w:t>monastir</w:t>
                      </w:r>
                      <w:proofErr w:type="spellEnd"/>
                      <w:r>
                        <w:t xml:space="preserve"> byl založen ve 12.stol.,ačkoliv nejrannější záznamy jsou z roku 1409.</w:t>
                      </w:r>
                    </w:p>
                    <w:p w14:paraId="598EE30E" w14:textId="47515415" w:rsidR="006053EB" w:rsidRDefault="00552B18" w:rsidP="001D76EF">
                      <w:pPr>
                        <w:jc w:val="both"/>
                      </w:pPr>
                      <w:r>
                        <w:t>Po bližším prozkoumání zjistíte velice snadno</w:t>
                      </w:r>
                      <w:r w:rsidR="006053EB">
                        <w:t>,</w:t>
                      </w:r>
                      <w:r>
                        <w:t xml:space="preserve"> </w:t>
                      </w:r>
                      <w:r w:rsidR="006053EB">
                        <w:t>kdo z hlídacích hybridních lvů je samec a kdo samička.</w:t>
                      </w:r>
                    </w:p>
                  </w:txbxContent>
                </v:textbox>
              </v:shape>
            </w:pict>
          </mc:Fallback>
        </mc:AlternateContent>
      </w:r>
      <w:r>
        <w:object w:dxaOrig="5669" w:dyaOrig="3755" w14:anchorId="6648F006">
          <v:shape id="_x0000_i1043" type="#_x0000_t75" style="width:252pt;height:167pt" o:ole="">
            <v:imagedata r:id="rId61" o:title=""/>
          </v:shape>
          <o:OLEObject Type="Embed" ProgID="Unknown" ShapeID="_x0000_i1043" DrawAspect="Content" ObjectID="_1573844472" r:id="rId62"/>
        </w:object>
      </w:r>
    </w:p>
    <w:p w14:paraId="49B558A1" w14:textId="77777777" w:rsidR="006053EB" w:rsidRDefault="006053EB" w:rsidP="006053EB"/>
    <w:p w14:paraId="4D15F1CD" w14:textId="77777777" w:rsidR="006053EB" w:rsidRDefault="006053EB" w:rsidP="006053EB"/>
    <w:p w14:paraId="5DEA3317" w14:textId="3449875D" w:rsidR="006053EB" w:rsidRDefault="006053EB" w:rsidP="006053EB">
      <w:pPr>
        <w:jc w:val="both"/>
      </w:pPr>
      <w:proofErr w:type="spellStart"/>
      <w:r w:rsidRPr="00A73E8F">
        <w:rPr>
          <w:b/>
        </w:rPr>
        <w:lastRenderedPageBreak/>
        <w:t>Bhaktapur</w:t>
      </w:r>
      <w:proofErr w:type="spellEnd"/>
      <w:r>
        <w:t xml:space="preserve">- známý také jako </w:t>
      </w:r>
      <w:proofErr w:type="spellStart"/>
      <w:r>
        <w:t>Bhadgaon</w:t>
      </w:r>
      <w:proofErr w:type="spellEnd"/>
      <w:r>
        <w:t xml:space="preserve">  (vyslovovaný jako </w:t>
      </w:r>
      <w:proofErr w:type="spellStart"/>
      <w:r>
        <w:t>bat</w:t>
      </w:r>
      <w:proofErr w:type="spellEnd"/>
      <w:r>
        <w:t xml:space="preserve"> –</w:t>
      </w:r>
      <w:proofErr w:type="spellStart"/>
      <w:r>
        <w:t>gown</w:t>
      </w:r>
      <w:proofErr w:type="spellEnd"/>
      <w:r>
        <w:t>),</w:t>
      </w:r>
      <w:r w:rsidR="00552B18">
        <w:t xml:space="preserve"> nebo také Cit</w:t>
      </w:r>
      <w:r>
        <w:t xml:space="preserve">y </w:t>
      </w:r>
      <w:proofErr w:type="spellStart"/>
      <w:r>
        <w:t>of</w:t>
      </w:r>
      <w:proofErr w:type="spellEnd"/>
      <w:r>
        <w:t xml:space="preserve"> </w:t>
      </w:r>
      <w:proofErr w:type="spellStart"/>
      <w:r>
        <w:t>Devotees</w:t>
      </w:r>
      <w:proofErr w:type="spellEnd"/>
      <w:r>
        <w:t xml:space="preserve"> (Město zbožných</w:t>
      </w:r>
      <w:r w:rsidR="00552B18">
        <w:t>/oddaných</w:t>
      </w:r>
      <w:r>
        <w:t xml:space="preserve"> lidí),</w:t>
      </w:r>
      <w:r w:rsidR="00552B18">
        <w:t xml:space="preserve"> </w:t>
      </w:r>
      <w:r>
        <w:t>je třetím hlavním městem v údolí. Nyní zde probíhají restaurátorské práce v rámci  západoněmeckého rozvojového projektu</w:t>
      </w:r>
      <w:r w:rsidR="00552B18">
        <w:t xml:space="preserve"> založeného v roce 1970. </w:t>
      </w:r>
      <w:proofErr w:type="spellStart"/>
      <w:r w:rsidR="00552B18">
        <w:t>Bhakta</w:t>
      </w:r>
      <w:r>
        <w:t>Pur</w:t>
      </w:r>
      <w:proofErr w:type="spellEnd"/>
      <w:r>
        <w:t xml:space="preserve"> byl hlavním městem v údolí  ve 14 – 16 století.</w:t>
      </w:r>
      <w:r w:rsidR="00552B18">
        <w:t xml:space="preserve"> </w:t>
      </w:r>
      <w:r>
        <w:t xml:space="preserve">Většina nádherných staveb vyrostla za vlády krále </w:t>
      </w:r>
      <w:proofErr w:type="spellStart"/>
      <w:r>
        <w:t>Bhupatindra</w:t>
      </w:r>
      <w:proofErr w:type="spellEnd"/>
      <w:r>
        <w:t xml:space="preserve"> </w:t>
      </w:r>
      <w:proofErr w:type="spellStart"/>
      <w:r>
        <w:t>Malla</w:t>
      </w:r>
      <w:proofErr w:type="spellEnd"/>
      <w:r>
        <w:t xml:space="preserve"> v 17.století.</w:t>
      </w:r>
    </w:p>
    <w:p w14:paraId="7CB6EF97" w14:textId="77777777" w:rsidR="006053EB" w:rsidRDefault="006053EB" w:rsidP="006053EB">
      <w:pPr>
        <w:jc w:val="both"/>
      </w:pPr>
    </w:p>
    <w:p w14:paraId="111265D3" w14:textId="77777777" w:rsidR="006053EB" w:rsidRDefault="006053EB" w:rsidP="006053EB">
      <w:pPr>
        <w:jc w:val="center"/>
      </w:pPr>
      <w:r>
        <w:object w:dxaOrig="5669" w:dyaOrig="3684" w14:anchorId="172D0BD2">
          <v:shape id="_x0000_i1044" type="#_x0000_t75" style="width:346.2pt;height:226.7pt" o:ole="">
            <v:imagedata r:id="rId63" o:title=""/>
          </v:shape>
          <o:OLEObject Type="Embed" ProgID="Unknown" ShapeID="_x0000_i1044" DrawAspect="Content" ObjectID="_1573844473" r:id="rId64"/>
        </w:object>
      </w:r>
    </w:p>
    <w:p w14:paraId="09D90DC6" w14:textId="77777777" w:rsidR="006053EB" w:rsidRDefault="006053EB" w:rsidP="006053EB"/>
    <w:p w14:paraId="6E351B41" w14:textId="49B07F34" w:rsidR="006053EB" w:rsidRDefault="006053EB" w:rsidP="00791CC0">
      <w:r>
        <w:rPr>
          <w:noProof/>
          <w:sz w:val="20"/>
          <w:lang w:val="en-GB" w:eastAsia="en-GB"/>
        </w:rPr>
        <mc:AlternateContent>
          <mc:Choice Requires="wps">
            <w:drawing>
              <wp:anchor distT="0" distB="0" distL="114300" distR="114300" simplePos="0" relativeHeight="251663360" behindDoc="0" locked="0" layoutInCell="1" allowOverlap="1" wp14:anchorId="423F79B8" wp14:editId="5E4C2327">
                <wp:simplePos x="0" y="0"/>
                <wp:positionH relativeFrom="column">
                  <wp:posOffset>2549012</wp:posOffset>
                </wp:positionH>
                <wp:positionV relativeFrom="paragraph">
                  <wp:posOffset>35601</wp:posOffset>
                </wp:positionV>
                <wp:extent cx="2400300" cy="3086100"/>
                <wp:effectExtent l="0" t="635" r="0" b="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8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063B9A" w14:textId="76F0C27D" w:rsidR="006053EB" w:rsidRDefault="006053EB" w:rsidP="00552B18">
                            <w:pPr>
                              <w:jc w:val="both"/>
                            </w:pPr>
                            <w:r>
                              <w:t xml:space="preserve">Jedna z největších pagod v této oblasti je pagoda </w:t>
                            </w:r>
                            <w:proofErr w:type="spellStart"/>
                            <w:r>
                              <w:t>Siddhi</w:t>
                            </w:r>
                            <w:proofErr w:type="spellEnd"/>
                            <w:r>
                              <w:t xml:space="preserve"> </w:t>
                            </w:r>
                            <w:proofErr w:type="spellStart"/>
                            <w:r>
                              <w:t>Lakshmi</w:t>
                            </w:r>
                            <w:proofErr w:type="spellEnd"/>
                            <w:r>
                              <w:t xml:space="preserve"> </w:t>
                            </w:r>
                            <w:proofErr w:type="spellStart"/>
                            <w:r>
                              <w:t>Temple.Stojí</w:t>
                            </w:r>
                            <w:proofErr w:type="spellEnd"/>
                            <w:r>
                              <w:t xml:space="preserve"> v jihovýchodním rohu paláce na náměstí </w:t>
                            </w:r>
                            <w:proofErr w:type="spellStart"/>
                            <w:r>
                              <w:t>Durbar</w:t>
                            </w:r>
                            <w:proofErr w:type="spellEnd"/>
                            <w:r>
                              <w:t xml:space="preserve"> Square. Toto náměstí je mnohem větší než</w:t>
                            </w:r>
                            <w:r w:rsidR="00552B18">
                              <w:t xml:space="preserve"> </w:t>
                            </w:r>
                            <w:r>
                              <w:t>stejnojmenné náměstí v K</w:t>
                            </w:r>
                            <w:r w:rsidR="00552B18">
                              <w:t>á</w:t>
                            </w:r>
                            <w:r>
                              <w:t>thm</w:t>
                            </w:r>
                            <w:r w:rsidR="00552B18">
                              <w:t>á</w:t>
                            </w:r>
                            <w:r>
                              <w:t>nd</w:t>
                            </w:r>
                            <w:r w:rsidR="00552B18">
                              <w:t>ú</w:t>
                            </w:r>
                            <w:r>
                              <w:t xml:space="preserve"> a mnohem méně zalidněné jako v </w:t>
                            </w:r>
                            <w:proofErr w:type="spellStart"/>
                            <w:r>
                              <w:t>Pátanu</w:t>
                            </w:r>
                            <w:proofErr w:type="spellEnd"/>
                            <w:r>
                              <w:t>. V roce 1934 bylo mnoho staveb destruováno zemětřesením a řada z nich již nebyla obnovena.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F79B8" id="Text_x0020_Box_x0020_144" o:spid="_x0000_s1030" type="#_x0000_t202" style="position:absolute;margin-left:200.7pt;margin-top:2.8pt;width:189pt;height:2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" stroked="f">
                <v:textbox>
                  <w:txbxContent>
                    <w:p w14:paraId="56063B9A" w14:textId="76F0C27D" w:rsidR="006053EB" w:rsidRDefault="006053EB" w:rsidP="00552B18">
                      <w:pPr>
                        <w:jc w:val="both"/>
                      </w:pPr>
                      <w:r>
                        <w:t xml:space="preserve">Jedna z největších pagod v této oblasti je pagoda </w:t>
                      </w:r>
                      <w:proofErr w:type="spellStart"/>
                      <w:r>
                        <w:t>Siddhi</w:t>
                      </w:r>
                      <w:proofErr w:type="spellEnd"/>
                      <w:r>
                        <w:t xml:space="preserve"> </w:t>
                      </w:r>
                      <w:proofErr w:type="spellStart"/>
                      <w:r>
                        <w:t>Lakshmi</w:t>
                      </w:r>
                      <w:proofErr w:type="spellEnd"/>
                      <w:r>
                        <w:t xml:space="preserve"> </w:t>
                      </w:r>
                      <w:proofErr w:type="spellStart"/>
                      <w:r>
                        <w:t>Temple.Stojí</w:t>
                      </w:r>
                      <w:proofErr w:type="spellEnd"/>
                      <w:r>
                        <w:t xml:space="preserve"> v jihovýchodním rohu paláce na náměstí </w:t>
                      </w:r>
                      <w:proofErr w:type="spellStart"/>
                      <w:r>
                        <w:t>Durbar</w:t>
                      </w:r>
                      <w:proofErr w:type="spellEnd"/>
                      <w:r>
                        <w:t xml:space="preserve"> Square. Toto náměstí je mnohem větší než</w:t>
                      </w:r>
                      <w:r w:rsidR="00552B18">
                        <w:t xml:space="preserve"> </w:t>
                      </w:r>
                      <w:r>
                        <w:t>stejnojmenné náměstí v K</w:t>
                      </w:r>
                      <w:r w:rsidR="00552B18">
                        <w:t>á</w:t>
                      </w:r>
                      <w:r>
                        <w:t>thm</w:t>
                      </w:r>
                      <w:r w:rsidR="00552B18">
                        <w:t>á</w:t>
                      </w:r>
                      <w:r>
                        <w:t>nd</w:t>
                      </w:r>
                      <w:r w:rsidR="00552B18">
                        <w:t>ú</w:t>
                      </w:r>
                      <w:r>
                        <w:t xml:space="preserve"> a mnohem méně zalidněné jako v </w:t>
                      </w:r>
                      <w:proofErr w:type="spellStart"/>
                      <w:r>
                        <w:t>Pátanu</w:t>
                      </w:r>
                      <w:proofErr w:type="spellEnd"/>
                      <w:r>
                        <w:t>. V roce 1934 bylo mnoho staveb destruováno zemětřesením a řada z nich již nebyla obnovena.</w:t>
                      </w:r>
                    </w:p>
                  </w:txbxContent>
                </v:textbox>
              </v:shape>
            </w:pict>
          </mc:Fallback>
        </mc:AlternateContent>
      </w:r>
      <w:r>
        <w:object w:dxaOrig="3994" w:dyaOrig="5669" w14:anchorId="362B3182">
          <v:shape id="_x0000_i1045" type="#_x0000_t75" style="width:181.55pt;height:255.85pt" o:ole="">
            <v:imagedata r:id="rId65" o:title=""/>
          </v:shape>
          <o:OLEObject Type="Embed" ProgID="Unknown" ShapeID="_x0000_i1045" DrawAspect="Content" ObjectID="_1573844474" r:id="rId66"/>
        </w:object>
      </w:r>
      <w:bookmarkStart w:id="3" w:name="_GoBack"/>
      <w:bookmarkEnd w:id="3"/>
    </w:p>
    <w:p w14:paraId="7159F558" w14:textId="498A7407" w:rsidR="00DC43AC" w:rsidRPr="00DC43AC" w:rsidRDefault="00DC43AC" w:rsidP="00DC43AC">
      <w:pPr>
        <w:jc w:val="both"/>
        <w:rPr>
          <w:sz w:val="24"/>
          <w:szCs w:val="24"/>
        </w:rPr>
      </w:pPr>
    </w:p>
    <w:sectPr w:rsidR="00DC43AC" w:rsidRPr="00DC43AC" w:rsidSect="000C6431">
      <w:headerReference w:type="default" r:id="rId67"/>
      <w:footerReference w:type="default" r:id="rId68"/>
      <w:headerReference w:type="first" r:id="rId69"/>
      <w:type w:val="continuous"/>
      <w:pgSz w:w="11906" w:h="16838" w:code="9"/>
      <w:pgMar w:top="1418" w:right="1418" w:bottom="1418" w:left="2552"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E026FB" w14:textId="77777777" w:rsidR="00DF225E" w:rsidRDefault="00DF225E">
      <w:r>
        <w:separator/>
      </w:r>
    </w:p>
  </w:endnote>
  <w:endnote w:type="continuationSeparator" w:id="0">
    <w:p w14:paraId="7593B53F" w14:textId="77777777" w:rsidR="00DF225E" w:rsidRDefault="00DF22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7114974"/>
      <w:docPartObj>
        <w:docPartGallery w:val="Page Numbers (Bottom of Page)"/>
        <w:docPartUnique/>
      </w:docPartObj>
    </w:sdtPr>
    <w:sdtEndPr/>
    <w:sdtContent>
      <w:p w14:paraId="0ED13443" w14:textId="77777777" w:rsidR="00F52549" w:rsidRDefault="00F52549">
        <w:pPr>
          <w:pStyle w:val="Footer"/>
          <w:jc w:val="right"/>
        </w:pPr>
        <w:r>
          <w:fldChar w:fldCharType="begin"/>
        </w:r>
        <w:r>
          <w:instrText xml:space="preserve"> PAGE   \* MERGEFORMAT </w:instrText>
        </w:r>
        <w:r>
          <w:fldChar w:fldCharType="separate"/>
        </w:r>
        <w:r w:rsidR="00791CC0">
          <w:rPr>
            <w:noProof/>
          </w:rPr>
          <w:t>28</w:t>
        </w:r>
        <w:r>
          <w:rPr>
            <w:noProof/>
          </w:rPr>
          <w:fldChar w:fldCharType="end"/>
        </w:r>
      </w:p>
    </w:sdtContent>
  </w:sdt>
  <w:p w14:paraId="0ACE9B9A" w14:textId="77777777" w:rsidR="00F52549" w:rsidRDefault="00F5254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44D582" w14:textId="77777777" w:rsidR="00DF225E" w:rsidRDefault="00DF225E">
      <w:r>
        <w:separator/>
      </w:r>
    </w:p>
  </w:footnote>
  <w:footnote w:type="continuationSeparator" w:id="0">
    <w:p w14:paraId="7390EBB2" w14:textId="77777777" w:rsidR="00DF225E" w:rsidRDefault="00DF225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D3E92" w14:textId="77777777" w:rsidR="00F52549" w:rsidRDefault="00943589">
    <w:pPr>
      <w:pStyle w:val="Header"/>
    </w:pPr>
    <w:r>
      <w:rPr>
        <w:noProof/>
        <w:lang w:val="en-GB" w:eastAsia="en-GB"/>
      </w:rPr>
      <mc:AlternateContent>
        <mc:Choice Requires="wpg">
          <w:drawing>
            <wp:anchor distT="0" distB="0" distL="114300" distR="114300" simplePos="0" relativeHeight="251658240" behindDoc="0" locked="0" layoutInCell="1" allowOverlap="1" wp14:anchorId="31666E21" wp14:editId="419BC2BA">
              <wp:simplePos x="0" y="0"/>
              <wp:positionH relativeFrom="column">
                <wp:posOffset>-840740</wp:posOffset>
              </wp:positionH>
              <wp:positionV relativeFrom="paragraph">
                <wp:posOffset>-13335</wp:posOffset>
              </wp:positionV>
              <wp:extent cx="5866130" cy="9823450"/>
              <wp:effectExtent l="6985" t="5715" r="3810" b="635"/>
              <wp:wrapNone/>
              <wp:docPr id="50"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6130" cy="9823450"/>
                        <a:chOff x="1228" y="688"/>
                        <a:chExt cx="9238" cy="15470"/>
                      </a:xfrm>
                    </wpg:grpSpPr>
                    <wps:wsp>
                      <wps:cNvPr id="51" name="Freeform 117"/>
                      <wps:cNvSpPr>
                        <a:spLocks/>
                      </wps:cNvSpPr>
                      <wps:spPr bwMode="auto">
                        <a:xfrm>
                          <a:off x="2408" y="15840"/>
                          <a:ext cx="316" cy="318"/>
                        </a:xfrm>
                        <a:custGeom>
                          <a:avLst/>
                          <a:gdLst>
                            <a:gd name="T0" fmla="*/ 0 w 316"/>
                            <a:gd name="T1" fmla="*/ 253 h 318"/>
                            <a:gd name="T2" fmla="*/ 1 w 316"/>
                            <a:gd name="T3" fmla="*/ 262 h 318"/>
                            <a:gd name="T4" fmla="*/ 3 w 316"/>
                            <a:gd name="T5" fmla="*/ 270 h 318"/>
                            <a:gd name="T6" fmla="*/ 6 w 316"/>
                            <a:gd name="T7" fmla="*/ 278 h 318"/>
                            <a:gd name="T8" fmla="*/ 10 w 316"/>
                            <a:gd name="T9" fmla="*/ 285 h 318"/>
                            <a:gd name="T10" fmla="*/ 14 w 316"/>
                            <a:gd name="T11" fmla="*/ 292 h 318"/>
                            <a:gd name="T12" fmla="*/ 19 w 316"/>
                            <a:gd name="T13" fmla="*/ 298 h 318"/>
                            <a:gd name="T14" fmla="*/ 26 w 316"/>
                            <a:gd name="T15" fmla="*/ 304 h 318"/>
                            <a:gd name="T16" fmla="*/ 31 w 316"/>
                            <a:gd name="T17" fmla="*/ 308 h 318"/>
                            <a:gd name="T18" fmla="*/ 39 w 316"/>
                            <a:gd name="T19" fmla="*/ 312 h 318"/>
                            <a:gd name="T20" fmla="*/ 47 w 316"/>
                            <a:gd name="T21" fmla="*/ 315 h 318"/>
                            <a:gd name="T22" fmla="*/ 56 w 316"/>
                            <a:gd name="T23" fmla="*/ 317 h 318"/>
                            <a:gd name="T24" fmla="*/ 63 w 316"/>
                            <a:gd name="T25" fmla="*/ 318 h 318"/>
                            <a:gd name="T26" fmla="*/ 253 w 316"/>
                            <a:gd name="T27" fmla="*/ 318 h 318"/>
                            <a:gd name="T28" fmla="*/ 261 w 316"/>
                            <a:gd name="T29" fmla="*/ 317 h 318"/>
                            <a:gd name="T30" fmla="*/ 270 w 316"/>
                            <a:gd name="T31" fmla="*/ 315 h 318"/>
                            <a:gd name="T32" fmla="*/ 277 w 316"/>
                            <a:gd name="T33" fmla="*/ 312 h 318"/>
                            <a:gd name="T34" fmla="*/ 286 w 316"/>
                            <a:gd name="T35" fmla="*/ 308 h 318"/>
                            <a:gd name="T36" fmla="*/ 291 w 316"/>
                            <a:gd name="T37" fmla="*/ 304 h 318"/>
                            <a:gd name="T38" fmla="*/ 297 w 316"/>
                            <a:gd name="T39" fmla="*/ 298 h 318"/>
                            <a:gd name="T40" fmla="*/ 303 w 316"/>
                            <a:gd name="T41" fmla="*/ 292 h 318"/>
                            <a:gd name="T42" fmla="*/ 307 w 316"/>
                            <a:gd name="T43" fmla="*/ 285 h 318"/>
                            <a:gd name="T44" fmla="*/ 312 w 316"/>
                            <a:gd name="T45" fmla="*/ 278 h 318"/>
                            <a:gd name="T46" fmla="*/ 314 w 316"/>
                            <a:gd name="T47" fmla="*/ 270 h 318"/>
                            <a:gd name="T48" fmla="*/ 316 w 316"/>
                            <a:gd name="T49" fmla="*/ 262 h 318"/>
                            <a:gd name="T50" fmla="*/ 316 w 316"/>
                            <a:gd name="T51" fmla="*/ 253 h 318"/>
                            <a:gd name="T52" fmla="*/ 316 w 316"/>
                            <a:gd name="T53" fmla="*/ 63 h 318"/>
                            <a:gd name="T54" fmla="*/ 316 w 316"/>
                            <a:gd name="T55" fmla="*/ 55 h 318"/>
                            <a:gd name="T56" fmla="*/ 314 w 316"/>
                            <a:gd name="T57" fmla="*/ 46 h 318"/>
                            <a:gd name="T58" fmla="*/ 312 w 316"/>
                            <a:gd name="T59" fmla="*/ 39 h 318"/>
                            <a:gd name="T60" fmla="*/ 307 w 316"/>
                            <a:gd name="T61" fmla="*/ 30 h 318"/>
                            <a:gd name="T62" fmla="*/ 303 w 316"/>
                            <a:gd name="T63" fmla="*/ 24 h 318"/>
                            <a:gd name="T64" fmla="*/ 297 w 316"/>
                            <a:gd name="T65" fmla="*/ 19 h 318"/>
                            <a:gd name="T66" fmla="*/ 291 w 316"/>
                            <a:gd name="T67" fmla="*/ 13 h 318"/>
                            <a:gd name="T68" fmla="*/ 286 w 316"/>
                            <a:gd name="T69" fmla="*/ 9 h 318"/>
                            <a:gd name="T70" fmla="*/ 277 w 316"/>
                            <a:gd name="T71" fmla="*/ 4 h 318"/>
                            <a:gd name="T72" fmla="*/ 270 w 316"/>
                            <a:gd name="T73" fmla="*/ 1 h 318"/>
                            <a:gd name="T74" fmla="*/ 261 w 316"/>
                            <a:gd name="T75" fmla="*/ 0 h 318"/>
                            <a:gd name="T76" fmla="*/ 253 w 316"/>
                            <a:gd name="T77" fmla="*/ 0 h 318"/>
                            <a:gd name="T78" fmla="*/ 63 w 316"/>
                            <a:gd name="T79" fmla="*/ 0 h 318"/>
                            <a:gd name="T80" fmla="*/ 56 w 316"/>
                            <a:gd name="T81" fmla="*/ 0 h 318"/>
                            <a:gd name="T82" fmla="*/ 47 w 316"/>
                            <a:gd name="T83" fmla="*/ 1 h 318"/>
                            <a:gd name="T84" fmla="*/ 39 w 316"/>
                            <a:gd name="T85" fmla="*/ 4 h 318"/>
                            <a:gd name="T86" fmla="*/ 31 w 316"/>
                            <a:gd name="T87" fmla="*/ 9 h 318"/>
                            <a:gd name="T88" fmla="*/ 26 w 316"/>
                            <a:gd name="T89" fmla="*/ 13 h 318"/>
                            <a:gd name="T90" fmla="*/ 19 w 316"/>
                            <a:gd name="T91" fmla="*/ 19 h 318"/>
                            <a:gd name="T92" fmla="*/ 14 w 316"/>
                            <a:gd name="T93" fmla="*/ 24 h 318"/>
                            <a:gd name="T94" fmla="*/ 10 w 316"/>
                            <a:gd name="T95" fmla="*/ 30 h 318"/>
                            <a:gd name="T96" fmla="*/ 6 w 316"/>
                            <a:gd name="T97" fmla="*/ 39 h 318"/>
                            <a:gd name="T98" fmla="*/ 3 w 316"/>
                            <a:gd name="T99" fmla="*/ 46 h 318"/>
                            <a:gd name="T100" fmla="*/ 1 w 316"/>
                            <a:gd name="T101" fmla="*/ 55 h 318"/>
                            <a:gd name="T102" fmla="*/ 0 w 316"/>
                            <a:gd name="T103" fmla="*/ 63 h 318"/>
                            <a:gd name="T104" fmla="*/ 0 w 316"/>
                            <a:gd name="T105" fmla="*/ 253 h 318"/>
                            <a:gd name="T106" fmla="*/ 0 w 316"/>
                            <a:gd name="T107" fmla="*/ 253 h 3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16" h="318">
                              <a:moveTo>
                                <a:pt x="0" y="253"/>
                              </a:moveTo>
                              <a:lnTo>
                                <a:pt x="1" y="262"/>
                              </a:lnTo>
                              <a:lnTo>
                                <a:pt x="3" y="270"/>
                              </a:lnTo>
                              <a:lnTo>
                                <a:pt x="6" y="278"/>
                              </a:lnTo>
                              <a:lnTo>
                                <a:pt x="10" y="285"/>
                              </a:lnTo>
                              <a:lnTo>
                                <a:pt x="14" y="292"/>
                              </a:lnTo>
                              <a:lnTo>
                                <a:pt x="19" y="298"/>
                              </a:lnTo>
                              <a:lnTo>
                                <a:pt x="26" y="304"/>
                              </a:lnTo>
                              <a:lnTo>
                                <a:pt x="31" y="308"/>
                              </a:lnTo>
                              <a:lnTo>
                                <a:pt x="39" y="312"/>
                              </a:lnTo>
                              <a:lnTo>
                                <a:pt x="47" y="315"/>
                              </a:lnTo>
                              <a:lnTo>
                                <a:pt x="56" y="317"/>
                              </a:lnTo>
                              <a:lnTo>
                                <a:pt x="63" y="318"/>
                              </a:lnTo>
                              <a:lnTo>
                                <a:pt x="253" y="318"/>
                              </a:lnTo>
                              <a:lnTo>
                                <a:pt x="261" y="317"/>
                              </a:lnTo>
                              <a:lnTo>
                                <a:pt x="270" y="315"/>
                              </a:lnTo>
                              <a:lnTo>
                                <a:pt x="277" y="312"/>
                              </a:lnTo>
                              <a:lnTo>
                                <a:pt x="286" y="308"/>
                              </a:lnTo>
                              <a:lnTo>
                                <a:pt x="291" y="304"/>
                              </a:lnTo>
                              <a:lnTo>
                                <a:pt x="297" y="298"/>
                              </a:lnTo>
                              <a:lnTo>
                                <a:pt x="303" y="292"/>
                              </a:lnTo>
                              <a:lnTo>
                                <a:pt x="307" y="285"/>
                              </a:lnTo>
                              <a:lnTo>
                                <a:pt x="312" y="278"/>
                              </a:lnTo>
                              <a:lnTo>
                                <a:pt x="314" y="270"/>
                              </a:lnTo>
                              <a:lnTo>
                                <a:pt x="316" y="262"/>
                              </a:lnTo>
                              <a:lnTo>
                                <a:pt x="316" y="253"/>
                              </a:lnTo>
                              <a:lnTo>
                                <a:pt x="316" y="63"/>
                              </a:lnTo>
                              <a:lnTo>
                                <a:pt x="316" y="55"/>
                              </a:lnTo>
                              <a:lnTo>
                                <a:pt x="314" y="46"/>
                              </a:lnTo>
                              <a:lnTo>
                                <a:pt x="312" y="39"/>
                              </a:lnTo>
                              <a:lnTo>
                                <a:pt x="307" y="30"/>
                              </a:lnTo>
                              <a:lnTo>
                                <a:pt x="303" y="24"/>
                              </a:lnTo>
                              <a:lnTo>
                                <a:pt x="297" y="19"/>
                              </a:lnTo>
                              <a:lnTo>
                                <a:pt x="291" y="13"/>
                              </a:lnTo>
                              <a:lnTo>
                                <a:pt x="286" y="9"/>
                              </a:lnTo>
                              <a:lnTo>
                                <a:pt x="277" y="4"/>
                              </a:lnTo>
                              <a:lnTo>
                                <a:pt x="270" y="1"/>
                              </a:lnTo>
                              <a:lnTo>
                                <a:pt x="261" y="0"/>
                              </a:lnTo>
                              <a:lnTo>
                                <a:pt x="253" y="0"/>
                              </a:lnTo>
                              <a:lnTo>
                                <a:pt x="63" y="0"/>
                              </a:lnTo>
                              <a:lnTo>
                                <a:pt x="56" y="0"/>
                              </a:lnTo>
                              <a:lnTo>
                                <a:pt x="47" y="1"/>
                              </a:lnTo>
                              <a:lnTo>
                                <a:pt x="39" y="4"/>
                              </a:lnTo>
                              <a:lnTo>
                                <a:pt x="31" y="9"/>
                              </a:lnTo>
                              <a:lnTo>
                                <a:pt x="26" y="13"/>
                              </a:lnTo>
                              <a:lnTo>
                                <a:pt x="19" y="19"/>
                              </a:lnTo>
                              <a:lnTo>
                                <a:pt x="14" y="24"/>
                              </a:lnTo>
                              <a:lnTo>
                                <a:pt x="10" y="30"/>
                              </a:lnTo>
                              <a:lnTo>
                                <a:pt x="6" y="39"/>
                              </a:lnTo>
                              <a:lnTo>
                                <a:pt x="3" y="46"/>
                              </a:lnTo>
                              <a:lnTo>
                                <a:pt x="1" y="55"/>
                              </a:lnTo>
                              <a:lnTo>
                                <a:pt x="0" y="63"/>
                              </a:lnTo>
                              <a:lnTo>
                                <a:pt x="0" y="253"/>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18"/>
                      <wps:cNvSpPr>
                        <a:spLocks/>
                      </wps:cNvSpPr>
                      <wps:spPr bwMode="auto">
                        <a:xfrm>
                          <a:off x="2529" y="868"/>
                          <a:ext cx="438" cy="479"/>
                        </a:xfrm>
                        <a:custGeom>
                          <a:avLst/>
                          <a:gdLst>
                            <a:gd name="T0" fmla="*/ 435 w 438"/>
                            <a:gd name="T1" fmla="*/ 269 h 479"/>
                            <a:gd name="T2" fmla="*/ 408 w 438"/>
                            <a:gd name="T3" fmla="*/ 285 h 479"/>
                            <a:gd name="T4" fmla="*/ 363 w 438"/>
                            <a:gd name="T5" fmla="*/ 311 h 479"/>
                            <a:gd name="T6" fmla="*/ 311 w 438"/>
                            <a:gd name="T7" fmla="*/ 341 h 479"/>
                            <a:gd name="T8" fmla="*/ 265 w 438"/>
                            <a:gd name="T9" fmla="*/ 367 h 479"/>
                            <a:gd name="T10" fmla="*/ 235 w 438"/>
                            <a:gd name="T11" fmla="*/ 384 h 479"/>
                            <a:gd name="T12" fmla="*/ 227 w 438"/>
                            <a:gd name="T13" fmla="*/ 389 h 479"/>
                            <a:gd name="T14" fmla="*/ 222 w 438"/>
                            <a:gd name="T15" fmla="*/ 390 h 479"/>
                            <a:gd name="T16" fmla="*/ 218 w 438"/>
                            <a:gd name="T17" fmla="*/ 389 h 479"/>
                            <a:gd name="T18" fmla="*/ 214 w 438"/>
                            <a:gd name="T19" fmla="*/ 387 h 479"/>
                            <a:gd name="T20" fmla="*/ 212 w 438"/>
                            <a:gd name="T21" fmla="*/ 384 h 479"/>
                            <a:gd name="T22" fmla="*/ 211 w 438"/>
                            <a:gd name="T23" fmla="*/ 380 h 479"/>
                            <a:gd name="T24" fmla="*/ 211 w 438"/>
                            <a:gd name="T25" fmla="*/ 373 h 479"/>
                            <a:gd name="T26" fmla="*/ 211 w 438"/>
                            <a:gd name="T27" fmla="*/ 363 h 479"/>
                            <a:gd name="T28" fmla="*/ 211 w 438"/>
                            <a:gd name="T29" fmla="*/ 344 h 479"/>
                            <a:gd name="T30" fmla="*/ 211 w 438"/>
                            <a:gd name="T31" fmla="*/ 312 h 479"/>
                            <a:gd name="T32" fmla="*/ 211 w 438"/>
                            <a:gd name="T33" fmla="*/ 258 h 479"/>
                            <a:gd name="T34" fmla="*/ 211 w 438"/>
                            <a:gd name="T35" fmla="*/ 174 h 479"/>
                            <a:gd name="T36" fmla="*/ 0 w 438"/>
                            <a:gd name="T37" fmla="*/ 0 h 479"/>
                            <a:gd name="T38" fmla="*/ 2 w 438"/>
                            <a:gd name="T39" fmla="*/ 273 h 479"/>
                            <a:gd name="T40" fmla="*/ 10 w 438"/>
                            <a:gd name="T41" fmla="*/ 309 h 479"/>
                            <a:gd name="T42" fmla="*/ 22 w 438"/>
                            <a:gd name="T43" fmla="*/ 345 h 479"/>
                            <a:gd name="T44" fmla="*/ 41 w 438"/>
                            <a:gd name="T45" fmla="*/ 381 h 479"/>
                            <a:gd name="T46" fmla="*/ 68 w 438"/>
                            <a:gd name="T47" fmla="*/ 414 h 479"/>
                            <a:gd name="T48" fmla="*/ 102 w 438"/>
                            <a:gd name="T49" fmla="*/ 445 h 479"/>
                            <a:gd name="T50" fmla="*/ 129 w 438"/>
                            <a:gd name="T51" fmla="*/ 461 h 479"/>
                            <a:gd name="T52" fmla="*/ 145 w 438"/>
                            <a:gd name="T53" fmla="*/ 466 h 479"/>
                            <a:gd name="T54" fmla="*/ 159 w 438"/>
                            <a:gd name="T55" fmla="*/ 472 h 479"/>
                            <a:gd name="T56" fmla="*/ 176 w 438"/>
                            <a:gd name="T57" fmla="*/ 476 h 479"/>
                            <a:gd name="T58" fmla="*/ 192 w 438"/>
                            <a:gd name="T59" fmla="*/ 478 h 479"/>
                            <a:gd name="T60" fmla="*/ 209 w 438"/>
                            <a:gd name="T61" fmla="*/ 479 h 479"/>
                            <a:gd name="T62" fmla="*/ 225 w 438"/>
                            <a:gd name="T63" fmla="*/ 479 h 479"/>
                            <a:gd name="T64" fmla="*/ 242 w 438"/>
                            <a:gd name="T65" fmla="*/ 479 h 479"/>
                            <a:gd name="T66" fmla="*/ 258 w 438"/>
                            <a:gd name="T67" fmla="*/ 476 h 479"/>
                            <a:gd name="T68" fmla="*/ 274 w 438"/>
                            <a:gd name="T69" fmla="*/ 472 h 479"/>
                            <a:gd name="T70" fmla="*/ 290 w 438"/>
                            <a:gd name="T71" fmla="*/ 466 h 479"/>
                            <a:gd name="T72" fmla="*/ 306 w 438"/>
                            <a:gd name="T73" fmla="*/ 459 h 479"/>
                            <a:gd name="T74" fmla="*/ 339 w 438"/>
                            <a:gd name="T75" fmla="*/ 439 h 479"/>
                            <a:gd name="T76" fmla="*/ 377 w 438"/>
                            <a:gd name="T77" fmla="*/ 400 h 479"/>
                            <a:gd name="T78" fmla="*/ 405 w 438"/>
                            <a:gd name="T79" fmla="*/ 358 h 479"/>
                            <a:gd name="T80" fmla="*/ 423 w 438"/>
                            <a:gd name="T81" fmla="*/ 319 h 479"/>
                            <a:gd name="T82" fmla="*/ 433 w 438"/>
                            <a:gd name="T83" fmla="*/ 288 h 479"/>
                            <a:gd name="T84" fmla="*/ 438 w 438"/>
                            <a:gd name="T85" fmla="*/ 269 h 479"/>
                            <a:gd name="T86" fmla="*/ 438 w 438"/>
                            <a:gd name="T87" fmla="*/ 266 h 4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38" h="479">
                              <a:moveTo>
                                <a:pt x="438" y="266"/>
                              </a:moveTo>
                              <a:lnTo>
                                <a:pt x="435" y="269"/>
                              </a:lnTo>
                              <a:lnTo>
                                <a:pt x="423" y="276"/>
                              </a:lnTo>
                              <a:lnTo>
                                <a:pt x="408" y="285"/>
                              </a:lnTo>
                              <a:lnTo>
                                <a:pt x="386" y="298"/>
                              </a:lnTo>
                              <a:lnTo>
                                <a:pt x="363" y="311"/>
                              </a:lnTo>
                              <a:lnTo>
                                <a:pt x="337" y="325"/>
                              </a:lnTo>
                              <a:lnTo>
                                <a:pt x="311" y="341"/>
                              </a:lnTo>
                              <a:lnTo>
                                <a:pt x="287" y="354"/>
                              </a:lnTo>
                              <a:lnTo>
                                <a:pt x="265" y="367"/>
                              </a:lnTo>
                              <a:lnTo>
                                <a:pt x="248" y="377"/>
                              </a:lnTo>
                              <a:lnTo>
                                <a:pt x="235" y="384"/>
                              </a:lnTo>
                              <a:lnTo>
                                <a:pt x="228" y="387"/>
                              </a:lnTo>
                              <a:lnTo>
                                <a:pt x="227" y="389"/>
                              </a:lnTo>
                              <a:lnTo>
                                <a:pt x="224" y="389"/>
                              </a:lnTo>
                              <a:lnTo>
                                <a:pt x="222" y="390"/>
                              </a:lnTo>
                              <a:lnTo>
                                <a:pt x="219" y="389"/>
                              </a:lnTo>
                              <a:lnTo>
                                <a:pt x="218" y="389"/>
                              </a:lnTo>
                              <a:lnTo>
                                <a:pt x="215" y="387"/>
                              </a:lnTo>
                              <a:lnTo>
                                <a:pt x="214" y="387"/>
                              </a:lnTo>
                              <a:lnTo>
                                <a:pt x="212" y="386"/>
                              </a:lnTo>
                              <a:lnTo>
                                <a:pt x="212" y="384"/>
                              </a:lnTo>
                              <a:lnTo>
                                <a:pt x="211" y="381"/>
                              </a:lnTo>
                              <a:lnTo>
                                <a:pt x="211" y="380"/>
                              </a:lnTo>
                              <a:lnTo>
                                <a:pt x="209" y="377"/>
                              </a:lnTo>
                              <a:lnTo>
                                <a:pt x="211" y="373"/>
                              </a:lnTo>
                              <a:lnTo>
                                <a:pt x="211" y="368"/>
                              </a:lnTo>
                              <a:lnTo>
                                <a:pt x="211" y="363"/>
                              </a:lnTo>
                              <a:lnTo>
                                <a:pt x="211" y="355"/>
                              </a:lnTo>
                              <a:lnTo>
                                <a:pt x="211" y="344"/>
                              </a:lnTo>
                              <a:lnTo>
                                <a:pt x="211" y="330"/>
                              </a:lnTo>
                              <a:lnTo>
                                <a:pt x="211" y="312"/>
                              </a:lnTo>
                              <a:lnTo>
                                <a:pt x="211" y="288"/>
                              </a:lnTo>
                              <a:lnTo>
                                <a:pt x="211" y="258"/>
                              </a:lnTo>
                              <a:lnTo>
                                <a:pt x="211" y="219"/>
                              </a:lnTo>
                              <a:lnTo>
                                <a:pt x="211" y="174"/>
                              </a:lnTo>
                              <a:lnTo>
                                <a:pt x="211" y="118"/>
                              </a:lnTo>
                              <a:lnTo>
                                <a:pt x="0" y="0"/>
                              </a:lnTo>
                              <a:lnTo>
                                <a:pt x="1" y="256"/>
                              </a:lnTo>
                              <a:lnTo>
                                <a:pt x="2" y="273"/>
                              </a:lnTo>
                              <a:lnTo>
                                <a:pt x="5" y="291"/>
                              </a:lnTo>
                              <a:lnTo>
                                <a:pt x="10" y="309"/>
                              </a:lnTo>
                              <a:lnTo>
                                <a:pt x="15" y="328"/>
                              </a:lnTo>
                              <a:lnTo>
                                <a:pt x="22" y="345"/>
                              </a:lnTo>
                              <a:lnTo>
                                <a:pt x="31" y="364"/>
                              </a:lnTo>
                              <a:lnTo>
                                <a:pt x="41" y="381"/>
                              </a:lnTo>
                              <a:lnTo>
                                <a:pt x="54" y="399"/>
                              </a:lnTo>
                              <a:lnTo>
                                <a:pt x="68" y="414"/>
                              </a:lnTo>
                              <a:lnTo>
                                <a:pt x="84" y="430"/>
                              </a:lnTo>
                              <a:lnTo>
                                <a:pt x="102" y="445"/>
                              </a:lnTo>
                              <a:lnTo>
                                <a:pt x="122" y="456"/>
                              </a:lnTo>
                              <a:lnTo>
                                <a:pt x="129" y="461"/>
                              </a:lnTo>
                              <a:lnTo>
                                <a:pt x="136" y="463"/>
                              </a:lnTo>
                              <a:lnTo>
                                <a:pt x="145" y="466"/>
                              </a:lnTo>
                              <a:lnTo>
                                <a:pt x="152" y="469"/>
                              </a:lnTo>
                              <a:lnTo>
                                <a:pt x="159" y="472"/>
                              </a:lnTo>
                              <a:lnTo>
                                <a:pt x="168" y="473"/>
                              </a:lnTo>
                              <a:lnTo>
                                <a:pt x="176" y="476"/>
                              </a:lnTo>
                              <a:lnTo>
                                <a:pt x="183" y="478"/>
                              </a:lnTo>
                              <a:lnTo>
                                <a:pt x="192" y="478"/>
                              </a:lnTo>
                              <a:lnTo>
                                <a:pt x="201" y="479"/>
                              </a:lnTo>
                              <a:lnTo>
                                <a:pt x="209" y="479"/>
                              </a:lnTo>
                              <a:lnTo>
                                <a:pt x="216" y="479"/>
                              </a:lnTo>
                              <a:lnTo>
                                <a:pt x="225" y="479"/>
                              </a:lnTo>
                              <a:lnTo>
                                <a:pt x="234" y="479"/>
                              </a:lnTo>
                              <a:lnTo>
                                <a:pt x="242" y="479"/>
                              </a:lnTo>
                              <a:lnTo>
                                <a:pt x="249" y="478"/>
                              </a:lnTo>
                              <a:lnTo>
                                <a:pt x="258" y="476"/>
                              </a:lnTo>
                              <a:lnTo>
                                <a:pt x="267" y="473"/>
                              </a:lnTo>
                              <a:lnTo>
                                <a:pt x="274" y="472"/>
                              </a:lnTo>
                              <a:lnTo>
                                <a:pt x="283" y="469"/>
                              </a:lnTo>
                              <a:lnTo>
                                <a:pt x="290" y="466"/>
                              </a:lnTo>
                              <a:lnTo>
                                <a:pt x="298" y="463"/>
                              </a:lnTo>
                              <a:lnTo>
                                <a:pt x="306" y="459"/>
                              </a:lnTo>
                              <a:lnTo>
                                <a:pt x="313" y="455"/>
                              </a:lnTo>
                              <a:lnTo>
                                <a:pt x="339" y="439"/>
                              </a:lnTo>
                              <a:lnTo>
                                <a:pt x="359" y="420"/>
                              </a:lnTo>
                              <a:lnTo>
                                <a:pt x="377" y="400"/>
                              </a:lnTo>
                              <a:lnTo>
                                <a:pt x="393" y="378"/>
                              </a:lnTo>
                              <a:lnTo>
                                <a:pt x="405" y="358"/>
                              </a:lnTo>
                              <a:lnTo>
                                <a:pt x="415" y="338"/>
                              </a:lnTo>
                              <a:lnTo>
                                <a:pt x="423" y="319"/>
                              </a:lnTo>
                              <a:lnTo>
                                <a:pt x="429" y="302"/>
                              </a:lnTo>
                              <a:lnTo>
                                <a:pt x="433" y="288"/>
                              </a:lnTo>
                              <a:lnTo>
                                <a:pt x="436" y="276"/>
                              </a:lnTo>
                              <a:lnTo>
                                <a:pt x="438" y="269"/>
                              </a:lnTo>
                              <a:lnTo>
                                <a:pt x="438" y="266"/>
                              </a:lnTo>
                              <a:close/>
                            </a:path>
                          </a:pathLst>
                        </a:custGeom>
                        <a:solidFill>
                          <a:srgbClr val="FF5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19"/>
                      <wps:cNvSpPr>
                        <a:spLocks/>
                      </wps:cNvSpPr>
                      <wps:spPr bwMode="auto">
                        <a:xfrm>
                          <a:off x="2761" y="700"/>
                          <a:ext cx="335" cy="528"/>
                        </a:xfrm>
                        <a:custGeom>
                          <a:avLst/>
                          <a:gdLst>
                            <a:gd name="T0" fmla="*/ 17 w 335"/>
                            <a:gd name="T1" fmla="*/ 18 h 528"/>
                            <a:gd name="T2" fmla="*/ 45 w 335"/>
                            <a:gd name="T3" fmla="*/ 34 h 528"/>
                            <a:gd name="T4" fmla="*/ 91 w 335"/>
                            <a:gd name="T5" fmla="*/ 60 h 528"/>
                            <a:gd name="T6" fmla="*/ 141 w 335"/>
                            <a:gd name="T7" fmla="*/ 89 h 528"/>
                            <a:gd name="T8" fmla="*/ 187 w 335"/>
                            <a:gd name="T9" fmla="*/ 116 h 528"/>
                            <a:gd name="T10" fmla="*/ 217 w 335"/>
                            <a:gd name="T11" fmla="*/ 133 h 528"/>
                            <a:gd name="T12" fmla="*/ 226 w 335"/>
                            <a:gd name="T13" fmla="*/ 139 h 528"/>
                            <a:gd name="T14" fmla="*/ 229 w 335"/>
                            <a:gd name="T15" fmla="*/ 143 h 528"/>
                            <a:gd name="T16" fmla="*/ 230 w 335"/>
                            <a:gd name="T17" fmla="*/ 148 h 528"/>
                            <a:gd name="T18" fmla="*/ 230 w 335"/>
                            <a:gd name="T19" fmla="*/ 152 h 528"/>
                            <a:gd name="T20" fmla="*/ 229 w 335"/>
                            <a:gd name="T21" fmla="*/ 155 h 528"/>
                            <a:gd name="T22" fmla="*/ 226 w 335"/>
                            <a:gd name="T23" fmla="*/ 158 h 528"/>
                            <a:gd name="T24" fmla="*/ 220 w 335"/>
                            <a:gd name="T25" fmla="*/ 161 h 528"/>
                            <a:gd name="T26" fmla="*/ 211 w 335"/>
                            <a:gd name="T27" fmla="*/ 166 h 528"/>
                            <a:gd name="T28" fmla="*/ 196 w 335"/>
                            <a:gd name="T29" fmla="*/ 177 h 528"/>
                            <a:gd name="T30" fmla="*/ 167 w 335"/>
                            <a:gd name="T31" fmla="*/ 192 h 528"/>
                            <a:gd name="T32" fmla="*/ 119 w 335"/>
                            <a:gd name="T33" fmla="*/ 220 h 528"/>
                            <a:gd name="T34" fmla="*/ 48 w 335"/>
                            <a:gd name="T35" fmla="*/ 260 h 528"/>
                            <a:gd name="T36" fmla="*/ 3 w 335"/>
                            <a:gd name="T37" fmla="*/ 528 h 528"/>
                            <a:gd name="T38" fmla="*/ 237 w 335"/>
                            <a:gd name="T39" fmla="*/ 390 h 528"/>
                            <a:gd name="T40" fmla="*/ 266 w 335"/>
                            <a:gd name="T41" fmla="*/ 367 h 528"/>
                            <a:gd name="T42" fmla="*/ 290 w 335"/>
                            <a:gd name="T43" fmla="*/ 338 h 528"/>
                            <a:gd name="T44" fmla="*/ 312 w 335"/>
                            <a:gd name="T45" fmla="*/ 303 h 528"/>
                            <a:gd name="T46" fmla="*/ 328 w 335"/>
                            <a:gd name="T47" fmla="*/ 263 h 528"/>
                            <a:gd name="T48" fmla="*/ 335 w 335"/>
                            <a:gd name="T49" fmla="*/ 218 h 528"/>
                            <a:gd name="T50" fmla="*/ 335 w 335"/>
                            <a:gd name="T51" fmla="*/ 179 h 528"/>
                            <a:gd name="T52" fmla="*/ 329 w 335"/>
                            <a:gd name="T53" fmla="*/ 148 h 528"/>
                            <a:gd name="T54" fmla="*/ 318 w 335"/>
                            <a:gd name="T55" fmla="*/ 118 h 528"/>
                            <a:gd name="T56" fmla="*/ 302 w 335"/>
                            <a:gd name="T57" fmla="*/ 89 h 528"/>
                            <a:gd name="T58" fmla="*/ 280 w 335"/>
                            <a:gd name="T59" fmla="*/ 63 h 528"/>
                            <a:gd name="T60" fmla="*/ 255 w 335"/>
                            <a:gd name="T61" fmla="*/ 40 h 528"/>
                            <a:gd name="T62" fmla="*/ 213 w 335"/>
                            <a:gd name="T63" fmla="*/ 17 h 528"/>
                            <a:gd name="T64" fmla="*/ 160 w 335"/>
                            <a:gd name="T65" fmla="*/ 2 h 528"/>
                            <a:gd name="T66" fmla="*/ 109 w 335"/>
                            <a:gd name="T67" fmla="*/ 0 h 528"/>
                            <a:gd name="T68" fmla="*/ 66 w 335"/>
                            <a:gd name="T69" fmla="*/ 4 h 528"/>
                            <a:gd name="T70" fmla="*/ 35 w 335"/>
                            <a:gd name="T71" fmla="*/ 10 h 528"/>
                            <a:gd name="T72" fmla="*/ 16 w 335"/>
                            <a:gd name="T73" fmla="*/ 15 h 528"/>
                            <a:gd name="T74" fmla="*/ 13 w 335"/>
                            <a:gd name="T75" fmla="*/ 15 h 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335" h="528">
                              <a:moveTo>
                                <a:pt x="13" y="15"/>
                              </a:moveTo>
                              <a:lnTo>
                                <a:pt x="17" y="18"/>
                              </a:lnTo>
                              <a:lnTo>
                                <a:pt x="29" y="24"/>
                              </a:lnTo>
                              <a:lnTo>
                                <a:pt x="45" y="34"/>
                              </a:lnTo>
                              <a:lnTo>
                                <a:pt x="66" y="46"/>
                              </a:lnTo>
                              <a:lnTo>
                                <a:pt x="91" y="60"/>
                              </a:lnTo>
                              <a:lnTo>
                                <a:pt x="115" y="74"/>
                              </a:lnTo>
                              <a:lnTo>
                                <a:pt x="141" y="89"/>
                              </a:lnTo>
                              <a:lnTo>
                                <a:pt x="165" y="103"/>
                              </a:lnTo>
                              <a:lnTo>
                                <a:pt x="187" y="116"/>
                              </a:lnTo>
                              <a:lnTo>
                                <a:pt x="206" y="126"/>
                              </a:lnTo>
                              <a:lnTo>
                                <a:pt x="217" y="133"/>
                              </a:lnTo>
                              <a:lnTo>
                                <a:pt x="223" y="136"/>
                              </a:lnTo>
                              <a:lnTo>
                                <a:pt x="226" y="139"/>
                              </a:lnTo>
                              <a:lnTo>
                                <a:pt x="227" y="141"/>
                              </a:lnTo>
                              <a:lnTo>
                                <a:pt x="229" y="143"/>
                              </a:lnTo>
                              <a:lnTo>
                                <a:pt x="229" y="145"/>
                              </a:lnTo>
                              <a:lnTo>
                                <a:pt x="230" y="148"/>
                              </a:lnTo>
                              <a:lnTo>
                                <a:pt x="230" y="149"/>
                              </a:lnTo>
                              <a:lnTo>
                                <a:pt x="230" y="152"/>
                              </a:lnTo>
                              <a:lnTo>
                                <a:pt x="229" y="154"/>
                              </a:lnTo>
                              <a:lnTo>
                                <a:pt x="229" y="155"/>
                              </a:lnTo>
                              <a:lnTo>
                                <a:pt x="227" y="156"/>
                              </a:lnTo>
                              <a:lnTo>
                                <a:pt x="226" y="158"/>
                              </a:lnTo>
                              <a:lnTo>
                                <a:pt x="224" y="158"/>
                              </a:lnTo>
                              <a:lnTo>
                                <a:pt x="220" y="161"/>
                              </a:lnTo>
                              <a:lnTo>
                                <a:pt x="216" y="164"/>
                              </a:lnTo>
                              <a:lnTo>
                                <a:pt x="211" y="166"/>
                              </a:lnTo>
                              <a:lnTo>
                                <a:pt x="204" y="171"/>
                              </a:lnTo>
                              <a:lnTo>
                                <a:pt x="196" y="177"/>
                              </a:lnTo>
                              <a:lnTo>
                                <a:pt x="183" y="184"/>
                              </a:lnTo>
                              <a:lnTo>
                                <a:pt x="167" y="192"/>
                              </a:lnTo>
                              <a:lnTo>
                                <a:pt x="147" y="204"/>
                              </a:lnTo>
                              <a:lnTo>
                                <a:pt x="119" y="220"/>
                              </a:lnTo>
                              <a:lnTo>
                                <a:pt x="88" y="237"/>
                              </a:lnTo>
                              <a:lnTo>
                                <a:pt x="48" y="260"/>
                              </a:lnTo>
                              <a:lnTo>
                                <a:pt x="0" y="286"/>
                              </a:lnTo>
                              <a:lnTo>
                                <a:pt x="3" y="528"/>
                              </a:lnTo>
                              <a:lnTo>
                                <a:pt x="223" y="398"/>
                              </a:lnTo>
                              <a:lnTo>
                                <a:pt x="237" y="390"/>
                              </a:lnTo>
                              <a:lnTo>
                                <a:pt x="252" y="380"/>
                              </a:lnTo>
                              <a:lnTo>
                                <a:pt x="266" y="367"/>
                              </a:lnTo>
                              <a:lnTo>
                                <a:pt x="279" y="354"/>
                              </a:lnTo>
                              <a:lnTo>
                                <a:pt x="290" y="338"/>
                              </a:lnTo>
                              <a:lnTo>
                                <a:pt x="302" y="320"/>
                              </a:lnTo>
                              <a:lnTo>
                                <a:pt x="312" y="303"/>
                              </a:lnTo>
                              <a:lnTo>
                                <a:pt x="321" y="283"/>
                              </a:lnTo>
                              <a:lnTo>
                                <a:pt x="328" y="263"/>
                              </a:lnTo>
                              <a:lnTo>
                                <a:pt x="332" y="241"/>
                              </a:lnTo>
                              <a:lnTo>
                                <a:pt x="335" y="218"/>
                              </a:lnTo>
                              <a:lnTo>
                                <a:pt x="335" y="194"/>
                              </a:lnTo>
                              <a:lnTo>
                                <a:pt x="335" y="179"/>
                              </a:lnTo>
                              <a:lnTo>
                                <a:pt x="332" y="164"/>
                              </a:lnTo>
                              <a:lnTo>
                                <a:pt x="329" y="148"/>
                              </a:lnTo>
                              <a:lnTo>
                                <a:pt x="323" y="133"/>
                              </a:lnTo>
                              <a:lnTo>
                                <a:pt x="318" y="118"/>
                              </a:lnTo>
                              <a:lnTo>
                                <a:pt x="311" y="103"/>
                              </a:lnTo>
                              <a:lnTo>
                                <a:pt x="302" y="89"/>
                              </a:lnTo>
                              <a:lnTo>
                                <a:pt x="292" y="76"/>
                              </a:lnTo>
                              <a:lnTo>
                                <a:pt x="280" y="63"/>
                              </a:lnTo>
                              <a:lnTo>
                                <a:pt x="269" y="51"/>
                              </a:lnTo>
                              <a:lnTo>
                                <a:pt x="255" y="40"/>
                              </a:lnTo>
                              <a:lnTo>
                                <a:pt x="239" y="30"/>
                              </a:lnTo>
                              <a:lnTo>
                                <a:pt x="213" y="17"/>
                              </a:lnTo>
                              <a:lnTo>
                                <a:pt x="187" y="8"/>
                              </a:lnTo>
                              <a:lnTo>
                                <a:pt x="160" y="2"/>
                              </a:lnTo>
                              <a:lnTo>
                                <a:pt x="134" y="0"/>
                              </a:lnTo>
                              <a:lnTo>
                                <a:pt x="109" y="0"/>
                              </a:lnTo>
                              <a:lnTo>
                                <a:pt x="88" y="1"/>
                              </a:lnTo>
                              <a:lnTo>
                                <a:pt x="66" y="4"/>
                              </a:lnTo>
                              <a:lnTo>
                                <a:pt x="49" y="7"/>
                              </a:lnTo>
                              <a:lnTo>
                                <a:pt x="35" y="10"/>
                              </a:lnTo>
                              <a:lnTo>
                                <a:pt x="23" y="12"/>
                              </a:lnTo>
                              <a:lnTo>
                                <a:pt x="16" y="15"/>
                              </a:lnTo>
                              <a:lnTo>
                                <a:pt x="13" y="15"/>
                              </a:lnTo>
                              <a:close/>
                            </a:path>
                          </a:pathLst>
                        </a:custGeom>
                        <a:solidFill>
                          <a:srgbClr val="FF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20"/>
                      <wps:cNvSpPr>
                        <a:spLocks/>
                      </wps:cNvSpPr>
                      <wps:spPr bwMode="auto">
                        <a:xfrm>
                          <a:off x="2408" y="689"/>
                          <a:ext cx="549" cy="402"/>
                        </a:xfrm>
                        <a:custGeom>
                          <a:avLst/>
                          <a:gdLst>
                            <a:gd name="T0" fmla="*/ 100 w 549"/>
                            <a:gd name="T1" fmla="*/ 398 h 402"/>
                            <a:gd name="T2" fmla="*/ 100 w 549"/>
                            <a:gd name="T3" fmla="*/ 366 h 402"/>
                            <a:gd name="T4" fmla="*/ 100 w 549"/>
                            <a:gd name="T5" fmla="*/ 314 h 402"/>
                            <a:gd name="T6" fmla="*/ 100 w 549"/>
                            <a:gd name="T7" fmla="*/ 257 h 402"/>
                            <a:gd name="T8" fmla="*/ 100 w 549"/>
                            <a:gd name="T9" fmla="*/ 203 h 402"/>
                            <a:gd name="T10" fmla="*/ 100 w 549"/>
                            <a:gd name="T11" fmla="*/ 167 h 402"/>
                            <a:gd name="T12" fmla="*/ 102 w 549"/>
                            <a:gd name="T13" fmla="*/ 159 h 402"/>
                            <a:gd name="T14" fmla="*/ 103 w 549"/>
                            <a:gd name="T15" fmla="*/ 153 h 402"/>
                            <a:gd name="T16" fmla="*/ 106 w 549"/>
                            <a:gd name="T17" fmla="*/ 150 h 402"/>
                            <a:gd name="T18" fmla="*/ 110 w 549"/>
                            <a:gd name="T19" fmla="*/ 149 h 402"/>
                            <a:gd name="T20" fmla="*/ 113 w 549"/>
                            <a:gd name="T21" fmla="*/ 147 h 402"/>
                            <a:gd name="T22" fmla="*/ 116 w 549"/>
                            <a:gd name="T23" fmla="*/ 147 h 402"/>
                            <a:gd name="T24" fmla="*/ 123 w 549"/>
                            <a:gd name="T25" fmla="*/ 150 h 402"/>
                            <a:gd name="T26" fmla="*/ 132 w 549"/>
                            <a:gd name="T27" fmla="*/ 156 h 402"/>
                            <a:gd name="T28" fmla="*/ 148 w 549"/>
                            <a:gd name="T29" fmla="*/ 165 h 402"/>
                            <a:gd name="T30" fmla="*/ 177 w 549"/>
                            <a:gd name="T31" fmla="*/ 182 h 402"/>
                            <a:gd name="T32" fmla="*/ 224 w 549"/>
                            <a:gd name="T33" fmla="*/ 209 h 402"/>
                            <a:gd name="T34" fmla="*/ 296 w 549"/>
                            <a:gd name="T35" fmla="*/ 251 h 402"/>
                            <a:gd name="T36" fmla="*/ 549 w 549"/>
                            <a:gd name="T37" fmla="*/ 154 h 402"/>
                            <a:gd name="T38" fmla="*/ 312 w 549"/>
                            <a:gd name="T39" fmla="*/ 21 h 402"/>
                            <a:gd name="T40" fmla="*/ 279 w 549"/>
                            <a:gd name="T41" fmla="*/ 9 h 402"/>
                            <a:gd name="T42" fmla="*/ 241 w 549"/>
                            <a:gd name="T43" fmla="*/ 2 h 402"/>
                            <a:gd name="T44" fmla="*/ 200 w 549"/>
                            <a:gd name="T45" fmla="*/ 0 h 402"/>
                            <a:gd name="T46" fmla="*/ 158 w 549"/>
                            <a:gd name="T47" fmla="*/ 8 h 402"/>
                            <a:gd name="T48" fmla="*/ 115 w 549"/>
                            <a:gd name="T49" fmla="*/ 23 h 402"/>
                            <a:gd name="T50" fmla="*/ 82 w 549"/>
                            <a:gd name="T51" fmla="*/ 42 h 402"/>
                            <a:gd name="T52" fmla="*/ 57 w 549"/>
                            <a:gd name="T53" fmla="*/ 64 h 402"/>
                            <a:gd name="T54" fmla="*/ 37 w 549"/>
                            <a:gd name="T55" fmla="*/ 88 h 402"/>
                            <a:gd name="T56" fmla="*/ 20 w 549"/>
                            <a:gd name="T57" fmla="*/ 117 h 402"/>
                            <a:gd name="T58" fmla="*/ 8 w 549"/>
                            <a:gd name="T59" fmla="*/ 149 h 402"/>
                            <a:gd name="T60" fmla="*/ 1 w 549"/>
                            <a:gd name="T61" fmla="*/ 182 h 402"/>
                            <a:gd name="T62" fmla="*/ 3 w 549"/>
                            <a:gd name="T63" fmla="*/ 229 h 402"/>
                            <a:gd name="T64" fmla="*/ 16 w 549"/>
                            <a:gd name="T65" fmla="*/ 283 h 402"/>
                            <a:gd name="T66" fmla="*/ 39 w 549"/>
                            <a:gd name="T67" fmla="*/ 327 h 402"/>
                            <a:gd name="T68" fmla="*/ 63 w 549"/>
                            <a:gd name="T69" fmla="*/ 363 h 402"/>
                            <a:gd name="T70" fmla="*/ 86 w 549"/>
                            <a:gd name="T71" fmla="*/ 388 h 402"/>
                            <a:gd name="T72" fmla="*/ 99 w 549"/>
                            <a:gd name="T73" fmla="*/ 401 h 402"/>
                            <a:gd name="T74" fmla="*/ 100 w 549"/>
                            <a:gd name="T75" fmla="*/ 402 h 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549" h="402">
                              <a:moveTo>
                                <a:pt x="100" y="402"/>
                              </a:moveTo>
                              <a:lnTo>
                                <a:pt x="100" y="398"/>
                              </a:lnTo>
                              <a:lnTo>
                                <a:pt x="100" y="386"/>
                              </a:lnTo>
                              <a:lnTo>
                                <a:pt x="100" y="366"/>
                              </a:lnTo>
                              <a:lnTo>
                                <a:pt x="100" y="343"/>
                              </a:lnTo>
                              <a:lnTo>
                                <a:pt x="100" y="314"/>
                              </a:lnTo>
                              <a:lnTo>
                                <a:pt x="100" y="285"/>
                              </a:lnTo>
                              <a:lnTo>
                                <a:pt x="100" y="257"/>
                              </a:lnTo>
                              <a:lnTo>
                                <a:pt x="100" y="228"/>
                              </a:lnTo>
                              <a:lnTo>
                                <a:pt x="100" y="203"/>
                              </a:lnTo>
                              <a:lnTo>
                                <a:pt x="100" y="182"/>
                              </a:lnTo>
                              <a:lnTo>
                                <a:pt x="100" y="167"/>
                              </a:lnTo>
                              <a:lnTo>
                                <a:pt x="100" y="160"/>
                              </a:lnTo>
                              <a:lnTo>
                                <a:pt x="102" y="159"/>
                              </a:lnTo>
                              <a:lnTo>
                                <a:pt x="102" y="156"/>
                              </a:lnTo>
                              <a:lnTo>
                                <a:pt x="103" y="153"/>
                              </a:lnTo>
                              <a:lnTo>
                                <a:pt x="105" y="152"/>
                              </a:lnTo>
                              <a:lnTo>
                                <a:pt x="106" y="150"/>
                              </a:lnTo>
                              <a:lnTo>
                                <a:pt x="108" y="149"/>
                              </a:lnTo>
                              <a:lnTo>
                                <a:pt x="110" y="149"/>
                              </a:lnTo>
                              <a:lnTo>
                                <a:pt x="112" y="147"/>
                              </a:lnTo>
                              <a:lnTo>
                                <a:pt x="113" y="147"/>
                              </a:lnTo>
                              <a:lnTo>
                                <a:pt x="115" y="147"/>
                              </a:lnTo>
                              <a:lnTo>
                                <a:pt x="116" y="147"/>
                              </a:lnTo>
                              <a:lnTo>
                                <a:pt x="118" y="147"/>
                              </a:lnTo>
                              <a:lnTo>
                                <a:pt x="123" y="150"/>
                              </a:lnTo>
                              <a:lnTo>
                                <a:pt x="128" y="153"/>
                              </a:lnTo>
                              <a:lnTo>
                                <a:pt x="132" y="156"/>
                              </a:lnTo>
                              <a:lnTo>
                                <a:pt x="139" y="160"/>
                              </a:lnTo>
                              <a:lnTo>
                                <a:pt x="148" y="165"/>
                              </a:lnTo>
                              <a:lnTo>
                                <a:pt x="161" y="172"/>
                              </a:lnTo>
                              <a:lnTo>
                                <a:pt x="177" y="182"/>
                              </a:lnTo>
                              <a:lnTo>
                                <a:pt x="197" y="193"/>
                              </a:lnTo>
                              <a:lnTo>
                                <a:pt x="224" y="209"/>
                              </a:lnTo>
                              <a:lnTo>
                                <a:pt x="256" y="228"/>
                              </a:lnTo>
                              <a:lnTo>
                                <a:pt x="296" y="251"/>
                              </a:lnTo>
                              <a:lnTo>
                                <a:pt x="342" y="278"/>
                              </a:lnTo>
                              <a:lnTo>
                                <a:pt x="549" y="154"/>
                              </a:lnTo>
                              <a:lnTo>
                                <a:pt x="326" y="28"/>
                              </a:lnTo>
                              <a:lnTo>
                                <a:pt x="312" y="21"/>
                              </a:lnTo>
                              <a:lnTo>
                                <a:pt x="296" y="15"/>
                              </a:lnTo>
                              <a:lnTo>
                                <a:pt x="279" y="9"/>
                              </a:lnTo>
                              <a:lnTo>
                                <a:pt x="260" y="5"/>
                              </a:lnTo>
                              <a:lnTo>
                                <a:pt x="241" y="2"/>
                              </a:lnTo>
                              <a:lnTo>
                                <a:pt x="221" y="0"/>
                              </a:lnTo>
                              <a:lnTo>
                                <a:pt x="200" y="0"/>
                              </a:lnTo>
                              <a:lnTo>
                                <a:pt x="179" y="3"/>
                              </a:lnTo>
                              <a:lnTo>
                                <a:pt x="158" y="8"/>
                              </a:lnTo>
                              <a:lnTo>
                                <a:pt x="136" y="15"/>
                              </a:lnTo>
                              <a:lnTo>
                                <a:pt x="115" y="23"/>
                              </a:lnTo>
                              <a:lnTo>
                                <a:pt x="93" y="34"/>
                              </a:lnTo>
                              <a:lnTo>
                                <a:pt x="82" y="42"/>
                              </a:lnTo>
                              <a:lnTo>
                                <a:pt x="69" y="52"/>
                              </a:lnTo>
                              <a:lnTo>
                                <a:pt x="57" y="64"/>
                              </a:lnTo>
                              <a:lnTo>
                                <a:pt x="47" y="75"/>
                              </a:lnTo>
                              <a:lnTo>
                                <a:pt x="37" y="88"/>
                              </a:lnTo>
                              <a:lnTo>
                                <a:pt x="27" y="101"/>
                              </a:lnTo>
                              <a:lnTo>
                                <a:pt x="20" y="117"/>
                              </a:lnTo>
                              <a:lnTo>
                                <a:pt x="13" y="131"/>
                              </a:lnTo>
                              <a:lnTo>
                                <a:pt x="8" y="149"/>
                              </a:lnTo>
                              <a:lnTo>
                                <a:pt x="4" y="165"/>
                              </a:lnTo>
                              <a:lnTo>
                                <a:pt x="1" y="182"/>
                              </a:lnTo>
                              <a:lnTo>
                                <a:pt x="0" y="199"/>
                              </a:lnTo>
                              <a:lnTo>
                                <a:pt x="3" y="229"/>
                              </a:lnTo>
                              <a:lnTo>
                                <a:pt x="8" y="257"/>
                              </a:lnTo>
                              <a:lnTo>
                                <a:pt x="16" y="283"/>
                              </a:lnTo>
                              <a:lnTo>
                                <a:pt x="27" y="306"/>
                              </a:lnTo>
                              <a:lnTo>
                                <a:pt x="39" y="327"/>
                              </a:lnTo>
                              <a:lnTo>
                                <a:pt x="50" y="346"/>
                              </a:lnTo>
                              <a:lnTo>
                                <a:pt x="63" y="363"/>
                              </a:lnTo>
                              <a:lnTo>
                                <a:pt x="75" y="378"/>
                              </a:lnTo>
                              <a:lnTo>
                                <a:pt x="86" y="388"/>
                              </a:lnTo>
                              <a:lnTo>
                                <a:pt x="93" y="396"/>
                              </a:lnTo>
                              <a:lnTo>
                                <a:pt x="99" y="401"/>
                              </a:lnTo>
                              <a:lnTo>
                                <a:pt x="100" y="402"/>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21"/>
                      <wps:cNvSpPr>
                        <a:spLocks/>
                      </wps:cNvSpPr>
                      <wps:spPr bwMode="auto">
                        <a:xfrm>
                          <a:off x="2529" y="868"/>
                          <a:ext cx="439" cy="481"/>
                        </a:xfrm>
                        <a:custGeom>
                          <a:avLst/>
                          <a:gdLst>
                            <a:gd name="T0" fmla="*/ 222 w 439"/>
                            <a:gd name="T1" fmla="*/ 390 h 481"/>
                            <a:gd name="T2" fmla="*/ 211 w 439"/>
                            <a:gd name="T3" fmla="*/ 312 h 481"/>
                            <a:gd name="T4" fmla="*/ 1 w 439"/>
                            <a:gd name="T5" fmla="*/ 262 h 481"/>
                            <a:gd name="T6" fmla="*/ 4 w 439"/>
                            <a:gd name="T7" fmla="*/ 271 h 481"/>
                            <a:gd name="T8" fmla="*/ 4 w 439"/>
                            <a:gd name="T9" fmla="*/ 279 h 481"/>
                            <a:gd name="T10" fmla="*/ 4 w 439"/>
                            <a:gd name="T11" fmla="*/ 288 h 481"/>
                            <a:gd name="T12" fmla="*/ 7 w 439"/>
                            <a:gd name="T13" fmla="*/ 296 h 481"/>
                            <a:gd name="T14" fmla="*/ 8 w 439"/>
                            <a:gd name="T15" fmla="*/ 305 h 481"/>
                            <a:gd name="T16" fmla="*/ 11 w 439"/>
                            <a:gd name="T17" fmla="*/ 315 h 481"/>
                            <a:gd name="T18" fmla="*/ 14 w 439"/>
                            <a:gd name="T19" fmla="*/ 324 h 481"/>
                            <a:gd name="T20" fmla="*/ 17 w 439"/>
                            <a:gd name="T21" fmla="*/ 332 h 481"/>
                            <a:gd name="T22" fmla="*/ 20 w 439"/>
                            <a:gd name="T23" fmla="*/ 342 h 481"/>
                            <a:gd name="T24" fmla="*/ 25 w 439"/>
                            <a:gd name="T25" fmla="*/ 351 h 481"/>
                            <a:gd name="T26" fmla="*/ 28 w 439"/>
                            <a:gd name="T27" fmla="*/ 360 h 481"/>
                            <a:gd name="T28" fmla="*/ 34 w 439"/>
                            <a:gd name="T29" fmla="*/ 368 h 481"/>
                            <a:gd name="T30" fmla="*/ 40 w 439"/>
                            <a:gd name="T31" fmla="*/ 378 h 481"/>
                            <a:gd name="T32" fmla="*/ 45 w 439"/>
                            <a:gd name="T33" fmla="*/ 387 h 481"/>
                            <a:gd name="T34" fmla="*/ 51 w 439"/>
                            <a:gd name="T35" fmla="*/ 396 h 481"/>
                            <a:gd name="T36" fmla="*/ 58 w 439"/>
                            <a:gd name="T37" fmla="*/ 403 h 481"/>
                            <a:gd name="T38" fmla="*/ 66 w 439"/>
                            <a:gd name="T39" fmla="*/ 412 h 481"/>
                            <a:gd name="T40" fmla="*/ 73 w 439"/>
                            <a:gd name="T41" fmla="*/ 420 h 481"/>
                            <a:gd name="T42" fmla="*/ 81 w 439"/>
                            <a:gd name="T43" fmla="*/ 427 h 481"/>
                            <a:gd name="T44" fmla="*/ 90 w 439"/>
                            <a:gd name="T45" fmla="*/ 435 h 481"/>
                            <a:gd name="T46" fmla="*/ 99 w 439"/>
                            <a:gd name="T47" fmla="*/ 442 h 481"/>
                            <a:gd name="T48" fmla="*/ 109 w 439"/>
                            <a:gd name="T49" fmla="*/ 448 h 481"/>
                            <a:gd name="T50" fmla="*/ 119 w 439"/>
                            <a:gd name="T51" fmla="*/ 455 h 481"/>
                            <a:gd name="T52" fmla="*/ 130 w 439"/>
                            <a:gd name="T53" fmla="*/ 461 h 481"/>
                            <a:gd name="T54" fmla="*/ 145 w 439"/>
                            <a:gd name="T55" fmla="*/ 468 h 481"/>
                            <a:gd name="T56" fmla="*/ 160 w 439"/>
                            <a:gd name="T57" fmla="*/ 472 h 481"/>
                            <a:gd name="T58" fmla="*/ 176 w 439"/>
                            <a:gd name="T59" fmla="*/ 476 h 481"/>
                            <a:gd name="T60" fmla="*/ 193 w 439"/>
                            <a:gd name="T61" fmla="*/ 479 h 481"/>
                            <a:gd name="T62" fmla="*/ 209 w 439"/>
                            <a:gd name="T63" fmla="*/ 481 h 481"/>
                            <a:gd name="T64" fmla="*/ 227 w 439"/>
                            <a:gd name="T65" fmla="*/ 479 h 481"/>
                            <a:gd name="T66" fmla="*/ 242 w 439"/>
                            <a:gd name="T67" fmla="*/ 478 h 481"/>
                            <a:gd name="T68" fmla="*/ 258 w 439"/>
                            <a:gd name="T69" fmla="*/ 476 h 481"/>
                            <a:gd name="T70" fmla="*/ 275 w 439"/>
                            <a:gd name="T71" fmla="*/ 472 h 481"/>
                            <a:gd name="T72" fmla="*/ 291 w 439"/>
                            <a:gd name="T73" fmla="*/ 466 h 481"/>
                            <a:gd name="T74" fmla="*/ 306 w 439"/>
                            <a:gd name="T75" fmla="*/ 459 h 481"/>
                            <a:gd name="T76" fmla="*/ 320 w 439"/>
                            <a:gd name="T77" fmla="*/ 450 h 481"/>
                            <a:gd name="T78" fmla="*/ 333 w 439"/>
                            <a:gd name="T79" fmla="*/ 442 h 481"/>
                            <a:gd name="T80" fmla="*/ 344 w 439"/>
                            <a:gd name="T81" fmla="*/ 433 h 481"/>
                            <a:gd name="T82" fmla="*/ 354 w 439"/>
                            <a:gd name="T83" fmla="*/ 425 h 481"/>
                            <a:gd name="T84" fmla="*/ 364 w 439"/>
                            <a:gd name="T85" fmla="*/ 414 h 481"/>
                            <a:gd name="T86" fmla="*/ 373 w 439"/>
                            <a:gd name="T87" fmla="*/ 404 h 481"/>
                            <a:gd name="T88" fmla="*/ 382 w 439"/>
                            <a:gd name="T89" fmla="*/ 394 h 481"/>
                            <a:gd name="T90" fmla="*/ 389 w 439"/>
                            <a:gd name="T91" fmla="*/ 384 h 481"/>
                            <a:gd name="T92" fmla="*/ 396 w 439"/>
                            <a:gd name="T93" fmla="*/ 373 h 481"/>
                            <a:gd name="T94" fmla="*/ 402 w 439"/>
                            <a:gd name="T95" fmla="*/ 363 h 481"/>
                            <a:gd name="T96" fmla="*/ 408 w 439"/>
                            <a:gd name="T97" fmla="*/ 353 h 481"/>
                            <a:gd name="T98" fmla="*/ 413 w 439"/>
                            <a:gd name="T99" fmla="*/ 342 h 481"/>
                            <a:gd name="T100" fmla="*/ 418 w 439"/>
                            <a:gd name="T101" fmla="*/ 332 h 481"/>
                            <a:gd name="T102" fmla="*/ 422 w 439"/>
                            <a:gd name="T103" fmla="*/ 322 h 481"/>
                            <a:gd name="T104" fmla="*/ 425 w 439"/>
                            <a:gd name="T105" fmla="*/ 314 h 481"/>
                            <a:gd name="T106" fmla="*/ 428 w 439"/>
                            <a:gd name="T107" fmla="*/ 305 h 481"/>
                            <a:gd name="T108" fmla="*/ 432 w 439"/>
                            <a:gd name="T109" fmla="*/ 298 h 481"/>
                            <a:gd name="T110" fmla="*/ 433 w 439"/>
                            <a:gd name="T111" fmla="*/ 291 h 481"/>
                            <a:gd name="T112" fmla="*/ 433 w 439"/>
                            <a:gd name="T113" fmla="*/ 283 h 481"/>
                            <a:gd name="T114" fmla="*/ 436 w 439"/>
                            <a:gd name="T115" fmla="*/ 278 h 481"/>
                            <a:gd name="T116" fmla="*/ 438 w 439"/>
                            <a:gd name="T117" fmla="*/ 273 h 481"/>
                            <a:gd name="T118" fmla="*/ 438 w 439"/>
                            <a:gd name="T119" fmla="*/ 271 h 481"/>
                            <a:gd name="T120" fmla="*/ 439 w 439"/>
                            <a:gd name="T121" fmla="*/ 268 h 481"/>
                            <a:gd name="T122" fmla="*/ 439 w 439"/>
                            <a:gd name="T123" fmla="*/ 268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39" h="481">
                              <a:moveTo>
                                <a:pt x="438" y="266"/>
                              </a:moveTo>
                              <a:lnTo>
                                <a:pt x="435" y="269"/>
                              </a:lnTo>
                              <a:lnTo>
                                <a:pt x="423" y="276"/>
                              </a:lnTo>
                              <a:lnTo>
                                <a:pt x="408" y="285"/>
                              </a:lnTo>
                              <a:lnTo>
                                <a:pt x="386" y="298"/>
                              </a:lnTo>
                              <a:lnTo>
                                <a:pt x="363" y="311"/>
                              </a:lnTo>
                              <a:lnTo>
                                <a:pt x="337" y="325"/>
                              </a:lnTo>
                              <a:lnTo>
                                <a:pt x="311" y="341"/>
                              </a:lnTo>
                              <a:lnTo>
                                <a:pt x="287" y="354"/>
                              </a:lnTo>
                              <a:lnTo>
                                <a:pt x="265" y="367"/>
                              </a:lnTo>
                              <a:lnTo>
                                <a:pt x="248" y="377"/>
                              </a:lnTo>
                              <a:lnTo>
                                <a:pt x="235" y="384"/>
                              </a:lnTo>
                              <a:lnTo>
                                <a:pt x="228" y="387"/>
                              </a:lnTo>
                              <a:lnTo>
                                <a:pt x="227" y="389"/>
                              </a:lnTo>
                              <a:lnTo>
                                <a:pt x="224" y="389"/>
                              </a:lnTo>
                              <a:lnTo>
                                <a:pt x="222" y="390"/>
                              </a:lnTo>
                              <a:lnTo>
                                <a:pt x="219" y="389"/>
                              </a:lnTo>
                              <a:lnTo>
                                <a:pt x="218" y="389"/>
                              </a:lnTo>
                              <a:lnTo>
                                <a:pt x="215" y="387"/>
                              </a:lnTo>
                              <a:lnTo>
                                <a:pt x="214" y="387"/>
                              </a:lnTo>
                              <a:lnTo>
                                <a:pt x="212" y="386"/>
                              </a:lnTo>
                              <a:lnTo>
                                <a:pt x="212" y="384"/>
                              </a:lnTo>
                              <a:lnTo>
                                <a:pt x="211" y="381"/>
                              </a:lnTo>
                              <a:lnTo>
                                <a:pt x="211" y="380"/>
                              </a:lnTo>
                              <a:lnTo>
                                <a:pt x="209" y="377"/>
                              </a:lnTo>
                              <a:lnTo>
                                <a:pt x="211" y="373"/>
                              </a:lnTo>
                              <a:lnTo>
                                <a:pt x="211" y="368"/>
                              </a:lnTo>
                              <a:lnTo>
                                <a:pt x="211" y="363"/>
                              </a:lnTo>
                              <a:lnTo>
                                <a:pt x="211" y="355"/>
                              </a:lnTo>
                              <a:lnTo>
                                <a:pt x="211" y="344"/>
                              </a:lnTo>
                              <a:lnTo>
                                <a:pt x="211" y="330"/>
                              </a:lnTo>
                              <a:lnTo>
                                <a:pt x="211" y="312"/>
                              </a:lnTo>
                              <a:lnTo>
                                <a:pt x="211" y="288"/>
                              </a:lnTo>
                              <a:lnTo>
                                <a:pt x="211" y="258"/>
                              </a:lnTo>
                              <a:lnTo>
                                <a:pt x="211" y="219"/>
                              </a:lnTo>
                              <a:lnTo>
                                <a:pt x="211" y="174"/>
                              </a:lnTo>
                              <a:lnTo>
                                <a:pt x="211" y="118"/>
                              </a:lnTo>
                              <a:lnTo>
                                <a:pt x="0" y="0"/>
                              </a:lnTo>
                              <a:lnTo>
                                <a:pt x="1" y="256"/>
                              </a:lnTo>
                              <a:lnTo>
                                <a:pt x="2" y="258"/>
                              </a:lnTo>
                              <a:lnTo>
                                <a:pt x="1" y="258"/>
                              </a:lnTo>
                              <a:lnTo>
                                <a:pt x="1" y="259"/>
                              </a:lnTo>
                              <a:lnTo>
                                <a:pt x="2" y="259"/>
                              </a:lnTo>
                              <a:lnTo>
                                <a:pt x="2" y="260"/>
                              </a:lnTo>
                              <a:lnTo>
                                <a:pt x="1" y="260"/>
                              </a:lnTo>
                              <a:lnTo>
                                <a:pt x="2" y="260"/>
                              </a:lnTo>
                              <a:lnTo>
                                <a:pt x="1" y="260"/>
                              </a:lnTo>
                              <a:lnTo>
                                <a:pt x="1" y="262"/>
                              </a:lnTo>
                              <a:lnTo>
                                <a:pt x="2" y="262"/>
                              </a:lnTo>
                              <a:lnTo>
                                <a:pt x="1" y="262"/>
                              </a:lnTo>
                              <a:lnTo>
                                <a:pt x="2" y="263"/>
                              </a:lnTo>
                              <a:lnTo>
                                <a:pt x="2" y="265"/>
                              </a:lnTo>
                              <a:lnTo>
                                <a:pt x="2" y="266"/>
                              </a:lnTo>
                              <a:lnTo>
                                <a:pt x="2" y="268"/>
                              </a:lnTo>
                              <a:lnTo>
                                <a:pt x="2" y="269"/>
                              </a:lnTo>
                              <a:lnTo>
                                <a:pt x="4" y="271"/>
                              </a:lnTo>
                              <a:lnTo>
                                <a:pt x="2" y="271"/>
                              </a:lnTo>
                              <a:lnTo>
                                <a:pt x="4" y="272"/>
                              </a:lnTo>
                              <a:lnTo>
                                <a:pt x="2" y="272"/>
                              </a:lnTo>
                              <a:lnTo>
                                <a:pt x="4" y="273"/>
                              </a:lnTo>
                              <a:lnTo>
                                <a:pt x="2" y="273"/>
                              </a:lnTo>
                              <a:lnTo>
                                <a:pt x="2" y="275"/>
                              </a:lnTo>
                              <a:lnTo>
                                <a:pt x="4" y="275"/>
                              </a:lnTo>
                              <a:lnTo>
                                <a:pt x="2" y="275"/>
                              </a:lnTo>
                              <a:lnTo>
                                <a:pt x="4" y="276"/>
                              </a:lnTo>
                              <a:lnTo>
                                <a:pt x="4" y="278"/>
                              </a:lnTo>
                              <a:lnTo>
                                <a:pt x="4" y="279"/>
                              </a:lnTo>
                              <a:lnTo>
                                <a:pt x="4" y="281"/>
                              </a:lnTo>
                              <a:lnTo>
                                <a:pt x="4" y="282"/>
                              </a:lnTo>
                              <a:lnTo>
                                <a:pt x="5" y="283"/>
                              </a:lnTo>
                              <a:lnTo>
                                <a:pt x="4" y="283"/>
                              </a:lnTo>
                              <a:lnTo>
                                <a:pt x="5" y="285"/>
                              </a:lnTo>
                              <a:lnTo>
                                <a:pt x="4" y="285"/>
                              </a:lnTo>
                              <a:lnTo>
                                <a:pt x="5" y="286"/>
                              </a:lnTo>
                              <a:lnTo>
                                <a:pt x="4" y="286"/>
                              </a:lnTo>
                              <a:lnTo>
                                <a:pt x="4" y="288"/>
                              </a:lnTo>
                              <a:lnTo>
                                <a:pt x="5" y="288"/>
                              </a:lnTo>
                              <a:lnTo>
                                <a:pt x="4" y="288"/>
                              </a:lnTo>
                              <a:lnTo>
                                <a:pt x="5" y="289"/>
                              </a:lnTo>
                              <a:lnTo>
                                <a:pt x="5" y="291"/>
                              </a:lnTo>
                              <a:lnTo>
                                <a:pt x="5" y="292"/>
                              </a:lnTo>
                              <a:lnTo>
                                <a:pt x="5" y="294"/>
                              </a:lnTo>
                              <a:lnTo>
                                <a:pt x="5" y="295"/>
                              </a:lnTo>
                              <a:lnTo>
                                <a:pt x="7" y="296"/>
                              </a:lnTo>
                              <a:lnTo>
                                <a:pt x="7" y="298"/>
                              </a:lnTo>
                              <a:lnTo>
                                <a:pt x="7" y="299"/>
                              </a:lnTo>
                              <a:lnTo>
                                <a:pt x="7" y="301"/>
                              </a:lnTo>
                              <a:lnTo>
                                <a:pt x="7" y="302"/>
                              </a:lnTo>
                              <a:lnTo>
                                <a:pt x="8" y="304"/>
                              </a:lnTo>
                              <a:lnTo>
                                <a:pt x="8" y="305"/>
                              </a:lnTo>
                              <a:lnTo>
                                <a:pt x="8" y="306"/>
                              </a:lnTo>
                              <a:lnTo>
                                <a:pt x="8" y="308"/>
                              </a:lnTo>
                              <a:lnTo>
                                <a:pt x="8" y="309"/>
                              </a:lnTo>
                              <a:lnTo>
                                <a:pt x="10" y="311"/>
                              </a:lnTo>
                              <a:lnTo>
                                <a:pt x="10" y="312"/>
                              </a:lnTo>
                              <a:lnTo>
                                <a:pt x="11" y="314"/>
                              </a:lnTo>
                              <a:lnTo>
                                <a:pt x="11" y="315"/>
                              </a:lnTo>
                              <a:lnTo>
                                <a:pt x="12" y="317"/>
                              </a:lnTo>
                              <a:lnTo>
                                <a:pt x="12" y="318"/>
                              </a:lnTo>
                              <a:lnTo>
                                <a:pt x="12" y="319"/>
                              </a:lnTo>
                              <a:lnTo>
                                <a:pt x="12" y="321"/>
                              </a:lnTo>
                              <a:lnTo>
                                <a:pt x="12" y="322"/>
                              </a:lnTo>
                              <a:lnTo>
                                <a:pt x="14" y="324"/>
                              </a:lnTo>
                              <a:lnTo>
                                <a:pt x="14" y="325"/>
                              </a:lnTo>
                              <a:lnTo>
                                <a:pt x="14" y="327"/>
                              </a:lnTo>
                              <a:lnTo>
                                <a:pt x="15" y="328"/>
                              </a:lnTo>
                              <a:lnTo>
                                <a:pt x="15" y="330"/>
                              </a:lnTo>
                              <a:lnTo>
                                <a:pt x="17" y="331"/>
                              </a:lnTo>
                              <a:lnTo>
                                <a:pt x="17" y="332"/>
                              </a:lnTo>
                              <a:lnTo>
                                <a:pt x="17" y="334"/>
                              </a:lnTo>
                              <a:lnTo>
                                <a:pt x="17" y="335"/>
                              </a:lnTo>
                              <a:lnTo>
                                <a:pt x="18" y="337"/>
                              </a:lnTo>
                              <a:lnTo>
                                <a:pt x="18" y="338"/>
                              </a:lnTo>
                              <a:lnTo>
                                <a:pt x="20" y="340"/>
                              </a:lnTo>
                              <a:lnTo>
                                <a:pt x="20" y="341"/>
                              </a:lnTo>
                              <a:lnTo>
                                <a:pt x="20" y="342"/>
                              </a:lnTo>
                              <a:lnTo>
                                <a:pt x="21" y="344"/>
                              </a:lnTo>
                              <a:lnTo>
                                <a:pt x="21" y="345"/>
                              </a:lnTo>
                              <a:lnTo>
                                <a:pt x="22" y="345"/>
                              </a:lnTo>
                              <a:lnTo>
                                <a:pt x="22" y="347"/>
                              </a:lnTo>
                              <a:lnTo>
                                <a:pt x="22" y="348"/>
                              </a:lnTo>
                              <a:lnTo>
                                <a:pt x="24" y="348"/>
                              </a:lnTo>
                              <a:lnTo>
                                <a:pt x="24" y="350"/>
                              </a:lnTo>
                              <a:lnTo>
                                <a:pt x="25" y="351"/>
                              </a:lnTo>
                              <a:lnTo>
                                <a:pt x="25" y="353"/>
                              </a:lnTo>
                              <a:lnTo>
                                <a:pt x="25" y="354"/>
                              </a:lnTo>
                              <a:lnTo>
                                <a:pt x="27" y="355"/>
                              </a:lnTo>
                              <a:lnTo>
                                <a:pt x="27" y="357"/>
                              </a:lnTo>
                              <a:lnTo>
                                <a:pt x="28" y="358"/>
                              </a:lnTo>
                              <a:lnTo>
                                <a:pt x="28" y="360"/>
                              </a:lnTo>
                              <a:lnTo>
                                <a:pt x="30" y="361"/>
                              </a:lnTo>
                              <a:lnTo>
                                <a:pt x="30" y="363"/>
                              </a:lnTo>
                              <a:lnTo>
                                <a:pt x="31" y="364"/>
                              </a:lnTo>
                              <a:lnTo>
                                <a:pt x="31" y="366"/>
                              </a:lnTo>
                              <a:lnTo>
                                <a:pt x="33" y="366"/>
                              </a:lnTo>
                              <a:lnTo>
                                <a:pt x="33" y="367"/>
                              </a:lnTo>
                              <a:lnTo>
                                <a:pt x="33" y="368"/>
                              </a:lnTo>
                              <a:lnTo>
                                <a:pt x="34" y="368"/>
                              </a:lnTo>
                              <a:lnTo>
                                <a:pt x="34" y="370"/>
                              </a:lnTo>
                              <a:lnTo>
                                <a:pt x="35" y="371"/>
                              </a:lnTo>
                              <a:lnTo>
                                <a:pt x="37" y="373"/>
                              </a:lnTo>
                              <a:lnTo>
                                <a:pt x="37" y="374"/>
                              </a:lnTo>
                              <a:lnTo>
                                <a:pt x="37" y="376"/>
                              </a:lnTo>
                              <a:lnTo>
                                <a:pt x="38" y="376"/>
                              </a:lnTo>
                              <a:lnTo>
                                <a:pt x="38" y="377"/>
                              </a:lnTo>
                              <a:lnTo>
                                <a:pt x="40" y="378"/>
                              </a:lnTo>
                              <a:lnTo>
                                <a:pt x="41" y="380"/>
                              </a:lnTo>
                              <a:lnTo>
                                <a:pt x="41" y="381"/>
                              </a:lnTo>
                              <a:lnTo>
                                <a:pt x="43" y="383"/>
                              </a:lnTo>
                              <a:lnTo>
                                <a:pt x="44" y="384"/>
                              </a:lnTo>
                              <a:lnTo>
                                <a:pt x="44" y="386"/>
                              </a:lnTo>
                              <a:lnTo>
                                <a:pt x="45" y="386"/>
                              </a:lnTo>
                              <a:lnTo>
                                <a:pt x="45" y="387"/>
                              </a:lnTo>
                              <a:lnTo>
                                <a:pt x="45" y="389"/>
                              </a:lnTo>
                              <a:lnTo>
                                <a:pt x="47" y="389"/>
                              </a:lnTo>
                              <a:lnTo>
                                <a:pt x="47" y="390"/>
                              </a:lnTo>
                              <a:lnTo>
                                <a:pt x="48" y="391"/>
                              </a:lnTo>
                              <a:lnTo>
                                <a:pt x="50" y="393"/>
                              </a:lnTo>
                              <a:lnTo>
                                <a:pt x="50" y="394"/>
                              </a:lnTo>
                              <a:lnTo>
                                <a:pt x="51" y="396"/>
                              </a:lnTo>
                              <a:lnTo>
                                <a:pt x="53" y="397"/>
                              </a:lnTo>
                              <a:lnTo>
                                <a:pt x="54" y="399"/>
                              </a:lnTo>
                              <a:lnTo>
                                <a:pt x="54" y="400"/>
                              </a:lnTo>
                              <a:lnTo>
                                <a:pt x="56" y="400"/>
                              </a:lnTo>
                              <a:lnTo>
                                <a:pt x="56" y="401"/>
                              </a:lnTo>
                              <a:lnTo>
                                <a:pt x="57" y="401"/>
                              </a:lnTo>
                              <a:lnTo>
                                <a:pt x="58" y="403"/>
                              </a:lnTo>
                              <a:lnTo>
                                <a:pt x="58" y="404"/>
                              </a:lnTo>
                              <a:lnTo>
                                <a:pt x="60" y="404"/>
                              </a:lnTo>
                              <a:lnTo>
                                <a:pt x="60" y="406"/>
                              </a:lnTo>
                              <a:lnTo>
                                <a:pt x="60" y="407"/>
                              </a:lnTo>
                              <a:lnTo>
                                <a:pt x="61" y="407"/>
                              </a:lnTo>
                              <a:lnTo>
                                <a:pt x="61" y="409"/>
                              </a:lnTo>
                              <a:lnTo>
                                <a:pt x="63" y="410"/>
                              </a:lnTo>
                              <a:lnTo>
                                <a:pt x="64" y="410"/>
                              </a:lnTo>
                              <a:lnTo>
                                <a:pt x="64" y="412"/>
                              </a:lnTo>
                              <a:lnTo>
                                <a:pt x="66" y="412"/>
                              </a:lnTo>
                              <a:lnTo>
                                <a:pt x="66" y="413"/>
                              </a:lnTo>
                              <a:lnTo>
                                <a:pt x="67" y="413"/>
                              </a:lnTo>
                              <a:lnTo>
                                <a:pt x="67" y="414"/>
                              </a:lnTo>
                              <a:lnTo>
                                <a:pt x="68" y="416"/>
                              </a:lnTo>
                              <a:lnTo>
                                <a:pt x="70" y="416"/>
                              </a:lnTo>
                              <a:lnTo>
                                <a:pt x="70" y="417"/>
                              </a:lnTo>
                              <a:lnTo>
                                <a:pt x="71" y="417"/>
                              </a:lnTo>
                              <a:lnTo>
                                <a:pt x="71" y="419"/>
                              </a:lnTo>
                              <a:lnTo>
                                <a:pt x="73" y="420"/>
                              </a:lnTo>
                              <a:lnTo>
                                <a:pt x="74" y="422"/>
                              </a:lnTo>
                              <a:lnTo>
                                <a:pt x="76" y="422"/>
                              </a:lnTo>
                              <a:lnTo>
                                <a:pt x="76" y="423"/>
                              </a:lnTo>
                              <a:lnTo>
                                <a:pt x="77" y="423"/>
                              </a:lnTo>
                              <a:lnTo>
                                <a:pt x="77" y="425"/>
                              </a:lnTo>
                              <a:lnTo>
                                <a:pt x="79" y="425"/>
                              </a:lnTo>
                              <a:lnTo>
                                <a:pt x="79" y="426"/>
                              </a:lnTo>
                              <a:lnTo>
                                <a:pt x="80" y="426"/>
                              </a:lnTo>
                              <a:lnTo>
                                <a:pt x="81" y="427"/>
                              </a:lnTo>
                              <a:lnTo>
                                <a:pt x="83" y="429"/>
                              </a:lnTo>
                              <a:lnTo>
                                <a:pt x="84" y="430"/>
                              </a:lnTo>
                              <a:lnTo>
                                <a:pt x="86" y="432"/>
                              </a:lnTo>
                              <a:lnTo>
                                <a:pt x="87" y="433"/>
                              </a:lnTo>
                              <a:lnTo>
                                <a:pt x="89" y="433"/>
                              </a:lnTo>
                              <a:lnTo>
                                <a:pt x="89" y="435"/>
                              </a:lnTo>
                              <a:lnTo>
                                <a:pt x="90" y="435"/>
                              </a:lnTo>
                              <a:lnTo>
                                <a:pt x="91" y="435"/>
                              </a:lnTo>
                              <a:lnTo>
                                <a:pt x="91" y="436"/>
                              </a:lnTo>
                              <a:lnTo>
                                <a:pt x="93" y="436"/>
                              </a:lnTo>
                              <a:lnTo>
                                <a:pt x="94" y="437"/>
                              </a:lnTo>
                              <a:lnTo>
                                <a:pt x="96" y="439"/>
                              </a:lnTo>
                              <a:lnTo>
                                <a:pt x="97" y="439"/>
                              </a:lnTo>
                              <a:lnTo>
                                <a:pt x="97" y="440"/>
                              </a:lnTo>
                              <a:lnTo>
                                <a:pt x="99" y="440"/>
                              </a:lnTo>
                              <a:lnTo>
                                <a:pt x="99" y="442"/>
                              </a:lnTo>
                              <a:lnTo>
                                <a:pt x="100" y="442"/>
                              </a:lnTo>
                              <a:lnTo>
                                <a:pt x="102" y="443"/>
                              </a:lnTo>
                              <a:lnTo>
                                <a:pt x="103" y="445"/>
                              </a:lnTo>
                              <a:lnTo>
                                <a:pt x="104" y="445"/>
                              </a:lnTo>
                              <a:lnTo>
                                <a:pt x="106" y="445"/>
                              </a:lnTo>
                              <a:lnTo>
                                <a:pt x="106" y="446"/>
                              </a:lnTo>
                              <a:lnTo>
                                <a:pt x="107" y="446"/>
                              </a:lnTo>
                              <a:lnTo>
                                <a:pt x="109" y="448"/>
                              </a:lnTo>
                              <a:lnTo>
                                <a:pt x="110" y="449"/>
                              </a:lnTo>
                              <a:lnTo>
                                <a:pt x="112" y="449"/>
                              </a:lnTo>
                              <a:lnTo>
                                <a:pt x="113" y="450"/>
                              </a:lnTo>
                              <a:lnTo>
                                <a:pt x="114" y="452"/>
                              </a:lnTo>
                              <a:lnTo>
                                <a:pt x="116" y="453"/>
                              </a:lnTo>
                              <a:lnTo>
                                <a:pt x="117" y="453"/>
                              </a:lnTo>
                              <a:lnTo>
                                <a:pt x="117" y="455"/>
                              </a:lnTo>
                              <a:lnTo>
                                <a:pt x="119" y="455"/>
                              </a:lnTo>
                              <a:lnTo>
                                <a:pt x="120" y="455"/>
                              </a:lnTo>
                              <a:lnTo>
                                <a:pt x="120" y="456"/>
                              </a:lnTo>
                              <a:lnTo>
                                <a:pt x="122" y="456"/>
                              </a:lnTo>
                              <a:lnTo>
                                <a:pt x="123" y="458"/>
                              </a:lnTo>
                              <a:lnTo>
                                <a:pt x="124" y="458"/>
                              </a:lnTo>
                              <a:lnTo>
                                <a:pt x="126" y="458"/>
                              </a:lnTo>
                              <a:lnTo>
                                <a:pt x="126" y="459"/>
                              </a:lnTo>
                              <a:lnTo>
                                <a:pt x="127" y="459"/>
                              </a:lnTo>
                              <a:lnTo>
                                <a:pt x="129" y="459"/>
                              </a:lnTo>
                              <a:lnTo>
                                <a:pt x="130" y="459"/>
                              </a:lnTo>
                              <a:lnTo>
                                <a:pt x="130" y="461"/>
                              </a:lnTo>
                              <a:lnTo>
                                <a:pt x="132" y="461"/>
                              </a:lnTo>
                              <a:lnTo>
                                <a:pt x="133" y="461"/>
                              </a:lnTo>
                              <a:lnTo>
                                <a:pt x="135" y="462"/>
                              </a:lnTo>
                              <a:lnTo>
                                <a:pt x="136" y="462"/>
                              </a:lnTo>
                              <a:lnTo>
                                <a:pt x="136" y="463"/>
                              </a:lnTo>
                              <a:lnTo>
                                <a:pt x="137" y="463"/>
                              </a:lnTo>
                              <a:lnTo>
                                <a:pt x="137" y="465"/>
                              </a:lnTo>
                              <a:lnTo>
                                <a:pt x="139" y="465"/>
                              </a:lnTo>
                              <a:lnTo>
                                <a:pt x="140" y="465"/>
                              </a:lnTo>
                              <a:lnTo>
                                <a:pt x="142" y="466"/>
                              </a:lnTo>
                              <a:lnTo>
                                <a:pt x="143" y="466"/>
                              </a:lnTo>
                              <a:lnTo>
                                <a:pt x="145" y="468"/>
                              </a:lnTo>
                              <a:lnTo>
                                <a:pt x="146" y="468"/>
                              </a:lnTo>
                              <a:lnTo>
                                <a:pt x="147" y="468"/>
                              </a:lnTo>
                              <a:lnTo>
                                <a:pt x="147" y="469"/>
                              </a:lnTo>
                              <a:lnTo>
                                <a:pt x="149" y="469"/>
                              </a:lnTo>
                              <a:lnTo>
                                <a:pt x="150" y="469"/>
                              </a:lnTo>
                              <a:lnTo>
                                <a:pt x="152" y="469"/>
                              </a:lnTo>
                              <a:lnTo>
                                <a:pt x="153" y="471"/>
                              </a:lnTo>
                              <a:lnTo>
                                <a:pt x="155" y="471"/>
                              </a:lnTo>
                              <a:lnTo>
                                <a:pt x="156" y="472"/>
                              </a:lnTo>
                              <a:lnTo>
                                <a:pt x="158" y="472"/>
                              </a:lnTo>
                              <a:lnTo>
                                <a:pt x="159" y="472"/>
                              </a:lnTo>
                              <a:lnTo>
                                <a:pt x="160" y="472"/>
                              </a:lnTo>
                              <a:lnTo>
                                <a:pt x="162" y="472"/>
                              </a:lnTo>
                              <a:lnTo>
                                <a:pt x="163" y="472"/>
                              </a:lnTo>
                              <a:lnTo>
                                <a:pt x="163" y="473"/>
                              </a:lnTo>
                              <a:lnTo>
                                <a:pt x="165" y="473"/>
                              </a:lnTo>
                              <a:lnTo>
                                <a:pt x="166" y="473"/>
                              </a:lnTo>
                              <a:lnTo>
                                <a:pt x="168" y="473"/>
                              </a:lnTo>
                              <a:lnTo>
                                <a:pt x="169" y="475"/>
                              </a:lnTo>
                              <a:lnTo>
                                <a:pt x="170" y="475"/>
                              </a:lnTo>
                              <a:lnTo>
                                <a:pt x="172" y="475"/>
                              </a:lnTo>
                              <a:lnTo>
                                <a:pt x="173" y="475"/>
                              </a:lnTo>
                              <a:lnTo>
                                <a:pt x="175" y="476"/>
                              </a:lnTo>
                              <a:lnTo>
                                <a:pt x="176" y="476"/>
                              </a:lnTo>
                              <a:lnTo>
                                <a:pt x="178" y="476"/>
                              </a:lnTo>
                              <a:lnTo>
                                <a:pt x="179" y="476"/>
                              </a:lnTo>
                              <a:lnTo>
                                <a:pt x="181" y="478"/>
                              </a:lnTo>
                              <a:lnTo>
                                <a:pt x="182" y="478"/>
                              </a:lnTo>
                              <a:lnTo>
                                <a:pt x="183" y="478"/>
                              </a:lnTo>
                              <a:lnTo>
                                <a:pt x="185" y="478"/>
                              </a:lnTo>
                              <a:lnTo>
                                <a:pt x="186" y="478"/>
                              </a:lnTo>
                              <a:lnTo>
                                <a:pt x="188" y="478"/>
                              </a:lnTo>
                              <a:lnTo>
                                <a:pt x="189" y="478"/>
                              </a:lnTo>
                              <a:lnTo>
                                <a:pt x="191" y="478"/>
                              </a:lnTo>
                              <a:lnTo>
                                <a:pt x="192" y="478"/>
                              </a:lnTo>
                              <a:lnTo>
                                <a:pt x="193" y="479"/>
                              </a:lnTo>
                              <a:lnTo>
                                <a:pt x="195" y="479"/>
                              </a:lnTo>
                              <a:lnTo>
                                <a:pt x="196" y="479"/>
                              </a:lnTo>
                              <a:lnTo>
                                <a:pt x="198" y="479"/>
                              </a:lnTo>
                              <a:lnTo>
                                <a:pt x="199" y="479"/>
                              </a:lnTo>
                              <a:lnTo>
                                <a:pt x="201" y="479"/>
                              </a:lnTo>
                              <a:lnTo>
                                <a:pt x="202" y="479"/>
                              </a:lnTo>
                              <a:lnTo>
                                <a:pt x="204" y="479"/>
                              </a:lnTo>
                              <a:lnTo>
                                <a:pt x="205" y="481"/>
                              </a:lnTo>
                              <a:lnTo>
                                <a:pt x="206" y="479"/>
                              </a:lnTo>
                              <a:lnTo>
                                <a:pt x="208" y="479"/>
                              </a:lnTo>
                              <a:lnTo>
                                <a:pt x="209" y="481"/>
                              </a:lnTo>
                              <a:lnTo>
                                <a:pt x="211" y="479"/>
                              </a:lnTo>
                              <a:lnTo>
                                <a:pt x="212" y="481"/>
                              </a:lnTo>
                              <a:lnTo>
                                <a:pt x="212" y="479"/>
                              </a:lnTo>
                              <a:lnTo>
                                <a:pt x="214" y="479"/>
                              </a:lnTo>
                              <a:lnTo>
                                <a:pt x="215" y="481"/>
                              </a:lnTo>
                              <a:lnTo>
                                <a:pt x="216" y="479"/>
                              </a:lnTo>
                              <a:lnTo>
                                <a:pt x="218" y="481"/>
                              </a:lnTo>
                              <a:lnTo>
                                <a:pt x="219" y="479"/>
                              </a:lnTo>
                              <a:lnTo>
                                <a:pt x="221" y="479"/>
                              </a:lnTo>
                              <a:lnTo>
                                <a:pt x="222" y="481"/>
                              </a:lnTo>
                              <a:lnTo>
                                <a:pt x="224" y="479"/>
                              </a:lnTo>
                              <a:lnTo>
                                <a:pt x="225" y="481"/>
                              </a:lnTo>
                              <a:lnTo>
                                <a:pt x="225" y="479"/>
                              </a:lnTo>
                              <a:lnTo>
                                <a:pt x="227" y="479"/>
                              </a:lnTo>
                              <a:lnTo>
                                <a:pt x="228" y="481"/>
                              </a:lnTo>
                              <a:lnTo>
                                <a:pt x="229" y="479"/>
                              </a:lnTo>
                              <a:lnTo>
                                <a:pt x="231" y="479"/>
                              </a:lnTo>
                              <a:lnTo>
                                <a:pt x="232" y="479"/>
                              </a:lnTo>
                              <a:lnTo>
                                <a:pt x="234" y="479"/>
                              </a:lnTo>
                              <a:lnTo>
                                <a:pt x="235" y="479"/>
                              </a:lnTo>
                              <a:lnTo>
                                <a:pt x="237" y="479"/>
                              </a:lnTo>
                              <a:lnTo>
                                <a:pt x="238" y="479"/>
                              </a:lnTo>
                              <a:lnTo>
                                <a:pt x="239" y="479"/>
                              </a:lnTo>
                              <a:lnTo>
                                <a:pt x="241" y="479"/>
                              </a:lnTo>
                              <a:lnTo>
                                <a:pt x="241" y="478"/>
                              </a:lnTo>
                              <a:lnTo>
                                <a:pt x="242" y="478"/>
                              </a:lnTo>
                              <a:lnTo>
                                <a:pt x="244" y="478"/>
                              </a:lnTo>
                              <a:lnTo>
                                <a:pt x="245" y="478"/>
                              </a:lnTo>
                              <a:lnTo>
                                <a:pt x="247" y="478"/>
                              </a:lnTo>
                              <a:lnTo>
                                <a:pt x="248" y="478"/>
                              </a:lnTo>
                              <a:lnTo>
                                <a:pt x="249" y="478"/>
                              </a:lnTo>
                              <a:lnTo>
                                <a:pt x="251" y="478"/>
                              </a:lnTo>
                              <a:lnTo>
                                <a:pt x="252" y="478"/>
                              </a:lnTo>
                              <a:lnTo>
                                <a:pt x="254" y="478"/>
                              </a:lnTo>
                              <a:lnTo>
                                <a:pt x="254" y="476"/>
                              </a:lnTo>
                              <a:lnTo>
                                <a:pt x="255" y="476"/>
                              </a:lnTo>
                              <a:lnTo>
                                <a:pt x="257" y="476"/>
                              </a:lnTo>
                              <a:lnTo>
                                <a:pt x="258" y="476"/>
                              </a:lnTo>
                              <a:lnTo>
                                <a:pt x="260" y="476"/>
                              </a:lnTo>
                              <a:lnTo>
                                <a:pt x="261" y="476"/>
                              </a:lnTo>
                              <a:lnTo>
                                <a:pt x="262" y="475"/>
                              </a:lnTo>
                              <a:lnTo>
                                <a:pt x="264" y="475"/>
                              </a:lnTo>
                              <a:lnTo>
                                <a:pt x="265" y="475"/>
                              </a:lnTo>
                              <a:lnTo>
                                <a:pt x="265" y="473"/>
                              </a:lnTo>
                              <a:lnTo>
                                <a:pt x="267" y="473"/>
                              </a:lnTo>
                              <a:lnTo>
                                <a:pt x="268" y="473"/>
                              </a:lnTo>
                              <a:lnTo>
                                <a:pt x="270" y="473"/>
                              </a:lnTo>
                              <a:lnTo>
                                <a:pt x="271" y="473"/>
                              </a:lnTo>
                              <a:lnTo>
                                <a:pt x="272" y="472"/>
                              </a:lnTo>
                              <a:lnTo>
                                <a:pt x="274" y="472"/>
                              </a:lnTo>
                              <a:lnTo>
                                <a:pt x="275" y="472"/>
                              </a:lnTo>
                              <a:lnTo>
                                <a:pt x="277" y="472"/>
                              </a:lnTo>
                              <a:lnTo>
                                <a:pt x="277" y="471"/>
                              </a:lnTo>
                              <a:lnTo>
                                <a:pt x="278" y="471"/>
                              </a:lnTo>
                              <a:lnTo>
                                <a:pt x="280" y="471"/>
                              </a:lnTo>
                              <a:lnTo>
                                <a:pt x="281" y="471"/>
                              </a:lnTo>
                              <a:lnTo>
                                <a:pt x="283" y="471"/>
                              </a:lnTo>
                              <a:lnTo>
                                <a:pt x="283" y="469"/>
                              </a:lnTo>
                              <a:lnTo>
                                <a:pt x="284" y="469"/>
                              </a:lnTo>
                              <a:lnTo>
                                <a:pt x="285" y="469"/>
                              </a:lnTo>
                              <a:lnTo>
                                <a:pt x="285" y="468"/>
                              </a:lnTo>
                              <a:lnTo>
                                <a:pt x="287" y="468"/>
                              </a:lnTo>
                              <a:lnTo>
                                <a:pt x="288" y="468"/>
                              </a:lnTo>
                              <a:lnTo>
                                <a:pt x="290" y="468"/>
                              </a:lnTo>
                              <a:lnTo>
                                <a:pt x="290" y="466"/>
                              </a:lnTo>
                              <a:lnTo>
                                <a:pt x="291" y="466"/>
                              </a:lnTo>
                              <a:lnTo>
                                <a:pt x="293" y="466"/>
                              </a:lnTo>
                              <a:lnTo>
                                <a:pt x="294" y="465"/>
                              </a:lnTo>
                              <a:lnTo>
                                <a:pt x="295" y="463"/>
                              </a:lnTo>
                              <a:lnTo>
                                <a:pt x="297" y="463"/>
                              </a:lnTo>
                              <a:lnTo>
                                <a:pt x="298" y="463"/>
                              </a:lnTo>
                              <a:lnTo>
                                <a:pt x="298" y="462"/>
                              </a:lnTo>
                              <a:lnTo>
                                <a:pt x="300" y="462"/>
                              </a:lnTo>
                              <a:lnTo>
                                <a:pt x="301" y="462"/>
                              </a:lnTo>
                              <a:lnTo>
                                <a:pt x="301" y="461"/>
                              </a:lnTo>
                              <a:lnTo>
                                <a:pt x="303" y="461"/>
                              </a:lnTo>
                              <a:lnTo>
                                <a:pt x="304" y="461"/>
                              </a:lnTo>
                              <a:lnTo>
                                <a:pt x="306" y="459"/>
                              </a:lnTo>
                              <a:lnTo>
                                <a:pt x="307" y="458"/>
                              </a:lnTo>
                              <a:lnTo>
                                <a:pt x="308" y="458"/>
                              </a:lnTo>
                              <a:lnTo>
                                <a:pt x="310" y="458"/>
                              </a:lnTo>
                              <a:lnTo>
                                <a:pt x="310" y="456"/>
                              </a:lnTo>
                              <a:lnTo>
                                <a:pt x="311" y="456"/>
                              </a:lnTo>
                              <a:lnTo>
                                <a:pt x="313" y="456"/>
                              </a:lnTo>
                              <a:lnTo>
                                <a:pt x="313" y="455"/>
                              </a:lnTo>
                              <a:lnTo>
                                <a:pt x="314" y="455"/>
                              </a:lnTo>
                              <a:lnTo>
                                <a:pt x="316" y="455"/>
                              </a:lnTo>
                              <a:lnTo>
                                <a:pt x="317" y="453"/>
                              </a:lnTo>
                              <a:lnTo>
                                <a:pt x="317" y="452"/>
                              </a:lnTo>
                              <a:lnTo>
                                <a:pt x="318" y="452"/>
                              </a:lnTo>
                              <a:lnTo>
                                <a:pt x="320" y="450"/>
                              </a:lnTo>
                              <a:lnTo>
                                <a:pt x="321" y="450"/>
                              </a:lnTo>
                              <a:lnTo>
                                <a:pt x="321" y="449"/>
                              </a:lnTo>
                              <a:lnTo>
                                <a:pt x="323" y="449"/>
                              </a:lnTo>
                              <a:lnTo>
                                <a:pt x="324" y="449"/>
                              </a:lnTo>
                              <a:lnTo>
                                <a:pt x="324" y="448"/>
                              </a:lnTo>
                              <a:lnTo>
                                <a:pt x="326" y="448"/>
                              </a:lnTo>
                              <a:lnTo>
                                <a:pt x="326" y="446"/>
                              </a:lnTo>
                              <a:lnTo>
                                <a:pt x="327" y="446"/>
                              </a:lnTo>
                              <a:lnTo>
                                <a:pt x="329" y="446"/>
                              </a:lnTo>
                              <a:lnTo>
                                <a:pt x="329" y="445"/>
                              </a:lnTo>
                              <a:lnTo>
                                <a:pt x="330" y="445"/>
                              </a:lnTo>
                              <a:lnTo>
                                <a:pt x="330" y="443"/>
                              </a:lnTo>
                              <a:lnTo>
                                <a:pt x="331" y="443"/>
                              </a:lnTo>
                              <a:lnTo>
                                <a:pt x="331" y="442"/>
                              </a:lnTo>
                              <a:lnTo>
                                <a:pt x="333" y="442"/>
                              </a:lnTo>
                              <a:lnTo>
                                <a:pt x="334" y="442"/>
                              </a:lnTo>
                              <a:lnTo>
                                <a:pt x="336" y="440"/>
                              </a:lnTo>
                              <a:lnTo>
                                <a:pt x="336" y="439"/>
                              </a:lnTo>
                              <a:lnTo>
                                <a:pt x="337" y="439"/>
                              </a:lnTo>
                              <a:lnTo>
                                <a:pt x="339" y="437"/>
                              </a:lnTo>
                              <a:lnTo>
                                <a:pt x="340" y="437"/>
                              </a:lnTo>
                              <a:lnTo>
                                <a:pt x="340" y="436"/>
                              </a:lnTo>
                              <a:lnTo>
                                <a:pt x="341" y="436"/>
                              </a:lnTo>
                              <a:lnTo>
                                <a:pt x="343" y="435"/>
                              </a:lnTo>
                              <a:lnTo>
                                <a:pt x="344" y="433"/>
                              </a:lnTo>
                              <a:lnTo>
                                <a:pt x="346" y="433"/>
                              </a:lnTo>
                              <a:lnTo>
                                <a:pt x="346" y="432"/>
                              </a:lnTo>
                              <a:lnTo>
                                <a:pt x="347" y="432"/>
                              </a:lnTo>
                              <a:lnTo>
                                <a:pt x="347" y="430"/>
                              </a:lnTo>
                              <a:lnTo>
                                <a:pt x="347" y="429"/>
                              </a:lnTo>
                              <a:lnTo>
                                <a:pt x="349" y="429"/>
                              </a:lnTo>
                              <a:lnTo>
                                <a:pt x="350" y="427"/>
                              </a:lnTo>
                              <a:lnTo>
                                <a:pt x="351" y="427"/>
                              </a:lnTo>
                              <a:lnTo>
                                <a:pt x="351" y="426"/>
                              </a:lnTo>
                              <a:lnTo>
                                <a:pt x="353" y="426"/>
                              </a:lnTo>
                              <a:lnTo>
                                <a:pt x="353" y="425"/>
                              </a:lnTo>
                              <a:lnTo>
                                <a:pt x="354" y="425"/>
                              </a:lnTo>
                              <a:lnTo>
                                <a:pt x="356" y="423"/>
                              </a:lnTo>
                              <a:lnTo>
                                <a:pt x="356" y="422"/>
                              </a:lnTo>
                              <a:lnTo>
                                <a:pt x="357" y="422"/>
                              </a:lnTo>
                              <a:lnTo>
                                <a:pt x="359" y="420"/>
                              </a:lnTo>
                              <a:lnTo>
                                <a:pt x="360" y="419"/>
                              </a:lnTo>
                              <a:lnTo>
                                <a:pt x="362" y="417"/>
                              </a:lnTo>
                              <a:lnTo>
                                <a:pt x="363" y="416"/>
                              </a:lnTo>
                              <a:lnTo>
                                <a:pt x="363" y="414"/>
                              </a:lnTo>
                              <a:lnTo>
                                <a:pt x="364" y="414"/>
                              </a:lnTo>
                              <a:lnTo>
                                <a:pt x="364" y="413"/>
                              </a:lnTo>
                              <a:lnTo>
                                <a:pt x="366" y="413"/>
                              </a:lnTo>
                              <a:lnTo>
                                <a:pt x="366" y="412"/>
                              </a:lnTo>
                              <a:lnTo>
                                <a:pt x="367" y="412"/>
                              </a:lnTo>
                              <a:lnTo>
                                <a:pt x="369" y="410"/>
                              </a:lnTo>
                              <a:lnTo>
                                <a:pt x="370" y="409"/>
                              </a:lnTo>
                              <a:lnTo>
                                <a:pt x="370" y="407"/>
                              </a:lnTo>
                              <a:lnTo>
                                <a:pt x="372" y="407"/>
                              </a:lnTo>
                              <a:lnTo>
                                <a:pt x="372" y="406"/>
                              </a:lnTo>
                              <a:lnTo>
                                <a:pt x="373" y="406"/>
                              </a:lnTo>
                              <a:lnTo>
                                <a:pt x="373" y="404"/>
                              </a:lnTo>
                              <a:lnTo>
                                <a:pt x="374" y="403"/>
                              </a:lnTo>
                              <a:lnTo>
                                <a:pt x="376" y="401"/>
                              </a:lnTo>
                              <a:lnTo>
                                <a:pt x="376" y="400"/>
                              </a:lnTo>
                              <a:lnTo>
                                <a:pt x="377" y="400"/>
                              </a:lnTo>
                              <a:lnTo>
                                <a:pt x="377" y="399"/>
                              </a:lnTo>
                              <a:lnTo>
                                <a:pt x="379" y="399"/>
                              </a:lnTo>
                              <a:lnTo>
                                <a:pt x="380" y="397"/>
                              </a:lnTo>
                              <a:lnTo>
                                <a:pt x="380" y="396"/>
                              </a:lnTo>
                              <a:lnTo>
                                <a:pt x="380" y="394"/>
                              </a:lnTo>
                              <a:lnTo>
                                <a:pt x="382" y="394"/>
                              </a:lnTo>
                              <a:lnTo>
                                <a:pt x="382" y="393"/>
                              </a:lnTo>
                              <a:lnTo>
                                <a:pt x="382" y="391"/>
                              </a:lnTo>
                              <a:lnTo>
                                <a:pt x="383" y="391"/>
                              </a:lnTo>
                              <a:lnTo>
                                <a:pt x="385" y="390"/>
                              </a:lnTo>
                              <a:lnTo>
                                <a:pt x="386" y="389"/>
                              </a:lnTo>
                              <a:lnTo>
                                <a:pt x="386" y="387"/>
                              </a:lnTo>
                              <a:lnTo>
                                <a:pt x="387" y="386"/>
                              </a:lnTo>
                              <a:lnTo>
                                <a:pt x="387" y="384"/>
                              </a:lnTo>
                              <a:lnTo>
                                <a:pt x="389" y="384"/>
                              </a:lnTo>
                              <a:lnTo>
                                <a:pt x="389" y="383"/>
                              </a:lnTo>
                              <a:lnTo>
                                <a:pt x="390" y="383"/>
                              </a:lnTo>
                              <a:lnTo>
                                <a:pt x="390" y="381"/>
                              </a:lnTo>
                              <a:lnTo>
                                <a:pt x="390" y="380"/>
                              </a:lnTo>
                              <a:lnTo>
                                <a:pt x="392" y="380"/>
                              </a:lnTo>
                              <a:lnTo>
                                <a:pt x="392" y="378"/>
                              </a:lnTo>
                              <a:lnTo>
                                <a:pt x="393" y="378"/>
                              </a:lnTo>
                              <a:lnTo>
                                <a:pt x="393" y="377"/>
                              </a:lnTo>
                              <a:lnTo>
                                <a:pt x="393" y="376"/>
                              </a:lnTo>
                              <a:lnTo>
                                <a:pt x="395" y="376"/>
                              </a:lnTo>
                              <a:lnTo>
                                <a:pt x="395" y="374"/>
                              </a:lnTo>
                              <a:lnTo>
                                <a:pt x="396" y="374"/>
                              </a:lnTo>
                              <a:lnTo>
                                <a:pt x="396" y="373"/>
                              </a:lnTo>
                              <a:lnTo>
                                <a:pt x="396" y="371"/>
                              </a:lnTo>
                              <a:lnTo>
                                <a:pt x="397" y="370"/>
                              </a:lnTo>
                              <a:lnTo>
                                <a:pt x="397" y="368"/>
                              </a:lnTo>
                              <a:lnTo>
                                <a:pt x="399" y="368"/>
                              </a:lnTo>
                              <a:lnTo>
                                <a:pt x="399" y="367"/>
                              </a:lnTo>
                              <a:lnTo>
                                <a:pt x="400" y="367"/>
                              </a:lnTo>
                              <a:lnTo>
                                <a:pt x="400" y="366"/>
                              </a:lnTo>
                              <a:lnTo>
                                <a:pt x="400" y="364"/>
                              </a:lnTo>
                              <a:lnTo>
                                <a:pt x="402" y="364"/>
                              </a:lnTo>
                              <a:lnTo>
                                <a:pt x="402" y="363"/>
                              </a:lnTo>
                              <a:lnTo>
                                <a:pt x="403" y="363"/>
                              </a:lnTo>
                              <a:lnTo>
                                <a:pt x="403" y="361"/>
                              </a:lnTo>
                              <a:lnTo>
                                <a:pt x="403" y="360"/>
                              </a:lnTo>
                              <a:lnTo>
                                <a:pt x="405" y="360"/>
                              </a:lnTo>
                              <a:lnTo>
                                <a:pt x="405" y="358"/>
                              </a:lnTo>
                              <a:lnTo>
                                <a:pt x="406" y="358"/>
                              </a:lnTo>
                              <a:lnTo>
                                <a:pt x="406" y="357"/>
                              </a:lnTo>
                              <a:lnTo>
                                <a:pt x="406" y="355"/>
                              </a:lnTo>
                              <a:lnTo>
                                <a:pt x="406" y="354"/>
                              </a:lnTo>
                              <a:lnTo>
                                <a:pt x="406" y="353"/>
                              </a:lnTo>
                              <a:lnTo>
                                <a:pt x="408" y="353"/>
                              </a:lnTo>
                              <a:lnTo>
                                <a:pt x="408" y="351"/>
                              </a:lnTo>
                              <a:lnTo>
                                <a:pt x="409" y="351"/>
                              </a:lnTo>
                              <a:lnTo>
                                <a:pt x="409" y="350"/>
                              </a:lnTo>
                              <a:lnTo>
                                <a:pt x="409" y="348"/>
                              </a:lnTo>
                              <a:lnTo>
                                <a:pt x="410" y="347"/>
                              </a:lnTo>
                              <a:lnTo>
                                <a:pt x="410" y="345"/>
                              </a:lnTo>
                              <a:lnTo>
                                <a:pt x="412" y="345"/>
                              </a:lnTo>
                              <a:lnTo>
                                <a:pt x="412" y="344"/>
                              </a:lnTo>
                              <a:lnTo>
                                <a:pt x="413" y="344"/>
                              </a:lnTo>
                              <a:lnTo>
                                <a:pt x="413" y="342"/>
                              </a:lnTo>
                              <a:lnTo>
                                <a:pt x="413" y="341"/>
                              </a:lnTo>
                              <a:lnTo>
                                <a:pt x="413" y="340"/>
                              </a:lnTo>
                              <a:lnTo>
                                <a:pt x="415" y="340"/>
                              </a:lnTo>
                              <a:lnTo>
                                <a:pt x="415" y="338"/>
                              </a:lnTo>
                              <a:lnTo>
                                <a:pt x="415" y="337"/>
                              </a:lnTo>
                              <a:lnTo>
                                <a:pt x="416" y="337"/>
                              </a:lnTo>
                              <a:lnTo>
                                <a:pt x="416" y="335"/>
                              </a:lnTo>
                              <a:lnTo>
                                <a:pt x="416" y="334"/>
                              </a:lnTo>
                              <a:lnTo>
                                <a:pt x="418" y="334"/>
                              </a:lnTo>
                              <a:lnTo>
                                <a:pt x="418" y="332"/>
                              </a:lnTo>
                              <a:lnTo>
                                <a:pt x="418" y="331"/>
                              </a:lnTo>
                              <a:lnTo>
                                <a:pt x="418" y="330"/>
                              </a:lnTo>
                              <a:lnTo>
                                <a:pt x="419" y="330"/>
                              </a:lnTo>
                              <a:lnTo>
                                <a:pt x="419" y="328"/>
                              </a:lnTo>
                              <a:lnTo>
                                <a:pt x="419" y="327"/>
                              </a:lnTo>
                              <a:lnTo>
                                <a:pt x="420" y="327"/>
                              </a:lnTo>
                              <a:lnTo>
                                <a:pt x="420" y="325"/>
                              </a:lnTo>
                              <a:lnTo>
                                <a:pt x="420" y="324"/>
                              </a:lnTo>
                              <a:lnTo>
                                <a:pt x="420" y="322"/>
                              </a:lnTo>
                              <a:lnTo>
                                <a:pt x="422" y="322"/>
                              </a:lnTo>
                              <a:lnTo>
                                <a:pt x="422" y="321"/>
                              </a:lnTo>
                              <a:lnTo>
                                <a:pt x="422" y="319"/>
                              </a:lnTo>
                              <a:lnTo>
                                <a:pt x="423" y="319"/>
                              </a:lnTo>
                              <a:lnTo>
                                <a:pt x="423" y="318"/>
                              </a:lnTo>
                              <a:lnTo>
                                <a:pt x="423" y="317"/>
                              </a:lnTo>
                              <a:lnTo>
                                <a:pt x="425" y="317"/>
                              </a:lnTo>
                              <a:lnTo>
                                <a:pt x="425" y="315"/>
                              </a:lnTo>
                              <a:lnTo>
                                <a:pt x="425" y="314"/>
                              </a:lnTo>
                              <a:lnTo>
                                <a:pt x="426" y="314"/>
                              </a:lnTo>
                              <a:lnTo>
                                <a:pt x="426" y="312"/>
                              </a:lnTo>
                              <a:lnTo>
                                <a:pt x="426" y="311"/>
                              </a:lnTo>
                              <a:lnTo>
                                <a:pt x="426" y="309"/>
                              </a:lnTo>
                              <a:lnTo>
                                <a:pt x="428" y="309"/>
                              </a:lnTo>
                              <a:lnTo>
                                <a:pt x="428" y="308"/>
                              </a:lnTo>
                              <a:lnTo>
                                <a:pt x="428" y="306"/>
                              </a:lnTo>
                              <a:lnTo>
                                <a:pt x="428" y="305"/>
                              </a:lnTo>
                              <a:lnTo>
                                <a:pt x="428" y="304"/>
                              </a:lnTo>
                              <a:lnTo>
                                <a:pt x="429" y="304"/>
                              </a:lnTo>
                              <a:lnTo>
                                <a:pt x="429" y="302"/>
                              </a:lnTo>
                              <a:lnTo>
                                <a:pt x="429" y="301"/>
                              </a:lnTo>
                              <a:lnTo>
                                <a:pt x="431" y="301"/>
                              </a:lnTo>
                              <a:lnTo>
                                <a:pt x="431" y="299"/>
                              </a:lnTo>
                              <a:lnTo>
                                <a:pt x="431" y="298"/>
                              </a:lnTo>
                              <a:lnTo>
                                <a:pt x="432" y="298"/>
                              </a:lnTo>
                              <a:lnTo>
                                <a:pt x="432" y="296"/>
                              </a:lnTo>
                              <a:lnTo>
                                <a:pt x="432" y="295"/>
                              </a:lnTo>
                              <a:lnTo>
                                <a:pt x="432" y="294"/>
                              </a:lnTo>
                              <a:lnTo>
                                <a:pt x="432" y="292"/>
                              </a:lnTo>
                              <a:lnTo>
                                <a:pt x="433" y="292"/>
                              </a:lnTo>
                              <a:lnTo>
                                <a:pt x="433" y="291"/>
                              </a:lnTo>
                              <a:lnTo>
                                <a:pt x="433" y="289"/>
                              </a:lnTo>
                              <a:lnTo>
                                <a:pt x="433" y="288"/>
                              </a:lnTo>
                              <a:lnTo>
                                <a:pt x="433" y="286"/>
                              </a:lnTo>
                              <a:lnTo>
                                <a:pt x="435" y="286"/>
                              </a:lnTo>
                              <a:lnTo>
                                <a:pt x="433" y="286"/>
                              </a:lnTo>
                              <a:lnTo>
                                <a:pt x="435" y="286"/>
                              </a:lnTo>
                              <a:lnTo>
                                <a:pt x="435" y="285"/>
                              </a:lnTo>
                              <a:lnTo>
                                <a:pt x="433" y="285"/>
                              </a:lnTo>
                              <a:lnTo>
                                <a:pt x="435" y="285"/>
                              </a:lnTo>
                              <a:lnTo>
                                <a:pt x="433" y="283"/>
                              </a:lnTo>
                              <a:lnTo>
                                <a:pt x="435" y="283"/>
                              </a:lnTo>
                              <a:lnTo>
                                <a:pt x="433" y="283"/>
                              </a:lnTo>
                              <a:lnTo>
                                <a:pt x="433" y="282"/>
                              </a:lnTo>
                              <a:lnTo>
                                <a:pt x="435" y="282"/>
                              </a:lnTo>
                              <a:lnTo>
                                <a:pt x="435" y="281"/>
                              </a:lnTo>
                              <a:lnTo>
                                <a:pt x="435" y="279"/>
                              </a:lnTo>
                              <a:lnTo>
                                <a:pt x="435" y="278"/>
                              </a:lnTo>
                              <a:lnTo>
                                <a:pt x="436" y="278"/>
                              </a:lnTo>
                              <a:lnTo>
                                <a:pt x="436" y="276"/>
                              </a:lnTo>
                              <a:lnTo>
                                <a:pt x="436" y="275"/>
                              </a:lnTo>
                              <a:lnTo>
                                <a:pt x="438" y="275"/>
                              </a:lnTo>
                              <a:lnTo>
                                <a:pt x="436" y="275"/>
                              </a:lnTo>
                              <a:lnTo>
                                <a:pt x="438" y="275"/>
                              </a:lnTo>
                              <a:lnTo>
                                <a:pt x="438" y="273"/>
                              </a:lnTo>
                              <a:lnTo>
                                <a:pt x="436" y="273"/>
                              </a:lnTo>
                              <a:lnTo>
                                <a:pt x="438" y="273"/>
                              </a:lnTo>
                              <a:lnTo>
                                <a:pt x="436" y="273"/>
                              </a:lnTo>
                              <a:lnTo>
                                <a:pt x="438" y="273"/>
                              </a:lnTo>
                              <a:lnTo>
                                <a:pt x="436" y="273"/>
                              </a:lnTo>
                              <a:lnTo>
                                <a:pt x="436" y="272"/>
                              </a:lnTo>
                              <a:lnTo>
                                <a:pt x="438" y="272"/>
                              </a:lnTo>
                              <a:lnTo>
                                <a:pt x="438" y="271"/>
                              </a:lnTo>
                              <a:lnTo>
                                <a:pt x="438" y="269"/>
                              </a:lnTo>
                              <a:lnTo>
                                <a:pt x="439" y="269"/>
                              </a:lnTo>
                              <a:lnTo>
                                <a:pt x="438" y="269"/>
                              </a:lnTo>
                              <a:lnTo>
                                <a:pt x="439" y="269"/>
                              </a:lnTo>
                              <a:lnTo>
                                <a:pt x="438" y="269"/>
                              </a:lnTo>
                              <a:lnTo>
                                <a:pt x="439" y="269"/>
                              </a:lnTo>
                              <a:lnTo>
                                <a:pt x="438" y="269"/>
                              </a:lnTo>
                              <a:lnTo>
                                <a:pt x="439" y="269"/>
                              </a:lnTo>
                              <a:lnTo>
                                <a:pt x="438" y="269"/>
                              </a:lnTo>
                              <a:lnTo>
                                <a:pt x="438" y="268"/>
                              </a:lnTo>
                              <a:lnTo>
                                <a:pt x="439" y="268"/>
                              </a:lnTo>
                              <a:lnTo>
                                <a:pt x="438" y="268"/>
                              </a:lnTo>
                              <a:lnTo>
                                <a:pt x="439" y="268"/>
                              </a:lnTo>
                              <a:lnTo>
                                <a:pt x="438" y="268"/>
                              </a:lnTo>
                              <a:lnTo>
                                <a:pt x="439" y="268"/>
                              </a:lnTo>
                              <a:lnTo>
                                <a:pt x="438" y="268"/>
                              </a:lnTo>
                              <a:lnTo>
                                <a:pt x="439" y="268"/>
                              </a:lnTo>
                              <a:lnTo>
                                <a:pt x="438" y="268"/>
                              </a:lnTo>
                              <a:lnTo>
                                <a:pt x="438" y="266"/>
                              </a:lnTo>
                              <a:lnTo>
                                <a:pt x="439" y="268"/>
                              </a:lnTo>
                              <a:lnTo>
                                <a:pt x="438" y="266"/>
                              </a:lnTo>
                              <a:lnTo>
                                <a:pt x="439" y="268"/>
                              </a:lnTo>
                              <a:lnTo>
                                <a:pt x="438" y="266"/>
                              </a:lnTo>
                              <a:lnTo>
                                <a:pt x="439" y="268"/>
                              </a:lnTo>
                              <a:lnTo>
                                <a:pt x="438" y="266"/>
                              </a:lnTo>
                              <a:lnTo>
                                <a:pt x="439" y="268"/>
                              </a:lnTo>
                              <a:lnTo>
                                <a:pt x="438" y="266"/>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22"/>
                      <wps:cNvSpPr>
                        <a:spLocks/>
                      </wps:cNvSpPr>
                      <wps:spPr bwMode="auto">
                        <a:xfrm>
                          <a:off x="2761" y="698"/>
                          <a:ext cx="336" cy="530"/>
                        </a:xfrm>
                        <a:custGeom>
                          <a:avLst/>
                          <a:gdLst>
                            <a:gd name="T0" fmla="*/ 223 w 336"/>
                            <a:gd name="T1" fmla="*/ 138 h 530"/>
                            <a:gd name="T2" fmla="*/ 220 w 336"/>
                            <a:gd name="T3" fmla="*/ 163 h 530"/>
                            <a:gd name="T4" fmla="*/ 223 w 336"/>
                            <a:gd name="T5" fmla="*/ 400 h 530"/>
                            <a:gd name="T6" fmla="*/ 236 w 336"/>
                            <a:gd name="T7" fmla="*/ 394 h 530"/>
                            <a:gd name="T8" fmla="*/ 247 w 336"/>
                            <a:gd name="T9" fmla="*/ 386 h 530"/>
                            <a:gd name="T10" fmla="*/ 259 w 336"/>
                            <a:gd name="T11" fmla="*/ 376 h 530"/>
                            <a:gd name="T12" fmla="*/ 269 w 336"/>
                            <a:gd name="T13" fmla="*/ 366 h 530"/>
                            <a:gd name="T14" fmla="*/ 279 w 336"/>
                            <a:gd name="T15" fmla="*/ 354 h 530"/>
                            <a:gd name="T16" fmla="*/ 289 w 336"/>
                            <a:gd name="T17" fmla="*/ 341 h 530"/>
                            <a:gd name="T18" fmla="*/ 299 w 336"/>
                            <a:gd name="T19" fmla="*/ 328 h 530"/>
                            <a:gd name="T20" fmla="*/ 308 w 336"/>
                            <a:gd name="T21" fmla="*/ 314 h 530"/>
                            <a:gd name="T22" fmla="*/ 315 w 336"/>
                            <a:gd name="T23" fmla="*/ 299 h 530"/>
                            <a:gd name="T24" fmla="*/ 322 w 336"/>
                            <a:gd name="T25" fmla="*/ 284 h 530"/>
                            <a:gd name="T26" fmla="*/ 326 w 336"/>
                            <a:gd name="T27" fmla="*/ 266 h 530"/>
                            <a:gd name="T28" fmla="*/ 331 w 336"/>
                            <a:gd name="T29" fmla="*/ 249 h 530"/>
                            <a:gd name="T30" fmla="*/ 335 w 336"/>
                            <a:gd name="T31" fmla="*/ 232 h 530"/>
                            <a:gd name="T32" fmla="*/ 335 w 336"/>
                            <a:gd name="T33" fmla="*/ 212 h 530"/>
                            <a:gd name="T34" fmla="*/ 335 w 336"/>
                            <a:gd name="T35" fmla="*/ 194 h 530"/>
                            <a:gd name="T36" fmla="*/ 335 w 336"/>
                            <a:gd name="T37" fmla="*/ 181 h 530"/>
                            <a:gd name="T38" fmla="*/ 334 w 336"/>
                            <a:gd name="T39" fmla="*/ 170 h 530"/>
                            <a:gd name="T40" fmla="*/ 331 w 336"/>
                            <a:gd name="T41" fmla="*/ 156 h 530"/>
                            <a:gd name="T42" fmla="*/ 328 w 336"/>
                            <a:gd name="T43" fmla="*/ 144 h 530"/>
                            <a:gd name="T44" fmla="*/ 322 w 336"/>
                            <a:gd name="T45" fmla="*/ 131 h 530"/>
                            <a:gd name="T46" fmla="*/ 318 w 336"/>
                            <a:gd name="T47" fmla="*/ 120 h 530"/>
                            <a:gd name="T48" fmla="*/ 312 w 336"/>
                            <a:gd name="T49" fmla="*/ 108 h 530"/>
                            <a:gd name="T50" fmla="*/ 305 w 336"/>
                            <a:gd name="T51" fmla="*/ 95 h 530"/>
                            <a:gd name="T52" fmla="*/ 296 w 336"/>
                            <a:gd name="T53" fmla="*/ 84 h 530"/>
                            <a:gd name="T54" fmla="*/ 289 w 336"/>
                            <a:gd name="T55" fmla="*/ 73 h 530"/>
                            <a:gd name="T56" fmla="*/ 279 w 336"/>
                            <a:gd name="T57" fmla="*/ 63 h 530"/>
                            <a:gd name="T58" fmla="*/ 269 w 336"/>
                            <a:gd name="T59" fmla="*/ 53 h 530"/>
                            <a:gd name="T60" fmla="*/ 259 w 336"/>
                            <a:gd name="T61" fmla="*/ 46 h 530"/>
                            <a:gd name="T62" fmla="*/ 247 w 336"/>
                            <a:gd name="T63" fmla="*/ 36 h 530"/>
                            <a:gd name="T64" fmla="*/ 234 w 336"/>
                            <a:gd name="T65" fmla="*/ 30 h 530"/>
                            <a:gd name="T66" fmla="*/ 224 w 336"/>
                            <a:gd name="T67" fmla="*/ 25 h 530"/>
                            <a:gd name="T68" fmla="*/ 214 w 336"/>
                            <a:gd name="T69" fmla="*/ 19 h 530"/>
                            <a:gd name="T70" fmla="*/ 203 w 336"/>
                            <a:gd name="T71" fmla="*/ 16 h 530"/>
                            <a:gd name="T72" fmla="*/ 193 w 336"/>
                            <a:gd name="T73" fmla="*/ 13 h 530"/>
                            <a:gd name="T74" fmla="*/ 181 w 336"/>
                            <a:gd name="T75" fmla="*/ 10 h 530"/>
                            <a:gd name="T76" fmla="*/ 170 w 336"/>
                            <a:gd name="T77" fmla="*/ 6 h 530"/>
                            <a:gd name="T78" fmla="*/ 160 w 336"/>
                            <a:gd name="T79" fmla="*/ 4 h 530"/>
                            <a:gd name="T80" fmla="*/ 148 w 336"/>
                            <a:gd name="T81" fmla="*/ 3 h 530"/>
                            <a:gd name="T82" fmla="*/ 138 w 336"/>
                            <a:gd name="T83" fmla="*/ 2 h 530"/>
                            <a:gd name="T84" fmla="*/ 128 w 336"/>
                            <a:gd name="T85" fmla="*/ 2 h 530"/>
                            <a:gd name="T86" fmla="*/ 118 w 336"/>
                            <a:gd name="T87" fmla="*/ 2 h 530"/>
                            <a:gd name="T88" fmla="*/ 108 w 336"/>
                            <a:gd name="T89" fmla="*/ 2 h 530"/>
                            <a:gd name="T90" fmla="*/ 99 w 336"/>
                            <a:gd name="T91" fmla="*/ 3 h 530"/>
                            <a:gd name="T92" fmla="*/ 89 w 336"/>
                            <a:gd name="T93" fmla="*/ 2 h 530"/>
                            <a:gd name="T94" fmla="*/ 82 w 336"/>
                            <a:gd name="T95" fmla="*/ 3 h 530"/>
                            <a:gd name="T96" fmla="*/ 74 w 336"/>
                            <a:gd name="T97" fmla="*/ 4 h 530"/>
                            <a:gd name="T98" fmla="*/ 65 w 336"/>
                            <a:gd name="T99" fmla="*/ 4 h 530"/>
                            <a:gd name="T100" fmla="*/ 58 w 336"/>
                            <a:gd name="T101" fmla="*/ 6 h 530"/>
                            <a:gd name="T102" fmla="*/ 51 w 336"/>
                            <a:gd name="T103" fmla="*/ 9 h 530"/>
                            <a:gd name="T104" fmla="*/ 45 w 336"/>
                            <a:gd name="T105" fmla="*/ 10 h 530"/>
                            <a:gd name="T106" fmla="*/ 39 w 336"/>
                            <a:gd name="T107" fmla="*/ 12 h 530"/>
                            <a:gd name="T108" fmla="*/ 33 w 336"/>
                            <a:gd name="T109" fmla="*/ 13 h 530"/>
                            <a:gd name="T110" fmla="*/ 28 w 336"/>
                            <a:gd name="T111" fmla="*/ 14 h 530"/>
                            <a:gd name="T112" fmla="*/ 25 w 336"/>
                            <a:gd name="T113" fmla="*/ 14 h 530"/>
                            <a:gd name="T114" fmla="*/ 20 w 336"/>
                            <a:gd name="T115" fmla="*/ 16 h 530"/>
                            <a:gd name="T116" fmla="*/ 17 w 336"/>
                            <a:gd name="T117" fmla="*/ 16 h 530"/>
                            <a:gd name="T118" fmla="*/ 16 w 336"/>
                            <a:gd name="T119" fmla="*/ 17 h 530"/>
                            <a:gd name="T120" fmla="*/ 15 w 336"/>
                            <a:gd name="T121" fmla="*/ 19 h 530"/>
                            <a:gd name="T122" fmla="*/ 13 w 336"/>
                            <a:gd name="T123" fmla="*/ 17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36" h="530">
                              <a:moveTo>
                                <a:pt x="13" y="17"/>
                              </a:moveTo>
                              <a:lnTo>
                                <a:pt x="17" y="20"/>
                              </a:lnTo>
                              <a:lnTo>
                                <a:pt x="29" y="26"/>
                              </a:lnTo>
                              <a:lnTo>
                                <a:pt x="45" y="36"/>
                              </a:lnTo>
                              <a:lnTo>
                                <a:pt x="66" y="48"/>
                              </a:lnTo>
                              <a:lnTo>
                                <a:pt x="91" y="62"/>
                              </a:lnTo>
                              <a:lnTo>
                                <a:pt x="115" y="76"/>
                              </a:lnTo>
                              <a:lnTo>
                                <a:pt x="141" y="91"/>
                              </a:lnTo>
                              <a:lnTo>
                                <a:pt x="165" y="105"/>
                              </a:lnTo>
                              <a:lnTo>
                                <a:pt x="187" y="118"/>
                              </a:lnTo>
                              <a:lnTo>
                                <a:pt x="206" y="128"/>
                              </a:lnTo>
                              <a:lnTo>
                                <a:pt x="217" y="135"/>
                              </a:lnTo>
                              <a:lnTo>
                                <a:pt x="223" y="138"/>
                              </a:lnTo>
                              <a:lnTo>
                                <a:pt x="226" y="141"/>
                              </a:lnTo>
                              <a:lnTo>
                                <a:pt x="227" y="143"/>
                              </a:lnTo>
                              <a:lnTo>
                                <a:pt x="229" y="145"/>
                              </a:lnTo>
                              <a:lnTo>
                                <a:pt x="229" y="147"/>
                              </a:lnTo>
                              <a:lnTo>
                                <a:pt x="230" y="150"/>
                              </a:lnTo>
                              <a:lnTo>
                                <a:pt x="230" y="151"/>
                              </a:lnTo>
                              <a:lnTo>
                                <a:pt x="230" y="154"/>
                              </a:lnTo>
                              <a:lnTo>
                                <a:pt x="229" y="156"/>
                              </a:lnTo>
                              <a:lnTo>
                                <a:pt x="229" y="157"/>
                              </a:lnTo>
                              <a:lnTo>
                                <a:pt x="227" y="158"/>
                              </a:lnTo>
                              <a:lnTo>
                                <a:pt x="226" y="160"/>
                              </a:lnTo>
                              <a:lnTo>
                                <a:pt x="224" y="160"/>
                              </a:lnTo>
                              <a:lnTo>
                                <a:pt x="220" y="163"/>
                              </a:lnTo>
                              <a:lnTo>
                                <a:pt x="216" y="166"/>
                              </a:lnTo>
                              <a:lnTo>
                                <a:pt x="211" y="168"/>
                              </a:lnTo>
                              <a:lnTo>
                                <a:pt x="204" y="173"/>
                              </a:lnTo>
                              <a:lnTo>
                                <a:pt x="196" y="179"/>
                              </a:lnTo>
                              <a:lnTo>
                                <a:pt x="183" y="186"/>
                              </a:lnTo>
                              <a:lnTo>
                                <a:pt x="167" y="194"/>
                              </a:lnTo>
                              <a:lnTo>
                                <a:pt x="147" y="206"/>
                              </a:lnTo>
                              <a:lnTo>
                                <a:pt x="119" y="222"/>
                              </a:lnTo>
                              <a:lnTo>
                                <a:pt x="88" y="239"/>
                              </a:lnTo>
                              <a:lnTo>
                                <a:pt x="48" y="262"/>
                              </a:lnTo>
                              <a:lnTo>
                                <a:pt x="0" y="288"/>
                              </a:lnTo>
                              <a:lnTo>
                                <a:pt x="3" y="530"/>
                              </a:lnTo>
                              <a:lnTo>
                                <a:pt x="223" y="400"/>
                              </a:lnTo>
                              <a:lnTo>
                                <a:pt x="224" y="400"/>
                              </a:lnTo>
                              <a:lnTo>
                                <a:pt x="226" y="400"/>
                              </a:lnTo>
                              <a:lnTo>
                                <a:pt x="227" y="400"/>
                              </a:lnTo>
                              <a:lnTo>
                                <a:pt x="227" y="399"/>
                              </a:lnTo>
                              <a:lnTo>
                                <a:pt x="229" y="399"/>
                              </a:lnTo>
                              <a:lnTo>
                                <a:pt x="229" y="397"/>
                              </a:lnTo>
                              <a:lnTo>
                                <a:pt x="230" y="397"/>
                              </a:lnTo>
                              <a:lnTo>
                                <a:pt x="232" y="397"/>
                              </a:lnTo>
                              <a:lnTo>
                                <a:pt x="232" y="396"/>
                              </a:lnTo>
                              <a:lnTo>
                                <a:pt x="233" y="396"/>
                              </a:lnTo>
                              <a:lnTo>
                                <a:pt x="234" y="396"/>
                              </a:lnTo>
                              <a:lnTo>
                                <a:pt x="234" y="394"/>
                              </a:lnTo>
                              <a:lnTo>
                                <a:pt x="236" y="394"/>
                              </a:lnTo>
                              <a:lnTo>
                                <a:pt x="237" y="393"/>
                              </a:lnTo>
                              <a:lnTo>
                                <a:pt x="239" y="393"/>
                              </a:lnTo>
                              <a:lnTo>
                                <a:pt x="239" y="392"/>
                              </a:lnTo>
                              <a:lnTo>
                                <a:pt x="240" y="390"/>
                              </a:lnTo>
                              <a:lnTo>
                                <a:pt x="242" y="390"/>
                              </a:lnTo>
                              <a:lnTo>
                                <a:pt x="242" y="389"/>
                              </a:lnTo>
                              <a:lnTo>
                                <a:pt x="243" y="389"/>
                              </a:lnTo>
                              <a:lnTo>
                                <a:pt x="244" y="387"/>
                              </a:lnTo>
                              <a:lnTo>
                                <a:pt x="244" y="386"/>
                              </a:lnTo>
                              <a:lnTo>
                                <a:pt x="246" y="386"/>
                              </a:lnTo>
                              <a:lnTo>
                                <a:pt x="247" y="386"/>
                              </a:lnTo>
                              <a:lnTo>
                                <a:pt x="249" y="384"/>
                              </a:lnTo>
                              <a:lnTo>
                                <a:pt x="250" y="383"/>
                              </a:lnTo>
                              <a:lnTo>
                                <a:pt x="252" y="383"/>
                              </a:lnTo>
                              <a:lnTo>
                                <a:pt x="252" y="382"/>
                              </a:lnTo>
                              <a:lnTo>
                                <a:pt x="253" y="382"/>
                              </a:lnTo>
                              <a:lnTo>
                                <a:pt x="253" y="380"/>
                              </a:lnTo>
                              <a:lnTo>
                                <a:pt x="255" y="380"/>
                              </a:lnTo>
                              <a:lnTo>
                                <a:pt x="255" y="379"/>
                              </a:lnTo>
                              <a:lnTo>
                                <a:pt x="256" y="379"/>
                              </a:lnTo>
                              <a:lnTo>
                                <a:pt x="257" y="377"/>
                              </a:lnTo>
                              <a:lnTo>
                                <a:pt x="259" y="376"/>
                              </a:lnTo>
                              <a:lnTo>
                                <a:pt x="260" y="374"/>
                              </a:lnTo>
                              <a:lnTo>
                                <a:pt x="262" y="373"/>
                              </a:lnTo>
                              <a:lnTo>
                                <a:pt x="263" y="371"/>
                              </a:lnTo>
                              <a:lnTo>
                                <a:pt x="265" y="370"/>
                              </a:lnTo>
                              <a:lnTo>
                                <a:pt x="265" y="369"/>
                              </a:lnTo>
                              <a:lnTo>
                                <a:pt x="266" y="369"/>
                              </a:lnTo>
                              <a:lnTo>
                                <a:pt x="267" y="367"/>
                              </a:lnTo>
                              <a:lnTo>
                                <a:pt x="269" y="367"/>
                              </a:lnTo>
                              <a:lnTo>
                                <a:pt x="269" y="366"/>
                              </a:lnTo>
                              <a:lnTo>
                                <a:pt x="270" y="366"/>
                              </a:lnTo>
                              <a:lnTo>
                                <a:pt x="270" y="364"/>
                              </a:lnTo>
                              <a:lnTo>
                                <a:pt x="272" y="363"/>
                              </a:lnTo>
                              <a:lnTo>
                                <a:pt x="273" y="361"/>
                              </a:lnTo>
                              <a:lnTo>
                                <a:pt x="275" y="360"/>
                              </a:lnTo>
                              <a:lnTo>
                                <a:pt x="275" y="358"/>
                              </a:lnTo>
                              <a:lnTo>
                                <a:pt x="276" y="358"/>
                              </a:lnTo>
                              <a:lnTo>
                                <a:pt x="278" y="357"/>
                              </a:lnTo>
                              <a:lnTo>
                                <a:pt x="278" y="356"/>
                              </a:lnTo>
                              <a:lnTo>
                                <a:pt x="279" y="356"/>
                              </a:lnTo>
                              <a:lnTo>
                                <a:pt x="279" y="354"/>
                              </a:lnTo>
                              <a:lnTo>
                                <a:pt x="280" y="353"/>
                              </a:lnTo>
                              <a:lnTo>
                                <a:pt x="282" y="353"/>
                              </a:lnTo>
                              <a:lnTo>
                                <a:pt x="282" y="351"/>
                              </a:lnTo>
                              <a:lnTo>
                                <a:pt x="283" y="351"/>
                              </a:lnTo>
                              <a:lnTo>
                                <a:pt x="283" y="350"/>
                              </a:lnTo>
                              <a:lnTo>
                                <a:pt x="285" y="348"/>
                              </a:lnTo>
                              <a:lnTo>
                                <a:pt x="285" y="347"/>
                              </a:lnTo>
                              <a:lnTo>
                                <a:pt x="286" y="347"/>
                              </a:lnTo>
                              <a:lnTo>
                                <a:pt x="286" y="346"/>
                              </a:lnTo>
                              <a:lnTo>
                                <a:pt x="288" y="344"/>
                              </a:lnTo>
                              <a:lnTo>
                                <a:pt x="289" y="344"/>
                              </a:lnTo>
                              <a:lnTo>
                                <a:pt x="289" y="343"/>
                              </a:lnTo>
                              <a:lnTo>
                                <a:pt x="289" y="341"/>
                              </a:lnTo>
                              <a:lnTo>
                                <a:pt x="290" y="341"/>
                              </a:lnTo>
                              <a:lnTo>
                                <a:pt x="290" y="340"/>
                              </a:lnTo>
                              <a:lnTo>
                                <a:pt x="292" y="340"/>
                              </a:lnTo>
                              <a:lnTo>
                                <a:pt x="293" y="338"/>
                              </a:lnTo>
                              <a:lnTo>
                                <a:pt x="293" y="337"/>
                              </a:lnTo>
                              <a:lnTo>
                                <a:pt x="293" y="335"/>
                              </a:lnTo>
                              <a:lnTo>
                                <a:pt x="295" y="335"/>
                              </a:lnTo>
                              <a:lnTo>
                                <a:pt x="295" y="334"/>
                              </a:lnTo>
                              <a:lnTo>
                                <a:pt x="296" y="333"/>
                              </a:lnTo>
                              <a:lnTo>
                                <a:pt x="298" y="333"/>
                              </a:lnTo>
                              <a:lnTo>
                                <a:pt x="298" y="331"/>
                              </a:lnTo>
                              <a:lnTo>
                                <a:pt x="298" y="330"/>
                              </a:lnTo>
                              <a:lnTo>
                                <a:pt x="299" y="328"/>
                              </a:lnTo>
                              <a:lnTo>
                                <a:pt x="299" y="327"/>
                              </a:lnTo>
                              <a:lnTo>
                                <a:pt x="301" y="327"/>
                              </a:lnTo>
                              <a:lnTo>
                                <a:pt x="302" y="325"/>
                              </a:lnTo>
                              <a:lnTo>
                                <a:pt x="302" y="324"/>
                              </a:lnTo>
                              <a:lnTo>
                                <a:pt x="302" y="322"/>
                              </a:lnTo>
                              <a:lnTo>
                                <a:pt x="303" y="322"/>
                              </a:lnTo>
                              <a:lnTo>
                                <a:pt x="303" y="321"/>
                              </a:lnTo>
                              <a:lnTo>
                                <a:pt x="303" y="320"/>
                              </a:lnTo>
                              <a:lnTo>
                                <a:pt x="305" y="320"/>
                              </a:lnTo>
                              <a:lnTo>
                                <a:pt x="305" y="318"/>
                              </a:lnTo>
                              <a:lnTo>
                                <a:pt x="306" y="317"/>
                              </a:lnTo>
                              <a:lnTo>
                                <a:pt x="306" y="315"/>
                              </a:lnTo>
                              <a:lnTo>
                                <a:pt x="308" y="314"/>
                              </a:lnTo>
                              <a:lnTo>
                                <a:pt x="309" y="312"/>
                              </a:lnTo>
                              <a:lnTo>
                                <a:pt x="309" y="311"/>
                              </a:lnTo>
                              <a:lnTo>
                                <a:pt x="309" y="310"/>
                              </a:lnTo>
                              <a:lnTo>
                                <a:pt x="311" y="310"/>
                              </a:lnTo>
                              <a:lnTo>
                                <a:pt x="311" y="308"/>
                              </a:lnTo>
                              <a:lnTo>
                                <a:pt x="312" y="307"/>
                              </a:lnTo>
                              <a:lnTo>
                                <a:pt x="312" y="305"/>
                              </a:lnTo>
                              <a:lnTo>
                                <a:pt x="313" y="304"/>
                              </a:lnTo>
                              <a:lnTo>
                                <a:pt x="313" y="302"/>
                              </a:lnTo>
                              <a:lnTo>
                                <a:pt x="315" y="301"/>
                              </a:lnTo>
                              <a:lnTo>
                                <a:pt x="315" y="299"/>
                              </a:lnTo>
                              <a:lnTo>
                                <a:pt x="316" y="298"/>
                              </a:lnTo>
                              <a:lnTo>
                                <a:pt x="316" y="297"/>
                              </a:lnTo>
                              <a:lnTo>
                                <a:pt x="316" y="295"/>
                              </a:lnTo>
                              <a:lnTo>
                                <a:pt x="318" y="295"/>
                              </a:lnTo>
                              <a:lnTo>
                                <a:pt x="318" y="294"/>
                              </a:lnTo>
                              <a:lnTo>
                                <a:pt x="318" y="292"/>
                              </a:lnTo>
                              <a:lnTo>
                                <a:pt x="319" y="291"/>
                              </a:lnTo>
                              <a:lnTo>
                                <a:pt x="319" y="289"/>
                              </a:lnTo>
                              <a:lnTo>
                                <a:pt x="319" y="288"/>
                              </a:lnTo>
                              <a:lnTo>
                                <a:pt x="321" y="287"/>
                              </a:lnTo>
                              <a:lnTo>
                                <a:pt x="321" y="285"/>
                              </a:lnTo>
                              <a:lnTo>
                                <a:pt x="322" y="284"/>
                              </a:lnTo>
                              <a:lnTo>
                                <a:pt x="322" y="282"/>
                              </a:lnTo>
                              <a:lnTo>
                                <a:pt x="322" y="281"/>
                              </a:lnTo>
                              <a:lnTo>
                                <a:pt x="323" y="281"/>
                              </a:lnTo>
                              <a:lnTo>
                                <a:pt x="323" y="279"/>
                              </a:lnTo>
                              <a:lnTo>
                                <a:pt x="323" y="278"/>
                              </a:lnTo>
                              <a:lnTo>
                                <a:pt x="325" y="276"/>
                              </a:lnTo>
                              <a:lnTo>
                                <a:pt x="325" y="275"/>
                              </a:lnTo>
                              <a:lnTo>
                                <a:pt x="325" y="274"/>
                              </a:lnTo>
                              <a:lnTo>
                                <a:pt x="325" y="272"/>
                              </a:lnTo>
                              <a:lnTo>
                                <a:pt x="325" y="271"/>
                              </a:lnTo>
                              <a:lnTo>
                                <a:pt x="326" y="269"/>
                              </a:lnTo>
                              <a:lnTo>
                                <a:pt x="326" y="268"/>
                              </a:lnTo>
                              <a:lnTo>
                                <a:pt x="326" y="266"/>
                              </a:lnTo>
                              <a:lnTo>
                                <a:pt x="326" y="265"/>
                              </a:lnTo>
                              <a:lnTo>
                                <a:pt x="328" y="265"/>
                              </a:lnTo>
                              <a:lnTo>
                                <a:pt x="328" y="263"/>
                              </a:lnTo>
                              <a:lnTo>
                                <a:pt x="328" y="262"/>
                              </a:lnTo>
                              <a:lnTo>
                                <a:pt x="329" y="261"/>
                              </a:lnTo>
                              <a:lnTo>
                                <a:pt x="329" y="259"/>
                              </a:lnTo>
                              <a:lnTo>
                                <a:pt x="329" y="258"/>
                              </a:lnTo>
                              <a:lnTo>
                                <a:pt x="329" y="256"/>
                              </a:lnTo>
                              <a:lnTo>
                                <a:pt x="329" y="255"/>
                              </a:lnTo>
                              <a:lnTo>
                                <a:pt x="331" y="253"/>
                              </a:lnTo>
                              <a:lnTo>
                                <a:pt x="331" y="252"/>
                              </a:lnTo>
                              <a:lnTo>
                                <a:pt x="331" y="251"/>
                              </a:lnTo>
                              <a:lnTo>
                                <a:pt x="331" y="249"/>
                              </a:lnTo>
                              <a:lnTo>
                                <a:pt x="332" y="249"/>
                              </a:lnTo>
                              <a:lnTo>
                                <a:pt x="332" y="246"/>
                              </a:lnTo>
                              <a:lnTo>
                                <a:pt x="332" y="245"/>
                              </a:lnTo>
                              <a:lnTo>
                                <a:pt x="332" y="243"/>
                              </a:lnTo>
                              <a:lnTo>
                                <a:pt x="332" y="240"/>
                              </a:lnTo>
                              <a:lnTo>
                                <a:pt x="334" y="240"/>
                              </a:lnTo>
                              <a:lnTo>
                                <a:pt x="334" y="238"/>
                              </a:lnTo>
                              <a:lnTo>
                                <a:pt x="334" y="236"/>
                              </a:lnTo>
                              <a:lnTo>
                                <a:pt x="334" y="233"/>
                              </a:lnTo>
                              <a:lnTo>
                                <a:pt x="334" y="232"/>
                              </a:lnTo>
                              <a:lnTo>
                                <a:pt x="335" y="232"/>
                              </a:lnTo>
                              <a:lnTo>
                                <a:pt x="335" y="229"/>
                              </a:lnTo>
                              <a:lnTo>
                                <a:pt x="335" y="227"/>
                              </a:lnTo>
                              <a:lnTo>
                                <a:pt x="335" y="226"/>
                              </a:lnTo>
                              <a:lnTo>
                                <a:pt x="335" y="223"/>
                              </a:lnTo>
                              <a:lnTo>
                                <a:pt x="335" y="220"/>
                              </a:lnTo>
                              <a:lnTo>
                                <a:pt x="335" y="219"/>
                              </a:lnTo>
                              <a:lnTo>
                                <a:pt x="335" y="216"/>
                              </a:lnTo>
                              <a:lnTo>
                                <a:pt x="335" y="215"/>
                              </a:lnTo>
                              <a:lnTo>
                                <a:pt x="336" y="213"/>
                              </a:lnTo>
                              <a:lnTo>
                                <a:pt x="335" y="212"/>
                              </a:lnTo>
                              <a:lnTo>
                                <a:pt x="335" y="210"/>
                              </a:lnTo>
                              <a:lnTo>
                                <a:pt x="336" y="209"/>
                              </a:lnTo>
                              <a:lnTo>
                                <a:pt x="336" y="207"/>
                              </a:lnTo>
                              <a:lnTo>
                                <a:pt x="335" y="206"/>
                              </a:lnTo>
                              <a:lnTo>
                                <a:pt x="336" y="204"/>
                              </a:lnTo>
                              <a:lnTo>
                                <a:pt x="335" y="203"/>
                              </a:lnTo>
                              <a:lnTo>
                                <a:pt x="335" y="202"/>
                              </a:lnTo>
                              <a:lnTo>
                                <a:pt x="336" y="200"/>
                              </a:lnTo>
                              <a:lnTo>
                                <a:pt x="335" y="199"/>
                              </a:lnTo>
                              <a:lnTo>
                                <a:pt x="335" y="196"/>
                              </a:lnTo>
                              <a:lnTo>
                                <a:pt x="336" y="196"/>
                              </a:lnTo>
                              <a:lnTo>
                                <a:pt x="335" y="194"/>
                              </a:lnTo>
                              <a:lnTo>
                                <a:pt x="336" y="193"/>
                              </a:lnTo>
                              <a:lnTo>
                                <a:pt x="335" y="192"/>
                              </a:lnTo>
                              <a:lnTo>
                                <a:pt x="336" y="190"/>
                              </a:lnTo>
                              <a:lnTo>
                                <a:pt x="335" y="189"/>
                              </a:lnTo>
                              <a:lnTo>
                                <a:pt x="336" y="187"/>
                              </a:lnTo>
                              <a:lnTo>
                                <a:pt x="335" y="186"/>
                              </a:lnTo>
                              <a:lnTo>
                                <a:pt x="335" y="184"/>
                              </a:lnTo>
                              <a:lnTo>
                                <a:pt x="335" y="183"/>
                              </a:lnTo>
                              <a:lnTo>
                                <a:pt x="335" y="181"/>
                              </a:lnTo>
                              <a:lnTo>
                                <a:pt x="335" y="180"/>
                              </a:lnTo>
                              <a:lnTo>
                                <a:pt x="335" y="179"/>
                              </a:lnTo>
                              <a:lnTo>
                                <a:pt x="335" y="177"/>
                              </a:lnTo>
                              <a:lnTo>
                                <a:pt x="335" y="176"/>
                              </a:lnTo>
                              <a:lnTo>
                                <a:pt x="335" y="174"/>
                              </a:lnTo>
                              <a:lnTo>
                                <a:pt x="334" y="173"/>
                              </a:lnTo>
                              <a:lnTo>
                                <a:pt x="334" y="171"/>
                              </a:lnTo>
                              <a:lnTo>
                                <a:pt x="334" y="170"/>
                              </a:lnTo>
                              <a:lnTo>
                                <a:pt x="332" y="168"/>
                              </a:lnTo>
                              <a:lnTo>
                                <a:pt x="332" y="167"/>
                              </a:lnTo>
                              <a:lnTo>
                                <a:pt x="332" y="166"/>
                              </a:lnTo>
                              <a:lnTo>
                                <a:pt x="332" y="164"/>
                              </a:lnTo>
                              <a:lnTo>
                                <a:pt x="332" y="163"/>
                              </a:lnTo>
                              <a:lnTo>
                                <a:pt x="331" y="161"/>
                              </a:lnTo>
                              <a:lnTo>
                                <a:pt x="331" y="160"/>
                              </a:lnTo>
                              <a:lnTo>
                                <a:pt x="331" y="158"/>
                              </a:lnTo>
                              <a:lnTo>
                                <a:pt x="331" y="157"/>
                              </a:lnTo>
                              <a:lnTo>
                                <a:pt x="331" y="156"/>
                              </a:lnTo>
                              <a:lnTo>
                                <a:pt x="331" y="154"/>
                              </a:lnTo>
                              <a:lnTo>
                                <a:pt x="331" y="153"/>
                              </a:lnTo>
                              <a:lnTo>
                                <a:pt x="331" y="151"/>
                              </a:lnTo>
                              <a:lnTo>
                                <a:pt x="329" y="150"/>
                              </a:lnTo>
                              <a:lnTo>
                                <a:pt x="329" y="148"/>
                              </a:lnTo>
                              <a:lnTo>
                                <a:pt x="329" y="147"/>
                              </a:lnTo>
                              <a:lnTo>
                                <a:pt x="328" y="145"/>
                              </a:lnTo>
                              <a:lnTo>
                                <a:pt x="328" y="144"/>
                              </a:lnTo>
                              <a:lnTo>
                                <a:pt x="326" y="143"/>
                              </a:lnTo>
                              <a:lnTo>
                                <a:pt x="326" y="141"/>
                              </a:lnTo>
                              <a:lnTo>
                                <a:pt x="326" y="140"/>
                              </a:lnTo>
                              <a:lnTo>
                                <a:pt x="325" y="138"/>
                              </a:lnTo>
                              <a:lnTo>
                                <a:pt x="325" y="137"/>
                              </a:lnTo>
                              <a:lnTo>
                                <a:pt x="325" y="135"/>
                              </a:lnTo>
                              <a:lnTo>
                                <a:pt x="323" y="134"/>
                              </a:lnTo>
                              <a:lnTo>
                                <a:pt x="323" y="132"/>
                              </a:lnTo>
                              <a:lnTo>
                                <a:pt x="322" y="131"/>
                              </a:lnTo>
                              <a:lnTo>
                                <a:pt x="322" y="130"/>
                              </a:lnTo>
                              <a:lnTo>
                                <a:pt x="322" y="128"/>
                              </a:lnTo>
                              <a:lnTo>
                                <a:pt x="321" y="127"/>
                              </a:lnTo>
                              <a:lnTo>
                                <a:pt x="321" y="125"/>
                              </a:lnTo>
                              <a:lnTo>
                                <a:pt x="321" y="124"/>
                              </a:lnTo>
                              <a:lnTo>
                                <a:pt x="319" y="124"/>
                              </a:lnTo>
                              <a:lnTo>
                                <a:pt x="319" y="122"/>
                              </a:lnTo>
                              <a:lnTo>
                                <a:pt x="319" y="121"/>
                              </a:lnTo>
                              <a:lnTo>
                                <a:pt x="318" y="120"/>
                              </a:lnTo>
                              <a:lnTo>
                                <a:pt x="318" y="118"/>
                              </a:lnTo>
                              <a:lnTo>
                                <a:pt x="318" y="117"/>
                              </a:lnTo>
                              <a:lnTo>
                                <a:pt x="316" y="115"/>
                              </a:lnTo>
                              <a:lnTo>
                                <a:pt x="316" y="114"/>
                              </a:lnTo>
                              <a:lnTo>
                                <a:pt x="315" y="114"/>
                              </a:lnTo>
                              <a:lnTo>
                                <a:pt x="315" y="112"/>
                              </a:lnTo>
                              <a:lnTo>
                                <a:pt x="313" y="112"/>
                              </a:lnTo>
                              <a:lnTo>
                                <a:pt x="313" y="111"/>
                              </a:lnTo>
                              <a:lnTo>
                                <a:pt x="313" y="109"/>
                              </a:lnTo>
                              <a:lnTo>
                                <a:pt x="312" y="108"/>
                              </a:lnTo>
                              <a:lnTo>
                                <a:pt x="312" y="107"/>
                              </a:lnTo>
                              <a:lnTo>
                                <a:pt x="311" y="105"/>
                              </a:lnTo>
                              <a:lnTo>
                                <a:pt x="311" y="104"/>
                              </a:lnTo>
                              <a:lnTo>
                                <a:pt x="309" y="102"/>
                              </a:lnTo>
                              <a:lnTo>
                                <a:pt x="308" y="101"/>
                              </a:lnTo>
                              <a:lnTo>
                                <a:pt x="308" y="99"/>
                              </a:lnTo>
                              <a:lnTo>
                                <a:pt x="306" y="98"/>
                              </a:lnTo>
                              <a:lnTo>
                                <a:pt x="305" y="97"/>
                              </a:lnTo>
                              <a:lnTo>
                                <a:pt x="305" y="95"/>
                              </a:lnTo>
                              <a:lnTo>
                                <a:pt x="303" y="94"/>
                              </a:lnTo>
                              <a:lnTo>
                                <a:pt x="303" y="92"/>
                              </a:lnTo>
                              <a:lnTo>
                                <a:pt x="302" y="91"/>
                              </a:lnTo>
                              <a:lnTo>
                                <a:pt x="301" y="89"/>
                              </a:lnTo>
                              <a:lnTo>
                                <a:pt x="301" y="88"/>
                              </a:lnTo>
                              <a:lnTo>
                                <a:pt x="299" y="88"/>
                              </a:lnTo>
                              <a:lnTo>
                                <a:pt x="299" y="86"/>
                              </a:lnTo>
                              <a:lnTo>
                                <a:pt x="298" y="86"/>
                              </a:lnTo>
                              <a:lnTo>
                                <a:pt x="298" y="85"/>
                              </a:lnTo>
                              <a:lnTo>
                                <a:pt x="296" y="84"/>
                              </a:lnTo>
                              <a:lnTo>
                                <a:pt x="296" y="82"/>
                              </a:lnTo>
                              <a:lnTo>
                                <a:pt x="295" y="81"/>
                              </a:lnTo>
                              <a:lnTo>
                                <a:pt x="293" y="79"/>
                              </a:lnTo>
                              <a:lnTo>
                                <a:pt x="292" y="78"/>
                              </a:lnTo>
                              <a:lnTo>
                                <a:pt x="290" y="76"/>
                              </a:lnTo>
                              <a:lnTo>
                                <a:pt x="290" y="75"/>
                              </a:lnTo>
                              <a:lnTo>
                                <a:pt x="289" y="73"/>
                              </a:lnTo>
                              <a:lnTo>
                                <a:pt x="288" y="72"/>
                              </a:lnTo>
                              <a:lnTo>
                                <a:pt x="286" y="71"/>
                              </a:lnTo>
                              <a:lnTo>
                                <a:pt x="285" y="69"/>
                              </a:lnTo>
                              <a:lnTo>
                                <a:pt x="283" y="68"/>
                              </a:lnTo>
                              <a:lnTo>
                                <a:pt x="282" y="66"/>
                              </a:lnTo>
                              <a:lnTo>
                                <a:pt x="280" y="65"/>
                              </a:lnTo>
                              <a:lnTo>
                                <a:pt x="279" y="63"/>
                              </a:lnTo>
                              <a:lnTo>
                                <a:pt x="279" y="62"/>
                              </a:lnTo>
                              <a:lnTo>
                                <a:pt x="278" y="61"/>
                              </a:lnTo>
                              <a:lnTo>
                                <a:pt x="276" y="61"/>
                              </a:lnTo>
                              <a:lnTo>
                                <a:pt x="276" y="59"/>
                              </a:lnTo>
                              <a:lnTo>
                                <a:pt x="275" y="59"/>
                              </a:lnTo>
                              <a:lnTo>
                                <a:pt x="275" y="58"/>
                              </a:lnTo>
                              <a:lnTo>
                                <a:pt x="273" y="56"/>
                              </a:lnTo>
                              <a:lnTo>
                                <a:pt x="272" y="55"/>
                              </a:lnTo>
                              <a:lnTo>
                                <a:pt x="270" y="55"/>
                              </a:lnTo>
                              <a:lnTo>
                                <a:pt x="269" y="53"/>
                              </a:lnTo>
                              <a:lnTo>
                                <a:pt x="267" y="52"/>
                              </a:lnTo>
                              <a:lnTo>
                                <a:pt x="266" y="50"/>
                              </a:lnTo>
                              <a:lnTo>
                                <a:pt x="265" y="49"/>
                              </a:lnTo>
                              <a:lnTo>
                                <a:pt x="263" y="49"/>
                              </a:lnTo>
                              <a:lnTo>
                                <a:pt x="262" y="48"/>
                              </a:lnTo>
                              <a:lnTo>
                                <a:pt x="260" y="46"/>
                              </a:lnTo>
                              <a:lnTo>
                                <a:pt x="259" y="46"/>
                              </a:lnTo>
                              <a:lnTo>
                                <a:pt x="257" y="45"/>
                              </a:lnTo>
                              <a:lnTo>
                                <a:pt x="256" y="43"/>
                              </a:lnTo>
                              <a:lnTo>
                                <a:pt x="255" y="42"/>
                              </a:lnTo>
                              <a:lnTo>
                                <a:pt x="253" y="42"/>
                              </a:lnTo>
                              <a:lnTo>
                                <a:pt x="252" y="40"/>
                              </a:lnTo>
                              <a:lnTo>
                                <a:pt x="250" y="39"/>
                              </a:lnTo>
                              <a:lnTo>
                                <a:pt x="249" y="39"/>
                              </a:lnTo>
                              <a:lnTo>
                                <a:pt x="249" y="38"/>
                              </a:lnTo>
                              <a:lnTo>
                                <a:pt x="247" y="38"/>
                              </a:lnTo>
                              <a:lnTo>
                                <a:pt x="247" y="36"/>
                              </a:lnTo>
                              <a:lnTo>
                                <a:pt x="246" y="36"/>
                              </a:lnTo>
                              <a:lnTo>
                                <a:pt x="244" y="36"/>
                              </a:lnTo>
                              <a:lnTo>
                                <a:pt x="243" y="35"/>
                              </a:lnTo>
                              <a:lnTo>
                                <a:pt x="242" y="33"/>
                              </a:lnTo>
                              <a:lnTo>
                                <a:pt x="240" y="33"/>
                              </a:lnTo>
                              <a:lnTo>
                                <a:pt x="239" y="32"/>
                              </a:lnTo>
                              <a:lnTo>
                                <a:pt x="237" y="32"/>
                              </a:lnTo>
                              <a:lnTo>
                                <a:pt x="236" y="30"/>
                              </a:lnTo>
                              <a:lnTo>
                                <a:pt x="234" y="30"/>
                              </a:lnTo>
                              <a:lnTo>
                                <a:pt x="233" y="29"/>
                              </a:lnTo>
                              <a:lnTo>
                                <a:pt x="232" y="27"/>
                              </a:lnTo>
                              <a:lnTo>
                                <a:pt x="230" y="27"/>
                              </a:lnTo>
                              <a:lnTo>
                                <a:pt x="229" y="26"/>
                              </a:lnTo>
                              <a:lnTo>
                                <a:pt x="227" y="26"/>
                              </a:lnTo>
                              <a:lnTo>
                                <a:pt x="226" y="25"/>
                              </a:lnTo>
                              <a:lnTo>
                                <a:pt x="224" y="25"/>
                              </a:lnTo>
                              <a:lnTo>
                                <a:pt x="223" y="23"/>
                              </a:lnTo>
                              <a:lnTo>
                                <a:pt x="221" y="23"/>
                              </a:lnTo>
                              <a:lnTo>
                                <a:pt x="220" y="22"/>
                              </a:lnTo>
                              <a:lnTo>
                                <a:pt x="219" y="22"/>
                              </a:lnTo>
                              <a:lnTo>
                                <a:pt x="217" y="22"/>
                              </a:lnTo>
                              <a:lnTo>
                                <a:pt x="216" y="20"/>
                              </a:lnTo>
                              <a:lnTo>
                                <a:pt x="214" y="20"/>
                              </a:lnTo>
                              <a:lnTo>
                                <a:pt x="214" y="19"/>
                              </a:lnTo>
                              <a:lnTo>
                                <a:pt x="213" y="19"/>
                              </a:lnTo>
                              <a:lnTo>
                                <a:pt x="211" y="19"/>
                              </a:lnTo>
                              <a:lnTo>
                                <a:pt x="210" y="17"/>
                              </a:lnTo>
                              <a:lnTo>
                                <a:pt x="209" y="17"/>
                              </a:lnTo>
                              <a:lnTo>
                                <a:pt x="207" y="17"/>
                              </a:lnTo>
                              <a:lnTo>
                                <a:pt x="206" y="16"/>
                              </a:lnTo>
                              <a:lnTo>
                                <a:pt x="204" y="16"/>
                              </a:lnTo>
                              <a:lnTo>
                                <a:pt x="203" y="16"/>
                              </a:lnTo>
                              <a:lnTo>
                                <a:pt x="201" y="16"/>
                              </a:lnTo>
                              <a:lnTo>
                                <a:pt x="200" y="14"/>
                              </a:lnTo>
                              <a:lnTo>
                                <a:pt x="199" y="14"/>
                              </a:lnTo>
                              <a:lnTo>
                                <a:pt x="197" y="14"/>
                              </a:lnTo>
                              <a:lnTo>
                                <a:pt x="196" y="13"/>
                              </a:lnTo>
                              <a:lnTo>
                                <a:pt x="194" y="13"/>
                              </a:lnTo>
                              <a:lnTo>
                                <a:pt x="193" y="13"/>
                              </a:lnTo>
                              <a:lnTo>
                                <a:pt x="191" y="13"/>
                              </a:lnTo>
                              <a:lnTo>
                                <a:pt x="190" y="12"/>
                              </a:lnTo>
                              <a:lnTo>
                                <a:pt x="188" y="12"/>
                              </a:lnTo>
                              <a:lnTo>
                                <a:pt x="187" y="12"/>
                              </a:lnTo>
                              <a:lnTo>
                                <a:pt x="186" y="10"/>
                              </a:lnTo>
                              <a:lnTo>
                                <a:pt x="184" y="10"/>
                              </a:lnTo>
                              <a:lnTo>
                                <a:pt x="183" y="10"/>
                              </a:lnTo>
                              <a:lnTo>
                                <a:pt x="181" y="10"/>
                              </a:lnTo>
                              <a:lnTo>
                                <a:pt x="180" y="9"/>
                              </a:lnTo>
                              <a:lnTo>
                                <a:pt x="178" y="9"/>
                              </a:lnTo>
                              <a:lnTo>
                                <a:pt x="177" y="9"/>
                              </a:lnTo>
                              <a:lnTo>
                                <a:pt x="176" y="9"/>
                              </a:lnTo>
                              <a:lnTo>
                                <a:pt x="176" y="7"/>
                              </a:lnTo>
                              <a:lnTo>
                                <a:pt x="174" y="7"/>
                              </a:lnTo>
                              <a:lnTo>
                                <a:pt x="173" y="7"/>
                              </a:lnTo>
                              <a:lnTo>
                                <a:pt x="171" y="7"/>
                              </a:lnTo>
                              <a:lnTo>
                                <a:pt x="170" y="6"/>
                              </a:lnTo>
                              <a:lnTo>
                                <a:pt x="168" y="6"/>
                              </a:lnTo>
                              <a:lnTo>
                                <a:pt x="167" y="6"/>
                              </a:lnTo>
                              <a:lnTo>
                                <a:pt x="165" y="6"/>
                              </a:lnTo>
                              <a:lnTo>
                                <a:pt x="164" y="6"/>
                              </a:lnTo>
                              <a:lnTo>
                                <a:pt x="163" y="6"/>
                              </a:lnTo>
                              <a:lnTo>
                                <a:pt x="161" y="6"/>
                              </a:lnTo>
                              <a:lnTo>
                                <a:pt x="160" y="4"/>
                              </a:lnTo>
                              <a:lnTo>
                                <a:pt x="158" y="4"/>
                              </a:lnTo>
                              <a:lnTo>
                                <a:pt x="157" y="4"/>
                              </a:lnTo>
                              <a:lnTo>
                                <a:pt x="155" y="4"/>
                              </a:lnTo>
                              <a:lnTo>
                                <a:pt x="154" y="4"/>
                              </a:lnTo>
                              <a:lnTo>
                                <a:pt x="153" y="4"/>
                              </a:lnTo>
                              <a:lnTo>
                                <a:pt x="151" y="4"/>
                              </a:lnTo>
                              <a:lnTo>
                                <a:pt x="150" y="3"/>
                              </a:lnTo>
                              <a:lnTo>
                                <a:pt x="148" y="3"/>
                              </a:lnTo>
                              <a:lnTo>
                                <a:pt x="147" y="3"/>
                              </a:lnTo>
                              <a:lnTo>
                                <a:pt x="145" y="3"/>
                              </a:lnTo>
                              <a:lnTo>
                                <a:pt x="144" y="3"/>
                              </a:lnTo>
                              <a:lnTo>
                                <a:pt x="142" y="3"/>
                              </a:lnTo>
                              <a:lnTo>
                                <a:pt x="141" y="3"/>
                              </a:lnTo>
                              <a:lnTo>
                                <a:pt x="140" y="2"/>
                              </a:lnTo>
                              <a:lnTo>
                                <a:pt x="140" y="3"/>
                              </a:lnTo>
                              <a:lnTo>
                                <a:pt x="138" y="2"/>
                              </a:lnTo>
                              <a:lnTo>
                                <a:pt x="138" y="3"/>
                              </a:lnTo>
                              <a:lnTo>
                                <a:pt x="137" y="3"/>
                              </a:lnTo>
                              <a:lnTo>
                                <a:pt x="135" y="2"/>
                              </a:lnTo>
                              <a:lnTo>
                                <a:pt x="135" y="3"/>
                              </a:lnTo>
                              <a:lnTo>
                                <a:pt x="134" y="2"/>
                              </a:lnTo>
                              <a:lnTo>
                                <a:pt x="134" y="3"/>
                              </a:lnTo>
                              <a:lnTo>
                                <a:pt x="132" y="2"/>
                              </a:lnTo>
                              <a:lnTo>
                                <a:pt x="131" y="2"/>
                              </a:lnTo>
                              <a:lnTo>
                                <a:pt x="130" y="2"/>
                              </a:lnTo>
                              <a:lnTo>
                                <a:pt x="128" y="2"/>
                              </a:lnTo>
                              <a:lnTo>
                                <a:pt x="127" y="2"/>
                              </a:lnTo>
                              <a:lnTo>
                                <a:pt x="125" y="2"/>
                              </a:lnTo>
                              <a:lnTo>
                                <a:pt x="124" y="2"/>
                              </a:lnTo>
                              <a:lnTo>
                                <a:pt x="122" y="2"/>
                              </a:lnTo>
                              <a:lnTo>
                                <a:pt x="121" y="0"/>
                              </a:lnTo>
                              <a:lnTo>
                                <a:pt x="121" y="2"/>
                              </a:lnTo>
                              <a:lnTo>
                                <a:pt x="119" y="0"/>
                              </a:lnTo>
                              <a:lnTo>
                                <a:pt x="119" y="2"/>
                              </a:lnTo>
                              <a:lnTo>
                                <a:pt x="118" y="2"/>
                              </a:lnTo>
                              <a:lnTo>
                                <a:pt x="117" y="0"/>
                              </a:lnTo>
                              <a:lnTo>
                                <a:pt x="117" y="2"/>
                              </a:lnTo>
                              <a:lnTo>
                                <a:pt x="115" y="0"/>
                              </a:lnTo>
                              <a:lnTo>
                                <a:pt x="115" y="2"/>
                              </a:lnTo>
                              <a:lnTo>
                                <a:pt x="114" y="0"/>
                              </a:lnTo>
                              <a:lnTo>
                                <a:pt x="112" y="0"/>
                              </a:lnTo>
                              <a:lnTo>
                                <a:pt x="112" y="2"/>
                              </a:lnTo>
                              <a:lnTo>
                                <a:pt x="111" y="2"/>
                              </a:lnTo>
                              <a:lnTo>
                                <a:pt x="109" y="2"/>
                              </a:lnTo>
                              <a:lnTo>
                                <a:pt x="108" y="2"/>
                              </a:lnTo>
                              <a:lnTo>
                                <a:pt x="107" y="2"/>
                              </a:lnTo>
                              <a:lnTo>
                                <a:pt x="105" y="2"/>
                              </a:lnTo>
                              <a:lnTo>
                                <a:pt x="104" y="2"/>
                              </a:lnTo>
                              <a:lnTo>
                                <a:pt x="104" y="3"/>
                              </a:lnTo>
                              <a:lnTo>
                                <a:pt x="102" y="2"/>
                              </a:lnTo>
                              <a:lnTo>
                                <a:pt x="102" y="3"/>
                              </a:lnTo>
                              <a:lnTo>
                                <a:pt x="101" y="3"/>
                              </a:lnTo>
                              <a:lnTo>
                                <a:pt x="99" y="2"/>
                              </a:lnTo>
                              <a:lnTo>
                                <a:pt x="99" y="3"/>
                              </a:lnTo>
                              <a:lnTo>
                                <a:pt x="98" y="2"/>
                              </a:lnTo>
                              <a:lnTo>
                                <a:pt x="98" y="3"/>
                              </a:lnTo>
                              <a:lnTo>
                                <a:pt x="97" y="2"/>
                              </a:lnTo>
                              <a:lnTo>
                                <a:pt x="95" y="2"/>
                              </a:lnTo>
                              <a:lnTo>
                                <a:pt x="95" y="3"/>
                              </a:lnTo>
                              <a:lnTo>
                                <a:pt x="94" y="2"/>
                              </a:lnTo>
                              <a:lnTo>
                                <a:pt x="94" y="3"/>
                              </a:lnTo>
                              <a:lnTo>
                                <a:pt x="92" y="3"/>
                              </a:lnTo>
                              <a:lnTo>
                                <a:pt x="91" y="2"/>
                              </a:lnTo>
                              <a:lnTo>
                                <a:pt x="91" y="3"/>
                              </a:lnTo>
                              <a:lnTo>
                                <a:pt x="89" y="2"/>
                              </a:lnTo>
                              <a:lnTo>
                                <a:pt x="89" y="3"/>
                              </a:lnTo>
                              <a:lnTo>
                                <a:pt x="88" y="2"/>
                              </a:lnTo>
                              <a:lnTo>
                                <a:pt x="86" y="2"/>
                              </a:lnTo>
                              <a:lnTo>
                                <a:pt x="86" y="3"/>
                              </a:lnTo>
                              <a:lnTo>
                                <a:pt x="85" y="3"/>
                              </a:lnTo>
                              <a:lnTo>
                                <a:pt x="84" y="3"/>
                              </a:lnTo>
                              <a:lnTo>
                                <a:pt x="82" y="3"/>
                              </a:lnTo>
                              <a:lnTo>
                                <a:pt x="81" y="3"/>
                              </a:lnTo>
                              <a:lnTo>
                                <a:pt x="79" y="3"/>
                              </a:lnTo>
                              <a:lnTo>
                                <a:pt x="79" y="4"/>
                              </a:lnTo>
                              <a:lnTo>
                                <a:pt x="78" y="4"/>
                              </a:lnTo>
                              <a:lnTo>
                                <a:pt x="76" y="4"/>
                              </a:lnTo>
                              <a:lnTo>
                                <a:pt x="75" y="4"/>
                              </a:lnTo>
                              <a:lnTo>
                                <a:pt x="74" y="4"/>
                              </a:lnTo>
                              <a:lnTo>
                                <a:pt x="72" y="4"/>
                              </a:lnTo>
                              <a:lnTo>
                                <a:pt x="72" y="6"/>
                              </a:lnTo>
                              <a:lnTo>
                                <a:pt x="71" y="4"/>
                              </a:lnTo>
                              <a:lnTo>
                                <a:pt x="71" y="6"/>
                              </a:lnTo>
                              <a:lnTo>
                                <a:pt x="69" y="6"/>
                              </a:lnTo>
                              <a:lnTo>
                                <a:pt x="68" y="4"/>
                              </a:lnTo>
                              <a:lnTo>
                                <a:pt x="68" y="6"/>
                              </a:lnTo>
                              <a:lnTo>
                                <a:pt x="66" y="4"/>
                              </a:lnTo>
                              <a:lnTo>
                                <a:pt x="66" y="6"/>
                              </a:lnTo>
                              <a:lnTo>
                                <a:pt x="65" y="4"/>
                              </a:lnTo>
                              <a:lnTo>
                                <a:pt x="63" y="4"/>
                              </a:lnTo>
                              <a:lnTo>
                                <a:pt x="63" y="6"/>
                              </a:lnTo>
                              <a:lnTo>
                                <a:pt x="62" y="6"/>
                              </a:lnTo>
                              <a:lnTo>
                                <a:pt x="61" y="6"/>
                              </a:lnTo>
                              <a:lnTo>
                                <a:pt x="59" y="6"/>
                              </a:lnTo>
                              <a:lnTo>
                                <a:pt x="58" y="6"/>
                              </a:lnTo>
                              <a:lnTo>
                                <a:pt x="58" y="7"/>
                              </a:lnTo>
                              <a:lnTo>
                                <a:pt x="56" y="7"/>
                              </a:lnTo>
                              <a:lnTo>
                                <a:pt x="55" y="7"/>
                              </a:lnTo>
                              <a:lnTo>
                                <a:pt x="53" y="7"/>
                              </a:lnTo>
                              <a:lnTo>
                                <a:pt x="52" y="7"/>
                              </a:lnTo>
                              <a:lnTo>
                                <a:pt x="51" y="7"/>
                              </a:lnTo>
                              <a:lnTo>
                                <a:pt x="51" y="9"/>
                              </a:lnTo>
                              <a:lnTo>
                                <a:pt x="49" y="9"/>
                              </a:lnTo>
                              <a:lnTo>
                                <a:pt x="48" y="9"/>
                              </a:lnTo>
                              <a:lnTo>
                                <a:pt x="46" y="9"/>
                              </a:lnTo>
                              <a:lnTo>
                                <a:pt x="45" y="9"/>
                              </a:lnTo>
                              <a:lnTo>
                                <a:pt x="45" y="10"/>
                              </a:lnTo>
                              <a:lnTo>
                                <a:pt x="43" y="10"/>
                              </a:lnTo>
                              <a:lnTo>
                                <a:pt x="42" y="10"/>
                              </a:lnTo>
                              <a:lnTo>
                                <a:pt x="40" y="10"/>
                              </a:lnTo>
                              <a:lnTo>
                                <a:pt x="39" y="10"/>
                              </a:lnTo>
                              <a:lnTo>
                                <a:pt x="39" y="12"/>
                              </a:lnTo>
                              <a:lnTo>
                                <a:pt x="38" y="12"/>
                              </a:lnTo>
                              <a:lnTo>
                                <a:pt x="36" y="12"/>
                              </a:lnTo>
                              <a:lnTo>
                                <a:pt x="35" y="12"/>
                              </a:lnTo>
                              <a:lnTo>
                                <a:pt x="35" y="13"/>
                              </a:lnTo>
                              <a:lnTo>
                                <a:pt x="33" y="13"/>
                              </a:lnTo>
                              <a:lnTo>
                                <a:pt x="32" y="13"/>
                              </a:lnTo>
                              <a:lnTo>
                                <a:pt x="30" y="13"/>
                              </a:lnTo>
                              <a:lnTo>
                                <a:pt x="29" y="13"/>
                              </a:lnTo>
                              <a:lnTo>
                                <a:pt x="29" y="14"/>
                              </a:lnTo>
                              <a:lnTo>
                                <a:pt x="29" y="13"/>
                              </a:lnTo>
                              <a:lnTo>
                                <a:pt x="29" y="14"/>
                              </a:lnTo>
                              <a:lnTo>
                                <a:pt x="28" y="14"/>
                              </a:lnTo>
                              <a:lnTo>
                                <a:pt x="28" y="13"/>
                              </a:lnTo>
                              <a:lnTo>
                                <a:pt x="28" y="14"/>
                              </a:lnTo>
                              <a:lnTo>
                                <a:pt x="26" y="13"/>
                              </a:lnTo>
                              <a:lnTo>
                                <a:pt x="26" y="14"/>
                              </a:lnTo>
                              <a:lnTo>
                                <a:pt x="26" y="13"/>
                              </a:lnTo>
                              <a:lnTo>
                                <a:pt x="25" y="13"/>
                              </a:lnTo>
                              <a:lnTo>
                                <a:pt x="25" y="14"/>
                              </a:lnTo>
                              <a:lnTo>
                                <a:pt x="23" y="14"/>
                              </a:lnTo>
                              <a:lnTo>
                                <a:pt x="22" y="14"/>
                              </a:lnTo>
                              <a:lnTo>
                                <a:pt x="22" y="16"/>
                              </a:lnTo>
                              <a:lnTo>
                                <a:pt x="20" y="16"/>
                              </a:lnTo>
                              <a:lnTo>
                                <a:pt x="19" y="16"/>
                              </a:lnTo>
                              <a:lnTo>
                                <a:pt x="19" y="17"/>
                              </a:lnTo>
                              <a:lnTo>
                                <a:pt x="19" y="16"/>
                              </a:lnTo>
                              <a:lnTo>
                                <a:pt x="19" y="17"/>
                              </a:lnTo>
                              <a:lnTo>
                                <a:pt x="17" y="16"/>
                              </a:lnTo>
                              <a:lnTo>
                                <a:pt x="17" y="17"/>
                              </a:lnTo>
                              <a:lnTo>
                                <a:pt x="17" y="16"/>
                              </a:lnTo>
                              <a:lnTo>
                                <a:pt x="17" y="17"/>
                              </a:lnTo>
                              <a:lnTo>
                                <a:pt x="17" y="16"/>
                              </a:lnTo>
                              <a:lnTo>
                                <a:pt x="16" y="16"/>
                              </a:lnTo>
                              <a:lnTo>
                                <a:pt x="16" y="17"/>
                              </a:lnTo>
                              <a:lnTo>
                                <a:pt x="15" y="17"/>
                              </a:lnTo>
                              <a:lnTo>
                                <a:pt x="15" y="19"/>
                              </a:lnTo>
                              <a:lnTo>
                                <a:pt x="15" y="17"/>
                              </a:lnTo>
                              <a:lnTo>
                                <a:pt x="15" y="19"/>
                              </a:lnTo>
                              <a:lnTo>
                                <a:pt x="15" y="17"/>
                              </a:lnTo>
                              <a:lnTo>
                                <a:pt x="15" y="19"/>
                              </a:lnTo>
                              <a:lnTo>
                                <a:pt x="15" y="17"/>
                              </a:lnTo>
                              <a:lnTo>
                                <a:pt x="15" y="19"/>
                              </a:lnTo>
                              <a:lnTo>
                                <a:pt x="15" y="17"/>
                              </a:lnTo>
                              <a:lnTo>
                                <a:pt x="13" y="17"/>
                              </a:lnTo>
                              <a:lnTo>
                                <a:pt x="15" y="19"/>
                              </a:lnTo>
                              <a:lnTo>
                                <a:pt x="13" y="17"/>
                              </a:lnTo>
                              <a:lnTo>
                                <a:pt x="15" y="19"/>
                              </a:lnTo>
                              <a:lnTo>
                                <a:pt x="13" y="17"/>
                              </a:lnTo>
                              <a:lnTo>
                                <a:pt x="15" y="19"/>
                              </a:lnTo>
                              <a:lnTo>
                                <a:pt x="13" y="17"/>
                              </a:lnTo>
                              <a:lnTo>
                                <a:pt x="15" y="19"/>
                              </a:lnTo>
                              <a:lnTo>
                                <a:pt x="13" y="17"/>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23"/>
                      <wps:cNvSpPr>
                        <a:spLocks/>
                      </wps:cNvSpPr>
                      <wps:spPr bwMode="auto">
                        <a:xfrm>
                          <a:off x="2408" y="688"/>
                          <a:ext cx="549" cy="404"/>
                        </a:xfrm>
                        <a:custGeom>
                          <a:avLst/>
                          <a:gdLst>
                            <a:gd name="T0" fmla="*/ 100 w 549"/>
                            <a:gd name="T1" fmla="*/ 161 h 404"/>
                            <a:gd name="T2" fmla="*/ 123 w 549"/>
                            <a:gd name="T3" fmla="*/ 151 h 404"/>
                            <a:gd name="T4" fmla="*/ 326 w 549"/>
                            <a:gd name="T5" fmla="*/ 29 h 404"/>
                            <a:gd name="T6" fmla="*/ 316 w 549"/>
                            <a:gd name="T7" fmla="*/ 23 h 404"/>
                            <a:gd name="T8" fmla="*/ 302 w 549"/>
                            <a:gd name="T9" fmla="*/ 19 h 404"/>
                            <a:gd name="T10" fmla="*/ 289 w 549"/>
                            <a:gd name="T11" fmla="*/ 13 h 404"/>
                            <a:gd name="T12" fmla="*/ 274 w 549"/>
                            <a:gd name="T13" fmla="*/ 9 h 404"/>
                            <a:gd name="T14" fmla="*/ 258 w 549"/>
                            <a:gd name="T15" fmla="*/ 6 h 404"/>
                            <a:gd name="T16" fmla="*/ 243 w 549"/>
                            <a:gd name="T17" fmla="*/ 3 h 404"/>
                            <a:gd name="T18" fmla="*/ 227 w 549"/>
                            <a:gd name="T19" fmla="*/ 1 h 404"/>
                            <a:gd name="T20" fmla="*/ 210 w 549"/>
                            <a:gd name="T21" fmla="*/ 1 h 404"/>
                            <a:gd name="T22" fmla="*/ 194 w 549"/>
                            <a:gd name="T23" fmla="*/ 1 h 404"/>
                            <a:gd name="T24" fmla="*/ 177 w 549"/>
                            <a:gd name="T25" fmla="*/ 4 h 404"/>
                            <a:gd name="T26" fmla="*/ 158 w 549"/>
                            <a:gd name="T27" fmla="*/ 7 h 404"/>
                            <a:gd name="T28" fmla="*/ 141 w 549"/>
                            <a:gd name="T29" fmla="*/ 13 h 404"/>
                            <a:gd name="T30" fmla="*/ 125 w 549"/>
                            <a:gd name="T31" fmla="*/ 20 h 404"/>
                            <a:gd name="T32" fmla="*/ 108 w 549"/>
                            <a:gd name="T33" fmla="*/ 27 h 404"/>
                            <a:gd name="T34" fmla="*/ 92 w 549"/>
                            <a:gd name="T35" fmla="*/ 36 h 404"/>
                            <a:gd name="T36" fmla="*/ 82 w 549"/>
                            <a:gd name="T37" fmla="*/ 43 h 404"/>
                            <a:gd name="T38" fmla="*/ 72 w 549"/>
                            <a:gd name="T39" fmla="*/ 52 h 404"/>
                            <a:gd name="T40" fmla="*/ 62 w 549"/>
                            <a:gd name="T41" fmla="*/ 59 h 404"/>
                            <a:gd name="T42" fmla="*/ 53 w 549"/>
                            <a:gd name="T43" fmla="*/ 69 h 404"/>
                            <a:gd name="T44" fmla="*/ 44 w 549"/>
                            <a:gd name="T45" fmla="*/ 79 h 404"/>
                            <a:gd name="T46" fmla="*/ 36 w 549"/>
                            <a:gd name="T47" fmla="*/ 89 h 404"/>
                            <a:gd name="T48" fmla="*/ 29 w 549"/>
                            <a:gd name="T49" fmla="*/ 101 h 404"/>
                            <a:gd name="T50" fmla="*/ 23 w 549"/>
                            <a:gd name="T51" fmla="*/ 112 h 404"/>
                            <a:gd name="T52" fmla="*/ 16 w 549"/>
                            <a:gd name="T53" fmla="*/ 124 h 404"/>
                            <a:gd name="T54" fmla="*/ 11 w 549"/>
                            <a:gd name="T55" fmla="*/ 137 h 404"/>
                            <a:gd name="T56" fmla="*/ 7 w 549"/>
                            <a:gd name="T57" fmla="*/ 151 h 404"/>
                            <a:gd name="T58" fmla="*/ 4 w 549"/>
                            <a:gd name="T59" fmla="*/ 164 h 404"/>
                            <a:gd name="T60" fmla="*/ 1 w 549"/>
                            <a:gd name="T61" fmla="*/ 178 h 404"/>
                            <a:gd name="T62" fmla="*/ 1 w 549"/>
                            <a:gd name="T63" fmla="*/ 193 h 404"/>
                            <a:gd name="T64" fmla="*/ 0 w 549"/>
                            <a:gd name="T65" fmla="*/ 206 h 404"/>
                            <a:gd name="T66" fmla="*/ 1 w 549"/>
                            <a:gd name="T67" fmla="*/ 219 h 404"/>
                            <a:gd name="T68" fmla="*/ 3 w 549"/>
                            <a:gd name="T69" fmla="*/ 230 h 404"/>
                            <a:gd name="T70" fmla="*/ 4 w 549"/>
                            <a:gd name="T71" fmla="*/ 242 h 404"/>
                            <a:gd name="T72" fmla="*/ 7 w 549"/>
                            <a:gd name="T73" fmla="*/ 252 h 404"/>
                            <a:gd name="T74" fmla="*/ 8 w 549"/>
                            <a:gd name="T75" fmla="*/ 263 h 404"/>
                            <a:gd name="T76" fmla="*/ 13 w 549"/>
                            <a:gd name="T77" fmla="*/ 273 h 404"/>
                            <a:gd name="T78" fmla="*/ 17 w 549"/>
                            <a:gd name="T79" fmla="*/ 285 h 404"/>
                            <a:gd name="T80" fmla="*/ 20 w 549"/>
                            <a:gd name="T81" fmla="*/ 294 h 404"/>
                            <a:gd name="T82" fmla="*/ 24 w 549"/>
                            <a:gd name="T83" fmla="*/ 304 h 404"/>
                            <a:gd name="T84" fmla="*/ 30 w 549"/>
                            <a:gd name="T85" fmla="*/ 314 h 404"/>
                            <a:gd name="T86" fmla="*/ 34 w 549"/>
                            <a:gd name="T87" fmla="*/ 322 h 404"/>
                            <a:gd name="T88" fmla="*/ 39 w 549"/>
                            <a:gd name="T89" fmla="*/ 330 h 404"/>
                            <a:gd name="T90" fmla="*/ 44 w 549"/>
                            <a:gd name="T91" fmla="*/ 338 h 404"/>
                            <a:gd name="T92" fmla="*/ 49 w 549"/>
                            <a:gd name="T93" fmla="*/ 345 h 404"/>
                            <a:gd name="T94" fmla="*/ 54 w 549"/>
                            <a:gd name="T95" fmla="*/ 353 h 404"/>
                            <a:gd name="T96" fmla="*/ 59 w 549"/>
                            <a:gd name="T97" fmla="*/ 360 h 404"/>
                            <a:gd name="T98" fmla="*/ 64 w 549"/>
                            <a:gd name="T99" fmla="*/ 366 h 404"/>
                            <a:gd name="T100" fmla="*/ 69 w 549"/>
                            <a:gd name="T101" fmla="*/ 371 h 404"/>
                            <a:gd name="T102" fmla="*/ 75 w 549"/>
                            <a:gd name="T103" fmla="*/ 377 h 404"/>
                            <a:gd name="T104" fmla="*/ 79 w 549"/>
                            <a:gd name="T105" fmla="*/ 381 h 404"/>
                            <a:gd name="T106" fmla="*/ 82 w 549"/>
                            <a:gd name="T107" fmla="*/ 386 h 404"/>
                            <a:gd name="T108" fmla="*/ 86 w 549"/>
                            <a:gd name="T109" fmla="*/ 390 h 404"/>
                            <a:gd name="T110" fmla="*/ 90 w 549"/>
                            <a:gd name="T111" fmla="*/ 394 h 404"/>
                            <a:gd name="T112" fmla="*/ 93 w 549"/>
                            <a:gd name="T113" fmla="*/ 396 h 404"/>
                            <a:gd name="T114" fmla="*/ 96 w 549"/>
                            <a:gd name="T115" fmla="*/ 399 h 404"/>
                            <a:gd name="T116" fmla="*/ 98 w 549"/>
                            <a:gd name="T117" fmla="*/ 400 h 404"/>
                            <a:gd name="T118" fmla="*/ 99 w 549"/>
                            <a:gd name="T119" fmla="*/ 402 h 404"/>
                            <a:gd name="T120" fmla="*/ 100 w 549"/>
                            <a:gd name="T121" fmla="*/ 403 h 404"/>
                            <a:gd name="T122" fmla="*/ 100 w 549"/>
                            <a:gd name="T123" fmla="*/ 403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49" h="404">
                              <a:moveTo>
                                <a:pt x="100" y="403"/>
                              </a:moveTo>
                              <a:lnTo>
                                <a:pt x="100" y="399"/>
                              </a:lnTo>
                              <a:lnTo>
                                <a:pt x="100" y="387"/>
                              </a:lnTo>
                              <a:lnTo>
                                <a:pt x="100" y="367"/>
                              </a:lnTo>
                              <a:lnTo>
                                <a:pt x="100" y="344"/>
                              </a:lnTo>
                              <a:lnTo>
                                <a:pt x="100" y="315"/>
                              </a:lnTo>
                              <a:lnTo>
                                <a:pt x="100" y="286"/>
                              </a:lnTo>
                              <a:lnTo>
                                <a:pt x="100" y="258"/>
                              </a:lnTo>
                              <a:lnTo>
                                <a:pt x="100" y="229"/>
                              </a:lnTo>
                              <a:lnTo>
                                <a:pt x="100" y="204"/>
                              </a:lnTo>
                              <a:lnTo>
                                <a:pt x="100" y="183"/>
                              </a:lnTo>
                              <a:lnTo>
                                <a:pt x="100" y="168"/>
                              </a:lnTo>
                              <a:lnTo>
                                <a:pt x="100" y="161"/>
                              </a:lnTo>
                              <a:lnTo>
                                <a:pt x="102" y="160"/>
                              </a:lnTo>
                              <a:lnTo>
                                <a:pt x="102" y="157"/>
                              </a:lnTo>
                              <a:lnTo>
                                <a:pt x="103" y="154"/>
                              </a:lnTo>
                              <a:lnTo>
                                <a:pt x="105" y="153"/>
                              </a:lnTo>
                              <a:lnTo>
                                <a:pt x="106" y="151"/>
                              </a:lnTo>
                              <a:lnTo>
                                <a:pt x="108" y="150"/>
                              </a:lnTo>
                              <a:lnTo>
                                <a:pt x="110" y="150"/>
                              </a:lnTo>
                              <a:lnTo>
                                <a:pt x="112" y="148"/>
                              </a:lnTo>
                              <a:lnTo>
                                <a:pt x="113" y="148"/>
                              </a:lnTo>
                              <a:lnTo>
                                <a:pt x="115" y="148"/>
                              </a:lnTo>
                              <a:lnTo>
                                <a:pt x="116" y="148"/>
                              </a:lnTo>
                              <a:lnTo>
                                <a:pt x="118" y="148"/>
                              </a:lnTo>
                              <a:lnTo>
                                <a:pt x="123" y="151"/>
                              </a:lnTo>
                              <a:lnTo>
                                <a:pt x="128" y="154"/>
                              </a:lnTo>
                              <a:lnTo>
                                <a:pt x="132" y="157"/>
                              </a:lnTo>
                              <a:lnTo>
                                <a:pt x="139" y="161"/>
                              </a:lnTo>
                              <a:lnTo>
                                <a:pt x="148" y="166"/>
                              </a:lnTo>
                              <a:lnTo>
                                <a:pt x="161" y="173"/>
                              </a:lnTo>
                              <a:lnTo>
                                <a:pt x="177" y="183"/>
                              </a:lnTo>
                              <a:lnTo>
                                <a:pt x="197" y="194"/>
                              </a:lnTo>
                              <a:lnTo>
                                <a:pt x="224" y="210"/>
                              </a:lnTo>
                              <a:lnTo>
                                <a:pt x="256" y="229"/>
                              </a:lnTo>
                              <a:lnTo>
                                <a:pt x="296" y="252"/>
                              </a:lnTo>
                              <a:lnTo>
                                <a:pt x="342" y="279"/>
                              </a:lnTo>
                              <a:lnTo>
                                <a:pt x="549" y="155"/>
                              </a:lnTo>
                              <a:lnTo>
                                <a:pt x="326" y="29"/>
                              </a:lnTo>
                              <a:lnTo>
                                <a:pt x="325" y="29"/>
                              </a:lnTo>
                              <a:lnTo>
                                <a:pt x="323" y="27"/>
                              </a:lnTo>
                              <a:lnTo>
                                <a:pt x="322" y="27"/>
                              </a:lnTo>
                              <a:lnTo>
                                <a:pt x="320" y="27"/>
                              </a:lnTo>
                              <a:lnTo>
                                <a:pt x="320" y="26"/>
                              </a:lnTo>
                              <a:lnTo>
                                <a:pt x="319" y="26"/>
                              </a:lnTo>
                              <a:lnTo>
                                <a:pt x="319" y="24"/>
                              </a:lnTo>
                              <a:lnTo>
                                <a:pt x="317" y="24"/>
                              </a:lnTo>
                              <a:lnTo>
                                <a:pt x="316" y="23"/>
                              </a:lnTo>
                              <a:lnTo>
                                <a:pt x="314" y="23"/>
                              </a:lnTo>
                              <a:lnTo>
                                <a:pt x="313" y="23"/>
                              </a:lnTo>
                              <a:lnTo>
                                <a:pt x="312" y="22"/>
                              </a:lnTo>
                              <a:lnTo>
                                <a:pt x="310" y="22"/>
                              </a:lnTo>
                              <a:lnTo>
                                <a:pt x="309" y="22"/>
                              </a:lnTo>
                              <a:lnTo>
                                <a:pt x="307" y="20"/>
                              </a:lnTo>
                              <a:lnTo>
                                <a:pt x="306" y="20"/>
                              </a:lnTo>
                              <a:lnTo>
                                <a:pt x="304" y="20"/>
                              </a:lnTo>
                              <a:lnTo>
                                <a:pt x="303" y="19"/>
                              </a:lnTo>
                              <a:lnTo>
                                <a:pt x="302" y="19"/>
                              </a:lnTo>
                              <a:lnTo>
                                <a:pt x="302" y="17"/>
                              </a:lnTo>
                              <a:lnTo>
                                <a:pt x="300" y="17"/>
                              </a:lnTo>
                              <a:lnTo>
                                <a:pt x="300" y="16"/>
                              </a:lnTo>
                              <a:lnTo>
                                <a:pt x="299" y="16"/>
                              </a:lnTo>
                              <a:lnTo>
                                <a:pt x="297" y="16"/>
                              </a:lnTo>
                              <a:lnTo>
                                <a:pt x="296" y="16"/>
                              </a:lnTo>
                              <a:lnTo>
                                <a:pt x="296" y="14"/>
                              </a:lnTo>
                              <a:lnTo>
                                <a:pt x="294" y="14"/>
                              </a:lnTo>
                              <a:lnTo>
                                <a:pt x="293" y="14"/>
                              </a:lnTo>
                              <a:lnTo>
                                <a:pt x="291" y="13"/>
                              </a:lnTo>
                              <a:lnTo>
                                <a:pt x="290" y="13"/>
                              </a:lnTo>
                              <a:lnTo>
                                <a:pt x="289" y="13"/>
                              </a:lnTo>
                              <a:lnTo>
                                <a:pt x="287" y="13"/>
                              </a:lnTo>
                              <a:lnTo>
                                <a:pt x="287" y="12"/>
                              </a:lnTo>
                              <a:lnTo>
                                <a:pt x="286" y="12"/>
                              </a:lnTo>
                              <a:lnTo>
                                <a:pt x="284" y="12"/>
                              </a:lnTo>
                              <a:lnTo>
                                <a:pt x="283" y="10"/>
                              </a:lnTo>
                              <a:lnTo>
                                <a:pt x="281" y="10"/>
                              </a:lnTo>
                              <a:lnTo>
                                <a:pt x="280" y="10"/>
                              </a:lnTo>
                              <a:lnTo>
                                <a:pt x="279" y="10"/>
                              </a:lnTo>
                              <a:lnTo>
                                <a:pt x="277" y="9"/>
                              </a:lnTo>
                              <a:lnTo>
                                <a:pt x="276" y="9"/>
                              </a:lnTo>
                              <a:lnTo>
                                <a:pt x="274" y="9"/>
                              </a:lnTo>
                              <a:lnTo>
                                <a:pt x="273" y="9"/>
                              </a:lnTo>
                              <a:lnTo>
                                <a:pt x="271" y="9"/>
                              </a:lnTo>
                              <a:lnTo>
                                <a:pt x="270" y="9"/>
                              </a:lnTo>
                              <a:lnTo>
                                <a:pt x="268" y="7"/>
                              </a:lnTo>
                              <a:lnTo>
                                <a:pt x="267" y="7"/>
                              </a:lnTo>
                              <a:lnTo>
                                <a:pt x="266" y="7"/>
                              </a:lnTo>
                              <a:lnTo>
                                <a:pt x="264" y="6"/>
                              </a:lnTo>
                              <a:lnTo>
                                <a:pt x="263" y="6"/>
                              </a:lnTo>
                              <a:lnTo>
                                <a:pt x="261" y="6"/>
                              </a:lnTo>
                              <a:lnTo>
                                <a:pt x="260" y="6"/>
                              </a:lnTo>
                              <a:lnTo>
                                <a:pt x="258" y="6"/>
                              </a:lnTo>
                              <a:lnTo>
                                <a:pt x="257" y="4"/>
                              </a:lnTo>
                              <a:lnTo>
                                <a:pt x="256" y="4"/>
                              </a:lnTo>
                              <a:lnTo>
                                <a:pt x="254" y="4"/>
                              </a:lnTo>
                              <a:lnTo>
                                <a:pt x="253" y="4"/>
                              </a:lnTo>
                              <a:lnTo>
                                <a:pt x="251" y="4"/>
                              </a:lnTo>
                              <a:lnTo>
                                <a:pt x="250" y="3"/>
                              </a:lnTo>
                              <a:lnTo>
                                <a:pt x="248" y="3"/>
                              </a:lnTo>
                              <a:lnTo>
                                <a:pt x="247" y="3"/>
                              </a:lnTo>
                              <a:lnTo>
                                <a:pt x="245" y="3"/>
                              </a:lnTo>
                              <a:lnTo>
                                <a:pt x="244" y="3"/>
                              </a:lnTo>
                              <a:lnTo>
                                <a:pt x="243" y="3"/>
                              </a:lnTo>
                              <a:lnTo>
                                <a:pt x="241" y="3"/>
                              </a:lnTo>
                              <a:lnTo>
                                <a:pt x="240" y="3"/>
                              </a:lnTo>
                              <a:lnTo>
                                <a:pt x="238" y="3"/>
                              </a:lnTo>
                              <a:lnTo>
                                <a:pt x="237" y="3"/>
                              </a:lnTo>
                              <a:lnTo>
                                <a:pt x="235" y="1"/>
                              </a:lnTo>
                              <a:lnTo>
                                <a:pt x="234" y="1"/>
                              </a:lnTo>
                              <a:lnTo>
                                <a:pt x="233" y="1"/>
                              </a:lnTo>
                              <a:lnTo>
                                <a:pt x="231" y="1"/>
                              </a:lnTo>
                              <a:lnTo>
                                <a:pt x="230" y="1"/>
                              </a:lnTo>
                              <a:lnTo>
                                <a:pt x="228" y="1"/>
                              </a:lnTo>
                              <a:lnTo>
                                <a:pt x="227" y="1"/>
                              </a:lnTo>
                              <a:lnTo>
                                <a:pt x="225" y="1"/>
                              </a:lnTo>
                              <a:lnTo>
                                <a:pt x="224" y="1"/>
                              </a:lnTo>
                              <a:lnTo>
                                <a:pt x="223" y="1"/>
                              </a:lnTo>
                              <a:lnTo>
                                <a:pt x="221" y="1"/>
                              </a:lnTo>
                              <a:lnTo>
                                <a:pt x="220" y="0"/>
                              </a:lnTo>
                              <a:lnTo>
                                <a:pt x="220" y="1"/>
                              </a:lnTo>
                              <a:lnTo>
                                <a:pt x="218" y="1"/>
                              </a:lnTo>
                              <a:lnTo>
                                <a:pt x="217" y="1"/>
                              </a:lnTo>
                              <a:lnTo>
                                <a:pt x="215" y="1"/>
                              </a:lnTo>
                              <a:lnTo>
                                <a:pt x="214" y="1"/>
                              </a:lnTo>
                              <a:lnTo>
                                <a:pt x="212" y="1"/>
                              </a:lnTo>
                              <a:lnTo>
                                <a:pt x="211" y="1"/>
                              </a:lnTo>
                              <a:lnTo>
                                <a:pt x="210" y="1"/>
                              </a:lnTo>
                              <a:lnTo>
                                <a:pt x="208" y="1"/>
                              </a:lnTo>
                              <a:lnTo>
                                <a:pt x="207" y="1"/>
                              </a:lnTo>
                              <a:lnTo>
                                <a:pt x="205" y="1"/>
                              </a:lnTo>
                              <a:lnTo>
                                <a:pt x="204" y="1"/>
                              </a:lnTo>
                              <a:lnTo>
                                <a:pt x="204" y="3"/>
                              </a:lnTo>
                              <a:lnTo>
                                <a:pt x="202" y="1"/>
                              </a:lnTo>
                              <a:lnTo>
                                <a:pt x="201" y="1"/>
                              </a:lnTo>
                              <a:lnTo>
                                <a:pt x="200" y="3"/>
                              </a:lnTo>
                              <a:lnTo>
                                <a:pt x="198" y="3"/>
                              </a:lnTo>
                              <a:lnTo>
                                <a:pt x="197" y="1"/>
                              </a:lnTo>
                              <a:lnTo>
                                <a:pt x="197" y="3"/>
                              </a:lnTo>
                              <a:lnTo>
                                <a:pt x="195" y="1"/>
                              </a:lnTo>
                              <a:lnTo>
                                <a:pt x="194" y="1"/>
                              </a:lnTo>
                              <a:lnTo>
                                <a:pt x="192" y="3"/>
                              </a:lnTo>
                              <a:lnTo>
                                <a:pt x="191" y="1"/>
                              </a:lnTo>
                              <a:lnTo>
                                <a:pt x="189" y="1"/>
                              </a:lnTo>
                              <a:lnTo>
                                <a:pt x="189" y="3"/>
                              </a:lnTo>
                              <a:lnTo>
                                <a:pt x="188" y="3"/>
                              </a:lnTo>
                              <a:lnTo>
                                <a:pt x="187" y="3"/>
                              </a:lnTo>
                              <a:lnTo>
                                <a:pt x="185" y="3"/>
                              </a:lnTo>
                              <a:lnTo>
                                <a:pt x="184" y="3"/>
                              </a:lnTo>
                              <a:lnTo>
                                <a:pt x="182" y="3"/>
                              </a:lnTo>
                              <a:lnTo>
                                <a:pt x="181" y="4"/>
                              </a:lnTo>
                              <a:lnTo>
                                <a:pt x="179" y="4"/>
                              </a:lnTo>
                              <a:lnTo>
                                <a:pt x="178" y="4"/>
                              </a:lnTo>
                              <a:lnTo>
                                <a:pt x="177" y="4"/>
                              </a:lnTo>
                              <a:lnTo>
                                <a:pt x="175" y="4"/>
                              </a:lnTo>
                              <a:lnTo>
                                <a:pt x="174" y="4"/>
                              </a:lnTo>
                              <a:lnTo>
                                <a:pt x="174" y="6"/>
                              </a:lnTo>
                              <a:lnTo>
                                <a:pt x="171" y="6"/>
                              </a:lnTo>
                              <a:lnTo>
                                <a:pt x="169" y="6"/>
                              </a:lnTo>
                              <a:lnTo>
                                <a:pt x="168" y="6"/>
                              </a:lnTo>
                              <a:lnTo>
                                <a:pt x="165" y="6"/>
                              </a:lnTo>
                              <a:lnTo>
                                <a:pt x="162" y="7"/>
                              </a:lnTo>
                              <a:lnTo>
                                <a:pt x="161" y="7"/>
                              </a:lnTo>
                              <a:lnTo>
                                <a:pt x="158" y="7"/>
                              </a:lnTo>
                              <a:lnTo>
                                <a:pt x="156" y="7"/>
                              </a:lnTo>
                              <a:lnTo>
                                <a:pt x="156" y="9"/>
                              </a:lnTo>
                              <a:lnTo>
                                <a:pt x="155" y="9"/>
                              </a:lnTo>
                              <a:lnTo>
                                <a:pt x="154" y="9"/>
                              </a:lnTo>
                              <a:lnTo>
                                <a:pt x="152" y="10"/>
                              </a:lnTo>
                              <a:lnTo>
                                <a:pt x="151" y="10"/>
                              </a:lnTo>
                              <a:lnTo>
                                <a:pt x="149" y="10"/>
                              </a:lnTo>
                              <a:lnTo>
                                <a:pt x="148" y="10"/>
                              </a:lnTo>
                              <a:lnTo>
                                <a:pt x="146" y="12"/>
                              </a:lnTo>
                              <a:lnTo>
                                <a:pt x="145" y="12"/>
                              </a:lnTo>
                              <a:lnTo>
                                <a:pt x="143" y="13"/>
                              </a:lnTo>
                              <a:lnTo>
                                <a:pt x="142" y="13"/>
                              </a:lnTo>
                              <a:lnTo>
                                <a:pt x="141" y="13"/>
                              </a:lnTo>
                              <a:lnTo>
                                <a:pt x="141" y="14"/>
                              </a:lnTo>
                              <a:lnTo>
                                <a:pt x="139" y="14"/>
                              </a:lnTo>
                              <a:lnTo>
                                <a:pt x="138" y="14"/>
                              </a:lnTo>
                              <a:lnTo>
                                <a:pt x="136" y="16"/>
                              </a:lnTo>
                              <a:lnTo>
                                <a:pt x="135" y="16"/>
                              </a:lnTo>
                              <a:lnTo>
                                <a:pt x="133" y="16"/>
                              </a:lnTo>
                              <a:lnTo>
                                <a:pt x="132" y="16"/>
                              </a:lnTo>
                              <a:lnTo>
                                <a:pt x="131" y="17"/>
                              </a:lnTo>
                              <a:lnTo>
                                <a:pt x="129" y="17"/>
                              </a:lnTo>
                              <a:lnTo>
                                <a:pt x="128" y="19"/>
                              </a:lnTo>
                              <a:lnTo>
                                <a:pt x="126" y="19"/>
                              </a:lnTo>
                              <a:lnTo>
                                <a:pt x="125" y="19"/>
                              </a:lnTo>
                              <a:lnTo>
                                <a:pt x="125" y="20"/>
                              </a:lnTo>
                              <a:lnTo>
                                <a:pt x="123" y="20"/>
                              </a:lnTo>
                              <a:lnTo>
                                <a:pt x="122" y="20"/>
                              </a:lnTo>
                              <a:lnTo>
                                <a:pt x="121" y="22"/>
                              </a:lnTo>
                              <a:lnTo>
                                <a:pt x="119" y="22"/>
                              </a:lnTo>
                              <a:lnTo>
                                <a:pt x="118" y="23"/>
                              </a:lnTo>
                              <a:lnTo>
                                <a:pt x="116" y="23"/>
                              </a:lnTo>
                              <a:lnTo>
                                <a:pt x="115" y="24"/>
                              </a:lnTo>
                              <a:lnTo>
                                <a:pt x="113" y="24"/>
                              </a:lnTo>
                              <a:lnTo>
                                <a:pt x="112" y="26"/>
                              </a:lnTo>
                              <a:lnTo>
                                <a:pt x="110" y="26"/>
                              </a:lnTo>
                              <a:lnTo>
                                <a:pt x="109" y="26"/>
                              </a:lnTo>
                              <a:lnTo>
                                <a:pt x="109" y="27"/>
                              </a:lnTo>
                              <a:lnTo>
                                <a:pt x="108" y="27"/>
                              </a:lnTo>
                              <a:lnTo>
                                <a:pt x="106" y="29"/>
                              </a:lnTo>
                              <a:lnTo>
                                <a:pt x="105" y="30"/>
                              </a:lnTo>
                              <a:lnTo>
                                <a:pt x="103" y="30"/>
                              </a:lnTo>
                              <a:lnTo>
                                <a:pt x="102" y="30"/>
                              </a:lnTo>
                              <a:lnTo>
                                <a:pt x="100" y="32"/>
                              </a:lnTo>
                              <a:lnTo>
                                <a:pt x="99" y="32"/>
                              </a:lnTo>
                              <a:lnTo>
                                <a:pt x="98" y="33"/>
                              </a:lnTo>
                              <a:lnTo>
                                <a:pt x="96" y="35"/>
                              </a:lnTo>
                              <a:lnTo>
                                <a:pt x="95" y="35"/>
                              </a:lnTo>
                              <a:lnTo>
                                <a:pt x="93" y="35"/>
                              </a:lnTo>
                              <a:lnTo>
                                <a:pt x="93" y="36"/>
                              </a:lnTo>
                              <a:lnTo>
                                <a:pt x="92" y="36"/>
                              </a:lnTo>
                              <a:lnTo>
                                <a:pt x="92" y="37"/>
                              </a:lnTo>
                              <a:lnTo>
                                <a:pt x="90" y="37"/>
                              </a:lnTo>
                              <a:lnTo>
                                <a:pt x="89" y="37"/>
                              </a:lnTo>
                              <a:lnTo>
                                <a:pt x="89" y="39"/>
                              </a:lnTo>
                              <a:lnTo>
                                <a:pt x="87" y="39"/>
                              </a:lnTo>
                              <a:lnTo>
                                <a:pt x="87" y="40"/>
                              </a:lnTo>
                              <a:lnTo>
                                <a:pt x="86" y="40"/>
                              </a:lnTo>
                              <a:lnTo>
                                <a:pt x="85" y="40"/>
                              </a:lnTo>
                              <a:lnTo>
                                <a:pt x="85" y="42"/>
                              </a:lnTo>
                              <a:lnTo>
                                <a:pt x="83" y="42"/>
                              </a:lnTo>
                              <a:lnTo>
                                <a:pt x="82" y="43"/>
                              </a:lnTo>
                              <a:lnTo>
                                <a:pt x="80" y="45"/>
                              </a:lnTo>
                              <a:lnTo>
                                <a:pt x="79" y="45"/>
                              </a:lnTo>
                              <a:lnTo>
                                <a:pt x="79" y="46"/>
                              </a:lnTo>
                              <a:lnTo>
                                <a:pt x="77" y="46"/>
                              </a:lnTo>
                              <a:lnTo>
                                <a:pt x="77" y="48"/>
                              </a:lnTo>
                              <a:lnTo>
                                <a:pt x="76" y="48"/>
                              </a:lnTo>
                              <a:lnTo>
                                <a:pt x="75" y="48"/>
                              </a:lnTo>
                              <a:lnTo>
                                <a:pt x="75" y="49"/>
                              </a:lnTo>
                              <a:lnTo>
                                <a:pt x="73" y="49"/>
                              </a:lnTo>
                              <a:lnTo>
                                <a:pt x="73" y="50"/>
                              </a:lnTo>
                              <a:lnTo>
                                <a:pt x="72" y="52"/>
                              </a:lnTo>
                              <a:lnTo>
                                <a:pt x="70" y="52"/>
                              </a:lnTo>
                              <a:lnTo>
                                <a:pt x="70" y="53"/>
                              </a:lnTo>
                              <a:lnTo>
                                <a:pt x="69" y="53"/>
                              </a:lnTo>
                              <a:lnTo>
                                <a:pt x="69" y="55"/>
                              </a:lnTo>
                              <a:lnTo>
                                <a:pt x="67" y="55"/>
                              </a:lnTo>
                              <a:lnTo>
                                <a:pt x="66" y="55"/>
                              </a:lnTo>
                              <a:lnTo>
                                <a:pt x="66" y="56"/>
                              </a:lnTo>
                              <a:lnTo>
                                <a:pt x="64" y="56"/>
                              </a:lnTo>
                              <a:lnTo>
                                <a:pt x="64" y="58"/>
                              </a:lnTo>
                              <a:lnTo>
                                <a:pt x="64" y="59"/>
                              </a:lnTo>
                              <a:lnTo>
                                <a:pt x="63" y="59"/>
                              </a:lnTo>
                              <a:lnTo>
                                <a:pt x="62" y="59"/>
                              </a:lnTo>
                              <a:lnTo>
                                <a:pt x="62" y="60"/>
                              </a:lnTo>
                              <a:lnTo>
                                <a:pt x="60" y="60"/>
                              </a:lnTo>
                              <a:lnTo>
                                <a:pt x="60" y="62"/>
                              </a:lnTo>
                              <a:lnTo>
                                <a:pt x="60" y="63"/>
                              </a:lnTo>
                              <a:lnTo>
                                <a:pt x="59" y="63"/>
                              </a:lnTo>
                              <a:lnTo>
                                <a:pt x="57" y="63"/>
                              </a:lnTo>
                              <a:lnTo>
                                <a:pt x="57" y="65"/>
                              </a:lnTo>
                              <a:lnTo>
                                <a:pt x="56" y="65"/>
                              </a:lnTo>
                              <a:lnTo>
                                <a:pt x="56" y="66"/>
                              </a:lnTo>
                              <a:lnTo>
                                <a:pt x="56" y="68"/>
                              </a:lnTo>
                              <a:lnTo>
                                <a:pt x="54" y="68"/>
                              </a:lnTo>
                              <a:lnTo>
                                <a:pt x="53" y="68"/>
                              </a:lnTo>
                              <a:lnTo>
                                <a:pt x="53" y="69"/>
                              </a:lnTo>
                              <a:lnTo>
                                <a:pt x="52" y="69"/>
                              </a:lnTo>
                              <a:lnTo>
                                <a:pt x="52" y="71"/>
                              </a:lnTo>
                              <a:lnTo>
                                <a:pt x="52" y="72"/>
                              </a:lnTo>
                              <a:lnTo>
                                <a:pt x="50" y="72"/>
                              </a:lnTo>
                              <a:lnTo>
                                <a:pt x="49" y="72"/>
                              </a:lnTo>
                              <a:lnTo>
                                <a:pt x="49" y="73"/>
                              </a:lnTo>
                              <a:lnTo>
                                <a:pt x="49" y="75"/>
                              </a:lnTo>
                              <a:lnTo>
                                <a:pt x="47" y="75"/>
                              </a:lnTo>
                              <a:lnTo>
                                <a:pt x="47" y="76"/>
                              </a:lnTo>
                              <a:lnTo>
                                <a:pt x="46" y="76"/>
                              </a:lnTo>
                              <a:lnTo>
                                <a:pt x="46" y="78"/>
                              </a:lnTo>
                              <a:lnTo>
                                <a:pt x="44" y="78"/>
                              </a:lnTo>
                              <a:lnTo>
                                <a:pt x="44" y="79"/>
                              </a:lnTo>
                              <a:lnTo>
                                <a:pt x="43" y="79"/>
                              </a:lnTo>
                              <a:lnTo>
                                <a:pt x="43" y="81"/>
                              </a:lnTo>
                              <a:lnTo>
                                <a:pt x="43" y="82"/>
                              </a:lnTo>
                              <a:lnTo>
                                <a:pt x="41" y="82"/>
                              </a:lnTo>
                              <a:lnTo>
                                <a:pt x="41" y="83"/>
                              </a:lnTo>
                              <a:lnTo>
                                <a:pt x="41" y="85"/>
                              </a:lnTo>
                              <a:lnTo>
                                <a:pt x="40" y="85"/>
                              </a:lnTo>
                              <a:lnTo>
                                <a:pt x="40" y="86"/>
                              </a:lnTo>
                              <a:lnTo>
                                <a:pt x="39" y="86"/>
                              </a:lnTo>
                              <a:lnTo>
                                <a:pt x="39" y="88"/>
                              </a:lnTo>
                              <a:lnTo>
                                <a:pt x="37" y="88"/>
                              </a:lnTo>
                              <a:lnTo>
                                <a:pt x="37" y="89"/>
                              </a:lnTo>
                              <a:lnTo>
                                <a:pt x="36" y="89"/>
                              </a:lnTo>
                              <a:lnTo>
                                <a:pt x="36" y="91"/>
                              </a:lnTo>
                              <a:lnTo>
                                <a:pt x="36" y="92"/>
                              </a:lnTo>
                              <a:lnTo>
                                <a:pt x="34" y="92"/>
                              </a:lnTo>
                              <a:lnTo>
                                <a:pt x="34" y="94"/>
                              </a:lnTo>
                              <a:lnTo>
                                <a:pt x="34" y="95"/>
                              </a:lnTo>
                              <a:lnTo>
                                <a:pt x="33" y="95"/>
                              </a:lnTo>
                              <a:lnTo>
                                <a:pt x="33" y="96"/>
                              </a:lnTo>
                              <a:lnTo>
                                <a:pt x="31" y="96"/>
                              </a:lnTo>
                              <a:lnTo>
                                <a:pt x="31" y="98"/>
                              </a:lnTo>
                              <a:lnTo>
                                <a:pt x="30" y="99"/>
                              </a:lnTo>
                              <a:lnTo>
                                <a:pt x="29" y="101"/>
                              </a:lnTo>
                              <a:lnTo>
                                <a:pt x="29" y="102"/>
                              </a:lnTo>
                              <a:lnTo>
                                <a:pt x="27" y="102"/>
                              </a:lnTo>
                              <a:lnTo>
                                <a:pt x="27" y="104"/>
                              </a:lnTo>
                              <a:lnTo>
                                <a:pt x="27" y="105"/>
                              </a:lnTo>
                              <a:lnTo>
                                <a:pt x="26" y="105"/>
                              </a:lnTo>
                              <a:lnTo>
                                <a:pt x="26" y="107"/>
                              </a:lnTo>
                              <a:lnTo>
                                <a:pt x="24" y="107"/>
                              </a:lnTo>
                              <a:lnTo>
                                <a:pt x="24" y="108"/>
                              </a:lnTo>
                              <a:lnTo>
                                <a:pt x="24" y="109"/>
                              </a:lnTo>
                              <a:lnTo>
                                <a:pt x="23" y="111"/>
                              </a:lnTo>
                              <a:lnTo>
                                <a:pt x="23" y="112"/>
                              </a:lnTo>
                              <a:lnTo>
                                <a:pt x="21" y="112"/>
                              </a:lnTo>
                              <a:lnTo>
                                <a:pt x="21" y="114"/>
                              </a:lnTo>
                              <a:lnTo>
                                <a:pt x="21" y="115"/>
                              </a:lnTo>
                              <a:lnTo>
                                <a:pt x="20" y="117"/>
                              </a:lnTo>
                              <a:lnTo>
                                <a:pt x="19" y="118"/>
                              </a:lnTo>
                              <a:lnTo>
                                <a:pt x="19" y="119"/>
                              </a:lnTo>
                              <a:lnTo>
                                <a:pt x="19" y="121"/>
                              </a:lnTo>
                              <a:lnTo>
                                <a:pt x="17" y="121"/>
                              </a:lnTo>
                              <a:lnTo>
                                <a:pt x="17" y="122"/>
                              </a:lnTo>
                              <a:lnTo>
                                <a:pt x="17" y="124"/>
                              </a:lnTo>
                              <a:lnTo>
                                <a:pt x="16" y="124"/>
                              </a:lnTo>
                              <a:lnTo>
                                <a:pt x="16" y="125"/>
                              </a:lnTo>
                              <a:lnTo>
                                <a:pt x="16" y="127"/>
                              </a:lnTo>
                              <a:lnTo>
                                <a:pt x="16" y="128"/>
                              </a:lnTo>
                              <a:lnTo>
                                <a:pt x="14" y="130"/>
                              </a:lnTo>
                              <a:lnTo>
                                <a:pt x="14" y="131"/>
                              </a:lnTo>
                              <a:lnTo>
                                <a:pt x="14" y="132"/>
                              </a:lnTo>
                              <a:lnTo>
                                <a:pt x="13" y="132"/>
                              </a:lnTo>
                              <a:lnTo>
                                <a:pt x="13" y="134"/>
                              </a:lnTo>
                              <a:lnTo>
                                <a:pt x="13" y="135"/>
                              </a:lnTo>
                              <a:lnTo>
                                <a:pt x="11" y="135"/>
                              </a:lnTo>
                              <a:lnTo>
                                <a:pt x="11" y="137"/>
                              </a:lnTo>
                              <a:lnTo>
                                <a:pt x="11" y="138"/>
                              </a:lnTo>
                              <a:lnTo>
                                <a:pt x="11" y="140"/>
                              </a:lnTo>
                              <a:lnTo>
                                <a:pt x="11" y="141"/>
                              </a:lnTo>
                              <a:lnTo>
                                <a:pt x="10" y="141"/>
                              </a:lnTo>
                              <a:lnTo>
                                <a:pt x="10" y="142"/>
                              </a:lnTo>
                              <a:lnTo>
                                <a:pt x="10" y="144"/>
                              </a:lnTo>
                              <a:lnTo>
                                <a:pt x="8" y="144"/>
                              </a:lnTo>
                              <a:lnTo>
                                <a:pt x="8" y="145"/>
                              </a:lnTo>
                              <a:lnTo>
                                <a:pt x="8" y="147"/>
                              </a:lnTo>
                              <a:lnTo>
                                <a:pt x="8" y="148"/>
                              </a:lnTo>
                              <a:lnTo>
                                <a:pt x="7" y="148"/>
                              </a:lnTo>
                              <a:lnTo>
                                <a:pt x="7" y="150"/>
                              </a:lnTo>
                              <a:lnTo>
                                <a:pt x="7" y="151"/>
                              </a:lnTo>
                              <a:lnTo>
                                <a:pt x="7" y="153"/>
                              </a:lnTo>
                              <a:lnTo>
                                <a:pt x="6" y="154"/>
                              </a:lnTo>
                              <a:lnTo>
                                <a:pt x="6" y="155"/>
                              </a:lnTo>
                              <a:lnTo>
                                <a:pt x="6" y="157"/>
                              </a:lnTo>
                              <a:lnTo>
                                <a:pt x="6" y="158"/>
                              </a:lnTo>
                              <a:lnTo>
                                <a:pt x="6" y="160"/>
                              </a:lnTo>
                              <a:lnTo>
                                <a:pt x="6" y="161"/>
                              </a:lnTo>
                              <a:lnTo>
                                <a:pt x="4" y="161"/>
                              </a:lnTo>
                              <a:lnTo>
                                <a:pt x="4" y="163"/>
                              </a:lnTo>
                              <a:lnTo>
                                <a:pt x="4" y="164"/>
                              </a:lnTo>
                              <a:lnTo>
                                <a:pt x="4" y="166"/>
                              </a:lnTo>
                              <a:lnTo>
                                <a:pt x="3" y="167"/>
                              </a:lnTo>
                              <a:lnTo>
                                <a:pt x="3" y="168"/>
                              </a:lnTo>
                              <a:lnTo>
                                <a:pt x="3" y="170"/>
                              </a:lnTo>
                              <a:lnTo>
                                <a:pt x="3" y="171"/>
                              </a:lnTo>
                              <a:lnTo>
                                <a:pt x="3" y="173"/>
                              </a:lnTo>
                              <a:lnTo>
                                <a:pt x="1" y="173"/>
                              </a:lnTo>
                              <a:lnTo>
                                <a:pt x="1" y="174"/>
                              </a:lnTo>
                              <a:lnTo>
                                <a:pt x="1" y="176"/>
                              </a:lnTo>
                              <a:lnTo>
                                <a:pt x="1" y="177"/>
                              </a:lnTo>
                              <a:lnTo>
                                <a:pt x="1" y="178"/>
                              </a:lnTo>
                              <a:lnTo>
                                <a:pt x="1" y="180"/>
                              </a:lnTo>
                              <a:lnTo>
                                <a:pt x="1" y="181"/>
                              </a:lnTo>
                              <a:lnTo>
                                <a:pt x="1" y="183"/>
                              </a:lnTo>
                              <a:lnTo>
                                <a:pt x="1" y="184"/>
                              </a:lnTo>
                              <a:lnTo>
                                <a:pt x="1" y="186"/>
                              </a:lnTo>
                              <a:lnTo>
                                <a:pt x="0" y="186"/>
                              </a:lnTo>
                              <a:lnTo>
                                <a:pt x="1" y="187"/>
                              </a:lnTo>
                              <a:lnTo>
                                <a:pt x="0" y="189"/>
                              </a:lnTo>
                              <a:lnTo>
                                <a:pt x="0" y="190"/>
                              </a:lnTo>
                              <a:lnTo>
                                <a:pt x="1" y="191"/>
                              </a:lnTo>
                              <a:lnTo>
                                <a:pt x="1" y="193"/>
                              </a:lnTo>
                              <a:lnTo>
                                <a:pt x="0" y="193"/>
                              </a:lnTo>
                              <a:lnTo>
                                <a:pt x="1" y="194"/>
                              </a:lnTo>
                              <a:lnTo>
                                <a:pt x="0" y="196"/>
                              </a:lnTo>
                              <a:lnTo>
                                <a:pt x="0" y="197"/>
                              </a:lnTo>
                              <a:lnTo>
                                <a:pt x="1" y="199"/>
                              </a:lnTo>
                              <a:lnTo>
                                <a:pt x="0" y="200"/>
                              </a:lnTo>
                              <a:lnTo>
                                <a:pt x="1" y="202"/>
                              </a:lnTo>
                              <a:lnTo>
                                <a:pt x="0" y="203"/>
                              </a:lnTo>
                              <a:lnTo>
                                <a:pt x="1" y="204"/>
                              </a:lnTo>
                              <a:lnTo>
                                <a:pt x="0" y="206"/>
                              </a:lnTo>
                              <a:lnTo>
                                <a:pt x="1" y="207"/>
                              </a:lnTo>
                              <a:lnTo>
                                <a:pt x="0" y="209"/>
                              </a:lnTo>
                              <a:lnTo>
                                <a:pt x="1" y="210"/>
                              </a:lnTo>
                              <a:lnTo>
                                <a:pt x="0" y="212"/>
                              </a:lnTo>
                              <a:lnTo>
                                <a:pt x="1" y="213"/>
                              </a:lnTo>
                              <a:lnTo>
                                <a:pt x="1" y="214"/>
                              </a:lnTo>
                              <a:lnTo>
                                <a:pt x="1" y="216"/>
                              </a:lnTo>
                              <a:lnTo>
                                <a:pt x="1" y="217"/>
                              </a:lnTo>
                              <a:lnTo>
                                <a:pt x="1" y="219"/>
                              </a:lnTo>
                              <a:lnTo>
                                <a:pt x="1" y="220"/>
                              </a:lnTo>
                              <a:lnTo>
                                <a:pt x="1" y="222"/>
                              </a:lnTo>
                              <a:lnTo>
                                <a:pt x="3" y="223"/>
                              </a:lnTo>
                              <a:lnTo>
                                <a:pt x="3" y="225"/>
                              </a:lnTo>
                              <a:lnTo>
                                <a:pt x="3" y="226"/>
                              </a:lnTo>
                              <a:lnTo>
                                <a:pt x="3" y="227"/>
                              </a:lnTo>
                              <a:lnTo>
                                <a:pt x="3" y="229"/>
                              </a:lnTo>
                              <a:lnTo>
                                <a:pt x="3" y="230"/>
                              </a:lnTo>
                              <a:lnTo>
                                <a:pt x="3" y="232"/>
                              </a:lnTo>
                              <a:lnTo>
                                <a:pt x="3" y="233"/>
                              </a:lnTo>
                              <a:lnTo>
                                <a:pt x="4" y="235"/>
                              </a:lnTo>
                              <a:lnTo>
                                <a:pt x="4" y="236"/>
                              </a:lnTo>
                              <a:lnTo>
                                <a:pt x="4" y="237"/>
                              </a:lnTo>
                              <a:lnTo>
                                <a:pt x="4" y="239"/>
                              </a:lnTo>
                              <a:lnTo>
                                <a:pt x="4" y="240"/>
                              </a:lnTo>
                              <a:lnTo>
                                <a:pt x="4" y="242"/>
                              </a:lnTo>
                              <a:lnTo>
                                <a:pt x="4" y="243"/>
                              </a:lnTo>
                              <a:lnTo>
                                <a:pt x="6" y="245"/>
                              </a:lnTo>
                              <a:lnTo>
                                <a:pt x="6" y="246"/>
                              </a:lnTo>
                              <a:lnTo>
                                <a:pt x="6" y="248"/>
                              </a:lnTo>
                              <a:lnTo>
                                <a:pt x="6" y="249"/>
                              </a:lnTo>
                              <a:lnTo>
                                <a:pt x="7" y="250"/>
                              </a:lnTo>
                              <a:lnTo>
                                <a:pt x="7" y="252"/>
                              </a:lnTo>
                              <a:lnTo>
                                <a:pt x="7" y="253"/>
                              </a:lnTo>
                              <a:lnTo>
                                <a:pt x="8" y="255"/>
                              </a:lnTo>
                              <a:lnTo>
                                <a:pt x="8" y="256"/>
                              </a:lnTo>
                              <a:lnTo>
                                <a:pt x="8" y="258"/>
                              </a:lnTo>
                              <a:lnTo>
                                <a:pt x="8" y="259"/>
                              </a:lnTo>
                              <a:lnTo>
                                <a:pt x="8" y="261"/>
                              </a:lnTo>
                              <a:lnTo>
                                <a:pt x="8" y="262"/>
                              </a:lnTo>
                              <a:lnTo>
                                <a:pt x="8" y="263"/>
                              </a:lnTo>
                              <a:lnTo>
                                <a:pt x="10" y="265"/>
                              </a:lnTo>
                              <a:lnTo>
                                <a:pt x="10" y="266"/>
                              </a:lnTo>
                              <a:lnTo>
                                <a:pt x="10" y="268"/>
                              </a:lnTo>
                              <a:lnTo>
                                <a:pt x="11" y="268"/>
                              </a:lnTo>
                              <a:lnTo>
                                <a:pt x="11" y="269"/>
                              </a:lnTo>
                              <a:lnTo>
                                <a:pt x="11" y="271"/>
                              </a:lnTo>
                              <a:lnTo>
                                <a:pt x="13" y="272"/>
                              </a:lnTo>
                              <a:lnTo>
                                <a:pt x="13" y="273"/>
                              </a:lnTo>
                              <a:lnTo>
                                <a:pt x="14" y="275"/>
                              </a:lnTo>
                              <a:lnTo>
                                <a:pt x="14" y="276"/>
                              </a:lnTo>
                              <a:lnTo>
                                <a:pt x="14" y="278"/>
                              </a:lnTo>
                              <a:lnTo>
                                <a:pt x="14" y="279"/>
                              </a:lnTo>
                              <a:lnTo>
                                <a:pt x="16" y="281"/>
                              </a:lnTo>
                              <a:lnTo>
                                <a:pt x="16" y="282"/>
                              </a:lnTo>
                              <a:lnTo>
                                <a:pt x="16" y="284"/>
                              </a:lnTo>
                              <a:lnTo>
                                <a:pt x="17" y="285"/>
                              </a:lnTo>
                              <a:lnTo>
                                <a:pt x="17" y="286"/>
                              </a:lnTo>
                              <a:lnTo>
                                <a:pt x="17" y="288"/>
                              </a:lnTo>
                              <a:lnTo>
                                <a:pt x="19" y="288"/>
                              </a:lnTo>
                              <a:lnTo>
                                <a:pt x="19" y="289"/>
                              </a:lnTo>
                              <a:lnTo>
                                <a:pt x="19" y="291"/>
                              </a:lnTo>
                              <a:lnTo>
                                <a:pt x="19" y="292"/>
                              </a:lnTo>
                              <a:lnTo>
                                <a:pt x="20" y="294"/>
                              </a:lnTo>
                              <a:lnTo>
                                <a:pt x="20" y="295"/>
                              </a:lnTo>
                              <a:lnTo>
                                <a:pt x="21" y="297"/>
                              </a:lnTo>
                              <a:lnTo>
                                <a:pt x="21" y="298"/>
                              </a:lnTo>
                              <a:lnTo>
                                <a:pt x="23" y="299"/>
                              </a:lnTo>
                              <a:lnTo>
                                <a:pt x="23" y="301"/>
                              </a:lnTo>
                              <a:lnTo>
                                <a:pt x="24" y="302"/>
                              </a:lnTo>
                              <a:lnTo>
                                <a:pt x="24" y="304"/>
                              </a:lnTo>
                              <a:lnTo>
                                <a:pt x="26" y="305"/>
                              </a:lnTo>
                              <a:lnTo>
                                <a:pt x="26" y="307"/>
                              </a:lnTo>
                              <a:lnTo>
                                <a:pt x="27" y="308"/>
                              </a:lnTo>
                              <a:lnTo>
                                <a:pt x="27" y="309"/>
                              </a:lnTo>
                              <a:lnTo>
                                <a:pt x="29" y="311"/>
                              </a:lnTo>
                              <a:lnTo>
                                <a:pt x="29" y="312"/>
                              </a:lnTo>
                              <a:lnTo>
                                <a:pt x="30" y="314"/>
                              </a:lnTo>
                              <a:lnTo>
                                <a:pt x="30" y="315"/>
                              </a:lnTo>
                              <a:lnTo>
                                <a:pt x="31" y="317"/>
                              </a:lnTo>
                              <a:lnTo>
                                <a:pt x="31" y="318"/>
                              </a:lnTo>
                              <a:lnTo>
                                <a:pt x="33" y="320"/>
                              </a:lnTo>
                              <a:lnTo>
                                <a:pt x="33" y="321"/>
                              </a:lnTo>
                              <a:lnTo>
                                <a:pt x="34" y="321"/>
                              </a:lnTo>
                              <a:lnTo>
                                <a:pt x="34" y="322"/>
                              </a:lnTo>
                              <a:lnTo>
                                <a:pt x="34" y="324"/>
                              </a:lnTo>
                              <a:lnTo>
                                <a:pt x="36" y="324"/>
                              </a:lnTo>
                              <a:lnTo>
                                <a:pt x="36" y="325"/>
                              </a:lnTo>
                              <a:lnTo>
                                <a:pt x="37" y="327"/>
                              </a:lnTo>
                              <a:lnTo>
                                <a:pt x="37" y="328"/>
                              </a:lnTo>
                              <a:lnTo>
                                <a:pt x="39" y="328"/>
                              </a:lnTo>
                              <a:lnTo>
                                <a:pt x="39" y="330"/>
                              </a:lnTo>
                              <a:lnTo>
                                <a:pt x="39" y="331"/>
                              </a:lnTo>
                              <a:lnTo>
                                <a:pt x="40" y="332"/>
                              </a:lnTo>
                              <a:lnTo>
                                <a:pt x="41" y="334"/>
                              </a:lnTo>
                              <a:lnTo>
                                <a:pt x="43" y="335"/>
                              </a:lnTo>
                              <a:lnTo>
                                <a:pt x="44" y="337"/>
                              </a:lnTo>
                              <a:lnTo>
                                <a:pt x="44" y="338"/>
                              </a:lnTo>
                              <a:lnTo>
                                <a:pt x="46" y="340"/>
                              </a:lnTo>
                              <a:lnTo>
                                <a:pt x="47" y="341"/>
                              </a:lnTo>
                              <a:lnTo>
                                <a:pt x="47" y="343"/>
                              </a:lnTo>
                              <a:lnTo>
                                <a:pt x="49" y="343"/>
                              </a:lnTo>
                              <a:lnTo>
                                <a:pt x="49" y="344"/>
                              </a:lnTo>
                              <a:lnTo>
                                <a:pt x="49" y="345"/>
                              </a:lnTo>
                              <a:lnTo>
                                <a:pt x="50" y="347"/>
                              </a:lnTo>
                              <a:lnTo>
                                <a:pt x="52" y="348"/>
                              </a:lnTo>
                              <a:lnTo>
                                <a:pt x="52" y="350"/>
                              </a:lnTo>
                              <a:lnTo>
                                <a:pt x="53" y="350"/>
                              </a:lnTo>
                              <a:lnTo>
                                <a:pt x="53" y="351"/>
                              </a:lnTo>
                              <a:lnTo>
                                <a:pt x="53" y="353"/>
                              </a:lnTo>
                              <a:lnTo>
                                <a:pt x="54" y="353"/>
                              </a:lnTo>
                              <a:lnTo>
                                <a:pt x="54" y="354"/>
                              </a:lnTo>
                              <a:lnTo>
                                <a:pt x="56" y="356"/>
                              </a:lnTo>
                              <a:lnTo>
                                <a:pt x="57" y="357"/>
                              </a:lnTo>
                              <a:lnTo>
                                <a:pt x="57" y="358"/>
                              </a:lnTo>
                              <a:lnTo>
                                <a:pt x="59" y="360"/>
                              </a:lnTo>
                              <a:lnTo>
                                <a:pt x="60" y="361"/>
                              </a:lnTo>
                              <a:lnTo>
                                <a:pt x="62" y="363"/>
                              </a:lnTo>
                              <a:lnTo>
                                <a:pt x="63" y="364"/>
                              </a:lnTo>
                              <a:lnTo>
                                <a:pt x="64" y="366"/>
                              </a:lnTo>
                              <a:lnTo>
                                <a:pt x="66" y="367"/>
                              </a:lnTo>
                              <a:lnTo>
                                <a:pt x="67" y="368"/>
                              </a:lnTo>
                              <a:lnTo>
                                <a:pt x="67" y="370"/>
                              </a:lnTo>
                              <a:lnTo>
                                <a:pt x="69" y="370"/>
                              </a:lnTo>
                              <a:lnTo>
                                <a:pt x="69" y="371"/>
                              </a:lnTo>
                              <a:lnTo>
                                <a:pt x="70" y="373"/>
                              </a:lnTo>
                              <a:lnTo>
                                <a:pt x="72" y="374"/>
                              </a:lnTo>
                              <a:lnTo>
                                <a:pt x="73" y="376"/>
                              </a:lnTo>
                              <a:lnTo>
                                <a:pt x="75" y="377"/>
                              </a:lnTo>
                              <a:lnTo>
                                <a:pt x="76" y="379"/>
                              </a:lnTo>
                              <a:lnTo>
                                <a:pt x="77" y="380"/>
                              </a:lnTo>
                              <a:lnTo>
                                <a:pt x="79" y="381"/>
                              </a:lnTo>
                              <a:lnTo>
                                <a:pt x="79" y="383"/>
                              </a:lnTo>
                              <a:lnTo>
                                <a:pt x="80" y="383"/>
                              </a:lnTo>
                              <a:lnTo>
                                <a:pt x="80" y="384"/>
                              </a:lnTo>
                              <a:lnTo>
                                <a:pt x="82" y="386"/>
                              </a:lnTo>
                              <a:lnTo>
                                <a:pt x="83" y="387"/>
                              </a:lnTo>
                              <a:lnTo>
                                <a:pt x="85" y="389"/>
                              </a:lnTo>
                              <a:lnTo>
                                <a:pt x="86" y="390"/>
                              </a:lnTo>
                              <a:lnTo>
                                <a:pt x="87" y="392"/>
                              </a:lnTo>
                              <a:lnTo>
                                <a:pt x="89" y="393"/>
                              </a:lnTo>
                              <a:lnTo>
                                <a:pt x="90" y="394"/>
                              </a:lnTo>
                              <a:lnTo>
                                <a:pt x="92" y="396"/>
                              </a:lnTo>
                              <a:lnTo>
                                <a:pt x="93" y="396"/>
                              </a:lnTo>
                              <a:lnTo>
                                <a:pt x="93" y="397"/>
                              </a:lnTo>
                              <a:lnTo>
                                <a:pt x="95" y="399"/>
                              </a:lnTo>
                              <a:lnTo>
                                <a:pt x="96" y="399"/>
                              </a:lnTo>
                              <a:lnTo>
                                <a:pt x="98" y="400"/>
                              </a:lnTo>
                              <a:lnTo>
                                <a:pt x="99" y="402"/>
                              </a:lnTo>
                              <a:lnTo>
                                <a:pt x="100" y="403"/>
                              </a:lnTo>
                              <a:lnTo>
                                <a:pt x="102" y="404"/>
                              </a:lnTo>
                              <a:lnTo>
                                <a:pt x="100" y="403"/>
                              </a:lnTo>
                              <a:lnTo>
                                <a:pt x="102" y="404"/>
                              </a:lnTo>
                              <a:lnTo>
                                <a:pt x="100" y="403"/>
                              </a:lnTo>
                              <a:lnTo>
                                <a:pt x="102" y="404"/>
                              </a:lnTo>
                              <a:lnTo>
                                <a:pt x="100" y="403"/>
                              </a:lnTo>
                              <a:lnTo>
                                <a:pt x="102" y="404"/>
                              </a:lnTo>
                              <a:lnTo>
                                <a:pt x="100" y="403"/>
                              </a:lnTo>
                              <a:close/>
                            </a:path>
                          </a:pathLst>
                        </a:custGeom>
                        <a:solidFill>
                          <a:srgbClr val="B2B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24"/>
                      <wps:cNvSpPr>
                        <a:spLocks noEditPoints="1"/>
                      </wps:cNvSpPr>
                      <wps:spPr bwMode="auto">
                        <a:xfrm>
                          <a:off x="3224" y="789"/>
                          <a:ext cx="1316" cy="453"/>
                        </a:xfrm>
                        <a:custGeom>
                          <a:avLst/>
                          <a:gdLst>
                            <a:gd name="T0" fmla="*/ 1049 w 1316"/>
                            <a:gd name="T1" fmla="*/ 216 h 453"/>
                            <a:gd name="T2" fmla="*/ 994 w 1316"/>
                            <a:gd name="T3" fmla="*/ 187 h 453"/>
                            <a:gd name="T4" fmla="*/ 1171 w 1316"/>
                            <a:gd name="T5" fmla="*/ 233 h 453"/>
                            <a:gd name="T6" fmla="*/ 1135 w 1316"/>
                            <a:gd name="T7" fmla="*/ 273 h 453"/>
                            <a:gd name="T8" fmla="*/ 1221 w 1316"/>
                            <a:gd name="T9" fmla="*/ 210 h 453"/>
                            <a:gd name="T10" fmla="*/ 1212 w 1316"/>
                            <a:gd name="T11" fmla="*/ 193 h 453"/>
                            <a:gd name="T12" fmla="*/ 54 w 1316"/>
                            <a:gd name="T13" fmla="*/ 429 h 453"/>
                            <a:gd name="T14" fmla="*/ 37 w 1316"/>
                            <a:gd name="T15" fmla="*/ 365 h 453"/>
                            <a:gd name="T16" fmla="*/ 276 w 1316"/>
                            <a:gd name="T17" fmla="*/ 383 h 453"/>
                            <a:gd name="T18" fmla="*/ 251 w 1316"/>
                            <a:gd name="T19" fmla="*/ 424 h 453"/>
                            <a:gd name="T20" fmla="*/ 286 w 1316"/>
                            <a:gd name="T21" fmla="*/ 373 h 453"/>
                            <a:gd name="T22" fmla="*/ 332 w 1316"/>
                            <a:gd name="T23" fmla="*/ 406 h 453"/>
                            <a:gd name="T24" fmla="*/ 389 w 1316"/>
                            <a:gd name="T25" fmla="*/ 393 h 453"/>
                            <a:gd name="T26" fmla="*/ 435 w 1316"/>
                            <a:gd name="T27" fmla="*/ 406 h 453"/>
                            <a:gd name="T28" fmla="*/ 521 w 1316"/>
                            <a:gd name="T29" fmla="*/ 403 h 453"/>
                            <a:gd name="T30" fmla="*/ 493 w 1316"/>
                            <a:gd name="T31" fmla="*/ 393 h 453"/>
                            <a:gd name="T32" fmla="*/ 619 w 1316"/>
                            <a:gd name="T33" fmla="*/ 374 h 453"/>
                            <a:gd name="T34" fmla="*/ 692 w 1316"/>
                            <a:gd name="T35" fmla="*/ 342 h 453"/>
                            <a:gd name="T36" fmla="*/ 684 w 1316"/>
                            <a:gd name="T37" fmla="*/ 397 h 453"/>
                            <a:gd name="T38" fmla="*/ 689 w 1316"/>
                            <a:gd name="T39" fmla="*/ 427 h 453"/>
                            <a:gd name="T40" fmla="*/ 677 w 1316"/>
                            <a:gd name="T41" fmla="*/ 361 h 453"/>
                            <a:gd name="T42" fmla="*/ 799 w 1316"/>
                            <a:gd name="T43" fmla="*/ 360 h 453"/>
                            <a:gd name="T44" fmla="*/ 947 w 1316"/>
                            <a:gd name="T45" fmla="*/ 397 h 453"/>
                            <a:gd name="T46" fmla="*/ 915 w 1316"/>
                            <a:gd name="T47" fmla="*/ 403 h 453"/>
                            <a:gd name="T48" fmla="*/ 67 w 1316"/>
                            <a:gd name="T49" fmla="*/ 17 h 453"/>
                            <a:gd name="T50" fmla="*/ 47 w 1316"/>
                            <a:gd name="T51" fmla="*/ 80 h 453"/>
                            <a:gd name="T52" fmla="*/ 16 w 1316"/>
                            <a:gd name="T53" fmla="*/ 116 h 453"/>
                            <a:gd name="T54" fmla="*/ 33 w 1316"/>
                            <a:gd name="T55" fmla="*/ 46 h 453"/>
                            <a:gd name="T56" fmla="*/ 182 w 1316"/>
                            <a:gd name="T57" fmla="*/ 85 h 453"/>
                            <a:gd name="T58" fmla="*/ 145 w 1316"/>
                            <a:gd name="T59" fmla="*/ 99 h 453"/>
                            <a:gd name="T60" fmla="*/ 195 w 1316"/>
                            <a:gd name="T61" fmla="*/ 56 h 453"/>
                            <a:gd name="T62" fmla="*/ 271 w 1316"/>
                            <a:gd name="T63" fmla="*/ 52 h 453"/>
                            <a:gd name="T64" fmla="*/ 223 w 1316"/>
                            <a:gd name="T65" fmla="*/ 63 h 453"/>
                            <a:gd name="T66" fmla="*/ 416 w 1316"/>
                            <a:gd name="T67" fmla="*/ 82 h 453"/>
                            <a:gd name="T68" fmla="*/ 385 w 1316"/>
                            <a:gd name="T69" fmla="*/ 122 h 453"/>
                            <a:gd name="T70" fmla="*/ 451 w 1316"/>
                            <a:gd name="T71" fmla="*/ 89 h 453"/>
                            <a:gd name="T72" fmla="*/ 437 w 1316"/>
                            <a:gd name="T73" fmla="*/ 47 h 453"/>
                            <a:gd name="T74" fmla="*/ 549 w 1316"/>
                            <a:gd name="T75" fmla="*/ 67 h 453"/>
                            <a:gd name="T76" fmla="*/ 577 w 1316"/>
                            <a:gd name="T77" fmla="*/ 36 h 453"/>
                            <a:gd name="T78" fmla="*/ 639 w 1316"/>
                            <a:gd name="T79" fmla="*/ 119 h 453"/>
                            <a:gd name="T80" fmla="*/ 677 w 1316"/>
                            <a:gd name="T81" fmla="*/ 76 h 453"/>
                            <a:gd name="T82" fmla="*/ 766 w 1316"/>
                            <a:gd name="T83" fmla="*/ 41 h 453"/>
                            <a:gd name="T84" fmla="*/ 750 w 1316"/>
                            <a:gd name="T85" fmla="*/ 92 h 453"/>
                            <a:gd name="T86" fmla="*/ 744 w 1316"/>
                            <a:gd name="T87" fmla="*/ 124 h 453"/>
                            <a:gd name="T88" fmla="*/ 738 w 1316"/>
                            <a:gd name="T89" fmla="*/ 56 h 453"/>
                            <a:gd name="T90" fmla="*/ 89 w 1316"/>
                            <a:gd name="T91" fmla="*/ 204 h 453"/>
                            <a:gd name="T92" fmla="*/ 34 w 1316"/>
                            <a:gd name="T93" fmla="*/ 242 h 453"/>
                            <a:gd name="T94" fmla="*/ 142 w 1316"/>
                            <a:gd name="T95" fmla="*/ 190 h 453"/>
                            <a:gd name="T96" fmla="*/ 201 w 1316"/>
                            <a:gd name="T97" fmla="*/ 273 h 453"/>
                            <a:gd name="T98" fmla="*/ 224 w 1316"/>
                            <a:gd name="T99" fmla="*/ 237 h 453"/>
                            <a:gd name="T100" fmla="*/ 379 w 1316"/>
                            <a:gd name="T101" fmla="*/ 272 h 453"/>
                            <a:gd name="T102" fmla="*/ 431 w 1316"/>
                            <a:gd name="T103" fmla="*/ 210 h 453"/>
                            <a:gd name="T104" fmla="*/ 488 w 1316"/>
                            <a:gd name="T105" fmla="*/ 187 h 453"/>
                            <a:gd name="T106" fmla="*/ 510 w 1316"/>
                            <a:gd name="T107" fmla="*/ 223 h 453"/>
                            <a:gd name="T108" fmla="*/ 577 w 1316"/>
                            <a:gd name="T109" fmla="*/ 214 h 453"/>
                            <a:gd name="T110" fmla="*/ 592 w 1316"/>
                            <a:gd name="T111" fmla="*/ 187 h 453"/>
                            <a:gd name="T112" fmla="*/ 681 w 1316"/>
                            <a:gd name="T113" fmla="*/ 273 h 453"/>
                            <a:gd name="T114" fmla="*/ 671 w 1316"/>
                            <a:gd name="T115" fmla="*/ 216 h 453"/>
                            <a:gd name="T116" fmla="*/ 794 w 1316"/>
                            <a:gd name="T117" fmla="*/ 272 h 453"/>
                            <a:gd name="T118" fmla="*/ 802 w 1316"/>
                            <a:gd name="T119" fmla="*/ 308 h 453"/>
                            <a:gd name="T120" fmla="*/ 783 w 1316"/>
                            <a:gd name="T121" fmla="*/ 252 h 453"/>
                            <a:gd name="T122" fmla="*/ 875 w 1316"/>
                            <a:gd name="T123" fmla="*/ 244 h 453"/>
                            <a:gd name="T124" fmla="*/ 853 w 1316"/>
                            <a:gd name="T125" fmla="*/ 249 h 4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316" h="453">
                              <a:moveTo>
                                <a:pt x="948" y="272"/>
                              </a:moveTo>
                              <a:lnTo>
                                <a:pt x="972" y="272"/>
                              </a:lnTo>
                              <a:lnTo>
                                <a:pt x="972" y="226"/>
                              </a:lnTo>
                              <a:lnTo>
                                <a:pt x="974" y="226"/>
                              </a:lnTo>
                              <a:lnTo>
                                <a:pt x="974" y="224"/>
                              </a:lnTo>
                              <a:lnTo>
                                <a:pt x="974" y="223"/>
                              </a:lnTo>
                              <a:lnTo>
                                <a:pt x="974" y="221"/>
                              </a:lnTo>
                              <a:lnTo>
                                <a:pt x="974" y="220"/>
                              </a:lnTo>
                              <a:lnTo>
                                <a:pt x="974" y="219"/>
                              </a:lnTo>
                              <a:lnTo>
                                <a:pt x="975" y="219"/>
                              </a:lnTo>
                              <a:lnTo>
                                <a:pt x="975" y="217"/>
                              </a:lnTo>
                              <a:lnTo>
                                <a:pt x="975" y="216"/>
                              </a:lnTo>
                              <a:lnTo>
                                <a:pt x="977" y="216"/>
                              </a:lnTo>
                              <a:lnTo>
                                <a:pt x="977" y="214"/>
                              </a:lnTo>
                              <a:lnTo>
                                <a:pt x="977" y="213"/>
                              </a:lnTo>
                              <a:lnTo>
                                <a:pt x="978" y="213"/>
                              </a:lnTo>
                              <a:lnTo>
                                <a:pt x="980" y="211"/>
                              </a:lnTo>
                              <a:lnTo>
                                <a:pt x="981" y="211"/>
                              </a:lnTo>
                              <a:lnTo>
                                <a:pt x="981" y="210"/>
                              </a:lnTo>
                              <a:lnTo>
                                <a:pt x="983" y="210"/>
                              </a:lnTo>
                              <a:lnTo>
                                <a:pt x="984" y="210"/>
                              </a:lnTo>
                              <a:lnTo>
                                <a:pt x="985" y="210"/>
                              </a:lnTo>
                              <a:lnTo>
                                <a:pt x="987" y="210"/>
                              </a:lnTo>
                              <a:lnTo>
                                <a:pt x="987" y="208"/>
                              </a:lnTo>
                              <a:lnTo>
                                <a:pt x="988" y="210"/>
                              </a:lnTo>
                              <a:lnTo>
                                <a:pt x="990" y="210"/>
                              </a:lnTo>
                              <a:lnTo>
                                <a:pt x="991" y="210"/>
                              </a:lnTo>
                              <a:lnTo>
                                <a:pt x="993" y="210"/>
                              </a:lnTo>
                              <a:lnTo>
                                <a:pt x="994" y="211"/>
                              </a:lnTo>
                              <a:lnTo>
                                <a:pt x="995" y="211"/>
                              </a:lnTo>
                              <a:lnTo>
                                <a:pt x="995" y="213"/>
                              </a:lnTo>
                              <a:lnTo>
                                <a:pt x="997" y="214"/>
                              </a:lnTo>
                              <a:lnTo>
                                <a:pt x="997" y="216"/>
                              </a:lnTo>
                              <a:lnTo>
                                <a:pt x="998" y="216"/>
                              </a:lnTo>
                              <a:lnTo>
                                <a:pt x="998" y="217"/>
                              </a:lnTo>
                              <a:lnTo>
                                <a:pt x="998" y="219"/>
                              </a:lnTo>
                              <a:lnTo>
                                <a:pt x="1000" y="219"/>
                              </a:lnTo>
                              <a:lnTo>
                                <a:pt x="1000" y="220"/>
                              </a:lnTo>
                              <a:lnTo>
                                <a:pt x="1000" y="221"/>
                              </a:lnTo>
                              <a:lnTo>
                                <a:pt x="1000" y="223"/>
                              </a:lnTo>
                              <a:lnTo>
                                <a:pt x="1000" y="224"/>
                              </a:lnTo>
                              <a:lnTo>
                                <a:pt x="1000" y="226"/>
                              </a:lnTo>
                              <a:lnTo>
                                <a:pt x="1000" y="272"/>
                              </a:lnTo>
                              <a:lnTo>
                                <a:pt x="1024" y="272"/>
                              </a:lnTo>
                              <a:lnTo>
                                <a:pt x="1024" y="226"/>
                              </a:lnTo>
                              <a:lnTo>
                                <a:pt x="1026" y="226"/>
                              </a:lnTo>
                              <a:lnTo>
                                <a:pt x="1024" y="226"/>
                              </a:lnTo>
                              <a:lnTo>
                                <a:pt x="1026" y="224"/>
                              </a:lnTo>
                              <a:lnTo>
                                <a:pt x="1024" y="223"/>
                              </a:lnTo>
                              <a:lnTo>
                                <a:pt x="1026" y="223"/>
                              </a:lnTo>
                              <a:lnTo>
                                <a:pt x="1024" y="223"/>
                              </a:lnTo>
                              <a:lnTo>
                                <a:pt x="1024" y="221"/>
                              </a:lnTo>
                              <a:lnTo>
                                <a:pt x="1026" y="221"/>
                              </a:lnTo>
                              <a:lnTo>
                                <a:pt x="1024" y="221"/>
                              </a:lnTo>
                              <a:lnTo>
                                <a:pt x="1024" y="220"/>
                              </a:lnTo>
                              <a:lnTo>
                                <a:pt x="1026" y="220"/>
                              </a:lnTo>
                              <a:lnTo>
                                <a:pt x="1026" y="219"/>
                              </a:lnTo>
                              <a:lnTo>
                                <a:pt x="1026" y="217"/>
                              </a:lnTo>
                              <a:lnTo>
                                <a:pt x="1026" y="216"/>
                              </a:lnTo>
                              <a:lnTo>
                                <a:pt x="1027" y="216"/>
                              </a:lnTo>
                              <a:lnTo>
                                <a:pt x="1027" y="214"/>
                              </a:lnTo>
                              <a:lnTo>
                                <a:pt x="1027" y="213"/>
                              </a:lnTo>
                              <a:lnTo>
                                <a:pt x="1028" y="213"/>
                              </a:lnTo>
                              <a:lnTo>
                                <a:pt x="1030" y="213"/>
                              </a:lnTo>
                              <a:lnTo>
                                <a:pt x="1030" y="211"/>
                              </a:lnTo>
                              <a:lnTo>
                                <a:pt x="1031" y="211"/>
                              </a:lnTo>
                              <a:lnTo>
                                <a:pt x="1031" y="210"/>
                              </a:lnTo>
                              <a:lnTo>
                                <a:pt x="1033" y="210"/>
                              </a:lnTo>
                              <a:lnTo>
                                <a:pt x="1034" y="210"/>
                              </a:lnTo>
                              <a:lnTo>
                                <a:pt x="1036" y="210"/>
                              </a:lnTo>
                              <a:lnTo>
                                <a:pt x="1037" y="210"/>
                              </a:lnTo>
                              <a:lnTo>
                                <a:pt x="1037" y="208"/>
                              </a:lnTo>
                              <a:lnTo>
                                <a:pt x="1039" y="210"/>
                              </a:lnTo>
                              <a:lnTo>
                                <a:pt x="1040" y="210"/>
                              </a:lnTo>
                              <a:lnTo>
                                <a:pt x="1041" y="210"/>
                              </a:lnTo>
                              <a:lnTo>
                                <a:pt x="1043" y="211"/>
                              </a:lnTo>
                              <a:lnTo>
                                <a:pt x="1044" y="211"/>
                              </a:lnTo>
                              <a:lnTo>
                                <a:pt x="1046" y="213"/>
                              </a:lnTo>
                              <a:lnTo>
                                <a:pt x="1047" y="213"/>
                              </a:lnTo>
                              <a:lnTo>
                                <a:pt x="1049" y="214"/>
                              </a:lnTo>
                              <a:lnTo>
                                <a:pt x="1049" y="216"/>
                              </a:lnTo>
                              <a:lnTo>
                                <a:pt x="1049" y="217"/>
                              </a:lnTo>
                              <a:lnTo>
                                <a:pt x="1050" y="219"/>
                              </a:lnTo>
                              <a:lnTo>
                                <a:pt x="1050" y="220"/>
                              </a:lnTo>
                              <a:lnTo>
                                <a:pt x="1050" y="221"/>
                              </a:lnTo>
                              <a:lnTo>
                                <a:pt x="1051" y="223"/>
                              </a:lnTo>
                              <a:lnTo>
                                <a:pt x="1050" y="223"/>
                              </a:lnTo>
                              <a:lnTo>
                                <a:pt x="1051" y="224"/>
                              </a:lnTo>
                              <a:lnTo>
                                <a:pt x="1050" y="224"/>
                              </a:lnTo>
                              <a:lnTo>
                                <a:pt x="1051" y="224"/>
                              </a:lnTo>
                              <a:lnTo>
                                <a:pt x="1050" y="226"/>
                              </a:lnTo>
                              <a:lnTo>
                                <a:pt x="1051" y="227"/>
                              </a:lnTo>
                              <a:lnTo>
                                <a:pt x="1050" y="227"/>
                              </a:lnTo>
                              <a:lnTo>
                                <a:pt x="1050" y="272"/>
                              </a:lnTo>
                              <a:lnTo>
                                <a:pt x="1074" y="272"/>
                              </a:lnTo>
                              <a:lnTo>
                                <a:pt x="1074" y="226"/>
                              </a:lnTo>
                              <a:lnTo>
                                <a:pt x="1076" y="226"/>
                              </a:lnTo>
                              <a:lnTo>
                                <a:pt x="1074" y="224"/>
                              </a:lnTo>
                              <a:lnTo>
                                <a:pt x="1074" y="223"/>
                              </a:lnTo>
                              <a:lnTo>
                                <a:pt x="1076" y="223"/>
                              </a:lnTo>
                              <a:lnTo>
                                <a:pt x="1076" y="221"/>
                              </a:lnTo>
                              <a:lnTo>
                                <a:pt x="1074" y="220"/>
                              </a:lnTo>
                              <a:lnTo>
                                <a:pt x="1076" y="219"/>
                              </a:lnTo>
                              <a:lnTo>
                                <a:pt x="1074" y="219"/>
                              </a:lnTo>
                              <a:lnTo>
                                <a:pt x="1074" y="217"/>
                              </a:lnTo>
                              <a:lnTo>
                                <a:pt x="1076" y="217"/>
                              </a:lnTo>
                              <a:lnTo>
                                <a:pt x="1074" y="216"/>
                              </a:lnTo>
                              <a:lnTo>
                                <a:pt x="1074" y="214"/>
                              </a:lnTo>
                              <a:lnTo>
                                <a:pt x="1074" y="213"/>
                              </a:lnTo>
                              <a:lnTo>
                                <a:pt x="1074" y="211"/>
                              </a:lnTo>
                              <a:lnTo>
                                <a:pt x="1074" y="210"/>
                              </a:lnTo>
                              <a:lnTo>
                                <a:pt x="1074" y="208"/>
                              </a:lnTo>
                              <a:lnTo>
                                <a:pt x="1074" y="207"/>
                              </a:lnTo>
                              <a:lnTo>
                                <a:pt x="1073" y="206"/>
                              </a:lnTo>
                              <a:lnTo>
                                <a:pt x="1073" y="204"/>
                              </a:lnTo>
                              <a:lnTo>
                                <a:pt x="1073" y="203"/>
                              </a:lnTo>
                              <a:lnTo>
                                <a:pt x="1072" y="203"/>
                              </a:lnTo>
                              <a:lnTo>
                                <a:pt x="1072" y="201"/>
                              </a:lnTo>
                              <a:lnTo>
                                <a:pt x="1072" y="200"/>
                              </a:lnTo>
                              <a:lnTo>
                                <a:pt x="1070" y="198"/>
                              </a:lnTo>
                              <a:lnTo>
                                <a:pt x="1069" y="197"/>
                              </a:lnTo>
                              <a:lnTo>
                                <a:pt x="1067" y="196"/>
                              </a:lnTo>
                              <a:lnTo>
                                <a:pt x="1066" y="194"/>
                              </a:lnTo>
                              <a:lnTo>
                                <a:pt x="1064" y="194"/>
                              </a:lnTo>
                              <a:lnTo>
                                <a:pt x="1064" y="193"/>
                              </a:lnTo>
                              <a:lnTo>
                                <a:pt x="1063" y="193"/>
                              </a:lnTo>
                              <a:lnTo>
                                <a:pt x="1063" y="191"/>
                              </a:lnTo>
                              <a:lnTo>
                                <a:pt x="1062" y="191"/>
                              </a:lnTo>
                              <a:lnTo>
                                <a:pt x="1062" y="190"/>
                              </a:lnTo>
                              <a:lnTo>
                                <a:pt x="1060" y="190"/>
                              </a:lnTo>
                              <a:lnTo>
                                <a:pt x="1059" y="190"/>
                              </a:lnTo>
                              <a:lnTo>
                                <a:pt x="1057" y="190"/>
                              </a:lnTo>
                              <a:lnTo>
                                <a:pt x="1056" y="188"/>
                              </a:lnTo>
                              <a:lnTo>
                                <a:pt x="1054" y="188"/>
                              </a:lnTo>
                              <a:lnTo>
                                <a:pt x="1053" y="188"/>
                              </a:lnTo>
                              <a:lnTo>
                                <a:pt x="1053" y="187"/>
                              </a:lnTo>
                              <a:lnTo>
                                <a:pt x="1051" y="187"/>
                              </a:lnTo>
                              <a:lnTo>
                                <a:pt x="1050" y="187"/>
                              </a:lnTo>
                              <a:lnTo>
                                <a:pt x="1049" y="187"/>
                              </a:lnTo>
                              <a:lnTo>
                                <a:pt x="1047" y="187"/>
                              </a:lnTo>
                              <a:lnTo>
                                <a:pt x="1046" y="187"/>
                              </a:lnTo>
                              <a:lnTo>
                                <a:pt x="1044" y="185"/>
                              </a:lnTo>
                              <a:lnTo>
                                <a:pt x="1044" y="187"/>
                              </a:lnTo>
                              <a:lnTo>
                                <a:pt x="1043" y="187"/>
                              </a:lnTo>
                              <a:lnTo>
                                <a:pt x="1041" y="187"/>
                              </a:lnTo>
                              <a:lnTo>
                                <a:pt x="1040" y="187"/>
                              </a:lnTo>
                              <a:lnTo>
                                <a:pt x="1039" y="187"/>
                              </a:lnTo>
                              <a:lnTo>
                                <a:pt x="1037" y="187"/>
                              </a:lnTo>
                              <a:lnTo>
                                <a:pt x="1036" y="188"/>
                              </a:lnTo>
                              <a:lnTo>
                                <a:pt x="1034" y="188"/>
                              </a:lnTo>
                              <a:lnTo>
                                <a:pt x="1033" y="188"/>
                              </a:lnTo>
                              <a:lnTo>
                                <a:pt x="1031" y="190"/>
                              </a:lnTo>
                              <a:lnTo>
                                <a:pt x="1030" y="190"/>
                              </a:lnTo>
                              <a:lnTo>
                                <a:pt x="1028" y="190"/>
                              </a:lnTo>
                              <a:lnTo>
                                <a:pt x="1028" y="191"/>
                              </a:lnTo>
                              <a:lnTo>
                                <a:pt x="1027" y="191"/>
                              </a:lnTo>
                              <a:lnTo>
                                <a:pt x="1026" y="193"/>
                              </a:lnTo>
                              <a:lnTo>
                                <a:pt x="1024" y="194"/>
                              </a:lnTo>
                              <a:lnTo>
                                <a:pt x="1023" y="196"/>
                              </a:lnTo>
                              <a:lnTo>
                                <a:pt x="1023" y="197"/>
                              </a:lnTo>
                              <a:lnTo>
                                <a:pt x="1021" y="197"/>
                              </a:lnTo>
                              <a:lnTo>
                                <a:pt x="1021" y="198"/>
                              </a:lnTo>
                              <a:lnTo>
                                <a:pt x="1020" y="200"/>
                              </a:lnTo>
                              <a:lnTo>
                                <a:pt x="1018" y="200"/>
                              </a:lnTo>
                              <a:lnTo>
                                <a:pt x="1017" y="198"/>
                              </a:lnTo>
                              <a:lnTo>
                                <a:pt x="1017" y="197"/>
                              </a:lnTo>
                              <a:lnTo>
                                <a:pt x="1016" y="197"/>
                              </a:lnTo>
                              <a:lnTo>
                                <a:pt x="1016" y="196"/>
                              </a:lnTo>
                              <a:lnTo>
                                <a:pt x="1014" y="194"/>
                              </a:lnTo>
                              <a:lnTo>
                                <a:pt x="1013" y="194"/>
                              </a:lnTo>
                              <a:lnTo>
                                <a:pt x="1013" y="193"/>
                              </a:lnTo>
                              <a:lnTo>
                                <a:pt x="1011" y="193"/>
                              </a:lnTo>
                              <a:lnTo>
                                <a:pt x="1011" y="191"/>
                              </a:lnTo>
                              <a:lnTo>
                                <a:pt x="1010" y="191"/>
                              </a:lnTo>
                              <a:lnTo>
                                <a:pt x="1008" y="190"/>
                              </a:lnTo>
                              <a:lnTo>
                                <a:pt x="1007" y="190"/>
                              </a:lnTo>
                              <a:lnTo>
                                <a:pt x="1006" y="188"/>
                              </a:lnTo>
                              <a:lnTo>
                                <a:pt x="1004" y="188"/>
                              </a:lnTo>
                              <a:lnTo>
                                <a:pt x="1003" y="187"/>
                              </a:lnTo>
                              <a:lnTo>
                                <a:pt x="1001" y="187"/>
                              </a:lnTo>
                              <a:lnTo>
                                <a:pt x="1000" y="187"/>
                              </a:lnTo>
                              <a:lnTo>
                                <a:pt x="998" y="187"/>
                              </a:lnTo>
                              <a:lnTo>
                                <a:pt x="997" y="187"/>
                              </a:lnTo>
                              <a:lnTo>
                                <a:pt x="995" y="187"/>
                              </a:lnTo>
                              <a:lnTo>
                                <a:pt x="994" y="185"/>
                              </a:lnTo>
                              <a:lnTo>
                                <a:pt x="994" y="187"/>
                              </a:lnTo>
                              <a:lnTo>
                                <a:pt x="993" y="187"/>
                              </a:lnTo>
                              <a:lnTo>
                                <a:pt x="991" y="187"/>
                              </a:lnTo>
                              <a:lnTo>
                                <a:pt x="990" y="187"/>
                              </a:lnTo>
                              <a:lnTo>
                                <a:pt x="988" y="187"/>
                              </a:lnTo>
                              <a:lnTo>
                                <a:pt x="987" y="187"/>
                              </a:lnTo>
                              <a:lnTo>
                                <a:pt x="985" y="188"/>
                              </a:lnTo>
                              <a:lnTo>
                                <a:pt x="984" y="188"/>
                              </a:lnTo>
                              <a:lnTo>
                                <a:pt x="983" y="188"/>
                              </a:lnTo>
                              <a:lnTo>
                                <a:pt x="981" y="188"/>
                              </a:lnTo>
                              <a:lnTo>
                                <a:pt x="981" y="190"/>
                              </a:lnTo>
                              <a:lnTo>
                                <a:pt x="980" y="190"/>
                              </a:lnTo>
                              <a:lnTo>
                                <a:pt x="978" y="190"/>
                              </a:lnTo>
                              <a:lnTo>
                                <a:pt x="978" y="191"/>
                              </a:lnTo>
                              <a:lnTo>
                                <a:pt x="977" y="191"/>
                              </a:lnTo>
                              <a:lnTo>
                                <a:pt x="977" y="193"/>
                              </a:lnTo>
                              <a:lnTo>
                                <a:pt x="975" y="193"/>
                              </a:lnTo>
                              <a:lnTo>
                                <a:pt x="975" y="194"/>
                              </a:lnTo>
                              <a:lnTo>
                                <a:pt x="974" y="194"/>
                              </a:lnTo>
                              <a:lnTo>
                                <a:pt x="974" y="196"/>
                              </a:lnTo>
                              <a:lnTo>
                                <a:pt x="972" y="197"/>
                              </a:lnTo>
                              <a:lnTo>
                                <a:pt x="971" y="197"/>
                              </a:lnTo>
                              <a:lnTo>
                                <a:pt x="971" y="188"/>
                              </a:lnTo>
                              <a:lnTo>
                                <a:pt x="948" y="188"/>
                              </a:lnTo>
                              <a:lnTo>
                                <a:pt x="948" y="272"/>
                              </a:lnTo>
                              <a:close/>
                              <a:moveTo>
                                <a:pt x="1142" y="246"/>
                              </a:moveTo>
                              <a:lnTo>
                                <a:pt x="1143" y="247"/>
                              </a:lnTo>
                              <a:lnTo>
                                <a:pt x="1142" y="246"/>
                              </a:lnTo>
                              <a:lnTo>
                                <a:pt x="1143" y="247"/>
                              </a:lnTo>
                              <a:lnTo>
                                <a:pt x="1142" y="246"/>
                              </a:lnTo>
                              <a:lnTo>
                                <a:pt x="1143" y="247"/>
                              </a:lnTo>
                              <a:lnTo>
                                <a:pt x="1142" y="246"/>
                              </a:lnTo>
                              <a:lnTo>
                                <a:pt x="1143" y="247"/>
                              </a:lnTo>
                              <a:lnTo>
                                <a:pt x="1142" y="246"/>
                              </a:lnTo>
                              <a:lnTo>
                                <a:pt x="1143" y="247"/>
                              </a:lnTo>
                              <a:lnTo>
                                <a:pt x="1142" y="247"/>
                              </a:lnTo>
                              <a:lnTo>
                                <a:pt x="1143" y="247"/>
                              </a:lnTo>
                              <a:lnTo>
                                <a:pt x="1142" y="247"/>
                              </a:lnTo>
                              <a:lnTo>
                                <a:pt x="1143" y="247"/>
                              </a:lnTo>
                              <a:lnTo>
                                <a:pt x="1142" y="247"/>
                              </a:lnTo>
                              <a:lnTo>
                                <a:pt x="1143" y="247"/>
                              </a:lnTo>
                              <a:lnTo>
                                <a:pt x="1142" y="247"/>
                              </a:lnTo>
                              <a:lnTo>
                                <a:pt x="1142" y="249"/>
                              </a:lnTo>
                              <a:lnTo>
                                <a:pt x="1141" y="249"/>
                              </a:lnTo>
                              <a:lnTo>
                                <a:pt x="1139" y="250"/>
                              </a:lnTo>
                              <a:lnTo>
                                <a:pt x="1138" y="250"/>
                              </a:lnTo>
                              <a:lnTo>
                                <a:pt x="1136" y="250"/>
                              </a:lnTo>
                              <a:lnTo>
                                <a:pt x="1136" y="252"/>
                              </a:lnTo>
                              <a:lnTo>
                                <a:pt x="1135" y="252"/>
                              </a:lnTo>
                              <a:lnTo>
                                <a:pt x="1135" y="253"/>
                              </a:lnTo>
                              <a:lnTo>
                                <a:pt x="1133" y="253"/>
                              </a:lnTo>
                              <a:lnTo>
                                <a:pt x="1132" y="253"/>
                              </a:lnTo>
                              <a:lnTo>
                                <a:pt x="1132" y="255"/>
                              </a:lnTo>
                              <a:lnTo>
                                <a:pt x="1132" y="253"/>
                              </a:lnTo>
                              <a:lnTo>
                                <a:pt x="1130" y="255"/>
                              </a:lnTo>
                              <a:lnTo>
                                <a:pt x="1129" y="253"/>
                              </a:lnTo>
                              <a:lnTo>
                                <a:pt x="1129" y="255"/>
                              </a:lnTo>
                              <a:lnTo>
                                <a:pt x="1129" y="253"/>
                              </a:lnTo>
                              <a:lnTo>
                                <a:pt x="1128" y="253"/>
                              </a:lnTo>
                              <a:lnTo>
                                <a:pt x="1128" y="255"/>
                              </a:lnTo>
                              <a:lnTo>
                                <a:pt x="1128" y="253"/>
                              </a:lnTo>
                              <a:lnTo>
                                <a:pt x="1126" y="253"/>
                              </a:lnTo>
                              <a:lnTo>
                                <a:pt x="1125" y="253"/>
                              </a:lnTo>
                              <a:lnTo>
                                <a:pt x="1123" y="253"/>
                              </a:lnTo>
                              <a:lnTo>
                                <a:pt x="1122" y="253"/>
                              </a:lnTo>
                              <a:lnTo>
                                <a:pt x="1120" y="253"/>
                              </a:lnTo>
                              <a:lnTo>
                                <a:pt x="1119" y="253"/>
                              </a:lnTo>
                              <a:lnTo>
                                <a:pt x="1118" y="252"/>
                              </a:lnTo>
                              <a:lnTo>
                                <a:pt x="1116" y="252"/>
                              </a:lnTo>
                              <a:lnTo>
                                <a:pt x="1116" y="250"/>
                              </a:lnTo>
                              <a:lnTo>
                                <a:pt x="1115" y="250"/>
                              </a:lnTo>
                              <a:lnTo>
                                <a:pt x="1113" y="249"/>
                              </a:lnTo>
                              <a:lnTo>
                                <a:pt x="1112" y="247"/>
                              </a:lnTo>
                              <a:lnTo>
                                <a:pt x="1110" y="246"/>
                              </a:lnTo>
                              <a:lnTo>
                                <a:pt x="1110" y="244"/>
                              </a:lnTo>
                              <a:lnTo>
                                <a:pt x="1110" y="243"/>
                              </a:lnTo>
                              <a:lnTo>
                                <a:pt x="1109" y="242"/>
                              </a:lnTo>
                              <a:lnTo>
                                <a:pt x="1109" y="240"/>
                              </a:lnTo>
                              <a:lnTo>
                                <a:pt x="1109" y="239"/>
                              </a:lnTo>
                              <a:lnTo>
                                <a:pt x="1108" y="237"/>
                              </a:lnTo>
                              <a:lnTo>
                                <a:pt x="1169" y="237"/>
                              </a:lnTo>
                              <a:lnTo>
                                <a:pt x="1171" y="237"/>
                              </a:lnTo>
                              <a:lnTo>
                                <a:pt x="1171" y="236"/>
                              </a:lnTo>
                              <a:lnTo>
                                <a:pt x="1172" y="236"/>
                              </a:lnTo>
                              <a:lnTo>
                                <a:pt x="1171" y="236"/>
                              </a:lnTo>
                              <a:lnTo>
                                <a:pt x="1172" y="236"/>
                              </a:lnTo>
                              <a:lnTo>
                                <a:pt x="1171" y="234"/>
                              </a:lnTo>
                              <a:lnTo>
                                <a:pt x="1172" y="234"/>
                              </a:lnTo>
                              <a:lnTo>
                                <a:pt x="1171" y="234"/>
                              </a:lnTo>
                              <a:lnTo>
                                <a:pt x="1172" y="234"/>
                              </a:lnTo>
                              <a:lnTo>
                                <a:pt x="1171" y="234"/>
                              </a:lnTo>
                              <a:lnTo>
                                <a:pt x="1171" y="233"/>
                              </a:lnTo>
                              <a:lnTo>
                                <a:pt x="1172" y="233"/>
                              </a:lnTo>
                              <a:lnTo>
                                <a:pt x="1171" y="233"/>
                              </a:lnTo>
                              <a:lnTo>
                                <a:pt x="1172" y="233"/>
                              </a:lnTo>
                              <a:lnTo>
                                <a:pt x="1171" y="233"/>
                              </a:lnTo>
                              <a:lnTo>
                                <a:pt x="1172" y="233"/>
                              </a:lnTo>
                              <a:lnTo>
                                <a:pt x="1171" y="233"/>
                              </a:lnTo>
                              <a:lnTo>
                                <a:pt x="1172" y="233"/>
                              </a:lnTo>
                              <a:lnTo>
                                <a:pt x="1171" y="233"/>
                              </a:lnTo>
                              <a:lnTo>
                                <a:pt x="1171" y="231"/>
                              </a:lnTo>
                              <a:lnTo>
                                <a:pt x="1171" y="230"/>
                              </a:lnTo>
                              <a:lnTo>
                                <a:pt x="1171" y="229"/>
                              </a:lnTo>
                              <a:lnTo>
                                <a:pt x="1171" y="227"/>
                              </a:lnTo>
                              <a:lnTo>
                                <a:pt x="1171" y="226"/>
                              </a:lnTo>
                              <a:lnTo>
                                <a:pt x="1171" y="224"/>
                              </a:lnTo>
                              <a:lnTo>
                                <a:pt x="1171" y="223"/>
                              </a:lnTo>
                              <a:lnTo>
                                <a:pt x="1171" y="221"/>
                              </a:lnTo>
                              <a:lnTo>
                                <a:pt x="1169" y="220"/>
                              </a:lnTo>
                              <a:lnTo>
                                <a:pt x="1169" y="219"/>
                              </a:lnTo>
                              <a:lnTo>
                                <a:pt x="1169" y="217"/>
                              </a:lnTo>
                              <a:lnTo>
                                <a:pt x="1169" y="216"/>
                              </a:lnTo>
                              <a:lnTo>
                                <a:pt x="1168" y="213"/>
                              </a:lnTo>
                              <a:lnTo>
                                <a:pt x="1166" y="211"/>
                              </a:lnTo>
                              <a:lnTo>
                                <a:pt x="1166" y="210"/>
                              </a:lnTo>
                              <a:lnTo>
                                <a:pt x="1165" y="208"/>
                              </a:lnTo>
                              <a:lnTo>
                                <a:pt x="1165" y="207"/>
                              </a:lnTo>
                              <a:lnTo>
                                <a:pt x="1164" y="206"/>
                              </a:lnTo>
                              <a:lnTo>
                                <a:pt x="1164" y="204"/>
                              </a:lnTo>
                              <a:lnTo>
                                <a:pt x="1162" y="204"/>
                              </a:lnTo>
                              <a:lnTo>
                                <a:pt x="1162" y="203"/>
                              </a:lnTo>
                              <a:lnTo>
                                <a:pt x="1161" y="201"/>
                              </a:lnTo>
                              <a:lnTo>
                                <a:pt x="1159" y="200"/>
                              </a:lnTo>
                              <a:lnTo>
                                <a:pt x="1158" y="198"/>
                              </a:lnTo>
                              <a:lnTo>
                                <a:pt x="1156" y="197"/>
                              </a:lnTo>
                              <a:lnTo>
                                <a:pt x="1155" y="196"/>
                              </a:lnTo>
                              <a:lnTo>
                                <a:pt x="1153" y="194"/>
                              </a:lnTo>
                              <a:lnTo>
                                <a:pt x="1152" y="194"/>
                              </a:lnTo>
                              <a:lnTo>
                                <a:pt x="1151" y="193"/>
                              </a:lnTo>
                              <a:lnTo>
                                <a:pt x="1149" y="193"/>
                              </a:lnTo>
                              <a:lnTo>
                                <a:pt x="1149" y="191"/>
                              </a:lnTo>
                              <a:lnTo>
                                <a:pt x="1148" y="191"/>
                              </a:lnTo>
                              <a:lnTo>
                                <a:pt x="1146" y="190"/>
                              </a:lnTo>
                              <a:lnTo>
                                <a:pt x="1145" y="188"/>
                              </a:lnTo>
                              <a:lnTo>
                                <a:pt x="1143" y="188"/>
                              </a:lnTo>
                              <a:lnTo>
                                <a:pt x="1142" y="188"/>
                              </a:lnTo>
                              <a:lnTo>
                                <a:pt x="1141" y="188"/>
                              </a:lnTo>
                              <a:lnTo>
                                <a:pt x="1139" y="188"/>
                              </a:lnTo>
                              <a:lnTo>
                                <a:pt x="1138" y="187"/>
                              </a:lnTo>
                              <a:lnTo>
                                <a:pt x="1136" y="187"/>
                              </a:lnTo>
                              <a:lnTo>
                                <a:pt x="1135" y="187"/>
                              </a:lnTo>
                              <a:lnTo>
                                <a:pt x="1133" y="187"/>
                              </a:lnTo>
                              <a:lnTo>
                                <a:pt x="1132" y="187"/>
                              </a:lnTo>
                              <a:lnTo>
                                <a:pt x="1130" y="187"/>
                              </a:lnTo>
                              <a:lnTo>
                                <a:pt x="1129" y="187"/>
                              </a:lnTo>
                              <a:lnTo>
                                <a:pt x="1126" y="185"/>
                              </a:lnTo>
                              <a:lnTo>
                                <a:pt x="1126" y="187"/>
                              </a:lnTo>
                              <a:lnTo>
                                <a:pt x="1125" y="187"/>
                              </a:lnTo>
                              <a:lnTo>
                                <a:pt x="1123" y="187"/>
                              </a:lnTo>
                              <a:lnTo>
                                <a:pt x="1122" y="187"/>
                              </a:lnTo>
                              <a:lnTo>
                                <a:pt x="1120" y="187"/>
                              </a:lnTo>
                              <a:lnTo>
                                <a:pt x="1119" y="187"/>
                              </a:lnTo>
                              <a:lnTo>
                                <a:pt x="1118" y="188"/>
                              </a:lnTo>
                              <a:lnTo>
                                <a:pt x="1116" y="188"/>
                              </a:lnTo>
                              <a:lnTo>
                                <a:pt x="1115" y="188"/>
                              </a:lnTo>
                              <a:lnTo>
                                <a:pt x="1113" y="190"/>
                              </a:lnTo>
                              <a:lnTo>
                                <a:pt x="1112" y="190"/>
                              </a:lnTo>
                              <a:lnTo>
                                <a:pt x="1110" y="190"/>
                              </a:lnTo>
                              <a:lnTo>
                                <a:pt x="1110" y="191"/>
                              </a:lnTo>
                              <a:lnTo>
                                <a:pt x="1109" y="191"/>
                              </a:lnTo>
                              <a:lnTo>
                                <a:pt x="1108" y="191"/>
                              </a:lnTo>
                              <a:lnTo>
                                <a:pt x="1106" y="193"/>
                              </a:lnTo>
                              <a:lnTo>
                                <a:pt x="1105" y="193"/>
                              </a:lnTo>
                              <a:lnTo>
                                <a:pt x="1103" y="194"/>
                              </a:lnTo>
                              <a:lnTo>
                                <a:pt x="1102" y="194"/>
                              </a:lnTo>
                              <a:lnTo>
                                <a:pt x="1102" y="196"/>
                              </a:lnTo>
                              <a:lnTo>
                                <a:pt x="1100" y="196"/>
                              </a:lnTo>
                              <a:lnTo>
                                <a:pt x="1099" y="197"/>
                              </a:lnTo>
                              <a:lnTo>
                                <a:pt x="1097" y="198"/>
                              </a:lnTo>
                              <a:lnTo>
                                <a:pt x="1096" y="198"/>
                              </a:lnTo>
                              <a:lnTo>
                                <a:pt x="1096" y="200"/>
                              </a:lnTo>
                              <a:lnTo>
                                <a:pt x="1095" y="201"/>
                              </a:lnTo>
                              <a:lnTo>
                                <a:pt x="1095" y="203"/>
                              </a:lnTo>
                              <a:lnTo>
                                <a:pt x="1093" y="204"/>
                              </a:lnTo>
                              <a:lnTo>
                                <a:pt x="1092" y="206"/>
                              </a:lnTo>
                              <a:lnTo>
                                <a:pt x="1092" y="207"/>
                              </a:lnTo>
                              <a:lnTo>
                                <a:pt x="1090" y="208"/>
                              </a:lnTo>
                              <a:lnTo>
                                <a:pt x="1090" y="210"/>
                              </a:lnTo>
                              <a:lnTo>
                                <a:pt x="1089" y="211"/>
                              </a:lnTo>
                              <a:lnTo>
                                <a:pt x="1089" y="213"/>
                              </a:lnTo>
                              <a:lnTo>
                                <a:pt x="1087" y="213"/>
                              </a:lnTo>
                              <a:lnTo>
                                <a:pt x="1087" y="216"/>
                              </a:lnTo>
                              <a:lnTo>
                                <a:pt x="1086" y="217"/>
                              </a:lnTo>
                              <a:lnTo>
                                <a:pt x="1086" y="220"/>
                              </a:lnTo>
                              <a:lnTo>
                                <a:pt x="1086" y="221"/>
                              </a:lnTo>
                              <a:lnTo>
                                <a:pt x="1086" y="224"/>
                              </a:lnTo>
                              <a:lnTo>
                                <a:pt x="1086" y="226"/>
                              </a:lnTo>
                              <a:lnTo>
                                <a:pt x="1086" y="229"/>
                              </a:lnTo>
                              <a:lnTo>
                                <a:pt x="1085" y="230"/>
                              </a:lnTo>
                              <a:lnTo>
                                <a:pt x="1086" y="233"/>
                              </a:lnTo>
                              <a:lnTo>
                                <a:pt x="1086" y="234"/>
                              </a:lnTo>
                              <a:lnTo>
                                <a:pt x="1086" y="237"/>
                              </a:lnTo>
                              <a:lnTo>
                                <a:pt x="1086" y="239"/>
                              </a:lnTo>
                              <a:lnTo>
                                <a:pt x="1086" y="242"/>
                              </a:lnTo>
                              <a:lnTo>
                                <a:pt x="1086" y="243"/>
                              </a:lnTo>
                              <a:lnTo>
                                <a:pt x="1087" y="246"/>
                              </a:lnTo>
                              <a:lnTo>
                                <a:pt x="1087" y="247"/>
                              </a:lnTo>
                              <a:lnTo>
                                <a:pt x="1089" y="249"/>
                              </a:lnTo>
                              <a:lnTo>
                                <a:pt x="1089" y="250"/>
                              </a:lnTo>
                              <a:lnTo>
                                <a:pt x="1090" y="252"/>
                              </a:lnTo>
                              <a:lnTo>
                                <a:pt x="1092" y="253"/>
                              </a:lnTo>
                              <a:lnTo>
                                <a:pt x="1092" y="255"/>
                              </a:lnTo>
                              <a:lnTo>
                                <a:pt x="1092" y="256"/>
                              </a:lnTo>
                              <a:lnTo>
                                <a:pt x="1093" y="257"/>
                              </a:lnTo>
                              <a:lnTo>
                                <a:pt x="1095" y="259"/>
                              </a:lnTo>
                              <a:lnTo>
                                <a:pt x="1096" y="260"/>
                              </a:lnTo>
                              <a:lnTo>
                                <a:pt x="1096" y="262"/>
                              </a:lnTo>
                              <a:lnTo>
                                <a:pt x="1097" y="263"/>
                              </a:lnTo>
                              <a:lnTo>
                                <a:pt x="1099" y="265"/>
                              </a:lnTo>
                              <a:lnTo>
                                <a:pt x="1100" y="266"/>
                              </a:lnTo>
                              <a:lnTo>
                                <a:pt x="1102" y="266"/>
                              </a:lnTo>
                              <a:lnTo>
                                <a:pt x="1102" y="267"/>
                              </a:lnTo>
                              <a:lnTo>
                                <a:pt x="1103" y="267"/>
                              </a:lnTo>
                              <a:lnTo>
                                <a:pt x="1105" y="269"/>
                              </a:lnTo>
                              <a:lnTo>
                                <a:pt x="1106" y="269"/>
                              </a:lnTo>
                              <a:lnTo>
                                <a:pt x="1108" y="270"/>
                              </a:lnTo>
                              <a:lnTo>
                                <a:pt x="1109" y="270"/>
                              </a:lnTo>
                              <a:lnTo>
                                <a:pt x="1110" y="270"/>
                              </a:lnTo>
                              <a:lnTo>
                                <a:pt x="1113" y="272"/>
                              </a:lnTo>
                              <a:lnTo>
                                <a:pt x="1115" y="273"/>
                              </a:lnTo>
                              <a:lnTo>
                                <a:pt x="1118" y="273"/>
                              </a:lnTo>
                              <a:lnTo>
                                <a:pt x="1119" y="273"/>
                              </a:lnTo>
                              <a:lnTo>
                                <a:pt x="1122" y="273"/>
                              </a:lnTo>
                              <a:lnTo>
                                <a:pt x="1123" y="273"/>
                              </a:lnTo>
                              <a:lnTo>
                                <a:pt x="1126" y="273"/>
                              </a:lnTo>
                              <a:lnTo>
                                <a:pt x="1128" y="273"/>
                              </a:lnTo>
                              <a:lnTo>
                                <a:pt x="1129" y="273"/>
                              </a:lnTo>
                              <a:lnTo>
                                <a:pt x="1130" y="273"/>
                              </a:lnTo>
                              <a:lnTo>
                                <a:pt x="1132" y="273"/>
                              </a:lnTo>
                              <a:lnTo>
                                <a:pt x="1133" y="273"/>
                              </a:lnTo>
                              <a:lnTo>
                                <a:pt x="1135" y="273"/>
                              </a:lnTo>
                              <a:lnTo>
                                <a:pt x="1136" y="273"/>
                              </a:lnTo>
                              <a:lnTo>
                                <a:pt x="1138" y="273"/>
                              </a:lnTo>
                              <a:lnTo>
                                <a:pt x="1139" y="273"/>
                              </a:lnTo>
                              <a:lnTo>
                                <a:pt x="1141" y="273"/>
                              </a:lnTo>
                              <a:lnTo>
                                <a:pt x="1142" y="272"/>
                              </a:lnTo>
                              <a:lnTo>
                                <a:pt x="1143" y="272"/>
                              </a:lnTo>
                              <a:lnTo>
                                <a:pt x="1143" y="270"/>
                              </a:lnTo>
                              <a:lnTo>
                                <a:pt x="1145" y="270"/>
                              </a:lnTo>
                              <a:lnTo>
                                <a:pt x="1146" y="270"/>
                              </a:lnTo>
                              <a:lnTo>
                                <a:pt x="1148" y="269"/>
                              </a:lnTo>
                              <a:lnTo>
                                <a:pt x="1149" y="269"/>
                              </a:lnTo>
                              <a:lnTo>
                                <a:pt x="1151" y="267"/>
                              </a:lnTo>
                              <a:lnTo>
                                <a:pt x="1152" y="267"/>
                              </a:lnTo>
                              <a:lnTo>
                                <a:pt x="1153" y="266"/>
                              </a:lnTo>
                              <a:lnTo>
                                <a:pt x="1153" y="265"/>
                              </a:lnTo>
                              <a:lnTo>
                                <a:pt x="1155" y="265"/>
                              </a:lnTo>
                              <a:lnTo>
                                <a:pt x="1156" y="263"/>
                              </a:lnTo>
                              <a:lnTo>
                                <a:pt x="1158" y="262"/>
                              </a:lnTo>
                              <a:lnTo>
                                <a:pt x="1158" y="260"/>
                              </a:lnTo>
                              <a:lnTo>
                                <a:pt x="1159" y="260"/>
                              </a:lnTo>
                              <a:lnTo>
                                <a:pt x="1161" y="259"/>
                              </a:lnTo>
                              <a:lnTo>
                                <a:pt x="1162" y="257"/>
                              </a:lnTo>
                              <a:lnTo>
                                <a:pt x="1162" y="256"/>
                              </a:lnTo>
                              <a:lnTo>
                                <a:pt x="1164" y="256"/>
                              </a:lnTo>
                              <a:lnTo>
                                <a:pt x="1164" y="255"/>
                              </a:lnTo>
                              <a:lnTo>
                                <a:pt x="1165" y="253"/>
                              </a:lnTo>
                              <a:lnTo>
                                <a:pt x="1165" y="252"/>
                              </a:lnTo>
                              <a:lnTo>
                                <a:pt x="1166" y="250"/>
                              </a:lnTo>
                              <a:lnTo>
                                <a:pt x="1166" y="249"/>
                              </a:lnTo>
                              <a:lnTo>
                                <a:pt x="1168" y="247"/>
                              </a:lnTo>
                              <a:lnTo>
                                <a:pt x="1168" y="246"/>
                              </a:lnTo>
                              <a:lnTo>
                                <a:pt x="1142" y="246"/>
                              </a:lnTo>
                              <a:close/>
                              <a:moveTo>
                                <a:pt x="1109" y="221"/>
                              </a:moveTo>
                              <a:lnTo>
                                <a:pt x="1110" y="221"/>
                              </a:lnTo>
                              <a:lnTo>
                                <a:pt x="1110" y="220"/>
                              </a:lnTo>
                              <a:lnTo>
                                <a:pt x="1110" y="219"/>
                              </a:lnTo>
                              <a:lnTo>
                                <a:pt x="1110" y="217"/>
                              </a:lnTo>
                              <a:lnTo>
                                <a:pt x="1112" y="216"/>
                              </a:lnTo>
                              <a:lnTo>
                                <a:pt x="1112" y="214"/>
                              </a:lnTo>
                              <a:lnTo>
                                <a:pt x="1113" y="214"/>
                              </a:lnTo>
                              <a:lnTo>
                                <a:pt x="1113" y="213"/>
                              </a:lnTo>
                              <a:lnTo>
                                <a:pt x="1115" y="213"/>
                              </a:lnTo>
                              <a:lnTo>
                                <a:pt x="1115" y="211"/>
                              </a:lnTo>
                              <a:lnTo>
                                <a:pt x="1115" y="210"/>
                              </a:lnTo>
                              <a:lnTo>
                                <a:pt x="1116" y="210"/>
                              </a:lnTo>
                              <a:lnTo>
                                <a:pt x="1118" y="210"/>
                              </a:lnTo>
                              <a:lnTo>
                                <a:pt x="1119" y="210"/>
                              </a:lnTo>
                              <a:lnTo>
                                <a:pt x="1120" y="208"/>
                              </a:lnTo>
                              <a:lnTo>
                                <a:pt x="1122" y="208"/>
                              </a:lnTo>
                              <a:lnTo>
                                <a:pt x="1123" y="208"/>
                              </a:lnTo>
                              <a:lnTo>
                                <a:pt x="1125" y="208"/>
                              </a:lnTo>
                              <a:lnTo>
                                <a:pt x="1126" y="208"/>
                              </a:lnTo>
                              <a:lnTo>
                                <a:pt x="1128" y="208"/>
                              </a:lnTo>
                              <a:lnTo>
                                <a:pt x="1128" y="207"/>
                              </a:lnTo>
                              <a:lnTo>
                                <a:pt x="1129" y="208"/>
                              </a:lnTo>
                              <a:lnTo>
                                <a:pt x="1130" y="208"/>
                              </a:lnTo>
                              <a:lnTo>
                                <a:pt x="1132" y="208"/>
                              </a:lnTo>
                              <a:lnTo>
                                <a:pt x="1133" y="208"/>
                              </a:lnTo>
                              <a:lnTo>
                                <a:pt x="1135" y="208"/>
                              </a:lnTo>
                              <a:lnTo>
                                <a:pt x="1136" y="208"/>
                              </a:lnTo>
                              <a:lnTo>
                                <a:pt x="1138" y="210"/>
                              </a:lnTo>
                              <a:lnTo>
                                <a:pt x="1139" y="210"/>
                              </a:lnTo>
                              <a:lnTo>
                                <a:pt x="1139" y="211"/>
                              </a:lnTo>
                              <a:lnTo>
                                <a:pt x="1141" y="211"/>
                              </a:lnTo>
                              <a:lnTo>
                                <a:pt x="1142" y="213"/>
                              </a:lnTo>
                              <a:lnTo>
                                <a:pt x="1143" y="214"/>
                              </a:lnTo>
                              <a:lnTo>
                                <a:pt x="1145" y="216"/>
                              </a:lnTo>
                              <a:lnTo>
                                <a:pt x="1145" y="217"/>
                              </a:lnTo>
                              <a:lnTo>
                                <a:pt x="1146" y="219"/>
                              </a:lnTo>
                              <a:lnTo>
                                <a:pt x="1146" y="220"/>
                              </a:lnTo>
                              <a:lnTo>
                                <a:pt x="1146" y="221"/>
                              </a:lnTo>
                              <a:lnTo>
                                <a:pt x="1109" y="221"/>
                              </a:lnTo>
                              <a:close/>
                              <a:moveTo>
                                <a:pt x="1184" y="272"/>
                              </a:moveTo>
                              <a:lnTo>
                                <a:pt x="1208" y="272"/>
                              </a:lnTo>
                              <a:lnTo>
                                <a:pt x="1208" y="226"/>
                              </a:lnTo>
                              <a:lnTo>
                                <a:pt x="1210" y="226"/>
                              </a:lnTo>
                              <a:lnTo>
                                <a:pt x="1208" y="226"/>
                              </a:lnTo>
                              <a:lnTo>
                                <a:pt x="1208" y="224"/>
                              </a:lnTo>
                              <a:lnTo>
                                <a:pt x="1210" y="224"/>
                              </a:lnTo>
                              <a:lnTo>
                                <a:pt x="1210" y="223"/>
                              </a:lnTo>
                              <a:lnTo>
                                <a:pt x="1208" y="223"/>
                              </a:lnTo>
                              <a:lnTo>
                                <a:pt x="1210" y="223"/>
                              </a:lnTo>
                              <a:lnTo>
                                <a:pt x="1208" y="223"/>
                              </a:lnTo>
                              <a:lnTo>
                                <a:pt x="1208" y="221"/>
                              </a:lnTo>
                              <a:lnTo>
                                <a:pt x="1210" y="221"/>
                              </a:lnTo>
                              <a:lnTo>
                                <a:pt x="1208" y="221"/>
                              </a:lnTo>
                              <a:lnTo>
                                <a:pt x="1208" y="220"/>
                              </a:lnTo>
                              <a:lnTo>
                                <a:pt x="1210" y="220"/>
                              </a:lnTo>
                              <a:lnTo>
                                <a:pt x="1210" y="219"/>
                              </a:lnTo>
                              <a:lnTo>
                                <a:pt x="1210" y="217"/>
                              </a:lnTo>
                              <a:lnTo>
                                <a:pt x="1211" y="217"/>
                              </a:lnTo>
                              <a:lnTo>
                                <a:pt x="1211" y="216"/>
                              </a:lnTo>
                              <a:lnTo>
                                <a:pt x="1211" y="214"/>
                              </a:lnTo>
                              <a:lnTo>
                                <a:pt x="1212" y="214"/>
                              </a:lnTo>
                              <a:lnTo>
                                <a:pt x="1214" y="214"/>
                              </a:lnTo>
                              <a:lnTo>
                                <a:pt x="1214" y="213"/>
                              </a:lnTo>
                              <a:lnTo>
                                <a:pt x="1214" y="211"/>
                              </a:lnTo>
                              <a:lnTo>
                                <a:pt x="1215" y="211"/>
                              </a:lnTo>
                              <a:lnTo>
                                <a:pt x="1215" y="210"/>
                              </a:lnTo>
                              <a:lnTo>
                                <a:pt x="1217" y="210"/>
                              </a:lnTo>
                              <a:lnTo>
                                <a:pt x="1218" y="210"/>
                              </a:lnTo>
                              <a:lnTo>
                                <a:pt x="1220" y="210"/>
                              </a:lnTo>
                              <a:lnTo>
                                <a:pt x="1221" y="210"/>
                              </a:lnTo>
                              <a:lnTo>
                                <a:pt x="1222" y="210"/>
                              </a:lnTo>
                              <a:lnTo>
                                <a:pt x="1222" y="208"/>
                              </a:lnTo>
                              <a:lnTo>
                                <a:pt x="1224" y="210"/>
                              </a:lnTo>
                              <a:lnTo>
                                <a:pt x="1225" y="210"/>
                              </a:lnTo>
                              <a:lnTo>
                                <a:pt x="1227" y="210"/>
                              </a:lnTo>
                              <a:lnTo>
                                <a:pt x="1228" y="210"/>
                              </a:lnTo>
                              <a:lnTo>
                                <a:pt x="1230" y="211"/>
                              </a:lnTo>
                              <a:lnTo>
                                <a:pt x="1231" y="211"/>
                              </a:lnTo>
                              <a:lnTo>
                                <a:pt x="1231" y="213"/>
                              </a:lnTo>
                              <a:lnTo>
                                <a:pt x="1232" y="213"/>
                              </a:lnTo>
                              <a:lnTo>
                                <a:pt x="1232" y="214"/>
                              </a:lnTo>
                              <a:lnTo>
                                <a:pt x="1234" y="216"/>
                              </a:lnTo>
                              <a:lnTo>
                                <a:pt x="1234" y="217"/>
                              </a:lnTo>
                              <a:lnTo>
                                <a:pt x="1235" y="219"/>
                              </a:lnTo>
                              <a:lnTo>
                                <a:pt x="1235" y="220"/>
                              </a:lnTo>
                              <a:lnTo>
                                <a:pt x="1235" y="221"/>
                              </a:lnTo>
                              <a:lnTo>
                                <a:pt x="1237" y="223"/>
                              </a:lnTo>
                              <a:lnTo>
                                <a:pt x="1235" y="223"/>
                              </a:lnTo>
                              <a:lnTo>
                                <a:pt x="1237" y="224"/>
                              </a:lnTo>
                              <a:lnTo>
                                <a:pt x="1235" y="224"/>
                              </a:lnTo>
                              <a:lnTo>
                                <a:pt x="1237" y="224"/>
                              </a:lnTo>
                              <a:lnTo>
                                <a:pt x="1235" y="224"/>
                              </a:lnTo>
                              <a:lnTo>
                                <a:pt x="1235" y="226"/>
                              </a:lnTo>
                              <a:lnTo>
                                <a:pt x="1237" y="226"/>
                              </a:lnTo>
                              <a:lnTo>
                                <a:pt x="1235" y="226"/>
                              </a:lnTo>
                              <a:lnTo>
                                <a:pt x="1235" y="272"/>
                              </a:lnTo>
                              <a:lnTo>
                                <a:pt x="1260" y="272"/>
                              </a:lnTo>
                              <a:lnTo>
                                <a:pt x="1260" y="220"/>
                              </a:lnTo>
                              <a:lnTo>
                                <a:pt x="1261" y="220"/>
                              </a:lnTo>
                              <a:lnTo>
                                <a:pt x="1260" y="219"/>
                              </a:lnTo>
                              <a:lnTo>
                                <a:pt x="1260" y="217"/>
                              </a:lnTo>
                              <a:lnTo>
                                <a:pt x="1261" y="217"/>
                              </a:lnTo>
                              <a:lnTo>
                                <a:pt x="1261" y="216"/>
                              </a:lnTo>
                              <a:lnTo>
                                <a:pt x="1260" y="214"/>
                              </a:lnTo>
                              <a:lnTo>
                                <a:pt x="1261" y="213"/>
                              </a:lnTo>
                              <a:lnTo>
                                <a:pt x="1260" y="213"/>
                              </a:lnTo>
                              <a:lnTo>
                                <a:pt x="1260" y="211"/>
                              </a:lnTo>
                              <a:lnTo>
                                <a:pt x="1261" y="211"/>
                              </a:lnTo>
                              <a:lnTo>
                                <a:pt x="1260" y="210"/>
                              </a:lnTo>
                              <a:lnTo>
                                <a:pt x="1260" y="208"/>
                              </a:lnTo>
                              <a:lnTo>
                                <a:pt x="1260" y="207"/>
                              </a:lnTo>
                              <a:lnTo>
                                <a:pt x="1260" y="206"/>
                              </a:lnTo>
                              <a:lnTo>
                                <a:pt x="1260" y="204"/>
                              </a:lnTo>
                              <a:lnTo>
                                <a:pt x="1258" y="203"/>
                              </a:lnTo>
                              <a:lnTo>
                                <a:pt x="1258" y="201"/>
                              </a:lnTo>
                              <a:lnTo>
                                <a:pt x="1257" y="200"/>
                              </a:lnTo>
                              <a:lnTo>
                                <a:pt x="1257" y="198"/>
                              </a:lnTo>
                              <a:lnTo>
                                <a:pt x="1255" y="198"/>
                              </a:lnTo>
                              <a:lnTo>
                                <a:pt x="1255" y="197"/>
                              </a:lnTo>
                              <a:lnTo>
                                <a:pt x="1254" y="197"/>
                              </a:lnTo>
                              <a:lnTo>
                                <a:pt x="1254" y="196"/>
                              </a:lnTo>
                              <a:lnTo>
                                <a:pt x="1253" y="194"/>
                              </a:lnTo>
                              <a:lnTo>
                                <a:pt x="1251" y="194"/>
                              </a:lnTo>
                              <a:lnTo>
                                <a:pt x="1251" y="193"/>
                              </a:lnTo>
                              <a:lnTo>
                                <a:pt x="1250" y="193"/>
                              </a:lnTo>
                              <a:lnTo>
                                <a:pt x="1250" y="191"/>
                              </a:lnTo>
                              <a:lnTo>
                                <a:pt x="1248" y="191"/>
                              </a:lnTo>
                              <a:lnTo>
                                <a:pt x="1247" y="191"/>
                              </a:lnTo>
                              <a:lnTo>
                                <a:pt x="1245" y="190"/>
                              </a:lnTo>
                              <a:lnTo>
                                <a:pt x="1244" y="190"/>
                              </a:lnTo>
                              <a:lnTo>
                                <a:pt x="1243" y="188"/>
                              </a:lnTo>
                              <a:lnTo>
                                <a:pt x="1241" y="188"/>
                              </a:lnTo>
                              <a:lnTo>
                                <a:pt x="1240" y="188"/>
                              </a:lnTo>
                              <a:lnTo>
                                <a:pt x="1238" y="187"/>
                              </a:lnTo>
                              <a:lnTo>
                                <a:pt x="1237" y="187"/>
                              </a:lnTo>
                              <a:lnTo>
                                <a:pt x="1235" y="187"/>
                              </a:lnTo>
                              <a:lnTo>
                                <a:pt x="1234" y="187"/>
                              </a:lnTo>
                              <a:lnTo>
                                <a:pt x="1232" y="187"/>
                              </a:lnTo>
                              <a:lnTo>
                                <a:pt x="1231" y="187"/>
                              </a:lnTo>
                              <a:lnTo>
                                <a:pt x="1230" y="185"/>
                              </a:lnTo>
                              <a:lnTo>
                                <a:pt x="1230" y="187"/>
                              </a:lnTo>
                              <a:lnTo>
                                <a:pt x="1228" y="187"/>
                              </a:lnTo>
                              <a:lnTo>
                                <a:pt x="1227" y="187"/>
                              </a:lnTo>
                              <a:lnTo>
                                <a:pt x="1225" y="187"/>
                              </a:lnTo>
                              <a:lnTo>
                                <a:pt x="1224" y="187"/>
                              </a:lnTo>
                              <a:lnTo>
                                <a:pt x="1222" y="187"/>
                              </a:lnTo>
                              <a:lnTo>
                                <a:pt x="1221" y="187"/>
                              </a:lnTo>
                              <a:lnTo>
                                <a:pt x="1221" y="188"/>
                              </a:lnTo>
                              <a:lnTo>
                                <a:pt x="1220" y="188"/>
                              </a:lnTo>
                              <a:lnTo>
                                <a:pt x="1218" y="188"/>
                              </a:lnTo>
                              <a:lnTo>
                                <a:pt x="1217" y="188"/>
                              </a:lnTo>
                              <a:lnTo>
                                <a:pt x="1217" y="190"/>
                              </a:lnTo>
                              <a:lnTo>
                                <a:pt x="1215" y="190"/>
                              </a:lnTo>
                              <a:lnTo>
                                <a:pt x="1214" y="190"/>
                              </a:lnTo>
                              <a:lnTo>
                                <a:pt x="1214" y="191"/>
                              </a:lnTo>
                              <a:lnTo>
                                <a:pt x="1212" y="193"/>
                              </a:lnTo>
                              <a:lnTo>
                                <a:pt x="1211" y="194"/>
                              </a:lnTo>
                              <a:lnTo>
                                <a:pt x="1210" y="196"/>
                              </a:lnTo>
                              <a:lnTo>
                                <a:pt x="1208" y="197"/>
                              </a:lnTo>
                              <a:lnTo>
                                <a:pt x="1207" y="197"/>
                              </a:lnTo>
                              <a:lnTo>
                                <a:pt x="1207" y="188"/>
                              </a:lnTo>
                              <a:lnTo>
                                <a:pt x="1184" y="188"/>
                              </a:lnTo>
                              <a:lnTo>
                                <a:pt x="1184" y="272"/>
                              </a:lnTo>
                              <a:close/>
                              <a:moveTo>
                                <a:pt x="1303" y="161"/>
                              </a:moveTo>
                              <a:lnTo>
                                <a:pt x="1278" y="161"/>
                              </a:lnTo>
                              <a:lnTo>
                                <a:pt x="1278" y="188"/>
                              </a:lnTo>
                              <a:lnTo>
                                <a:pt x="1267" y="188"/>
                              </a:lnTo>
                              <a:lnTo>
                                <a:pt x="1267" y="207"/>
                              </a:lnTo>
                              <a:lnTo>
                                <a:pt x="1278" y="207"/>
                              </a:lnTo>
                              <a:lnTo>
                                <a:pt x="1278" y="272"/>
                              </a:lnTo>
                              <a:lnTo>
                                <a:pt x="1303" y="272"/>
                              </a:lnTo>
                              <a:lnTo>
                                <a:pt x="1303" y="207"/>
                              </a:lnTo>
                              <a:lnTo>
                                <a:pt x="1316" y="207"/>
                              </a:lnTo>
                              <a:lnTo>
                                <a:pt x="1316" y="188"/>
                              </a:lnTo>
                              <a:lnTo>
                                <a:pt x="1303" y="188"/>
                              </a:lnTo>
                              <a:lnTo>
                                <a:pt x="1303" y="161"/>
                              </a:lnTo>
                              <a:close/>
                              <a:moveTo>
                                <a:pt x="93" y="342"/>
                              </a:moveTo>
                              <a:lnTo>
                                <a:pt x="70" y="342"/>
                              </a:lnTo>
                              <a:lnTo>
                                <a:pt x="70" y="351"/>
                              </a:lnTo>
                              <a:lnTo>
                                <a:pt x="70" y="350"/>
                              </a:lnTo>
                              <a:lnTo>
                                <a:pt x="69" y="348"/>
                              </a:lnTo>
                              <a:lnTo>
                                <a:pt x="67" y="347"/>
                              </a:lnTo>
                              <a:lnTo>
                                <a:pt x="66" y="345"/>
                              </a:lnTo>
                              <a:lnTo>
                                <a:pt x="65" y="345"/>
                              </a:lnTo>
                              <a:lnTo>
                                <a:pt x="65" y="344"/>
                              </a:lnTo>
                              <a:lnTo>
                                <a:pt x="63" y="344"/>
                              </a:lnTo>
                              <a:lnTo>
                                <a:pt x="62" y="344"/>
                              </a:lnTo>
                              <a:lnTo>
                                <a:pt x="60" y="342"/>
                              </a:lnTo>
                              <a:lnTo>
                                <a:pt x="59" y="342"/>
                              </a:lnTo>
                              <a:lnTo>
                                <a:pt x="57" y="342"/>
                              </a:lnTo>
                              <a:lnTo>
                                <a:pt x="56" y="341"/>
                              </a:lnTo>
                              <a:lnTo>
                                <a:pt x="54" y="341"/>
                              </a:lnTo>
                              <a:lnTo>
                                <a:pt x="53" y="341"/>
                              </a:lnTo>
                              <a:lnTo>
                                <a:pt x="52" y="341"/>
                              </a:lnTo>
                              <a:lnTo>
                                <a:pt x="50" y="341"/>
                              </a:lnTo>
                              <a:lnTo>
                                <a:pt x="49" y="341"/>
                              </a:lnTo>
                              <a:lnTo>
                                <a:pt x="47" y="341"/>
                              </a:lnTo>
                              <a:lnTo>
                                <a:pt x="46" y="339"/>
                              </a:lnTo>
                              <a:lnTo>
                                <a:pt x="44" y="341"/>
                              </a:lnTo>
                              <a:lnTo>
                                <a:pt x="43" y="341"/>
                              </a:lnTo>
                              <a:lnTo>
                                <a:pt x="42" y="341"/>
                              </a:lnTo>
                              <a:lnTo>
                                <a:pt x="40" y="341"/>
                              </a:lnTo>
                              <a:lnTo>
                                <a:pt x="39" y="341"/>
                              </a:lnTo>
                              <a:lnTo>
                                <a:pt x="37" y="341"/>
                              </a:lnTo>
                              <a:lnTo>
                                <a:pt x="36" y="341"/>
                              </a:lnTo>
                              <a:lnTo>
                                <a:pt x="34" y="342"/>
                              </a:lnTo>
                              <a:lnTo>
                                <a:pt x="33" y="342"/>
                              </a:lnTo>
                              <a:lnTo>
                                <a:pt x="31" y="342"/>
                              </a:lnTo>
                              <a:lnTo>
                                <a:pt x="30" y="342"/>
                              </a:lnTo>
                              <a:lnTo>
                                <a:pt x="29" y="342"/>
                              </a:lnTo>
                              <a:lnTo>
                                <a:pt x="29" y="344"/>
                              </a:lnTo>
                              <a:lnTo>
                                <a:pt x="27" y="345"/>
                              </a:lnTo>
                              <a:lnTo>
                                <a:pt x="26" y="345"/>
                              </a:lnTo>
                              <a:lnTo>
                                <a:pt x="24" y="347"/>
                              </a:lnTo>
                              <a:lnTo>
                                <a:pt x="23" y="347"/>
                              </a:lnTo>
                              <a:lnTo>
                                <a:pt x="21" y="348"/>
                              </a:lnTo>
                              <a:lnTo>
                                <a:pt x="20" y="348"/>
                              </a:lnTo>
                              <a:lnTo>
                                <a:pt x="20" y="350"/>
                              </a:lnTo>
                              <a:lnTo>
                                <a:pt x="19" y="350"/>
                              </a:lnTo>
                              <a:lnTo>
                                <a:pt x="17" y="351"/>
                              </a:lnTo>
                              <a:lnTo>
                                <a:pt x="16" y="352"/>
                              </a:lnTo>
                              <a:lnTo>
                                <a:pt x="14" y="352"/>
                              </a:lnTo>
                              <a:lnTo>
                                <a:pt x="14" y="354"/>
                              </a:lnTo>
                              <a:lnTo>
                                <a:pt x="13" y="355"/>
                              </a:lnTo>
                              <a:lnTo>
                                <a:pt x="11" y="357"/>
                              </a:lnTo>
                              <a:lnTo>
                                <a:pt x="11" y="358"/>
                              </a:lnTo>
                              <a:lnTo>
                                <a:pt x="10" y="360"/>
                              </a:lnTo>
                              <a:lnTo>
                                <a:pt x="8" y="361"/>
                              </a:lnTo>
                              <a:lnTo>
                                <a:pt x="8" y="362"/>
                              </a:lnTo>
                              <a:lnTo>
                                <a:pt x="7" y="364"/>
                              </a:lnTo>
                              <a:lnTo>
                                <a:pt x="7" y="365"/>
                              </a:lnTo>
                              <a:lnTo>
                                <a:pt x="6" y="365"/>
                              </a:lnTo>
                              <a:lnTo>
                                <a:pt x="6" y="368"/>
                              </a:lnTo>
                              <a:lnTo>
                                <a:pt x="6" y="370"/>
                              </a:lnTo>
                              <a:lnTo>
                                <a:pt x="6" y="371"/>
                              </a:lnTo>
                              <a:lnTo>
                                <a:pt x="6" y="373"/>
                              </a:lnTo>
                              <a:lnTo>
                                <a:pt x="4" y="374"/>
                              </a:lnTo>
                              <a:lnTo>
                                <a:pt x="4" y="375"/>
                              </a:lnTo>
                              <a:lnTo>
                                <a:pt x="4" y="377"/>
                              </a:lnTo>
                              <a:lnTo>
                                <a:pt x="4" y="378"/>
                              </a:lnTo>
                              <a:lnTo>
                                <a:pt x="4" y="380"/>
                              </a:lnTo>
                              <a:lnTo>
                                <a:pt x="4" y="381"/>
                              </a:lnTo>
                              <a:lnTo>
                                <a:pt x="4" y="383"/>
                              </a:lnTo>
                              <a:lnTo>
                                <a:pt x="3" y="384"/>
                              </a:lnTo>
                              <a:lnTo>
                                <a:pt x="4" y="387"/>
                              </a:lnTo>
                              <a:lnTo>
                                <a:pt x="4" y="388"/>
                              </a:lnTo>
                              <a:lnTo>
                                <a:pt x="4" y="390"/>
                              </a:lnTo>
                              <a:lnTo>
                                <a:pt x="4" y="391"/>
                              </a:lnTo>
                              <a:lnTo>
                                <a:pt x="4" y="393"/>
                              </a:lnTo>
                              <a:lnTo>
                                <a:pt x="4" y="394"/>
                              </a:lnTo>
                              <a:lnTo>
                                <a:pt x="4" y="396"/>
                              </a:lnTo>
                              <a:lnTo>
                                <a:pt x="6" y="397"/>
                              </a:lnTo>
                              <a:lnTo>
                                <a:pt x="6" y="398"/>
                              </a:lnTo>
                              <a:lnTo>
                                <a:pt x="6" y="400"/>
                              </a:lnTo>
                              <a:lnTo>
                                <a:pt x="6" y="401"/>
                              </a:lnTo>
                              <a:lnTo>
                                <a:pt x="7" y="403"/>
                              </a:lnTo>
                              <a:lnTo>
                                <a:pt x="7" y="404"/>
                              </a:lnTo>
                              <a:lnTo>
                                <a:pt x="7" y="406"/>
                              </a:lnTo>
                              <a:lnTo>
                                <a:pt x="8" y="407"/>
                              </a:lnTo>
                              <a:lnTo>
                                <a:pt x="8" y="409"/>
                              </a:lnTo>
                              <a:lnTo>
                                <a:pt x="10" y="410"/>
                              </a:lnTo>
                              <a:lnTo>
                                <a:pt x="10" y="411"/>
                              </a:lnTo>
                              <a:lnTo>
                                <a:pt x="11" y="413"/>
                              </a:lnTo>
                              <a:lnTo>
                                <a:pt x="11" y="414"/>
                              </a:lnTo>
                              <a:lnTo>
                                <a:pt x="13" y="414"/>
                              </a:lnTo>
                              <a:lnTo>
                                <a:pt x="14" y="416"/>
                              </a:lnTo>
                              <a:lnTo>
                                <a:pt x="16" y="417"/>
                              </a:lnTo>
                              <a:lnTo>
                                <a:pt x="17" y="419"/>
                              </a:lnTo>
                              <a:lnTo>
                                <a:pt x="19" y="420"/>
                              </a:lnTo>
                              <a:lnTo>
                                <a:pt x="20" y="420"/>
                              </a:lnTo>
                              <a:lnTo>
                                <a:pt x="20" y="421"/>
                              </a:lnTo>
                              <a:lnTo>
                                <a:pt x="21" y="421"/>
                              </a:lnTo>
                              <a:lnTo>
                                <a:pt x="23" y="423"/>
                              </a:lnTo>
                              <a:lnTo>
                                <a:pt x="24" y="424"/>
                              </a:lnTo>
                              <a:lnTo>
                                <a:pt x="26" y="424"/>
                              </a:lnTo>
                              <a:lnTo>
                                <a:pt x="27" y="426"/>
                              </a:lnTo>
                              <a:lnTo>
                                <a:pt x="30" y="427"/>
                              </a:lnTo>
                              <a:lnTo>
                                <a:pt x="31" y="427"/>
                              </a:lnTo>
                              <a:lnTo>
                                <a:pt x="34" y="427"/>
                              </a:lnTo>
                              <a:lnTo>
                                <a:pt x="36" y="429"/>
                              </a:lnTo>
                              <a:lnTo>
                                <a:pt x="39" y="429"/>
                              </a:lnTo>
                              <a:lnTo>
                                <a:pt x="40" y="429"/>
                              </a:lnTo>
                              <a:lnTo>
                                <a:pt x="43" y="429"/>
                              </a:lnTo>
                              <a:lnTo>
                                <a:pt x="44" y="429"/>
                              </a:lnTo>
                              <a:lnTo>
                                <a:pt x="47" y="429"/>
                              </a:lnTo>
                              <a:lnTo>
                                <a:pt x="49" y="429"/>
                              </a:lnTo>
                              <a:lnTo>
                                <a:pt x="50" y="429"/>
                              </a:lnTo>
                              <a:lnTo>
                                <a:pt x="52" y="429"/>
                              </a:lnTo>
                              <a:lnTo>
                                <a:pt x="53" y="429"/>
                              </a:lnTo>
                              <a:lnTo>
                                <a:pt x="54" y="429"/>
                              </a:lnTo>
                              <a:lnTo>
                                <a:pt x="56" y="429"/>
                              </a:lnTo>
                              <a:lnTo>
                                <a:pt x="57" y="427"/>
                              </a:lnTo>
                              <a:lnTo>
                                <a:pt x="59" y="427"/>
                              </a:lnTo>
                              <a:lnTo>
                                <a:pt x="60" y="427"/>
                              </a:lnTo>
                              <a:lnTo>
                                <a:pt x="62" y="427"/>
                              </a:lnTo>
                              <a:lnTo>
                                <a:pt x="62" y="426"/>
                              </a:lnTo>
                              <a:lnTo>
                                <a:pt x="63" y="426"/>
                              </a:lnTo>
                              <a:lnTo>
                                <a:pt x="65" y="426"/>
                              </a:lnTo>
                              <a:lnTo>
                                <a:pt x="66" y="424"/>
                              </a:lnTo>
                              <a:lnTo>
                                <a:pt x="67" y="423"/>
                              </a:lnTo>
                              <a:lnTo>
                                <a:pt x="69" y="421"/>
                              </a:lnTo>
                              <a:lnTo>
                                <a:pt x="70" y="420"/>
                              </a:lnTo>
                              <a:lnTo>
                                <a:pt x="70" y="419"/>
                              </a:lnTo>
                              <a:lnTo>
                                <a:pt x="70" y="417"/>
                              </a:lnTo>
                              <a:lnTo>
                                <a:pt x="70" y="426"/>
                              </a:lnTo>
                              <a:lnTo>
                                <a:pt x="93" y="426"/>
                              </a:lnTo>
                              <a:lnTo>
                                <a:pt x="93" y="342"/>
                              </a:lnTo>
                              <a:close/>
                              <a:moveTo>
                                <a:pt x="49" y="362"/>
                              </a:moveTo>
                              <a:lnTo>
                                <a:pt x="50" y="364"/>
                              </a:lnTo>
                              <a:lnTo>
                                <a:pt x="52" y="364"/>
                              </a:lnTo>
                              <a:lnTo>
                                <a:pt x="53" y="364"/>
                              </a:lnTo>
                              <a:lnTo>
                                <a:pt x="54" y="364"/>
                              </a:lnTo>
                              <a:lnTo>
                                <a:pt x="56" y="364"/>
                              </a:lnTo>
                              <a:lnTo>
                                <a:pt x="56" y="365"/>
                              </a:lnTo>
                              <a:lnTo>
                                <a:pt x="57" y="365"/>
                              </a:lnTo>
                              <a:lnTo>
                                <a:pt x="59" y="365"/>
                              </a:lnTo>
                              <a:lnTo>
                                <a:pt x="60" y="367"/>
                              </a:lnTo>
                              <a:lnTo>
                                <a:pt x="62" y="367"/>
                              </a:lnTo>
                              <a:lnTo>
                                <a:pt x="62" y="368"/>
                              </a:lnTo>
                              <a:lnTo>
                                <a:pt x="63" y="368"/>
                              </a:lnTo>
                              <a:lnTo>
                                <a:pt x="63" y="370"/>
                              </a:lnTo>
                              <a:lnTo>
                                <a:pt x="65" y="370"/>
                              </a:lnTo>
                              <a:lnTo>
                                <a:pt x="65" y="371"/>
                              </a:lnTo>
                              <a:lnTo>
                                <a:pt x="66" y="371"/>
                              </a:lnTo>
                              <a:lnTo>
                                <a:pt x="66" y="373"/>
                              </a:lnTo>
                              <a:lnTo>
                                <a:pt x="67" y="374"/>
                              </a:lnTo>
                              <a:lnTo>
                                <a:pt x="67" y="375"/>
                              </a:lnTo>
                              <a:lnTo>
                                <a:pt x="69" y="377"/>
                              </a:lnTo>
                              <a:lnTo>
                                <a:pt x="69" y="378"/>
                              </a:lnTo>
                              <a:lnTo>
                                <a:pt x="69" y="380"/>
                              </a:lnTo>
                              <a:lnTo>
                                <a:pt x="69" y="381"/>
                              </a:lnTo>
                              <a:lnTo>
                                <a:pt x="69" y="383"/>
                              </a:lnTo>
                              <a:lnTo>
                                <a:pt x="69" y="384"/>
                              </a:lnTo>
                              <a:lnTo>
                                <a:pt x="69" y="385"/>
                              </a:lnTo>
                              <a:lnTo>
                                <a:pt x="69" y="387"/>
                              </a:lnTo>
                              <a:lnTo>
                                <a:pt x="69" y="388"/>
                              </a:lnTo>
                              <a:lnTo>
                                <a:pt x="69" y="390"/>
                              </a:lnTo>
                              <a:lnTo>
                                <a:pt x="69" y="391"/>
                              </a:lnTo>
                              <a:lnTo>
                                <a:pt x="69" y="393"/>
                              </a:lnTo>
                              <a:lnTo>
                                <a:pt x="67" y="393"/>
                              </a:lnTo>
                              <a:lnTo>
                                <a:pt x="67" y="394"/>
                              </a:lnTo>
                              <a:lnTo>
                                <a:pt x="66" y="394"/>
                              </a:lnTo>
                              <a:lnTo>
                                <a:pt x="66" y="396"/>
                              </a:lnTo>
                              <a:lnTo>
                                <a:pt x="66" y="397"/>
                              </a:lnTo>
                              <a:lnTo>
                                <a:pt x="65" y="398"/>
                              </a:lnTo>
                              <a:lnTo>
                                <a:pt x="63" y="400"/>
                              </a:lnTo>
                              <a:lnTo>
                                <a:pt x="62" y="401"/>
                              </a:lnTo>
                              <a:lnTo>
                                <a:pt x="60" y="403"/>
                              </a:lnTo>
                              <a:lnTo>
                                <a:pt x="59" y="403"/>
                              </a:lnTo>
                              <a:lnTo>
                                <a:pt x="59" y="404"/>
                              </a:lnTo>
                              <a:lnTo>
                                <a:pt x="57" y="404"/>
                              </a:lnTo>
                              <a:lnTo>
                                <a:pt x="56" y="404"/>
                              </a:lnTo>
                              <a:lnTo>
                                <a:pt x="56" y="406"/>
                              </a:lnTo>
                              <a:lnTo>
                                <a:pt x="54" y="406"/>
                              </a:lnTo>
                              <a:lnTo>
                                <a:pt x="53" y="406"/>
                              </a:lnTo>
                              <a:lnTo>
                                <a:pt x="52" y="406"/>
                              </a:lnTo>
                              <a:lnTo>
                                <a:pt x="50" y="406"/>
                              </a:lnTo>
                              <a:lnTo>
                                <a:pt x="49" y="406"/>
                              </a:lnTo>
                              <a:lnTo>
                                <a:pt x="47" y="406"/>
                              </a:lnTo>
                              <a:lnTo>
                                <a:pt x="46" y="406"/>
                              </a:lnTo>
                              <a:lnTo>
                                <a:pt x="44" y="406"/>
                              </a:lnTo>
                              <a:lnTo>
                                <a:pt x="43" y="406"/>
                              </a:lnTo>
                              <a:lnTo>
                                <a:pt x="42" y="406"/>
                              </a:lnTo>
                              <a:lnTo>
                                <a:pt x="42" y="404"/>
                              </a:lnTo>
                              <a:lnTo>
                                <a:pt x="40" y="404"/>
                              </a:lnTo>
                              <a:lnTo>
                                <a:pt x="39" y="404"/>
                              </a:lnTo>
                              <a:lnTo>
                                <a:pt x="37" y="403"/>
                              </a:lnTo>
                              <a:lnTo>
                                <a:pt x="36" y="401"/>
                              </a:lnTo>
                              <a:lnTo>
                                <a:pt x="34" y="400"/>
                              </a:lnTo>
                              <a:lnTo>
                                <a:pt x="33" y="398"/>
                              </a:lnTo>
                              <a:lnTo>
                                <a:pt x="31" y="397"/>
                              </a:lnTo>
                              <a:lnTo>
                                <a:pt x="31" y="396"/>
                              </a:lnTo>
                              <a:lnTo>
                                <a:pt x="30" y="394"/>
                              </a:lnTo>
                              <a:lnTo>
                                <a:pt x="30" y="393"/>
                              </a:lnTo>
                              <a:lnTo>
                                <a:pt x="30" y="391"/>
                              </a:lnTo>
                              <a:lnTo>
                                <a:pt x="29" y="391"/>
                              </a:lnTo>
                              <a:lnTo>
                                <a:pt x="29" y="390"/>
                              </a:lnTo>
                              <a:lnTo>
                                <a:pt x="29" y="388"/>
                              </a:lnTo>
                              <a:lnTo>
                                <a:pt x="29" y="387"/>
                              </a:lnTo>
                              <a:lnTo>
                                <a:pt x="29" y="385"/>
                              </a:lnTo>
                              <a:lnTo>
                                <a:pt x="27" y="384"/>
                              </a:lnTo>
                              <a:lnTo>
                                <a:pt x="29" y="384"/>
                              </a:lnTo>
                              <a:lnTo>
                                <a:pt x="29" y="383"/>
                              </a:lnTo>
                              <a:lnTo>
                                <a:pt x="29" y="381"/>
                              </a:lnTo>
                              <a:lnTo>
                                <a:pt x="29" y="380"/>
                              </a:lnTo>
                              <a:lnTo>
                                <a:pt x="29" y="378"/>
                              </a:lnTo>
                              <a:lnTo>
                                <a:pt x="30" y="377"/>
                              </a:lnTo>
                              <a:lnTo>
                                <a:pt x="30" y="375"/>
                              </a:lnTo>
                              <a:lnTo>
                                <a:pt x="30" y="374"/>
                              </a:lnTo>
                              <a:lnTo>
                                <a:pt x="30" y="373"/>
                              </a:lnTo>
                              <a:lnTo>
                                <a:pt x="31" y="373"/>
                              </a:lnTo>
                              <a:lnTo>
                                <a:pt x="31" y="371"/>
                              </a:lnTo>
                              <a:lnTo>
                                <a:pt x="33" y="371"/>
                              </a:lnTo>
                              <a:lnTo>
                                <a:pt x="33" y="370"/>
                              </a:lnTo>
                              <a:lnTo>
                                <a:pt x="34" y="370"/>
                              </a:lnTo>
                              <a:lnTo>
                                <a:pt x="34" y="368"/>
                              </a:lnTo>
                              <a:lnTo>
                                <a:pt x="36" y="368"/>
                              </a:lnTo>
                              <a:lnTo>
                                <a:pt x="36" y="367"/>
                              </a:lnTo>
                              <a:lnTo>
                                <a:pt x="37" y="367"/>
                              </a:lnTo>
                              <a:lnTo>
                                <a:pt x="37" y="365"/>
                              </a:lnTo>
                              <a:lnTo>
                                <a:pt x="39" y="365"/>
                              </a:lnTo>
                              <a:lnTo>
                                <a:pt x="40" y="365"/>
                              </a:lnTo>
                              <a:lnTo>
                                <a:pt x="42" y="365"/>
                              </a:lnTo>
                              <a:lnTo>
                                <a:pt x="42" y="364"/>
                              </a:lnTo>
                              <a:lnTo>
                                <a:pt x="43" y="364"/>
                              </a:lnTo>
                              <a:lnTo>
                                <a:pt x="44" y="364"/>
                              </a:lnTo>
                              <a:lnTo>
                                <a:pt x="46" y="364"/>
                              </a:lnTo>
                              <a:lnTo>
                                <a:pt x="47" y="364"/>
                              </a:lnTo>
                              <a:lnTo>
                                <a:pt x="49" y="364"/>
                              </a:lnTo>
                              <a:lnTo>
                                <a:pt x="49" y="362"/>
                              </a:lnTo>
                              <a:close/>
                              <a:moveTo>
                                <a:pt x="152" y="426"/>
                              </a:moveTo>
                              <a:lnTo>
                                <a:pt x="177" y="426"/>
                              </a:lnTo>
                              <a:lnTo>
                                <a:pt x="177" y="315"/>
                              </a:lnTo>
                              <a:lnTo>
                                <a:pt x="152" y="315"/>
                              </a:lnTo>
                              <a:lnTo>
                                <a:pt x="152" y="426"/>
                              </a:lnTo>
                              <a:close/>
                              <a:moveTo>
                                <a:pt x="248" y="400"/>
                              </a:moveTo>
                              <a:lnTo>
                                <a:pt x="248" y="401"/>
                              </a:lnTo>
                              <a:lnTo>
                                <a:pt x="248" y="400"/>
                              </a:lnTo>
                              <a:lnTo>
                                <a:pt x="248" y="401"/>
                              </a:lnTo>
                              <a:lnTo>
                                <a:pt x="248" y="400"/>
                              </a:lnTo>
                              <a:lnTo>
                                <a:pt x="248" y="401"/>
                              </a:lnTo>
                              <a:lnTo>
                                <a:pt x="248" y="400"/>
                              </a:lnTo>
                              <a:lnTo>
                                <a:pt x="248" y="401"/>
                              </a:lnTo>
                              <a:lnTo>
                                <a:pt x="248" y="400"/>
                              </a:lnTo>
                              <a:lnTo>
                                <a:pt x="247" y="400"/>
                              </a:lnTo>
                              <a:lnTo>
                                <a:pt x="248" y="401"/>
                              </a:lnTo>
                              <a:lnTo>
                                <a:pt x="247" y="401"/>
                              </a:lnTo>
                              <a:lnTo>
                                <a:pt x="248" y="401"/>
                              </a:lnTo>
                              <a:lnTo>
                                <a:pt x="247" y="401"/>
                              </a:lnTo>
                              <a:lnTo>
                                <a:pt x="248" y="401"/>
                              </a:lnTo>
                              <a:lnTo>
                                <a:pt x="247" y="401"/>
                              </a:lnTo>
                              <a:lnTo>
                                <a:pt x="248" y="401"/>
                              </a:lnTo>
                              <a:lnTo>
                                <a:pt x="247" y="401"/>
                              </a:lnTo>
                              <a:lnTo>
                                <a:pt x="247" y="403"/>
                              </a:lnTo>
                              <a:lnTo>
                                <a:pt x="246" y="404"/>
                              </a:lnTo>
                              <a:lnTo>
                                <a:pt x="244" y="404"/>
                              </a:lnTo>
                              <a:lnTo>
                                <a:pt x="243" y="404"/>
                              </a:lnTo>
                              <a:lnTo>
                                <a:pt x="243" y="406"/>
                              </a:lnTo>
                              <a:lnTo>
                                <a:pt x="241" y="406"/>
                              </a:lnTo>
                              <a:lnTo>
                                <a:pt x="240" y="406"/>
                              </a:lnTo>
                              <a:lnTo>
                                <a:pt x="240" y="407"/>
                              </a:lnTo>
                              <a:lnTo>
                                <a:pt x="238" y="407"/>
                              </a:lnTo>
                              <a:lnTo>
                                <a:pt x="237" y="407"/>
                              </a:lnTo>
                              <a:lnTo>
                                <a:pt x="237" y="409"/>
                              </a:lnTo>
                              <a:lnTo>
                                <a:pt x="237" y="407"/>
                              </a:lnTo>
                              <a:lnTo>
                                <a:pt x="235" y="409"/>
                              </a:lnTo>
                              <a:lnTo>
                                <a:pt x="235" y="407"/>
                              </a:lnTo>
                              <a:lnTo>
                                <a:pt x="235" y="409"/>
                              </a:lnTo>
                              <a:lnTo>
                                <a:pt x="234" y="407"/>
                              </a:lnTo>
                              <a:lnTo>
                                <a:pt x="233" y="409"/>
                              </a:lnTo>
                              <a:lnTo>
                                <a:pt x="233" y="407"/>
                              </a:lnTo>
                              <a:lnTo>
                                <a:pt x="231" y="407"/>
                              </a:lnTo>
                              <a:lnTo>
                                <a:pt x="230" y="407"/>
                              </a:lnTo>
                              <a:lnTo>
                                <a:pt x="228" y="407"/>
                              </a:lnTo>
                              <a:lnTo>
                                <a:pt x="227" y="407"/>
                              </a:lnTo>
                              <a:lnTo>
                                <a:pt x="225" y="407"/>
                              </a:lnTo>
                              <a:lnTo>
                                <a:pt x="224" y="407"/>
                              </a:lnTo>
                              <a:lnTo>
                                <a:pt x="223" y="406"/>
                              </a:lnTo>
                              <a:lnTo>
                                <a:pt x="221" y="404"/>
                              </a:lnTo>
                              <a:lnTo>
                                <a:pt x="220" y="404"/>
                              </a:lnTo>
                              <a:lnTo>
                                <a:pt x="220" y="403"/>
                              </a:lnTo>
                              <a:lnTo>
                                <a:pt x="218" y="403"/>
                              </a:lnTo>
                              <a:lnTo>
                                <a:pt x="218" y="401"/>
                              </a:lnTo>
                              <a:lnTo>
                                <a:pt x="217" y="400"/>
                              </a:lnTo>
                              <a:lnTo>
                                <a:pt x="217" y="398"/>
                              </a:lnTo>
                              <a:lnTo>
                                <a:pt x="215" y="397"/>
                              </a:lnTo>
                              <a:lnTo>
                                <a:pt x="215" y="396"/>
                              </a:lnTo>
                              <a:lnTo>
                                <a:pt x="215" y="394"/>
                              </a:lnTo>
                              <a:lnTo>
                                <a:pt x="215" y="393"/>
                              </a:lnTo>
                              <a:lnTo>
                                <a:pt x="214" y="391"/>
                              </a:lnTo>
                              <a:lnTo>
                                <a:pt x="276" y="391"/>
                              </a:lnTo>
                              <a:lnTo>
                                <a:pt x="277" y="391"/>
                              </a:lnTo>
                              <a:lnTo>
                                <a:pt x="276" y="391"/>
                              </a:lnTo>
                              <a:lnTo>
                                <a:pt x="277" y="391"/>
                              </a:lnTo>
                              <a:lnTo>
                                <a:pt x="276" y="391"/>
                              </a:lnTo>
                              <a:lnTo>
                                <a:pt x="277" y="391"/>
                              </a:lnTo>
                              <a:lnTo>
                                <a:pt x="276" y="391"/>
                              </a:lnTo>
                              <a:lnTo>
                                <a:pt x="277" y="391"/>
                              </a:lnTo>
                              <a:lnTo>
                                <a:pt x="276" y="391"/>
                              </a:lnTo>
                              <a:lnTo>
                                <a:pt x="276" y="390"/>
                              </a:lnTo>
                              <a:lnTo>
                                <a:pt x="277" y="390"/>
                              </a:lnTo>
                              <a:lnTo>
                                <a:pt x="276" y="390"/>
                              </a:lnTo>
                              <a:lnTo>
                                <a:pt x="277" y="390"/>
                              </a:lnTo>
                              <a:lnTo>
                                <a:pt x="276" y="388"/>
                              </a:lnTo>
                              <a:lnTo>
                                <a:pt x="277" y="388"/>
                              </a:lnTo>
                              <a:lnTo>
                                <a:pt x="276" y="388"/>
                              </a:lnTo>
                              <a:lnTo>
                                <a:pt x="277" y="388"/>
                              </a:lnTo>
                              <a:lnTo>
                                <a:pt x="276" y="388"/>
                              </a:lnTo>
                              <a:lnTo>
                                <a:pt x="276" y="387"/>
                              </a:lnTo>
                              <a:lnTo>
                                <a:pt x="277" y="387"/>
                              </a:lnTo>
                              <a:lnTo>
                                <a:pt x="276" y="387"/>
                              </a:lnTo>
                              <a:lnTo>
                                <a:pt x="277" y="387"/>
                              </a:lnTo>
                              <a:lnTo>
                                <a:pt x="276" y="387"/>
                              </a:lnTo>
                              <a:lnTo>
                                <a:pt x="277" y="387"/>
                              </a:lnTo>
                              <a:lnTo>
                                <a:pt x="276" y="387"/>
                              </a:lnTo>
                              <a:lnTo>
                                <a:pt x="277" y="387"/>
                              </a:lnTo>
                              <a:lnTo>
                                <a:pt x="276" y="387"/>
                              </a:lnTo>
                              <a:lnTo>
                                <a:pt x="276" y="385"/>
                              </a:lnTo>
                              <a:lnTo>
                                <a:pt x="276" y="384"/>
                              </a:lnTo>
                              <a:lnTo>
                                <a:pt x="276" y="383"/>
                              </a:lnTo>
                              <a:lnTo>
                                <a:pt x="276" y="381"/>
                              </a:lnTo>
                              <a:lnTo>
                                <a:pt x="276" y="380"/>
                              </a:lnTo>
                              <a:lnTo>
                                <a:pt x="276" y="378"/>
                              </a:lnTo>
                              <a:lnTo>
                                <a:pt x="276" y="377"/>
                              </a:lnTo>
                              <a:lnTo>
                                <a:pt x="276" y="375"/>
                              </a:lnTo>
                              <a:lnTo>
                                <a:pt x="274" y="374"/>
                              </a:lnTo>
                              <a:lnTo>
                                <a:pt x="274" y="373"/>
                              </a:lnTo>
                              <a:lnTo>
                                <a:pt x="274" y="371"/>
                              </a:lnTo>
                              <a:lnTo>
                                <a:pt x="274" y="370"/>
                              </a:lnTo>
                              <a:lnTo>
                                <a:pt x="273" y="367"/>
                              </a:lnTo>
                              <a:lnTo>
                                <a:pt x="271" y="365"/>
                              </a:lnTo>
                              <a:lnTo>
                                <a:pt x="271" y="364"/>
                              </a:lnTo>
                              <a:lnTo>
                                <a:pt x="271" y="362"/>
                              </a:lnTo>
                              <a:lnTo>
                                <a:pt x="270" y="361"/>
                              </a:lnTo>
                              <a:lnTo>
                                <a:pt x="269" y="360"/>
                              </a:lnTo>
                              <a:lnTo>
                                <a:pt x="269" y="358"/>
                              </a:lnTo>
                              <a:lnTo>
                                <a:pt x="267" y="358"/>
                              </a:lnTo>
                              <a:lnTo>
                                <a:pt x="267" y="357"/>
                              </a:lnTo>
                              <a:lnTo>
                                <a:pt x="267" y="355"/>
                              </a:lnTo>
                              <a:lnTo>
                                <a:pt x="266" y="354"/>
                              </a:lnTo>
                              <a:lnTo>
                                <a:pt x="264" y="352"/>
                              </a:lnTo>
                              <a:lnTo>
                                <a:pt x="263" y="351"/>
                              </a:lnTo>
                              <a:lnTo>
                                <a:pt x="261" y="350"/>
                              </a:lnTo>
                              <a:lnTo>
                                <a:pt x="260" y="350"/>
                              </a:lnTo>
                              <a:lnTo>
                                <a:pt x="260" y="348"/>
                              </a:lnTo>
                              <a:lnTo>
                                <a:pt x="258" y="348"/>
                              </a:lnTo>
                              <a:lnTo>
                                <a:pt x="257" y="347"/>
                              </a:lnTo>
                              <a:lnTo>
                                <a:pt x="256" y="347"/>
                              </a:lnTo>
                              <a:lnTo>
                                <a:pt x="254" y="345"/>
                              </a:lnTo>
                              <a:lnTo>
                                <a:pt x="253" y="345"/>
                              </a:lnTo>
                              <a:lnTo>
                                <a:pt x="251" y="345"/>
                              </a:lnTo>
                              <a:lnTo>
                                <a:pt x="250" y="344"/>
                              </a:lnTo>
                              <a:lnTo>
                                <a:pt x="247" y="344"/>
                              </a:lnTo>
                              <a:lnTo>
                                <a:pt x="246" y="342"/>
                              </a:lnTo>
                              <a:lnTo>
                                <a:pt x="244" y="342"/>
                              </a:lnTo>
                              <a:lnTo>
                                <a:pt x="241" y="341"/>
                              </a:lnTo>
                              <a:lnTo>
                                <a:pt x="238" y="341"/>
                              </a:lnTo>
                              <a:lnTo>
                                <a:pt x="237" y="341"/>
                              </a:lnTo>
                              <a:lnTo>
                                <a:pt x="234" y="341"/>
                              </a:lnTo>
                              <a:lnTo>
                                <a:pt x="233" y="339"/>
                              </a:lnTo>
                              <a:lnTo>
                                <a:pt x="233" y="341"/>
                              </a:lnTo>
                              <a:lnTo>
                                <a:pt x="230" y="341"/>
                              </a:lnTo>
                              <a:lnTo>
                                <a:pt x="228" y="341"/>
                              </a:lnTo>
                              <a:lnTo>
                                <a:pt x="227" y="341"/>
                              </a:lnTo>
                              <a:lnTo>
                                <a:pt x="224" y="341"/>
                              </a:lnTo>
                              <a:lnTo>
                                <a:pt x="224" y="342"/>
                              </a:lnTo>
                              <a:lnTo>
                                <a:pt x="221" y="342"/>
                              </a:lnTo>
                              <a:lnTo>
                                <a:pt x="220" y="342"/>
                              </a:lnTo>
                              <a:lnTo>
                                <a:pt x="220" y="344"/>
                              </a:lnTo>
                              <a:lnTo>
                                <a:pt x="217" y="344"/>
                              </a:lnTo>
                              <a:lnTo>
                                <a:pt x="215" y="344"/>
                              </a:lnTo>
                              <a:lnTo>
                                <a:pt x="215" y="345"/>
                              </a:lnTo>
                              <a:lnTo>
                                <a:pt x="214" y="345"/>
                              </a:lnTo>
                              <a:lnTo>
                                <a:pt x="212" y="345"/>
                              </a:lnTo>
                              <a:lnTo>
                                <a:pt x="211" y="347"/>
                              </a:lnTo>
                              <a:lnTo>
                                <a:pt x="210" y="347"/>
                              </a:lnTo>
                              <a:lnTo>
                                <a:pt x="210" y="348"/>
                              </a:lnTo>
                              <a:lnTo>
                                <a:pt x="208" y="348"/>
                              </a:lnTo>
                              <a:lnTo>
                                <a:pt x="207" y="350"/>
                              </a:lnTo>
                              <a:lnTo>
                                <a:pt x="205" y="350"/>
                              </a:lnTo>
                              <a:lnTo>
                                <a:pt x="205" y="351"/>
                              </a:lnTo>
                              <a:lnTo>
                                <a:pt x="204" y="352"/>
                              </a:lnTo>
                              <a:lnTo>
                                <a:pt x="202" y="352"/>
                              </a:lnTo>
                              <a:lnTo>
                                <a:pt x="202" y="354"/>
                              </a:lnTo>
                              <a:lnTo>
                                <a:pt x="201" y="355"/>
                              </a:lnTo>
                              <a:lnTo>
                                <a:pt x="200" y="357"/>
                              </a:lnTo>
                              <a:lnTo>
                                <a:pt x="200" y="358"/>
                              </a:lnTo>
                              <a:lnTo>
                                <a:pt x="198" y="358"/>
                              </a:lnTo>
                              <a:lnTo>
                                <a:pt x="198" y="360"/>
                              </a:lnTo>
                              <a:lnTo>
                                <a:pt x="197" y="361"/>
                              </a:lnTo>
                              <a:lnTo>
                                <a:pt x="197" y="362"/>
                              </a:lnTo>
                              <a:lnTo>
                                <a:pt x="195" y="364"/>
                              </a:lnTo>
                              <a:lnTo>
                                <a:pt x="195" y="365"/>
                              </a:lnTo>
                              <a:lnTo>
                                <a:pt x="194" y="367"/>
                              </a:lnTo>
                              <a:lnTo>
                                <a:pt x="192" y="367"/>
                              </a:lnTo>
                              <a:lnTo>
                                <a:pt x="192" y="370"/>
                              </a:lnTo>
                              <a:lnTo>
                                <a:pt x="192" y="371"/>
                              </a:lnTo>
                              <a:lnTo>
                                <a:pt x="192" y="374"/>
                              </a:lnTo>
                              <a:lnTo>
                                <a:pt x="191" y="375"/>
                              </a:lnTo>
                              <a:lnTo>
                                <a:pt x="191" y="378"/>
                              </a:lnTo>
                              <a:lnTo>
                                <a:pt x="191" y="380"/>
                              </a:lnTo>
                              <a:lnTo>
                                <a:pt x="191" y="383"/>
                              </a:lnTo>
                              <a:lnTo>
                                <a:pt x="189" y="384"/>
                              </a:lnTo>
                              <a:lnTo>
                                <a:pt x="191" y="387"/>
                              </a:lnTo>
                              <a:lnTo>
                                <a:pt x="191" y="388"/>
                              </a:lnTo>
                              <a:lnTo>
                                <a:pt x="191" y="391"/>
                              </a:lnTo>
                              <a:lnTo>
                                <a:pt x="191" y="393"/>
                              </a:lnTo>
                              <a:lnTo>
                                <a:pt x="191" y="396"/>
                              </a:lnTo>
                              <a:lnTo>
                                <a:pt x="192" y="396"/>
                              </a:lnTo>
                              <a:lnTo>
                                <a:pt x="192" y="397"/>
                              </a:lnTo>
                              <a:lnTo>
                                <a:pt x="192" y="400"/>
                              </a:lnTo>
                              <a:lnTo>
                                <a:pt x="192" y="401"/>
                              </a:lnTo>
                              <a:lnTo>
                                <a:pt x="194" y="403"/>
                              </a:lnTo>
                              <a:lnTo>
                                <a:pt x="195" y="404"/>
                              </a:lnTo>
                              <a:lnTo>
                                <a:pt x="195" y="406"/>
                              </a:lnTo>
                              <a:lnTo>
                                <a:pt x="197" y="407"/>
                              </a:lnTo>
                              <a:lnTo>
                                <a:pt x="197" y="409"/>
                              </a:lnTo>
                              <a:lnTo>
                                <a:pt x="198" y="410"/>
                              </a:lnTo>
                              <a:lnTo>
                                <a:pt x="198" y="411"/>
                              </a:lnTo>
                              <a:lnTo>
                                <a:pt x="200" y="411"/>
                              </a:lnTo>
                              <a:lnTo>
                                <a:pt x="200" y="413"/>
                              </a:lnTo>
                              <a:lnTo>
                                <a:pt x="201" y="414"/>
                              </a:lnTo>
                              <a:lnTo>
                                <a:pt x="202" y="416"/>
                              </a:lnTo>
                              <a:lnTo>
                                <a:pt x="204" y="417"/>
                              </a:lnTo>
                              <a:lnTo>
                                <a:pt x="205" y="419"/>
                              </a:lnTo>
                              <a:lnTo>
                                <a:pt x="207" y="420"/>
                              </a:lnTo>
                              <a:lnTo>
                                <a:pt x="208" y="420"/>
                              </a:lnTo>
                              <a:lnTo>
                                <a:pt x="208" y="421"/>
                              </a:lnTo>
                              <a:lnTo>
                                <a:pt x="210" y="421"/>
                              </a:lnTo>
                              <a:lnTo>
                                <a:pt x="211" y="423"/>
                              </a:lnTo>
                              <a:lnTo>
                                <a:pt x="212" y="424"/>
                              </a:lnTo>
                              <a:lnTo>
                                <a:pt x="214" y="424"/>
                              </a:lnTo>
                              <a:lnTo>
                                <a:pt x="215" y="424"/>
                              </a:lnTo>
                              <a:lnTo>
                                <a:pt x="218" y="426"/>
                              </a:lnTo>
                              <a:lnTo>
                                <a:pt x="220" y="427"/>
                              </a:lnTo>
                              <a:lnTo>
                                <a:pt x="223" y="427"/>
                              </a:lnTo>
                              <a:lnTo>
                                <a:pt x="224" y="427"/>
                              </a:lnTo>
                              <a:lnTo>
                                <a:pt x="224" y="429"/>
                              </a:lnTo>
                              <a:lnTo>
                                <a:pt x="227" y="429"/>
                              </a:lnTo>
                              <a:lnTo>
                                <a:pt x="228" y="429"/>
                              </a:lnTo>
                              <a:lnTo>
                                <a:pt x="231" y="429"/>
                              </a:lnTo>
                              <a:lnTo>
                                <a:pt x="233" y="429"/>
                              </a:lnTo>
                              <a:lnTo>
                                <a:pt x="235" y="429"/>
                              </a:lnTo>
                              <a:lnTo>
                                <a:pt x="237" y="429"/>
                              </a:lnTo>
                              <a:lnTo>
                                <a:pt x="240" y="429"/>
                              </a:lnTo>
                              <a:lnTo>
                                <a:pt x="241" y="429"/>
                              </a:lnTo>
                              <a:lnTo>
                                <a:pt x="244" y="427"/>
                              </a:lnTo>
                              <a:lnTo>
                                <a:pt x="246" y="427"/>
                              </a:lnTo>
                              <a:lnTo>
                                <a:pt x="248" y="426"/>
                              </a:lnTo>
                              <a:lnTo>
                                <a:pt x="250" y="424"/>
                              </a:lnTo>
                              <a:lnTo>
                                <a:pt x="251" y="424"/>
                              </a:lnTo>
                              <a:lnTo>
                                <a:pt x="253" y="424"/>
                              </a:lnTo>
                              <a:lnTo>
                                <a:pt x="254" y="423"/>
                              </a:lnTo>
                              <a:lnTo>
                                <a:pt x="256" y="423"/>
                              </a:lnTo>
                              <a:lnTo>
                                <a:pt x="257" y="421"/>
                              </a:lnTo>
                              <a:lnTo>
                                <a:pt x="258" y="420"/>
                              </a:lnTo>
                              <a:lnTo>
                                <a:pt x="260" y="420"/>
                              </a:lnTo>
                              <a:lnTo>
                                <a:pt x="261" y="419"/>
                              </a:lnTo>
                              <a:lnTo>
                                <a:pt x="263" y="419"/>
                              </a:lnTo>
                              <a:lnTo>
                                <a:pt x="264" y="417"/>
                              </a:lnTo>
                              <a:lnTo>
                                <a:pt x="264" y="416"/>
                              </a:lnTo>
                              <a:lnTo>
                                <a:pt x="266" y="416"/>
                              </a:lnTo>
                              <a:lnTo>
                                <a:pt x="267" y="414"/>
                              </a:lnTo>
                              <a:lnTo>
                                <a:pt x="267" y="413"/>
                              </a:lnTo>
                              <a:lnTo>
                                <a:pt x="269" y="411"/>
                              </a:lnTo>
                              <a:lnTo>
                                <a:pt x="269" y="410"/>
                              </a:lnTo>
                              <a:lnTo>
                                <a:pt x="270" y="409"/>
                              </a:lnTo>
                              <a:lnTo>
                                <a:pt x="270" y="407"/>
                              </a:lnTo>
                              <a:lnTo>
                                <a:pt x="271" y="406"/>
                              </a:lnTo>
                              <a:lnTo>
                                <a:pt x="271" y="404"/>
                              </a:lnTo>
                              <a:lnTo>
                                <a:pt x="273" y="403"/>
                              </a:lnTo>
                              <a:lnTo>
                                <a:pt x="273" y="401"/>
                              </a:lnTo>
                              <a:lnTo>
                                <a:pt x="273" y="400"/>
                              </a:lnTo>
                              <a:lnTo>
                                <a:pt x="248" y="400"/>
                              </a:lnTo>
                              <a:close/>
                              <a:moveTo>
                                <a:pt x="214" y="375"/>
                              </a:moveTo>
                              <a:lnTo>
                                <a:pt x="215" y="375"/>
                              </a:lnTo>
                              <a:lnTo>
                                <a:pt x="215" y="374"/>
                              </a:lnTo>
                              <a:lnTo>
                                <a:pt x="215" y="373"/>
                              </a:lnTo>
                              <a:lnTo>
                                <a:pt x="217" y="373"/>
                              </a:lnTo>
                              <a:lnTo>
                                <a:pt x="217" y="371"/>
                              </a:lnTo>
                              <a:lnTo>
                                <a:pt x="217" y="370"/>
                              </a:lnTo>
                              <a:lnTo>
                                <a:pt x="218" y="370"/>
                              </a:lnTo>
                              <a:lnTo>
                                <a:pt x="218" y="368"/>
                              </a:lnTo>
                              <a:lnTo>
                                <a:pt x="220" y="368"/>
                              </a:lnTo>
                              <a:lnTo>
                                <a:pt x="220" y="367"/>
                              </a:lnTo>
                              <a:lnTo>
                                <a:pt x="221" y="367"/>
                              </a:lnTo>
                              <a:lnTo>
                                <a:pt x="221" y="365"/>
                              </a:lnTo>
                              <a:lnTo>
                                <a:pt x="223" y="365"/>
                              </a:lnTo>
                              <a:lnTo>
                                <a:pt x="224" y="365"/>
                              </a:lnTo>
                              <a:lnTo>
                                <a:pt x="224" y="364"/>
                              </a:lnTo>
                              <a:lnTo>
                                <a:pt x="225" y="364"/>
                              </a:lnTo>
                              <a:lnTo>
                                <a:pt x="227" y="362"/>
                              </a:lnTo>
                              <a:lnTo>
                                <a:pt x="228" y="362"/>
                              </a:lnTo>
                              <a:lnTo>
                                <a:pt x="230" y="362"/>
                              </a:lnTo>
                              <a:lnTo>
                                <a:pt x="231" y="362"/>
                              </a:lnTo>
                              <a:lnTo>
                                <a:pt x="233" y="362"/>
                              </a:lnTo>
                              <a:lnTo>
                                <a:pt x="233" y="361"/>
                              </a:lnTo>
                              <a:lnTo>
                                <a:pt x="234" y="362"/>
                              </a:lnTo>
                              <a:lnTo>
                                <a:pt x="235" y="362"/>
                              </a:lnTo>
                              <a:lnTo>
                                <a:pt x="237" y="362"/>
                              </a:lnTo>
                              <a:lnTo>
                                <a:pt x="238" y="362"/>
                              </a:lnTo>
                              <a:lnTo>
                                <a:pt x="240" y="362"/>
                              </a:lnTo>
                              <a:lnTo>
                                <a:pt x="241" y="362"/>
                              </a:lnTo>
                              <a:lnTo>
                                <a:pt x="243" y="364"/>
                              </a:lnTo>
                              <a:lnTo>
                                <a:pt x="244" y="364"/>
                              </a:lnTo>
                              <a:lnTo>
                                <a:pt x="244" y="365"/>
                              </a:lnTo>
                              <a:lnTo>
                                <a:pt x="246" y="365"/>
                              </a:lnTo>
                              <a:lnTo>
                                <a:pt x="247" y="367"/>
                              </a:lnTo>
                              <a:lnTo>
                                <a:pt x="248" y="368"/>
                              </a:lnTo>
                              <a:lnTo>
                                <a:pt x="250" y="370"/>
                              </a:lnTo>
                              <a:lnTo>
                                <a:pt x="250" y="371"/>
                              </a:lnTo>
                              <a:lnTo>
                                <a:pt x="251" y="371"/>
                              </a:lnTo>
                              <a:lnTo>
                                <a:pt x="251" y="373"/>
                              </a:lnTo>
                              <a:lnTo>
                                <a:pt x="251" y="374"/>
                              </a:lnTo>
                              <a:lnTo>
                                <a:pt x="251" y="375"/>
                              </a:lnTo>
                              <a:lnTo>
                                <a:pt x="214" y="375"/>
                              </a:lnTo>
                              <a:close/>
                              <a:moveTo>
                                <a:pt x="375" y="342"/>
                              </a:moveTo>
                              <a:lnTo>
                                <a:pt x="352" y="342"/>
                              </a:lnTo>
                              <a:lnTo>
                                <a:pt x="352" y="351"/>
                              </a:lnTo>
                              <a:lnTo>
                                <a:pt x="350" y="350"/>
                              </a:lnTo>
                              <a:lnTo>
                                <a:pt x="350" y="348"/>
                              </a:lnTo>
                              <a:lnTo>
                                <a:pt x="349" y="348"/>
                              </a:lnTo>
                              <a:lnTo>
                                <a:pt x="349" y="347"/>
                              </a:lnTo>
                              <a:lnTo>
                                <a:pt x="348" y="347"/>
                              </a:lnTo>
                              <a:lnTo>
                                <a:pt x="348" y="345"/>
                              </a:lnTo>
                              <a:lnTo>
                                <a:pt x="346" y="345"/>
                              </a:lnTo>
                              <a:lnTo>
                                <a:pt x="346" y="344"/>
                              </a:lnTo>
                              <a:lnTo>
                                <a:pt x="345" y="344"/>
                              </a:lnTo>
                              <a:lnTo>
                                <a:pt x="343" y="344"/>
                              </a:lnTo>
                              <a:lnTo>
                                <a:pt x="342" y="342"/>
                              </a:lnTo>
                              <a:lnTo>
                                <a:pt x="340" y="342"/>
                              </a:lnTo>
                              <a:lnTo>
                                <a:pt x="339" y="342"/>
                              </a:lnTo>
                              <a:lnTo>
                                <a:pt x="337" y="342"/>
                              </a:lnTo>
                              <a:lnTo>
                                <a:pt x="337" y="341"/>
                              </a:lnTo>
                              <a:lnTo>
                                <a:pt x="336" y="341"/>
                              </a:lnTo>
                              <a:lnTo>
                                <a:pt x="335" y="341"/>
                              </a:lnTo>
                              <a:lnTo>
                                <a:pt x="333" y="341"/>
                              </a:lnTo>
                              <a:lnTo>
                                <a:pt x="332" y="341"/>
                              </a:lnTo>
                              <a:lnTo>
                                <a:pt x="330" y="341"/>
                              </a:lnTo>
                              <a:lnTo>
                                <a:pt x="329" y="341"/>
                              </a:lnTo>
                              <a:lnTo>
                                <a:pt x="326" y="339"/>
                              </a:lnTo>
                              <a:lnTo>
                                <a:pt x="326" y="341"/>
                              </a:lnTo>
                              <a:lnTo>
                                <a:pt x="323" y="341"/>
                              </a:lnTo>
                              <a:lnTo>
                                <a:pt x="322" y="341"/>
                              </a:lnTo>
                              <a:lnTo>
                                <a:pt x="320" y="341"/>
                              </a:lnTo>
                              <a:lnTo>
                                <a:pt x="317" y="341"/>
                              </a:lnTo>
                              <a:lnTo>
                                <a:pt x="314" y="342"/>
                              </a:lnTo>
                              <a:lnTo>
                                <a:pt x="313" y="342"/>
                              </a:lnTo>
                              <a:lnTo>
                                <a:pt x="310" y="342"/>
                              </a:lnTo>
                              <a:lnTo>
                                <a:pt x="309" y="342"/>
                              </a:lnTo>
                              <a:lnTo>
                                <a:pt x="309" y="344"/>
                              </a:lnTo>
                              <a:lnTo>
                                <a:pt x="307" y="345"/>
                              </a:lnTo>
                              <a:lnTo>
                                <a:pt x="306" y="345"/>
                              </a:lnTo>
                              <a:lnTo>
                                <a:pt x="306" y="347"/>
                              </a:lnTo>
                              <a:lnTo>
                                <a:pt x="304" y="347"/>
                              </a:lnTo>
                              <a:lnTo>
                                <a:pt x="303" y="348"/>
                              </a:lnTo>
                              <a:lnTo>
                                <a:pt x="302" y="348"/>
                              </a:lnTo>
                              <a:lnTo>
                                <a:pt x="300" y="350"/>
                              </a:lnTo>
                              <a:lnTo>
                                <a:pt x="299" y="351"/>
                              </a:lnTo>
                              <a:lnTo>
                                <a:pt x="297" y="352"/>
                              </a:lnTo>
                              <a:lnTo>
                                <a:pt x="296" y="352"/>
                              </a:lnTo>
                              <a:lnTo>
                                <a:pt x="296" y="354"/>
                              </a:lnTo>
                              <a:lnTo>
                                <a:pt x="294" y="355"/>
                              </a:lnTo>
                              <a:lnTo>
                                <a:pt x="293" y="355"/>
                              </a:lnTo>
                              <a:lnTo>
                                <a:pt x="293" y="357"/>
                              </a:lnTo>
                              <a:lnTo>
                                <a:pt x="291" y="358"/>
                              </a:lnTo>
                              <a:lnTo>
                                <a:pt x="291" y="360"/>
                              </a:lnTo>
                              <a:lnTo>
                                <a:pt x="290" y="360"/>
                              </a:lnTo>
                              <a:lnTo>
                                <a:pt x="290" y="361"/>
                              </a:lnTo>
                              <a:lnTo>
                                <a:pt x="289" y="362"/>
                              </a:lnTo>
                              <a:lnTo>
                                <a:pt x="289" y="364"/>
                              </a:lnTo>
                              <a:lnTo>
                                <a:pt x="289" y="365"/>
                              </a:lnTo>
                              <a:lnTo>
                                <a:pt x="287" y="365"/>
                              </a:lnTo>
                              <a:lnTo>
                                <a:pt x="287" y="368"/>
                              </a:lnTo>
                              <a:lnTo>
                                <a:pt x="287" y="370"/>
                              </a:lnTo>
                              <a:lnTo>
                                <a:pt x="286" y="371"/>
                              </a:lnTo>
                              <a:lnTo>
                                <a:pt x="286" y="373"/>
                              </a:lnTo>
                              <a:lnTo>
                                <a:pt x="286" y="374"/>
                              </a:lnTo>
                              <a:lnTo>
                                <a:pt x="286" y="375"/>
                              </a:lnTo>
                              <a:lnTo>
                                <a:pt x="286" y="377"/>
                              </a:lnTo>
                              <a:lnTo>
                                <a:pt x="286" y="378"/>
                              </a:lnTo>
                              <a:lnTo>
                                <a:pt x="286" y="380"/>
                              </a:lnTo>
                              <a:lnTo>
                                <a:pt x="286" y="381"/>
                              </a:lnTo>
                              <a:lnTo>
                                <a:pt x="286" y="383"/>
                              </a:lnTo>
                              <a:lnTo>
                                <a:pt x="284" y="384"/>
                              </a:lnTo>
                              <a:lnTo>
                                <a:pt x="286" y="387"/>
                              </a:lnTo>
                              <a:lnTo>
                                <a:pt x="286" y="388"/>
                              </a:lnTo>
                              <a:lnTo>
                                <a:pt x="286" y="390"/>
                              </a:lnTo>
                              <a:lnTo>
                                <a:pt x="286" y="391"/>
                              </a:lnTo>
                              <a:lnTo>
                                <a:pt x="286" y="393"/>
                              </a:lnTo>
                              <a:lnTo>
                                <a:pt x="286" y="394"/>
                              </a:lnTo>
                              <a:lnTo>
                                <a:pt x="286" y="396"/>
                              </a:lnTo>
                              <a:lnTo>
                                <a:pt x="286" y="397"/>
                              </a:lnTo>
                              <a:lnTo>
                                <a:pt x="286" y="398"/>
                              </a:lnTo>
                              <a:lnTo>
                                <a:pt x="287" y="400"/>
                              </a:lnTo>
                              <a:lnTo>
                                <a:pt x="287" y="401"/>
                              </a:lnTo>
                              <a:lnTo>
                                <a:pt x="289" y="403"/>
                              </a:lnTo>
                              <a:lnTo>
                                <a:pt x="289" y="404"/>
                              </a:lnTo>
                              <a:lnTo>
                                <a:pt x="289" y="406"/>
                              </a:lnTo>
                              <a:lnTo>
                                <a:pt x="290" y="407"/>
                              </a:lnTo>
                              <a:lnTo>
                                <a:pt x="290" y="409"/>
                              </a:lnTo>
                              <a:lnTo>
                                <a:pt x="291" y="410"/>
                              </a:lnTo>
                              <a:lnTo>
                                <a:pt x="291" y="411"/>
                              </a:lnTo>
                              <a:lnTo>
                                <a:pt x="293" y="413"/>
                              </a:lnTo>
                              <a:lnTo>
                                <a:pt x="293" y="414"/>
                              </a:lnTo>
                              <a:lnTo>
                                <a:pt x="294" y="414"/>
                              </a:lnTo>
                              <a:lnTo>
                                <a:pt x="296" y="416"/>
                              </a:lnTo>
                              <a:lnTo>
                                <a:pt x="297" y="417"/>
                              </a:lnTo>
                              <a:lnTo>
                                <a:pt x="299" y="419"/>
                              </a:lnTo>
                              <a:lnTo>
                                <a:pt x="299" y="420"/>
                              </a:lnTo>
                              <a:lnTo>
                                <a:pt x="300" y="420"/>
                              </a:lnTo>
                              <a:lnTo>
                                <a:pt x="302" y="421"/>
                              </a:lnTo>
                              <a:lnTo>
                                <a:pt x="303" y="423"/>
                              </a:lnTo>
                              <a:lnTo>
                                <a:pt x="304" y="423"/>
                              </a:lnTo>
                              <a:lnTo>
                                <a:pt x="306" y="424"/>
                              </a:lnTo>
                              <a:lnTo>
                                <a:pt x="307" y="424"/>
                              </a:lnTo>
                              <a:lnTo>
                                <a:pt x="309" y="426"/>
                              </a:lnTo>
                              <a:lnTo>
                                <a:pt x="310" y="427"/>
                              </a:lnTo>
                              <a:lnTo>
                                <a:pt x="312" y="427"/>
                              </a:lnTo>
                              <a:lnTo>
                                <a:pt x="313" y="427"/>
                              </a:lnTo>
                              <a:lnTo>
                                <a:pt x="314" y="427"/>
                              </a:lnTo>
                              <a:lnTo>
                                <a:pt x="316" y="429"/>
                              </a:lnTo>
                              <a:lnTo>
                                <a:pt x="317" y="429"/>
                              </a:lnTo>
                              <a:lnTo>
                                <a:pt x="319" y="429"/>
                              </a:lnTo>
                              <a:lnTo>
                                <a:pt x="320" y="429"/>
                              </a:lnTo>
                              <a:lnTo>
                                <a:pt x="322" y="429"/>
                              </a:lnTo>
                              <a:lnTo>
                                <a:pt x="323" y="429"/>
                              </a:lnTo>
                              <a:lnTo>
                                <a:pt x="325" y="429"/>
                              </a:lnTo>
                              <a:lnTo>
                                <a:pt x="326" y="429"/>
                              </a:lnTo>
                              <a:lnTo>
                                <a:pt x="327" y="429"/>
                              </a:lnTo>
                              <a:lnTo>
                                <a:pt x="329" y="429"/>
                              </a:lnTo>
                              <a:lnTo>
                                <a:pt x="330" y="429"/>
                              </a:lnTo>
                              <a:lnTo>
                                <a:pt x="332" y="429"/>
                              </a:lnTo>
                              <a:lnTo>
                                <a:pt x="333" y="429"/>
                              </a:lnTo>
                              <a:lnTo>
                                <a:pt x="335" y="429"/>
                              </a:lnTo>
                              <a:lnTo>
                                <a:pt x="336" y="429"/>
                              </a:lnTo>
                              <a:lnTo>
                                <a:pt x="337" y="427"/>
                              </a:lnTo>
                              <a:lnTo>
                                <a:pt x="339" y="427"/>
                              </a:lnTo>
                              <a:lnTo>
                                <a:pt x="340" y="427"/>
                              </a:lnTo>
                              <a:lnTo>
                                <a:pt x="342" y="427"/>
                              </a:lnTo>
                              <a:lnTo>
                                <a:pt x="342" y="426"/>
                              </a:lnTo>
                              <a:lnTo>
                                <a:pt x="343" y="426"/>
                              </a:lnTo>
                              <a:lnTo>
                                <a:pt x="345" y="426"/>
                              </a:lnTo>
                              <a:lnTo>
                                <a:pt x="346" y="424"/>
                              </a:lnTo>
                              <a:lnTo>
                                <a:pt x="348" y="423"/>
                              </a:lnTo>
                              <a:lnTo>
                                <a:pt x="349" y="421"/>
                              </a:lnTo>
                              <a:lnTo>
                                <a:pt x="350" y="420"/>
                              </a:lnTo>
                              <a:lnTo>
                                <a:pt x="352" y="419"/>
                              </a:lnTo>
                              <a:lnTo>
                                <a:pt x="352" y="417"/>
                              </a:lnTo>
                              <a:lnTo>
                                <a:pt x="352" y="426"/>
                              </a:lnTo>
                              <a:lnTo>
                                <a:pt x="375" y="426"/>
                              </a:lnTo>
                              <a:lnTo>
                                <a:pt x="375" y="342"/>
                              </a:lnTo>
                              <a:close/>
                              <a:moveTo>
                                <a:pt x="329" y="362"/>
                              </a:moveTo>
                              <a:lnTo>
                                <a:pt x="330" y="364"/>
                              </a:lnTo>
                              <a:lnTo>
                                <a:pt x="332" y="364"/>
                              </a:lnTo>
                              <a:lnTo>
                                <a:pt x="333" y="364"/>
                              </a:lnTo>
                              <a:lnTo>
                                <a:pt x="335" y="364"/>
                              </a:lnTo>
                              <a:lnTo>
                                <a:pt x="336" y="364"/>
                              </a:lnTo>
                              <a:lnTo>
                                <a:pt x="337" y="365"/>
                              </a:lnTo>
                              <a:lnTo>
                                <a:pt x="339" y="365"/>
                              </a:lnTo>
                              <a:lnTo>
                                <a:pt x="340" y="365"/>
                              </a:lnTo>
                              <a:lnTo>
                                <a:pt x="342" y="367"/>
                              </a:lnTo>
                              <a:lnTo>
                                <a:pt x="343" y="367"/>
                              </a:lnTo>
                              <a:lnTo>
                                <a:pt x="343" y="368"/>
                              </a:lnTo>
                              <a:lnTo>
                                <a:pt x="345" y="368"/>
                              </a:lnTo>
                              <a:lnTo>
                                <a:pt x="345" y="370"/>
                              </a:lnTo>
                              <a:lnTo>
                                <a:pt x="346" y="370"/>
                              </a:lnTo>
                              <a:lnTo>
                                <a:pt x="346" y="371"/>
                              </a:lnTo>
                              <a:lnTo>
                                <a:pt x="348" y="371"/>
                              </a:lnTo>
                              <a:lnTo>
                                <a:pt x="348" y="373"/>
                              </a:lnTo>
                              <a:lnTo>
                                <a:pt x="349" y="374"/>
                              </a:lnTo>
                              <a:lnTo>
                                <a:pt x="349" y="375"/>
                              </a:lnTo>
                              <a:lnTo>
                                <a:pt x="349" y="377"/>
                              </a:lnTo>
                              <a:lnTo>
                                <a:pt x="350" y="378"/>
                              </a:lnTo>
                              <a:lnTo>
                                <a:pt x="350" y="380"/>
                              </a:lnTo>
                              <a:lnTo>
                                <a:pt x="350" y="381"/>
                              </a:lnTo>
                              <a:lnTo>
                                <a:pt x="350" y="383"/>
                              </a:lnTo>
                              <a:lnTo>
                                <a:pt x="350" y="384"/>
                              </a:lnTo>
                              <a:lnTo>
                                <a:pt x="350" y="385"/>
                              </a:lnTo>
                              <a:lnTo>
                                <a:pt x="350" y="387"/>
                              </a:lnTo>
                              <a:lnTo>
                                <a:pt x="350" y="388"/>
                              </a:lnTo>
                              <a:lnTo>
                                <a:pt x="350" y="390"/>
                              </a:lnTo>
                              <a:lnTo>
                                <a:pt x="350" y="391"/>
                              </a:lnTo>
                              <a:lnTo>
                                <a:pt x="349" y="391"/>
                              </a:lnTo>
                              <a:lnTo>
                                <a:pt x="349" y="393"/>
                              </a:lnTo>
                              <a:lnTo>
                                <a:pt x="349" y="394"/>
                              </a:lnTo>
                              <a:lnTo>
                                <a:pt x="348" y="394"/>
                              </a:lnTo>
                              <a:lnTo>
                                <a:pt x="348" y="396"/>
                              </a:lnTo>
                              <a:lnTo>
                                <a:pt x="348" y="397"/>
                              </a:lnTo>
                              <a:lnTo>
                                <a:pt x="346" y="398"/>
                              </a:lnTo>
                              <a:lnTo>
                                <a:pt x="345" y="400"/>
                              </a:lnTo>
                              <a:lnTo>
                                <a:pt x="343" y="401"/>
                              </a:lnTo>
                              <a:lnTo>
                                <a:pt x="342" y="403"/>
                              </a:lnTo>
                              <a:lnTo>
                                <a:pt x="340" y="403"/>
                              </a:lnTo>
                              <a:lnTo>
                                <a:pt x="340" y="404"/>
                              </a:lnTo>
                              <a:lnTo>
                                <a:pt x="339" y="404"/>
                              </a:lnTo>
                              <a:lnTo>
                                <a:pt x="337" y="404"/>
                              </a:lnTo>
                              <a:lnTo>
                                <a:pt x="337" y="406"/>
                              </a:lnTo>
                              <a:lnTo>
                                <a:pt x="336" y="406"/>
                              </a:lnTo>
                              <a:lnTo>
                                <a:pt x="335" y="406"/>
                              </a:lnTo>
                              <a:lnTo>
                                <a:pt x="333" y="406"/>
                              </a:lnTo>
                              <a:lnTo>
                                <a:pt x="332" y="406"/>
                              </a:lnTo>
                              <a:lnTo>
                                <a:pt x="330" y="406"/>
                              </a:lnTo>
                              <a:lnTo>
                                <a:pt x="329" y="406"/>
                              </a:lnTo>
                              <a:lnTo>
                                <a:pt x="327" y="406"/>
                              </a:lnTo>
                              <a:lnTo>
                                <a:pt x="326" y="406"/>
                              </a:lnTo>
                              <a:lnTo>
                                <a:pt x="325" y="406"/>
                              </a:lnTo>
                              <a:lnTo>
                                <a:pt x="323" y="406"/>
                              </a:lnTo>
                              <a:lnTo>
                                <a:pt x="323" y="404"/>
                              </a:lnTo>
                              <a:lnTo>
                                <a:pt x="322" y="404"/>
                              </a:lnTo>
                              <a:lnTo>
                                <a:pt x="320" y="404"/>
                              </a:lnTo>
                              <a:lnTo>
                                <a:pt x="319" y="403"/>
                              </a:lnTo>
                              <a:lnTo>
                                <a:pt x="317" y="401"/>
                              </a:lnTo>
                              <a:lnTo>
                                <a:pt x="316" y="400"/>
                              </a:lnTo>
                              <a:lnTo>
                                <a:pt x="314" y="398"/>
                              </a:lnTo>
                              <a:lnTo>
                                <a:pt x="313" y="397"/>
                              </a:lnTo>
                              <a:lnTo>
                                <a:pt x="313" y="396"/>
                              </a:lnTo>
                              <a:lnTo>
                                <a:pt x="312" y="394"/>
                              </a:lnTo>
                              <a:lnTo>
                                <a:pt x="312" y="393"/>
                              </a:lnTo>
                              <a:lnTo>
                                <a:pt x="310" y="393"/>
                              </a:lnTo>
                              <a:lnTo>
                                <a:pt x="310" y="391"/>
                              </a:lnTo>
                              <a:lnTo>
                                <a:pt x="310" y="390"/>
                              </a:lnTo>
                              <a:lnTo>
                                <a:pt x="310" y="388"/>
                              </a:lnTo>
                              <a:lnTo>
                                <a:pt x="310" y="387"/>
                              </a:lnTo>
                              <a:lnTo>
                                <a:pt x="310" y="385"/>
                              </a:lnTo>
                              <a:lnTo>
                                <a:pt x="309" y="384"/>
                              </a:lnTo>
                              <a:lnTo>
                                <a:pt x="310" y="384"/>
                              </a:lnTo>
                              <a:lnTo>
                                <a:pt x="310" y="383"/>
                              </a:lnTo>
                              <a:lnTo>
                                <a:pt x="310" y="381"/>
                              </a:lnTo>
                              <a:lnTo>
                                <a:pt x="310" y="380"/>
                              </a:lnTo>
                              <a:lnTo>
                                <a:pt x="310" y="378"/>
                              </a:lnTo>
                              <a:lnTo>
                                <a:pt x="310" y="377"/>
                              </a:lnTo>
                              <a:lnTo>
                                <a:pt x="312" y="375"/>
                              </a:lnTo>
                              <a:lnTo>
                                <a:pt x="312" y="374"/>
                              </a:lnTo>
                              <a:lnTo>
                                <a:pt x="312" y="373"/>
                              </a:lnTo>
                              <a:lnTo>
                                <a:pt x="313" y="373"/>
                              </a:lnTo>
                              <a:lnTo>
                                <a:pt x="313" y="371"/>
                              </a:lnTo>
                              <a:lnTo>
                                <a:pt x="314" y="371"/>
                              </a:lnTo>
                              <a:lnTo>
                                <a:pt x="314" y="370"/>
                              </a:lnTo>
                              <a:lnTo>
                                <a:pt x="316" y="370"/>
                              </a:lnTo>
                              <a:lnTo>
                                <a:pt x="316" y="368"/>
                              </a:lnTo>
                              <a:lnTo>
                                <a:pt x="317" y="368"/>
                              </a:lnTo>
                              <a:lnTo>
                                <a:pt x="317" y="367"/>
                              </a:lnTo>
                              <a:lnTo>
                                <a:pt x="319" y="367"/>
                              </a:lnTo>
                              <a:lnTo>
                                <a:pt x="319" y="365"/>
                              </a:lnTo>
                              <a:lnTo>
                                <a:pt x="320" y="365"/>
                              </a:lnTo>
                              <a:lnTo>
                                <a:pt x="322" y="365"/>
                              </a:lnTo>
                              <a:lnTo>
                                <a:pt x="323" y="365"/>
                              </a:lnTo>
                              <a:lnTo>
                                <a:pt x="323" y="364"/>
                              </a:lnTo>
                              <a:lnTo>
                                <a:pt x="325" y="364"/>
                              </a:lnTo>
                              <a:lnTo>
                                <a:pt x="326" y="364"/>
                              </a:lnTo>
                              <a:lnTo>
                                <a:pt x="327" y="364"/>
                              </a:lnTo>
                              <a:lnTo>
                                <a:pt x="329" y="364"/>
                              </a:lnTo>
                              <a:lnTo>
                                <a:pt x="329" y="362"/>
                              </a:lnTo>
                              <a:close/>
                              <a:moveTo>
                                <a:pt x="478" y="315"/>
                              </a:moveTo>
                              <a:lnTo>
                                <a:pt x="454" y="315"/>
                              </a:lnTo>
                              <a:lnTo>
                                <a:pt x="454" y="350"/>
                              </a:lnTo>
                              <a:lnTo>
                                <a:pt x="452" y="350"/>
                              </a:lnTo>
                              <a:lnTo>
                                <a:pt x="451" y="348"/>
                              </a:lnTo>
                              <a:lnTo>
                                <a:pt x="450" y="347"/>
                              </a:lnTo>
                              <a:lnTo>
                                <a:pt x="448" y="347"/>
                              </a:lnTo>
                              <a:lnTo>
                                <a:pt x="448" y="345"/>
                              </a:lnTo>
                              <a:lnTo>
                                <a:pt x="447" y="345"/>
                              </a:lnTo>
                              <a:lnTo>
                                <a:pt x="447" y="344"/>
                              </a:lnTo>
                              <a:lnTo>
                                <a:pt x="445" y="344"/>
                              </a:lnTo>
                              <a:lnTo>
                                <a:pt x="444" y="344"/>
                              </a:lnTo>
                              <a:lnTo>
                                <a:pt x="442" y="342"/>
                              </a:lnTo>
                              <a:lnTo>
                                <a:pt x="441" y="342"/>
                              </a:lnTo>
                              <a:lnTo>
                                <a:pt x="439" y="342"/>
                              </a:lnTo>
                              <a:lnTo>
                                <a:pt x="438" y="341"/>
                              </a:lnTo>
                              <a:lnTo>
                                <a:pt x="437" y="341"/>
                              </a:lnTo>
                              <a:lnTo>
                                <a:pt x="435" y="341"/>
                              </a:lnTo>
                              <a:lnTo>
                                <a:pt x="434" y="341"/>
                              </a:lnTo>
                              <a:lnTo>
                                <a:pt x="432" y="341"/>
                              </a:lnTo>
                              <a:lnTo>
                                <a:pt x="431" y="341"/>
                              </a:lnTo>
                              <a:lnTo>
                                <a:pt x="429" y="339"/>
                              </a:lnTo>
                              <a:lnTo>
                                <a:pt x="428" y="341"/>
                              </a:lnTo>
                              <a:lnTo>
                                <a:pt x="427" y="341"/>
                              </a:lnTo>
                              <a:lnTo>
                                <a:pt x="425" y="341"/>
                              </a:lnTo>
                              <a:lnTo>
                                <a:pt x="424" y="341"/>
                              </a:lnTo>
                              <a:lnTo>
                                <a:pt x="422" y="341"/>
                              </a:lnTo>
                              <a:lnTo>
                                <a:pt x="421" y="341"/>
                              </a:lnTo>
                              <a:lnTo>
                                <a:pt x="419" y="341"/>
                              </a:lnTo>
                              <a:lnTo>
                                <a:pt x="418" y="342"/>
                              </a:lnTo>
                              <a:lnTo>
                                <a:pt x="416" y="342"/>
                              </a:lnTo>
                              <a:lnTo>
                                <a:pt x="415" y="342"/>
                              </a:lnTo>
                              <a:lnTo>
                                <a:pt x="414" y="342"/>
                              </a:lnTo>
                              <a:lnTo>
                                <a:pt x="412" y="342"/>
                              </a:lnTo>
                              <a:lnTo>
                                <a:pt x="412" y="344"/>
                              </a:lnTo>
                              <a:lnTo>
                                <a:pt x="411" y="345"/>
                              </a:lnTo>
                              <a:lnTo>
                                <a:pt x="409" y="345"/>
                              </a:lnTo>
                              <a:lnTo>
                                <a:pt x="409" y="347"/>
                              </a:lnTo>
                              <a:lnTo>
                                <a:pt x="408" y="347"/>
                              </a:lnTo>
                              <a:lnTo>
                                <a:pt x="406" y="348"/>
                              </a:lnTo>
                              <a:lnTo>
                                <a:pt x="405" y="348"/>
                              </a:lnTo>
                              <a:lnTo>
                                <a:pt x="404" y="350"/>
                              </a:lnTo>
                              <a:lnTo>
                                <a:pt x="402" y="351"/>
                              </a:lnTo>
                              <a:lnTo>
                                <a:pt x="401" y="352"/>
                              </a:lnTo>
                              <a:lnTo>
                                <a:pt x="399" y="352"/>
                              </a:lnTo>
                              <a:lnTo>
                                <a:pt x="399" y="354"/>
                              </a:lnTo>
                              <a:lnTo>
                                <a:pt x="398" y="355"/>
                              </a:lnTo>
                              <a:lnTo>
                                <a:pt x="396" y="357"/>
                              </a:lnTo>
                              <a:lnTo>
                                <a:pt x="396" y="358"/>
                              </a:lnTo>
                              <a:lnTo>
                                <a:pt x="395" y="358"/>
                              </a:lnTo>
                              <a:lnTo>
                                <a:pt x="395" y="360"/>
                              </a:lnTo>
                              <a:lnTo>
                                <a:pt x="393" y="361"/>
                              </a:lnTo>
                              <a:lnTo>
                                <a:pt x="393" y="362"/>
                              </a:lnTo>
                              <a:lnTo>
                                <a:pt x="392" y="364"/>
                              </a:lnTo>
                              <a:lnTo>
                                <a:pt x="392" y="365"/>
                              </a:lnTo>
                              <a:lnTo>
                                <a:pt x="392" y="367"/>
                              </a:lnTo>
                              <a:lnTo>
                                <a:pt x="391" y="367"/>
                              </a:lnTo>
                              <a:lnTo>
                                <a:pt x="391" y="368"/>
                              </a:lnTo>
                              <a:lnTo>
                                <a:pt x="391" y="370"/>
                              </a:lnTo>
                              <a:lnTo>
                                <a:pt x="391" y="371"/>
                              </a:lnTo>
                              <a:lnTo>
                                <a:pt x="391" y="373"/>
                              </a:lnTo>
                              <a:lnTo>
                                <a:pt x="389" y="374"/>
                              </a:lnTo>
                              <a:lnTo>
                                <a:pt x="389" y="375"/>
                              </a:lnTo>
                              <a:lnTo>
                                <a:pt x="389" y="377"/>
                              </a:lnTo>
                              <a:lnTo>
                                <a:pt x="389" y="378"/>
                              </a:lnTo>
                              <a:lnTo>
                                <a:pt x="389" y="380"/>
                              </a:lnTo>
                              <a:lnTo>
                                <a:pt x="389" y="381"/>
                              </a:lnTo>
                              <a:lnTo>
                                <a:pt x="389" y="383"/>
                              </a:lnTo>
                              <a:lnTo>
                                <a:pt x="388" y="384"/>
                              </a:lnTo>
                              <a:lnTo>
                                <a:pt x="389" y="387"/>
                              </a:lnTo>
                              <a:lnTo>
                                <a:pt x="389" y="388"/>
                              </a:lnTo>
                              <a:lnTo>
                                <a:pt x="389" y="390"/>
                              </a:lnTo>
                              <a:lnTo>
                                <a:pt x="389" y="391"/>
                              </a:lnTo>
                              <a:lnTo>
                                <a:pt x="389" y="393"/>
                              </a:lnTo>
                              <a:lnTo>
                                <a:pt x="389" y="394"/>
                              </a:lnTo>
                              <a:lnTo>
                                <a:pt x="389" y="396"/>
                              </a:lnTo>
                              <a:lnTo>
                                <a:pt x="391" y="397"/>
                              </a:lnTo>
                              <a:lnTo>
                                <a:pt x="391" y="398"/>
                              </a:lnTo>
                              <a:lnTo>
                                <a:pt x="391" y="400"/>
                              </a:lnTo>
                              <a:lnTo>
                                <a:pt x="391" y="401"/>
                              </a:lnTo>
                              <a:lnTo>
                                <a:pt x="392" y="403"/>
                              </a:lnTo>
                              <a:lnTo>
                                <a:pt x="392" y="404"/>
                              </a:lnTo>
                              <a:lnTo>
                                <a:pt x="392" y="406"/>
                              </a:lnTo>
                              <a:lnTo>
                                <a:pt x="393" y="407"/>
                              </a:lnTo>
                              <a:lnTo>
                                <a:pt x="393" y="409"/>
                              </a:lnTo>
                              <a:lnTo>
                                <a:pt x="395" y="410"/>
                              </a:lnTo>
                              <a:lnTo>
                                <a:pt x="395" y="411"/>
                              </a:lnTo>
                              <a:lnTo>
                                <a:pt x="396" y="411"/>
                              </a:lnTo>
                              <a:lnTo>
                                <a:pt x="396" y="413"/>
                              </a:lnTo>
                              <a:lnTo>
                                <a:pt x="398" y="414"/>
                              </a:lnTo>
                              <a:lnTo>
                                <a:pt x="399" y="416"/>
                              </a:lnTo>
                              <a:lnTo>
                                <a:pt x="401" y="417"/>
                              </a:lnTo>
                              <a:lnTo>
                                <a:pt x="402" y="419"/>
                              </a:lnTo>
                              <a:lnTo>
                                <a:pt x="404" y="420"/>
                              </a:lnTo>
                              <a:lnTo>
                                <a:pt x="405" y="420"/>
                              </a:lnTo>
                              <a:lnTo>
                                <a:pt x="405" y="421"/>
                              </a:lnTo>
                              <a:lnTo>
                                <a:pt x="406" y="421"/>
                              </a:lnTo>
                              <a:lnTo>
                                <a:pt x="408" y="423"/>
                              </a:lnTo>
                              <a:lnTo>
                                <a:pt x="409" y="424"/>
                              </a:lnTo>
                              <a:lnTo>
                                <a:pt x="411" y="424"/>
                              </a:lnTo>
                              <a:lnTo>
                                <a:pt x="412" y="424"/>
                              </a:lnTo>
                              <a:lnTo>
                                <a:pt x="415" y="426"/>
                              </a:lnTo>
                              <a:lnTo>
                                <a:pt x="416" y="427"/>
                              </a:lnTo>
                              <a:lnTo>
                                <a:pt x="419" y="427"/>
                              </a:lnTo>
                              <a:lnTo>
                                <a:pt x="421" y="427"/>
                              </a:lnTo>
                              <a:lnTo>
                                <a:pt x="421" y="429"/>
                              </a:lnTo>
                              <a:lnTo>
                                <a:pt x="424" y="429"/>
                              </a:lnTo>
                              <a:lnTo>
                                <a:pt x="425" y="429"/>
                              </a:lnTo>
                              <a:lnTo>
                                <a:pt x="428" y="429"/>
                              </a:lnTo>
                              <a:lnTo>
                                <a:pt x="429" y="429"/>
                              </a:lnTo>
                              <a:lnTo>
                                <a:pt x="431" y="429"/>
                              </a:lnTo>
                              <a:lnTo>
                                <a:pt x="432" y="429"/>
                              </a:lnTo>
                              <a:lnTo>
                                <a:pt x="434" y="429"/>
                              </a:lnTo>
                              <a:lnTo>
                                <a:pt x="435" y="429"/>
                              </a:lnTo>
                              <a:lnTo>
                                <a:pt x="437" y="429"/>
                              </a:lnTo>
                              <a:lnTo>
                                <a:pt x="438" y="429"/>
                              </a:lnTo>
                              <a:lnTo>
                                <a:pt x="439" y="429"/>
                              </a:lnTo>
                              <a:lnTo>
                                <a:pt x="439" y="427"/>
                              </a:lnTo>
                              <a:lnTo>
                                <a:pt x="441" y="427"/>
                              </a:lnTo>
                              <a:lnTo>
                                <a:pt x="442" y="427"/>
                              </a:lnTo>
                              <a:lnTo>
                                <a:pt x="444" y="427"/>
                              </a:lnTo>
                              <a:lnTo>
                                <a:pt x="444" y="426"/>
                              </a:lnTo>
                              <a:lnTo>
                                <a:pt x="445" y="426"/>
                              </a:lnTo>
                              <a:lnTo>
                                <a:pt x="447" y="426"/>
                              </a:lnTo>
                              <a:lnTo>
                                <a:pt x="447" y="424"/>
                              </a:lnTo>
                              <a:lnTo>
                                <a:pt x="447" y="423"/>
                              </a:lnTo>
                              <a:lnTo>
                                <a:pt x="448" y="423"/>
                              </a:lnTo>
                              <a:lnTo>
                                <a:pt x="450" y="423"/>
                              </a:lnTo>
                              <a:lnTo>
                                <a:pt x="451" y="421"/>
                              </a:lnTo>
                              <a:lnTo>
                                <a:pt x="452" y="421"/>
                              </a:lnTo>
                              <a:lnTo>
                                <a:pt x="452" y="420"/>
                              </a:lnTo>
                              <a:lnTo>
                                <a:pt x="454" y="420"/>
                              </a:lnTo>
                              <a:lnTo>
                                <a:pt x="455" y="419"/>
                              </a:lnTo>
                              <a:lnTo>
                                <a:pt x="455" y="417"/>
                              </a:lnTo>
                              <a:lnTo>
                                <a:pt x="455" y="426"/>
                              </a:lnTo>
                              <a:lnTo>
                                <a:pt x="478" y="426"/>
                              </a:lnTo>
                              <a:lnTo>
                                <a:pt x="478" y="315"/>
                              </a:lnTo>
                              <a:close/>
                              <a:moveTo>
                                <a:pt x="434" y="362"/>
                              </a:moveTo>
                              <a:lnTo>
                                <a:pt x="435" y="364"/>
                              </a:lnTo>
                              <a:lnTo>
                                <a:pt x="437" y="364"/>
                              </a:lnTo>
                              <a:lnTo>
                                <a:pt x="438" y="364"/>
                              </a:lnTo>
                              <a:lnTo>
                                <a:pt x="439" y="364"/>
                              </a:lnTo>
                              <a:lnTo>
                                <a:pt x="441" y="364"/>
                              </a:lnTo>
                              <a:lnTo>
                                <a:pt x="441" y="365"/>
                              </a:lnTo>
                              <a:lnTo>
                                <a:pt x="442" y="365"/>
                              </a:lnTo>
                              <a:lnTo>
                                <a:pt x="444" y="365"/>
                              </a:lnTo>
                              <a:lnTo>
                                <a:pt x="445" y="367"/>
                              </a:lnTo>
                              <a:lnTo>
                                <a:pt x="447" y="367"/>
                              </a:lnTo>
                              <a:lnTo>
                                <a:pt x="448" y="368"/>
                              </a:lnTo>
                              <a:lnTo>
                                <a:pt x="450" y="370"/>
                              </a:lnTo>
                              <a:lnTo>
                                <a:pt x="451" y="371"/>
                              </a:lnTo>
                              <a:lnTo>
                                <a:pt x="452" y="373"/>
                              </a:lnTo>
                              <a:lnTo>
                                <a:pt x="454" y="374"/>
                              </a:lnTo>
                              <a:lnTo>
                                <a:pt x="454" y="375"/>
                              </a:lnTo>
                              <a:lnTo>
                                <a:pt x="454" y="377"/>
                              </a:lnTo>
                              <a:lnTo>
                                <a:pt x="455" y="377"/>
                              </a:lnTo>
                              <a:lnTo>
                                <a:pt x="455" y="378"/>
                              </a:lnTo>
                              <a:lnTo>
                                <a:pt x="455" y="380"/>
                              </a:lnTo>
                              <a:lnTo>
                                <a:pt x="455" y="381"/>
                              </a:lnTo>
                              <a:lnTo>
                                <a:pt x="455" y="383"/>
                              </a:lnTo>
                              <a:lnTo>
                                <a:pt x="455" y="384"/>
                              </a:lnTo>
                              <a:lnTo>
                                <a:pt x="455" y="385"/>
                              </a:lnTo>
                              <a:lnTo>
                                <a:pt x="455" y="387"/>
                              </a:lnTo>
                              <a:lnTo>
                                <a:pt x="455" y="388"/>
                              </a:lnTo>
                              <a:lnTo>
                                <a:pt x="455" y="390"/>
                              </a:lnTo>
                              <a:lnTo>
                                <a:pt x="455" y="391"/>
                              </a:lnTo>
                              <a:lnTo>
                                <a:pt x="454" y="391"/>
                              </a:lnTo>
                              <a:lnTo>
                                <a:pt x="454" y="393"/>
                              </a:lnTo>
                              <a:lnTo>
                                <a:pt x="454" y="394"/>
                              </a:lnTo>
                              <a:lnTo>
                                <a:pt x="452" y="394"/>
                              </a:lnTo>
                              <a:lnTo>
                                <a:pt x="452" y="396"/>
                              </a:lnTo>
                              <a:lnTo>
                                <a:pt x="452" y="397"/>
                              </a:lnTo>
                              <a:lnTo>
                                <a:pt x="451" y="397"/>
                              </a:lnTo>
                              <a:lnTo>
                                <a:pt x="451" y="398"/>
                              </a:lnTo>
                              <a:lnTo>
                                <a:pt x="450" y="398"/>
                              </a:lnTo>
                              <a:lnTo>
                                <a:pt x="450" y="400"/>
                              </a:lnTo>
                              <a:lnTo>
                                <a:pt x="448" y="400"/>
                              </a:lnTo>
                              <a:lnTo>
                                <a:pt x="448" y="401"/>
                              </a:lnTo>
                              <a:lnTo>
                                <a:pt x="447" y="401"/>
                              </a:lnTo>
                              <a:lnTo>
                                <a:pt x="447" y="403"/>
                              </a:lnTo>
                              <a:lnTo>
                                <a:pt x="445" y="403"/>
                              </a:lnTo>
                              <a:lnTo>
                                <a:pt x="444" y="403"/>
                              </a:lnTo>
                              <a:lnTo>
                                <a:pt x="444" y="404"/>
                              </a:lnTo>
                              <a:lnTo>
                                <a:pt x="442" y="404"/>
                              </a:lnTo>
                              <a:lnTo>
                                <a:pt x="441" y="404"/>
                              </a:lnTo>
                              <a:lnTo>
                                <a:pt x="441" y="406"/>
                              </a:lnTo>
                              <a:lnTo>
                                <a:pt x="439" y="406"/>
                              </a:lnTo>
                              <a:lnTo>
                                <a:pt x="438" y="406"/>
                              </a:lnTo>
                              <a:lnTo>
                                <a:pt x="437" y="406"/>
                              </a:lnTo>
                              <a:lnTo>
                                <a:pt x="435" y="406"/>
                              </a:lnTo>
                              <a:lnTo>
                                <a:pt x="434" y="406"/>
                              </a:lnTo>
                              <a:lnTo>
                                <a:pt x="432" y="406"/>
                              </a:lnTo>
                              <a:lnTo>
                                <a:pt x="431" y="406"/>
                              </a:lnTo>
                              <a:lnTo>
                                <a:pt x="429" y="406"/>
                              </a:lnTo>
                              <a:lnTo>
                                <a:pt x="428" y="406"/>
                              </a:lnTo>
                              <a:lnTo>
                                <a:pt x="427" y="406"/>
                              </a:lnTo>
                              <a:lnTo>
                                <a:pt x="427" y="404"/>
                              </a:lnTo>
                              <a:lnTo>
                                <a:pt x="425" y="404"/>
                              </a:lnTo>
                              <a:lnTo>
                                <a:pt x="424" y="404"/>
                              </a:lnTo>
                              <a:lnTo>
                                <a:pt x="422" y="403"/>
                              </a:lnTo>
                              <a:lnTo>
                                <a:pt x="421" y="401"/>
                              </a:lnTo>
                              <a:lnTo>
                                <a:pt x="419" y="400"/>
                              </a:lnTo>
                              <a:lnTo>
                                <a:pt x="418" y="398"/>
                              </a:lnTo>
                              <a:lnTo>
                                <a:pt x="416" y="397"/>
                              </a:lnTo>
                              <a:lnTo>
                                <a:pt x="416" y="396"/>
                              </a:lnTo>
                              <a:lnTo>
                                <a:pt x="415" y="394"/>
                              </a:lnTo>
                              <a:lnTo>
                                <a:pt x="415" y="393"/>
                              </a:lnTo>
                              <a:lnTo>
                                <a:pt x="415" y="391"/>
                              </a:lnTo>
                              <a:lnTo>
                                <a:pt x="414" y="391"/>
                              </a:lnTo>
                              <a:lnTo>
                                <a:pt x="414" y="390"/>
                              </a:lnTo>
                              <a:lnTo>
                                <a:pt x="414" y="388"/>
                              </a:lnTo>
                              <a:lnTo>
                                <a:pt x="414" y="387"/>
                              </a:lnTo>
                              <a:lnTo>
                                <a:pt x="414" y="385"/>
                              </a:lnTo>
                              <a:lnTo>
                                <a:pt x="412" y="384"/>
                              </a:lnTo>
                              <a:lnTo>
                                <a:pt x="414" y="384"/>
                              </a:lnTo>
                              <a:lnTo>
                                <a:pt x="414" y="383"/>
                              </a:lnTo>
                              <a:lnTo>
                                <a:pt x="414" y="381"/>
                              </a:lnTo>
                              <a:lnTo>
                                <a:pt x="414" y="380"/>
                              </a:lnTo>
                              <a:lnTo>
                                <a:pt x="414" y="378"/>
                              </a:lnTo>
                              <a:lnTo>
                                <a:pt x="414" y="377"/>
                              </a:lnTo>
                              <a:lnTo>
                                <a:pt x="415" y="377"/>
                              </a:lnTo>
                              <a:lnTo>
                                <a:pt x="415" y="375"/>
                              </a:lnTo>
                              <a:lnTo>
                                <a:pt x="415" y="374"/>
                              </a:lnTo>
                              <a:lnTo>
                                <a:pt x="415" y="373"/>
                              </a:lnTo>
                              <a:lnTo>
                                <a:pt x="416" y="373"/>
                              </a:lnTo>
                              <a:lnTo>
                                <a:pt x="416" y="371"/>
                              </a:lnTo>
                              <a:lnTo>
                                <a:pt x="418" y="371"/>
                              </a:lnTo>
                              <a:lnTo>
                                <a:pt x="418" y="370"/>
                              </a:lnTo>
                              <a:lnTo>
                                <a:pt x="419" y="370"/>
                              </a:lnTo>
                              <a:lnTo>
                                <a:pt x="419" y="368"/>
                              </a:lnTo>
                              <a:lnTo>
                                <a:pt x="421" y="368"/>
                              </a:lnTo>
                              <a:lnTo>
                                <a:pt x="421" y="367"/>
                              </a:lnTo>
                              <a:lnTo>
                                <a:pt x="422" y="367"/>
                              </a:lnTo>
                              <a:lnTo>
                                <a:pt x="422" y="365"/>
                              </a:lnTo>
                              <a:lnTo>
                                <a:pt x="424" y="365"/>
                              </a:lnTo>
                              <a:lnTo>
                                <a:pt x="425" y="365"/>
                              </a:lnTo>
                              <a:lnTo>
                                <a:pt x="427" y="365"/>
                              </a:lnTo>
                              <a:lnTo>
                                <a:pt x="428" y="364"/>
                              </a:lnTo>
                              <a:lnTo>
                                <a:pt x="429" y="364"/>
                              </a:lnTo>
                              <a:lnTo>
                                <a:pt x="431" y="364"/>
                              </a:lnTo>
                              <a:lnTo>
                                <a:pt x="432" y="364"/>
                              </a:lnTo>
                              <a:lnTo>
                                <a:pt x="434" y="364"/>
                              </a:lnTo>
                              <a:lnTo>
                                <a:pt x="434" y="362"/>
                              </a:lnTo>
                              <a:close/>
                              <a:moveTo>
                                <a:pt x="550" y="400"/>
                              </a:moveTo>
                              <a:lnTo>
                                <a:pt x="550" y="401"/>
                              </a:lnTo>
                              <a:lnTo>
                                <a:pt x="550" y="400"/>
                              </a:lnTo>
                              <a:lnTo>
                                <a:pt x="550" y="401"/>
                              </a:lnTo>
                              <a:lnTo>
                                <a:pt x="550" y="400"/>
                              </a:lnTo>
                              <a:lnTo>
                                <a:pt x="550" y="401"/>
                              </a:lnTo>
                              <a:lnTo>
                                <a:pt x="550" y="400"/>
                              </a:lnTo>
                              <a:lnTo>
                                <a:pt x="550" y="401"/>
                              </a:lnTo>
                              <a:lnTo>
                                <a:pt x="550" y="400"/>
                              </a:lnTo>
                              <a:lnTo>
                                <a:pt x="549" y="400"/>
                              </a:lnTo>
                              <a:lnTo>
                                <a:pt x="550" y="401"/>
                              </a:lnTo>
                              <a:lnTo>
                                <a:pt x="549" y="401"/>
                              </a:lnTo>
                              <a:lnTo>
                                <a:pt x="550" y="401"/>
                              </a:lnTo>
                              <a:lnTo>
                                <a:pt x="549" y="401"/>
                              </a:lnTo>
                              <a:lnTo>
                                <a:pt x="550" y="401"/>
                              </a:lnTo>
                              <a:lnTo>
                                <a:pt x="549" y="401"/>
                              </a:lnTo>
                              <a:lnTo>
                                <a:pt x="550" y="401"/>
                              </a:lnTo>
                              <a:lnTo>
                                <a:pt x="549" y="401"/>
                              </a:lnTo>
                              <a:lnTo>
                                <a:pt x="549" y="403"/>
                              </a:lnTo>
                              <a:lnTo>
                                <a:pt x="547" y="403"/>
                              </a:lnTo>
                              <a:lnTo>
                                <a:pt x="547" y="404"/>
                              </a:lnTo>
                              <a:lnTo>
                                <a:pt x="546" y="404"/>
                              </a:lnTo>
                              <a:lnTo>
                                <a:pt x="544" y="404"/>
                              </a:lnTo>
                              <a:lnTo>
                                <a:pt x="543" y="404"/>
                              </a:lnTo>
                              <a:lnTo>
                                <a:pt x="543" y="406"/>
                              </a:lnTo>
                              <a:lnTo>
                                <a:pt x="541" y="406"/>
                              </a:lnTo>
                              <a:lnTo>
                                <a:pt x="541" y="407"/>
                              </a:lnTo>
                              <a:lnTo>
                                <a:pt x="540" y="407"/>
                              </a:lnTo>
                              <a:lnTo>
                                <a:pt x="539" y="407"/>
                              </a:lnTo>
                              <a:lnTo>
                                <a:pt x="539" y="409"/>
                              </a:lnTo>
                              <a:lnTo>
                                <a:pt x="539" y="407"/>
                              </a:lnTo>
                              <a:lnTo>
                                <a:pt x="537" y="409"/>
                              </a:lnTo>
                              <a:lnTo>
                                <a:pt x="537" y="407"/>
                              </a:lnTo>
                              <a:lnTo>
                                <a:pt x="537" y="409"/>
                              </a:lnTo>
                              <a:lnTo>
                                <a:pt x="536" y="407"/>
                              </a:lnTo>
                              <a:lnTo>
                                <a:pt x="534" y="409"/>
                              </a:lnTo>
                              <a:lnTo>
                                <a:pt x="534" y="407"/>
                              </a:lnTo>
                              <a:lnTo>
                                <a:pt x="533" y="407"/>
                              </a:lnTo>
                              <a:lnTo>
                                <a:pt x="531" y="407"/>
                              </a:lnTo>
                              <a:lnTo>
                                <a:pt x="530" y="407"/>
                              </a:lnTo>
                              <a:lnTo>
                                <a:pt x="529" y="407"/>
                              </a:lnTo>
                              <a:lnTo>
                                <a:pt x="527" y="407"/>
                              </a:lnTo>
                              <a:lnTo>
                                <a:pt x="526" y="407"/>
                              </a:lnTo>
                              <a:lnTo>
                                <a:pt x="524" y="406"/>
                              </a:lnTo>
                              <a:lnTo>
                                <a:pt x="523" y="406"/>
                              </a:lnTo>
                              <a:lnTo>
                                <a:pt x="523" y="404"/>
                              </a:lnTo>
                              <a:lnTo>
                                <a:pt x="521" y="404"/>
                              </a:lnTo>
                              <a:lnTo>
                                <a:pt x="521" y="403"/>
                              </a:lnTo>
                              <a:lnTo>
                                <a:pt x="520" y="403"/>
                              </a:lnTo>
                              <a:lnTo>
                                <a:pt x="520" y="401"/>
                              </a:lnTo>
                              <a:lnTo>
                                <a:pt x="518" y="400"/>
                              </a:lnTo>
                              <a:lnTo>
                                <a:pt x="518" y="398"/>
                              </a:lnTo>
                              <a:lnTo>
                                <a:pt x="517" y="397"/>
                              </a:lnTo>
                              <a:lnTo>
                                <a:pt x="517" y="396"/>
                              </a:lnTo>
                              <a:lnTo>
                                <a:pt x="517" y="394"/>
                              </a:lnTo>
                              <a:lnTo>
                                <a:pt x="517" y="393"/>
                              </a:lnTo>
                              <a:lnTo>
                                <a:pt x="516" y="391"/>
                              </a:lnTo>
                              <a:lnTo>
                                <a:pt x="577" y="391"/>
                              </a:lnTo>
                              <a:lnTo>
                                <a:pt x="579" y="391"/>
                              </a:lnTo>
                              <a:lnTo>
                                <a:pt x="577" y="391"/>
                              </a:lnTo>
                              <a:lnTo>
                                <a:pt x="579" y="391"/>
                              </a:lnTo>
                              <a:lnTo>
                                <a:pt x="577" y="391"/>
                              </a:lnTo>
                              <a:lnTo>
                                <a:pt x="579" y="391"/>
                              </a:lnTo>
                              <a:lnTo>
                                <a:pt x="577" y="391"/>
                              </a:lnTo>
                              <a:lnTo>
                                <a:pt x="579" y="391"/>
                              </a:lnTo>
                              <a:lnTo>
                                <a:pt x="577" y="391"/>
                              </a:lnTo>
                              <a:lnTo>
                                <a:pt x="577" y="390"/>
                              </a:lnTo>
                              <a:lnTo>
                                <a:pt x="579" y="390"/>
                              </a:lnTo>
                              <a:lnTo>
                                <a:pt x="577" y="390"/>
                              </a:lnTo>
                              <a:lnTo>
                                <a:pt x="579" y="390"/>
                              </a:lnTo>
                              <a:lnTo>
                                <a:pt x="577" y="388"/>
                              </a:lnTo>
                              <a:lnTo>
                                <a:pt x="579" y="388"/>
                              </a:lnTo>
                              <a:lnTo>
                                <a:pt x="577" y="388"/>
                              </a:lnTo>
                              <a:lnTo>
                                <a:pt x="579" y="388"/>
                              </a:lnTo>
                              <a:lnTo>
                                <a:pt x="577" y="388"/>
                              </a:lnTo>
                              <a:lnTo>
                                <a:pt x="577" y="387"/>
                              </a:lnTo>
                              <a:lnTo>
                                <a:pt x="579" y="387"/>
                              </a:lnTo>
                              <a:lnTo>
                                <a:pt x="577" y="387"/>
                              </a:lnTo>
                              <a:lnTo>
                                <a:pt x="579" y="387"/>
                              </a:lnTo>
                              <a:lnTo>
                                <a:pt x="577" y="387"/>
                              </a:lnTo>
                              <a:lnTo>
                                <a:pt x="579" y="387"/>
                              </a:lnTo>
                              <a:lnTo>
                                <a:pt x="577" y="387"/>
                              </a:lnTo>
                              <a:lnTo>
                                <a:pt x="579" y="387"/>
                              </a:lnTo>
                              <a:lnTo>
                                <a:pt x="577" y="387"/>
                              </a:lnTo>
                              <a:lnTo>
                                <a:pt x="577" y="385"/>
                              </a:lnTo>
                              <a:lnTo>
                                <a:pt x="577" y="384"/>
                              </a:lnTo>
                              <a:lnTo>
                                <a:pt x="577" y="383"/>
                              </a:lnTo>
                              <a:lnTo>
                                <a:pt x="577" y="381"/>
                              </a:lnTo>
                              <a:lnTo>
                                <a:pt x="577" y="380"/>
                              </a:lnTo>
                              <a:lnTo>
                                <a:pt x="577" y="378"/>
                              </a:lnTo>
                              <a:lnTo>
                                <a:pt x="577" y="377"/>
                              </a:lnTo>
                              <a:lnTo>
                                <a:pt x="577" y="375"/>
                              </a:lnTo>
                              <a:lnTo>
                                <a:pt x="576" y="374"/>
                              </a:lnTo>
                              <a:lnTo>
                                <a:pt x="576" y="373"/>
                              </a:lnTo>
                              <a:lnTo>
                                <a:pt x="576" y="371"/>
                              </a:lnTo>
                              <a:lnTo>
                                <a:pt x="576" y="370"/>
                              </a:lnTo>
                              <a:lnTo>
                                <a:pt x="575" y="367"/>
                              </a:lnTo>
                              <a:lnTo>
                                <a:pt x="573" y="365"/>
                              </a:lnTo>
                              <a:lnTo>
                                <a:pt x="573" y="364"/>
                              </a:lnTo>
                              <a:lnTo>
                                <a:pt x="572" y="362"/>
                              </a:lnTo>
                              <a:lnTo>
                                <a:pt x="572" y="361"/>
                              </a:lnTo>
                              <a:lnTo>
                                <a:pt x="570" y="360"/>
                              </a:lnTo>
                              <a:lnTo>
                                <a:pt x="570" y="358"/>
                              </a:lnTo>
                              <a:lnTo>
                                <a:pt x="569" y="358"/>
                              </a:lnTo>
                              <a:lnTo>
                                <a:pt x="569" y="357"/>
                              </a:lnTo>
                              <a:lnTo>
                                <a:pt x="567" y="355"/>
                              </a:lnTo>
                              <a:lnTo>
                                <a:pt x="566" y="354"/>
                              </a:lnTo>
                              <a:lnTo>
                                <a:pt x="564" y="352"/>
                              </a:lnTo>
                              <a:lnTo>
                                <a:pt x="563" y="351"/>
                              </a:lnTo>
                              <a:lnTo>
                                <a:pt x="563" y="350"/>
                              </a:lnTo>
                              <a:lnTo>
                                <a:pt x="562" y="350"/>
                              </a:lnTo>
                              <a:lnTo>
                                <a:pt x="560" y="348"/>
                              </a:lnTo>
                              <a:lnTo>
                                <a:pt x="559" y="348"/>
                              </a:lnTo>
                              <a:lnTo>
                                <a:pt x="559" y="347"/>
                              </a:lnTo>
                              <a:lnTo>
                                <a:pt x="557" y="347"/>
                              </a:lnTo>
                              <a:lnTo>
                                <a:pt x="556" y="345"/>
                              </a:lnTo>
                              <a:lnTo>
                                <a:pt x="554" y="345"/>
                              </a:lnTo>
                              <a:lnTo>
                                <a:pt x="553" y="345"/>
                              </a:lnTo>
                              <a:lnTo>
                                <a:pt x="552" y="344"/>
                              </a:lnTo>
                              <a:lnTo>
                                <a:pt x="549" y="344"/>
                              </a:lnTo>
                              <a:lnTo>
                                <a:pt x="547" y="342"/>
                              </a:lnTo>
                              <a:lnTo>
                                <a:pt x="546" y="342"/>
                              </a:lnTo>
                              <a:lnTo>
                                <a:pt x="543" y="341"/>
                              </a:lnTo>
                              <a:lnTo>
                                <a:pt x="540" y="341"/>
                              </a:lnTo>
                              <a:lnTo>
                                <a:pt x="539" y="341"/>
                              </a:lnTo>
                              <a:lnTo>
                                <a:pt x="536" y="341"/>
                              </a:lnTo>
                              <a:lnTo>
                                <a:pt x="534" y="339"/>
                              </a:lnTo>
                              <a:lnTo>
                                <a:pt x="534" y="341"/>
                              </a:lnTo>
                              <a:lnTo>
                                <a:pt x="531" y="341"/>
                              </a:lnTo>
                              <a:lnTo>
                                <a:pt x="530" y="341"/>
                              </a:lnTo>
                              <a:lnTo>
                                <a:pt x="529" y="341"/>
                              </a:lnTo>
                              <a:lnTo>
                                <a:pt x="526" y="341"/>
                              </a:lnTo>
                              <a:lnTo>
                                <a:pt x="526" y="342"/>
                              </a:lnTo>
                              <a:lnTo>
                                <a:pt x="523" y="342"/>
                              </a:lnTo>
                              <a:lnTo>
                                <a:pt x="521" y="342"/>
                              </a:lnTo>
                              <a:lnTo>
                                <a:pt x="521" y="344"/>
                              </a:lnTo>
                              <a:lnTo>
                                <a:pt x="518" y="344"/>
                              </a:lnTo>
                              <a:lnTo>
                                <a:pt x="517" y="344"/>
                              </a:lnTo>
                              <a:lnTo>
                                <a:pt x="517" y="345"/>
                              </a:lnTo>
                              <a:lnTo>
                                <a:pt x="516" y="345"/>
                              </a:lnTo>
                              <a:lnTo>
                                <a:pt x="514" y="345"/>
                              </a:lnTo>
                              <a:lnTo>
                                <a:pt x="513" y="347"/>
                              </a:lnTo>
                              <a:lnTo>
                                <a:pt x="511" y="347"/>
                              </a:lnTo>
                              <a:lnTo>
                                <a:pt x="510" y="348"/>
                              </a:lnTo>
                              <a:lnTo>
                                <a:pt x="508" y="350"/>
                              </a:lnTo>
                              <a:lnTo>
                                <a:pt x="507" y="350"/>
                              </a:lnTo>
                              <a:lnTo>
                                <a:pt x="507" y="351"/>
                              </a:lnTo>
                              <a:lnTo>
                                <a:pt x="506" y="352"/>
                              </a:lnTo>
                              <a:lnTo>
                                <a:pt x="504" y="352"/>
                              </a:lnTo>
                              <a:lnTo>
                                <a:pt x="504" y="354"/>
                              </a:lnTo>
                              <a:lnTo>
                                <a:pt x="503" y="355"/>
                              </a:lnTo>
                              <a:lnTo>
                                <a:pt x="501" y="357"/>
                              </a:lnTo>
                              <a:lnTo>
                                <a:pt x="501" y="358"/>
                              </a:lnTo>
                              <a:lnTo>
                                <a:pt x="500" y="358"/>
                              </a:lnTo>
                              <a:lnTo>
                                <a:pt x="500" y="360"/>
                              </a:lnTo>
                              <a:lnTo>
                                <a:pt x="498" y="361"/>
                              </a:lnTo>
                              <a:lnTo>
                                <a:pt x="498" y="362"/>
                              </a:lnTo>
                              <a:lnTo>
                                <a:pt x="497" y="364"/>
                              </a:lnTo>
                              <a:lnTo>
                                <a:pt x="497" y="365"/>
                              </a:lnTo>
                              <a:lnTo>
                                <a:pt x="495" y="367"/>
                              </a:lnTo>
                              <a:lnTo>
                                <a:pt x="494" y="367"/>
                              </a:lnTo>
                              <a:lnTo>
                                <a:pt x="494" y="370"/>
                              </a:lnTo>
                              <a:lnTo>
                                <a:pt x="494" y="371"/>
                              </a:lnTo>
                              <a:lnTo>
                                <a:pt x="494" y="374"/>
                              </a:lnTo>
                              <a:lnTo>
                                <a:pt x="493" y="375"/>
                              </a:lnTo>
                              <a:lnTo>
                                <a:pt x="493" y="378"/>
                              </a:lnTo>
                              <a:lnTo>
                                <a:pt x="493" y="380"/>
                              </a:lnTo>
                              <a:lnTo>
                                <a:pt x="493" y="383"/>
                              </a:lnTo>
                              <a:lnTo>
                                <a:pt x="491" y="384"/>
                              </a:lnTo>
                              <a:lnTo>
                                <a:pt x="493" y="387"/>
                              </a:lnTo>
                              <a:lnTo>
                                <a:pt x="493" y="388"/>
                              </a:lnTo>
                              <a:lnTo>
                                <a:pt x="493" y="391"/>
                              </a:lnTo>
                              <a:lnTo>
                                <a:pt x="493" y="393"/>
                              </a:lnTo>
                              <a:lnTo>
                                <a:pt x="493" y="396"/>
                              </a:lnTo>
                              <a:lnTo>
                                <a:pt x="494" y="396"/>
                              </a:lnTo>
                              <a:lnTo>
                                <a:pt x="494" y="397"/>
                              </a:lnTo>
                              <a:lnTo>
                                <a:pt x="494" y="400"/>
                              </a:lnTo>
                              <a:lnTo>
                                <a:pt x="494" y="401"/>
                              </a:lnTo>
                              <a:lnTo>
                                <a:pt x="495" y="403"/>
                              </a:lnTo>
                              <a:lnTo>
                                <a:pt x="497" y="404"/>
                              </a:lnTo>
                              <a:lnTo>
                                <a:pt x="497" y="406"/>
                              </a:lnTo>
                              <a:lnTo>
                                <a:pt x="498" y="407"/>
                              </a:lnTo>
                              <a:lnTo>
                                <a:pt x="498" y="409"/>
                              </a:lnTo>
                              <a:lnTo>
                                <a:pt x="500" y="410"/>
                              </a:lnTo>
                              <a:lnTo>
                                <a:pt x="500" y="411"/>
                              </a:lnTo>
                              <a:lnTo>
                                <a:pt x="501" y="411"/>
                              </a:lnTo>
                              <a:lnTo>
                                <a:pt x="501" y="413"/>
                              </a:lnTo>
                              <a:lnTo>
                                <a:pt x="503" y="414"/>
                              </a:lnTo>
                              <a:lnTo>
                                <a:pt x="504" y="416"/>
                              </a:lnTo>
                              <a:lnTo>
                                <a:pt x="506" y="417"/>
                              </a:lnTo>
                              <a:lnTo>
                                <a:pt x="507" y="419"/>
                              </a:lnTo>
                              <a:lnTo>
                                <a:pt x="507" y="420"/>
                              </a:lnTo>
                              <a:lnTo>
                                <a:pt x="508" y="420"/>
                              </a:lnTo>
                              <a:lnTo>
                                <a:pt x="510" y="421"/>
                              </a:lnTo>
                              <a:lnTo>
                                <a:pt x="511" y="421"/>
                              </a:lnTo>
                              <a:lnTo>
                                <a:pt x="511" y="423"/>
                              </a:lnTo>
                              <a:lnTo>
                                <a:pt x="513" y="423"/>
                              </a:lnTo>
                              <a:lnTo>
                                <a:pt x="514" y="424"/>
                              </a:lnTo>
                              <a:lnTo>
                                <a:pt x="516" y="424"/>
                              </a:lnTo>
                              <a:lnTo>
                                <a:pt x="517" y="424"/>
                              </a:lnTo>
                              <a:lnTo>
                                <a:pt x="520" y="426"/>
                              </a:lnTo>
                              <a:lnTo>
                                <a:pt x="521" y="427"/>
                              </a:lnTo>
                              <a:lnTo>
                                <a:pt x="524" y="427"/>
                              </a:lnTo>
                              <a:lnTo>
                                <a:pt x="526" y="427"/>
                              </a:lnTo>
                              <a:lnTo>
                                <a:pt x="526" y="429"/>
                              </a:lnTo>
                              <a:lnTo>
                                <a:pt x="529" y="429"/>
                              </a:lnTo>
                              <a:lnTo>
                                <a:pt x="530" y="429"/>
                              </a:lnTo>
                              <a:lnTo>
                                <a:pt x="533" y="429"/>
                              </a:lnTo>
                              <a:lnTo>
                                <a:pt x="534" y="429"/>
                              </a:lnTo>
                              <a:lnTo>
                                <a:pt x="537" y="429"/>
                              </a:lnTo>
                              <a:lnTo>
                                <a:pt x="539" y="429"/>
                              </a:lnTo>
                              <a:lnTo>
                                <a:pt x="541" y="429"/>
                              </a:lnTo>
                              <a:lnTo>
                                <a:pt x="543" y="429"/>
                              </a:lnTo>
                              <a:lnTo>
                                <a:pt x="546" y="427"/>
                              </a:lnTo>
                              <a:lnTo>
                                <a:pt x="547" y="427"/>
                              </a:lnTo>
                              <a:lnTo>
                                <a:pt x="550" y="426"/>
                              </a:lnTo>
                              <a:lnTo>
                                <a:pt x="552" y="424"/>
                              </a:lnTo>
                              <a:lnTo>
                                <a:pt x="553" y="424"/>
                              </a:lnTo>
                              <a:lnTo>
                                <a:pt x="554" y="424"/>
                              </a:lnTo>
                              <a:lnTo>
                                <a:pt x="556" y="423"/>
                              </a:lnTo>
                              <a:lnTo>
                                <a:pt x="557" y="423"/>
                              </a:lnTo>
                              <a:lnTo>
                                <a:pt x="557" y="421"/>
                              </a:lnTo>
                              <a:lnTo>
                                <a:pt x="559" y="421"/>
                              </a:lnTo>
                              <a:lnTo>
                                <a:pt x="560" y="420"/>
                              </a:lnTo>
                              <a:lnTo>
                                <a:pt x="562" y="419"/>
                              </a:lnTo>
                              <a:lnTo>
                                <a:pt x="563" y="419"/>
                              </a:lnTo>
                              <a:lnTo>
                                <a:pt x="564" y="417"/>
                              </a:lnTo>
                              <a:lnTo>
                                <a:pt x="564" y="416"/>
                              </a:lnTo>
                              <a:lnTo>
                                <a:pt x="566" y="416"/>
                              </a:lnTo>
                              <a:lnTo>
                                <a:pt x="567" y="414"/>
                              </a:lnTo>
                              <a:lnTo>
                                <a:pt x="569" y="413"/>
                              </a:lnTo>
                              <a:lnTo>
                                <a:pt x="569" y="411"/>
                              </a:lnTo>
                              <a:lnTo>
                                <a:pt x="570" y="410"/>
                              </a:lnTo>
                              <a:lnTo>
                                <a:pt x="570" y="409"/>
                              </a:lnTo>
                              <a:lnTo>
                                <a:pt x="572" y="407"/>
                              </a:lnTo>
                              <a:lnTo>
                                <a:pt x="572" y="406"/>
                              </a:lnTo>
                              <a:lnTo>
                                <a:pt x="573" y="404"/>
                              </a:lnTo>
                              <a:lnTo>
                                <a:pt x="573" y="403"/>
                              </a:lnTo>
                              <a:lnTo>
                                <a:pt x="575" y="401"/>
                              </a:lnTo>
                              <a:lnTo>
                                <a:pt x="575" y="400"/>
                              </a:lnTo>
                              <a:lnTo>
                                <a:pt x="550" y="400"/>
                              </a:lnTo>
                              <a:close/>
                              <a:moveTo>
                                <a:pt x="516" y="375"/>
                              </a:moveTo>
                              <a:lnTo>
                                <a:pt x="517" y="375"/>
                              </a:lnTo>
                              <a:lnTo>
                                <a:pt x="517" y="374"/>
                              </a:lnTo>
                              <a:lnTo>
                                <a:pt x="517" y="373"/>
                              </a:lnTo>
                              <a:lnTo>
                                <a:pt x="518" y="373"/>
                              </a:lnTo>
                              <a:lnTo>
                                <a:pt x="518" y="371"/>
                              </a:lnTo>
                              <a:lnTo>
                                <a:pt x="518" y="370"/>
                              </a:lnTo>
                              <a:lnTo>
                                <a:pt x="520" y="368"/>
                              </a:lnTo>
                              <a:lnTo>
                                <a:pt x="521" y="367"/>
                              </a:lnTo>
                              <a:lnTo>
                                <a:pt x="521" y="365"/>
                              </a:lnTo>
                              <a:lnTo>
                                <a:pt x="523" y="365"/>
                              </a:lnTo>
                              <a:lnTo>
                                <a:pt x="524" y="365"/>
                              </a:lnTo>
                              <a:lnTo>
                                <a:pt x="526" y="364"/>
                              </a:lnTo>
                              <a:lnTo>
                                <a:pt x="527" y="364"/>
                              </a:lnTo>
                              <a:lnTo>
                                <a:pt x="529" y="362"/>
                              </a:lnTo>
                              <a:lnTo>
                                <a:pt x="530" y="362"/>
                              </a:lnTo>
                              <a:lnTo>
                                <a:pt x="531" y="362"/>
                              </a:lnTo>
                              <a:lnTo>
                                <a:pt x="533" y="362"/>
                              </a:lnTo>
                              <a:lnTo>
                                <a:pt x="534" y="362"/>
                              </a:lnTo>
                              <a:lnTo>
                                <a:pt x="534" y="361"/>
                              </a:lnTo>
                              <a:lnTo>
                                <a:pt x="536" y="362"/>
                              </a:lnTo>
                              <a:lnTo>
                                <a:pt x="537" y="362"/>
                              </a:lnTo>
                              <a:lnTo>
                                <a:pt x="539" y="362"/>
                              </a:lnTo>
                              <a:lnTo>
                                <a:pt x="540" y="362"/>
                              </a:lnTo>
                              <a:lnTo>
                                <a:pt x="541" y="362"/>
                              </a:lnTo>
                              <a:lnTo>
                                <a:pt x="543" y="362"/>
                              </a:lnTo>
                              <a:lnTo>
                                <a:pt x="544" y="364"/>
                              </a:lnTo>
                              <a:lnTo>
                                <a:pt x="546" y="364"/>
                              </a:lnTo>
                              <a:lnTo>
                                <a:pt x="546" y="365"/>
                              </a:lnTo>
                              <a:lnTo>
                                <a:pt x="547" y="365"/>
                              </a:lnTo>
                              <a:lnTo>
                                <a:pt x="547" y="367"/>
                              </a:lnTo>
                              <a:lnTo>
                                <a:pt x="549" y="367"/>
                              </a:lnTo>
                              <a:lnTo>
                                <a:pt x="549" y="368"/>
                              </a:lnTo>
                              <a:lnTo>
                                <a:pt x="550" y="370"/>
                              </a:lnTo>
                              <a:lnTo>
                                <a:pt x="552" y="370"/>
                              </a:lnTo>
                              <a:lnTo>
                                <a:pt x="552" y="371"/>
                              </a:lnTo>
                              <a:lnTo>
                                <a:pt x="553" y="373"/>
                              </a:lnTo>
                              <a:lnTo>
                                <a:pt x="553" y="374"/>
                              </a:lnTo>
                              <a:lnTo>
                                <a:pt x="553" y="375"/>
                              </a:lnTo>
                              <a:lnTo>
                                <a:pt x="516" y="375"/>
                              </a:lnTo>
                              <a:close/>
                              <a:moveTo>
                                <a:pt x="592" y="426"/>
                              </a:moveTo>
                              <a:lnTo>
                                <a:pt x="616" y="426"/>
                              </a:lnTo>
                              <a:lnTo>
                                <a:pt x="616" y="380"/>
                              </a:lnTo>
                              <a:lnTo>
                                <a:pt x="618" y="380"/>
                              </a:lnTo>
                              <a:lnTo>
                                <a:pt x="618" y="378"/>
                              </a:lnTo>
                              <a:lnTo>
                                <a:pt x="618" y="377"/>
                              </a:lnTo>
                              <a:lnTo>
                                <a:pt x="618" y="375"/>
                              </a:lnTo>
                              <a:lnTo>
                                <a:pt x="619" y="374"/>
                              </a:lnTo>
                              <a:lnTo>
                                <a:pt x="619" y="373"/>
                              </a:lnTo>
                              <a:lnTo>
                                <a:pt x="619" y="371"/>
                              </a:lnTo>
                              <a:lnTo>
                                <a:pt x="620" y="371"/>
                              </a:lnTo>
                              <a:lnTo>
                                <a:pt x="622" y="370"/>
                              </a:lnTo>
                              <a:lnTo>
                                <a:pt x="622" y="368"/>
                              </a:lnTo>
                              <a:lnTo>
                                <a:pt x="623" y="368"/>
                              </a:lnTo>
                              <a:lnTo>
                                <a:pt x="625" y="368"/>
                              </a:lnTo>
                              <a:lnTo>
                                <a:pt x="625" y="367"/>
                              </a:lnTo>
                              <a:lnTo>
                                <a:pt x="626" y="367"/>
                              </a:lnTo>
                              <a:lnTo>
                                <a:pt x="628" y="367"/>
                              </a:lnTo>
                              <a:lnTo>
                                <a:pt x="629" y="367"/>
                              </a:lnTo>
                              <a:lnTo>
                                <a:pt x="631" y="367"/>
                              </a:lnTo>
                              <a:lnTo>
                                <a:pt x="632" y="367"/>
                              </a:lnTo>
                              <a:lnTo>
                                <a:pt x="633" y="367"/>
                              </a:lnTo>
                              <a:lnTo>
                                <a:pt x="635" y="367"/>
                              </a:lnTo>
                              <a:lnTo>
                                <a:pt x="636" y="367"/>
                              </a:lnTo>
                              <a:lnTo>
                                <a:pt x="636" y="365"/>
                              </a:lnTo>
                              <a:lnTo>
                                <a:pt x="636" y="339"/>
                              </a:lnTo>
                              <a:lnTo>
                                <a:pt x="636" y="341"/>
                              </a:lnTo>
                              <a:lnTo>
                                <a:pt x="636" y="339"/>
                              </a:lnTo>
                              <a:lnTo>
                                <a:pt x="636" y="341"/>
                              </a:lnTo>
                              <a:lnTo>
                                <a:pt x="635" y="341"/>
                              </a:lnTo>
                              <a:lnTo>
                                <a:pt x="635" y="339"/>
                              </a:lnTo>
                              <a:lnTo>
                                <a:pt x="635" y="341"/>
                              </a:lnTo>
                              <a:lnTo>
                                <a:pt x="633" y="339"/>
                              </a:lnTo>
                              <a:lnTo>
                                <a:pt x="633" y="341"/>
                              </a:lnTo>
                              <a:lnTo>
                                <a:pt x="633" y="339"/>
                              </a:lnTo>
                              <a:lnTo>
                                <a:pt x="632" y="339"/>
                              </a:lnTo>
                              <a:lnTo>
                                <a:pt x="632" y="341"/>
                              </a:lnTo>
                              <a:lnTo>
                                <a:pt x="631" y="341"/>
                              </a:lnTo>
                              <a:lnTo>
                                <a:pt x="629" y="341"/>
                              </a:lnTo>
                              <a:lnTo>
                                <a:pt x="628" y="341"/>
                              </a:lnTo>
                              <a:lnTo>
                                <a:pt x="628" y="342"/>
                              </a:lnTo>
                              <a:lnTo>
                                <a:pt x="626" y="342"/>
                              </a:lnTo>
                              <a:lnTo>
                                <a:pt x="625" y="342"/>
                              </a:lnTo>
                              <a:lnTo>
                                <a:pt x="625" y="344"/>
                              </a:lnTo>
                              <a:lnTo>
                                <a:pt x="623" y="344"/>
                              </a:lnTo>
                              <a:lnTo>
                                <a:pt x="622" y="344"/>
                              </a:lnTo>
                              <a:lnTo>
                                <a:pt x="620" y="344"/>
                              </a:lnTo>
                              <a:lnTo>
                                <a:pt x="620" y="345"/>
                              </a:lnTo>
                              <a:lnTo>
                                <a:pt x="620" y="347"/>
                              </a:lnTo>
                              <a:lnTo>
                                <a:pt x="619" y="347"/>
                              </a:lnTo>
                              <a:lnTo>
                                <a:pt x="618" y="347"/>
                              </a:lnTo>
                              <a:lnTo>
                                <a:pt x="618" y="348"/>
                              </a:lnTo>
                              <a:lnTo>
                                <a:pt x="618" y="350"/>
                              </a:lnTo>
                              <a:lnTo>
                                <a:pt x="618" y="351"/>
                              </a:lnTo>
                              <a:lnTo>
                                <a:pt x="616" y="351"/>
                              </a:lnTo>
                              <a:lnTo>
                                <a:pt x="616" y="342"/>
                              </a:lnTo>
                              <a:lnTo>
                                <a:pt x="592" y="342"/>
                              </a:lnTo>
                              <a:lnTo>
                                <a:pt x="592" y="426"/>
                              </a:lnTo>
                              <a:close/>
                              <a:moveTo>
                                <a:pt x="708" y="365"/>
                              </a:moveTo>
                              <a:lnTo>
                                <a:pt x="710" y="365"/>
                              </a:lnTo>
                              <a:lnTo>
                                <a:pt x="708" y="365"/>
                              </a:lnTo>
                              <a:lnTo>
                                <a:pt x="710" y="364"/>
                              </a:lnTo>
                              <a:lnTo>
                                <a:pt x="708" y="362"/>
                              </a:lnTo>
                              <a:lnTo>
                                <a:pt x="710" y="362"/>
                              </a:lnTo>
                              <a:lnTo>
                                <a:pt x="708" y="362"/>
                              </a:lnTo>
                              <a:lnTo>
                                <a:pt x="708" y="361"/>
                              </a:lnTo>
                              <a:lnTo>
                                <a:pt x="710" y="361"/>
                              </a:lnTo>
                              <a:lnTo>
                                <a:pt x="708" y="361"/>
                              </a:lnTo>
                              <a:lnTo>
                                <a:pt x="708" y="360"/>
                              </a:lnTo>
                              <a:lnTo>
                                <a:pt x="708" y="358"/>
                              </a:lnTo>
                              <a:lnTo>
                                <a:pt x="707" y="358"/>
                              </a:lnTo>
                              <a:lnTo>
                                <a:pt x="707" y="357"/>
                              </a:lnTo>
                              <a:lnTo>
                                <a:pt x="705" y="355"/>
                              </a:lnTo>
                              <a:lnTo>
                                <a:pt x="705" y="354"/>
                              </a:lnTo>
                              <a:lnTo>
                                <a:pt x="704" y="352"/>
                              </a:lnTo>
                              <a:lnTo>
                                <a:pt x="702" y="351"/>
                              </a:lnTo>
                              <a:lnTo>
                                <a:pt x="702" y="350"/>
                              </a:lnTo>
                              <a:lnTo>
                                <a:pt x="701" y="348"/>
                              </a:lnTo>
                              <a:lnTo>
                                <a:pt x="700" y="347"/>
                              </a:lnTo>
                              <a:lnTo>
                                <a:pt x="698" y="345"/>
                              </a:lnTo>
                              <a:lnTo>
                                <a:pt x="697" y="345"/>
                              </a:lnTo>
                              <a:lnTo>
                                <a:pt x="697" y="344"/>
                              </a:lnTo>
                              <a:lnTo>
                                <a:pt x="695" y="344"/>
                              </a:lnTo>
                              <a:lnTo>
                                <a:pt x="694" y="344"/>
                              </a:lnTo>
                              <a:lnTo>
                                <a:pt x="692" y="342"/>
                              </a:lnTo>
                              <a:lnTo>
                                <a:pt x="691" y="342"/>
                              </a:lnTo>
                              <a:lnTo>
                                <a:pt x="689" y="342"/>
                              </a:lnTo>
                              <a:lnTo>
                                <a:pt x="688" y="342"/>
                              </a:lnTo>
                              <a:lnTo>
                                <a:pt x="688" y="341"/>
                              </a:lnTo>
                              <a:lnTo>
                                <a:pt x="687" y="341"/>
                              </a:lnTo>
                              <a:lnTo>
                                <a:pt x="685" y="341"/>
                              </a:lnTo>
                              <a:lnTo>
                                <a:pt x="684" y="341"/>
                              </a:lnTo>
                              <a:lnTo>
                                <a:pt x="682" y="341"/>
                              </a:lnTo>
                              <a:lnTo>
                                <a:pt x="681" y="341"/>
                              </a:lnTo>
                              <a:lnTo>
                                <a:pt x="679" y="341"/>
                              </a:lnTo>
                              <a:lnTo>
                                <a:pt x="678" y="339"/>
                              </a:lnTo>
                              <a:lnTo>
                                <a:pt x="678" y="341"/>
                              </a:lnTo>
                              <a:lnTo>
                                <a:pt x="677" y="341"/>
                              </a:lnTo>
                              <a:lnTo>
                                <a:pt x="675" y="341"/>
                              </a:lnTo>
                              <a:lnTo>
                                <a:pt x="674" y="341"/>
                              </a:lnTo>
                              <a:lnTo>
                                <a:pt x="672" y="341"/>
                              </a:lnTo>
                              <a:lnTo>
                                <a:pt x="671" y="341"/>
                              </a:lnTo>
                              <a:lnTo>
                                <a:pt x="669" y="342"/>
                              </a:lnTo>
                              <a:lnTo>
                                <a:pt x="668" y="342"/>
                              </a:lnTo>
                              <a:lnTo>
                                <a:pt x="666" y="342"/>
                              </a:lnTo>
                              <a:lnTo>
                                <a:pt x="665" y="342"/>
                              </a:lnTo>
                              <a:lnTo>
                                <a:pt x="665" y="344"/>
                              </a:lnTo>
                              <a:lnTo>
                                <a:pt x="664" y="344"/>
                              </a:lnTo>
                              <a:lnTo>
                                <a:pt x="662" y="344"/>
                              </a:lnTo>
                              <a:lnTo>
                                <a:pt x="662" y="345"/>
                              </a:lnTo>
                              <a:lnTo>
                                <a:pt x="661" y="345"/>
                              </a:lnTo>
                              <a:lnTo>
                                <a:pt x="659" y="345"/>
                              </a:lnTo>
                              <a:lnTo>
                                <a:pt x="658" y="347"/>
                              </a:lnTo>
                              <a:lnTo>
                                <a:pt x="656" y="348"/>
                              </a:lnTo>
                              <a:lnTo>
                                <a:pt x="655" y="348"/>
                              </a:lnTo>
                              <a:lnTo>
                                <a:pt x="654" y="348"/>
                              </a:lnTo>
                              <a:lnTo>
                                <a:pt x="654" y="350"/>
                              </a:lnTo>
                              <a:lnTo>
                                <a:pt x="652" y="350"/>
                              </a:lnTo>
                              <a:lnTo>
                                <a:pt x="652" y="351"/>
                              </a:lnTo>
                              <a:lnTo>
                                <a:pt x="651" y="351"/>
                              </a:lnTo>
                              <a:lnTo>
                                <a:pt x="651" y="352"/>
                              </a:lnTo>
                              <a:lnTo>
                                <a:pt x="649" y="354"/>
                              </a:lnTo>
                              <a:lnTo>
                                <a:pt x="648" y="355"/>
                              </a:lnTo>
                              <a:lnTo>
                                <a:pt x="648" y="357"/>
                              </a:lnTo>
                              <a:lnTo>
                                <a:pt x="646" y="357"/>
                              </a:lnTo>
                              <a:lnTo>
                                <a:pt x="646" y="358"/>
                              </a:lnTo>
                              <a:lnTo>
                                <a:pt x="646" y="360"/>
                              </a:lnTo>
                              <a:lnTo>
                                <a:pt x="646" y="361"/>
                              </a:lnTo>
                              <a:lnTo>
                                <a:pt x="646" y="362"/>
                              </a:lnTo>
                              <a:lnTo>
                                <a:pt x="646" y="364"/>
                              </a:lnTo>
                              <a:lnTo>
                                <a:pt x="646" y="365"/>
                              </a:lnTo>
                              <a:lnTo>
                                <a:pt x="646" y="367"/>
                              </a:lnTo>
                              <a:lnTo>
                                <a:pt x="645" y="367"/>
                              </a:lnTo>
                              <a:lnTo>
                                <a:pt x="646" y="368"/>
                              </a:lnTo>
                              <a:lnTo>
                                <a:pt x="646" y="370"/>
                              </a:lnTo>
                              <a:lnTo>
                                <a:pt x="646" y="371"/>
                              </a:lnTo>
                              <a:lnTo>
                                <a:pt x="646" y="373"/>
                              </a:lnTo>
                              <a:lnTo>
                                <a:pt x="646" y="374"/>
                              </a:lnTo>
                              <a:lnTo>
                                <a:pt x="646" y="375"/>
                              </a:lnTo>
                              <a:lnTo>
                                <a:pt x="646" y="377"/>
                              </a:lnTo>
                              <a:lnTo>
                                <a:pt x="648" y="378"/>
                              </a:lnTo>
                              <a:lnTo>
                                <a:pt x="648" y="380"/>
                              </a:lnTo>
                              <a:lnTo>
                                <a:pt x="649" y="381"/>
                              </a:lnTo>
                              <a:lnTo>
                                <a:pt x="651" y="381"/>
                              </a:lnTo>
                              <a:lnTo>
                                <a:pt x="651" y="383"/>
                              </a:lnTo>
                              <a:lnTo>
                                <a:pt x="652" y="383"/>
                              </a:lnTo>
                              <a:lnTo>
                                <a:pt x="652" y="384"/>
                              </a:lnTo>
                              <a:lnTo>
                                <a:pt x="654" y="385"/>
                              </a:lnTo>
                              <a:lnTo>
                                <a:pt x="655" y="387"/>
                              </a:lnTo>
                              <a:lnTo>
                                <a:pt x="656" y="387"/>
                              </a:lnTo>
                              <a:lnTo>
                                <a:pt x="656" y="388"/>
                              </a:lnTo>
                              <a:lnTo>
                                <a:pt x="658" y="388"/>
                              </a:lnTo>
                              <a:lnTo>
                                <a:pt x="659" y="390"/>
                              </a:lnTo>
                              <a:lnTo>
                                <a:pt x="661" y="390"/>
                              </a:lnTo>
                              <a:lnTo>
                                <a:pt x="662" y="390"/>
                              </a:lnTo>
                              <a:lnTo>
                                <a:pt x="664" y="391"/>
                              </a:lnTo>
                              <a:lnTo>
                                <a:pt x="665" y="391"/>
                              </a:lnTo>
                              <a:lnTo>
                                <a:pt x="666" y="391"/>
                              </a:lnTo>
                              <a:lnTo>
                                <a:pt x="668" y="391"/>
                              </a:lnTo>
                              <a:lnTo>
                                <a:pt x="669" y="393"/>
                              </a:lnTo>
                              <a:lnTo>
                                <a:pt x="671" y="393"/>
                              </a:lnTo>
                              <a:lnTo>
                                <a:pt x="672" y="394"/>
                              </a:lnTo>
                              <a:lnTo>
                                <a:pt x="674" y="394"/>
                              </a:lnTo>
                              <a:lnTo>
                                <a:pt x="675" y="394"/>
                              </a:lnTo>
                              <a:lnTo>
                                <a:pt x="677" y="394"/>
                              </a:lnTo>
                              <a:lnTo>
                                <a:pt x="678" y="396"/>
                              </a:lnTo>
                              <a:lnTo>
                                <a:pt x="679" y="396"/>
                              </a:lnTo>
                              <a:lnTo>
                                <a:pt x="681" y="396"/>
                              </a:lnTo>
                              <a:lnTo>
                                <a:pt x="682" y="397"/>
                              </a:lnTo>
                              <a:lnTo>
                                <a:pt x="684" y="398"/>
                              </a:lnTo>
                              <a:lnTo>
                                <a:pt x="684" y="397"/>
                              </a:lnTo>
                              <a:lnTo>
                                <a:pt x="684" y="398"/>
                              </a:lnTo>
                              <a:lnTo>
                                <a:pt x="684" y="397"/>
                              </a:lnTo>
                              <a:lnTo>
                                <a:pt x="684" y="398"/>
                              </a:lnTo>
                              <a:lnTo>
                                <a:pt x="684" y="397"/>
                              </a:lnTo>
                              <a:lnTo>
                                <a:pt x="684" y="398"/>
                              </a:lnTo>
                              <a:lnTo>
                                <a:pt x="684" y="397"/>
                              </a:lnTo>
                              <a:lnTo>
                                <a:pt x="685" y="398"/>
                              </a:lnTo>
                              <a:lnTo>
                                <a:pt x="685" y="400"/>
                              </a:lnTo>
                              <a:lnTo>
                                <a:pt x="687" y="401"/>
                              </a:lnTo>
                              <a:lnTo>
                                <a:pt x="687" y="403"/>
                              </a:lnTo>
                              <a:lnTo>
                                <a:pt x="687" y="404"/>
                              </a:lnTo>
                              <a:lnTo>
                                <a:pt x="687" y="406"/>
                              </a:lnTo>
                              <a:lnTo>
                                <a:pt x="685" y="406"/>
                              </a:lnTo>
                              <a:lnTo>
                                <a:pt x="685" y="407"/>
                              </a:lnTo>
                              <a:lnTo>
                                <a:pt x="684" y="407"/>
                              </a:lnTo>
                              <a:lnTo>
                                <a:pt x="682" y="407"/>
                              </a:lnTo>
                              <a:lnTo>
                                <a:pt x="682" y="409"/>
                              </a:lnTo>
                              <a:lnTo>
                                <a:pt x="681" y="409"/>
                              </a:lnTo>
                              <a:lnTo>
                                <a:pt x="679" y="409"/>
                              </a:lnTo>
                              <a:lnTo>
                                <a:pt x="678" y="409"/>
                              </a:lnTo>
                              <a:lnTo>
                                <a:pt x="677" y="409"/>
                              </a:lnTo>
                              <a:lnTo>
                                <a:pt x="675" y="409"/>
                              </a:lnTo>
                              <a:lnTo>
                                <a:pt x="674" y="409"/>
                              </a:lnTo>
                              <a:lnTo>
                                <a:pt x="672" y="409"/>
                              </a:lnTo>
                              <a:lnTo>
                                <a:pt x="671" y="407"/>
                              </a:lnTo>
                              <a:lnTo>
                                <a:pt x="671" y="406"/>
                              </a:lnTo>
                              <a:lnTo>
                                <a:pt x="669" y="404"/>
                              </a:lnTo>
                              <a:lnTo>
                                <a:pt x="669" y="403"/>
                              </a:lnTo>
                              <a:lnTo>
                                <a:pt x="668" y="401"/>
                              </a:lnTo>
                              <a:lnTo>
                                <a:pt x="643" y="401"/>
                              </a:lnTo>
                              <a:lnTo>
                                <a:pt x="645" y="403"/>
                              </a:lnTo>
                              <a:lnTo>
                                <a:pt x="645" y="404"/>
                              </a:lnTo>
                              <a:lnTo>
                                <a:pt x="645" y="406"/>
                              </a:lnTo>
                              <a:lnTo>
                                <a:pt x="645" y="407"/>
                              </a:lnTo>
                              <a:lnTo>
                                <a:pt x="645" y="409"/>
                              </a:lnTo>
                              <a:lnTo>
                                <a:pt x="646" y="410"/>
                              </a:lnTo>
                              <a:lnTo>
                                <a:pt x="646" y="411"/>
                              </a:lnTo>
                              <a:lnTo>
                                <a:pt x="648" y="413"/>
                              </a:lnTo>
                              <a:lnTo>
                                <a:pt x="648" y="414"/>
                              </a:lnTo>
                              <a:lnTo>
                                <a:pt x="649" y="416"/>
                              </a:lnTo>
                              <a:lnTo>
                                <a:pt x="651" y="417"/>
                              </a:lnTo>
                              <a:lnTo>
                                <a:pt x="651" y="419"/>
                              </a:lnTo>
                              <a:lnTo>
                                <a:pt x="652" y="419"/>
                              </a:lnTo>
                              <a:lnTo>
                                <a:pt x="652" y="420"/>
                              </a:lnTo>
                              <a:lnTo>
                                <a:pt x="654" y="421"/>
                              </a:lnTo>
                              <a:lnTo>
                                <a:pt x="655" y="421"/>
                              </a:lnTo>
                              <a:lnTo>
                                <a:pt x="655" y="423"/>
                              </a:lnTo>
                              <a:lnTo>
                                <a:pt x="656" y="423"/>
                              </a:lnTo>
                              <a:lnTo>
                                <a:pt x="656" y="424"/>
                              </a:lnTo>
                              <a:lnTo>
                                <a:pt x="658" y="424"/>
                              </a:lnTo>
                              <a:lnTo>
                                <a:pt x="659" y="424"/>
                              </a:lnTo>
                              <a:lnTo>
                                <a:pt x="661" y="424"/>
                              </a:lnTo>
                              <a:lnTo>
                                <a:pt x="661" y="426"/>
                              </a:lnTo>
                              <a:lnTo>
                                <a:pt x="662" y="426"/>
                              </a:lnTo>
                              <a:lnTo>
                                <a:pt x="664" y="426"/>
                              </a:lnTo>
                              <a:lnTo>
                                <a:pt x="665" y="427"/>
                              </a:lnTo>
                              <a:lnTo>
                                <a:pt x="666" y="427"/>
                              </a:lnTo>
                              <a:lnTo>
                                <a:pt x="668" y="427"/>
                              </a:lnTo>
                              <a:lnTo>
                                <a:pt x="669" y="427"/>
                              </a:lnTo>
                              <a:lnTo>
                                <a:pt x="669" y="429"/>
                              </a:lnTo>
                              <a:lnTo>
                                <a:pt x="671" y="429"/>
                              </a:lnTo>
                              <a:lnTo>
                                <a:pt x="672" y="429"/>
                              </a:lnTo>
                              <a:lnTo>
                                <a:pt x="674" y="429"/>
                              </a:lnTo>
                              <a:lnTo>
                                <a:pt x="675" y="429"/>
                              </a:lnTo>
                              <a:lnTo>
                                <a:pt x="677" y="429"/>
                              </a:lnTo>
                              <a:lnTo>
                                <a:pt x="678" y="429"/>
                              </a:lnTo>
                              <a:lnTo>
                                <a:pt x="679" y="429"/>
                              </a:lnTo>
                              <a:lnTo>
                                <a:pt x="681" y="429"/>
                              </a:lnTo>
                              <a:lnTo>
                                <a:pt x="682" y="429"/>
                              </a:lnTo>
                              <a:lnTo>
                                <a:pt x="684" y="429"/>
                              </a:lnTo>
                              <a:lnTo>
                                <a:pt x="685" y="429"/>
                              </a:lnTo>
                              <a:lnTo>
                                <a:pt x="687" y="429"/>
                              </a:lnTo>
                              <a:lnTo>
                                <a:pt x="687" y="427"/>
                              </a:lnTo>
                              <a:lnTo>
                                <a:pt x="688" y="427"/>
                              </a:lnTo>
                              <a:lnTo>
                                <a:pt x="689" y="427"/>
                              </a:lnTo>
                              <a:lnTo>
                                <a:pt x="691" y="427"/>
                              </a:lnTo>
                              <a:lnTo>
                                <a:pt x="691" y="426"/>
                              </a:lnTo>
                              <a:lnTo>
                                <a:pt x="692" y="426"/>
                              </a:lnTo>
                              <a:lnTo>
                                <a:pt x="694" y="426"/>
                              </a:lnTo>
                              <a:lnTo>
                                <a:pt x="695" y="426"/>
                              </a:lnTo>
                              <a:lnTo>
                                <a:pt x="695" y="424"/>
                              </a:lnTo>
                              <a:lnTo>
                                <a:pt x="697" y="424"/>
                              </a:lnTo>
                              <a:lnTo>
                                <a:pt x="698" y="424"/>
                              </a:lnTo>
                              <a:lnTo>
                                <a:pt x="698" y="423"/>
                              </a:lnTo>
                              <a:lnTo>
                                <a:pt x="700" y="423"/>
                              </a:lnTo>
                              <a:lnTo>
                                <a:pt x="700" y="421"/>
                              </a:lnTo>
                              <a:lnTo>
                                <a:pt x="701" y="421"/>
                              </a:lnTo>
                              <a:lnTo>
                                <a:pt x="701" y="420"/>
                              </a:lnTo>
                              <a:lnTo>
                                <a:pt x="702" y="420"/>
                              </a:lnTo>
                              <a:lnTo>
                                <a:pt x="702" y="419"/>
                              </a:lnTo>
                              <a:lnTo>
                                <a:pt x="704" y="419"/>
                              </a:lnTo>
                              <a:lnTo>
                                <a:pt x="705" y="417"/>
                              </a:lnTo>
                              <a:lnTo>
                                <a:pt x="705" y="416"/>
                              </a:lnTo>
                              <a:lnTo>
                                <a:pt x="707" y="416"/>
                              </a:lnTo>
                              <a:lnTo>
                                <a:pt x="707" y="414"/>
                              </a:lnTo>
                              <a:lnTo>
                                <a:pt x="708" y="414"/>
                              </a:lnTo>
                              <a:lnTo>
                                <a:pt x="708" y="413"/>
                              </a:lnTo>
                              <a:lnTo>
                                <a:pt x="708" y="411"/>
                              </a:lnTo>
                              <a:lnTo>
                                <a:pt x="710" y="411"/>
                              </a:lnTo>
                              <a:lnTo>
                                <a:pt x="710" y="410"/>
                              </a:lnTo>
                              <a:lnTo>
                                <a:pt x="710" y="409"/>
                              </a:lnTo>
                              <a:lnTo>
                                <a:pt x="711" y="409"/>
                              </a:lnTo>
                              <a:lnTo>
                                <a:pt x="711" y="407"/>
                              </a:lnTo>
                              <a:lnTo>
                                <a:pt x="711" y="406"/>
                              </a:lnTo>
                              <a:lnTo>
                                <a:pt x="711" y="404"/>
                              </a:lnTo>
                              <a:lnTo>
                                <a:pt x="711" y="403"/>
                              </a:lnTo>
                              <a:lnTo>
                                <a:pt x="711" y="401"/>
                              </a:lnTo>
                              <a:lnTo>
                                <a:pt x="711" y="400"/>
                              </a:lnTo>
                              <a:lnTo>
                                <a:pt x="711" y="398"/>
                              </a:lnTo>
                              <a:lnTo>
                                <a:pt x="711" y="397"/>
                              </a:lnTo>
                              <a:lnTo>
                                <a:pt x="711" y="396"/>
                              </a:lnTo>
                              <a:lnTo>
                                <a:pt x="711" y="394"/>
                              </a:lnTo>
                              <a:lnTo>
                                <a:pt x="711" y="393"/>
                              </a:lnTo>
                              <a:lnTo>
                                <a:pt x="711" y="391"/>
                              </a:lnTo>
                              <a:lnTo>
                                <a:pt x="710" y="390"/>
                              </a:lnTo>
                              <a:lnTo>
                                <a:pt x="710" y="388"/>
                              </a:lnTo>
                              <a:lnTo>
                                <a:pt x="708" y="388"/>
                              </a:lnTo>
                              <a:lnTo>
                                <a:pt x="708" y="387"/>
                              </a:lnTo>
                              <a:lnTo>
                                <a:pt x="707" y="387"/>
                              </a:lnTo>
                              <a:lnTo>
                                <a:pt x="707" y="385"/>
                              </a:lnTo>
                              <a:lnTo>
                                <a:pt x="705" y="385"/>
                              </a:lnTo>
                              <a:lnTo>
                                <a:pt x="705" y="384"/>
                              </a:lnTo>
                              <a:lnTo>
                                <a:pt x="704" y="383"/>
                              </a:lnTo>
                              <a:lnTo>
                                <a:pt x="702" y="383"/>
                              </a:lnTo>
                              <a:lnTo>
                                <a:pt x="701" y="383"/>
                              </a:lnTo>
                              <a:lnTo>
                                <a:pt x="700" y="381"/>
                              </a:lnTo>
                              <a:lnTo>
                                <a:pt x="700" y="380"/>
                              </a:lnTo>
                              <a:lnTo>
                                <a:pt x="698" y="380"/>
                              </a:lnTo>
                              <a:lnTo>
                                <a:pt x="697" y="378"/>
                              </a:lnTo>
                              <a:lnTo>
                                <a:pt x="695" y="378"/>
                              </a:lnTo>
                              <a:lnTo>
                                <a:pt x="694" y="378"/>
                              </a:lnTo>
                              <a:lnTo>
                                <a:pt x="692" y="378"/>
                              </a:lnTo>
                              <a:lnTo>
                                <a:pt x="691" y="377"/>
                              </a:lnTo>
                              <a:lnTo>
                                <a:pt x="689" y="377"/>
                              </a:lnTo>
                              <a:lnTo>
                                <a:pt x="688" y="377"/>
                              </a:lnTo>
                              <a:lnTo>
                                <a:pt x="687" y="375"/>
                              </a:lnTo>
                              <a:lnTo>
                                <a:pt x="685" y="375"/>
                              </a:lnTo>
                              <a:lnTo>
                                <a:pt x="684" y="375"/>
                              </a:lnTo>
                              <a:lnTo>
                                <a:pt x="682" y="374"/>
                              </a:lnTo>
                              <a:lnTo>
                                <a:pt x="681" y="374"/>
                              </a:lnTo>
                              <a:lnTo>
                                <a:pt x="679" y="374"/>
                              </a:lnTo>
                              <a:lnTo>
                                <a:pt x="678" y="373"/>
                              </a:lnTo>
                              <a:lnTo>
                                <a:pt x="677" y="373"/>
                              </a:lnTo>
                              <a:lnTo>
                                <a:pt x="677" y="371"/>
                              </a:lnTo>
                              <a:lnTo>
                                <a:pt x="675" y="371"/>
                              </a:lnTo>
                              <a:lnTo>
                                <a:pt x="674" y="371"/>
                              </a:lnTo>
                              <a:lnTo>
                                <a:pt x="672" y="370"/>
                              </a:lnTo>
                              <a:lnTo>
                                <a:pt x="671" y="368"/>
                              </a:lnTo>
                              <a:lnTo>
                                <a:pt x="671" y="367"/>
                              </a:lnTo>
                              <a:lnTo>
                                <a:pt x="669" y="365"/>
                              </a:lnTo>
                              <a:lnTo>
                                <a:pt x="671" y="365"/>
                              </a:lnTo>
                              <a:lnTo>
                                <a:pt x="671" y="364"/>
                              </a:lnTo>
                              <a:lnTo>
                                <a:pt x="671" y="362"/>
                              </a:lnTo>
                              <a:lnTo>
                                <a:pt x="671" y="361"/>
                              </a:lnTo>
                              <a:lnTo>
                                <a:pt x="672" y="361"/>
                              </a:lnTo>
                              <a:lnTo>
                                <a:pt x="674" y="361"/>
                              </a:lnTo>
                              <a:lnTo>
                                <a:pt x="675" y="361"/>
                              </a:lnTo>
                              <a:lnTo>
                                <a:pt x="677" y="361"/>
                              </a:lnTo>
                              <a:lnTo>
                                <a:pt x="678" y="361"/>
                              </a:lnTo>
                              <a:lnTo>
                                <a:pt x="678" y="360"/>
                              </a:lnTo>
                              <a:lnTo>
                                <a:pt x="679" y="361"/>
                              </a:lnTo>
                              <a:lnTo>
                                <a:pt x="681" y="361"/>
                              </a:lnTo>
                              <a:lnTo>
                                <a:pt x="682" y="361"/>
                              </a:lnTo>
                              <a:lnTo>
                                <a:pt x="684" y="362"/>
                              </a:lnTo>
                              <a:lnTo>
                                <a:pt x="684" y="364"/>
                              </a:lnTo>
                              <a:lnTo>
                                <a:pt x="685" y="364"/>
                              </a:lnTo>
                              <a:lnTo>
                                <a:pt x="685" y="365"/>
                              </a:lnTo>
                              <a:lnTo>
                                <a:pt x="708" y="365"/>
                              </a:lnTo>
                              <a:close/>
                              <a:moveTo>
                                <a:pt x="724" y="426"/>
                              </a:moveTo>
                              <a:lnTo>
                                <a:pt x="748" y="426"/>
                              </a:lnTo>
                              <a:lnTo>
                                <a:pt x="748" y="380"/>
                              </a:lnTo>
                              <a:lnTo>
                                <a:pt x="750" y="380"/>
                              </a:lnTo>
                              <a:lnTo>
                                <a:pt x="748" y="380"/>
                              </a:lnTo>
                              <a:lnTo>
                                <a:pt x="748" y="378"/>
                              </a:lnTo>
                              <a:lnTo>
                                <a:pt x="750" y="378"/>
                              </a:lnTo>
                              <a:lnTo>
                                <a:pt x="750" y="377"/>
                              </a:lnTo>
                              <a:lnTo>
                                <a:pt x="748" y="377"/>
                              </a:lnTo>
                              <a:lnTo>
                                <a:pt x="750" y="377"/>
                              </a:lnTo>
                              <a:lnTo>
                                <a:pt x="748" y="377"/>
                              </a:lnTo>
                              <a:lnTo>
                                <a:pt x="748" y="375"/>
                              </a:lnTo>
                              <a:lnTo>
                                <a:pt x="750" y="375"/>
                              </a:lnTo>
                              <a:lnTo>
                                <a:pt x="748" y="375"/>
                              </a:lnTo>
                              <a:lnTo>
                                <a:pt x="748" y="374"/>
                              </a:lnTo>
                              <a:lnTo>
                                <a:pt x="750" y="374"/>
                              </a:lnTo>
                              <a:lnTo>
                                <a:pt x="750" y="373"/>
                              </a:lnTo>
                              <a:lnTo>
                                <a:pt x="750" y="371"/>
                              </a:lnTo>
                              <a:lnTo>
                                <a:pt x="750" y="370"/>
                              </a:lnTo>
                              <a:lnTo>
                                <a:pt x="751" y="370"/>
                              </a:lnTo>
                              <a:lnTo>
                                <a:pt x="751" y="368"/>
                              </a:lnTo>
                              <a:lnTo>
                                <a:pt x="751" y="367"/>
                              </a:lnTo>
                              <a:lnTo>
                                <a:pt x="753" y="367"/>
                              </a:lnTo>
                              <a:lnTo>
                                <a:pt x="754" y="367"/>
                              </a:lnTo>
                              <a:lnTo>
                                <a:pt x="754" y="365"/>
                              </a:lnTo>
                              <a:lnTo>
                                <a:pt x="756" y="365"/>
                              </a:lnTo>
                              <a:lnTo>
                                <a:pt x="757" y="365"/>
                              </a:lnTo>
                              <a:lnTo>
                                <a:pt x="758" y="365"/>
                              </a:lnTo>
                              <a:lnTo>
                                <a:pt x="758" y="364"/>
                              </a:lnTo>
                              <a:lnTo>
                                <a:pt x="760" y="364"/>
                              </a:lnTo>
                              <a:lnTo>
                                <a:pt x="761" y="364"/>
                              </a:lnTo>
                              <a:lnTo>
                                <a:pt x="761" y="362"/>
                              </a:lnTo>
                              <a:lnTo>
                                <a:pt x="763" y="364"/>
                              </a:lnTo>
                              <a:lnTo>
                                <a:pt x="764" y="364"/>
                              </a:lnTo>
                              <a:lnTo>
                                <a:pt x="766" y="364"/>
                              </a:lnTo>
                              <a:lnTo>
                                <a:pt x="767" y="364"/>
                              </a:lnTo>
                              <a:lnTo>
                                <a:pt x="768" y="364"/>
                              </a:lnTo>
                              <a:lnTo>
                                <a:pt x="770" y="365"/>
                              </a:lnTo>
                              <a:lnTo>
                                <a:pt x="771" y="365"/>
                              </a:lnTo>
                              <a:lnTo>
                                <a:pt x="771" y="367"/>
                              </a:lnTo>
                              <a:lnTo>
                                <a:pt x="773" y="368"/>
                              </a:lnTo>
                              <a:lnTo>
                                <a:pt x="773" y="370"/>
                              </a:lnTo>
                              <a:lnTo>
                                <a:pt x="774" y="370"/>
                              </a:lnTo>
                              <a:lnTo>
                                <a:pt x="774" y="371"/>
                              </a:lnTo>
                              <a:lnTo>
                                <a:pt x="774" y="373"/>
                              </a:lnTo>
                              <a:lnTo>
                                <a:pt x="776" y="373"/>
                              </a:lnTo>
                              <a:lnTo>
                                <a:pt x="776" y="374"/>
                              </a:lnTo>
                              <a:lnTo>
                                <a:pt x="776" y="375"/>
                              </a:lnTo>
                              <a:lnTo>
                                <a:pt x="776" y="377"/>
                              </a:lnTo>
                              <a:lnTo>
                                <a:pt x="776" y="378"/>
                              </a:lnTo>
                              <a:lnTo>
                                <a:pt x="776" y="380"/>
                              </a:lnTo>
                              <a:lnTo>
                                <a:pt x="776" y="426"/>
                              </a:lnTo>
                              <a:lnTo>
                                <a:pt x="800" y="426"/>
                              </a:lnTo>
                              <a:lnTo>
                                <a:pt x="800" y="380"/>
                              </a:lnTo>
                              <a:lnTo>
                                <a:pt x="802" y="380"/>
                              </a:lnTo>
                              <a:lnTo>
                                <a:pt x="800" y="378"/>
                              </a:lnTo>
                              <a:lnTo>
                                <a:pt x="800" y="377"/>
                              </a:lnTo>
                              <a:lnTo>
                                <a:pt x="802" y="377"/>
                              </a:lnTo>
                              <a:lnTo>
                                <a:pt x="802" y="375"/>
                              </a:lnTo>
                              <a:lnTo>
                                <a:pt x="800" y="374"/>
                              </a:lnTo>
                              <a:lnTo>
                                <a:pt x="802" y="373"/>
                              </a:lnTo>
                              <a:lnTo>
                                <a:pt x="800" y="373"/>
                              </a:lnTo>
                              <a:lnTo>
                                <a:pt x="800" y="371"/>
                              </a:lnTo>
                              <a:lnTo>
                                <a:pt x="802" y="371"/>
                              </a:lnTo>
                              <a:lnTo>
                                <a:pt x="800" y="370"/>
                              </a:lnTo>
                              <a:lnTo>
                                <a:pt x="800" y="368"/>
                              </a:lnTo>
                              <a:lnTo>
                                <a:pt x="800" y="367"/>
                              </a:lnTo>
                              <a:lnTo>
                                <a:pt x="800" y="365"/>
                              </a:lnTo>
                              <a:lnTo>
                                <a:pt x="800" y="364"/>
                              </a:lnTo>
                              <a:lnTo>
                                <a:pt x="800" y="362"/>
                              </a:lnTo>
                              <a:lnTo>
                                <a:pt x="800" y="361"/>
                              </a:lnTo>
                              <a:lnTo>
                                <a:pt x="799" y="360"/>
                              </a:lnTo>
                              <a:lnTo>
                                <a:pt x="799" y="358"/>
                              </a:lnTo>
                              <a:lnTo>
                                <a:pt x="799" y="357"/>
                              </a:lnTo>
                              <a:lnTo>
                                <a:pt x="797" y="357"/>
                              </a:lnTo>
                              <a:lnTo>
                                <a:pt x="797" y="355"/>
                              </a:lnTo>
                              <a:lnTo>
                                <a:pt x="796" y="354"/>
                              </a:lnTo>
                              <a:lnTo>
                                <a:pt x="796" y="352"/>
                              </a:lnTo>
                              <a:lnTo>
                                <a:pt x="796" y="351"/>
                              </a:lnTo>
                              <a:lnTo>
                                <a:pt x="794" y="351"/>
                              </a:lnTo>
                              <a:lnTo>
                                <a:pt x="794" y="350"/>
                              </a:lnTo>
                              <a:lnTo>
                                <a:pt x="793" y="348"/>
                              </a:lnTo>
                              <a:lnTo>
                                <a:pt x="791" y="348"/>
                              </a:lnTo>
                              <a:lnTo>
                                <a:pt x="791" y="347"/>
                              </a:lnTo>
                              <a:lnTo>
                                <a:pt x="790" y="347"/>
                              </a:lnTo>
                              <a:lnTo>
                                <a:pt x="790" y="345"/>
                              </a:lnTo>
                              <a:lnTo>
                                <a:pt x="789" y="345"/>
                              </a:lnTo>
                              <a:lnTo>
                                <a:pt x="787" y="345"/>
                              </a:lnTo>
                              <a:lnTo>
                                <a:pt x="786" y="344"/>
                              </a:lnTo>
                              <a:lnTo>
                                <a:pt x="784" y="344"/>
                              </a:lnTo>
                              <a:lnTo>
                                <a:pt x="783" y="342"/>
                              </a:lnTo>
                              <a:lnTo>
                                <a:pt x="781" y="342"/>
                              </a:lnTo>
                              <a:lnTo>
                                <a:pt x="780" y="342"/>
                              </a:lnTo>
                              <a:lnTo>
                                <a:pt x="779" y="341"/>
                              </a:lnTo>
                              <a:lnTo>
                                <a:pt x="777" y="341"/>
                              </a:lnTo>
                              <a:lnTo>
                                <a:pt x="776" y="341"/>
                              </a:lnTo>
                              <a:lnTo>
                                <a:pt x="774" y="341"/>
                              </a:lnTo>
                              <a:lnTo>
                                <a:pt x="773" y="341"/>
                              </a:lnTo>
                              <a:lnTo>
                                <a:pt x="771" y="341"/>
                              </a:lnTo>
                              <a:lnTo>
                                <a:pt x="770" y="339"/>
                              </a:lnTo>
                              <a:lnTo>
                                <a:pt x="770" y="341"/>
                              </a:lnTo>
                              <a:lnTo>
                                <a:pt x="768" y="341"/>
                              </a:lnTo>
                              <a:lnTo>
                                <a:pt x="767" y="341"/>
                              </a:lnTo>
                              <a:lnTo>
                                <a:pt x="766" y="341"/>
                              </a:lnTo>
                              <a:lnTo>
                                <a:pt x="764" y="341"/>
                              </a:lnTo>
                              <a:lnTo>
                                <a:pt x="763" y="341"/>
                              </a:lnTo>
                              <a:lnTo>
                                <a:pt x="761" y="342"/>
                              </a:lnTo>
                              <a:lnTo>
                                <a:pt x="760" y="342"/>
                              </a:lnTo>
                              <a:lnTo>
                                <a:pt x="758" y="342"/>
                              </a:lnTo>
                              <a:lnTo>
                                <a:pt x="757" y="342"/>
                              </a:lnTo>
                              <a:lnTo>
                                <a:pt x="757" y="344"/>
                              </a:lnTo>
                              <a:lnTo>
                                <a:pt x="756" y="344"/>
                              </a:lnTo>
                              <a:lnTo>
                                <a:pt x="754" y="344"/>
                              </a:lnTo>
                              <a:lnTo>
                                <a:pt x="754" y="345"/>
                              </a:lnTo>
                              <a:lnTo>
                                <a:pt x="753" y="345"/>
                              </a:lnTo>
                              <a:lnTo>
                                <a:pt x="753" y="347"/>
                              </a:lnTo>
                              <a:lnTo>
                                <a:pt x="751" y="347"/>
                              </a:lnTo>
                              <a:lnTo>
                                <a:pt x="751" y="348"/>
                              </a:lnTo>
                              <a:lnTo>
                                <a:pt x="750" y="348"/>
                              </a:lnTo>
                              <a:lnTo>
                                <a:pt x="750" y="350"/>
                              </a:lnTo>
                              <a:lnTo>
                                <a:pt x="748" y="350"/>
                              </a:lnTo>
                              <a:lnTo>
                                <a:pt x="748" y="315"/>
                              </a:lnTo>
                              <a:lnTo>
                                <a:pt x="724" y="315"/>
                              </a:lnTo>
                              <a:lnTo>
                                <a:pt x="724" y="426"/>
                              </a:lnTo>
                              <a:close/>
                              <a:moveTo>
                                <a:pt x="842" y="342"/>
                              </a:moveTo>
                              <a:lnTo>
                                <a:pt x="816" y="342"/>
                              </a:lnTo>
                              <a:lnTo>
                                <a:pt x="816" y="426"/>
                              </a:lnTo>
                              <a:lnTo>
                                <a:pt x="842" y="426"/>
                              </a:lnTo>
                              <a:lnTo>
                                <a:pt x="842" y="342"/>
                              </a:lnTo>
                              <a:close/>
                              <a:moveTo>
                                <a:pt x="842" y="315"/>
                              </a:moveTo>
                              <a:lnTo>
                                <a:pt x="816" y="315"/>
                              </a:lnTo>
                              <a:lnTo>
                                <a:pt x="816" y="334"/>
                              </a:lnTo>
                              <a:lnTo>
                                <a:pt x="842" y="334"/>
                              </a:lnTo>
                              <a:lnTo>
                                <a:pt x="842" y="315"/>
                              </a:lnTo>
                              <a:close/>
                              <a:moveTo>
                                <a:pt x="858" y="453"/>
                              </a:moveTo>
                              <a:lnTo>
                                <a:pt x="882" y="453"/>
                              </a:lnTo>
                              <a:lnTo>
                                <a:pt x="882" y="419"/>
                              </a:lnTo>
                              <a:lnTo>
                                <a:pt x="883" y="420"/>
                              </a:lnTo>
                              <a:lnTo>
                                <a:pt x="885" y="420"/>
                              </a:lnTo>
                              <a:lnTo>
                                <a:pt x="886" y="421"/>
                              </a:lnTo>
                              <a:lnTo>
                                <a:pt x="888" y="423"/>
                              </a:lnTo>
                              <a:lnTo>
                                <a:pt x="889" y="424"/>
                              </a:lnTo>
                              <a:lnTo>
                                <a:pt x="891" y="424"/>
                              </a:lnTo>
                              <a:lnTo>
                                <a:pt x="891" y="426"/>
                              </a:lnTo>
                              <a:lnTo>
                                <a:pt x="892" y="426"/>
                              </a:lnTo>
                              <a:lnTo>
                                <a:pt x="893" y="426"/>
                              </a:lnTo>
                              <a:lnTo>
                                <a:pt x="895" y="427"/>
                              </a:lnTo>
                              <a:lnTo>
                                <a:pt x="896" y="427"/>
                              </a:lnTo>
                              <a:lnTo>
                                <a:pt x="898" y="427"/>
                              </a:lnTo>
                              <a:lnTo>
                                <a:pt x="899" y="427"/>
                              </a:lnTo>
                              <a:lnTo>
                                <a:pt x="899" y="429"/>
                              </a:lnTo>
                              <a:lnTo>
                                <a:pt x="901" y="429"/>
                              </a:lnTo>
                              <a:lnTo>
                                <a:pt x="902" y="429"/>
                              </a:lnTo>
                              <a:lnTo>
                                <a:pt x="904" y="429"/>
                              </a:lnTo>
                              <a:lnTo>
                                <a:pt x="905" y="429"/>
                              </a:lnTo>
                              <a:lnTo>
                                <a:pt x="906" y="429"/>
                              </a:lnTo>
                              <a:lnTo>
                                <a:pt x="908" y="429"/>
                              </a:lnTo>
                              <a:lnTo>
                                <a:pt x="909" y="429"/>
                              </a:lnTo>
                              <a:lnTo>
                                <a:pt x="911" y="429"/>
                              </a:lnTo>
                              <a:lnTo>
                                <a:pt x="912" y="429"/>
                              </a:lnTo>
                              <a:lnTo>
                                <a:pt x="914" y="429"/>
                              </a:lnTo>
                              <a:lnTo>
                                <a:pt x="915" y="429"/>
                              </a:lnTo>
                              <a:lnTo>
                                <a:pt x="916" y="429"/>
                              </a:lnTo>
                              <a:lnTo>
                                <a:pt x="918" y="427"/>
                              </a:lnTo>
                              <a:lnTo>
                                <a:pt x="919" y="427"/>
                              </a:lnTo>
                              <a:lnTo>
                                <a:pt x="921" y="427"/>
                              </a:lnTo>
                              <a:lnTo>
                                <a:pt x="922" y="426"/>
                              </a:lnTo>
                              <a:lnTo>
                                <a:pt x="924" y="426"/>
                              </a:lnTo>
                              <a:lnTo>
                                <a:pt x="924" y="424"/>
                              </a:lnTo>
                              <a:lnTo>
                                <a:pt x="925" y="424"/>
                              </a:lnTo>
                              <a:lnTo>
                                <a:pt x="926" y="424"/>
                              </a:lnTo>
                              <a:lnTo>
                                <a:pt x="928" y="424"/>
                              </a:lnTo>
                              <a:lnTo>
                                <a:pt x="929" y="423"/>
                              </a:lnTo>
                              <a:lnTo>
                                <a:pt x="931" y="421"/>
                              </a:lnTo>
                              <a:lnTo>
                                <a:pt x="932" y="421"/>
                              </a:lnTo>
                              <a:lnTo>
                                <a:pt x="932" y="420"/>
                              </a:lnTo>
                              <a:lnTo>
                                <a:pt x="934" y="420"/>
                              </a:lnTo>
                              <a:lnTo>
                                <a:pt x="935" y="419"/>
                              </a:lnTo>
                              <a:lnTo>
                                <a:pt x="937" y="417"/>
                              </a:lnTo>
                              <a:lnTo>
                                <a:pt x="937" y="416"/>
                              </a:lnTo>
                              <a:lnTo>
                                <a:pt x="938" y="416"/>
                              </a:lnTo>
                              <a:lnTo>
                                <a:pt x="938" y="414"/>
                              </a:lnTo>
                              <a:lnTo>
                                <a:pt x="939" y="413"/>
                              </a:lnTo>
                              <a:lnTo>
                                <a:pt x="941" y="411"/>
                              </a:lnTo>
                              <a:lnTo>
                                <a:pt x="941" y="410"/>
                              </a:lnTo>
                              <a:lnTo>
                                <a:pt x="942" y="409"/>
                              </a:lnTo>
                              <a:lnTo>
                                <a:pt x="942" y="407"/>
                              </a:lnTo>
                              <a:lnTo>
                                <a:pt x="944" y="406"/>
                              </a:lnTo>
                              <a:lnTo>
                                <a:pt x="945" y="404"/>
                              </a:lnTo>
                              <a:lnTo>
                                <a:pt x="945" y="403"/>
                              </a:lnTo>
                              <a:lnTo>
                                <a:pt x="945" y="401"/>
                              </a:lnTo>
                              <a:lnTo>
                                <a:pt x="947" y="401"/>
                              </a:lnTo>
                              <a:lnTo>
                                <a:pt x="947" y="400"/>
                              </a:lnTo>
                              <a:lnTo>
                                <a:pt x="947" y="398"/>
                              </a:lnTo>
                              <a:lnTo>
                                <a:pt x="947" y="397"/>
                              </a:lnTo>
                              <a:lnTo>
                                <a:pt x="948" y="396"/>
                              </a:lnTo>
                              <a:lnTo>
                                <a:pt x="948" y="394"/>
                              </a:lnTo>
                              <a:lnTo>
                                <a:pt x="948" y="393"/>
                              </a:lnTo>
                              <a:lnTo>
                                <a:pt x="948" y="391"/>
                              </a:lnTo>
                              <a:lnTo>
                                <a:pt x="948" y="390"/>
                              </a:lnTo>
                              <a:lnTo>
                                <a:pt x="948" y="388"/>
                              </a:lnTo>
                              <a:lnTo>
                                <a:pt x="948" y="387"/>
                              </a:lnTo>
                              <a:lnTo>
                                <a:pt x="948" y="385"/>
                              </a:lnTo>
                              <a:lnTo>
                                <a:pt x="948" y="384"/>
                              </a:lnTo>
                              <a:lnTo>
                                <a:pt x="948" y="383"/>
                              </a:lnTo>
                              <a:lnTo>
                                <a:pt x="948" y="381"/>
                              </a:lnTo>
                              <a:lnTo>
                                <a:pt x="948" y="380"/>
                              </a:lnTo>
                              <a:lnTo>
                                <a:pt x="948" y="378"/>
                              </a:lnTo>
                              <a:lnTo>
                                <a:pt x="948" y="377"/>
                              </a:lnTo>
                              <a:lnTo>
                                <a:pt x="948" y="375"/>
                              </a:lnTo>
                              <a:lnTo>
                                <a:pt x="948" y="374"/>
                              </a:lnTo>
                              <a:lnTo>
                                <a:pt x="947" y="373"/>
                              </a:lnTo>
                              <a:lnTo>
                                <a:pt x="947" y="371"/>
                              </a:lnTo>
                              <a:lnTo>
                                <a:pt x="947" y="370"/>
                              </a:lnTo>
                              <a:lnTo>
                                <a:pt x="945" y="368"/>
                              </a:lnTo>
                              <a:lnTo>
                                <a:pt x="945" y="367"/>
                              </a:lnTo>
                              <a:lnTo>
                                <a:pt x="944" y="365"/>
                              </a:lnTo>
                              <a:lnTo>
                                <a:pt x="944" y="364"/>
                              </a:lnTo>
                              <a:lnTo>
                                <a:pt x="944" y="362"/>
                              </a:lnTo>
                              <a:lnTo>
                                <a:pt x="942" y="361"/>
                              </a:lnTo>
                              <a:lnTo>
                                <a:pt x="942" y="360"/>
                              </a:lnTo>
                              <a:lnTo>
                                <a:pt x="941" y="358"/>
                              </a:lnTo>
                              <a:lnTo>
                                <a:pt x="939" y="357"/>
                              </a:lnTo>
                              <a:lnTo>
                                <a:pt x="939" y="355"/>
                              </a:lnTo>
                              <a:lnTo>
                                <a:pt x="938" y="354"/>
                              </a:lnTo>
                              <a:lnTo>
                                <a:pt x="938" y="352"/>
                              </a:lnTo>
                              <a:lnTo>
                                <a:pt x="937" y="351"/>
                              </a:lnTo>
                              <a:lnTo>
                                <a:pt x="935" y="350"/>
                              </a:lnTo>
                              <a:lnTo>
                                <a:pt x="934" y="350"/>
                              </a:lnTo>
                              <a:lnTo>
                                <a:pt x="932" y="348"/>
                              </a:lnTo>
                              <a:lnTo>
                                <a:pt x="931" y="347"/>
                              </a:lnTo>
                              <a:lnTo>
                                <a:pt x="929" y="347"/>
                              </a:lnTo>
                              <a:lnTo>
                                <a:pt x="928" y="345"/>
                              </a:lnTo>
                              <a:lnTo>
                                <a:pt x="926" y="345"/>
                              </a:lnTo>
                              <a:lnTo>
                                <a:pt x="925" y="344"/>
                              </a:lnTo>
                              <a:lnTo>
                                <a:pt x="924" y="342"/>
                              </a:lnTo>
                              <a:lnTo>
                                <a:pt x="922" y="342"/>
                              </a:lnTo>
                              <a:lnTo>
                                <a:pt x="921" y="342"/>
                              </a:lnTo>
                              <a:lnTo>
                                <a:pt x="919" y="342"/>
                              </a:lnTo>
                              <a:lnTo>
                                <a:pt x="918" y="341"/>
                              </a:lnTo>
                              <a:lnTo>
                                <a:pt x="916" y="341"/>
                              </a:lnTo>
                              <a:lnTo>
                                <a:pt x="915" y="341"/>
                              </a:lnTo>
                              <a:lnTo>
                                <a:pt x="914" y="341"/>
                              </a:lnTo>
                              <a:lnTo>
                                <a:pt x="912" y="341"/>
                              </a:lnTo>
                              <a:lnTo>
                                <a:pt x="911" y="341"/>
                              </a:lnTo>
                              <a:lnTo>
                                <a:pt x="909" y="341"/>
                              </a:lnTo>
                              <a:lnTo>
                                <a:pt x="906" y="339"/>
                              </a:lnTo>
                              <a:lnTo>
                                <a:pt x="906" y="341"/>
                              </a:lnTo>
                              <a:lnTo>
                                <a:pt x="905" y="341"/>
                              </a:lnTo>
                              <a:lnTo>
                                <a:pt x="904" y="341"/>
                              </a:lnTo>
                              <a:lnTo>
                                <a:pt x="902" y="341"/>
                              </a:lnTo>
                              <a:lnTo>
                                <a:pt x="901" y="341"/>
                              </a:lnTo>
                              <a:lnTo>
                                <a:pt x="899" y="341"/>
                              </a:lnTo>
                              <a:lnTo>
                                <a:pt x="898" y="341"/>
                              </a:lnTo>
                              <a:lnTo>
                                <a:pt x="898" y="342"/>
                              </a:lnTo>
                              <a:lnTo>
                                <a:pt x="896" y="342"/>
                              </a:lnTo>
                              <a:lnTo>
                                <a:pt x="895" y="342"/>
                              </a:lnTo>
                              <a:lnTo>
                                <a:pt x="893" y="342"/>
                              </a:lnTo>
                              <a:lnTo>
                                <a:pt x="892" y="342"/>
                              </a:lnTo>
                              <a:lnTo>
                                <a:pt x="892" y="344"/>
                              </a:lnTo>
                              <a:lnTo>
                                <a:pt x="891" y="344"/>
                              </a:lnTo>
                              <a:lnTo>
                                <a:pt x="889" y="345"/>
                              </a:lnTo>
                              <a:lnTo>
                                <a:pt x="888" y="347"/>
                              </a:lnTo>
                              <a:lnTo>
                                <a:pt x="886" y="347"/>
                              </a:lnTo>
                              <a:lnTo>
                                <a:pt x="885" y="348"/>
                              </a:lnTo>
                              <a:lnTo>
                                <a:pt x="883" y="350"/>
                              </a:lnTo>
                              <a:lnTo>
                                <a:pt x="882" y="351"/>
                              </a:lnTo>
                              <a:lnTo>
                                <a:pt x="881" y="351"/>
                              </a:lnTo>
                              <a:lnTo>
                                <a:pt x="881" y="342"/>
                              </a:lnTo>
                              <a:lnTo>
                                <a:pt x="858" y="342"/>
                              </a:lnTo>
                              <a:lnTo>
                                <a:pt x="858" y="453"/>
                              </a:lnTo>
                              <a:close/>
                              <a:moveTo>
                                <a:pt x="902" y="362"/>
                              </a:moveTo>
                              <a:lnTo>
                                <a:pt x="904" y="364"/>
                              </a:lnTo>
                              <a:lnTo>
                                <a:pt x="905" y="364"/>
                              </a:lnTo>
                              <a:lnTo>
                                <a:pt x="906" y="364"/>
                              </a:lnTo>
                              <a:lnTo>
                                <a:pt x="908" y="364"/>
                              </a:lnTo>
                              <a:lnTo>
                                <a:pt x="909" y="364"/>
                              </a:lnTo>
                              <a:lnTo>
                                <a:pt x="909" y="365"/>
                              </a:lnTo>
                              <a:lnTo>
                                <a:pt x="911" y="365"/>
                              </a:lnTo>
                              <a:lnTo>
                                <a:pt x="912" y="365"/>
                              </a:lnTo>
                              <a:lnTo>
                                <a:pt x="914" y="367"/>
                              </a:lnTo>
                              <a:lnTo>
                                <a:pt x="915" y="367"/>
                              </a:lnTo>
                              <a:lnTo>
                                <a:pt x="915" y="368"/>
                              </a:lnTo>
                              <a:lnTo>
                                <a:pt x="916" y="368"/>
                              </a:lnTo>
                              <a:lnTo>
                                <a:pt x="916" y="370"/>
                              </a:lnTo>
                              <a:lnTo>
                                <a:pt x="918" y="370"/>
                              </a:lnTo>
                              <a:lnTo>
                                <a:pt x="919" y="371"/>
                              </a:lnTo>
                              <a:lnTo>
                                <a:pt x="921" y="373"/>
                              </a:lnTo>
                              <a:lnTo>
                                <a:pt x="922" y="374"/>
                              </a:lnTo>
                              <a:lnTo>
                                <a:pt x="922" y="375"/>
                              </a:lnTo>
                              <a:lnTo>
                                <a:pt x="922" y="377"/>
                              </a:lnTo>
                              <a:lnTo>
                                <a:pt x="922" y="378"/>
                              </a:lnTo>
                              <a:lnTo>
                                <a:pt x="922" y="380"/>
                              </a:lnTo>
                              <a:lnTo>
                                <a:pt x="922" y="381"/>
                              </a:lnTo>
                              <a:lnTo>
                                <a:pt x="922" y="383"/>
                              </a:lnTo>
                              <a:lnTo>
                                <a:pt x="922" y="384"/>
                              </a:lnTo>
                              <a:lnTo>
                                <a:pt x="922" y="385"/>
                              </a:lnTo>
                              <a:lnTo>
                                <a:pt x="922" y="387"/>
                              </a:lnTo>
                              <a:lnTo>
                                <a:pt x="922" y="388"/>
                              </a:lnTo>
                              <a:lnTo>
                                <a:pt x="922" y="390"/>
                              </a:lnTo>
                              <a:lnTo>
                                <a:pt x="922" y="391"/>
                              </a:lnTo>
                              <a:lnTo>
                                <a:pt x="922" y="393"/>
                              </a:lnTo>
                              <a:lnTo>
                                <a:pt x="922" y="394"/>
                              </a:lnTo>
                              <a:lnTo>
                                <a:pt x="921" y="394"/>
                              </a:lnTo>
                              <a:lnTo>
                                <a:pt x="921" y="396"/>
                              </a:lnTo>
                              <a:lnTo>
                                <a:pt x="921" y="397"/>
                              </a:lnTo>
                              <a:lnTo>
                                <a:pt x="919" y="397"/>
                              </a:lnTo>
                              <a:lnTo>
                                <a:pt x="919" y="398"/>
                              </a:lnTo>
                              <a:lnTo>
                                <a:pt x="918" y="398"/>
                              </a:lnTo>
                              <a:lnTo>
                                <a:pt x="918" y="400"/>
                              </a:lnTo>
                              <a:lnTo>
                                <a:pt x="916" y="400"/>
                              </a:lnTo>
                              <a:lnTo>
                                <a:pt x="916" y="401"/>
                              </a:lnTo>
                              <a:lnTo>
                                <a:pt x="915" y="401"/>
                              </a:lnTo>
                              <a:lnTo>
                                <a:pt x="915" y="403"/>
                              </a:lnTo>
                              <a:lnTo>
                                <a:pt x="914" y="403"/>
                              </a:lnTo>
                              <a:lnTo>
                                <a:pt x="912" y="403"/>
                              </a:lnTo>
                              <a:lnTo>
                                <a:pt x="912" y="404"/>
                              </a:lnTo>
                              <a:lnTo>
                                <a:pt x="911" y="404"/>
                              </a:lnTo>
                              <a:lnTo>
                                <a:pt x="909" y="404"/>
                              </a:lnTo>
                              <a:lnTo>
                                <a:pt x="909" y="406"/>
                              </a:lnTo>
                              <a:lnTo>
                                <a:pt x="908" y="406"/>
                              </a:lnTo>
                              <a:lnTo>
                                <a:pt x="906" y="406"/>
                              </a:lnTo>
                              <a:lnTo>
                                <a:pt x="905" y="406"/>
                              </a:lnTo>
                              <a:lnTo>
                                <a:pt x="904" y="406"/>
                              </a:lnTo>
                              <a:lnTo>
                                <a:pt x="902" y="406"/>
                              </a:lnTo>
                              <a:lnTo>
                                <a:pt x="901" y="406"/>
                              </a:lnTo>
                              <a:lnTo>
                                <a:pt x="899" y="406"/>
                              </a:lnTo>
                              <a:lnTo>
                                <a:pt x="898" y="406"/>
                              </a:lnTo>
                              <a:lnTo>
                                <a:pt x="896" y="406"/>
                              </a:lnTo>
                              <a:lnTo>
                                <a:pt x="896" y="404"/>
                              </a:lnTo>
                              <a:lnTo>
                                <a:pt x="895" y="404"/>
                              </a:lnTo>
                              <a:lnTo>
                                <a:pt x="893" y="404"/>
                              </a:lnTo>
                              <a:lnTo>
                                <a:pt x="892" y="403"/>
                              </a:lnTo>
                              <a:lnTo>
                                <a:pt x="891" y="403"/>
                              </a:lnTo>
                              <a:lnTo>
                                <a:pt x="891" y="401"/>
                              </a:lnTo>
                              <a:lnTo>
                                <a:pt x="889" y="400"/>
                              </a:lnTo>
                              <a:lnTo>
                                <a:pt x="888" y="400"/>
                              </a:lnTo>
                              <a:lnTo>
                                <a:pt x="888" y="398"/>
                              </a:lnTo>
                              <a:lnTo>
                                <a:pt x="886" y="398"/>
                              </a:lnTo>
                              <a:lnTo>
                                <a:pt x="886" y="397"/>
                              </a:lnTo>
                              <a:lnTo>
                                <a:pt x="885" y="396"/>
                              </a:lnTo>
                              <a:lnTo>
                                <a:pt x="883" y="394"/>
                              </a:lnTo>
                              <a:lnTo>
                                <a:pt x="883" y="393"/>
                              </a:lnTo>
                              <a:lnTo>
                                <a:pt x="883" y="391"/>
                              </a:lnTo>
                              <a:lnTo>
                                <a:pt x="883" y="390"/>
                              </a:lnTo>
                              <a:lnTo>
                                <a:pt x="883" y="388"/>
                              </a:lnTo>
                              <a:lnTo>
                                <a:pt x="883" y="387"/>
                              </a:lnTo>
                              <a:lnTo>
                                <a:pt x="883" y="385"/>
                              </a:lnTo>
                              <a:lnTo>
                                <a:pt x="882" y="384"/>
                              </a:lnTo>
                              <a:lnTo>
                                <a:pt x="883" y="384"/>
                              </a:lnTo>
                              <a:lnTo>
                                <a:pt x="882" y="384"/>
                              </a:lnTo>
                              <a:lnTo>
                                <a:pt x="883" y="383"/>
                              </a:lnTo>
                              <a:lnTo>
                                <a:pt x="882" y="383"/>
                              </a:lnTo>
                              <a:lnTo>
                                <a:pt x="883" y="383"/>
                              </a:lnTo>
                              <a:lnTo>
                                <a:pt x="882" y="381"/>
                              </a:lnTo>
                              <a:lnTo>
                                <a:pt x="883" y="380"/>
                              </a:lnTo>
                              <a:lnTo>
                                <a:pt x="882" y="380"/>
                              </a:lnTo>
                              <a:lnTo>
                                <a:pt x="882" y="378"/>
                              </a:lnTo>
                              <a:lnTo>
                                <a:pt x="883" y="378"/>
                              </a:lnTo>
                              <a:lnTo>
                                <a:pt x="883" y="377"/>
                              </a:lnTo>
                              <a:lnTo>
                                <a:pt x="883" y="375"/>
                              </a:lnTo>
                              <a:lnTo>
                                <a:pt x="883" y="374"/>
                              </a:lnTo>
                              <a:lnTo>
                                <a:pt x="885" y="374"/>
                              </a:lnTo>
                              <a:lnTo>
                                <a:pt x="886" y="373"/>
                              </a:lnTo>
                              <a:lnTo>
                                <a:pt x="886" y="371"/>
                              </a:lnTo>
                              <a:lnTo>
                                <a:pt x="886" y="370"/>
                              </a:lnTo>
                              <a:lnTo>
                                <a:pt x="888" y="370"/>
                              </a:lnTo>
                              <a:lnTo>
                                <a:pt x="889" y="368"/>
                              </a:lnTo>
                              <a:lnTo>
                                <a:pt x="891" y="367"/>
                              </a:lnTo>
                              <a:lnTo>
                                <a:pt x="892" y="367"/>
                              </a:lnTo>
                              <a:lnTo>
                                <a:pt x="892" y="365"/>
                              </a:lnTo>
                              <a:lnTo>
                                <a:pt x="893" y="365"/>
                              </a:lnTo>
                              <a:lnTo>
                                <a:pt x="893" y="364"/>
                              </a:lnTo>
                              <a:lnTo>
                                <a:pt x="895" y="364"/>
                              </a:lnTo>
                              <a:lnTo>
                                <a:pt x="896" y="364"/>
                              </a:lnTo>
                              <a:lnTo>
                                <a:pt x="898" y="364"/>
                              </a:lnTo>
                              <a:lnTo>
                                <a:pt x="899" y="364"/>
                              </a:lnTo>
                              <a:lnTo>
                                <a:pt x="901" y="364"/>
                              </a:lnTo>
                              <a:lnTo>
                                <a:pt x="902" y="364"/>
                              </a:lnTo>
                              <a:lnTo>
                                <a:pt x="902" y="362"/>
                              </a:lnTo>
                              <a:close/>
                              <a:moveTo>
                                <a:pt x="79" y="41"/>
                              </a:moveTo>
                              <a:lnTo>
                                <a:pt x="79" y="41"/>
                              </a:lnTo>
                              <a:lnTo>
                                <a:pt x="79" y="40"/>
                              </a:lnTo>
                              <a:lnTo>
                                <a:pt x="79" y="39"/>
                              </a:lnTo>
                              <a:lnTo>
                                <a:pt x="79" y="37"/>
                              </a:lnTo>
                              <a:lnTo>
                                <a:pt x="79" y="36"/>
                              </a:lnTo>
                              <a:lnTo>
                                <a:pt x="79" y="34"/>
                              </a:lnTo>
                              <a:lnTo>
                                <a:pt x="77" y="33"/>
                              </a:lnTo>
                              <a:lnTo>
                                <a:pt x="77" y="31"/>
                              </a:lnTo>
                              <a:lnTo>
                                <a:pt x="77" y="30"/>
                              </a:lnTo>
                              <a:lnTo>
                                <a:pt x="76" y="30"/>
                              </a:lnTo>
                              <a:lnTo>
                                <a:pt x="76" y="29"/>
                              </a:lnTo>
                              <a:lnTo>
                                <a:pt x="76" y="27"/>
                              </a:lnTo>
                              <a:lnTo>
                                <a:pt x="75" y="26"/>
                              </a:lnTo>
                              <a:lnTo>
                                <a:pt x="75" y="24"/>
                              </a:lnTo>
                              <a:lnTo>
                                <a:pt x="73" y="23"/>
                              </a:lnTo>
                              <a:lnTo>
                                <a:pt x="73" y="21"/>
                              </a:lnTo>
                              <a:lnTo>
                                <a:pt x="72" y="20"/>
                              </a:lnTo>
                              <a:lnTo>
                                <a:pt x="70" y="20"/>
                              </a:lnTo>
                              <a:lnTo>
                                <a:pt x="70" y="18"/>
                              </a:lnTo>
                              <a:lnTo>
                                <a:pt x="69" y="17"/>
                              </a:lnTo>
                              <a:lnTo>
                                <a:pt x="67" y="17"/>
                              </a:lnTo>
                              <a:lnTo>
                                <a:pt x="66" y="16"/>
                              </a:lnTo>
                              <a:lnTo>
                                <a:pt x="66" y="14"/>
                              </a:lnTo>
                              <a:lnTo>
                                <a:pt x="65" y="14"/>
                              </a:lnTo>
                              <a:lnTo>
                                <a:pt x="63" y="13"/>
                              </a:lnTo>
                              <a:lnTo>
                                <a:pt x="62" y="13"/>
                              </a:lnTo>
                              <a:lnTo>
                                <a:pt x="60" y="13"/>
                              </a:lnTo>
                              <a:lnTo>
                                <a:pt x="60" y="11"/>
                              </a:lnTo>
                              <a:lnTo>
                                <a:pt x="59" y="11"/>
                              </a:lnTo>
                              <a:lnTo>
                                <a:pt x="57" y="11"/>
                              </a:lnTo>
                              <a:lnTo>
                                <a:pt x="57" y="10"/>
                              </a:lnTo>
                              <a:lnTo>
                                <a:pt x="56" y="10"/>
                              </a:lnTo>
                              <a:lnTo>
                                <a:pt x="54" y="10"/>
                              </a:lnTo>
                              <a:lnTo>
                                <a:pt x="53" y="8"/>
                              </a:lnTo>
                              <a:lnTo>
                                <a:pt x="52" y="8"/>
                              </a:lnTo>
                              <a:lnTo>
                                <a:pt x="50" y="8"/>
                              </a:lnTo>
                              <a:lnTo>
                                <a:pt x="49" y="8"/>
                              </a:lnTo>
                              <a:lnTo>
                                <a:pt x="47" y="8"/>
                              </a:lnTo>
                              <a:lnTo>
                                <a:pt x="46" y="8"/>
                              </a:lnTo>
                              <a:lnTo>
                                <a:pt x="44" y="8"/>
                              </a:lnTo>
                              <a:lnTo>
                                <a:pt x="43" y="8"/>
                              </a:lnTo>
                              <a:lnTo>
                                <a:pt x="42" y="7"/>
                              </a:lnTo>
                              <a:lnTo>
                                <a:pt x="42" y="8"/>
                              </a:lnTo>
                              <a:lnTo>
                                <a:pt x="40" y="8"/>
                              </a:lnTo>
                              <a:lnTo>
                                <a:pt x="39" y="8"/>
                              </a:lnTo>
                              <a:lnTo>
                                <a:pt x="37" y="8"/>
                              </a:lnTo>
                              <a:lnTo>
                                <a:pt x="36" y="8"/>
                              </a:lnTo>
                              <a:lnTo>
                                <a:pt x="34" y="8"/>
                              </a:lnTo>
                              <a:lnTo>
                                <a:pt x="33" y="8"/>
                              </a:lnTo>
                              <a:lnTo>
                                <a:pt x="31" y="10"/>
                              </a:lnTo>
                              <a:lnTo>
                                <a:pt x="30" y="10"/>
                              </a:lnTo>
                              <a:lnTo>
                                <a:pt x="29" y="10"/>
                              </a:lnTo>
                              <a:lnTo>
                                <a:pt x="27" y="10"/>
                              </a:lnTo>
                              <a:lnTo>
                                <a:pt x="26" y="10"/>
                              </a:lnTo>
                              <a:lnTo>
                                <a:pt x="26" y="11"/>
                              </a:lnTo>
                              <a:lnTo>
                                <a:pt x="24" y="11"/>
                              </a:lnTo>
                              <a:lnTo>
                                <a:pt x="23" y="11"/>
                              </a:lnTo>
                              <a:lnTo>
                                <a:pt x="23" y="13"/>
                              </a:lnTo>
                              <a:lnTo>
                                <a:pt x="21" y="13"/>
                              </a:lnTo>
                              <a:lnTo>
                                <a:pt x="20" y="14"/>
                              </a:lnTo>
                              <a:lnTo>
                                <a:pt x="19" y="14"/>
                              </a:lnTo>
                              <a:lnTo>
                                <a:pt x="19" y="16"/>
                              </a:lnTo>
                              <a:lnTo>
                                <a:pt x="17" y="16"/>
                              </a:lnTo>
                              <a:lnTo>
                                <a:pt x="17" y="17"/>
                              </a:lnTo>
                              <a:lnTo>
                                <a:pt x="16" y="17"/>
                              </a:lnTo>
                              <a:lnTo>
                                <a:pt x="14" y="17"/>
                              </a:lnTo>
                              <a:lnTo>
                                <a:pt x="14" y="18"/>
                              </a:lnTo>
                              <a:lnTo>
                                <a:pt x="13" y="20"/>
                              </a:lnTo>
                              <a:lnTo>
                                <a:pt x="11" y="20"/>
                              </a:lnTo>
                              <a:lnTo>
                                <a:pt x="11" y="21"/>
                              </a:lnTo>
                              <a:lnTo>
                                <a:pt x="10" y="21"/>
                              </a:lnTo>
                              <a:lnTo>
                                <a:pt x="10" y="23"/>
                              </a:lnTo>
                              <a:lnTo>
                                <a:pt x="8" y="23"/>
                              </a:lnTo>
                              <a:lnTo>
                                <a:pt x="8" y="24"/>
                              </a:lnTo>
                              <a:lnTo>
                                <a:pt x="7" y="24"/>
                              </a:lnTo>
                              <a:lnTo>
                                <a:pt x="7" y="26"/>
                              </a:lnTo>
                              <a:lnTo>
                                <a:pt x="7" y="27"/>
                              </a:lnTo>
                              <a:lnTo>
                                <a:pt x="6" y="27"/>
                              </a:lnTo>
                              <a:lnTo>
                                <a:pt x="6" y="29"/>
                              </a:lnTo>
                              <a:lnTo>
                                <a:pt x="6" y="30"/>
                              </a:lnTo>
                              <a:lnTo>
                                <a:pt x="4" y="31"/>
                              </a:lnTo>
                              <a:lnTo>
                                <a:pt x="4" y="33"/>
                              </a:lnTo>
                              <a:lnTo>
                                <a:pt x="4" y="34"/>
                              </a:lnTo>
                              <a:lnTo>
                                <a:pt x="4" y="36"/>
                              </a:lnTo>
                              <a:lnTo>
                                <a:pt x="4" y="37"/>
                              </a:lnTo>
                              <a:lnTo>
                                <a:pt x="4" y="39"/>
                              </a:lnTo>
                              <a:lnTo>
                                <a:pt x="4" y="40"/>
                              </a:lnTo>
                              <a:lnTo>
                                <a:pt x="3" y="40"/>
                              </a:lnTo>
                              <a:lnTo>
                                <a:pt x="4" y="43"/>
                              </a:lnTo>
                              <a:lnTo>
                                <a:pt x="4" y="44"/>
                              </a:lnTo>
                              <a:lnTo>
                                <a:pt x="4" y="46"/>
                              </a:lnTo>
                              <a:lnTo>
                                <a:pt x="4" y="47"/>
                              </a:lnTo>
                              <a:lnTo>
                                <a:pt x="4" y="49"/>
                              </a:lnTo>
                              <a:lnTo>
                                <a:pt x="4" y="50"/>
                              </a:lnTo>
                              <a:lnTo>
                                <a:pt x="6" y="52"/>
                              </a:lnTo>
                              <a:lnTo>
                                <a:pt x="6" y="53"/>
                              </a:lnTo>
                              <a:lnTo>
                                <a:pt x="7" y="54"/>
                              </a:lnTo>
                              <a:lnTo>
                                <a:pt x="7" y="56"/>
                              </a:lnTo>
                              <a:lnTo>
                                <a:pt x="8" y="57"/>
                              </a:lnTo>
                              <a:lnTo>
                                <a:pt x="8" y="59"/>
                              </a:lnTo>
                              <a:lnTo>
                                <a:pt x="10" y="60"/>
                              </a:lnTo>
                              <a:lnTo>
                                <a:pt x="11" y="62"/>
                              </a:lnTo>
                              <a:lnTo>
                                <a:pt x="13" y="63"/>
                              </a:lnTo>
                              <a:lnTo>
                                <a:pt x="14" y="65"/>
                              </a:lnTo>
                              <a:lnTo>
                                <a:pt x="16" y="65"/>
                              </a:lnTo>
                              <a:lnTo>
                                <a:pt x="17" y="66"/>
                              </a:lnTo>
                              <a:lnTo>
                                <a:pt x="19" y="67"/>
                              </a:lnTo>
                              <a:lnTo>
                                <a:pt x="20" y="67"/>
                              </a:lnTo>
                              <a:lnTo>
                                <a:pt x="21" y="69"/>
                              </a:lnTo>
                              <a:lnTo>
                                <a:pt x="24" y="70"/>
                              </a:lnTo>
                              <a:lnTo>
                                <a:pt x="26" y="72"/>
                              </a:lnTo>
                              <a:lnTo>
                                <a:pt x="27" y="72"/>
                              </a:lnTo>
                              <a:lnTo>
                                <a:pt x="29" y="73"/>
                              </a:lnTo>
                              <a:lnTo>
                                <a:pt x="30" y="73"/>
                              </a:lnTo>
                              <a:lnTo>
                                <a:pt x="31" y="73"/>
                              </a:lnTo>
                              <a:lnTo>
                                <a:pt x="33" y="73"/>
                              </a:lnTo>
                              <a:lnTo>
                                <a:pt x="33" y="75"/>
                              </a:lnTo>
                              <a:lnTo>
                                <a:pt x="34" y="75"/>
                              </a:lnTo>
                              <a:lnTo>
                                <a:pt x="36" y="75"/>
                              </a:lnTo>
                              <a:lnTo>
                                <a:pt x="37" y="76"/>
                              </a:lnTo>
                              <a:lnTo>
                                <a:pt x="39" y="76"/>
                              </a:lnTo>
                              <a:lnTo>
                                <a:pt x="39" y="77"/>
                              </a:lnTo>
                              <a:lnTo>
                                <a:pt x="40" y="77"/>
                              </a:lnTo>
                              <a:lnTo>
                                <a:pt x="42" y="77"/>
                              </a:lnTo>
                              <a:lnTo>
                                <a:pt x="43" y="79"/>
                              </a:lnTo>
                              <a:lnTo>
                                <a:pt x="44" y="79"/>
                              </a:lnTo>
                              <a:lnTo>
                                <a:pt x="46" y="80"/>
                              </a:lnTo>
                              <a:lnTo>
                                <a:pt x="46" y="79"/>
                              </a:lnTo>
                              <a:lnTo>
                                <a:pt x="46" y="80"/>
                              </a:lnTo>
                              <a:lnTo>
                                <a:pt x="46" y="79"/>
                              </a:lnTo>
                              <a:lnTo>
                                <a:pt x="46" y="80"/>
                              </a:lnTo>
                              <a:lnTo>
                                <a:pt x="46" y="79"/>
                              </a:lnTo>
                              <a:lnTo>
                                <a:pt x="46" y="80"/>
                              </a:lnTo>
                              <a:lnTo>
                                <a:pt x="46" y="79"/>
                              </a:lnTo>
                              <a:lnTo>
                                <a:pt x="47" y="80"/>
                              </a:lnTo>
                              <a:lnTo>
                                <a:pt x="49" y="82"/>
                              </a:lnTo>
                              <a:lnTo>
                                <a:pt x="49" y="83"/>
                              </a:lnTo>
                              <a:lnTo>
                                <a:pt x="50" y="83"/>
                              </a:lnTo>
                              <a:lnTo>
                                <a:pt x="50" y="85"/>
                              </a:lnTo>
                              <a:lnTo>
                                <a:pt x="52" y="86"/>
                              </a:lnTo>
                              <a:lnTo>
                                <a:pt x="52" y="88"/>
                              </a:lnTo>
                              <a:lnTo>
                                <a:pt x="52" y="89"/>
                              </a:lnTo>
                              <a:lnTo>
                                <a:pt x="52" y="90"/>
                              </a:lnTo>
                              <a:lnTo>
                                <a:pt x="52" y="92"/>
                              </a:lnTo>
                              <a:lnTo>
                                <a:pt x="52" y="93"/>
                              </a:lnTo>
                              <a:lnTo>
                                <a:pt x="50" y="93"/>
                              </a:lnTo>
                              <a:lnTo>
                                <a:pt x="50" y="95"/>
                              </a:lnTo>
                              <a:lnTo>
                                <a:pt x="50" y="96"/>
                              </a:lnTo>
                              <a:lnTo>
                                <a:pt x="49" y="96"/>
                              </a:lnTo>
                              <a:lnTo>
                                <a:pt x="47" y="96"/>
                              </a:lnTo>
                              <a:lnTo>
                                <a:pt x="47" y="98"/>
                              </a:lnTo>
                              <a:lnTo>
                                <a:pt x="46" y="98"/>
                              </a:lnTo>
                              <a:lnTo>
                                <a:pt x="46" y="99"/>
                              </a:lnTo>
                              <a:lnTo>
                                <a:pt x="44" y="99"/>
                              </a:lnTo>
                              <a:lnTo>
                                <a:pt x="43" y="99"/>
                              </a:lnTo>
                              <a:lnTo>
                                <a:pt x="42" y="99"/>
                              </a:lnTo>
                              <a:lnTo>
                                <a:pt x="40" y="99"/>
                              </a:lnTo>
                              <a:lnTo>
                                <a:pt x="39" y="99"/>
                              </a:lnTo>
                              <a:lnTo>
                                <a:pt x="37" y="99"/>
                              </a:lnTo>
                              <a:lnTo>
                                <a:pt x="36" y="99"/>
                              </a:lnTo>
                              <a:lnTo>
                                <a:pt x="34" y="98"/>
                              </a:lnTo>
                              <a:lnTo>
                                <a:pt x="34" y="96"/>
                              </a:lnTo>
                              <a:lnTo>
                                <a:pt x="33" y="96"/>
                              </a:lnTo>
                              <a:lnTo>
                                <a:pt x="31" y="95"/>
                              </a:lnTo>
                              <a:lnTo>
                                <a:pt x="31" y="93"/>
                              </a:lnTo>
                              <a:lnTo>
                                <a:pt x="30" y="92"/>
                              </a:lnTo>
                              <a:lnTo>
                                <a:pt x="30" y="90"/>
                              </a:lnTo>
                              <a:lnTo>
                                <a:pt x="30" y="89"/>
                              </a:lnTo>
                              <a:lnTo>
                                <a:pt x="30" y="88"/>
                              </a:lnTo>
                              <a:lnTo>
                                <a:pt x="30" y="86"/>
                              </a:lnTo>
                              <a:lnTo>
                                <a:pt x="30" y="85"/>
                              </a:lnTo>
                              <a:lnTo>
                                <a:pt x="29" y="83"/>
                              </a:lnTo>
                              <a:lnTo>
                                <a:pt x="0" y="83"/>
                              </a:lnTo>
                              <a:lnTo>
                                <a:pt x="1" y="85"/>
                              </a:lnTo>
                              <a:lnTo>
                                <a:pt x="1" y="86"/>
                              </a:lnTo>
                              <a:lnTo>
                                <a:pt x="1" y="88"/>
                              </a:lnTo>
                              <a:lnTo>
                                <a:pt x="1" y="89"/>
                              </a:lnTo>
                              <a:lnTo>
                                <a:pt x="1" y="90"/>
                              </a:lnTo>
                              <a:lnTo>
                                <a:pt x="3" y="92"/>
                              </a:lnTo>
                              <a:lnTo>
                                <a:pt x="1" y="92"/>
                              </a:lnTo>
                              <a:lnTo>
                                <a:pt x="3" y="93"/>
                              </a:lnTo>
                              <a:lnTo>
                                <a:pt x="1" y="93"/>
                              </a:lnTo>
                              <a:lnTo>
                                <a:pt x="3" y="93"/>
                              </a:lnTo>
                              <a:lnTo>
                                <a:pt x="1" y="93"/>
                              </a:lnTo>
                              <a:lnTo>
                                <a:pt x="1" y="95"/>
                              </a:lnTo>
                              <a:lnTo>
                                <a:pt x="3" y="95"/>
                              </a:lnTo>
                              <a:lnTo>
                                <a:pt x="1" y="95"/>
                              </a:lnTo>
                              <a:lnTo>
                                <a:pt x="3" y="96"/>
                              </a:lnTo>
                              <a:lnTo>
                                <a:pt x="3" y="98"/>
                              </a:lnTo>
                              <a:lnTo>
                                <a:pt x="3" y="99"/>
                              </a:lnTo>
                              <a:lnTo>
                                <a:pt x="3" y="101"/>
                              </a:lnTo>
                              <a:lnTo>
                                <a:pt x="4" y="102"/>
                              </a:lnTo>
                              <a:lnTo>
                                <a:pt x="4" y="103"/>
                              </a:lnTo>
                              <a:lnTo>
                                <a:pt x="4" y="105"/>
                              </a:lnTo>
                              <a:lnTo>
                                <a:pt x="6" y="105"/>
                              </a:lnTo>
                              <a:lnTo>
                                <a:pt x="6" y="106"/>
                              </a:lnTo>
                              <a:lnTo>
                                <a:pt x="7" y="108"/>
                              </a:lnTo>
                              <a:lnTo>
                                <a:pt x="7" y="109"/>
                              </a:lnTo>
                              <a:lnTo>
                                <a:pt x="8" y="109"/>
                              </a:lnTo>
                              <a:lnTo>
                                <a:pt x="8" y="111"/>
                              </a:lnTo>
                              <a:lnTo>
                                <a:pt x="10" y="111"/>
                              </a:lnTo>
                              <a:lnTo>
                                <a:pt x="10" y="112"/>
                              </a:lnTo>
                              <a:lnTo>
                                <a:pt x="11" y="113"/>
                              </a:lnTo>
                              <a:lnTo>
                                <a:pt x="13" y="115"/>
                              </a:lnTo>
                              <a:lnTo>
                                <a:pt x="14" y="115"/>
                              </a:lnTo>
                              <a:lnTo>
                                <a:pt x="16" y="116"/>
                              </a:lnTo>
                              <a:lnTo>
                                <a:pt x="17" y="118"/>
                              </a:lnTo>
                              <a:lnTo>
                                <a:pt x="19" y="118"/>
                              </a:lnTo>
                              <a:lnTo>
                                <a:pt x="19" y="119"/>
                              </a:lnTo>
                              <a:lnTo>
                                <a:pt x="20" y="119"/>
                              </a:lnTo>
                              <a:lnTo>
                                <a:pt x="21" y="121"/>
                              </a:lnTo>
                              <a:lnTo>
                                <a:pt x="23" y="121"/>
                              </a:lnTo>
                              <a:lnTo>
                                <a:pt x="26" y="122"/>
                              </a:lnTo>
                              <a:lnTo>
                                <a:pt x="27" y="122"/>
                              </a:lnTo>
                              <a:lnTo>
                                <a:pt x="30" y="122"/>
                              </a:lnTo>
                              <a:lnTo>
                                <a:pt x="31" y="122"/>
                              </a:lnTo>
                              <a:lnTo>
                                <a:pt x="34" y="122"/>
                              </a:lnTo>
                              <a:lnTo>
                                <a:pt x="36" y="122"/>
                              </a:lnTo>
                              <a:lnTo>
                                <a:pt x="39" y="122"/>
                              </a:lnTo>
                              <a:lnTo>
                                <a:pt x="40" y="122"/>
                              </a:lnTo>
                              <a:lnTo>
                                <a:pt x="43" y="122"/>
                              </a:lnTo>
                              <a:lnTo>
                                <a:pt x="44" y="122"/>
                              </a:lnTo>
                              <a:lnTo>
                                <a:pt x="47" y="122"/>
                              </a:lnTo>
                              <a:lnTo>
                                <a:pt x="49" y="122"/>
                              </a:lnTo>
                              <a:lnTo>
                                <a:pt x="50" y="122"/>
                              </a:lnTo>
                              <a:lnTo>
                                <a:pt x="53" y="122"/>
                              </a:lnTo>
                              <a:lnTo>
                                <a:pt x="54" y="122"/>
                              </a:lnTo>
                              <a:lnTo>
                                <a:pt x="56" y="122"/>
                              </a:lnTo>
                              <a:lnTo>
                                <a:pt x="57" y="122"/>
                              </a:lnTo>
                              <a:lnTo>
                                <a:pt x="59" y="121"/>
                              </a:lnTo>
                              <a:lnTo>
                                <a:pt x="60" y="121"/>
                              </a:lnTo>
                              <a:lnTo>
                                <a:pt x="62" y="119"/>
                              </a:lnTo>
                              <a:lnTo>
                                <a:pt x="63" y="119"/>
                              </a:lnTo>
                              <a:lnTo>
                                <a:pt x="65" y="118"/>
                              </a:lnTo>
                              <a:lnTo>
                                <a:pt x="66" y="118"/>
                              </a:lnTo>
                              <a:lnTo>
                                <a:pt x="67" y="116"/>
                              </a:lnTo>
                              <a:lnTo>
                                <a:pt x="69" y="115"/>
                              </a:lnTo>
                              <a:lnTo>
                                <a:pt x="70" y="115"/>
                              </a:lnTo>
                              <a:lnTo>
                                <a:pt x="70" y="113"/>
                              </a:lnTo>
                              <a:lnTo>
                                <a:pt x="72" y="112"/>
                              </a:lnTo>
                              <a:lnTo>
                                <a:pt x="73" y="111"/>
                              </a:lnTo>
                              <a:lnTo>
                                <a:pt x="73" y="109"/>
                              </a:lnTo>
                              <a:lnTo>
                                <a:pt x="75" y="108"/>
                              </a:lnTo>
                              <a:lnTo>
                                <a:pt x="75" y="106"/>
                              </a:lnTo>
                              <a:lnTo>
                                <a:pt x="76" y="106"/>
                              </a:lnTo>
                              <a:lnTo>
                                <a:pt x="76" y="105"/>
                              </a:lnTo>
                              <a:lnTo>
                                <a:pt x="77" y="103"/>
                              </a:lnTo>
                              <a:lnTo>
                                <a:pt x="77" y="102"/>
                              </a:lnTo>
                              <a:lnTo>
                                <a:pt x="77" y="101"/>
                              </a:lnTo>
                              <a:lnTo>
                                <a:pt x="79" y="99"/>
                              </a:lnTo>
                              <a:lnTo>
                                <a:pt x="79" y="98"/>
                              </a:lnTo>
                              <a:lnTo>
                                <a:pt x="79" y="96"/>
                              </a:lnTo>
                              <a:lnTo>
                                <a:pt x="79" y="95"/>
                              </a:lnTo>
                              <a:lnTo>
                                <a:pt x="79" y="93"/>
                              </a:lnTo>
                              <a:lnTo>
                                <a:pt x="79" y="92"/>
                              </a:lnTo>
                              <a:lnTo>
                                <a:pt x="79" y="89"/>
                              </a:lnTo>
                              <a:lnTo>
                                <a:pt x="79" y="88"/>
                              </a:lnTo>
                              <a:lnTo>
                                <a:pt x="79" y="86"/>
                              </a:lnTo>
                              <a:lnTo>
                                <a:pt x="79" y="85"/>
                              </a:lnTo>
                              <a:lnTo>
                                <a:pt x="79" y="83"/>
                              </a:lnTo>
                              <a:lnTo>
                                <a:pt x="79" y="82"/>
                              </a:lnTo>
                              <a:lnTo>
                                <a:pt x="79" y="80"/>
                              </a:lnTo>
                              <a:lnTo>
                                <a:pt x="79" y="79"/>
                              </a:lnTo>
                              <a:lnTo>
                                <a:pt x="77" y="79"/>
                              </a:lnTo>
                              <a:lnTo>
                                <a:pt x="77" y="77"/>
                              </a:lnTo>
                              <a:lnTo>
                                <a:pt x="76" y="76"/>
                              </a:lnTo>
                              <a:lnTo>
                                <a:pt x="76" y="75"/>
                              </a:lnTo>
                              <a:lnTo>
                                <a:pt x="76" y="73"/>
                              </a:lnTo>
                              <a:lnTo>
                                <a:pt x="75" y="73"/>
                              </a:lnTo>
                              <a:lnTo>
                                <a:pt x="75" y="72"/>
                              </a:lnTo>
                              <a:lnTo>
                                <a:pt x="73" y="72"/>
                              </a:lnTo>
                              <a:lnTo>
                                <a:pt x="73" y="70"/>
                              </a:lnTo>
                              <a:lnTo>
                                <a:pt x="72" y="70"/>
                              </a:lnTo>
                              <a:lnTo>
                                <a:pt x="72" y="69"/>
                              </a:lnTo>
                              <a:lnTo>
                                <a:pt x="70" y="69"/>
                              </a:lnTo>
                              <a:lnTo>
                                <a:pt x="70" y="67"/>
                              </a:lnTo>
                              <a:lnTo>
                                <a:pt x="69" y="66"/>
                              </a:lnTo>
                              <a:lnTo>
                                <a:pt x="67" y="65"/>
                              </a:lnTo>
                              <a:lnTo>
                                <a:pt x="66" y="65"/>
                              </a:lnTo>
                              <a:lnTo>
                                <a:pt x="65" y="65"/>
                              </a:lnTo>
                              <a:lnTo>
                                <a:pt x="65" y="63"/>
                              </a:lnTo>
                              <a:lnTo>
                                <a:pt x="63" y="62"/>
                              </a:lnTo>
                              <a:lnTo>
                                <a:pt x="62" y="62"/>
                              </a:lnTo>
                              <a:lnTo>
                                <a:pt x="60" y="60"/>
                              </a:lnTo>
                              <a:lnTo>
                                <a:pt x="59" y="60"/>
                              </a:lnTo>
                              <a:lnTo>
                                <a:pt x="57" y="60"/>
                              </a:lnTo>
                              <a:lnTo>
                                <a:pt x="56" y="59"/>
                              </a:lnTo>
                              <a:lnTo>
                                <a:pt x="53" y="57"/>
                              </a:lnTo>
                              <a:lnTo>
                                <a:pt x="52" y="57"/>
                              </a:lnTo>
                              <a:lnTo>
                                <a:pt x="50" y="56"/>
                              </a:lnTo>
                              <a:lnTo>
                                <a:pt x="49" y="56"/>
                              </a:lnTo>
                              <a:lnTo>
                                <a:pt x="47" y="54"/>
                              </a:lnTo>
                              <a:lnTo>
                                <a:pt x="46" y="54"/>
                              </a:lnTo>
                              <a:lnTo>
                                <a:pt x="44" y="53"/>
                              </a:lnTo>
                              <a:lnTo>
                                <a:pt x="43" y="53"/>
                              </a:lnTo>
                              <a:lnTo>
                                <a:pt x="43" y="52"/>
                              </a:lnTo>
                              <a:lnTo>
                                <a:pt x="42" y="52"/>
                              </a:lnTo>
                              <a:lnTo>
                                <a:pt x="40" y="50"/>
                              </a:lnTo>
                              <a:lnTo>
                                <a:pt x="39" y="50"/>
                              </a:lnTo>
                              <a:lnTo>
                                <a:pt x="37" y="49"/>
                              </a:lnTo>
                              <a:lnTo>
                                <a:pt x="36" y="49"/>
                              </a:lnTo>
                              <a:lnTo>
                                <a:pt x="34" y="47"/>
                              </a:lnTo>
                              <a:lnTo>
                                <a:pt x="33" y="46"/>
                              </a:lnTo>
                              <a:lnTo>
                                <a:pt x="33" y="44"/>
                              </a:lnTo>
                              <a:lnTo>
                                <a:pt x="31" y="43"/>
                              </a:lnTo>
                              <a:lnTo>
                                <a:pt x="31" y="41"/>
                              </a:lnTo>
                              <a:lnTo>
                                <a:pt x="30" y="40"/>
                              </a:lnTo>
                              <a:lnTo>
                                <a:pt x="31" y="40"/>
                              </a:lnTo>
                              <a:lnTo>
                                <a:pt x="31" y="39"/>
                              </a:lnTo>
                              <a:lnTo>
                                <a:pt x="31" y="37"/>
                              </a:lnTo>
                              <a:lnTo>
                                <a:pt x="31" y="36"/>
                              </a:lnTo>
                              <a:lnTo>
                                <a:pt x="33" y="36"/>
                              </a:lnTo>
                              <a:lnTo>
                                <a:pt x="34" y="36"/>
                              </a:lnTo>
                              <a:lnTo>
                                <a:pt x="34" y="34"/>
                              </a:lnTo>
                              <a:lnTo>
                                <a:pt x="36" y="34"/>
                              </a:lnTo>
                              <a:lnTo>
                                <a:pt x="36" y="33"/>
                              </a:lnTo>
                              <a:lnTo>
                                <a:pt x="37" y="33"/>
                              </a:lnTo>
                              <a:lnTo>
                                <a:pt x="39" y="33"/>
                              </a:lnTo>
                              <a:lnTo>
                                <a:pt x="40" y="33"/>
                              </a:lnTo>
                              <a:lnTo>
                                <a:pt x="40" y="31"/>
                              </a:lnTo>
                              <a:lnTo>
                                <a:pt x="42" y="33"/>
                              </a:lnTo>
                              <a:lnTo>
                                <a:pt x="43" y="33"/>
                              </a:lnTo>
                              <a:lnTo>
                                <a:pt x="44" y="33"/>
                              </a:lnTo>
                              <a:lnTo>
                                <a:pt x="46" y="33"/>
                              </a:lnTo>
                              <a:lnTo>
                                <a:pt x="47" y="33"/>
                              </a:lnTo>
                              <a:lnTo>
                                <a:pt x="47" y="34"/>
                              </a:lnTo>
                              <a:lnTo>
                                <a:pt x="49" y="36"/>
                              </a:lnTo>
                              <a:lnTo>
                                <a:pt x="49" y="37"/>
                              </a:lnTo>
                              <a:lnTo>
                                <a:pt x="50" y="37"/>
                              </a:lnTo>
                              <a:lnTo>
                                <a:pt x="50" y="39"/>
                              </a:lnTo>
                              <a:lnTo>
                                <a:pt x="50" y="40"/>
                              </a:lnTo>
                              <a:lnTo>
                                <a:pt x="50" y="41"/>
                              </a:lnTo>
                              <a:lnTo>
                                <a:pt x="79" y="41"/>
                              </a:lnTo>
                              <a:close/>
                              <a:moveTo>
                                <a:pt x="92" y="148"/>
                              </a:moveTo>
                              <a:lnTo>
                                <a:pt x="116" y="148"/>
                              </a:lnTo>
                              <a:lnTo>
                                <a:pt x="116" y="113"/>
                              </a:lnTo>
                              <a:lnTo>
                                <a:pt x="118" y="115"/>
                              </a:lnTo>
                              <a:lnTo>
                                <a:pt x="119" y="115"/>
                              </a:lnTo>
                              <a:lnTo>
                                <a:pt x="121" y="116"/>
                              </a:lnTo>
                              <a:lnTo>
                                <a:pt x="122" y="118"/>
                              </a:lnTo>
                              <a:lnTo>
                                <a:pt x="123" y="119"/>
                              </a:lnTo>
                              <a:lnTo>
                                <a:pt x="125" y="119"/>
                              </a:lnTo>
                              <a:lnTo>
                                <a:pt x="125" y="121"/>
                              </a:lnTo>
                              <a:lnTo>
                                <a:pt x="126" y="121"/>
                              </a:lnTo>
                              <a:lnTo>
                                <a:pt x="128" y="121"/>
                              </a:lnTo>
                              <a:lnTo>
                                <a:pt x="129" y="122"/>
                              </a:lnTo>
                              <a:lnTo>
                                <a:pt x="131" y="122"/>
                              </a:lnTo>
                              <a:lnTo>
                                <a:pt x="132" y="122"/>
                              </a:lnTo>
                              <a:lnTo>
                                <a:pt x="133" y="122"/>
                              </a:lnTo>
                              <a:lnTo>
                                <a:pt x="133" y="124"/>
                              </a:lnTo>
                              <a:lnTo>
                                <a:pt x="135" y="124"/>
                              </a:lnTo>
                              <a:lnTo>
                                <a:pt x="136" y="124"/>
                              </a:lnTo>
                              <a:lnTo>
                                <a:pt x="138" y="124"/>
                              </a:lnTo>
                              <a:lnTo>
                                <a:pt x="139" y="124"/>
                              </a:lnTo>
                              <a:lnTo>
                                <a:pt x="141" y="124"/>
                              </a:lnTo>
                              <a:lnTo>
                                <a:pt x="142" y="124"/>
                              </a:lnTo>
                              <a:lnTo>
                                <a:pt x="144" y="124"/>
                              </a:lnTo>
                              <a:lnTo>
                                <a:pt x="145" y="124"/>
                              </a:lnTo>
                              <a:lnTo>
                                <a:pt x="146" y="124"/>
                              </a:lnTo>
                              <a:lnTo>
                                <a:pt x="148" y="124"/>
                              </a:lnTo>
                              <a:lnTo>
                                <a:pt x="149" y="124"/>
                              </a:lnTo>
                              <a:lnTo>
                                <a:pt x="151" y="124"/>
                              </a:lnTo>
                              <a:lnTo>
                                <a:pt x="152" y="122"/>
                              </a:lnTo>
                              <a:lnTo>
                                <a:pt x="154" y="122"/>
                              </a:lnTo>
                              <a:lnTo>
                                <a:pt x="155" y="122"/>
                              </a:lnTo>
                              <a:lnTo>
                                <a:pt x="156" y="121"/>
                              </a:lnTo>
                              <a:lnTo>
                                <a:pt x="158" y="121"/>
                              </a:lnTo>
                              <a:lnTo>
                                <a:pt x="158" y="119"/>
                              </a:lnTo>
                              <a:lnTo>
                                <a:pt x="159" y="119"/>
                              </a:lnTo>
                              <a:lnTo>
                                <a:pt x="161" y="119"/>
                              </a:lnTo>
                              <a:lnTo>
                                <a:pt x="162" y="119"/>
                              </a:lnTo>
                              <a:lnTo>
                                <a:pt x="164" y="118"/>
                              </a:lnTo>
                              <a:lnTo>
                                <a:pt x="165" y="116"/>
                              </a:lnTo>
                              <a:lnTo>
                                <a:pt x="167" y="116"/>
                              </a:lnTo>
                              <a:lnTo>
                                <a:pt x="167" y="115"/>
                              </a:lnTo>
                              <a:lnTo>
                                <a:pt x="168" y="115"/>
                              </a:lnTo>
                              <a:lnTo>
                                <a:pt x="169" y="113"/>
                              </a:lnTo>
                              <a:lnTo>
                                <a:pt x="171" y="112"/>
                              </a:lnTo>
                              <a:lnTo>
                                <a:pt x="171" y="111"/>
                              </a:lnTo>
                              <a:lnTo>
                                <a:pt x="172" y="111"/>
                              </a:lnTo>
                              <a:lnTo>
                                <a:pt x="172" y="109"/>
                              </a:lnTo>
                              <a:lnTo>
                                <a:pt x="174" y="108"/>
                              </a:lnTo>
                              <a:lnTo>
                                <a:pt x="175" y="108"/>
                              </a:lnTo>
                              <a:lnTo>
                                <a:pt x="175" y="106"/>
                              </a:lnTo>
                              <a:lnTo>
                                <a:pt x="175" y="105"/>
                              </a:lnTo>
                              <a:lnTo>
                                <a:pt x="177" y="103"/>
                              </a:lnTo>
                              <a:lnTo>
                                <a:pt x="177" y="102"/>
                              </a:lnTo>
                              <a:lnTo>
                                <a:pt x="178" y="102"/>
                              </a:lnTo>
                              <a:lnTo>
                                <a:pt x="179" y="101"/>
                              </a:lnTo>
                              <a:lnTo>
                                <a:pt x="179" y="99"/>
                              </a:lnTo>
                              <a:lnTo>
                                <a:pt x="179" y="98"/>
                              </a:lnTo>
                              <a:lnTo>
                                <a:pt x="181" y="96"/>
                              </a:lnTo>
                              <a:lnTo>
                                <a:pt x="181" y="95"/>
                              </a:lnTo>
                              <a:lnTo>
                                <a:pt x="181" y="93"/>
                              </a:lnTo>
                              <a:lnTo>
                                <a:pt x="181" y="92"/>
                              </a:lnTo>
                              <a:lnTo>
                                <a:pt x="182" y="90"/>
                              </a:lnTo>
                              <a:lnTo>
                                <a:pt x="182" y="89"/>
                              </a:lnTo>
                              <a:lnTo>
                                <a:pt x="182" y="88"/>
                              </a:lnTo>
                              <a:lnTo>
                                <a:pt x="182" y="86"/>
                              </a:lnTo>
                              <a:lnTo>
                                <a:pt x="182" y="85"/>
                              </a:lnTo>
                              <a:lnTo>
                                <a:pt x="182" y="83"/>
                              </a:lnTo>
                              <a:lnTo>
                                <a:pt x="182" y="82"/>
                              </a:lnTo>
                              <a:lnTo>
                                <a:pt x="182" y="79"/>
                              </a:lnTo>
                              <a:lnTo>
                                <a:pt x="182" y="77"/>
                              </a:lnTo>
                              <a:lnTo>
                                <a:pt x="182" y="76"/>
                              </a:lnTo>
                              <a:lnTo>
                                <a:pt x="182" y="75"/>
                              </a:lnTo>
                              <a:lnTo>
                                <a:pt x="182" y="73"/>
                              </a:lnTo>
                              <a:lnTo>
                                <a:pt x="182" y="72"/>
                              </a:lnTo>
                              <a:lnTo>
                                <a:pt x="182" y="70"/>
                              </a:lnTo>
                              <a:lnTo>
                                <a:pt x="182" y="69"/>
                              </a:lnTo>
                              <a:lnTo>
                                <a:pt x="181" y="67"/>
                              </a:lnTo>
                              <a:lnTo>
                                <a:pt x="181" y="66"/>
                              </a:lnTo>
                              <a:lnTo>
                                <a:pt x="181" y="65"/>
                              </a:lnTo>
                              <a:lnTo>
                                <a:pt x="179" y="63"/>
                              </a:lnTo>
                              <a:lnTo>
                                <a:pt x="179" y="62"/>
                              </a:lnTo>
                              <a:lnTo>
                                <a:pt x="178" y="60"/>
                              </a:lnTo>
                              <a:lnTo>
                                <a:pt x="178" y="59"/>
                              </a:lnTo>
                              <a:lnTo>
                                <a:pt x="178" y="57"/>
                              </a:lnTo>
                              <a:lnTo>
                                <a:pt x="177" y="56"/>
                              </a:lnTo>
                              <a:lnTo>
                                <a:pt x="177" y="54"/>
                              </a:lnTo>
                              <a:lnTo>
                                <a:pt x="175" y="53"/>
                              </a:lnTo>
                              <a:lnTo>
                                <a:pt x="174" y="52"/>
                              </a:lnTo>
                              <a:lnTo>
                                <a:pt x="174" y="50"/>
                              </a:lnTo>
                              <a:lnTo>
                                <a:pt x="172" y="50"/>
                              </a:lnTo>
                              <a:lnTo>
                                <a:pt x="172" y="49"/>
                              </a:lnTo>
                              <a:lnTo>
                                <a:pt x="171" y="47"/>
                              </a:lnTo>
                              <a:lnTo>
                                <a:pt x="169" y="46"/>
                              </a:lnTo>
                              <a:lnTo>
                                <a:pt x="168" y="44"/>
                              </a:lnTo>
                              <a:lnTo>
                                <a:pt x="167" y="43"/>
                              </a:lnTo>
                              <a:lnTo>
                                <a:pt x="165" y="43"/>
                              </a:lnTo>
                              <a:lnTo>
                                <a:pt x="164" y="41"/>
                              </a:lnTo>
                              <a:lnTo>
                                <a:pt x="162" y="41"/>
                              </a:lnTo>
                              <a:lnTo>
                                <a:pt x="162" y="40"/>
                              </a:lnTo>
                              <a:lnTo>
                                <a:pt x="161" y="40"/>
                              </a:lnTo>
                              <a:lnTo>
                                <a:pt x="159" y="39"/>
                              </a:lnTo>
                              <a:lnTo>
                                <a:pt x="158" y="37"/>
                              </a:lnTo>
                              <a:lnTo>
                                <a:pt x="156" y="37"/>
                              </a:lnTo>
                              <a:lnTo>
                                <a:pt x="155" y="37"/>
                              </a:lnTo>
                              <a:lnTo>
                                <a:pt x="154" y="37"/>
                              </a:lnTo>
                              <a:lnTo>
                                <a:pt x="152" y="36"/>
                              </a:lnTo>
                              <a:lnTo>
                                <a:pt x="151" y="36"/>
                              </a:lnTo>
                              <a:lnTo>
                                <a:pt x="149" y="36"/>
                              </a:lnTo>
                              <a:lnTo>
                                <a:pt x="148" y="36"/>
                              </a:lnTo>
                              <a:lnTo>
                                <a:pt x="146" y="36"/>
                              </a:lnTo>
                              <a:lnTo>
                                <a:pt x="145" y="36"/>
                              </a:lnTo>
                              <a:lnTo>
                                <a:pt x="144" y="36"/>
                              </a:lnTo>
                              <a:lnTo>
                                <a:pt x="142" y="34"/>
                              </a:lnTo>
                              <a:lnTo>
                                <a:pt x="142" y="36"/>
                              </a:lnTo>
                              <a:lnTo>
                                <a:pt x="141" y="36"/>
                              </a:lnTo>
                              <a:lnTo>
                                <a:pt x="139" y="36"/>
                              </a:lnTo>
                              <a:lnTo>
                                <a:pt x="138" y="36"/>
                              </a:lnTo>
                              <a:lnTo>
                                <a:pt x="136" y="36"/>
                              </a:lnTo>
                              <a:lnTo>
                                <a:pt x="135" y="36"/>
                              </a:lnTo>
                              <a:lnTo>
                                <a:pt x="133" y="36"/>
                              </a:lnTo>
                              <a:lnTo>
                                <a:pt x="132" y="37"/>
                              </a:lnTo>
                              <a:lnTo>
                                <a:pt x="131" y="37"/>
                              </a:lnTo>
                              <a:lnTo>
                                <a:pt x="129" y="37"/>
                              </a:lnTo>
                              <a:lnTo>
                                <a:pt x="128" y="37"/>
                              </a:lnTo>
                              <a:lnTo>
                                <a:pt x="126" y="37"/>
                              </a:lnTo>
                              <a:lnTo>
                                <a:pt x="126" y="39"/>
                              </a:lnTo>
                              <a:lnTo>
                                <a:pt x="125" y="39"/>
                              </a:lnTo>
                              <a:lnTo>
                                <a:pt x="123" y="40"/>
                              </a:lnTo>
                              <a:lnTo>
                                <a:pt x="122" y="41"/>
                              </a:lnTo>
                              <a:lnTo>
                                <a:pt x="121" y="41"/>
                              </a:lnTo>
                              <a:lnTo>
                                <a:pt x="121" y="43"/>
                              </a:lnTo>
                              <a:lnTo>
                                <a:pt x="119" y="43"/>
                              </a:lnTo>
                              <a:lnTo>
                                <a:pt x="119" y="44"/>
                              </a:lnTo>
                              <a:lnTo>
                                <a:pt x="118" y="44"/>
                              </a:lnTo>
                              <a:lnTo>
                                <a:pt x="116" y="46"/>
                              </a:lnTo>
                              <a:lnTo>
                                <a:pt x="115" y="46"/>
                              </a:lnTo>
                              <a:lnTo>
                                <a:pt x="115" y="37"/>
                              </a:lnTo>
                              <a:lnTo>
                                <a:pt x="92" y="37"/>
                              </a:lnTo>
                              <a:lnTo>
                                <a:pt x="92" y="148"/>
                              </a:lnTo>
                              <a:close/>
                              <a:moveTo>
                                <a:pt x="136" y="57"/>
                              </a:moveTo>
                              <a:lnTo>
                                <a:pt x="138" y="59"/>
                              </a:lnTo>
                              <a:lnTo>
                                <a:pt x="139" y="59"/>
                              </a:lnTo>
                              <a:lnTo>
                                <a:pt x="141" y="59"/>
                              </a:lnTo>
                              <a:lnTo>
                                <a:pt x="142" y="59"/>
                              </a:lnTo>
                              <a:lnTo>
                                <a:pt x="144" y="59"/>
                              </a:lnTo>
                              <a:lnTo>
                                <a:pt x="145" y="60"/>
                              </a:lnTo>
                              <a:lnTo>
                                <a:pt x="146" y="60"/>
                              </a:lnTo>
                              <a:lnTo>
                                <a:pt x="148" y="60"/>
                              </a:lnTo>
                              <a:lnTo>
                                <a:pt x="149" y="62"/>
                              </a:lnTo>
                              <a:lnTo>
                                <a:pt x="151" y="63"/>
                              </a:lnTo>
                              <a:lnTo>
                                <a:pt x="152" y="65"/>
                              </a:lnTo>
                              <a:lnTo>
                                <a:pt x="154" y="66"/>
                              </a:lnTo>
                              <a:lnTo>
                                <a:pt x="155" y="67"/>
                              </a:lnTo>
                              <a:lnTo>
                                <a:pt x="156" y="69"/>
                              </a:lnTo>
                              <a:lnTo>
                                <a:pt x="156" y="70"/>
                              </a:lnTo>
                              <a:lnTo>
                                <a:pt x="156" y="72"/>
                              </a:lnTo>
                              <a:lnTo>
                                <a:pt x="156" y="73"/>
                              </a:lnTo>
                              <a:lnTo>
                                <a:pt x="158" y="75"/>
                              </a:lnTo>
                              <a:lnTo>
                                <a:pt x="158" y="76"/>
                              </a:lnTo>
                              <a:lnTo>
                                <a:pt x="158" y="77"/>
                              </a:lnTo>
                              <a:lnTo>
                                <a:pt x="158" y="79"/>
                              </a:lnTo>
                              <a:lnTo>
                                <a:pt x="158" y="80"/>
                              </a:lnTo>
                              <a:lnTo>
                                <a:pt x="158" y="82"/>
                              </a:lnTo>
                              <a:lnTo>
                                <a:pt x="158" y="83"/>
                              </a:lnTo>
                              <a:lnTo>
                                <a:pt x="158" y="85"/>
                              </a:lnTo>
                              <a:lnTo>
                                <a:pt x="156" y="85"/>
                              </a:lnTo>
                              <a:lnTo>
                                <a:pt x="156" y="86"/>
                              </a:lnTo>
                              <a:lnTo>
                                <a:pt x="156" y="88"/>
                              </a:lnTo>
                              <a:lnTo>
                                <a:pt x="156" y="89"/>
                              </a:lnTo>
                              <a:lnTo>
                                <a:pt x="155" y="89"/>
                              </a:lnTo>
                              <a:lnTo>
                                <a:pt x="155" y="90"/>
                              </a:lnTo>
                              <a:lnTo>
                                <a:pt x="155" y="92"/>
                              </a:lnTo>
                              <a:lnTo>
                                <a:pt x="154" y="92"/>
                              </a:lnTo>
                              <a:lnTo>
                                <a:pt x="154" y="93"/>
                              </a:lnTo>
                              <a:lnTo>
                                <a:pt x="152" y="93"/>
                              </a:lnTo>
                              <a:lnTo>
                                <a:pt x="152" y="95"/>
                              </a:lnTo>
                              <a:lnTo>
                                <a:pt x="151" y="96"/>
                              </a:lnTo>
                              <a:lnTo>
                                <a:pt x="149" y="98"/>
                              </a:lnTo>
                              <a:lnTo>
                                <a:pt x="148" y="98"/>
                              </a:lnTo>
                              <a:lnTo>
                                <a:pt x="148" y="99"/>
                              </a:lnTo>
                              <a:lnTo>
                                <a:pt x="146" y="99"/>
                              </a:lnTo>
                              <a:lnTo>
                                <a:pt x="145" y="99"/>
                              </a:lnTo>
                              <a:lnTo>
                                <a:pt x="144" y="101"/>
                              </a:lnTo>
                              <a:lnTo>
                                <a:pt x="142" y="101"/>
                              </a:lnTo>
                              <a:lnTo>
                                <a:pt x="141" y="101"/>
                              </a:lnTo>
                              <a:lnTo>
                                <a:pt x="139" y="101"/>
                              </a:lnTo>
                              <a:lnTo>
                                <a:pt x="138" y="101"/>
                              </a:lnTo>
                              <a:lnTo>
                                <a:pt x="136" y="101"/>
                              </a:lnTo>
                              <a:lnTo>
                                <a:pt x="135" y="101"/>
                              </a:lnTo>
                              <a:lnTo>
                                <a:pt x="133" y="101"/>
                              </a:lnTo>
                              <a:lnTo>
                                <a:pt x="132" y="101"/>
                              </a:lnTo>
                              <a:lnTo>
                                <a:pt x="131" y="101"/>
                              </a:lnTo>
                              <a:lnTo>
                                <a:pt x="131" y="99"/>
                              </a:lnTo>
                              <a:lnTo>
                                <a:pt x="129" y="99"/>
                              </a:lnTo>
                              <a:lnTo>
                                <a:pt x="128" y="99"/>
                              </a:lnTo>
                              <a:lnTo>
                                <a:pt x="126" y="98"/>
                              </a:lnTo>
                              <a:lnTo>
                                <a:pt x="126" y="96"/>
                              </a:lnTo>
                              <a:lnTo>
                                <a:pt x="125" y="96"/>
                              </a:lnTo>
                              <a:lnTo>
                                <a:pt x="123" y="95"/>
                              </a:lnTo>
                              <a:lnTo>
                                <a:pt x="123" y="93"/>
                              </a:lnTo>
                              <a:lnTo>
                                <a:pt x="122" y="93"/>
                              </a:lnTo>
                              <a:lnTo>
                                <a:pt x="122" y="92"/>
                              </a:lnTo>
                              <a:lnTo>
                                <a:pt x="121" y="92"/>
                              </a:lnTo>
                              <a:lnTo>
                                <a:pt x="121" y="90"/>
                              </a:lnTo>
                              <a:lnTo>
                                <a:pt x="119" y="89"/>
                              </a:lnTo>
                              <a:lnTo>
                                <a:pt x="119" y="88"/>
                              </a:lnTo>
                              <a:lnTo>
                                <a:pt x="118" y="88"/>
                              </a:lnTo>
                              <a:lnTo>
                                <a:pt x="118" y="86"/>
                              </a:lnTo>
                              <a:lnTo>
                                <a:pt x="118" y="85"/>
                              </a:lnTo>
                              <a:lnTo>
                                <a:pt x="118" y="83"/>
                              </a:lnTo>
                              <a:lnTo>
                                <a:pt x="118" y="82"/>
                              </a:lnTo>
                              <a:lnTo>
                                <a:pt x="118" y="80"/>
                              </a:lnTo>
                              <a:lnTo>
                                <a:pt x="116" y="79"/>
                              </a:lnTo>
                              <a:lnTo>
                                <a:pt x="118" y="79"/>
                              </a:lnTo>
                              <a:lnTo>
                                <a:pt x="116" y="79"/>
                              </a:lnTo>
                              <a:lnTo>
                                <a:pt x="118" y="77"/>
                              </a:lnTo>
                              <a:lnTo>
                                <a:pt x="116" y="77"/>
                              </a:lnTo>
                              <a:lnTo>
                                <a:pt x="118" y="77"/>
                              </a:lnTo>
                              <a:lnTo>
                                <a:pt x="116" y="76"/>
                              </a:lnTo>
                              <a:lnTo>
                                <a:pt x="118" y="75"/>
                              </a:lnTo>
                              <a:lnTo>
                                <a:pt x="116" y="75"/>
                              </a:lnTo>
                              <a:lnTo>
                                <a:pt x="116" y="73"/>
                              </a:lnTo>
                              <a:lnTo>
                                <a:pt x="118" y="73"/>
                              </a:lnTo>
                              <a:lnTo>
                                <a:pt x="118" y="72"/>
                              </a:lnTo>
                              <a:lnTo>
                                <a:pt x="119" y="70"/>
                              </a:lnTo>
                              <a:lnTo>
                                <a:pt x="119" y="69"/>
                              </a:lnTo>
                              <a:lnTo>
                                <a:pt x="121" y="69"/>
                              </a:lnTo>
                              <a:lnTo>
                                <a:pt x="121" y="67"/>
                              </a:lnTo>
                              <a:lnTo>
                                <a:pt x="122" y="66"/>
                              </a:lnTo>
                              <a:lnTo>
                                <a:pt x="122" y="65"/>
                              </a:lnTo>
                              <a:lnTo>
                                <a:pt x="123" y="65"/>
                              </a:lnTo>
                              <a:lnTo>
                                <a:pt x="123" y="63"/>
                              </a:lnTo>
                              <a:lnTo>
                                <a:pt x="125" y="63"/>
                              </a:lnTo>
                              <a:lnTo>
                                <a:pt x="125" y="62"/>
                              </a:lnTo>
                              <a:lnTo>
                                <a:pt x="126" y="62"/>
                              </a:lnTo>
                              <a:lnTo>
                                <a:pt x="128" y="60"/>
                              </a:lnTo>
                              <a:lnTo>
                                <a:pt x="128" y="59"/>
                              </a:lnTo>
                              <a:lnTo>
                                <a:pt x="129" y="59"/>
                              </a:lnTo>
                              <a:lnTo>
                                <a:pt x="131" y="59"/>
                              </a:lnTo>
                              <a:lnTo>
                                <a:pt x="132" y="59"/>
                              </a:lnTo>
                              <a:lnTo>
                                <a:pt x="133" y="59"/>
                              </a:lnTo>
                              <a:lnTo>
                                <a:pt x="135" y="59"/>
                              </a:lnTo>
                              <a:lnTo>
                                <a:pt x="136" y="59"/>
                              </a:lnTo>
                              <a:lnTo>
                                <a:pt x="136" y="57"/>
                              </a:lnTo>
                              <a:close/>
                              <a:moveTo>
                                <a:pt x="234" y="34"/>
                              </a:moveTo>
                              <a:lnTo>
                                <a:pt x="234" y="36"/>
                              </a:lnTo>
                              <a:lnTo>
                                <a:pt x="233" y="36"/>
                              </a:lnTo>
                              <a:lnTo>
                                <a:pt x="231" y="36"/>
                              </a:lnTo>
                              <a:lnTo>
                                <a:pt x="230" y="36"/>
                              </a:lnTo>
                              <a:lnTo>
                                <a:pt x="228" y="36"/>
                              </a:lnTo>
                              <a:lnTo>
                                <a:pt x="227" y="36"/>
                              </a:lnTo>
                              <a:lnTo>
                                <a:pt x="225" y="36"/>
                              </a:lnTo>
                              <a:lnTo>
                                <a:pt x="224" y="36"/>
                              </a:lnTo>
                              <a:lnTo>
                                <a:pt x="223" y="36"/>
                              </a:lnTo>
                              <a:lnTo>
                                <a:pt x="223" y="37"/>
                              </a:lnTo>
                              <a:lnTo>
                                <a:pt x="221" y="37"/>
                              </a:lnTo>
                              <a:lnTo>
                                <a:pt x="220" y="37"/>
                              </a:lnTo>
                              <a:lnTo>
                                <a:pt x="220" y="39"/>
                              </a:lnTo>
                              <a:lnTo>
                                <a:pt x="218" y="39"/>
                              </a:lnTo>
                              <a:lnTo>
                                <a:pt x="217" y="39"/>
                              </a:lnTo>
                              <a:lnTo>
                                <a:pt x="215" y="39"/>
                              </a:lnTo>
                              <a:lnTo>
                                <a:pt x="215" y="40"/>
                              </a:lnTo>
                              <a:lnTo>
                                <a:pt x="214" y="40"/>
                              </a:lnTo>
                              <a:lnTo>
                                <a:pt x="212" y="40"/>
                              </a:lnTo>
                              <a:lnTo>
                                <a:pt x="211" y="40"/>
                              </a:lnTo>
                              <a:lnTo>
                                <a:pt x="211" y="41"/>
                              </a:lnTo>
                              <a:lnTo>
                                <a:pt x="210" y="41"/>
                              </a:lnTo>
                              <a:lnTo>
                                <a:pt x="210" y="43"/>
                              </a:lnTo>
                              <a:lnTo>
                                <a:pt x="208" y="43"/>
                              </a:lnTo>
                              <a:lnTo>
                                <a:pt x="207" y="44"/>
                              </a:lnTo>
                              <a:lnTo>
                                <a:pt x="205" y="46"/>
                              </a:lnTo>
                              <a:lnTo>
                                <a:pt x="205" y="47"/>
                              </a:lnTo>
                              <a:lnTo>
                                <a:pt x="204" y="47"/>
                              </a:lnTo>
                              <a:lnTo>
                                <a:pt x="202" y="47"/>
                              </a:lnTo>
                              <a:lnTo>
                                <a:pt x="202" y="49"/>
                              </a:lnTo>
                              <a:lnTo>
                                <a:pt x="201" y="50"/>
                              </a:lnTo>
                              <a:lnTo>
                                <a:pt x="201" y="52"/>
                              </a:lnTo>
                              <a:lnTo>
                                <a:pt x="200" y="52"/>
                              </a:lnTo>
                              <a:lnTo>
                                <a:pt x="200" y="53"/>
                              </a:lnTo>
                              <a:lnTo>
                                <a:pt x="198" y="53"/>
                              </a:lnTo>
                              <a:lnTo>
                                <a:pt x="198" y="54"/>
                              </a:lnTo>
                              <a:lnTo>
                                <a:pt x="197" y="56"/>
                              </a:lnTo>
                              <a:lnTo>
                                <a:pt x="195" y="56"/>
                              </a:lnTo>
                              <a:lnTo>
                                <a:pt x="195" y="57"/>
                              </a:lnTo>
                              <a:lnTo>
                                <a:pt x="195" y="59"/>
                              </a:lnTo>
                              <a:lnTo>
                                <a:pt x="195" y="60"/>
                              </a:lnTo>
                              <a:lnTo>
                                <a:pt x="194" y="62"/>
                              </a:lnTo>
                              <a:lnTo>
                                <a:pt x="194" y="63"/>
                              </a:lnTo>
                              <a:lnTo>
                                <a:pt x="192" y="65"/>
                              </a:lnTo>
                              <a:lnTo>
                                <a:pt x="192" y="66"/>
                              </a:lnTo>
                              <a:lnTo>
                                <a:pt x="192" y="67"/>
                              </a:lnTo>
                              <a:lnTo>
                                <a:pt x="191" y="67"/>
                              </a:lnTo>
                              <a:lnTo>
                                <a:pt x="191" y="69"/>
                              </a:lnTo>
                              <a:lnTo>
                                <a:pt x="191" y="70"/>
                              </a:lnTo>
                              <a:lnTo>
                                <a:pt x="191" y="72"/>
                              </a:lnTo>
                              <a:lnTo>
                                <a:pt x="191" y="73"/>
                              </a:lnTo>
                              <a:lnTo>
                                <a:pt x="191" y="75"/>
                              </a:lnTo>
                              <a:lnTo>
                                <a:pt x="191" y="76"/>
                              </a:lnTo>
                              <a:lnTo>
                                <a:pt x="191" y="77"/>
                              </a:lnTo>
                              <a:lnTo>
                                <a:pt x="191" y="79"/>
                              </a:lnTo>
                              <a:lnTo>
                                <a:pt x="189" y="79"/>
                              </a:lnTo>
                              <a:lnTo>
                                <a:pt x="191" y="82"/>
                              </a:lnTo>
                              <a:lnTo>
                                <a:pt x="191" y="83"/>
                              </a:lnTo>
                              <a:lnTo>
                                <a:pt x="191" y="86"/>
                              </a:lnTo>
                              <a:lnTo>
                                <a:pt x="191" y="88"/>
                              </a:lnTo>
                              <a:lnTo>
                                <a:pt x="192" y="90"/>
                              </a:lnTo>
                              <a:lnTo>
                                <a:pt x="192" y="92"/>
                              </a:lnTo>
                              <a:lnTo>
                                <a:pt x="194" y="95"/>
                              </a:lnTo>
                              <a:lnTo>
                                <a:pt x="194" y="96"/>
                              </a:lnTo>
                              <a:lnTo>
                                <a:pt x="195" y="98"/>
                              </a:lnTo>
                              <a:lnTo>
                                <a:pt x="195" y="99"/>
                              </a:lnTo>
                              <a:lnTo>
                                <a:pt x="195" y="101"/>
                              </a:lnTo>
                              <a:lnTo>
                                <a:pt x="197" y="102"/>
                              </a:lnTo>
                              <a:lnTo>
                                <a:pt x="197" y="103"/>
                              </a:lnTo>
                              <a:lnTo>
                                <a:pt x="198" y="105"/>
                              </a:lnTo>
                              <a:lnTo>
                                <a:pt x="198" y="106"/>
                              </a:lnTo>
                              <a:lnTo>
                                <a:pt x="200" y="106"/>
                              </a:lnTo>
                              <a:lnTo>
                                <a:pt x="200" y="108"/>
                              </a:lnTo>
                              <a:lnTo>
                                <a:pt x="201" y="109"/>
                              </a:lnTo>
                              <a:lnTo>
                                <a:pt x="202" y="111"/>
                              </a:lnTo>
                              <a:lnTo>
                                <a:pt x="204" y="112"/>
                              </a:lnTo>
                              <a:lnTo>
                                <a:pt x="205" y="113"/>
                              </a:lnTo>
                              <a:lnTo>
                                <a:pt x="207" y="115"/>
                              </a:lnTo>
                              <a:lnTo>
                                <a:pt x="208" y="115"/>
                              </a:lnTo>
                              <a:lnTo>
                                <a:pt x="208" y="116"/>
                              </a:lnTo>
                              <a:lnTo>
                                <a:pt x="210" y="116"/>
                              </a:lnTo>
                              <a:lnTo>
                                <a:pt x="211" y="118"/>
                              </a:lnTo>
                              <a:lnTo>
                                <a:pt x="212" y="118"/>
                              </a:lnTo>
                              <a:lnTo>
                                <a:pt x="214" y="119"/>
                              </a:lnTo>
                              <a:lnTo>
                                <a:pt x="215" y="119"/>
                              </a:lnTo>
                              <a:lnTo>
                                <a:pt x="217" y="119"/>
                              </a:lnTo>
                              <a:lnTo>
                                <a:pt x="220" y="121"/>
                              </a:lnTo>
                              <a:lnTo>
                                <a:pt x="221" y="122"/>
                              </a:lnTo>
                              <a:lnTo>
                                <a:pt x="224" y="122"/>
                              </a:lnTo>
                              <a:lnTo>
                                <a:pt x="225" y="122"/>
                              </a:lnTo>
                              <a:lnTo>
                                <a:pt x="225" y="124"/>
                              </a:lnTo>
                              <a:lnTo>
                                <a:pt x="228" y="124"/>
                              </a:lnTo>
                              <a:lnTo>
                                <a:pt x="230" y="124"/>
                              </a:lnTo>
                              <a:lnTo>
                                <a:pt x="233" y="124"/>
                              </a:lnTo>
                              <a:lnTo>
                                <a:pt x="234" y="124"/>
                              </a:lnTo>
                              <a:lnTo>
                                <a:pt x="237" y="124"/>
                              </a:lnTo>
                              <a:lnTo>
                                <a:pt x="238" y="124"/>
                              </a:lnTo>
                              <a:lnTo>
                                <a:pt x="240" y="124"/>
                              </a:lnTo>
                              <a:lnTo>
                                <a:pt x="241" y="124"/>
                              </a:lnTo>
                              <a:lnTo>
                                <a:pt x="243" y="124"/>
                              </a:lnTo>
                              <a:lnTo>
                                <a:pt x="244" y="124"/>
                              </a:lnTo>
                              <a:lnTo>
                                <a:pt x="246" y="124"/>
                              </a:lnTo>
                              <a:lnTo>
                                <a:pt x="247" y="122"/>
                              </a:lnTo>
                              <a:lnTo>
                                <a:pt x="248" y="122"/>
                              </a:lnTo>
                              <a:lnTo>
                                <a:pt x="250" y="122"/>
                              </a:lnTo>
                              <a:lnTo>
                                <a:pt x="251" y="122"/>
                              </a:lnTo>
                              <a:lnTo>
                                <a:pt x="253" y="121"/>
                              </a:lnTo>
                              <a:lnTo>
                                <a:pt x="254" y="121"/>
                              </a:lnTo>
                              <a:lnTo>
                                <a:pt x="256" y="119"/>
                              </a:lnTo>
                              <a:lnTo>
                                <a:pt x="257" y="119"/>
                              </a:lnTo>
                              <a:lnTo>
                                <a:pt x="258" y="118"/>
                              </a:lnTo>
                              <a:lnTo>
                                <a:pt x="260" y="118"/>
                              </a:lnTo>
                              <a:lnTo>
                                <a:pt x="260" y="116"/>
                              </a:lnTo>
                              <a:lnTo>
                                <a:pt x="261" y="116"/>
                              </a:lnTo>
                              <a:lnTo>
                                <a:pt x="263" y="115"/>
                              </a:lnTo>
                              <a:lnTo>
                                <a:pt x="264" y="115"/>
                              </a:lnTo>
                              <a:lnTo>
                                <a:pt x="266" y="113"/>
                              </a:lnTo>
                              <a:lnTo>
                                <a:pt x="267" y="112"/>
                              </a:lnTo>
                              <a:lnTo>
                                <a:pt x="267" y="111"/>
                              </a:lnTo>
                              <a:lnTo>
                                <a:pt x="269" y="111"/>
                              </a:lnTo>
                              <a:lnTo>
                                <a:pt x="269" y="109"/>
                              </a:lnTo>
                              <a:lnTo>
                                <a:pt x="270" y="109"/>
                              </a:lnTo>
                              <a:lnTo>
                                <a:pt x="270" y="108"/>
                              </a:lnTo>
                              <a:lnTo>
                                <a:pt x="270" y="106"/>
                              </a:lnTo>
                              <a:lnTo>
                                <a:pt x="271" y="106"/>
                              </a:lnTo>
                              <a:lnTo>
                                <a:pt x="271" y="105"/>
                              </a:lnTo>
                              <a:lnTo>
                                <a:pt x="273" y="105"/>
                              </a:lnTo>
                              <a:lnTo>
                                <a:pt x="273" y="103"/>
                              </a:lnTo>
                              <a:lnTo>
                                <a:pt x="273" y="102"/>
                              </a:lnTo>
                              <a:lnTo>
                                <a:pt x="274" y="102"/>
                              </a:lnTo>
                              <a:lnTo>
                                <a:pt x="274" y="101"/>
                              </a:lnTo>
                              <a:lnTo>
                                <a:pt x="276" y="99"/>
                              </a:lnTo>
                              <a:lnTo>
                                <a:pt x="277" y="98"/>
                              </a:lnTo>
                              <a:lnTo>
                                <a:pt x="277" y="96"/>
                              </a:lnTo>
                              <a:lnTo>
                                <a:pt x="277" y="95"/>
                              </a:lnTo>
                              <a:lnTo>
                                <a:pt x="279" y="95"/>
                              </a:lnTo>
                              <a:lnTo>
                                <a:pt x="279" y="93"/>
                              </a:lnTo>
                              <a:lnTo>
                                <a:pt x="279" y="92"/>
                              </a:lnTo>
                              <a:lnTo>
                                <a:pt x="279" y="90"/>
                              </a:lnTo>
                              <a:lnTo>
                                <a:pt x="280" y="90"/>
                              </a:lnTo>
                              <a:lnTo>
                                <a:pt x="280" y="89"/>
                              </a:lnTo>
                              <a:lnTo>
                                <a:pt x="280" y="88"/>
                              </a:lnTo>
                              <a:lnTo>
                                <a:pt x="280" y="86"/>
                              </a:lnTo>
                              <a:lnTo>
                                <a:pt x="280" y="85"/>
                              </a:lnTo>
                              <a:lnTo>
                                <a:pt x="280" y="83"/>
                              </a:lnTo>
                              <a:lnTo>
                                <a:pt x="280" y="82"/>
                              </a:lnTo>
                              <a:lnTo>
                                <a:pt x="280" y="80"/>
                              </a:lnTo>
                              <a:lnTo>
                                <a:pt x="280" y="79"/>
                              </a:lnTo>
                              <a:lnTo>
                                <a:pt x="280" y="77"/>
                              </a:lnTo>
                              <a:lnTo>
                                <a:pt x="280" y="76"/>
                              </a:lnTo>
                              <a:lnTo>
                                <a:pt x="280" y="75"/>
                              </a:lnTo>
                              <a:lnTo>
                                <a:pt x="280" y="73"/>
                              </a:lnTo>
                              <a:lnTo>
                                <a:pt x="280" y="72"/>
                              </a:lnTo>
                              <a:lnTo>
                                <a:pt x="280" y="70"/>
                              </a:lnTo>
                              <a:lnTo>
                                <a:pt x="279" y="69"/>
                              </a:lnTo>
                              <a:lnTo>
                                <a:pt x="279" y="67"/>
                              </a:lnTo>
                              <a:lnTo>
                                <a:pt x="279" y="66"/>
                              </a:lnTo>
                              <a:lnTo>
                                <a:pt x="279" y="65"/>
                              </a:lnTo>
                              <a:lnTo>
                                <a:pt x="277" y="63"/>
                              </a:lnTo>
                              <a:lnTo>
                                <a:pt x="277" y="62"/>
                              </a:lnTo>
                              <a:lnTo>
                                <a:pt x="277" y="60"/>
                              </a:lnTo>
                              <a:lnTo>
                                <a:pt x="276" y="60"/>
                              </a:lnTo>
                              <a:lnTo>
                                <a:pt x="276" y="59"/>
                              </a:lnTo>
                              <a:lnTo>
                                <a:pt x="274" y="57"/>
                              </a:lnTo>
                              <a:lnTo>
                                <a:pt x="274" y="56"/>
                              </a:lnTo>
                              <a:lnTo>
                                <a:pt x="273" y="54"/>
                              </a:lnTo>
                              <a:lnTo>
                                <a:pt x="271" y="53"/>
                              </a:lnTo>
                              <a:lnTo>
                                <a:pt x="271" y="52"/>
                              </a:lnTo>
                              <a:lnTo>
                                <a:pt x="270" y="50"/>
                              </a:lnTo>
                              <a:lnTo>
                                <a:pt x="269" y="49"/>
                              </a:lnTo>
                              <a:lnTo>
                                <a:pt x="267" y="47"/>
                              </a:lnTo>
                              <a:lnTo>
                                <a:pt x="266" y="46"/>
                              </a:lnTo>
                              <a:lnTo>
                                <a:pt x="264" y="44"/>
                              </a:lnTo>
                              <a:lnTo>
                                <a:pt x="263" y="44"/>
                              </a:lnTo>
                              <a:lnTo>
                                <a:pt x="261" y="43"/>
                              </a:lnTo>
                              <a:lnTo>
                                <a:pt x="260" y="43"/>
                              </a:lnTo>
                              <a:lnTo>
                                <a:pt x="258" y="41"/>
                              </a:lnTo>
                              <a:lnTo>
                                <a:pt x="257" y="41"/>
                              </a:lnTo>
                              <a:lnTo>
                                <a:pt x="256" y="40"/>
                              </a:lnTo>
                              <a:lnTo>
                                <a:pt x="254" y="39"/>
                              </a:lnTo>
                              <a:lnTo>
                                <a:pt x="253" y="39"/>
                              </a:lnTo>
                              <a:lnTo>
                                <a:pt x="251" y="39"/>
                              </a:lnTo>
                              <a:lnTo>
                                <a:pt x="250" y="37"/>
                              </a:lnTo>
                              <a:lnTo>
                                <a:pt x="248" y="37"/>
                              </a:lnTo>
                              <a:lnTo>
                                <a:pt x="247" y="37"/>
                              </a:lnTo>
                              <a:lnTo>
                                <a:pt x="246" y="36"/>
                              </a:lnTo>
                              <a:lnTo>
                                <a:pt x="244" y="36"/>
                              </a:lnTo>
                              <a:lnTo>
                                <a:pt x="243" y="36"/>
                              </a:lnTo>
                              <a:lnTo>
                                <a:pt x="241" y="36"/>
                              </a:lnTo>
                              <a:lnTo>
                                <a:pt x="238" y="36"/>
                              </a:lnTo>
                              <a:lnTo>
                                <a:pt x="237" y="36"/>
                              </a:lnTo>
                              <a:lnTo>
                                <a:pt x="234" y="34"/>
                              </a:lnTo>
                              <a:close/>
                              <a:moveTo>
                                <a:pt x="235" y="57"/>
                              </a:moveTo>
                              <a:lnTo>
                                <a:pt x="237" y="59"/>
                              </a:lnTo>
                              <a:lnTo>
                                <a:pt x="238" y="59"/>
                              </a:lnTo>
                              <a:lnTo>
                                <a:pt x="240" y="59"/>
                              </a:lnTo>
                              <a:lnTo>
                                <a:pt x="241" y="59"/>
                              </a:lnTo>
                              <a:lnTo>
                                <a:pt x="243" y="60"/>
                              </a:lnTo>
                              <a:lnTo>
                                <a:pt x="244" y="60"/>
                              </a:lnTo>
                              <a:lnTo>
                                <a:pt x="246" y="60"/>
                              </a:lnTo>
                              <a:lnTo>
                                <a:pt x="247" y="62"/>
                              </a:lnTo>
                              <a:lnTo>
                                <a:pt x="247" y="63"/>
                              </a:lnTo>
                              <a:lnTo>
                                <a:pt x="248" y="63"/>
                              </a:lnTo>
                              <a:lnTo>
                                <a:pt x="248" y="65"/>
                              </a:lnTo>
                              <a:lnTo>
                                <a:pt x="250" y="66"/>
                              </a:lnTo>
                              <a:lnTo>
                                <a:pt x="251" y="67"/>
                              </a:lnTo>
                              <a:lnTo>
                                <a:pt x="251" y="69"/>
                              </a:lnTo>
                              <a:lnTo>
                                <a:pt x="253" y="70"/>
                              </a:lnTo>
                              <a:lnTo>
                                <a:pt x="253" y="72"/>
                              </a:lnTo>
                              <a:lnTo>
                                <a:pt x="254" y="72"/>
                              </a:lnTo>
                              <a:lnTo>
                                <a:pt x="254" y="73"/>
                              </a:lnTo>
                              <a:lnTo>
                                <a:pt x="254" y="75"/>
                              </a:lnTo>
                              <a:lnTo>
                                <a:pt x="254" y="76"/>
                              </a:lnTo>
                              <a:lnTo>
                                <a:pt x="254" y="77"/>
                              </a:lnTo>
                              <a:lnTo>
                                <a:pt x="254" y="79"/>
                              </a:lnTo>
                              <a:lnTo>
                                <a:pt x="254" y="80"/>
                              </a:lnTo>
                              <a:lnTo>
                                <a:pt x="254" y="82"/>
                              </a:lnTo>
                              <a:lnTo>
                                <a:pt x="254" y="83"/>
                              </a:lnTo>
                              <a:lnTo>
                                <a:pt x="254" y="85"/>
                              </a:lnTo>
                              <a:lnTo>
                                <a:pt x="254" y="86"/>
                              </a:lnTo>
                              <a:lnTo>
                                <a:pt x="254" y="88"/>
                              </a:lnTo>
                              <a:lnTo>
                                <a:pt x="254" y="89"/>
                              </a:lnTo>
                              <a:lnTo>
                                <a:pt x="253" y="89"/>
                              </a:lnTo>
                              <a:lnTo>
                                <a:pt x="253" y="90"/>
                              </a:lnTo>
                              <a:lnTo>
                                <a:pt x="253" y="92"/>
                              </a:lnTo>
                              <a:lnTo>
                                <a:pt x="251" y="92"/>
                              </a:lnTo>
                              <a:lnTo>
                                <a:pt x="251" y="93"/>
                              </a:lnTo>
                              <a:lnTo>
                                <a:pt x="250" y="93"/>
                              </a:lnTo>
                              <a:lnTo>
                                <a:pt x="250" y="95"/>
                              </a:lnTo>
                              <a:lnTo>
                                <a:pt x="248" y="96"/>
                              </a:lnTo>
                              <a:lnTo>
                                <a:pt x="247" y="98"/>
                              </a:lnTo>
                              <a:lnTo>
                                <a:pt x="246" y="98"/>
                              </a:lnTo>
                              <a:lnTo>
                                <a:pt x="246" y="99"/>
                              </a:lnTo>
                              <a:lnTo>
                                <a:pt x="244" y="99"/>
                              </a:lnTo>
                              <a:lnTo>
                                <a:pt x="243" y="99"/>
                              </a:lnTo>
                              <a:lnTo>
                                <a:pt x="243" y="101"/>
                              </a:lnTo>
                              <a:lnTo>
                                <a:pt x="241" y="101"/>
                              </a:lnTo>
                              <a:lnTo>
                                <a:pt x="240" y="101"/>
                              </a:lnTo>
                              <a:lnTo>
                                <a:pt x="238" y="101"/>
                              </a:lnTo>
                              <a:lnTo>
                                <a:pt x="237" y="101"/>
                              </a:lnTo>
                              <a:lnTo>
                                <a:pt x="235" y="101"/>
                              </a:lnTo>
                              <a:lnTo>
                                <a:pt x="234" y="101"/>
                              </a:lnTo>
                              <a:lnTo>
                                <a:pt x="233" y="101"/>
                              </a:lnTo>
                              <a:lnTo>
                                <a:pt x="231" y="101"/>
                              </a:lnTo>
                              <a:lnTo>
                                <a:pt x="230" y="101"/>
                              </a:lnTo>
                              <a:lnTo>
                                <a:pt x="228" y="101"/>
                              </a:lnTo>
                              <a:lnTo>
                                <a:pt x="228" y="99"/>
                              </a:lnTo>
                              <a:lnTo>
                                <a:pt x="227" y="99"/>
                              </a:lnTo>
                              <a:lnTo>
                                <a:pt x="225" y="99"/>
                              </a:lnTo>
                              <a:lnTo>
                                <a:pt x="224" y="98"/>
                              </a:lnTo>
                              <a:lnTo>
                                <a:pt x="223" y="96"/>
                              </a:lnTo>
                              <a:lnTo>
                                <a:pt x="221" y="95"/>
                              </a:lnTo>
                              <a:lnTo>
                                <a:pt x="221" y="93"/>
                              </a:lnTo>
                              <a:lnTo>
                                <a:pt x="220" y="92"/>
                              </a:lnTo>
                              <a:lnTo>
                                <a:pt x="220" y="90"/>
                              </a:lnTo>
                              <a:lnTo>
                                <a:pt x="218" y="89"/>
                              </a:lnTo>
                              <a:lnTo>
                                <a:pt x="218" y="88"/>
                              </a:lnTo>
                              <a:lnTo>
                                <a:pt x="217" y="88"/>
                              </a:lnTo>
                              <a:lnTo>
                                <a:pt x="217" y="86"/>
                              </a:lnTo>
                              <a:lnTo>
                                <a:pt x="217" y="85"/>
                              </a:lnTo>
                              <a:lnTo>
                                <a:pt x="217" y="83"/>
                              </a:lnTo>
                              <a:lnTo>
                                <a:pt x="217" y="82"/>
                              </a:lnTo>
                              <a:lnTo>
                                <a:pt x="217" y="80"/>
                              </a:lnTo>
                              <a:lnTo>
                                <a:pt x="215" y="79"/>
                              </a:lnTo>
                              <a:lnTo>
                                <a:pt x="217" y="79"/>
                              </a:lnTo>
                              <a:lnTo>
                                <a:pt x="217" y="77"/>
                              </a:lnTo>
                              <a:lnTo>
                                <a:pt x="217" y="76"/>
                              </a:lnTo>
                              <a:lnTo>
                                <a:pt x="217" y="75"/>
                              </a:lnTo>
                              <a:lnTo>
                                <a:pt x="217" y="73"/>
                              </a:lnTo>
                              <a:lnTo>
                                <a:pt x="217" y="72"/>
                              </a:lnTo>
                              <a:lnTo>
                                <a:pt x="218" y="70"/>
                              </a:lnTo>
                              <a:lnTo>
                                <a:pt x="218" y="69"/>
                              </a:lnTo>
                              <a:lnTo>
                                <a:pt x="218" y="67"/>
                              </a:lnTo>
                              <a:lnTo>
                                <a:pt x="220" y="67"/>
                              </a:lnTo>
                              <a:lnTo>
                                <a:pt x="220" y="66"/>
                              </a:lnTo>
                              <a:lnTo>
                                <a:pt x="221" y="66"/>
                              </a:lnTo>
                              <a:lnTo>
                                <a:pt x="221" y="65"/>
                              </a:lnTo>
                              <a:lnTo>
                                <a:pt x="223" y="65"/>
                              </a:lnTo>
                              <a:lnTo>
                                <a:pt x="223" y="63"/>
                              </a:lnTo>
                              <a:lnTo>
                                <a:pt x="224" y="63"/>
                              </a:lnTo>
                              <a:lnTo>
                                <a:pt x="224" y="62"/>
                              </a:lnTo>
                              <a:lnTo>
                                <a:pt x="225" y="62"/>
                              </a:lnTo>
                              <a:lnTo>
                                <a:pt x="225" y="60"/>
                              </a:lnTo>
                              <a:lnTo>
                                <a:pt x="227" y="60"/>
                              </a:lnTo>
                              <a:lnTo>
                                <a:pt x="228" y="60"/>
                              </a:lnTo>
                              <a:lnTo>
                                <a:pt x="230" y="60"/>
                              </a:lnTo>
                              <a:lnTo>
                                <a:pt x="230" y="59"/>
                              </a:lnTo>
                              <a:lnTo>
                                <a:pt x="231" y="59"/>
                              </a:lnTo>
                              <a:lnTo>
                                <a:pt x="233" y="59"/>
                              </a:lnTo>
                              <a:lnTo>
                                <a:pt x="234" y="59"/>
                              </a:lnTo>
                              <a:lnTo>
                                <a:pt x="235" y="59"/>
                              </a:lnTo>
                              <a:lnTo>
                                <a:pt x="235" y="57"/>
                              </a:lnTo>
                              <a:close/>
                              <a:moveTo>
                                <a:pt x="290" y="121"/>
                              </a:moveTo>
                              <a:lnTo>
                                <a:pt x="316" y="121"/>
                              </a:lnTo>
                              <a:lnTo>
                                <a:pt x="316" y="10"/>
                              </a:lnTo>
                              <a:lnTo>
                                <a:pt x="290" y="10"/>
                              </a:lnTo>
                              <a:lnTo>
                                <a:pt x="290" y="121"/>
                              </a:lnTo>
                              <a:close/>
                              <a:moveTo>
                                <a:pt x="386" y="95"/>
                              </a:moveTo>
                              <a:lnTo>
                                <a:pt x="388" y="96"/>
                              </a:lnTo>
                              <a:lnTo>
                                <a:pt x="386" y="95"/>
                              </a:lnTo>
                              <a:lnTo>
                                <a:pt x="388" y="96"/>
                              </a:lnTo>
                              <a:lnTo>
                                <a:pt x="386" y="95"/>
                              </a:lnTo>
                              <a:lnTo>
                                <a:pt x="388" y="96"/>
                              </a:lnTo>
                              <a:lnTo>
                                <a:pt x="386" y="95"/>
                              </a:lnTo>
                              <a:lnTo>
                                <a:pt x="388" y="96"/>
                              </a:lnTo>
                              <a:lnTo>
                                <a:pt x="386" y="95"/>
                              </a:lnTo>
                              <a:lnTo>
                                <a:pt x="388" y="96"/>
                              </a:lnTo>
                              <a:lnTo>
                                <a:pt x="386" y="96"/>
                              </a:lnTo>
                              <a:lnTo>
                                <a:pt x="388" y="96"/>
                              </a:lnTo>
                              <a:lnTo>
                                <a:pt x="386" y="96"/>
                              </a:lnTo>
                              <a:lnTo>
                                <a:pt x="388" y="96"/>
                              </a:lnTo>
                              <a:lnTo>
                                <a:pt x="386" y="96"/>
                              </a:lnTo>
                              <a:lnTo>
                                <a:pt x="388" y="96"/>
                              </a:lnTo>
                              <a:lnTo>
                                <a:pt x="386" y="96"/>
                              </a:lnTo>
                              <a:lnTo>
                                <a:pt x="386" y="98"/>
                              </a:lnTo>
                              <a:lnTo>
                                <a:pt x="385" y="98"/>
                              </a:lnTo>
                              <a:lnTo>
                                <a:pt x="383" y="99"/>
                              </a:lnTo>
                              <a:lnTo>
                                <a:pt x="382" y="99"/>
                              </a:lnTo>
                              <a:lnTo>
                                <a:pt x="381" y="99"/>
                              </a:lnTo>
                              <a:lnTo>
                                <a:pt x="381" y="101"/>
                              </a:lnTo>
                              <a:lnTo>
                                <a:pt x="379" y="102"/>
                              </a:lnTo>
                              <a:lnTo>
                                <a:pt x="378" y="102"/>
                              </a:lnTo>
                              <a:lnTo>
                                <a:pt x="376" y="102"/>
                              </a:lnTo>
                              <a:lnTo>
                                <a:pt x="376" y="103"/>
                              </a:lnTo>
                              <a:lnTo>
                                <a:pt x="376" y="102"/>
                              </a:lnTo>
                              <a:lnTo>
                                <a:pt x="375" y="103"/>
                              </a:lnTo>
                              <a:lnTo>
                                <a:pt x="373" y="102"/>
                              </a:lnTo>
                              <a:lnTo>
                                <a:pt x="373" y="103"/>
                              </a:lnTo>
                              <a:lnTo>
                                <a:pt x="373" y="102"/>
                              </a:lnTo>
                              <a:lnTo>
                                <a:pt x="372" y="102"/>
                              </a:lnTo>
                              <a:lnTo>
                                <a:pt x="372" y="103"/>
                              </a:lnTo>
                              <a:lnTo>
                                <a:pt x="372" y="102"/>
                              </a:lnTo>
                              <a:lnTo>
                                <a:pt x="371" y="102"/>
                              </a:lnTo>
                              <a:lnTo>
                                <a:pt x="369" y="102"/>
                              </a:lnTo>
                              <a:lnTo>
                                <a:pt x="368" y="102"/>
                              </a:lnTo>
                              <a:lnTo>
                                <a:pt x="366" y="102"/>
                              </a:lnTo>
                              <a:lnTo>
                                <a:pt x="365" y="102"/>
                              </a:lnTo>
                              <a:lnTo>
                                <a:pt x="363" y="102"/>
                              </a:lnTo>
                              <a:lnTo>
                                <a:pt x="362" y="101"/>
                              </a:lnTo>
                              <a:lnTo>
                                <a:pt x="360" y="101"/>
                              </a:lnTo>
                              <a:lnTo>
                                <a:pt x="360" y="99"/>
                              </a:lnTo>
                              <a:lnTo>
                                <a:pt x="359" y="99"/>
                              </a:lnTo>
                              <a:lnTo>
                                <a:pt x="359" y="98"/>
                              </a:lnTo>
                              <a:lnTo>
                                <a:pt x="358" y="98"/>
                              </a:lnTo>
                              <a:lnTo>
                                <a:pt x="358" y="96"/>
                              </a:lnTo>
                              <a:lnTo>
                                <a:pt x="356" y="95"/>
                              </a:lnTo>
                              <a:lnTo>
                                <a:pt x="355" y="93"/>
                              </a:lnTo>
                              <a:lnTo>
                                <a:pt x="355" y="92"/>
                              </a:lnTo>
                              <a:lnTo>
                                <a:pt x="353" y="90"/>
                              </a:lnTo>
                              <a:lnTo>
                                <a:pt x="353" y="89"/>
                              </a:lnTo>
                              <a:lnTo>
                                <a:pt x="353" y="88"/>
                              </a:lnTo>
                              <a:lnTo>
                                <a:pt x="352" y="86"/>
                              </a:lnTo>
                              <a:lnTo>
                                <a:pt x="415" y="86"/>
                              </a:lnTo>
                              <a:lnTo>
                                <a:pt x="416" y="86"/>
                              </a:lnTo>
                              <a:lnTo>
                                <a:pt x="415" y="86"/>
                              </a:lnTo>
                              <a:lnTo>
                                <a:pt x="416" y="86"/>
                              </a:lnTo>
                              <a:lnTo>
                                <a:pt x="415" y="86"/>
                              </a:lnTo>
                              <a:lnTo>
                                <a:pt x="416" y="86"/>
                              </a:lnTo>
                              <a:lnTo>
                                <a:pt x="415" y="86"/>
                              </a:lnTo>
                              <a:lnTo>
                                <a:pt x="416" y="86"/>
                              </a:lnTo>
                              <a:lnTo>
                                <a:pt x="415" y="86"/>
                              </a:lnTo>
                              <a:lnTo>
                                <a:pt x="415" y="85"/>
                              </a:lnTo>
                              <a:lnTo>
                                <a:pt x="416" y="85"/>
                              </a:lnTo>
                              <a:lnTo>
                                <a:pt x="415" y="85"/>
                              </a:lnTo>
                              <a:lnTo>
                                <a:pt x="416" y="85"/>
                              </a:lnTo>
                              <a:lnTo>
                                <a:pt x="415" y="83"/>
                              </a:lnTo>
                              <a:lnTo>
                                <a:pt x="416" y="83"/>
                              </a:lnTo>
                              <a:lnTo>
                                <a:pt x="415" y="83"/>
                              </a:lnTo>
                              <a:lnTo>
                                <a:pt x="416" y="83"/>
                              </a:lnTo>
                              <a:lnTo>
                                <a:pt x="415" y="83"/>
                              </a:lnTo>
                              <a:lnTo>
                                <a:pt x="415" y="82"/>
                              </a:lnTo>
                              <a:lnTo>
                                <a:pt x="416" y="82"/>
                              </a:lnTo>
                              <a:lnTo>
                                <a:pt x="415" y="82"/>
                              </a:lnTo>
                              <a:lnTo>
                                <a:pt x="416" y="82"/>
                              </a:lnTo>
                              <a:lnTo>
                                <a:pt x="415" y="82"/>
                              </a:lnTo>
                              <a:lnTo>
                                <a:pt x="416" y="82"/>
                              </a:lnTo>
                              <a:lnTo>
                                <a:pt x="415" y="82"/>
                              </a:lnTo>
                              <a:lnTo>
                                <a:pt x="416" y="82"/>
                              </a:lnTo>
                              <a:lnTo>
                                <a:pt x="415" y="82"/>
                              </a:lnTo>
                              <a:lnTo>
                                <a:pt x="415" y="80"/>
                              </a:lnTo>
                              <a:lnTo>
                                <a:pt x="415" y="79"/>
                              </a:lnTo>
                              <a:lnTo>
                                <a:pt x="415" y="77"/>
                              </a:lnTo>
                              <a:lnTo>
                                <a:pt x="415" y="76"/>
                              </a:lnTo>
                              <a:lnTo>
                                <a:pt x="415" y="75"/>
                              </a:lnTo>
                              <a:lnTo>
                                <a:pt x="415" y="73"/>
                              </a:lnTo>
                              <a:lnTo>
                                <a:pt x="415" y="72"/>
                              </a:lnTo>
                              <a:lnTo>
                                <a:pt x="415" y="70"/>
                              </a:lnTo>
                              <a:lnTo>
                                <a:pt x="414" y="69"/>
                              </a:lnTo>
                              <a:lnTo>
                                <a:pt x="414" y="67"/>
                              </a:lnTo>
                              <a:lnTo>
                                <a:pt x="414" y="66"/>
                              </a:lnTo>
                              <a:lnTo>
                                <a:pt x="414" y="65"/>
                              </a:lnTo>
                              <a:lnTo>
                                <a:pt x="412" y="62"/>
                              </a:lnTo>
                              <a:lnTo>
                                <a:pt x="411" y="60"/>
                              </a:lnTo>
                              <a:lnTo>
                                <a:pt x="411" y="59"/>
                              </a:lnTo>
                              <a:lnTo>
                                <a:pt x="409" y="57"/>
                              </a:lnTo>
                              <a:lnTo>
                                <a:pt x="409" y="56"/>
                              </a:lnTo>
                              <a:lnTo>
                                <a:pt x="408" y="54"/>
                              </a:lnTo>
                              <a:lnTo>
                                <a:pt x="408" y="53"/>
                              </a:lnTo>
                              <a:lnTo>
                                <a:pt x="406" y="53"/>
                              </a:lnTo>
                              <a:lnTo>
                                <a:pt x="406" y="52"/>
                              </a:lnTo>
                              <a:lnTo>
                                <a:pt x="405" y="50"/>
                              </a:lnTo>
                              <a:lnTo>
                                <a:pt x="404" y="49"/>
                              </a:lnTo>
                              <a:lnTo>
                                <a:pt x="402" y="47"/>
                              </a:lnTo>
                              <a:lnTo>
                                <a:pt x="401" y="46"/>
                              </a:lnTo>
                              <a:lnTo>
                                <a:pt x="401" y="44"/>
                              </a:lnTo>
                              <a:lnTo>
                                <a:pt x="399" y="44"/>
                              </a:lnTo>
                              <a:lnTo>
                                <a:pt x="398" y="43"/>
                              </a:lnTo>
                              <a:lnTo>
                                <a:pt x="396" y="43"/>
                              </a:lnTo>
                              <a:lnTo>
                                <a:pt x="396" y="41"/>
                              </a:lnTo>
                              <a:lnTo>
                                <a:pt x="395" y="41"/>
                              </a:lnTo>
                              <a:lnTo>
                                <a:pt x="393" y="40"/>
                              </a:lnTo>
                              <a:lnTo>
                                <a:pt x="392" y="40"/>
                              </a:lnTo>
                              <a:lnTo>
                                <a:pt x="391" y="40"/>
                              </a:lnTo>
                              <a:lnTo>
                                <a:pt x="389" y="39"/>
                              </a:lnTo>
                              <a:lnTo>
                                <a:pt x="386" y="39"/>
                              </a:lnTo>
                              <a:lnTo>
                                <a:pt x="385" y="37"/>
                              </a:lnTo>
                              <a:lnTo>
                                <a:pt x="383" y="37"/>
                              </a:lnTo>
                              <a:lnTo>
                                <a:pt x="381" y="36"/>
                              </a:lnTo>
                              <a:lnTo>
                                <a:pt x="378" y="36"/>
                              </a:lnTo>
                              <a:lnTo>
                                <a:pt x="376" y="36"/>
                              </a:lnTo>
                              <a:lnTo>
                                <a:pt x="373" y="36"/>
                              </a:lnTo>
                              <a:lnTo>
                                <a:pt x="372" y="34"/>
                              </a:lnTo>
                              <a:lnTo>
                                <a:pt x="371" y="36"/>
                              </a:lnTo>
                              <a:lnTo>
                                <a:pt x="369" y="36"/>
                              </a:lnTo>
                              <a:lnTo>
                                <a:pt x="368" y="36"/>
                              </a:lnTo>
                              <a:lnTo>
                                <a:pt x="366" y="36"/>
                              </a:lnTo>
                              <a:lnTo>
                                <a:pt x="365" y="36"/>
                              </a:lnTo>
                              <a:lnTo>
                                <a:pt x="363" y="36"/>
                              </a:lnTo>
                              <a:lnTo>
                                <a:pt x="362" y="37"/>
                              </a:lnTo>
                              <a:lnTo>
                                <a:pt x="360" y="37"/>
                              </a:lnTo>
                              <a:lnTo>
                                <a:pt x="359" y="37"/>
                              </a:lnTo>
                              <a:lnTo>
                                <a:pt x="358" y="39"/>
                              </a:lnTo>
                              <a:lnTo>
                                <a:pt x="356" y="39"/>
                              </a:lnTo>
                              <a:lnTo>
                                <a:pt x="355" y="39"/>
                              </a:lnTo>
                              <a:lnTo>
                                <a:pt x="355" y="40"/>
                              </a:lnTo>
                              <a:lnTo>
                                <a:pt x="353" y="40"/>
                              </a:lnTo>
                              <a:lnTo>
                                <a:pt x="352" y="40"/>
                              </a:lnTo>
                              <a:lnTo>
                                <a:pt x="350" y="41"/>
                              </a:lnTo>
                              <a:lnTo>
                                <a:pt x="349" y="41"/>
                              </a:lnTo>
                              <a:lnTo>
                                <a:pt x="348" y="43"/>
                              </a:lnTo>
                              <a:lnTo>
                                <a:pt x="346" y="43"/>
                              </a:lnTo>
                              <a:lnTo>
                                <a:pt x="346" y="44"/>
                              </a:lnTo>
                              <a:lnTo>
                                <a:pt x="345" y="44"/>
                              </a:lnTo>
                              <a:lnTo>
                                <a:pt x="343" y="46"/>
                              </a:lnTo>
                              <a:lnTo>
                                <a:pt x="342" y="47"/>
                              </a:lnTo>
                              <a:lnTo>
                                <a:pt x="340" y="47"/>
                              </a:lnTo>
                              <a:lnTo>
                                <a:pt x="340" y="49"/>
                              </a:lnTo>
                              <a:lnTo>
                                <a:pt x="339" y="50"/>
                              </a:lnTo>
                              <a:lnTo>
                                <a:pt x="339" y="52"/>
                              </a:lnTo>
                              <a:lnTo>
                                <a:pt x="337" y="53"/>
                              </a:lnTo>
                              <a:lnTo>
                                <a:pt x="336" y="54"/>
                              </a:lnTo>
                              <a:lnTo>
                                <a:pt x="336" y="56"/>
                              </a:lnTo>
                              <a:lnTo>
                                <a:pt x="335" y="57"/>
                              </a:lnTo>
                              <a:lnTo>
                                <a:pt x="335" y="59"/>
                              </a:lnTo>
                              <a:lnTo>
                                <a:pt x="333" y="60"/>
                              </a:lnTo>
                              <a:lnTo>
                                <a:pt x="333" y="62"/>
                              </a:lnTo>
                              <a:lnTo>
                                <a:pt x="332" y="62"/>
                              </a:lnTo>
                              <a:lnTo>
                                <a:pt x="332" y="65"/>
                              </a:lnTo>
                              <a:lnTo>
                                <a:pt x="330" y="66"/>
                              </a:lnTo>
                              <a:lnTo>
                                <a:pt x="330" y="69"/>
                              </a:lnTo>
                              <a:lnTo>
                                <a:pt x="330" y="70"/>
                              </a:lnTo>
                              <a:lnTo>
                                <a:pt x="330" y="73"/>
                              </a:lnTo>
                              <a:lnTo>
                                <a:pt x="330" y="75"/>
                              </a:lnTo>
                              <a:lnTo>
                                <a:pt x="330" y="77"/>
                              </a:lnTo>
                              <a:lnTo>
                                <a:pt x="329" y="79"/>
                              </a:lnTo>
                              <a:lnTo>
                                <a:pt x="330" y="82"/>
                              </a:lnTo>
                              <a:lnTo>
                                <a:pt x="330" y="83"/>
                              </a:lnTo>
                              <a:lnTo>
                                <a:pt x="330" y="86"/>
                              </a:lnTo>
                              <a:lnTo>
                                <a:pt x="330" y="88"/>
                              </a:lnTo>
                              <a:lnTo>
                                <a:pt x="330" y="90"/>
                              </a:lnTo>
                              <a:lnTo>
                                <a:pt x="330" y="92"/>
                              </a:lnTo>
                              <a:lnTo>
                                <a:pt x="332" y="95"/>
                              </a:lnTo>
                              <a:lnTo>
                                <a:pt x="332" y="96"/>
                              </a:lnTo>
                              <a:lnTo>
                                <a:pt x="333" y="98"/>
                              </a:lnTo>
                              <a:lnTo>
                                <a:pt x="333" y="99"/>
                              </a:lnTo>
                              <a:lnTo>
                                <a:pt x="335" y="101"/>
                              </a:lnTo>
                              <a:lnTo>
                                <a:pt x="335" y="102"/>
                              </a:lnTo>
                              <a:lnTo>
                                <a:pt x="336" y="103"/>
                              </a:lnTo>
                              <a:lnTo>
                                <a:pt x="336" y="105"/>
                              </a:lnTo>
                              <a:lnTo>
                                <a:pt x="337" y="106"/>
                              </a:lnTo>
                              <a:lnTo>
                                <a:pt x="339" y="108"/>
                              </a:lnTo>
                              <a:lnTo>
                                <a:pt x="339" y="109"/>
                              </a:lnTo>
                              <a:lnTo>
                                <a:pt x="340" y="111"/>
                              </a:lnTo>
                              <a:lnTo>
                                <a:pt x="342" y="112"/>
                              </a:lnTo>
                              <a:lnTo>
                                <a:pt x="343" y="113"/>
                              </a:lnTo>
                              <a:lnTo>
                                <a:pt x="345" y="115"/>
                              </a:lnTo>
                              <a:lnTo>
                                <a:pt x="346" y="115"/>
                              </a:lnTo>
                              <a:lnTo>
                                <a:pt x="346" y="116"/>
                              </a:lnTo>
                              <a:lnTo>
                                <a:pt x="348" y="116"/>
                              </a:lnTo>
                              <a:lnTo>
                                <a:pt x="349" y="118"/>
                              </a:lnTo>
                              <a:lnTo>
                                <a:pt x="350" y="118"/>
                              </a:lnTo>
                              <a:lnTo>
                                <a:pt x="352" y="119"/>
                              </a:lnTo>
                              <a:lnTo>
                                <a:pt x="353" y="119"/>
                              </a:lnTo>
                              <a:lnTo>
                                <a:pt x="355" y="119"/>
                              </a:lnTo>
                              <a:lnTo>
                                <a:pt x="358" y="121"/>
                              </a:lnTo>
                              <a:lnTo>
                                <a:pt x="359" y="122"/>
                              </a:lnTo>
                              <a:lnTo>
                                <a:pt x="362" y="122"/>
                              </a:lnTo>
                              <a:lnTo>
                                <a:pt x="363" y="122"/>
                              </a:lnTo>
                              <a:lnTo>
                                <a:pt x="363" y="124"/>
                              </a:lnTo>
                              <a:lnTo>
                                <a:pt x="366" y="124"/>
                              </a:lnTo>
                              <a:lnTo>
                                <a:pt x="368" y="124"/>
                              </a:lnTo>
                              <a:lnTo>
                                <a:pt x="371" y="124"/>
                              </a:lnTo>
                              <a:lnTo>
                                <a:pt x="372" y="124"/>
                              </a:lnTo>
                              <a:lnTo>
                                <a:pt x="373" y="124"/>
                              </a:lnTo>
                              <a:lnTo>
                                <a:pt x="375" y="124"/>
                              </a:lnTo>
                              <a:lnTo>
                                <a:pt x="376" y="124"/>
                              </a:lnTo>
                              <a:lnTo>
                                <a:pt x="378" y="124"/>
                              </a:lnTo>
                              <a:lnTo>
                                <a:pt x="379" y="124"/>
                              </a:lnTo>
                              <a:lnTo>
                                <a:pt x="381" y="124"/>
                              </a:lnTo>
                              <a:lnTo>
                                <a:pt x="382" y="122"/>
                              </a:lnTo>
                              <a:lnTo>
                                <a:pt x="383" y="122"/>
                              </a:lnTo>
                              <a:lnTo>
                                <a:pt x="385" y="122"/>
                              </a:lnTo>
                              <a:lnTo>
                                <a:pt x="386" y="121"/>
                              </a:lnTo>
                              <a:lnTo>
                                <a:pt x="388" y="121"/>
                              </a:lnTo>
                              <a:lnTo>
                                <a:pt x="388" y="119"/>
                              </a:lnTo>
                              <a:lnTo>
                                <a:pt x="389" y="119"/>
                              </a:lnTo>
                              <a:lnTo>
                                <a:pt x="391" y="119"/>
                              </a:lnTo>
                              <a:lnTo>
                                <a:pt x="392" y="119"/>
                              </a:lnTo>
                              <a:lnTo>
                                <a:pt x="393" y="118"/>
                              </a:lnTo>
                              <a:lnTo>
                                <a:pt x="395" y="118"/>
                              </a:lnTo>
                              <a:lnTo>
                                <a:pt x="396" y="116"/>
                              </a:lnTo>
                              <a:lnTo>
                                <a:pt x="398" y="116"/>
                              </a:lnTo>
                              <a:lnTo>
                                <a:pt x="398" y="115"/>
                              </a:lnTo>
                              <a:lnTo>
                                <a:pt x="399" y="115"/>
                              </a:lnTo>
                              <a:lnTo>
                                <a:pt x="401" y="113"/>
                              </a:lnTo>
                              <a:lnTo>
                                <a:pt x="402" y="112"/>
                              </a:lnTo>
                              <a:lnTo>
                                <a:pt x="402" y="111"/>
                              </a:lnTo>
                              <a:lnTo>
                                <a:pt x="404" y="111"/>
                              </a:lnTo>
                              <a:lnTo>
                                <a:pt x="405" y="109"/>
                              </a:lnTo>
                              <a:lnTo>
                                <a:pt x="406" y="108"/>
                              </a:lnTo>
                              <a:lnTo>
                                <a:pt x="406" y="106"/>
                              </a:lnTo>
                              <a:lnTo>
                                <a:pt x="408" y="105"/>
                              </a:lnTo>
                              <a:lnTo>
                                <a:pt x="408" y="103"/>
                              </a:lnTo>
                              <a:lnTo>
                                <a:pt x="409" y="102"/>
                              </a:lnTo>
                              <a:lnTo>
                                <a:pt x="409" y="101"/>
                              </a:lnTo>
                              <a:lnTo>
                                <a:pt x="411" y="99"/>
                              </a:lnTo>
                              <a:lnTo>
                                <a:pt x="411" y="98"/>
                              </a:lnTo>
                              <a:lnTo>
                                <a:pt x="412" y="96"/>
                              </a:lnTo>
                              <a:lnTo>
                                <a:pt x="412" y="95"/>
                              </a:lnTo>
                              <a:lnTo>
                                <a:pt x="386" y="95"/>
                              </a:lnTo>
                              <a:close/>
                              <a:moveTo>
                                <a:pt x="353" y="70"/>
                              </a:moveTo>
                              <a:lnTo>
                                <a:pt x="355" y="70"/>
                              </a:lnTo>
                              <a:lnTo>
                                <a:pt x="355" y="69"/>
                              </a:lnTo>
                              <a:lnTo>
                                <a:pt x="355" y="67"/>
                              </a:lnTo>
                              <a:lnTo>
                                <a:pt x="356" y="67"/>
                              </a:lnTo>
                              <a:lnTo>
                                <a:pt x="356" y="66"/>
                              </a:lnTo>
                              <a:lnTo>
                                <a:pt x="356" y="65"/>
                              </a:lnTo>
                              <a:lnTo>
                                <a:pt x="356" y="63"/>
                              </a:lnTo>
                              <a:lnTo>
                                <a:pt x="358" y="63"/>
                              </a:lnTo>
                              <a:lnTo>
                                <a:pt x="358" y="62"/>
                              </a:lnTo>
                              <a:lnTo>
                                <a:pt x="359" y="62"/>
                              </a:lnTo>
                              <a:lnTo>
                                <a:pt x="359" y="60"/>
                              </a:lnTo>
                              <a:lnTo>
                                <a:pt x="359" y="59"/>
                              </a:lnTo>
                              <a:lnTo>
                                <a:pt x="360" y="59"/>
                              </a:lnTo>
                              <a:lnTo>
                                <a:pt x="362" y="59"/>
                              </a:lnTo>
                              <a:lnTo>
                                <a:pt x="363" y="59"/>
                              </a:lnTo>
                              <a:lnTo>
                                <a:pt x="365" y="57"/>
                              </a:lnTo>
                              <a:lnTo>
                                <a:pt x="366" y="57"/>
                              </a:lnTo>
                              <a:lnTo>
                                <a:pt x="368" y="57"/>
                              </a:lnTo>
                              <a:lnTo>
                                <a:pt x="369" y="57"/>
                              </a:lnTo>
                              <a:lnTo>
                                <a:pt x="371" y="57"/>
                              </a:lnTo>
                              <a:lnTo>
                                <a:pt x="372" y="57"/>
                              </a:lnTo>
                              <a:lnTo>
                                <a:pt x="372" y="56"/>
                              </a:lnTo>
                              <a:lnTo>
                                <a:pt x="373" y="57"/>
                              </a:lnTo>
                              <a:lnTo>
                                <a:pt x="375" y="57"/>
                              </a:lnTo>
                              <a:lnTo>
                                <a:pt x="376" y="57"/>
                              </a:lnTo>
                              <a:lnTo>
                                <a:pt x="378" y="57"/>
                              </a:lnTo>
                              <a:lnTo>
                                <a:pt x="379" y="57"/>
                              </a:lnTo>
                              <a:lnTo>
                                <a:pt x="381" y="57"/>
                              </a:lnTo>
                              <a:lnTo>
                                <a:pt x="382" y="59"/>
                              </a:lnTo>
                              <a:lnTo>
                                <a:pt x="383" y="59"/>
                              </a:lnTo>
                              <a:lnTo>
                                <a:pt x="383" y="60"/>
                              </a:lnTo>
                              <a:lnTo>
                                <a:pt x="385" y="60"/>
                              </a:lnTo>
                              <a:lnTo>
                                <a:pt x="385" y="62"/>
                              </a:lnTo>
                              <a:lnTo>
                                <a:pt x="386" y="62"/>
                              </a:lnTo>
                              <a:lnTo>
                                <a:pt x="386" y="63"/>
                              </a:lnTo>
                              <a:lnTo>
                                <a:pt x="388" y="65"/>
                              </a:lnTo>
                              <a:lnTo>
                                <a:pt x="389" y="65"/>
                              </a:lnTo>
                              <a:lnTo>
                                <a:pt x="389" y="66"/>
                              </a:lnTo>
                              <a:lnTo>
                                <a:pt x="389" y="67"/>
                              </a:lnTo>
                              <a:lnTo>
                                <a:pt x="391" y="67"/>
                              </a:lnTo>
                              <a:lnTo>
                                <a:pt x="391" y="69"/>
                              </a:lnTo>
                              <a:lnTo>
                                <a:pt x="391" y="70"/>
                              </a:lnTo>
                              <a:lnTo>
                                <a:pt x="353" y="70"/>
                              </a:lnTo>
                              <a:close/>
                              <a:moveTo>
                                <a:pt x="487" y="89"/>
                              </a:moveTo>
                              <a:lnTo>
                                <a:pt x="487" y="90"/>
                              </a:lnTo>
                              <a:lnTo>
                                <a:pt x="487" y="92"/>
                              </a:lnTo>
                              <a:lnTo>
                                <a:pt x="485" y="92"/>
                              </a:lnTo>
                              <a:lnTo>
                                <a:pt x="485" y="93"/>
                              </a:lnTo>
                              <a:lnTo>
                                <a:pt x="484" y="93"/>
                              </a:lnTo>
                              <a:lnTo>
                                <a:pt x="484" y="95"/>
                              </a:lnTo>
                              <a:lnTo>
                                <a:pt x="483" y="95"/>
                              </a:lnTo>
                              <a:lnTo>
                                <a:pt x="481" y="95"/>
                              </a:lnTo>
                              <a:lnTo>
                                <a:pt x="481" y="96"/>
                              </a:lnTo>
                              <a:lnTo>
                                <a:pt x="481" y="98"/>
                              </a:lnTo>
                              <a:lnTo>
                                <a:pt x="480" y="98"/>
                              </a:lnTo>
                              <a:lnTo>
                                <a:pt x="480" y="99"/>
                              </a:lnTo>
                              <a:lnTo>
                                <a:pt x="478" y="99"/>
                              </a:lnTo>
                              <a:lnTo>
                                <a:pt x="477" y="99"/>
                              </a:lnTo>
                              <a:lnTo>
                                <a:pt x="475" y="99"/>
                              </a:lnTo>
                              <a:lnTo>
                                <a:pt x="475" y="101"/>
                              </a:lnTo>
                              <a:lnTo>
                                <a:pt x="474" y="101"/>
                              </a:lnTo>
                              <a:lnTo>
                                <a:pt x="473" y="101"/>
                              </a:lnTo>
                              <a:lnTo>
                                <a:pt x="471" y="101"/>
                              </a:lnTo>
                              <a:lnTo>
                                <a:pt x="470" y="101"/>
                              </a:lnTo>
                              <a:lnTo>
                                <a:pt x="468" y="101"/>
                              </a:lnTo>
                              <a:lnTo>
                                <a:pt x="467" y="101"/>
                              </a:lnTo>
                              <a:lnTo>
                                <a:pt x="465" y="101"/>
                              </a:lnTo>
                              <a:lnTo>
                                <a:pt x="464" y="101"/>
                              </a:lnTo>
                              <a:lnTo>
                                <a:pt x="462" y="101"/>
                              </a:lnTo>
                              <a:lnTo>
                                <a:pt x="462" y="99"/>
                              </a:lnTo>
                              <a:lnTo>
                                <a:pt x="461" y="99"/>
                              </a:lnTo>
                              <a:lnTo>
                                <a:pt x="460" y="99"/>
                              </a:lnTo>
                              <a:lnTo>
                                <a:pt x="458" y="98"/>
                              </a:lnTo>
                              <a:lnTo>
                                <a:pt x="457" y="96"/>
                              </a:lnTo>
                              <a:lnTo>
                                <a:pt x="455" y="95"/>
                              </a:lnTo>
                              <a:lnTo>
                                <a:pt x="454" y="93"/>
                              </a:lnTo>
                              <a:lnTo>
                                <a:pt x="452" y="92"/>
                              </a:lnTo>
                              <a:lnTo>
                                <a:pt x="451" y="90"/>
                              </a:lnTo>
                              <a:lnTo>
                                <a:pt x="451" y="89"/>
                              </a:lnTo>
                              <a:lnTo>
                                <a:pt x="451" y="88"/>
                              </a:lnTo>
                              <a:lnTo>
                                <a:pt x="451" y="86"/>
                              </a:lnTo>
                              <a:lnTo>
                                <a:pt x="451" y="85"/>
                              </a:lnTo>
                              <a:lnTo>
                                <a:pt x="451" y="83"/>
                              </a:lnTo>
                              <a:lnTo>
                                <a:pt x="451" y="82"/>
                              </a:lnTo>
                              <a:lnTo>
                                <a:pt x="451" y="80"/>
                              </a:lnTo>
                              <a:lnTo>
                                <a:pt x="450" y="79"/>
                              </a:lnTo>
                              <a:lnTo>
                                <a:pt x="451" y="79"/>
                              </a:lnTo>
                              <a:lnTo>
                                <a:pt x="451" y="77"/>
                              </a:lnTo>
                              <a:lnTo>
                                <a:pt x="451" y="76"/>
                              </a:lnTo>
                              <a:lnTo>
                                <a:pt x="451" y="75"/>
                              </a:lnTo>
                              <a:lnTo>
                                <a:pt x="451" y="73"/>
                              </a:lnTo>
                              <a:lnTo>
                                <a:pt x="451" y="72"/>
                              </a:lnTo>
                              <a:lnTo>
                                <a:pt x="451" y="70"/>
                              </a:lnTo>
                              <a:lnTo>
                                <a:pt x="451" y="69"/>
                              </a:lnTo>
                              <a:lnTo>
                                <a:pt x="451" y="67"/>
                              </a:lnTo>
                              <a:lnTo>
                                <a:pt x="452" y="67"/>
                              </a:lnTo>
                              <a:lnTo>
                                <a:pt x="454" y="66"/>
                              </a:lnTo>
                              <a:lnTo>
                                <a:pt x="455" y="65"/>
                              </a:lnTo>
                              <a:lnTo>
                                <a:pt x="457" y="63"/>
                              </a:lnTo>
                              <a:lnTo>
                                <a:pt x="458" y="62"/>
                              </a:lnTo>
                              <a:lnTo>
                                <a:pt x="458" y="60"/>
                              </a:lnTo>
                              <a:lnTo>
                                <a:pt x="460" y="60"/>
                              </a:lnTo>
                              <a:lnTo>
                                <a:pt x="461" y="60"/>
                              </a:lnTo>
                              <a:lnTo>
                                <a:pt x="462" y="60"/>
                              </a:lnTo>
                              <a:lnTo>
                                <a:pt x="462" y="59"/>
                              </a:lnTo>
                              <a:lnTo>
                                <a:pt x="464" y="59"/>
                              </a:lnTo>
                              <a:lnTo>
                                <a:pt x="465" y="59"/>
                              </a:lnTo>
                              <a:lnTo>
                                <a:pt x="467" y="59"/>
                              </a:lnTo>
                              <a:lnTo>
                                <a:pt x="468" y="59"/>
                              </a:lnTo>
                              <a:lnTo>
                                <a:pt x="468" y="57"/>
                              </a:lnTo>
                              <a:lnTo>
                                <a:pt x="470" y="59"/>
                              </a:lnTo>
                              <a:lnTo>
                                <a:pt x="471" y="59"/>
                              </a:lnTo>
                              <a:lnTo>
                                <a:pt x="473" y="59"/>
                              </a:lnTo>
                              <a:lnTo>
                                <a:pt x="474" y="59"/>
                              </a:lnTo>
                              <a:lnTo>
                                <a:pt x="475" y="59"/>
                              </a:lnTo>
                              <a:lnTo>
                                <a:pt x="477" y="59"/>
                              </a:lnTo>
                              <a:lnTo>
                                <a:pt x="478" y="60"/>
                              </a:lnTo>
                              <a:lnTo>
                                <a:pt x="480" y="62"/>
                              </a:lnTo>
                              <a:lnTo>
                                <a:pt x="481" y="62"/>
                              </a:lnTo>
                              <a:lnTo>
                                <a:pt x="483" y="63"/>
                              </a:lnTo>
                              <a:lnTo>
                                <a:pt x="484" y="65"/>
                              </a:lnTo>
                              <a:lnTo>
                                <a:pt x="485" y="66"/>
                              </a:lnTo>
                              <a:lnTo>
                                <a:pt x="485" y="67"/>
                              </a:lnTo>
                              <a:lnTo>
                                <a:pt x="487" y="69"/>
                              </a:lnTo>
                              <a:lnTo>
                                <a:pt x="511" y="69"/>
                              </a:lnTo>
                              <a:lnTo>
                                <a:pt x="511" y="67"/>
                              </a:lnTo>
                              <a:lnTo>
                                <a:pt x="511" y="66"/>
                              </a:lnTo>
                              <a:lnTo>
                                <a:pt x="511" y="65"/>
                              </a:lnTo>
                              <a:lnTo>
                                <a:pt x="511" y="63"/>
                              </a:lnTo>
                              <a:lnTo>
                                <a:pt x="510" y="63"/>
                              </a:lnTo>
                              <a:lnTo>
                                <a:pt x="510" y="62"/>
                              </a:lnTo>
                              <a:lnTo>
                                <a:pt x="508" y="60"/>
                              </a:lnTo>
                              <a:lnTo>
                                <a:pt x="508" y="59"/>
                              </a:lnTo>
                              <a:lnTo>
                                <a:pt x="507" y="59"/>
                              </a:lnTo>
                              <a:lnTo>
                                <a:pt x="507" y="57"/>
                              </a:lnTo>
                              <a:lnTo>
                                <a:pt x="506" y="56"/>
                              </a:lnTo>
                              <a:lnTo>
                                <a:pt x="506" y="54"/>
                              </a:lnTo>
                              <a:lnTo>
                                <a:pt x="504" y="53"/>
                              </a:lnTo>
                              <a:lnTo>
                                <a:pt x="503" y="52"/>
                              </a:lnTo>
                              <a:lnTo>
                                <a:pt x="503" y="50"/>
                              </a:lnTo>
                              <a:lnTo>
                                <a:pt x="501" y="49"/>
                              </a:lnTo>
                              <a:lnTo>
                                <a:pt x="500" y="47"/>
                              </a:lnTo>
                              <a:lnTo>
                                <a:pt x="498" y="46"/>
                              </a:lnTo>
                              <a:lnTo>
                                <a:pt x="497" y="44"/>
                              </a:lnTo>
                              <a:lnTo>
                                <a:pt x="495" y="44"/>
                              </a:lnTo>
                              <a:lnTo>
                                <a:pt x="494" y="43"/>
                              </a:lnTo>
                              <a:lnTo>
                                <a:pt x="493" y="43"/>
                              </a:lnTo>
                              <a:lnTo>
                                <a:pt x="493" y="41"/>
                              </a:lnTo>
                              <a:lnTo>
                                <a:pt x="491" y="41"/>
                              </a:lnTo>
                              <a:lnTo>
                                <a:pt x="490" y="40"/>
                              </a:lnTo>
                              <a:lnTo>
                                <a:pt x="488" y="40"/>
                              </a:lnTo>
                              <a:lnTo>
                                <a:pt x="487" y="39"/>
                              </a:lnTo>
                              <a:lnTo>
                                <a:pt x="485" y="39"/>
                              </a:lnTo>
                              <a:lnTo>
                                <a:pt x="484" y="39"/>
                              </a:lnTo>
                              <a:lnTo>
                                <a:pt x="483" y="37"/>
                              </a:lnTo>
                              <a:lnTo>
                                <a:pt x="481" y="37"/>
                              </a:lnTo>
                              <a:lnTo>
                                <a:pt x="480" y="37"/>
                              </a:lnTo>
                              <a:lnTo>
                                <a:pt x="478" y="37"/>
                              </a:lnTo>
                              <a:lnTo>
                                <a:pt x="478" y="36"/>
                              </a:lnTo>
                              <a:lnTo>
                                <a:pt x="477" y="36"/>
                              </a:lnTo>
                              <a:lnTo>
                                <a:pt x="475" y="36"/>
                              </a:lnTo>
                              <a:lnTo>
                                <a:pt x="474" y="36"/>
                              </a:lnTo>
                              <a:lnTo>
                                <a:pt x="473" y="36"/>
                              </a:lnTo>
                              <a:lnTo>
                                <a:pt x="471" y="36"/>
                              </a:lnTo>
                              <a:lnTo>
                                <a:pt x="470" y="36"/>
                              </a:lnTo>
                              <a:lnTo>
                                <a:pt x="468" y="34"/>
                              </a:lnTo>
                              <a:lnTo>
                                <a:pt x="467" y="36"/>
                              </a:lnTo>
                              <a:lnTo>
                                <a:pt x="465" y="36"/>
                              </a:lnTo>
                              <a:lnTo>
                                <a:pt x="464" y="36"/>
                              </a:lnTo>
                              <a:lnTo>
                                <a:pt x="462" y="36"/>
                              </a:lnTo>
                              <a:lnTo>
                                <a:pt x="461" y="36"/>
                              </a:lnTo>
                              <a:lnTo>
                                <a:pt x="460" y="36"/>
                              </a:lnTo>
                              <a:lnTo>
                                <a:pt x="458" y="37"/>
                              </a:lnTo>
                              <a:lnTo>
                                <a:pt x="457" y="37"/>
                              </a:lnTo>
                              <a:lnTo>
                                <a:pt x="455" y="37"/>
                              </a:lnTo>
                              <a:lnTo>
                                <a:pt x="454" y="39"/>
                              </a:lnTo>
                              <a:lnTo>
                                <a:pt x="452" y="39"/>
                              </a:lnTo>
                              <a:lnTo>
                                <a:pt x="451" y="39"/>
                              </a:lnTo>
                              <a:lnTo>
                                <a:pt x="451" y="40"/>
                              </a:lnTo>
                              <a:lnTo>
                                <a:pt x="450" y="40"/>
                              </a:lnTo>
                              <a:lnTo>
                                <a:pt x="448" y="40"/>
                              </a:lnTo>
                              <a:lnTo>
                                <a:pt x="447" y="41"/>
                              </a:lnTo>
                              <a:lnTo>
                                <a:pt x="445" y="41"/>
                              </a:lnTo>
                              <a:lnTo>
                                <a:pt x="444" y="43"/>
                              </a:lnTo>
                              <a:lnTo>
                                <a:pt x="442" y="43"/>
                              </a:lnTo>
                              <a:lnTo>
                                <a:pt x="442" y="44"/>
                              </a:lnTo>
                              <a:lnTo>
                                <a:pt x="441" y="44"/>
                              </a:lnTo>
                              <a:lnTo>
                                <a:pt x="439" y="46"/>
                              </a:lnTo>
                              <a:lnTo>
                                <a:pt x="438" y="47"/>
                              </a:lnTo>
                              <a:lnTo>
                                <a:pt x="437" y="47"/>
                              </a:lnTo>
                              <a:lnTo>
                                <a:pt x="437" y="49"/>
                              </a:lnTo>
                              <a:lnTo>
                                <a:pt x="435" y="50"/>
                              </a:lnTo>
                              <a:lnTo>
                                <a:pt x="434" y="52"/>
                              </a:lnTo>
                              <a:lnTo>
                                <a:pt x="434" y="53"/>
                              </a:lnTo>
                              <a:lnTo>
                                <a:pt x="432" y="53"/>
                              </a:lnTo>
                              <a:lnTo>
                                <a:pt x="432" y="54"/>
                              </a:lnTo>
                              <a:lnTo>
                                <a:pt x="431" y="56"/>
                              </a:lnTo>
                              <a:lnTo>
                                <a:pt x="431" y="57"/>
                              </a:lnTo>
                              <a:lnTo>
                                <a:pt x="429" y="59"/>
                              </a:lnTo>
                              <a:lnTo>
                                <a:pt x="429" y="60"/>
                              </a:lnTo>
                              <a:lnTo>
                                <a:pt x="429" y="62"/>
                              </a:lnTo>
                              <a:lnTo>
                                <a:pt x="428" y="62"/>
                              </a:lnTo>
                              <a:lnTo>
                                <a:pt x="428" y="63"/>
                              </a:lnTo>
                              <a:lnTo>
                                <a:pt x="428" y="65"/>
                              </a:lnTo>
                              <a:lnTo>
                                <a:pt x="427" y="66"/>
                              </a:lnTo>
                              <a:lnTo>
                                <a:pt x="427" y="67"/>
                              </a:lnTo>
                              <a:lnTo>
                                <a:pt x="427" y="69"/>
                              </a:lnTo>
                              <a:lnTo>
                                <a:pt x="425" y="70"/>
                              </a:lnTo>
                              <a:lnTo>
                                <a:pt x="425" y="72"/>
                              </a:lnTo>
                              <a:lnTo>
                                <a:pt x="425" y="73"/>
                              </a:lnTo>
                              <a:lnTo>
                                <a:pt x="425" y="75"/>
                              </a:lnTo>
                              <a:lnTo>
                                <a:pt x="425" y="76"/>
                              </a:lnTo>
                              <a:lnTo>
                                <a:pt x="425" y="77"/>
                              </a:lnTo>
                              <a:lnTo>
                                <a:pt x="424" y="79"/>
                              </a:lnTo>
                              <a:lnTo>
                                <a:pt x="425" y="82"/>
                              </a:lnTo>
                              <a:lnTo>
                                <a:pt x="425" y="83"/>
                              </a:lnTo>
                              <a:lnTo>
                                <a:pt x="425" y="86"/>
                              </a:lnTo>
                              <a:lnTo>
                                <a:pt x="425" y="88"/>
                              </a:lnTo>
                              <a:lnTo>
                                <a:pt x="427" y="90"/>
                              </a:lnTo>
                              <a:lnTo>
                                <a:pt x="427" y="92"/>
                              </a:lnTo>
                              <a:lnTo>
                                <a:pt x="428" y="95"/>
                              </a:lnTo>
                              <a:lnTo>
                                <a:pt x="428" y="96"/>
                              </a:lnTo>
                              <a:lnTo>
                                <a:pt x="429" y="98"/>
                              </a:lnTo>
                              <a:lnTo>
                                <a:pt x="429" y="99"/>
                              </a:lnTo>
                              <a:lnTo>
                                <a:pt x="431" y="101"/>
                              </a:lnTo>
                              <a:lnTo>
                                <a:pt x="431" y="102"/>
                              </a:lnTo>
                              <a:lnTo>
                                <a:pt x="432" y="103"/>
                              </a:lnTo>
                              <a:lnTo>
                                <a:pt x="432" y="105"/>
                              </a:lnTo>
                              <a:lnTo>
                                <a:pt x="434" y="106"/>
                              </a:lnTo>
                              <a:lnTo>
                                <a:pt x="435" y="108"/>
                              </a:lnTo>
                              <a:lnTo>
                                <a:pt x="435" y="109"/>
                              </a:lnTo>
                              <a:lnTo>
                                <a:pt x="437" y="111"/>
                              </a:lnTo>
                              <a:lnTo>
                                <a:pt x="438" y="112"/>
                              </a:lnTo>
                              <a:lnTo>
                                <a:pt x="439" y="113"/>
                              </a:lnTo>
                              <a:lnTo>
                                <a:pt x="441" y="115"/>
                              </a:lnTo>
                              <a:lnTo>
                                <a:pt x="442" y="115"/>
                              </a:lnTo>
                              <a:lnTo>
                                <a:pt x="442" y="116"/>
                              </a:lnTo>
                              <a:lnTo>
                                <a:pt x="444" y="116"/>
                              </a:lnTo>
                              <a:lnTo>
                                <a:pt x="445" y="118"/>
                              </a:lnTo>
                              <a:lnTo>
                                <a:pt x="447" y="118"/>
                              </a:lnTo>
                              <a:lnTo>
                                <a:pt x="448" y="119"/>
                              </a:lnTo>
                              <a:lnTo>
                                <a:pt x="450" y="119"/>
                              </a:lnTo>
                              <a:lnTo>
                                <a:pt x="451" y="119"/>
                              </a:lnTo>
                              <a:lnTo>
                                <a:pt x="454" y="121"/>
                              </a:lnTo>
                              <a:lnTo>
                                <a:pt x="455" y="122"/>
                              </a:lnTo>
                              <a:lnTo>
                                <a:pt x="458" y="122"/>
                              </a:lnTo>
                              <a:lnTo>
                                <a:pt x="460" y="122"/>
                              </a:lnTo>
                              <a:lnTo>
                                <a:pt x="460" y="124"/>
                              </a:lnTo>
                              <a:lnTo>
                                <a:pt x="462" y="124"/>
                              </a:lnTo>
                              <a:lnTo>
                                <a:pt x="464" y="124"/>
                              </a:lnTo>
                              <a:lnTo>
                                <a:pt x="467" y="124"/>
                              </a:lnTo>
                              <a:lnTo>
                                <a:pt x="468" y="124"/>
                              </a:lnTo>
                              <a:lnTo>
                                <a:pt x="470" y="124"/>
                              </a:lnTo>
                              <a:lnTo>
                                <a:pt x="471" y="124"/>
                              </a:lnTo>
                              <a:lnTo>
                                <a:pt x="473" y="124"/>
                              </a:lnTo>
                              <a:lnTo>
                                <a:pt x="474" y="124"/>
                              </a:lnTo>
                              <a:lnTo>
                                <a:pt x="475" y="124"/>
                              </a:lnTo>
                              <a:lnTo>
                                <a:pt x="477" y="124"/>
                              </a:lnTo>
                              <a:lnTo>
                                <a:pt x="478" y="124"/>
                              </a:lnTo>
                              <a:lnTo>
                                <a:pt x="480" y="122"/>
                              </a:lnTo>
                              <a:lnTo>
                                <a:pt x="481" y="122"/>
                              </a:lnTo>
                              <a:lnTo>
                                <a:pt x="483" y="122"/>
                              </a:lnTo>
                              <a:lnTo>
                                <a:pt x="484" y="122"/>
                              </a:lnTo>
                              <a:lnTo>
                                <a:pt x="484" y="121"/>
                              </a:lnTo>
                              <a:lnTo>
                                <a:pt x="485" y="121"/>
                              </a:lnTo>
                              <a:lnTo>
                                <a:pt x="487" y="121"/>
                              </a:lnTo>
                              <a:lnTo>
                                <a:pt x="488" y="121"/>
                              </a:lnTo>
                              <a:lnTo>
                                <a:pt x="490" y="119"/>
                              </a:lnTo>
                              <a:lnTo>
                                <a:pt x="491" y="118"/>
                              </a:lnTo>
                              <a:lnTo>
                                <a:pt x="493" y="118"/>
                              </a:lnTo>
                              <a:lnTo>
                                <a:pt x="493" y="116"/>
                              </a:lnTo>
                              <a:lnTo>
                                <a:pt x="494" y="116"/>
                              </a:lnTo>
                              <a:lnTo>
                                <a:pt x="495" y="115"/>
                              </a:lnTo>
                              <a:lnTo>
                                <a:pt x="497" y="115"/>
                              </a:lnTo>
                              <a:lnTo>
                                <a:pt x="497" y="113"/>
                              </a:lnTo>
                              <a:lnTo>
                                <a:pt x="498" y="113"/>
                              </a:lnTo>
                              <a:lnTo>
                                <a:pt x="500" y="112"/>
                              </a:lnTo>
                              <a:lnTo>
                                <a:pt x="501" y="111"/>
                              </a:lnTo>
                              <a:lnTo>
                                <a:pt x="503" y="109"/>
                              </a:lnTo>
                              <a:lnTo>
                                <a:pt x="504" y="108"/>
                              </a:lnTo>
                              <a:lnTo>
                                <a:pt x="506" y="106"/>
                              </a:lnTo>
                              <a:lnTo>
                                <a:pt x="506" y="105"/>
                              </a:lnTo>
                              <a:lnTo>
                                <a:pt x="506" y="103"/>
                              </a:lnTo>
                              <a:lnTo>
                                <a:pt x="507" y="103"/>
                              </a:lnTo>
                              <a:lnTo>
                                <a:pt x="507" y="102"/>
                              </a:lnTo>
                              <a:lnTo>
                                <a:pt x="508" y="101"/>
                              </a:lnTo>
                              <a:lnTo>
                                <a:pt x="508" y="99"/>
                              </a:lnTo>
                              <a:lnTo>
                                <a:pt x="510" y="98"/>
                              </a:lnTo>
                              <a:lnTo>
                                <a:pt x="510" y="96"/>
                              </a:lnTo>
                              <a:lnTo>
                                <a:pt x="511" y="96"/>
                              </a:lnTo>
                              <a:lnTo>
                                <a:pt x="511" y="95"/>
                              </a:lnTo>
                              <a:lnTo>
                                <a:pt x="513" y="93"/>
                              </a:lnTo>
                              <a:lnTo>
                                <a:pt x="513" y="92"/>
                              </a:lnTo>
                              <a:lnTo>
                                <a:pt x="513" y="90"/>
                              </a:lnTo>
                              <a:lnTo>
                                <a:pt x="513" y="89"/>
                              </a:lnTo>
                              <a:lnTo>
                                <a:pt x="487" y="89"/>
                              </a:lnTo>
                              <a:close/>
                              <a:moveTo>
                                <a:pt x="470" y="10"/>
                              </a:moveTo>
                              <a:lnTo>
                                <a:pt x="462" y="0"/>
                              </a:lnTo>
                              <a:lnTo>
                                <a:pt x="439" y="0"/>
                              </a:lnTo>
                              <a:lnTo>
                                <a:pt x="461" y="26"/>
                              </a:lnTo>
                              <a:lnTo>
                                <a:pt x="478" y="26"/>
                              </a:lnTo>
                              <a:lnTo>
                                <a:pt x="500" y="0"/>
                              </a:lnTo>
                              <a:lnTo>
                                <a:pt x="477" y="0"/>
                              </a:lnTo>
                              <a:lnTo>
                                <a:pt x="470" y="10"/>
                              </a:lnTo>
                              <a:close/>
                              <a:moveTo>
                                <a:pt x="523" y="121"/>
                              </a:moveTo>
                              <a:lnTo>
                                <a:pt x="549" y="121"/>
                              </a:lnTo>
                              <a:lnTo>
                                <a:pt x="549" y="75"/>
                              </a:lnTo>
                              <a:lnTo>
                                <a:pt x="550" y="75"/>
                              </a:lnTo>
                              <a:lnTo>
                                <a:pt x="549" y="75"/>
                              </a:lnTo>
                              <a:lnTo>
                                <a:pt x="549" y="73"/>
                              </a:lnTo>
                              <a:lnTo>
                                <a:pt x="550" y="73"/>
                              </a:lnTo>
                              <a:lnTo>
                                <a:pt x="550" y="72"/>
                              </a:lnTo>
                              <a:lnTo>
                                <a:pt x="549" y="72"/>
                              </a:lnTo>
                              <a:lnTo>
                                <a:pt x="550" y="72"/>
                              </a:lnTo>
                              <a:lnTo>
                                <a:pt x="549" y="72"/>
                              </a:lnTo>
                              <a:lnTo>
                                <a:pt x="549" y="70"/>
                              </a:lnTo>
                              <a:lnTo>
                                <a:pt x="550" y="70"/>
                              </a:lnTo>
                              <a:lnTo>
                                <a:pt x="549" y="70"/>
                              </a:lnTo>
                              <a:lnTo>
                                <a:pt x="549" y="69"/>
                              </a:lnTo>
                              <a:lnTo>
                                <a:pt x="550" y="69"/>
                              </a:lnTo>
                              <a:lnTo>
                                <a:pt x="549" y="69"/>
                              </a:lnTo>
                              <a:lnTo>
                                <a:pt x="550" y="69"/>
                              </a:lnTo>
                              <a:lnTo>
                                <a:pt x="549" y="67"/>
                              </a:lnTo>
                              <a:lnTo>
                                <a:pt x="550" y="67"/>
                              </a:lnTo>
                              <a:lnTo>
                                <a:pt x="549" y="67"/>
                              </a:lnTo>
                              <a:lnTo>
                                <a:pt x="550" y="67"/>
                              </a:lnTo>
                              <a:lnTo>
                                <a:pt x="549" y="67"/>
                              </a:lnTo>
                              <a:lnTo>
                                <a:pt x="549" y="66"/>
                              </a:lnTo>
                              <a:lnTo>
                                <a:pt x="550" y="66"/>
                              </a:lnTo>
                              <a:lnTo>
                                <a:pt x="550" y="65"/>
                              </a:lnTo>
                              <a:lnTo>
                                <a:pt x="550" y="63"/>
                              </a:lnTo>
                              <a:lnTo>
                                <a:pt x="552" y="63"/>
                              </a:lnTo>
                              <a:lnTo>
                                <a:pt x="553" y="63"/>
                              </a:lnTo>
                              <a:lnTo>
                                <a:pt x="553" y="62"/>
                              </a:lnTo>
                              <a:lnTo>
                                <a:pt x="554" y="60"/>
                              </a:lnTo>
                              <a:lnTo>
                                <a:pt x="556" y="60"/>
                              </a:lnTo>
                              <a:lnTo>
                                <a:pt x="556" y="59"/>
                              </a:lnTo>
                              <a:lnTo>
                                <a:pt x="557" y="59"/>
                              </a:lnTo>
                              <a:lnTo>
                                <a:pt x="559" y="59"/>
                              </a:lnTo>
                              <a:lnTo>
                                <a:pt x="560" y="59"/>
                              </a:lnTo>
                              <a:lnTo>
                                <a:pt x="562" y="59"/>
                              </a:lnTo>
                              <a:lnTo>
                                <a:pt x="562" y="57"/>
                              </a:lnTo>
                              <a:lnTo>
                                <a:pt x="563" y="59"/>
                              </a:lnTo>
                              <a:lnTo>
                                <a:pt x="564" y="59"/>
                              </a:lnTo>
                              <a:lnTo>
                                <a:pt x="566" y="59"/>
                              </a:lnTo>
                              <a:lnTo>
                                <a:pt x="567" y="59"/>
                              </a:lnTo>
                              <a:lnTo>
                                <a:pt x="569" y="59"/>
                              </a:lnTo>
                              <a:lnTo>
                                <a:pt x="570" y="60"/>
                              </a:lnTo>
                              <a:lnTo>
                                <a:pt x="572" y="62"/>
                              </a:lnTo>
                              <a:lnTo>
                                <a:pt x="573" y="63"/>
                              </a:lnTo>
                              <a:lnTo>
                                <a:pt x="575" y="65"/>
                              </a:lnTo>
                              <a:lnTo>
                                <a:pt x="575" y="66"/>
                              </a:lnTo>
                              <a:lnTo>
                                <a:pt x="576" y="67"/>
                              </a:lnTo>
                              <a:lnTo>
                                <a:pt x="575" y="67"/>
                              </a:lnTo>
                              <a:lnTo>
                                <a:pt x="576" y="69"/>
                              </a:lnTo>
                              <a:lnTo>
                                <a:pt x="575" y="69"/>
                              </a:lnTo>
                              <a:lnTo>
                                <a:pt x="576" y="69"/>
                              </a:lnTo>
                              <a:lnTo>
                                <a:pt x="575" y="69"/>
                              </a:lnTo>
                              <a:lnTo>
                                <a:pt x="575" y="70"/>
                              </a:lnTo>
                              <a:lnTo>
                                <a:pt x="576" y="70"/>
                              </a:lnTo>
                              <a:lnTo>
                                <a:pt x="575" y="70"/>
                              </a:lnTo>
                              <a:lnTo>
                                <a:pt x="576" y="72"/>
                              </a:lnTo>
                              <a:lnTo>
                                <a:pt x="575" y="72"/>
                              </a:lnTo>
                              <a:lnTo>
                                <a:pt x="576" y="73"/>
                              </a:lnTo>
                              <a:lnTo>
                                <a:pt x="575" y="73"/>
                              </a:lnTo>
                              <a:lnTo>
                                <a:pt x="576" y="73"/>
                              </a:lnTo>
                              <a:lnTo>
                                <a:pt x="575" y="73"/>
                              </a:lnTo>
                              <a:lnTo>
                                <a:pt x="575" y="75"/>
                              </a:lnTo>
                              <a:lnTo>
                                <a:pt x="576" y="75"/>
                              </a:lnTo>
                              <a:lnTo>
                                <a:pt x="575" y="75"/>
                              </a:lnTo>
                              <a:lnTo>
                                <a:pt x="575" y="121"/>
                              </a:lnTo>
                              <a:lnTo>
                                <a:pt x="600" y="121"/>
                              </a:lnTo>
                              <a:lnTo>
                                <a:pt x="600" y="69"/>
                              </a:lnTo>
                              <a:lnTo>
                                <a:pt x="600" y="67"/>
                              </a:lnTo>
                              <a:lnTo>
                                <a:pt x="600" y="66"/>
                              </a:lnTo>
                              <a:lnTo>
                                <a:pt x="600" y="65"/>
                              </a:lnTo>
                              <a:lnTo>
                                <a:pt x="600" y="63"/>
                              </a:lnTo>
                              <a:lnTo>
                                <a:pt x="600" y="62"/>
                              </a:lnTo>
                              <a:lnTo>
                                <a:pt x="600" y="60"/>
                              </a:lnTo>
                              <a:lnTo>
                                <a:pt x="600" y="59"/>
                              </a:lnTo>
                              <a:lnTo>
                                <a:pt x="599" y="57"/>
                              </a:lnTo>
                              <a:lnTo>
                                <a:pt x="599" y="56"/>
                              </a:lnTo>
                              <a:lnTo>
                                <a:pt x="599" y="54"/>
                              </a:lnTo>
                              <a:lnTo>
                                <a:pt x="599" y="53"/>
                              </a:lnTo>
                              <a:lnTo>
                                <a:pt x="597" y="52"/>
                              </a:lnTo>
                              <a:lnTo>
                                <a:pt x="597" y="50"/>
                              </a:lnTo>
                              <a:lnTo>
                                <a:pt x="596" y="49"/>
                              </a:lnTo>
                              <a:lnTo>
                                <a:pt x="596" y="47"/>
                              </a:lnTo>
                              <a:lnTo>
                                <a:pt x="595" y="46"/>
                              </a:lnTo>
                              <a:lnTo>
                                <a:pt x="593" y="44"/>
                              </a:lnTo>
                              <a:lnTo>
                                <a:pt x="592" y="43"/>
                              </a:lnTo>
                              <a:lnTo>
                                <a:pt x="590" y="43"/>
                              </a:lnTo>
                              <a:lnTo>
                                <a:pt x="590" y="41"/>
                              </a:lnTo>
                              <a:lnTo>
                                <a:pt x="589" y="41"/>
                              </a:lnTo>
                              <a:lnTo>
                                <a:pt x="589" y="40"/>
                              </a:lnTo>
                              <a:lnTo>
                                <a:pt x="587" y="40"/>
                              </a:lnTo>
                              <a:lnTo>
                                <a:pt x="586" y="40"/>
                              </a:lnTo>
                              <a:lnTo>
                                <a:pt x="586" y="39"/>
                              </a:lnTo>
                              <a:lnTo>
                                <a:pt x="585" y="39"/>
                              </a:lnTo>
                              <a:lnTo>
                                <a:pt x="583" y="39"/>
                              </a:lnTo>
                              <a:lnTo>
                                <a:pt x="582" y="37"/>
                              </a:lnTo>
                              <a:lnTo>
                                <a:pt x="580" y="37"/>
                              </a:lnTo>
                              <a:lnTo>
                                <a:pt x="579" y="37"/>
                              </a:lnTo>
                              <a:lnTo>
                                <a:pt x="577" y="36"/>
                              </a:lnTo>
                              <a:lnTo>
                                <a:pt x="576" y="36"/>
                              </a:lnTo>
                              <a:lnTo>
                                <a:pt x="575" y="36"/>
                              </a:lnTo>
                              <a:lnTo>
                                <a:pt x="573" y="36"/>
                              </a:lnTo>
                              <a:lnTo>
                                <a:pt x="572" y="36"/>
                              </a:lnTo>
                              <a:lnTo>
                                <a:pt x="570" y="36"/>
                              </a:lnTo>
                              <a:lnTo>
                                <a:pt x="569" y="34"/>
                              </a:lnTo>
                              <a:lnTo>
                                <a:pt x="569" y="36"/>
                              </a:lnTo>
                              <a:lnTo>
                                <a:pt x="567" y="36"/>
                              </a:lnTo>
                              <a:lnTo>
                                <a:pt x="566" y="36"/>
                              </a:lnTo>
                              <a:lnTo>
                                <a:pt x="564" y="36"/>
                              </a:lnTo>
                              <a:lnTo>
                                <a:pt x="563" y="36"/>
                              </a:lnTo>
                              <a:lnTo>
                                <a:pt x="562" y="36"/>
                              </a:lnTo>
                              <a:lnTo>
                                <a:pt x="560" y="36"/>
                              </a:lnTo>
                              <a:lnTo>
                                <a:pt x="560" y="37"/>
                              </a:lnTo>
                              <a:lnTo>
                                <a:pt x="559" y="37"/>
                              </a:lnTo>
                              <a:lnTo>
                                <a:pt x="557" y="37"/>
                              </a:lnTo>
                              <a:lnTo>
                                <a:pt x="556" y="39"/>
                              </a:lnTo>
                              <a:lnTo>
                                <a:pt x="554" y="39"/>
                              </a:lnTo>
                              <a:lnTo>
                                <a:pt x="554" y="40"/>
                              </a:lnTo>
                              <a:lnTo>
                                <a:pt x="553" y="40"/>
                              </a:lnTo>
                              <a:lnTo>
                                <a:pt x="553" y="41"/>
                              </a:lnTo>
                              <a:lnTo>
                                <a:pt x="552" y="41"/>
                              </a:lnTo>
                              <a:lnTo>
                                <a:pt x="552" y="43"/>
                              </a:lnTo>
                              <a:lnTo>
                                <a:pt x="550" y="43"/>
                              </a:lnTo>
                              <a:lnTo>
                                <a:pt x="550" y="44"/>
                              </a:lnTo>
                              <a:lnTo>
                                <a:pt x="549" y="44"/>
                              </a:lnTo>
                              <a:lnTo>
                                <a:pt x="549" y="46"/>
                              </a:lnTo>
                              <a:lnTo>
                                <a:pt x="547" y="46"/>
                              </a:lnTo>
                              <a:lnTo>
                                <a:pt x="547" y="37"/>
                              </a:lnTo>
                              <a:lnTo>
                                <a:pt x="523" y="37"/>
                              </a:lnTo>
                              <a:lnTo>
                                <a:pt x="523" y="121"/>
                              </a:lnTo>
                              <a:close/>
                              <a:moveTo>
                                <a:pt x="656" y="34"/>
                              </a:moveTo>
                              <a:lnTo>
                                <a:pt x="656" y="36"/>
                              </a:lnTo>
                              <a:lnTo>
                                <a:pt x="655" y="36"/>
                              </a:lnTo>
                              <a:lnTo>
                                <a:pt x="654" y="36"/>
                              </a:lnTo>
                              <a:lnTo>
                                <a:pt x="652" y="36"/>
                              </a:lnTo>
                              <a:lnTo>
                                <a:pt x="651" y="36"/>
                              </a:lnTo>
                              <a:lnTo>
                                <a:pt x="649" y="36"/>
                              </a:lnTo>
                              <a:lnTo>
                                <a:pt x="648" y="36"/>
                              </a:lnTo>
                              <a:lnTo>
                                <a:pt x="646" y="36"/>
                              </a:lnTo>
                              <a:lnTo>
                                <a:pt x="645" y="36"/>
                              </a:lnTo>
                              <a:lnTo>
                                <a:pt x="645" y="37"/>
                              </a:lnTo>
                              <a:lnTo>
                                <a:pt x="643" y="37"/>
                              </a:lnTo>
                              <a:lnTo>
                                <a:pt x="642" y="37"/>
                              </a:lnTo>
                              <a:lnTo>
                                <a:pt x="642" y="39"/>
                              </a:lnTo>
                              <a:lnTo>
                                <a:pt x="641" y="39"/>
                              </a:lnTo>
                              <a:lnTo>
                                <a:pt x="639" y="39"/>
                              </a:lnTo>
                              <a:lnTo>
                                <a:pt x="638" y="39"/>
                              </a:lnTo>
                              <a:lnTo>
                                <a:pt x="638" y="40"/>
                              </a:lnTo>
                              <a:lnTo>
                                <a:pt x="636" y="40"/>
                              </a:lnTo>
                              <a:lnTo>
                                <a:pt x="635" y="40"/>
                              </a:lnTo>
                              <a:lnTo>
                                <a:pt x="633" y="40"/>
                              </a:lnTo>
                              <a:lnTo>
                                <a:pt x="633" y="41"/>
                              </a:lnTo>
                              <a:lnTo>
                                <a:pt x="632" y="41"/>
                              </a:lnTo>
                              <a:lnTo>
                                <a:pt x="632" y="43"/>
                              </a:lnTo>
                              <a:lnTo>
                                <a:pt x="631" y="43"/>
                              </a:lnTo>
                              <a:lnTo>
                                <a:pt x="629" y="44"/>
                              </a:lnTo>
                              <a:lnTo>
                                <a:pt x="628" y="46"/>
                              </a:lnTo>
                              <a:lnTo>
                                <a:pt x="628" y="47"/>
                              </a:lnTo>
                              <a:lnTo>
                                <a:pt x="626" y="47"/>
                              </a:lnTo>
                              <a:lnTo>
                                <a:pt x="625" y="47"/>
                              </a:lnTo>
                              <a:lnTo>
                                <a:pt x="625" y="49"/>
                              </a:lnTo>
                              <a:lnTo>
                                <a:pt x="623" y="50"/>
                              </a:lnTo>
                              <a:lnTo>
                                <a:pt x="623" y="52"/>
                              </a:lnTo>
                              <a:lnTo>
                                <a:pt x="622" y="52"/>
                              </a:lnTo>
                              <a:lnTo>
                                <a:pt x="622" y="53"/>
                              </a:lnTo>
                              <a:lnTo>
                                <a:pt x="620" y="53"/>
                              </a:lnTo>
                              <a:lnTo>
                                <a:pt x="620" y="54"/>
                              </a:lnTo>
                              <a:lnTo>
                                <a:pt x="619" y="56"/>
                              </a:lnTo>
                              <a:lnTo>
                                <a:pt x="618" y="56"/>
                              </a:lnTo>
                              <a:lnTo>
                                <a:pt x="618" y="57"/>
                              </a:lnTo>
                              <a:lnTo>
                                <a:pt x="618" y="59"/>
                              </a:lnTo>
                              <a:lnTo>
                                <a:pt x="618" y="60"/>
                              </a:lnTo>
                              <a:lnTo>
                                <a:pt x="616" y="62"/>
                              </a:lnTo>
                              <a:lnTo>
                                <a:pt x="616" y="63"/>
                              </a:lnTo>
                              <a:lnTo>
                                <a:pt x="615" y="65"/>
                              </a:lnTo>
                              <a:lnTo>
                                <a:pt x="615" y="66"/>
                              </a:lnTo>
                              <a:lnTo>
                                <a:pt x="615" y="67"/>
                              </a:lnTo>
                              <a:lnTo>
                                <a:pt x="613" y="67"/>
                              </a:lnTo>
                              <a:lnTo>
                                <a:pt x="613" y="69"/>
                              </a:lnTo>
                              <a:lnTo>
                                <a:pt x="613" y="70"/>
                              </a:lnTo>
                              <a:lnTo>
                                <a:pt x="613" y="72"/>
                              </a:lnTo>
                              <a:lnTo>
                                <a:pt x="613" y="73"/>
                              </a:lnTo>
                              <a:lnTo>
                                <a:pt x="613" y="75"/>
                              </a:lnTo>
                              <a:lnTo>
                                <a:pt x="613" y="76"/>
                              </a:lnTo>
                              <a:lnTo>
                                <a:pt x="613" y="77"/>
                              </a:lnTo>
                              <a:lnTo>
                                <a:pt x="613" y="79"/>
                              </a:lnTo>
                              <a:lnTo>
                                <a:pt x="612" y="79"/>
                              </a:lnTo>
                              <a:lnTo>
                                <a:pt x="613" y="82"/>
                              </a:lnTo>
                              <a:lnTo>
                                <a:pt x="613" y="83"/>
                              </a:lnTo>
                              <a:lnTo>
                                <a:pt x="613" y="86"/>
                              </a:lnTo>
                              <a:lnTo>
                                <a:pt x="613" y="88"/>
                              </a:lnTo>
                              <a:lnTo>
                                <a:pt x="613" y="90"/>
                              </a:lnTo>
                              <a:lnTo>
                                <a:pt x="615" y="90"/>
                              </a:lnTo>
                              <a:lnTo>
                                <a:pt x="615" y="92"/>
                              </a:lnTo>
                              <a:lnTo>
                                <a:pt x="615" y="95"/>
                              </a:lnTo>
                              <a:lnTo>
                                <a:pt x="615" y="96"/>
                              </a:lnTo>
                              <a:lnTo>
                                <a:pt x="616" y="98"/>
                              </a:lnTo>
                              <a:lnTo>
                                <a:pt x="618" y="99"/>
                              </a:lnTo>
                              <a:lnTo>
                                <a:pt x="618" y="101"/>
                              </a:lnTo>
                              <a:lnTo>
                                <a:pt x="619" y="102"/>
                              </a:lnTo>
                              <a:lnTo>
                                <a:pt x="619" y="103"/>
                              </a:lnTo>
                              <a:lnTo>
                                <a:pt x="620" y="105"/>
                              </a:lnTo>
                              <a:lnTo>
                                <a:pt x="620" y="106"/>
                              </a:lnTo>
                              <a:lnTo>
                                <a:pt x="622" y="106"/>
                              </a:lnTo>
                              <a:lnTo>
                                <a:pt x="622" y="108"/>
                              </a:lnTo>
                              <a:lnTo>
                                <a:pt x="623" y="109"/>
                              </a:lnTo>
                              <a:lnTo>
                                <a:pt x="625" y="111"/>
                              </a:lnTo>
                              <a:lnTo>
                                <a:pt x="626" y="112"/>
                              </a:lnTo>
                              <a:lnTo>
                                <a:pt x="628" y="113"/>
                              </a:lnTo>
                              <a:lnTo>
                                <a:pt x="629" y="115"/>
                              </a:lnTo>
                              <a:lnTo>
                                <a:pt x="631" y="115"/>
                              </a:lnTo>
                              <a:lnTo>
                                <a:pt x="631" y="116"/>
                              </a:lnTo>
                              <a:lnTo>
                                <a:pt x="632" y="116"/>
                              </a:lnTo>
                              <a:lnTo>
                                <a:pt x="633" y="118"/>
                              </a:lnTo>
                              <a:lnTo>
                                <a:pt x="635" y="118"/>
                              </a:lnTo>
                              <a:lnTo>
                                <a:pt x="636" y="119"/>
                              </a:lnTo>
                              <a:lnTo>
                                <a:pt x="638" y="119"/>
                              </a:lnTo>
                              <a:lnTo>
                                <a:pt x="639" y="119"/>
                              </a:lnTo>
                              <a:lnTo>
                                <a:pt x="641" y="121"/>
                              </a:lnTo>
                              <a:lnTo>
                                <a:pt x="642" y="121"/>
                              </a:lnTo>
                              <a:lnTo>
                                <a:pt x="643" y="122"/>
                              </a:lnTo>
                              <a:lnTo>
                                <a:pt x="645" y="122"/>
                              </a:lnTo>
                              <a:lnTo>
                                <a:pt x="646" y="122"/>
                              </a:lnTo>
                              <a:lnTo>
                                <a:pt x="648" y="124"/>
                              </a:lnTo>
                              <a:lnTo>
                                <a:pt x="649" y="124"/>
                              </a:lnTo>
                              <a:lnTo>
                                <a:pt x="651" y="124"/>
                              </a:lnTo>
                              <a:lnTo>
                                <a:pt x="652" y="124"/>
                              </a:lnTo>
                              <a:lnTo>
                                <a:pt x="654" y="124"/>
                              </a:lnTo>
                              <a:lnTo>
                                <a:pt x="655" y="124"/>
                              </a:lnTo>
                              <a:lnTo>
                                <a:pt x="656" y="124"/>
                              </a:lnTo>
                              <a:lnTo>
                                <a:pt x="659" y="124"/>
                              </a:lnTo>
                              <a:lnTo>
                                <a:pt x="661" y="124"/>
                              </a:lnTo>
                              <a:lnTo>
                                <a:pt x="662" y="124"/>
                              </a:lnTo>
                              <a:lnTo>
                                <a:pt x="664" y="124"/>
                              </a:lnTo>
                              <a:lnTo>
                                <a:pt x="665" y="124"/>
                              </a:lnTo>
                              <a:lnTo>
                                <a:pt x="666" y="124"/>
                              </a:lnTo>
                              <a:lnTo>
                                <a:pt x="668" y="124"/>
                              </a:lnTo>
                              <a:lnTo>
                                <a:pt x="669" y="122"/>
                              </a:lnTo>
                              <a:lnTo>
                                <a:pt x="671" y="122"/>
                              </a:lnTo>
                              <a:lnTo>
                                <a:pt x="672" y="122"/>
                              </a:lnTo>
                              <a:lnTo>
                                <a:pt x="674" y="122"/>
                              </a:lnTo>
                              <a:lnTo>
                                <a:pt x="675" y="121"/>
                              </a:lnTo>
                              <a:lnTo>
                                <a:pt x="677" y="121"/>
                              </a:lnTo>
                              <a:lnTo>
                                <a:pt x="678" y="119"/>
                              </a:lnTo>
                              <a:lnTo>
                                <a:pt x="679" y="119"/>
                              </a:lnTo>
                              <a:lnTo>
                                <a:pt x="681" y="118"/>
                              </a:lnTo>
                              <a:lnTo>
                                <a:pt x="682" y="118"/>
                              </a:lnTo>
                              <a:lnTo>
                                <a:pt x="682" y="116"/>
                              </a:lnTo>
                              <a:lnTo>
                                <a:pt x="684" y="116"/>
                              </a:lnTo>
                              <a:lnTo>
                                <a:pt x="685" y="115"/>
                              </a:lnTo>
                              <a:lnTo>
                                <a:pt x="687" y="115"/>
                              </a:lnTo>
                              <a:lnTo>
                                <a:pt x="687" y="113"/>
                              </a:lnTo>
                              <a:lnTo>
                                <a:pt x="688" y="112"/>
                              </a:lnTo>
                              <a:lnTo>
                                <a:pt x="688" y="111"/>
                              </a:lnTo>
                              <a:lnTo>
                                <a:pt x="689" y="111"/>
                              </a:lnTo>
                              <a:lnTo>
                                <a:pt x="689" y="109"/>
                              </a:lnTo>
                              <a:lnTo>
                                <a:pt x="691" y="109"/>
                              </a:lnTo>
                              <a:lnTo>
                                <a:pt x="692" y="108"/>
                              </a:lnTo>
                              <a:lnTo>
                                <a:pt x="692" y="106"/>
                              </a:lnTo>
                              <a:lnTo>
                                <a:pt x="694" y="106"/>
                              </a:lnTo>
                              <a:lnTo>
                                <a:pt x="694" y="105"/>
                              </a:lnTo>
                              <a:lnTo>
                                <a:pt x="695" y="105"/>
                              </a:lnTo>
                              <a:lnTo>
                                <a:pt x="695" y="103"/>
                              </a:lnTo>
                              <a:lnTo>
                                <a:pt x="695" y="102"/>
                              </a:lnTo>
                              <a:lnTo>
                                <a:pt x="697" y="102"/>
                              </a:lnTo>
                              <a:lnTo>
                                <a:pt x="697" y="101"/>
                              </a:lnTo>
                              <a:lnTo>
                                <a:pt x="698" y="99"/>
                              </a:lnTo>
                              <a:lnTo>
                                <a:pt x="698" y="98"/>
                              </a:lnTo>
                              <a:lnTo>
                                <a:pt x="700" y="96"/>
                              </a:lnTo>
                              <a:lnTo>
                                <a:pt x="700" y="95"/>
                              </a:lnTo>
                              <a:lnTo>
                                <a:pt x="700" y="93"/>
                              </a:lnTo>
                              <a:lnTo>
                                <a:pt x="700" y="92"/>
                              </a:lnTo>
                              <a:lnTo>
                                <a:pt x="700" y="90"/>
                              </a:lnTo>
                              <a:lnTo>
                                <a:pt x="701" y="90"/>
                              </a:lnTo>
                              <a:lnTo>
                                <a:pt x="701" y="89"/>
                              </a:lnTo>
                              <a:lnTo>
                                <a:pt x="701" y="88"/>
                              </a:lnTo>
                              <a:lnTo>
                                <a:pt x="701" y="86"/>
                              </a:lnTo>
                              <a:lnTo>
                                <a:pt x="701" y="85"/>
                              </a:lnTo>
                              <a:lnTo>
                                <a:pt x="701" y="83"/>
                              </a:lnTo>
                              <a:lnTo>
                                <a:pt x="701" y="82"/>
                              </a:lnTo>
                              <a:lnTo>
                                <a:pt x="701" y="80"/>
                              </a:lnTo>
                              <a:lnTo>
                                <a:pt x="701" y="79"/>
                              </a:lnTo>
                              <a:lnTo>
                                <a:pt x="701" y="77"/>
                              </a:lnTo>
                              <a:lnTo>
                                <a:pt x="701" y="76"/>
                              </a:lnTo>
                              <a:lnTo>
                                <a:pt x="701" y="75"/>
                              </a:lnTo>
                              <a:lnTo>
                                <a:pt x="701" y="73"/>
                              </a:lnTo>
                              <a:lnTo>
                                <a:pt x="701" y="72"/>
                              </a:lnTo>
                              <a:lnTo>
                                <a:pt x="701" y="70"/>
                              </a:lnTo>
                              <a:lnTo>
                                <a:pt x="701" y="69"/>
                              </a:lnTo>
                              <a:lnTo>
                                <a:pt x="701" y="67"/>
                              </a:lnTo>
                              <a:lnTo>
                                <a:pt x="701" y="66"/>
                              </a:lnTo>
                              <a:lnTo>
                                <a:pt x="701" y="65"/>
                              </a:lnTo>
                              <a:lnTo>
                                <a:pt x="700" y="63"/>
                              </a:lnTo>
                              <a:lnTo>
                                <a:pt x="700" y="62"/>
                              </a:lnTo>
                              <a:lnTo>
                                <a:pt x="698" y="60"/>
                              </a:lnTo>
                              <a:lnTo>
                                <a:pt x="697" y="59"/>
                              </a:lnTo>
                              <a:lnTo>
                                <a:pt x="697" y="57"/>
                              </a:lnTo>
                              <a:lnTo>
                                <a:pt x="695" y="56"/>
                              </a:lnTo>
                              <a:lnTo>
                                <a:pt x="695" y="54"/>
                              </a:lnTo>
                              <a:lnTo>
                                <a:pt x="694" y="54"/>
                              </a:lnTo>
                              <a:lnTo>
                                <a:pt x="694" y="53"/>
                              </a:lnTo>
                              <a:lnTo>
                                <a:pt x="692" y="52"/>
                              </a:lnTo>
                              <a:lnTo>
                                <a:pt x="691" y="50"/>
                              </a:lnTo>
                              <a:lnTo>
                                <a:pt x="689" y="49"/>
                              </a:lnTo>
                              <a:lnTo>
                                <a:pt x="688" y="47"/>
                              </a:lnTo>
                              <a:lnTo>
                                <a:pt x="687" y="46"/>
                              </a:lnTo>
                              <a:lnTo>
                                <a:pt x="687" y="44"/>
                              </a:lnTo>
                              <a:lnTo>
                                <a:pt x="685" y="44"/>
                              </a:lnTo>
                              <a:lnTo>
                                <a:pt x="684" y="43"/>
                              </a:lnTo>
                              <a:lnTo>
                                <a:pt x="682" y="43"/>
                              </a:lnTo>
                              <a:lnTo>
                                <a:pt x="681" y="41"/>
                              </a:lnTo>
                              <a:lnTo>
                                <a:pt x="679" y="41"/>
                              </a:lnTo>
                              <a:lnTo>
                                <a:pt x="678" y="40"/>
                              </a:lnTo>
                              <a:lnTo>
                                <a:pt x="677" y="39"/>
                              </a:lnTo>
                              <a:lnTo>
                                <a:pt x="675" y="39"/>
                              </a:lnTo>
                              <a:lnTo>
                                <a:pt x="674" y="39"/>
                              </a:lnTo>
                              <a:lnTo>
                                <a:pt x="672" y="37"/>
                              </a:lnTo>
                              <a:lnTo>
                                <a:pt x="671" y="37"/>
                              </a:lnTo>
                              <a:lnTo>
                                <a:pt x="669" y="37"/>
                              </a:lnTo>
                              <a:lnTo>
                                <a:pt x="668" y="36"/>
                              </a:lnTo>
                              <a:lnTo>
                                <a:pt x="666" y="36"/>
                              </a:lnTo>
                              <a:lnTo>
                                <a:pt x="664" y="36"/>
                              </a:lnTo>
                              <a:lnTo>
                                <a:pt x="662" y="36"/>
                              </a:lnTo>
                              <a:lnTo>
                                <a:pt x="661" y="36"/>
                              </a:lnTo>
                              <a:lnTo>
                                <a:pt x="659" y="36"/>
                              </a:lnTo>
                              <a:lnTo>
                                <a:pt x="656" y="34"/>
                              </a:lnTo>
                              <a:close/>
                              <a:moveTo>
                                <a:pt x="656" y="57"/>
                              </a:moveTo>
                              <a:lnTo>
                                <a:pt x="658" y="59"/>
                              </a:lnTo>
                              <a:lnTo>
                                <a:pt x="659" y="59"/>
                              </a:lnTo>
                              <a:lnTo>
                                <a:pt x="661" y="59"/>
                              </a:lnTo>
                              <a:lnTo>
                                <a:pt x="662" y="59"/>
                              </a:lnTo>
                              <a:lnTo>
                                <a:pt x="664" y="59"/>
                              </a:lnTo>
                              <a:lnTo>
                                <a:pt x="664" y="60"/>
                              </a:lnTo>
                              <a:lnTo>
                                <a:pt x="665" y="60"/>
                              </a:lnTo>
                              <a:lnTo>
                                <a:pt x="666" y="60"/>
                              </a:lnTo>
                              <a:lnTo>
                                <a:pt x="668" y="62"/>
                              </a:lnTo>
                              <a:lnTo>
                                <a:pt x="669" y="63"/>
                              </a:lnTo>
                              <a:lnTo>
                                <a:pt x="671" y="65"/>
                              </a:lnTo>
                              <a:lnTo>
                                <a:pt x="672" y="66"/>
                              </a:lnTo>
                              <a:lnTo>
                                <a:pt x="674" y="67"/>
                              </a:lnTo>
                              <a:lnTo>
                                <a:pt x="674" y="69"/>
                              </a:lnTo>
                              <a:lnTo>
                                <a:pt x="675" y="70"/>
                              </a:lnTo>
                              <a:lnTo>
                                <a:pt x="675" y="72"/>
                              </a:lnTo>
                              <a:lnTo>
                                <a:pt x="675" y="73"/>
                              </a:lnTo>
                              <a:lnTo>
                                <a:pt x="677" y="73"/>
                              </a:lnTo>
                              <a:lnTo>
                                <a:pt x="677" y="75"/>
                              </a:lnTo>
                              <a:lnTo>
                                <a:pt x="677" y="76"/>
                              </a:lnTo>
                              <a:lnTo>
                                <a:pt x="677" y="77"/>
                              </a:lnTo>
                              <a:lnTo>
                                <a:pt x="677" y="79"/>
                              </a:lnTo>
                              <a:lnTo>
                                <a:pt x="677" y="80"/>
                              </a:lnTo>
                              <a:lnTo>
                                <a:pt x="677" y="82"/>
                              </a:lnTo>
                              <a:lnTo>
                                <a:pt x="677" y="83"/>
                              </a:lnTo>
                              <a:lnTo>
                                <a:pt x="677" y="85"/>
                              </a:lnTo>
                              <a:lnTo>
                                <a:pt x="677" y="86"/>
                              </a:lnTo>
                              <a:lnTo>
                                <a:pt x="675" y="86"/>
                              </a:lnTo>
                              <a:lnTo>
                                <a:pt x="675" y="88"/>
                              </a:lnTo>
                              <a:lnTo>
                                <a:pt x="675" y="89"/>
                              </a:lnTo>
                              <a:lnTo>
                                <a:pt x="674" y="89"/>
                              </a:lnTo>
                              <a:lnTo>
                                <a:pt x="674" y="90"/>
                              </a:lnTo>
                              <a:lnTo>
                                <a:pt x="674" y="92"/>
                              </a:lnTo>
                              <a:lnTo>
                                <a:pt x="672" y="93"/>
                              </a:lnTo>
                              <a:lnTo>
                                <a:pt x="672" y="95"/>
                              </a:lnTo>
                              <a:lnTo>
                                <a:pt x="671" y="95"/>
                              </a:lnTo>
                              <a:lnTo>
                                <a:pt x="671" y="96"/>
                              </a:lnTo>
                              <a:lnTo>
                                <a:pt x="669" y="96"/>
                              </a:lnTo>
                              <a:lnTo>
                                <a:pt x="669" y="98"/>
                              </a:lnTo>
                              <a:lnTo>
                                <a:pt x="668" y="98"/>
                              </a:lnTo>
                              <a:lnTo>
                                <a:pt x="666" y="98"/>
                              </a:lnTo>
                              <a:lnTo>
                                <a:pt x="666" y="99"/>
                              </a:lnTo>
                              <a:lnTo>
                                <a:pt x="665" y="99"/>
                              </a:lnTo>
                              <a:lnTo>
                                <a:pt x="664" y="99"/>
                              </a:lnTo>
                              <a:lnTo>
                                <a:pt x="664" y="101"/>
                              </a:lnTo>
                              <a:lnTo>
                                <a:pt x="662" y="101"/>
                              </a:lnTo>
                              <a:lnTo>
                                <a:pt x="661" y="101"/>
                              </a:lnTo>
                              <a:lnTo>
                                <a:pt x="659" y="101"/>
                              </a:lnTo>
                              <a:lnTo>
                                <a:pt x="658" y="101"/>
                              </a:lnTo>
                              <a:lnTo>
                                <a:pt x="656" y="101"/>
                              </a:lnTo>
                              <a:lnTo>
                                <a:pt x="655" y="101"/>
                              </a:lnTo>
                              <a:lnTo>
                                <a:pt x="654" y="101"/>
                              </a:lnTo>
                              <a:lnTo>
                                <a:pt x="652" y="101"/>
                              </a:lnTo>
                              <a:lnTo>
                                <a:pt x="651" y="101"/>
                              </a:lnTo>
                              <a:lnTo>
                                <a:pt x="651" y="99"/>
                              </a:lnTo>
                              <a:lnTo>
                                <a:pt x="649" y="99"/>
                              </a:lnTo>
                              <a:lnTo>
                                <a:pt x="648" y="99"/>
                              </a:lnTo>
                              <a:lnTo>
                                <a:pt x="646" y="98"/>
                              </a:lnTo>
                              <a:lnTo>
                                <a:pt x="645" y="96"/>
                              </a:lnTo>
                              <a:lnTo>
                                <a:pt x="643" y="95"/>
                              </a:lnTo>
                              <a:lnTo>
                                <a:pt x="643" y="93"/>
                              </a:lnTo>
                              <a:lnTo>
                                <a:pt x="642" y="93"/>
                              </a:lnTo>
                              <a:lnTo>
                                <a:pt x="642" y="92"/>
                              </a:lnTo>
                              <a:lnTo>
                                <a:pt x="641" y="92"/>
                              </a:lnTo>
                              <a:lnTo>
                                <a:pt x="641" y="90"/>
                              </a:lnTo>
                              <a:lnTo>
                                <a:pt x="639" y="89"/>
                              </a:lnTo>
                              <a:lnTo>
                                <a:pt x="639" y="88"/>
                              </a:lnTo>
                              <a:lnTo>
                                <a:pt x="639" y="86"/>
                              </a:lnTo>
                              <a:lnTo>
                                <a:pt x="639" y="85"/>
                              </a:lnTo>
                              <a:lnTo>
                                <a:pt x="639" y="83"/>
                              </a:lnTo>
                              <a:lnTo>
                                <a:pt x="639" y="82"/>
                              </a:lnTo>
                              <a:lnTo>
                                <a:pt x="639" y="80"/>
                              </a:lnTo>
                              <a:lnTo>
                                <a:pt x="638" y="79"/>
                              </a:lnTo>
                              <a:lnTo>
                                <a:pt x="639" y="79"/>
                              </a:lnTo>
                              <a:lnTo>
                                <a:pt x="639" y="77"/>
                              </a:lnTo>
                              <a:lnTo>
                                <a:pt x="639" y="76"/>
                              </a:lnTo>
                              <a:lnTo>
                                <a:pt x="639" y="75"/>
                              </a:lnTo>
                              <a:lnTo>
                                <a:pt x="639" y="73"/>
                              </a:lnTo>
                              <a:lnTo>
                                <a:pt x="639" y="72"/>
                              </a:lnTo>
                              <a:lnTo>
                                <a:pt x="639" y="70"/>
                              </a:lnTo>
                              <a:lnTo>
                                <a:pt x="639" y="69"/>
                              </a:lnTo>
                              <a:lnTo>
                                <a:pt x="639" y="67"/>
                              </a:lnTo>
                              <a:lnTo>
                                <a:pt x="641" y="67"/>
                              </a:lnTo>
                              <a:lnTo>
                                <a:pt x="642" y="66"/>
                              </a:lnTo>
                              <a:lnTo>
                                <a:pt x="643" y="65"/>
                              </a:lnTo>
                              <a:lnTo>
                                <a:pt x="645" y="63"/>
                              </a:lnTo>
                              <a:lnTo>
                                <a:pt x="646" y="62"/>
                              </a:lnTo>
                              <a:lnTo>
                                <a:pt x="646" y="60"/>
                              </a:lnTo>
                              <a:lnTo>
                                <a:pt x="648" y="60"/>
                              </a:lnTo>
                              <a:lnTo>
                                <a:pt x="649" y="60"/>
                              </a:lnTo>
                              <a:lnTo>
                                <a:pt x="651" y="60"/>
                              </a:lnTo>
                              <a:lnTo>
                                <a:pt x="651" y="59"/>
                              </a:lnTo>
                              <a:lnTo>
                                <a:pt x="652" y="59"/>
                              </a:lnTo>
                              <a:lnTo>
                                <a:pt x="654" y="59"/>
                              </a:lnTo>
                              <a:lnTo>
                                <a:pt x="655" y="59"/>
                              </a:lnTo>
                              <a:lnTo>
                                <a:pt x="656" y="59"/>
                              </a:lnTo>
                              <a:lnTo>
                                <a:pt x="656" y="57"/>
                              </a:lnTo>
                              <a:close/>
                              <a:moveTo>
                                <a:pt x="774" y="60"/>
                              </a:moveTo>
                              <a:lnTo>
                                <a:pt x="774" y="60"/>
                              </a:lnTo>
                              <a:lnTo>
                                <a:pt x="774" y="59"/>
                              </a:lnTo>
                              <a:lnTo>
                                <a:pt x="774" y="57"/>
                              </a:lnTo>
                              <a:lnTo>
                                <a:pt x="774" y="56"/>
                              </a:lnTo>
                              <a:lnTo>
                                <a:pt x="773" y="54"/>
                              </a:lnTo>
                              <a:lnTo>
                                <a:pt x="773" y="53"/>
                              </a:lnTo>
                              <a:lnTo>
                                <a:pt x="773" y="52"/>
                              </a:lnTo>
                              <a:lnTo>
                                <a:pt x="771" y="50"/>
                              </a:lnTo>
                              <a:lnTo>
                                <a:pt x="771" y="49"/>
                              </a:lnTo>
                              <a:lnTo>
                                <a:pt x="770" y="49"/>
                              </a:lnTo>
                              <a:lnTo>
                                <a:pt x="770" y="47"/>
                              </a:lnTo>
                              <a:lnTo>
                                <a:pt x="768" y="46"/>
                              </a:lnTo>
                              <a:lnTo>
                                <a:pt x="767" y="44"/>
                              </a:lnTo>
                              <a:lnTo>
                                <a:pt x="767" y="43"/>
                              </a:lnTo>
                              <a:lnTo>
                                <a:pt x="766" y="43"/>
                              </a:lnTo>
                              <a:lnTo>
                                <a:pt x="766" y="41"/>
                              </a:lnTo>
                              <a:lnTo>
                                <a:pt x="764" y="41"/>
                              </a:lnTo>
                              <a:lnTo>
                                <a:pt x="763" y="40"/>
                              </a:lnTo>
                              <a:lnTo>
                                <a:pt x="761" y="40"/>
                              </a:lnTo>
                              <a:lnTo>
                                <a:pt x="761" y="39"/>
                              </a:lnTo>
                              <a:lnTo>
                                <a:pt x="760" y="39"/>
                              </a:lnTo>
                              <a:lnTo>
                                <a:pt x="758" y="39"/>
                              </a:lnTo>
                              <a:lnTo>
                                <a:pt x="757" y="37"/>
                              </a:lnTo>
                              <a:lnTo>
                                <a:pt x="756" y="37"/>
                              </a:lnTo>
                              <a:lnTo>
                                <a:pt x="754" y="37"/>
                              </a:lnTo>
                              <a:lnTo>
                                <a:pt x="753" y="37"/>
                              </a:lnTo>
                              <a:lnTo>
                                <a:pt x="753" y="36"/>
                              </a:lnTo>
                              <a:lnTo>
                                <a:pt x="751" y="36"/>
                              </a:lnTo>
                              <a:lnTo>
                                <a:pt x="750" y="36"/>
                              </a:lnTo>
                              <a:lnTo>
                                <a:pt x="748" y="36"/>
                              </a:lnTo>
                              <a:lnTo>
                                <a:pt x="747" y="36"/>
                              </a:lnTo>
                              <a:lnTo>
                                <a:pt x="745" y="36"/>
                              </a:lnTo>
                              <a:lnTo>
                                <a:pt x="744" y="36"/>
                              </a:lnTo>
                              <a:lnTo>
                                <a:pt x="743" y="34"/>
                              </a:lnTo>
                              <a:lnTo>
                                <a:pt x="743" y="36"/>
                              </a:lnTo>
                              <a:lnTo>
                                <a:pt x="741" y="36"/>
                              </a:lnTo>
                              <a:lnTo>
                                <a:pt x="740" y="36"/>
                              </a:lnTo>
                              <a:lnTo>
                                <a:pt x="738" y="36"/>
                              </a:lnTo>
                              <a:lnTo>
                                <a:pt x="737" y="36"/>
                              </a:lnTo>
                              <a:lnTo>
                                <a:pt x="735" y="36"/>
                              </a:lnTo>
                              <a:lnTo>
                                <a:pt x="734" y="37"/>
                              </a:lnTo>
                              <a:lnTo>
                                <a:pt x="733" y="37"/>
                              </a:lnTo>
                              <a:lnTo>
                                <a:pt x="731" y="37"/>
                              </a:lnTo>
                              <a:lnTo>
                                <a:pt x="730" y="37"/>
                              </a:lnTo>
                              <a:lnTo>
                                <a:pt x="730" y="39"/>
                              </a:lnTo>
                              <a:lnTo>
                                <a:pt x="728" y="39"/>
                              </a:lnTo>
                              <a:lnTo>
                                <a:pt x="727" y="39"/>
                              </a:lnTo>
                              <a:lnTo>
                                <a:pt x="727" y="40"/>
                              </a:lnTo>
                              <a:lnTo>
                                <a:pt x="725" y="40"/>
                              </a:lnTo>
                              <a:lnTo>
                                <a:pt x="724" y="40"/>
                              </a:lnTo>
                              <a:lnTo>
                                <a:pt x="724" y="41"/>
                              </a:lnTo>
                              <a:lnTo>
                                <a:pt x="722" y="41"/>
                              </a:lnTo>
                              <a:lnTo>
                                <a:pt x="722" y="43"/>
                              </a:lnTo>
                              <a:lnTo>
                                <a:pt x="721" y="43"/>
                              </a:lnTo>
                              <a:lnTo>
                                <a:pt x="720" y="43"/>
                              </a:lnTo>
                              <a:lnTo>
                                <a:pt x="720" y="44"/>
                              </a:lnTo>
                              <a:lnTo>
                                <a:pt x="718" y="44"/>
                              </a:lnTo>
                              <a:lnTo>
                                <a:pt x="718" y="46"/>
                              </a:lnTo>
                              <a:lnTo>
                                <a:pt x="717" y="46"/>
                              </a:lnTo>
                              <a:lnTo>
                                <a:pt x="717" y="47"/>
                              </a:lnTo>
                              <a:lnTo>
                                <a:pt x="715" y="47"/>
                              </a:lnTo>
                              <a:lnTo>
                                <a:pt x="715" y="49"/>
                              </a:lnTo>
                              <a:lnTo>
                                <a:pt x="714" y="49"/>
                              </a:lnTo>
                              <a:lnTo>
                                <a:pt x="714" y="50"/>
                              </a:lnTo>
                              <a:lnTo>
                                <a:pt x="714" y="52"/>
                              </a:lnTo>
                              <a:lnTo>
                                <a:pt x="712" y="52"/>
                              </a:lnTo>
                              <a:lnTo>
                                <a:pt x="712" y="53"/>
                              </a:lnTo>
                              <a:lnTo>
                                <a:pt x="712" y="54"/>
                              </a:lnTo>
                              <a:lnTo>
                                <a:pt x="712" y="56"/>
                              </a:lnTo>
                              <a:lnTo>
                                <a:pt x="711" y="56"/>
                              </a:lnTo>
                              <a:lnTo>
                                <a:pt x="711" y="57"/>
                              </a:lnTo>
                              <a:lnTo>
                                <a:pt x="711" y="59"/>
                              </a:lnTo>
                              <a:lnTo>
                                <a:pt x="711" y="60"/>
                              </a:lnTo>
                              <a:lnTo>
                                <a:pt x="711" y="62"/>
                              </a:lnTo>
                              <a:lnTo>
                                <a:pt x="710" y="62"/>
                              </a:lnTo>
                              <a:lnTo>
                                <a:pt x="711" y="63"/>
                              </a:lnTo>
                              <a:lnTo>
                                <a:pt x="711" y="65"/>
                              </a:lnTo>
                              <a:lnTo>
                                <a:pt x="711" y="66"/>
                              </a:lnTo>
                              <a:lnTo>
                                <a:pt x="711" y="67"/>
                              </a:lnTo>
                              <a:lnTo>
                                <a:pt x="711" y="69"/>
                              </a:lnTo>
                              <a:lnTo>
                                <a:pt x="712" y="69"/>
                              </a:lnTo>
                              <a:lnTo>
                                <a:pt x="712" y="70"/>
                              </a:lnTo>
                              <a:lnTo>
                                <a:pt x="712" y="72"/>
                              </a:lnTo>
                              <a:lnTo>
                                <a:pt x="714" y="73"/>
                              </a:lnTo>
                              <a:lnTo>
                                <a:pt x="714" y="75"/>
                              </a:lnTo>
                              <a:lnTo>
                                <a:pt x="715" y="76"/>
                              </a:lnTo>
                              <a:lnTo>
                                <a:pt x="715" y="77"/>
                              </a:lnTo>
                              <a:lnTo>
                                <a:pt x="717" y="77"/>
                              </a:lnTo>
                              <a:lnTo>
                                <a:pt x="717" y="79"/>
                              </a:lnTo>
                              <a:lnTo>
                                <a:pt x="718" y="80"/>
                              </a:lnTo>
                              <a:lnTo>
                                <a:pt x="720" y="82"/>
                              </a:lnTo>
                              <a:lnTo>
                                <a:pt x="721" y="82"/>
                              </a:lnTo>
                              <a:lnTo>
                                <a:pt x="722" y="83"/>
                              </a:lnTo>
                              <a:lnTo>
                                <a:pt x="724" y="83"/>
                              </a:lnTo>
                              <a:lnTo>
                                <a:pt x="725" y="85"/>
                              </a:lnTo>
                              <a:lnTo>
                                <a:pt x="727" y="85"/>
                              </a:lnTo>
                              <a:lnTo>
                                <a:pt x="728" y="86"/>
                              </a:lnTo>
                              <a:lnTo>
                                <a:pt x="730" y="86"/>
                              </a:lnTo>
                              <a:lnTo>
                                <a:pt x="731" y="86"/>
                              </a:lnTo>
                              <a:lnTo>
                                <a:pt x="733" y="86"/>
                              </a:lnTo>
                              <a:lnTo>
                                <a:pt x="734" y="88"/>
                              </a:lnTo>
                              <a:lnTo>
                                <a:pt x="735" y="88"/>
                              </a:lnTo>
                              <a:lnTo>
                                <a:pt x="737" y="88"/>
                              </a:lnTo>
                              <a:lnTo>
                                <a:pt x="738" y="89"/>
                              </a:lnTo>
                              <a:lnTo>
                                <a:pt x="740" y="89"/>
                              </a:lnTo>
                              <a:lnTo>
                                <a:pt x="741" y="89"/>
                              </a:lnTo>
                              <a:lnTo>
                                <a:pt x="743" y="89"/>
                              </a:lnTo>
                              <a:lnTo>
                                <a:pt x="744" y="90"/>
                              </a:lnTo>
                              <a:lnTo>
                                <a:pt x="745" y="90"/>
                              </a:lnTo>
                              <a:lnTo>
                                <a:pt x="747" y="92"/>
                              </a:lnTo>
                              <a:lnTo>
                                <a:pt x="747" y="90"/>
                              </a:lnTo>
                              <a:lnTo>
                                <a:pt x="747" y="92"/>
                              </a:lnTo>
                              <a:lnTo>
                                <a:pt x="747" y="90"/>
                              </a:lnTo>
                              <a:lnTo>
                                <a:pt x="748" y="92"/>
                              </a:lnTo>
                              <a:lnTo>
                                <a:pt x="748" y="90"/>
                              </a:lnTo>
                              <a:lnTo>
                                <a:pt x="748" y="92"/>
                              </a:lnTo>
                              <a:lnTo>
                                <a:pt x="748" y="90"/>
                              </a:lnTo>
                              <a:lnTo>
                                <a:pt x="750" y="92"/>
                              </a:lnTo>
                              <a:lnTo>
                                <a:pt x="751" y="93"/>
                              </a:lnTo>
                              <a:lnTo>
                                <a:pt x="751" y="95"/>
                              </a:lnTo>
                              <a:lnTo>
                                <a:pt x="753" y="96"/>
                              </a:lnTo>
                              <a:lnTo>
                                <a:pt x="751" y="96"/>
                              </a:lnTo>
                              <a:lnTo>
                                <a:pt x="753" y="96"/>
                              </a:lnTo>
                              <a:lnTo>
                                <a:pt x="751" y="96"/>
                              </a:lnTo>
                              <a:lnTo>
                                <a:pt x="753" y="96"/>
                              </a:lnTo>
                              <a:lnTo>
                                <a:pt x="751" y="98"/>
                              </a:lnTo>
                              <a:lnTo>
                                <a:pt x="753" y="98"/>
                              </a:lnTo>
                              <a:lnTo>
                                <a:pt x="751" y="98"/>
                              </a:lnTo>
                              <a:lnTo>
                                <a:pt x="751" y="99"/>
                              </a:lnTo>
                              <a:lnTo>
                                <a:pt x="751" y="101"/>
                              </a:lnTo>
                              <a:lnTo>
                                <a:pt x="750" y="101"/>
                              </a:lnTo>
                              <a:lnTo>
                                <a:pt x="750" y="102"/>
                              </a:lnTo>
                              <a:lnTo>
                                <a:pt x="748" y="102"/>
                              </a:lnTo>
                              <a:lnTo>
                                <a:pt x="747" y="102"/>
                              </a:lnTo>
                              <a:lnTo>
                                <a:pt x="747" y="103"/>
                              </a:lnTo>
                              <a:lnTo>
                                <a:pt x="745" y="103"/>
                              </a:lnTo>
                              <a:lnTo>
                                <a:pt x="744" y="103"/>
                              </a:lnTo>
                              <a:lnTo>
                                <a:pt x="743" y="103"/>
                              </a:lnTo>
                              <a:lnTo>
                                <a:pt x="741" y="103"/>
                              </a:lnTo>
                              <a:lnTo>
                                <a:pt x="740" y="103"/>
                              </a:lnTo>
                              <a:lnTo>
                                <a:pt x="738" y="103"/>
                              </a:lnTo>
                              <a:lnTo>
                                <a:pt x="737" y="102"/>
                              </a:lnTo>
                              <a:lnTo>
                                <a:pt x="737" y="101"/>
                              </a:lnTo>
                              <a:lnTo>
                                <a:pt x="735" y="101"/>
                              </a:lnTo>
                              <a:lnTo>
                                <a:pt x="735" y="99"/>
                              </a:lnTo>
                              <a:lnTo>
                                <a:pt x="735" y="98"/>
                              </a:lnTo>
                              <a:lnTo>
                                <a:pt x="734" y="96"/>
                              </a:lnTo>
                              <a:lnTo>
                                <a:pt x="708" y="96"/>
                              </a:lnTo>
                              <a:lnTo>
                                <a:pt x="710" y="98"/>
                              </a:lnTo>
                              <a:lnTo>
                                <a:pt x="710" y="99"/>
                              </a:lnTo>
                              <a:lnTo>
                                <a:pt x="710" y="101"/>
                              </a:lnTo>
                              <a:lnTo>
                                <a:pt x="710" y="102"/>
                              </a:lnTo>
                              <a:lnTo>
                                <a:pt x="710" y="103"/>
                              </a:lnTo>
                              <a:lnTo>
                                <a:pt x="711" y="105"/>
                              </a:lnTo>
                              <a:lnTo>
                                <a:pt x="711" y="106"/>
                              </a:lnTo>
                              <a:lnTo>
                                <a:pt x="712" y="106"/>
                              </a:lnTo>
                              <a:lnTo>
                                <a:pt x="712" y="108"/>
                              </a:lnTo>
                              <a:lnTo>
                                <a:pt x="712" y="109"/>
                              </a:lnTo>
                              <a:lnTo>
                                <a:pt x="714" y="111"/>
                              </a:lnTo>
                              <a:lnTo>
                                <a:pt x="715" y="112"/>
                              </a:lnTo>
                              <a:lnTo>
                                <a:pt x="715" y="113"/>
                              </a:lnTo>
                              <a:lnTo>
                                <a:pt x="717" y="113"/>
                              </a:lnTo>
                              <a:lnTo>
                                <a:pt x="717" y="115"/>
                              </a:lnTo>
                              <a:lnTo>
                                <a:pt x="718" y="116"/>
                              </a:lnTo>
                              <a:lnTo>
                                <a:pt x="720" y="116"/>
                              </a:lnTo>
                              <a:lnTo>
                                <a:pt x="721" y="118"/>
                              </a:lnTo>
                              <a:lnTo>
                                <a:pt x="722" y="119"/>
                              </a:lnTo>
                              <a:lnTo>
                                <a:pt x="724" y="119"/>
                              </a:lnTo>
                              <a:lnTo>
                                <a:pt x="725" y="119"/>
                              </a:lnTo>
                              <a:lnTo>
                                <a:pt x="725" y="121"/>
                              </a:lnTo>
                              <a:lnTo>
                                <a:pt x="727" y="121"/>
                              </a:lnTo>
                              <a:lnTo>
                                <a:pt x="728" y="121"/>
                              </a:lnTo>
                              <a:lnTo>
                                <a:pt x="730" y="122"/>
                              </a:lnTo>
                              <a:lnTo>
                                <a:pt x="731" y="122"/>
                              </a:lnTo>
                              <a:lnTo>
                                <a:pt x="733" y="122"/>
                              </a:lnTo>
                              <a:lnTo>
                                <a:pt x="734" y="122"/>
                              </a:lnTo>
                              <a:lnTo>
                                <a:pt x="734" y="124"/>
                              </a:lnTo>
                              <a:lnTo>
                                <a:pt x="735" y="124"/>
                              </a:lnTo>
                              <a:lnTo>
                                <a:pt x="737" y="124"/>
                              </a:lnTo>
                              <a:lnTo>
                                <a:pt x="738" y="124"/>
                              </a:lnTo>
                              <a:lnTo>
                                <a:pt x="740" y="124"/>
                              </a:lnTo>
                              <a:lnTo>
                                <a:pt x="741" y="124"/>
                              </a:lnTo>
                              <a:lnTo>
                                <a:pt x="743" y="124"/>
                              </a:lnTo>
                              <a:lnTo>
                                <a:pt x="744" y="124"/>
                              </a:lnTo>
                              <a:lnTo>
                                <a:pt x="745" y="124"/>
                              </a:lnTo>
                              <a:lnTo>
                                <a:pt x="747" y="124"/>
                              </a:lnTo>
                              <a:lnTo>
                                <a:pt x="748" y="124"/>
                              </a:lnTo>
                              <a:lnTo>
                                <a:pt x="750" y="124"/>
                              </a:lnTo>
                              <a:lnTo>
                                <a:pt x="751" y="124"/>
                              </a:lnTo>
                              <a:lnTo>
                                <a:pt x="751" y="122"/>
                              </a:lnTo>
                              <a:lnTo>
                                <a:pt x="753" y="122"/>
                              </a:lnTo>
                              <a:lnTo>
                                <a:pt x="754" y="122"/>
                              </a:lnTo>
                              <a:lnTo>
                                <a:pt x="756" y="122"/>
                              </a:lnTo>
                              <a:lnTo>
                                <a:pt x="756" y="121"/>
                              </a:lnTo>
                              <a:lnTo>
                                <a:pt x="757" y="121"/>
                              </a:lnTo>
                              <a:lnTo>
                                <a:pt x="758" y="121"/>
                              </a:lnTo>
                              <a:lnTo>
                                <a:pt x="760" y="121"/>
                              </a:lnTo>
                              <a:lnTo>
                                <a:pt x="760" y="119"/>
                              </a:lnTo>
                              <a:lnTo>
                                <a:pt x="761" y="119"/>
                              </a:lnTo>
                              <a:lnTo>
                                <a:pt x="763" y="119"/>
                              </a:lnTo>
                              <a:lnTo>
                                <a:pt x="764" y="119"/>
                              </a:lnTo>
                              <a:lnTo>
                                <a:pt x="764" y="118"/>
                              </a:lnTo>
                              <a:lnTo>
                                <a:pt x="766" y="118"/>
                              </a:lnTo>
                              <a:lnTo>
                                <a:pt x="766" y="116"/>
                              </a:lnTo>
                              <a:lnTo>
                                <a:pt x="767" y="116"/>
                              </a:lnTo>
                              <a:lnTo>
                                <a:pt x="767" y="115"/>
                              </a:lnTo>
                              <a:lnTo>
                                <a:pt x="768" y="115"/>
                              </a:lnTo>
                              <a:lnTo>
                                <a:pt x="770" y="113"/>
                              </a:lnTo>
                              <a:lnTo>
                                <a:pt x="771" y="112"/>
                              </a:lnTo>
                              <a:lnTo>
                                <a:pt x="771" y="111"/>
                              </a:lnTo>
                              <a:lnTo>
                                <a:pt x="773" y="111"/>
                              </a:lnTo>
                              <a:lnTo>
                                <a:pt x="773" y="109"/>
                              </a:lnTo>
                              <a:lnTo>
                                <a:pt x="774" y="109"/>
                              </a:lnTo>
                              <a:lnTo>
                                <a:pt x="774" y="108"/>
                              </a:lnTo>
                              <a:lnTo>
                                <a:pt x="774" y="106"/>
                              </a:lnTo>
                              <a:lnTo>
                                <a:pt x="776" y="106"/>
                              </a:lnTo>
                              <a:lnTo>
                                <a:pt x="776" y="105"/>
                              </a:lnTo>
                              <a:lnTo>
                                <a:pt x="776" y="103"/>
                              </a:lnTo>
                              <a:lnTo>
                                <a:pt x="776" y="102"/>
                              </a:lnTo>
                              <a:lnTo>
                                <a:pt x="776" y="101"/>
                              </a:lnTo>
                              <a:lnTo>
                                <a:pt x="776" y="99"/>
                              </a:lnTo>
                              <a:lnTo>
                                <a:pt x="776" y="98"/>
                              </a:lnTo>
                              <a:lnTo>
                                <a:pt x="776" y="96"/>
                              </a:lnTo>
                              <a:lnTo>
                                <a:pt x="776" y="95"/>
                              </a:lnTo>
                              <a:lnTo>
                                <a:pt x="776" y="93"/>
                              </a:lnTo>
                              <a:lnTo>
                                <a:pt x="776" y="92"/>
                              </a:lnTo>
                              <a:lnTo>
                                <a:pt x="776" y="90"/>
                              </a:lnTo>
                              <a:lnTo>
                                <a:pt x="776" y="89"/>
                              </a:lnTo>
                              <a:lnTo>
                                <a:pt x="776" y="88"/>
                              </a:lnTo>
                              <a:lnTo>
                                <a:pt x="774" y="86"/>
                              </a:lnTo>
                              <a:lnTo>
                                <a:pt x="774" y="85"/>
                              </a:lnTo>
                              <a:lnTo>
                                <a:pt x="773" y="83"/>
                              </a:lnTo>
                              <a:lnTo>
                                <a:pt x="773" y="82"/>
                              </a:lnTo>
                              <a:lnTo>
                                <a:pt x="771" y="80"/>
                              </a:lnTo>
                              <a:lnTo>
                                <a:pt x="770" y="79"/>
                              </a:lnTo>
                              <a:lnTo>
                                <a:pt x="768" y="77"/>
                              </a:lnTo>
                              <a:lnTo>
                                <a:pt x="767" y="76"/>
                              </a:lnTo>
                              <a:lnTo>
                                <a:pt x="766" y="75"/>
                              </a:lnTo>
                              <a:lnTo>
                                <a:pt x="764" y="75"/>
                              </a:lnTo>
                              <a:lnTo>
                                <a:pt x="763" y="75"/>
                              </a:lnTo>
                              <a:lnTo>
                                <a:pt x="761" y="73"/>
                              </a:lnTo>
                              <a:lnTo>
                                <a:pt x="760" y="73"/>
                              </a:lnTo>
                              <a:lnTo>
                                <a:pt x="758" y="73"/>
                              </a:lnTo>
                              <a:lnTo>
                                <a:pt x="757" y="73"/>
                              </a:lnTo>
                              <a:lnTo>
                                <a:pt x="756" y="72"/>
                              </a:lnTo>
                              <a:lnTo>
                                <a:pt x="754" y="72"/>
                              </a:lnTo>
                              <a:lnTo>
                                <a:pt x="753" y="72"/>
                              </a:lnTo>
                              <a:lnTo>
                                <a:pt x="751" y="70"/>
                              </a:lnTo>
                              <a:lnTo>
                                <a:pt x="750" y="70"/>
                              </a:lnTo>
                              <a:lnTo>
                                <a:pt x="748" y="70"/>
                              </a:lnTo>
                              <a:lnTo>
                                <a:pt x="747" y="69"/>
                              </a:lnTo>
                              <a:lnTo>
                                <a:pt x="745" y="69"/>
                              </a:lnTo>
                              <a:lnTo>
                                <a:pt x="744" y="69"/>
                              </a:lnTo>
                              <a:lnTo>
                                <a:pt x="743" y="67"/>
                              </a:lnTo>
                              <a:lnTo>
                                <a:pt x="741" y="67"/>
                              </a:lnTo>
                              <a:lnTo>
                                <a:pt x="741" y="66"/>
                              </a:lnTo>
                              <a:lnTo>
                                <a:pt x="740" y="66"/>
                              </a:lnTo>
                              <a:lnTo>
                                <a:pt x="738" y="65"/>
                              </a:lnTo>
                              <a:lnTo>
                                <a:pt x="737" y="65"/>
                              </a:lnTo>
                              <a:lnTo>
                                <a:pt x="737" y="63"/>
                              </a:lnTo>
                              <a:lnTo>
                                <a:pt x="735" y="63"/>
                              </a:lnTo>
                              <a:lnTo>
                                <a:pt x="735" y="62"/>
                              </a:lnTo>
                              <a:lnTo>
                                <a:pt x="734" y="60"/>
                              </a:lnTo>
                              <a:lnTo>
                                <a:pt x="735" y="60"/>
                              </a:lnTo>
                              <a:lnTo>
                                <a:pt x="735" y="59"/>
                              </a:lnTo>
                              <a:lnTo>
                                <a:pt x="737" y="57"/>
                              </a:lnTo>
                              <a:lnTo>
                                <a:pt x="737" y="56"/>
                              </a:lnTo>
                              <a:lnTo>
                                <a:pt x="738" y="56"/>
                              </a:lnTo>
                              <a:lnTo>
                                <a:pt x="740" y="56"/>
                              </a:lnTo>
                              <a:lnTo>
                                <a:pt x="741" y="56"/>
                              </a:lnTo>
                              <a:lnTo>
                                <a:pt x="743" y="56"/>
                              </a:lnTo>
                              <a:lnTo>
                                <a:pt x="743" y="54"/>
                              </a:lnTo>
                              <a:lnTo>
                                <a:pt x="744" y="56"/>
                              </a:lnTo>
                              <a:lnTo>
                                <a:pt x="745" y="56"/>
                              </a:lnTo>
                              <a:lnTo>
                                <a:pt x="747" y="56"/>
                              </a:lnTo>
                              <a:lnTo>
                                <a:pt x="748" y="57"/>
                              </a:lnTo>
                              <a:lnTo>
                                <a:pt x="748" y="59"/>
                              </a:lnTo>
                              <a:lnTo>
                                <a:pt x="750" y="59"/>
                              </a:lnTo>
                              <a:lnTo>
                                <a:pt x="750" y="60"/>
                              </a:lnTo>
                              <a:lnTo>
                                <a:pt x="774" y="60"/>
                              </a:lnTo>
                              <a:close/>
                              <a:moveTo>
                                <a:pt x="817" y="10"/>
                              </a:moveTo>
                              <a:lnTo>
                                <a:pt x="793" y="10"/>
                              </a:lnTo>
                              <a:lnTo>
                                <a:pt x="793" y="37"/>
                              </a:lnTo>
                              <a:lnTo>
                                <a:pt x="780" y="37"/>
                              </a:lnTo>
                              <a:lnTo>
                                <a:pt x="780" y="56"/>
                              </a:lnTo>
                              <a:lnTo>
                                <a:pt x="793" y="56"/>
                              </a:lnTo>
                              <a:lnTo>
                                <a:pt x="793" y="121"/>
                              </a:lnTo>
                              <a:lnTo>
                                <a:pt x="817" y="121"/>
                              </a:lnTo>
                              <a:lnTo>
                                <a:pt x="817" y="56"/>
                              </a:lnTo>
                              <a:lnTo>
                                <a:pt x="829" y="56"/>
                              </a:lnTo>
                              <a:lnTo>
                                <a:pt x="829" y="37"/>
                              </a:lnTo>
                              <a:lnTo>
                                <a:pt x="817" y="37"/>
                              </a:lnTo>
                              <a:lnTo>
                                <a:pt x="817" y="10"/>
                              </a:lnTo>
                              <a:close/>
                              <a:moveTo>
                                <a:pt x="7" y="299"/>
                              </a:moveTo>
                              <a:lnTo>
                                <a:pt x="31" y="299"/>
                              </a:lnTo>
                              <a:lnTo>
                                <a:pt x="31" y="263"/>
                              </a:lnTo>
                              <a:lnTo>
                                <a:pt x="33" y="265"/>
                              </a:lnTo>
                              <a:lnTo>
                                <a:pt x="34" y="266"/>
                              </a:lnTo>
                              <a:lnTo>
                                <a:pt x="34" y="267"/>
                              </a:lnTo>
                              <a:lnTo>
                                <a:pt x="36" y="267"/>
                              </a:lnTo>
                              <a:lnTo>
                                <a:pt x="36" y="269"/>
                              </a:lnTo>
                              <a:lnTo>
                                <a:pt x="37" y="269"/>
                              </a:lnTo>
                              <a:lnTo>
                                <a:pt x="39" y="270"/>
                              </a:lnTo>
                              <a:lnTo>
                                <a:pt x="40" y="272"/>
                              </a:lnTo>
                              <a:lnTo>
                                <a:pt x="42" y="272"/>
                              </a:lnTo>
                              <a:lnTo>
                                <a:pt x="43" y="273"/>
                              </a:lnTo>
                              <a:lnTo>
                                <a:pt x="44" y="273"/>
                              </a:lnTo>
                              <a:lnTo>
                                <a:pt x="46" y="273"/>
                              </a:lnTo>
                              <a:lnTo>
                                <a:pt x="47" y="273"/>
                              </a:lnTo>
                              <a:lnTo>
                                <a:pt x="49" y="273"/>
                              </a:lnTo>
                              <a:lnTo>
                                <a:pt x="50" y="273"/>
                              </a:lnTo>
                              <a:lnTo>
                                <a:pt x="52" y="273"/>
                              </a:lnTo>
                              <a:lnTo>
                                <a:pt x="53" y="273"/>
                              </a:lnTo>
                              <a:lnTo>
                                <a:pt x="54" y="273"/>
                              </a:lnTo>
                              <a:lnTo>
                                <a:pt x="56" y="273"/>
                              </a:lnTo>
                              <a:lnTo>
                                <a:pt x="57" y="273"/>
                              </a:lnTo>
                              <a:lnTo>
                                <a:pt x="59" y="273"/>
                              </a:lnTo>
                              <a:lnTo>
                                <a:pt x="60" y="273"/>
                              </a:lnTo>
                              <a:lnTo>
                                <a:pt x="62" y="273"/>
                              </a:lnTo>
                              <a:lnTo>
                                <a:pt x="63" y="273"/>
                              </a:lnTo>
                              <a:lnTo>
                                <a:pt x="65" y="273"/>
                              </a:lnTo>
                              <a:lnTo>
                                <a:pt x="66" y="273"/>
                              </a:lnTo>
                              <a:lnTo>
                                <a:pt x="67" y="273"/>
                              </a:lnTo>
                              <a:lnTo>
                                <a:pt x="69" y="273"/>
                              </a:lnTo>
                              <a:lnTo>
                                <a:pt x="70" y="272"/>
                              </a:lnTo>
                              <a:lnTo>
                                <a:pt x="72" y="272"/>
                              </a:lnTo>
                              <a:lnTo>
                                <a:pt x="72" y="270"/>
                              </a:lnTo>
                              <a:lnTo>
                                <a:pt x="73" y="270"/>
                              </a:lnTo>
                              <a:lnTo>
                                <a:pt x="75" y="270"/>
                              </a:lnTo>
                              <a:lnTo>
                                <a:pt x="76" y="270"/>
                              </a:lnTo>
                              <a:lnTo>
                                <a:pt x="77" y="269"/>
                              </a:lnTo>
                              <a:lnTo>
                                <a:pt x="79" y="269"/>
                              </a:lnTo>
                              <a:lnTo>
                                <a:pt x="80" y="267"/>
                              </a:lnTo>
                              <a:lnTo>
                                <a:pt x="82" y="266"/>
                              </a:lnTo>
                              <a:lnTo>
                                <a:pt x="83" y="266"/>
                              </a:lnTo>
                              <a:lnTo>
                                <a:pt x="83" y="265"/>
                              </a:lnTo>
                              <a:lnTo>
                                <a:pt x="85" y="263"/>
                              </a:lnTo>
                              <a:lnTo>
                                <a:pt x="85" y="262"/>
                              </a:lnTo>
                              <a:lnTo>
                                <a:pt x="86" y="262"/>
                              </a:lnTo>
                              <a:lnTo>
                                <a:pt x="87" y="260"/>
                              </a:lnTo>
                              <a:lnTo>
                                <a:pt x="89" y="259"/>
                              </a:lnTo>
                              <a:lnTo>
                                <a:pt x="89" y="257"/>
                              </a:lnTo>
                              <a:lnTo>
                                <a:pt x="90" y="257"/>
                              </a:lnTo>
                              <a:lnTo>
                                <a:pt x="90" y="256"/>
                              </a:lnTo>
                              <a:lnTo>
                                <a:pt x="92" y="255"/>
                              </a:lnTo>
                              <a:lnTo>
                                <a:pt x="92" y="253"/>
                              </a:lnTo>
                              <a:lnTo>
                                <a:pt x="93" y="252"/>
                              </a:lnTo>
                              <a:lnTo>
                                <a:pt x="93" y="250"/>
                              </a:lnTo>
                              <a:lnTo>
                                <a:pt x="93" y="249"/>
                              </a:lnTo>
                              <a:lnTo>
                                <a:pt x="93" y="247"/>
                              </a:lnTo>
                              <a:lnTo>
                                <a:pt x="95" y="247"/>
                              </a:lnTo>
                              <a:lnTo>
                                <a:pt x="95" y="246"/>
                              </a:lnTo>
                              <a:lnTo>
                                <a:pt x="96" y="244"/>
                              </a:lnTo>
                              <a:lnTo>
                                <a:pt x="96" y="243"/>
                              </a:lnTo>
                              <a:lnTo>
                                <a:pt x="96" y="242"/>
                              </a:lnTo>
                              <a:lnTo>
                                <a:pt x="96" y="240"/>
                              </a:lnTo>
                              <a:lnTo>
                                <a:pt x="96" y="239"/>
                              </a:lnTo>
                              <a:lnTo>
                                <a:pt x="96" y="237"/>
                              </a:lnTo>
                              <a:lnTo>
                                <a:pt x="96" y="236"/>
                              </a:lnTo>
                              <a:lnTo>
                                <a:pt x="96" y="234"/>
                              </a:lnTo>
                              <a:lnTo>
                                <a:pt x="96" y="233"/>
                              </a:lnTo>
                              <a:lnTo>
                                <a:pt x="96" y="230"/>
                              </a:lnTo>
                              <a:lnTo>
                                <a:pt x="96" y="229"/>
                              </a:lnTo>
                              <a:lnTo>
                                <a:pt x="96" y="227"/>
                              </a:lnTo>
                              <a:lnTo>
                                <a:pt x="96" y="226"/>
                              </a:lnTo>
                              <a:lnTo>
                                <a:pt x="96" y="224"/>
                              </a:lnTo>
                              <a:lnTo>
                                <a:pt x="96" y="223"/>
                              </a:lnTo>
                              <a:lnTo>
                                <a:pt x="96" y="221"/>
                              </a:lnTo>
                              <a:lnTo>
                                <a:pt x="96" y="220"/>
                              </a:lnTo>
                              <a:lnTo>
                                <a:pt x="95" y="219"/>
                              </a:lnTo>
                              <a:lnTo>
                                <a:pt x="95" y="217"/>
                              </a:lnTo>
                              <a:lnTo>
                                <a:pt x="95" y="216"/>
                              </a:lnTo>
                              <a:lnTo>
                                <a:pt x="95" y="214"/>
                              </a:lnTo>
                              <a:lnTo>
                                <a:pt x="95" y="213"/>
                              </a:lnTo>
                              <a:lnTo>
                                <a:pt x="95" y="211"/>
                              </a:lnTo>
                              <a:lnTo>
                                <a:pt x="93" y="211"/>
                              </a:lnTo>
                              <a:lnTo>
                                <a:pt x="93" y="210"/>
                              </a:lnTo>
                              <a:lnTo>
                                <a:pt x="93" y="208"/>
                              </a:lnTo>
                              <a:lnTo>
                                <a:pt x="92" y="207"/>
                              </a:lnTo>
                              <a:lnTo>
                                <a:pt x="92" y="206"/>
                              </a:lnTo>
                              <a:lnTo>
                                <a:pt x="90" y="206"/>
                              </a:lnTo>
                              <a:lnTo>
                                <a:pt x="90" y="204"/>
                              </a:lnTo>
                              <a:lnTo>
                                <a:pt x="89" y="204"/>
                              </a:lnTo>
                              <a:lnTo>
                                <a:pt x="89" y="203"/>
                              </a:lnTo>
                              <a:lnTo>
                                <a:pt x="89" y="201"/>
                              </a:lnTo>
                              <a:lnTo>
                                <a:pt x="87" y="201"/>
                              </a:lnTo>
                              <a:lnTo>
                                <a:pt x="87" y="200"/>
                              </a:lnTo>
                              <a:lnTo>
                                <a:pt x="86" y="200"/>
                              </a:lnTo>
                              <a:lnTo>
                                <a:pt x="86" y="198"/>
                              </a:lnTo>
                              <a:lnTo>
                                <a:pt x="85" y="197"/>
                              </a:lnTo>
                              <a:lnTo>
                                <a:pt x="83" y="196"/>
                              </a:lnTo>
                              <a:lnTo>
                                <a:pt x="82" y="196"/>
                              </a:lnTo>
                              <a:lnTo>
                                <a:pt x="80" y="194"/>
                              </a:lnTo>
                              <a:lnTo>
                                <a:pt x="80" y="193"/>
                              </a:lnTo>
                              <a:lnTo>
                                <a:pt x="79" y="193"/>
                              </a:lnTo>
                              <a:lnTo>
                                <a:pt x="77" y="191"/>
                              </a:lnTo>
                              <a:lnTo>
                                <a:pt x="76" y="191"/>
                              </a:lnTo>
                              <a:lnTo>
                                <a:pt x="75" y="191"/>
                              </a:lnTo>
                              <a:lnTo>
                                <a:pt x="73" y="190"/>
                              </a:lnTo>
                              <a:lnTo>
                                <a:pt x="72" y="188"/>
                              </a:lnTo>
                              <a:lnTo>
                                <a:pt x="70" y="188"/>
                              </a:lnTo>
                              <a:lnTo>
                                <a:pt x="69" y="188"/>
                              </a:lnTo>
                              <a:lnTo>
                                <a:pt x="67" y="188"/>
                              </a:lnTo>
                              <a:lnTo>
                                <a:pt x="66" y="187"/>
                              </a:lnTo>
                              <a:lnTo>
                                <a:pt x="65" y="187"/>
                              </a:lnTo>
                              <a:lnTo>
                                <a:pt x="63" y="187"/>
                              </a:lnTo>
                              <a:lnTo>
                                <a:pt x="62" y="187"/>
                              </a:lnTo>
                              <a:lnTo>
                                <a:pt x="60" y="187"/>
                              </a:lnTo>
                              <a:lnTo>
                                <a:pt x="59" y="187"/>
                              </a:lnTo>
                              <a:lnTo>
                                <a:pt x="57" y="187"/>
                              </a:lnTo>
                              <a:lnTo>
                                <a:pt x="56" y="185"/>
                              </a:lnTo>
                              <a:lnTo>
                                <a:pt x="56" y="187"/>
                              </a:lnTo>
                              <a:lnTo>
                                <a:pt x="54" y="187"/>
                              </a:lnTo>
                              <a:lnTo>
                                <a:pt x="53" y="187"/>
                              </a:lnTo>
                              <a:lnTo>
                                <a:pt x="52" y="187"/>
                              </a:lnTo>
                              <a:lnTo>
                                <a:pt x="50" y="187"/>
                              </a:lnTo>
                              <a:lnTo>
                                <a:pt x="49" y="187"/>
                              </a:lnTo>
                              <a:lnTo>
                                <a:pt x="47" y="187"/>
                              </a:lnTo>
                              <a:lnTo>
                                <a:pt x="46" y="188"/>
                              </a:lnTo>
                              <a:lnTo>
                                <a:pt x="44" y="188"/>
                              </a:lnTo>
                              <a:lnTo>
                                <a:pt x="43" y="188"/>
                              </a:lnTo>
                              <a:lnTo>
                                <a:pt x="42" y="188"/>
                              </a:lnTo>
                              <a:lnTo>
                                <a:pt x="42" y="190"/>
                              </a:lnTo>
                              <a:lnTo>
                                <a:pt x="40" y="190"/>
                              </a:lnTo>
                              <a:lnTo>
                                <a:pt x="39" y="190"/>
                              </a:lnTo>
                              <a:lnTo>
                                <a:pt x="39" y="191"/>
                              </a:lnTo>
                              <a:lnTo>
                                <a:pt x="37" y="191"/>
                              </a:lnTo>
                              <a:lnTo>
                                <a:pt x="36" y="193"/>
                              </a:lnTo>
                              <a:lnTo>
                                <a:pt x="34" y="193"/>
                              </a:lnTo>
                              <a:lnTo>
                                <a:pt x="34" y="194"/>
                              </a:lnTo>
                              <a:lnTo>
                                <a:pt x="33" y="194"/>
                              </a:lnTo>
                              <a:lnTo>
                                <a:pt x="33" y="196"/>
                              </a:lnTo>
                              <a:lnTo>
                                <a:pt x="31" y="197"/>
                              </a:lnTo>
                              <a:lnTo>
                                <a:pt x="30" y="197"/>
                              </a:lnTo>
                              <a:lnTo>
                                <a:pt x="30" y="188"/>
                              </a:lnTo>
                              <a:lnTo>
                                <a:pt x="7" y="188"/>
                              </a:lnTo>
                              <a:lnTo>
                                <a:pt x="7" y="299"/>
                              </a:lnTo>
                              <a:close/>
                              <a:moveTo>
                                <a:pt x="50" y="208"/>
                              </a:moveTo>
                              <a:lnTo>
                                <a:pt x="52" y="210"/>
                              </a:lnTo>
                              <a:lnTo>
                                <a:pt x="53" y="210"/>
                              </a:lnTo>
                              <a:lnTo>
                                <a:pt x="54" y="210"/>
                              </a:lnTo>
                              <a:lnTo>
                                <a:pt x="56" y="210"/>
                              </a:lnTo>
                              <a:lnTo>
                                <a:pt x="57" y="210"/>
                              </a:lnTo>
                              <a:lnTo>
                                <a:pt x="59" y="210"/>
                              </a:lnTo>
                              <a:lnTo>
                                <a:pt x="59" y="211"/>
                              </a:lnTo>
                              <a:lnTo>
                                <a:pt x="60" y="211"/>
                              </a:lnTo>
                              <a:lnTo>
                                <a:pt x="62" y="211"/>
                              </a:lnTo>
                              <a:lnTo>
                                <a:pt x="63" y="213"/>
                              </a:lnTo>
                              <a:lnTo>
                                <a:pt x="65" y="213"/>
                              </a:lnTo>
                              <a:lnTo>
                                <a:pt x="65" y="214"/>
                              </a:lnTo>
                              <a:lnTo>
                                <a:pt x="66" y="214"/>
                              </a:lnTo>
                              <a:lnTo>
                                <a:pt x="66" y="216"/>
                              </a:lnTo>
                              <a:lnTo>
                                <a:pt x="67" y="216"/>
                              </a:lnTo>
                              <a:lnTo>
                                <a:pt x="67" y="217"/>
                              </a:lnTo>
                              <a:lnTo>
                                <a:pt x="69" y="217"/>
                              </a:lnTo>
                              <a:lnTo>
                                <a:pt x="69" y="219"/>
                              </a:lnTo>
                              <a:lnTo>
                                <a:pt x="70" y="220"/>
                              </a:lnTo>
                              <a:lnTo>
                                <a:pt x="70" y="221"/>
                              </a:lnTo>
                              <a:lnTo>
                                <a:pt x="70" y="223"/>
                              </a:lnTo>
                              <a:lnTo>
                                <a:pt x="72" y="224"/>
                              </a:lnTo>
                              <a:lnTo>
                                <a:pt x="72" y="226"/>
                              </a:lnTo>
                              <a:lnTo>
                                <a:pt x="72" y="227"/>
                              </a:lnTo>
                              <a:lnTo>
                                <a:pt x="72" y="229"/>
                              </a:lnTo>
                              <a:lnTo>
                                <a:pt x="72" y="230"/>
                              </a:lnTo>
                              <a:lnTo>
                                <a:pt x="72" y="231"/>
                              </a:lnTo>
                              <a:lnTo>
                                <a:pt x="72" y="233"/>
                              </a:lnTo>
                              <a:lnTo>
                                <a:pt x="72" y="234"/>
                              </a:lnTo>
                              <a:lnTo>
                                <a:pt x="72" y="236"/>
                              </a:lnTo>
                              <a:lnTo>
                                <a:pt x="72" y="237"/>
                              </a:lnTo>
                              <a:lnTo>
                                <a:pt x="70" y="237"/>
                              </a:lnTo>
                              <a:lnTo>
                                <a:pt x="70" y="239"/>
                              </a:lnTo>
                              <a:lnTo>
                                <a:pt x="70" y="240"/>
                              </a:lnTo>
                              <a:lnTo>
                                <a:pt x="69" y="240"/>
                              </a:lnTo>
                              <a:lnTo>
                                <a:pt x="69" y="242"/>
                              </a:lnTo>
                              <a:lnTo>
                                <a:pt x="69" y="243"/>
                              </a:lnTo>
                              <a:lnTo>
                                <a:pt x="67" y="244"/>
                              </a:lnTo>
                              <a:lnTo>
                                <a:pt x="66" y="246"/>
                              </a:lnTo>
                              <a:lnTo>
                                <a:pt x="65" y="247"/>
                              </a:lnTo>
                              <a:lnTo>
                                <a:pt x="63" y="249"/>
                              </a:lnTo>
                              <a:lnTo>
                                <a:pt x="62" y="249"/>
                              </a:lnTo>
                              <a:lnTo>
                                <a:pt x="62" y="250"/>
                              </a:lnTo>
                              <a:lnTo>
                                <a:pt x="60" y="250"/>
                              </a:lnTo>
                              <a:lnTo>
                                <a:pt x="59" y="250"/>
                              </a:lnTo>
                              <a:lnTo>
                                <a:pt x="59" y="252"/>
                              </a:lnTo>
                              <a:lnTo>
                                <a:pt x="57" y="252"/>
                              </a:lnTo>
                              <a:lnTo>
                                <a:pt x="56" y="252"/>
                              </a:lnTo>
                              <a:lnTo>
                                <a:pt x="54" y="252"/>
                              </a:lnTo>
                              <a:lnTo>
                                <a:pt x="53" y="252"/>
                              </a:lnTo>
                              <a:lnTo>
                                <a:pt x="52" y="252"/>
                              </a:lnTo>
                              <a:lnTo>
                                <a:pt x="50" y="252"/>
                              </a:lnTo>
                              <a:lnTo>
                                <a:pt x="49" y="252"/>
                              </a:lnTo>
                              <a:lnTo>
                                <a:pt x="47" y="252"/>
                              </a:lnTo>
                              <a:lnTo>
                                <a:pt x="46" y="252"/>
                              </a:lnTo>
                              <a:lnTo>
                                <a:pt x="44" y="250"/>
                              </a:lnTo>
                              <a:lnTo>
                                <a:pt x="43" y="250"/>
                              </a:lnTo>
                              <a:lnTo>
                                <a:pt x="42" y="250"/>
                              </a:lnTo>
                              <a:lnTo>
                                <a:pt x="40" y="249"/>
                              </a:lnTo>
                              <a:lnTo>
                                <a:pt x="40" y="247"/>
                              </a:lnTo>
                              <a:lnTo>
                                <a:pt x="39" y="247"/>
                              </a:lnTo>
                              <a:lnTo>
                                <a:pt x="37" y="246"/>
                              </a:lnTo>
                              <a:lnTo>
                                <a:pt x="37" y="244"/>
                              </a:lnTo>
                              <a:lnTo>
                                <a:pt x="36" y="244"/>
                              </a:lnTo>
                              <a:lnTo>
                                <a:pt x="36" y="243"/>
                              </a:lnTo>
                              <a:lnTo>
                                <a:pt x="34" y="243"/>
                              </a:lnTo>
                              <a:lnTo>
                                <a:pt x="34" y="242"/>
                              </a:lnTo>
                              <a:lnTo>
                                <a:pt x="33" y="240"/>
                              </a:lnTo>
                              <a:lnTo>
                                <a:pt x="33" y="239"/>
                              </a:lnTo>
                              <a:lnTo>
                                <a:pt x="33" y="237"/>
                              </a:lnTo>
                              <a:lnTo>
                                <a:pt x="31" y="237"/>
                              </a:lnTo>
                              <a:lnTo>
                                <a:pt x="31" y="236"/>
                              </a:lnTo>
                              <a:lnTo>
                                <a:pt x="31" y="234"/>
                              </a:lnTo>
                              <a:lnTo>
                                <a:pt x="31" y="233"/>
                              </a:lnTo>
                              <a:lnTo>
                                <a:pt x="31" y="231"/>
                              </a:lnTo>
                              <a:lnTo>
                                <a:pt x="30" y="230"/>
                              </a:lnTo>
                              <a:lnTo>
                                <a:pt x="31" y="230"/>
                              </a:lnTo>
                              <a:lnTo>
                                <a:pt x="31" y="229"/>
                              </a:lnTo>
                              <a:lnTo>
                                <a:pt x="31" y="227"/>
                              </a:lnTo>
                              <a:lnTo>
                                <a:pt x="31" y="226"/>
                              </a:lnTo>
                              <a:lnTo>
                                <a:pt x="31" y="224"/>
                              </a:lnTo>
                              <a:lnTo>
                                <a:pt x="33" y="224"/>
                              </a:lnTo>
                              <a:lnTo>
                                <a:pt x="33" y="223"/>
                              </a:lnTo>
                              <a:lnTo>
                                <a:pt x="33" y="221"/>
                              </a:lnTo>
                              <a:lnTo>
                                <a:pt x="33" y="220"/>
                              </a:lnTo>
                              <a:lnTo>
                                <a:pt x="34" y="220"/>
                              </a:lnTo>
                              <a:lnTo>
                                <a:pt x="34" y="219"/>
                              </a:lnTo>
                              <a:lnTo>
                                <a:pt x="36" y="219"/>
                              </a:lnTo>
                              <a:lnTo>
                                <a:pt x="36" y="217"/>
                              </a:lnTo>
                              <a:lnTo>
                                <a:pt x="36" y="216"/>
                              </a:lnTo>
                              <a:lnTo>
                                <a:pt x="37" y="216"/>
                              </a:lnTo>
                              <a:lnTo>
                                <a:pt x="37" y="214"/>
                              </a:lnTo>
                              <a:lnTo>
                                <a:pt x="39" y="214"/>
                              </a:lnTo>
                              <a:lnTo>
                                <a:pt x="39" y="213"/>
                              </a:lnTo>
                              <a:lnTo>
                                <a:pt x="40" y="213"/>
                              </a:lnTo>
                              <a:lnTo>
                                <a:pt x="42" y="213"/>
                              </a:lnTo>
                              <a:lnTo>
                                <a:pt x="42" y="211"/>
                              </a:lnTo>
                              <a:lnTo>
                                <a:pt x="43" y="211"/>
                              </a:lnTo>
                              <a:lnTo>
                                <a:pt x="43" y="210"/>
                              </a:lnTo>
                              <a:lnTo>
                                <a:pt x="44" y="210"/>
                              </a:lnTo>
                              <a:lnTo>
                                <a:pt x="46" y="210"/>
                              </a:lnTo>
                              <a:lnTo>
                                <a:pt x="47" y="210"/>
                              </a:lnTo>
                              <a:lnTo>
                                <a:pt x="49" y="210"/>
                              </a:lnTo>
                              <a:lnTo>
                                <a:pt x="50" y="210"/>
                              </a:lnTo>
                              <a:lnTo>
                                <a:pt x="50" y="208"/>
                              </a:lnTo>
                              <a:close/>
                              <a:moveTo>
                                <a:pt x="109" y="272"/>
                              </a:moveTo>
                              <a:lnTo>
                                <a:pt x="135" y="272"/>
                              </a:lnTo>
                              <a:lnTo>
                                <a:pt x="135" y="226"/>
                              </a:lnTo>
                              <a:lnTo>
                                <a:pt x="136" y="226"/>
                              </a:lnTo>
                              <a:lnTo>
                                <a:pt x="136" y="224"/>
                              </a:lnTo>
                              <a:lnTo>
                                <a:pt x="136" y="223"/>
                              </a:lnTo>
                              <a:lnTo>
                                <a:pt x="136" y="221"/>
                              </a:lnTo>
                              <a:lnTo>
                                <a:pt x="136" y="220"/>
                              </a:lnTo>
                              <a:lnTo>
                                <a:pt x="136" y="219"/>
                              </a:lnTo>
                              <a:lnTo>
                                <a:pt x="136" y="217"/>
                              </a:lnTo>
                              <a:lnTo>
                                <a:pt x="138" y="217"/>
                              </a:lnTo>
                              <a:lnTo>
                                <a:pt x="138" y="216"/>
                              </a:lnTo>
                              <a:lnTo>
                                <a:pt x="139" y="216"/>
                              </a:lnTo>
                              <a:lnTo>
                                <a:pt x="139" y="214"/>
                              </a:lnTo>
                              <a:lnTo>
                                <a:pt x="141" y="214"/>
                              </a:lnTo>
                              <a:lnTo>
                                <a:pt x="142" y="214"/>
                              </a:lnTo>
                              <a:lnTo>
                                <a:pt x="142" y="213"/>
                              </a:lnTo>
                              <a:lnTo>
                                <a:pt x="144" y="213"/>
                              </a:lnTo>
                              <a:lnTo>
                                <a:pt x="145" y="213"/>
                              </a:lnTo>
                              <a:lnTo>
                                <a:pt x="146" y="213"/>
                              </a:lnTo>
                              <a:lnTo>
                                <a:pt x="146" y="211"/>
                              </a:lnTo>
                              <a:lnTo>
                                <a:pt x="148" y="211"/>
                              </a:lnTo>
                              <a:lnTo>
                                <a:pt x="149" y="211"/>
                              </a:lnTo>
                              <a:lnTo>
                                <a:pt x="151" y="211"/>
                              </a:lnTo>
                              <a:lnTo>
                                <a:pt x="152" y="211"/>
                              </a:lnTo>
                              <a:lnTo>
                                <a:pt x="154" y="211"/>
                              </a:lnTo>
                              <a:lnTo>
                                <a:pt x="154" y="210"/>
                              </a:lnTo>
                              <a:lnTo>
                                <a:pt x="154" y="185"/>
                              </a:lnTo>
                              <a:lnTo>
                                <a:pt x="154" y="187"/>
                              </a:lnTo>
                              <a:lnTo>
                                <a:pt x="154" y="185"/>
                              </a:lnTo>
                              <a:lnTo>
                                <a:pt x="154" y="187"/>
                              </a:lnTo>
                              <a:lnTo>
                                <a:pt x="152" y="187"/>
                              </a:lnTo>
                              <a:lnTo>
                                <a:pt x="152" y="185"/>
                              </a:lnTo>
                              <a:lnTo>
                                <a:pt x="152" y="187"/>
                              </a:lnTo>
                              <a:lnTo>
                                <a:pt x="151" y="185"/>
                              </a:lnTo>
                              <a:lnTo>
                                <a:pt x="151" y="187"/>
                              </a:lnTo>
                              <a:lnTo>
                                <a:pt x="151" y="185"/>
                              </a:lnTo>
                              <a:lnTo>
                                <a:pt x="149" y="185"/>
                              </a:lnTo>
                              <a:lnTo>
                                <a:pt x="149" y="187"/>
                              </a:lnTo>
                              <a:lnTo>
                                <a:pt x="148" y="187"/>
                              </a:lnTo>
                              <a:lnTo>
                                <a:pt x="146" y="187"/>
                              </a:lnTo>
                              <a:lnTo>
                                <a:pt x="146" y="188"/>
                              </a:lnTo>
                              <a:lnTo>
                                <a:pt x="145" y="188"/>
                              </a:lnTo>
                              <a:lnTo>
                                <a:pt x="144" y="188"/>
                              </a:lnTo>
                              <a:lnTo>
                                <a:pt x="142" y="188"/>
                              </a:lnTo>
                              <a:lnTo>
                                <a:pt x="142" y="190"/>
                              </a:lnTo>
                              <a:lnTo>
                                <a:pt x="141" y="190"/>
                              </a:lnTo>
                              <a:lnTo>
                                <a:pt x="139" y="190"/>
                              </a:lnTo>
                              <a:lnTo>
                                <a:pt x="139" y="191"/>
                              </a:lnTo>
                              <a:lnTo>
                                <a:pt x="138" y="191"/>
                              </a:lnTo>
                              <a:lnTo>
                                <a:pt x="138" y="193"/>
                              </a:lnTo>
                              <a:lnTo>
                                <a:pt x="136" y="193"/>
                              </a:lnTo>
                              <a:lnTo>
                                <a:pt x="136" y="194"/>
                              </a:lnTo>
                              <a:lnTo>
                                <a:pt x="136" y="196"/>
                              </a:lnTo>
                              <a:lnTo>
                                <a:pt x="135" y="196"/>
                              </a:lnTo>
                              <a:lnTo>
                                <a:pt x="135" y="197"/>
                              </a:lnTo>
                              <a:lnTo>
                                <a:pt x="133" y="197"/>
                              </a:lnTo>
                              <a:lnTo>
                                <a:pt x="133" y="188"/>
                              </a:lnTo>
                              <a:lnTo>
                                <a:pt x="109" y="188"/>
                              </a:lnTo>
                              <a:lnTo>
                                <a:pt x="109" y="272"/>
                              </a:lnTo>
                              <a:close/>
                              <a:moveTo>
                                <a:pt x="204" y="185"/>
                              </a:moveTo>
                              <a:lnTo>
                                <a:pt x="204" y="187"/>
                              </a:lnTo>
                              <a:lnTo>
                                <a:pt x="202" y="187"/>
                              </a:lnTo>
                              <a:lnTo>
                                <a:pt x="201" y="187"/>
                              </a:lnTo>
                              <a:lnTo>
                                <a:pt x="200" y="187"/>
                              </a:lnTo>
                              <a:lnTo>
                                <a:pt x="198" y="187"/>
                              </a:lnTo>
                              <a:lnTo>
                                <a:pt x="197" y="187"/>
                              </a:lnTo>
                              <a:lnTo>
                                <a:pt x="195" y="187"/>
                              </a:lnTo>
                              <a:lnTo>
                                <a:pt x="194" y="187"/>
                              </a:lnTo>
                              <a:lnTo>
                                <a:pt x="192" y="187"/>
                              </a:lnTo>
                              <a:lnTo>
                                <a:pt x="192" y="188"/>
                              </a:lnTo>
                              <a:lnTo>
                                <a:pt x="191" y="188"/>
                              </a:lnTo>
                              <a:lnTo>
                                <a:pt x="189" y="188"/>
                              </a:lnTo>
                              <a:lnTo>
                                <a:pt x="189" y="190"/>
                              </a:lnTo>
                              <a:lnTo>
                                <a:pt x="188" y="190"/>
                              </a:lnTo>
                              <a:lnTo>
                                <a:pt x="187" y="190"/>
                              </a:lnTo>
                              <a:lnTo>
                                <a:pt x="185" y="190"/>
                              </a:lnTo>
                              <a:lnTo>
                                <a:pt x="185" y="191"/>
                              </a:lnTo>
                              <a:lnTo>
                                <a:pt x="184" y="191"/>
                              </a:lnTo>
                              <a:lnTo>
                                <a:pt x="182" y="191"/>
                              </a:lnTo>
                              <a:lnTo>
                                <a:pt x="181" y="191"/>
                              </a:lnTo>
                              <a:lnTo>
                                <a:pt x="181" y="193"/>
                              </a:lnTo>
                              <a:lnTo>
                                <a:pt x="179" y="193"/>
                              </a:lnTo>
                              <a:lnTo>
                                <a:pt x="179" y="194"/>
                              </a:lnTo>
                              <a:lnTo>
                                <a:pt x="178" y="194"/>
                              </a:lnTo>
                              <a:lnTo>
                                <a:pt x="177" y="196"/>
                              </a:lnTo>
                              <a:lnTo>
                                <a:pt x="175" y="197"/>
                              </a:lnTo>
                              <a:lnTo>
                                <a:pt x="175" y="198"/>
                              </a:lnTo>
                              <a:lnTo>
                                <a:pt x="174" y="198"/>
                              </a:lnTo>
                              <a:lnTo>
                                <a:pt x="172" y="198"/>
                              </a:lnTo>
                              <a:lnTo>
                                <a:pt x="172" y="200"/>
                              </a:lnTo>
                              <a:lnTo>
                                <a:pt x="171" y="201"/>
                              </a:lnTo>
                              <a:lnTo>
                                <a:pt x="171" y="203"/>
                              </a:lnTo>
                              <a:lnTo>
                                <a:pt x="169" y="203"/>
                              </a:lnTo>
                              <a:lnTo>
                                <a:pt x="169" y="204"/>
                              </a:lnTo>
                              <a:lnTo>
                                <a:pt x="168" y="204"/>
                              </a:lnTo>
                              <a:lnTo>
                                <a:pt x="168" y="206"/>
                              </a:lnTo>
                              <a:lnTo>
                                <a:pt x="167" y="207"/>
                              </a:lnTo>
                              <a:lnTo>
                                <a:pt x="165" y="207"/>
                              </a:lnTo>
                              <a:lnTo>
                                <a:pt x="165" y="208"/>
                              </a:lnTo>
                              <a:lnTo>
                                <a:pt x="165" y="210"/>
                              </a:lnTo>
                              <a:lnTo>
                                <a:pt x="165" y="211"/>
                              </a:lnTo>
                              <a:lnTo>
                                <a:pt x="164" y="211"/>
                              </a:lnTo>
                              <a:lnTo>
                                <a:pt x="164" y="213"/>
                              </a:lnTo>
                              <a:lnTo>
                                <a:pt x="164" y="214"/>
                              </a:lnTo>
                              <a:lnTo>
                                <a:pt x="162" y="216"/>
                              </a:lnTo>
                              <a:lnTo>
                                <a:pt x="162" y="217"/>
                              </a:lnTo>
                              <a:lnTo>
                                <a:pt x="162" y="219"/>
                              </a:lnTo>
                              <a:lnTo>
                                <a:pt x="161" y="219"/>
                              </a:lnTo>
                              <a:lnTo>
                                <a:pt x="161" y="220"/>
                              </a:lnTo>
                              <a:lnTo>
                                <a:pt x="161" y="221"/>
                              </a:lnTo>
                              <a:lnTo>
                                <a:pt x="161" y="223"/>
                              </a:lnTo>
                              <a:lnTo>
                                <a:pt x="161" y="224"/>
                              </a:lnTo>
                              <a:lnTo>
                                <a:pt x="161" y="226"/>
                              </a:lnTo>
                              <a:lnTo>
                                <a:pt x="161" y="227"/>
                              </a:lnTo>
                              <a:lnTo>
                                <a:pt x="161" y="229"/>
                              </a:lnTo>
                              <a:lnTo>
                                <a:pt x="161" y="230"/>
                              </a:lnTo>
                              <a:lnTo>
                                <a:pt x="159" y="230"/>
                              </a:lnTo>
                              <a:lnTo>
                                <a:pt x="161" y="233"/>
                              </a:lnTo>
                              <a:lnTo>
                                <a:pt x="161" y="234"/>
                              </a:lnTo>
                              <a:lnTo>
                                <a:pt x="161" y="237"/>
                              </a:lnTo>
                              <a:lnTo>
                                <a:pt x="161" y="239"/>
                              </a:lnTo>
                              <a:lnTo>
                                <a:pt x="162" y="242"/>
                              </a:lnTo>
                              <a:lnTo>
                                <a:pt x="162" y="243"/>
                              </a:lnTo>
                              <a:lnTo>
                                <a:pt x="164" y="246"/>
                              </a:lnTo>
                              <a:lnTo>
                                <a:pt x="164" y="247"/>
                              </a:lnTo>
                              <a:lnTo>
                                <a:pt x="165" y="249"/>
                              </a:lnTo>
                              <a:lnTo>
                                <a:pt x="165" y="250"/>
                              </a:lnTo>
                              <a:lnTo>
                                <a:pt x="165" y="252"/>
                              </a:lnTo>
                              <a:lnTo>
                                <a:pt x="167" y="253"/>
                              </a:lnTo>
                              <a:lnTo>
                                <a:pt x="167" y="255"/>
                              </a:lnTo>
                              <a:lnTo>
                                <a:pt x="168" y="256"/>
                              </a:lnTo>
                              <a:lnTo>
                                <a:pt x="168" y="257"/>
                              </a:lnTo>
                              <a:lnTo>
                                <a:pt x="169" y="257"/>
                              </a:lnTo>
                              <a:lnTo>
                                <a:pt x="169" y="259"/>
                              </a:lnTo>
                              <a:lnTo>
                                <a:pt x="171" y="260"/>
                              </a:lnTo>
                              <a:lnTo>
                                <a:pt x="172" y="262"/>
                              </a:lnTo>
                              <a:lnTo>
                                <a:pt x="174" y="263"/>
                              </a:lnTo>
                              <a:lnTo>
                                <a:pt x="175" y="265"/>
                              </a:lnTo>
                              <a:lnTo>
                                <a:pt x="177" y="266"/>
                              </a:lnTo>
                              <a:lnTo>
                                <a:pt x="178" y="266"/>
                              </a:lnTo>
                              <a:lnTo>
                                <a:pt x="178" y="267"/>
                              </a:lnTo>
                              <a:lnTo>
                                <a:pt x="179" y="267"/>
                              </a:lnTo>
                              <a:lnTo>
                                <a:pt x="181" y="269"/>
                              </a:lnTo>
                              <a:lnTo>
                                <a:pt x="182" y="269"/>
                              </a:lnTo>
                              <a:lnTo>
                                <a:pt x="184" y="270"/>
                              </a:lnTo>
                              <a:lnTo>
                                <a:pt x="185" y="270"/>
                              </a:lnTo>
                              <a:lnTo>
                                <a:pt x="187" y="270"/>
                              </a:lnTo>
                              <a:lnTo>
                                <a:pt x="188" y="272"/>
                              </a:lnTo>
                              <a:lnTo>
                                <a:pt x="189" y="272"/>
                              </a:lnTo>
                              <a:lnTo>
                                <a:pt x="191" y="273"/>
                              </a:lnTo>
                              <a:lnTo>
                                <a:pt x="192" y="273"/>
                              </a:lnTo>
                              <a:lnTo>
                                <a:pt x="194" y="273"/>
                              </a:lnTo>
                              <a:lnTo>
                                <a:pt x="195" y="273"/>
                              </a:lnTo>
                              <a:lnTo>
                                <a:pt x="197" y="273"/>
                              </a:lnTo>
                              <a:lnTo>
                                <a:pt x="198" y="273"/>
                              </a:lnTo>
                              <a:lnTo>
                                <a:pt x="200" y="273"/>
                              </a:lnTo>
                              <a:lnTo>
                                <a:pt x="201" y="273"/>
                              </a:lnTo>
                              <a:lnTo>
                                <a:pt x="202" y="273"/>
                              </a:lnTo>
                              <a:lnTo>
                                <a:pt x="204" y="273"/>
                              </a:lnTo>
                              <a:lnTo>
                                <a:pt x="207" y="273"/>
                              </a:lnTo>
                              <a:lnTo>
                                <a:pt x="208" y="273"/>
                              </a:lnTo>
                              <a:lnTo>
                                <a:pt x="210" y="273"/>
                              </a:lnTo>
                              <a:lnTo>
                                <a:pt x="211" y="273"/>
                              </a:lnTo>
                              <a:lnTo>
                                <a:pt x="212" y="273"/>
                              </a:lnTo>
                              <a:lnTo>
                                <a:pt x="214" y="273"/>
                              </a:lnTo>
                              <a:lnTo>
                                <a:pt x="215" y="273"/>
                              </a:lnTo>
                              <a:lnTo>
                                <a:pt x="217" y="273"/>
                              </a:lnTo>
                              <a:lnTo>
                                <a:pt x="218" y="273"/>
                              </a:lnTo>
                              <a:lnTo>
                                <a:pt x="220" y="273"/>
                              </a:lnTo>
                              <a:lnTo>
                                <a:pt x="221" y="273"/>
                              </a:lnTo>
                              <a:lnTo>
                                <a:pt x="223" y="272"/>
                              </a:lnTo>
                              <a:lnTo>
                                <a:pt x="224" y="272"/>
                              </a:lnTo>
                              <a:lnTo>
                                <a:pt x="225" y="270"/>
                              </a:lnTo>
                              <a:lnTo>
                                <a:pt x="227" y="270"/>
                              </a:lnTo>
                              <a:lnTo>
                                <a:pt x="228" y="269"/>
                              </a:lnTo>
                              <a:lnTo>
                                <a:pt x="230" y="269"/>
                              </a:lnTo>
                              <a:lnTo>
                                <a:pt x="230" y="267"/>
                              </a:lnTo>
                              <a:lnTo>
                                <a:pt x="231" y="267"/>
                              </a:lnTo>
                              <a:lnTo>
                                <a:pt x="233" y="266"/>
                              </a:lnTo>
                              <a:lnTo>
                                <a:pt x="234" y="266"/>
                              </a:lnTo>
                              <a:lnTo>
                                <a:pt x="235" y="265"/>
                              </a:lnTo>
                              <a:lnTo>
                                <a:pt x="237" y="263"/>
                              </a:lnTo>
                              <a:lnTo>
                                <a:pt x="237" y="262"/>
                              </a:lnTo>
                              <a:lnTo>
                                <a:pt x="238" y="262"/>
                              </a:lnTo>
                              <a:lnTo>
                                <a:pt x="238" y="260"/>
                              </a:lnTo>
                              <a:lnTo>
                                <a:pt x="240" y="260"/>
                              </a:lnTo>
                              <a:lnTo>
                                <a:pt x="240" y="259"/>
                              </a:lnTo>
                              <a:lnTo>
                                <a:pt x="240" y="257"/>
                              </a:lnTo>
                              <a:lnTo>
                                <a:pt x="241" y="257"/>
                              </a:lnTo>
                              <a:lnTo>
                                <a:pt x="241" y="256"/>
                              </a:lnTo>
                              <a:lnTo>
                                <a:pt x="243" y="256"/>
                              </a:lnTo>
                              <a:lnTo>
                                <a:pt x="243" y="255"/>
                              </a:lnTo>
                              <a:lnTo>
                                <a:pt x="243" y="253"/>
                              </a:lnTo>
                              <a:lnTo>
                                <a:pt x="244" y="253"/>
                              </a:lnTo>
                              <a:lnTo>
                                <a:pt x="244" y="252"/>
                              </a:lnTo>
                              <a:lnTo>
                                <a:pt x="246" y="250"/>
                              </a:lnTo>
                              <a:lnTo>
                                <a:pt x="246" y="249"/>
                              </a:lnTo>
                              <a:lnTo>
                                <a:pt x="247" y="247"/>
                              </a:lnTo>
                              <a:lnTo>
                                <a:pt x="247" y="246"/>
                              </a:lnTo>
                              <a:lnTo>
                                <a:pt x="247" y="244"/>
                              </a:lnTo>
                              <a:lnTo>
                                <a:pt x="247" y="243"/>
                              </a:lnTo>
                              <a:lnTo>
                                <a:pt x="247" y="242"/>
                              </a:lnTo>
                              <a:lnTo>
                                <a:pt x="248" y="242"/>
                              </a:lnTo>
                              <a:lnTo>
                                <a:pt x="248" y="240"/>
                              </a:lnTo>
                              <a:lnTo>
                                <a:pt x="248" y="239"/>
                              </a:lnTo>
                              <a:lnTo>
                                <a:pt x="250" y="237"/>
                              </a:lnTo>
                              <a:lnTo>
                                <a:pt x="250" y="236"/>
                              </a:lnTo>
                              <a:lnTo>
                                <a:pt x="250" y="234"/>
                              </a:lnTo>
                              <a:lnTo>
                                <a:pt x="250" y="233"/>
                              </a:lnTo>
                              <a:lnTo>
                                <a:pt x="250" y="231"/>
                              </a:lnTo>
                              <a:lnTo>
                                <a:pt x="250" y="230"/>
                              </a:lnTo>
                              <a:lnTo>
                                <a:pt x="250" y="229"/>
                              </a:lnTo>
                              <a:lnTo>
                                <a:pt x="250" y="227"/>
                              </a:lnTo>
                              <a:lnTo>
                                <a:pt x="250" y="226"/>
                              </a:lnTo>
                              <a:lnTo>
                                <a:pt x="250" y="224"/>
                              </a:lnTo>
                              <a:lnTo>
                                <a:pt x="250" y="223"/>
                              </a:lnTo>
                              <a:lnTo>
                                <a:pt x="250" y="221"/>
                              </a:lnTo>
                              <a:lnTo>
                                <a:pt x="248" y="220"/>
                              </a:lnTo>
                              <a:lnTo>
                                <a:pt x="248" y="219"/>
                              </a:lnTo>
                              <a:lnTo>
                                <a:pt x="248" y="217"/>
                              </a:lnTo>
                              <a:lnTo>
                                <a:pt x="248" y="216"/>
                              </a:lnTo>
                              <a:lnTo>
                                <a:pt x="247" y="214"/>
                              </a:lnTo>
                              <a:lnTo>
                                <a:pt x="247" y="213"/>
                              </a:lnTo>
                              <a:lnTo>
                                <a:pt x="247" y="211"/>
                              </a:lnTo>
                              <a:lnTo>
                                <a:pt x="246" y="211"/>
                              </a:lnTo>
                              <a:lnTo>
                                <a:pt x="246" y="210"/>
                              </a:lnTo>
                              <a:lnTo>
                                <a:pt x="244" y="208"/>
                              </a:lnTo>
                              <a:lnTo>
                                <a:pt x="244" y="207"/>
                              </a:lnTo>
                              <a:lnTo>
                                <a:pt x="243" y="206"/>
                              </a:lnTo>
                              <a:lnTo>
                                <a:pt x="241" y="204"/>
                              </a:lnTo>
                              <a:lnTo>
                                <a:pt x="240" y="203"/>
                              </a:lnTo>
                              <a:lnTo>
                                <a:pt x="238" y="201"/>
                              </a:lnTo>
                              <a:lnTo>
                                <a:pt x="237" y="200"/>
                              </a:lnTo>
                              <a:lnTo>
                                <a:pt x="237" y="198"/>
                              </a:lnTo>
                              <a:lnTo>
                                <a:pt x="235" y="197"/>
                              </a:lnTo>
                              <a:lnTo>
                                <a:pt x="234" y="196"/>
                              </a:lnTo>
                              <a:lnTo>
                                <a:pt x="233" y="196"/>
                              </a:lnTo>
                              <a:lnTo>
                                <a:pt x="231" y="194"/>
                              </a:lnTo>
                              <a:lnTo>
                                <a:pt x="230" y="194"/>
                              </a:lnTo>
                              <a:lnTo>
                                <a:pt x="228" y="193"/>
                              </a:lnTo>
                              <a:lnTo>
                                <a:pt x="227" y="193"/>
                              </a:lnTo>
                              <a:lnTo>
                                <a:pt x="225" y="191"/>
                              </a:lnTo>
                              <a:lnTo>
                                <a:pt x="224" y="190"/>
                              </a:lnTo>
                              <a:lnTo>
                                <a:pt x="223" y="190"/>
                              </a:lnTo>
                              <a:lnTo>
                                <a:pt x="221" y="190"/>
                              </a:lnTo>
                              <a:lnTo>
                                <a:pt x="220" y="188"/>
                              </a:lnTo>
                              <a:lnTo>
                                <a:pt x="218" y="188"/>
                              </a:lnTo>
                              <a:lnTo>
                                <a:pt x="217" y="188"/>
                              </a:lnTo>
                              <a:lnTo>
                                <a:pt x="215" y="187"/>
                              </a:lnTo>
                              <a:lnTo>
                                <a:pt x="214" y="187"/>
                              </a:lnTo>
                              <a:lnTo>
                                <a:pt x="211" y="187"/>
                              </a:lnTo>
                              <a:lnTo>
                                <a:pt x="210" y="187"/>
                              </a:lnTo>
                              <a:lnTo>
                                <a:pt x="208" y="187"/>
                              </a:lnTo>
                              <a:lnTo>
                                <a:pt x="207" y="187"/>
                              </a:lnTo>
                              <a:lnTo>
                                <a:pt x="204" y="185"/>
                              </a:lnTo>
                              <a:close/>
                              <a:moveTo>
                                <a:pt x="204" y="208"/>
                              </a:moveTo>
                              <a:lnTo>
                                <a:pt x="205" y="210"/>
                              </a:lnTo>
                              <a:lnTo>
                                <a:pt x="207" y="210"/>
                              </a:lnTo>
                              <a:lnTo>
                                <a:pt x="208" y="210"/>
                              </a:lnTo>
                              <a:lnTo>
                                <a:pt x="210" y="210"/>
                              </a:lnTo>
                              <a:lnTo>
                                <a:pt x="211" y="210"/>
                              </a:lnTo>
                              <a:lnTo>
                                <a:pt x="211" y="211"/>
                              </a:lnTo>
                              <a:lnTo>
                                <a:pt x="212" y="211"/>
                              </a:lnTo>
                              <a:lnTo>
                                <a:pt x="214" y="211"/>
                              </a:lnTo>
                              <a:lnTo>
                                <a:pt x="215" y="213"/>
                              </a:lnTo>
                              <a:lnTo>
                                <a:pt x="217" y="214"/>
                              </a:lnTo>
                              <a:lnTo>
                                <a:pt x="218" y="216"/>
                              </a:lnTo>
                              <a:lnTo>
                                <a:pt x="220" y="217"/>
                              </a:lnTo>
                              <a:lnTo>
                                <a:pt x="221" y="219"/>
                              </a:lnTo>
                              <a:lnTo>
                                <a:pt x="221" y="220"/>
                              </a:lnTo>
                              <a:lnTo>
                                <a:pt x="223" y="221"/>
                              </a:lnTo>
                              <a:lnTo>
                                <a:pt x="223" y="223"/>
                              </a:lnTo>
                              <a:lnTo>
                                <a:pt x="223" y="224"/>
                              </a:lnTo>
                              <a:lnTo>
                                <a:pt x="224" y="224"/>
                              </a:lnTo>
                              <a:lnTo>
                                <a:pt x="224" y="226"/>
                              </a:lnTo>
                              <a:lnTo>
                                <a:pt x="224" y="227"/>
                              </a:lnTo>
                              <a:lnTo>
                                <a:pt x="224" y="229"/>
                              </a:lnTo>
                              <a:lnTo>
                                <a:pt x="224" y="230"/>
                              </a:lnTo>
                              <a:lnTo>
                                <a:pt x="224" y="231"/>
                              </a:lnTo>
                              <a:lnTo>
                                <a:pt x="224" y="233"/>
                              </a:lnTo>
                              <a:lnTo>
                                <a:pt x="224" y="234"/>
                              </a:lnTo>
                              <a:lnTo>
                                <a:pt x="224" y="236"/>
                              </a:lnTo>
                              <a:lnTo>
                                <a:pt x="224" y="237"/>
                              </a:lnTo>
                              <a:lnTo>
                                <a:pt x="224" y="239"/>
                              </a:lnTo>
                              <a:lnTo>
                                <a:pt x="223" y="239"/>
                              </a:lnTo>
                              <a:lnTo>
                                <a:pt x="223" y="240"/>
                              </a:lnTo>
                              <a:lnTo>
                                <a:pt x="221" y="240"/>
                              </a:lnTo>
                              <a:lnTo>
                                <a:pt x="221" y="242"/>
                              </a:lnTo>
                              <a:lnTo>
                                <a:pt x="221" y="243"/>
                              </a:lnTo>
                              <a:lnTo>
                                <a:pt x="220" y="244"/>
                              </a:lnTo>
                              <a:lnTo>
                                <a:pt x="220" y="246"/>
                              </a:lnTo>
                              <a:lnTo>
                                <a:pt x="218" y="246"/>
                              </a:lnTo>
                              <a:lnTo>
                                <a:pt x="218" y="247"/>
                              </a:lnTo>
                              <a:lnTo>
                                <a:pt x="217" y="247"/>
                              </a:lnTo>
                              <a:lnTo>
                                <a:pt x="217" y="249"/>
                              </a:lnTo>
                              <a:lnTo>
                                <a:pt x="215" y="249"/>
                              </a:lnTo>
                              <a:lnTo>
                                <a:pt x="214" y="249"/>
                              </a:lnTo>
                              <a:lnTo>
                                <a:pt x="214" y="250"/>
                              </a:lnTo>
                              <a:lnTo>
                                <a:pt x="212" y="250"/>
                              </a:lnTo>
                              <a:lnTo>
                                <a:pt x="211" y="250"/>
                              </a:lnTo>
                              <a:lnTo>
                                <a:pt x="211" y="252"/>
                              </a:lnTo>
                              <a:lnTo>
                                <a:pt x="210" y="252"/>
                              </a:lnTo>
                              <a:lnTo>
                                <a:pt x="208" y="252"/>
                              </a:lnTo>
                              <a:lnTo>
                                <a:pt x="207" y="252"/>
                              </a:lnTo>
                              <a:lnTo>
                                <a:pt x="205" y="252"/>
                              </a:lnTo>
                              <a:lnTo>
                                <a:pt x="204" y="252"/>
                              </a:lnTo>
                              <a:lnTo>
                                <a:pt x="202" y="252"/>
                              </a:lnTo>
                              <a:lnTo>
                                <a:pt x="201" y="252"/>
                              </a:lnTo>
                              <a:lnTo>
                                <a:pt x="200" y="252"/>
                              </a:lnTo>
                              <a:lnTo>
                                <a:pt x="198" y="252"/>
                              </a:lnTo>
                              <a:lnTo>
                                <a:pt x="198" y="250"/>
                              </a:lnTo>
                              <a:lnTo>
                                <a:pt x="197" y="250"/>
                              </a:lnTo>
                              <a:lnTo>
                                <a:pt x="195" y="250"/>
                              </a:lnTo>
                              <a:lnTo>
                                <a:pt x="194" y="249"/>
                              </a:lnTo>
                              <a:lnTo>
                                <a:pt x="192" y="247"/>
                              </a:lnTo>
                              <a:lnTo>
                                <a:pt x="191" y="246"/>
                              </a:lnTo>
                              <a:lnTo>
                                <a:pt x="191" y="244"/>
                              </a:lnTo>
                              <a:lnTo>
                                <a:pt x="189" y="244"/>
                              </a:lnTo>
                              <a:lnTo>
                                <a:pt x="189" y="243"/>
                              </a:lnTo>
                              <a:lnTo>
                                <a:pt x="188" y="243"/>
                              </a:lnTo>
                              <a:lnTo>
                                <a:pt x="188" y="242"/>
                              </a:lnTo>
                              <a:lnTo>
                                <a:pt x="187" y="240"/>
                              </a:lnTo>
                              <a:lnTo>
                                <a:pt x="187" y="239"/>
                              </a:lnTo>
                              <a:lnTo>
                                <a:pt x="187" y="237"/>
                              </a:lnTo>
                              <a:lnTo>
                                <a:pt x="185" y="237"/>
                              </a:lnTo>
                              <a:lnTo>
                                <a:pt x="185" y="236"/>
                              </a:lnTo>
                              <a:lnTo>
                                <a:pt x="185" y="234"/>
                              </a:lnTo>
                              <a:lnTo>
                                <a:pt x="185" y="233"/>
                              </a:lnTo>
                              <a:lnTo>
                                <a:pt x="185" y="231"/>
                              </a:lnTo>
                              <a:lnTo>
                                <a:pt x="184" y="230"/>
                              </a:lnTo>
                              <a:lnTo>
                                <a:pt x="185" y="230"/>
                              </a:lnTo>
                              <a:lnTo>
                                <a:pt x="185" y="229"/>
                              </a:lnTo>
                              <a:lnTo>
                                <a:pt x="185" y="227"/>
                              </a:lnTo>
                              <a:lnTo>
                                <a:pt x="185" y="226"/>
                              </a:lnTo>
                              <a:lnTo>
                                <a:pt x="185" y="224"/>
                              </a:lnTo>
                              <a:lnTo>
                                <a:pt x="187" y="223"/>
                              </a:lnTo>
                              <a:lnTo>
                                <a:pt x="187" y="221"/>
                              </a:lnTo>
                              <a:lnTo>
                                <a:pt x="187" y="220"/>
                              </a:lnTo>
                              <a:lnTo>
                                <a:pt x="187" y="219"/>
                              </a:lnTo>
                              <a:lnTo>
                                <a:pt x="188" y="219"/>
                              </a:lnTo>
                              <a:lnTo>
                                <a:pt x="189" y="217"/>
                              </a:lnTo>
                              <a:lnTo>
                                <a:pt x="191" y="216"/>
                              </a:lnTo>
                              <a:lnTo>
                                <a:pt x="191" y="214"/>
                              </a:lnTo>
                              <a:lnTo>
                                <a:pt x="192" y="214"/>
                              </a:lnTo>
                              <a:lnTo>
                                <a:pt x="192" y="213"/>
                              </a:lnTo>
                              <a:lnTo>
                                <a:pt x="194" y="213"/>
                              </a:lnTo>
                              <a:lnTo>
                                <a:pt x="194" y="211"/>
                              </a:lnTo>
                              <a:lnTo>
                                <a:pt x="195" y="211"/>
                              </a:lnTo>
                              <a:lnTo>
                                <a:pt x="197" y="211"/>
                              </a:lnTo>
                              <a:lnTo>
                                <a:pt x="198" y="211"/>
                              </a:lnTo>
                              <a:lnTo>
                                <a:pt x="200" y="210"/>
                              </a:lnTo>
                              <a:lnTo>
                                <a:pt x="201" y="210"/>
                              </a:lnTo>
                              <a:lnTo>
                                <a:pt x="202" y="210"/>
                              </a:lnTo>
                              <a:lnTo>
                                <a:pt x="204" y="210"/>
                              </a:lnTo>
                              <a:lnTo>
                                <a:pt x="204" y="208"/>
                              </a:lnTo>
                              <a:close/>
                              <a:moveTo>
                                <a:pt x="303" y="272"/>
                              </a:moveTo>
                              <a:lnTo>
                                <a:pt x="329" y="272"/>
                              </a:lnTo>
                              <a:lnTo>
                                <a:pt x="329" y="226"/>
                              </a:lnTo>
                              <a:lnTo>
                                <a:pt x="330" y="226"/>
                              </a:lnTo>
                              <a:lnTo>
                                <a:pt x="330" y="224"/>
                              </a:lnTo>
                              <a:lnTo>
                                <a:pt x="330" y="223"/>
                              </a:lnTo>
                              <a:lnTo>
                                <a:pt x="330" y="221"/>
                              </a:lnTo>
                              <a:lnTo>
                                <a:pt x="330" y="220"/>
                              </a:lnTo>
                              <a:lnTo>
                                <a:pt x="330" y="219"/>
                              </a:lnTo>
                              <a:lnTo>
                                <a:pt x="330" y="217"/>
                              </a:lnTo>
                              <a:lnTo>
                                <a:pt x="330" y="216"/>
                              </a:lnTo>
                              <a:lnTo>
                                <a:pt x="332" y="216"/>
                              </a:lnTo>
                              <a:lnTo>
                                <a:pt x="332" y="214"/>
                              </a:lnTo>
                              <a:lnTo>
                                <a:pt x="332" y="213"/>
                              </a:lnTo>
                              <a:lnTo>
                                <a:pt x="333" y="213"/>
                              </a:lnTo>
                              <a:lnTo>
                                <a:pt x="335" y="213"/>
                              </a:lnTo>
                              <a:lnTo>
                                <a:pt x="335" y="211"/>
                              </a:lnTo>
                              <a:lnTo>
                                <a:pt x="336" y="211"/>
                              </a:lnTo>
                              <a:lnTo>
                                <a:pt x="337" y="210"/>
                              </a:lnTo>
                              <a:lnTo>
                                <a:pt x="339" y="210"/>
                              </a:lnTo>
                              <a:lnTo>
                                <a:pt x="340" y="210"/>
                              </a:lnTo>
                              <a:lnTo>
                                <a:pt x="342" y="210"/>
                              </a:lnTo>
                              <a:lnTo>
                                <a:pt x="342" y="208"/>
                              </a:lnTo>
                              <a:lnTo>
                                <a:pt x="343" y="210"/>
                              </a:lnTo>
                              <a:lnTo>
                                <a:pt x="345" y="210"/>
                              </a:lnTo>
                              <a:lnTo>
                                <a:pt x="346" y="210"/>
                              </a:lnTo>
                              <a:lnTo>
                                <a:pt x="348" y="210"/>
                              </a:lnTo>
                              <a:lnTo>
                                <a:pt x="349" y="211"/>
                              </a:lnTo>
                              <a:lnTo>
                                <a:pt x="350" y="211"/>
                              </a:lnTo>
                              <a:lnTo>
                                <a:pt x="350" y="213"/>
                              </a:lnTo>
                              <a:lnTo>
                                <a:pt x="352" y="213"/>
                              </a:lnTo>
                              <a:lnTo>
                                <a:pt x="353" y="214"/>
                              </a:lnTo>
                              <a:lnTo>
                                <a:pt x="353" y="216"/>
                              </a:lnTo>
                              <a:lnTo>
                                <a:pt x="353" y="217"/>
                              </a:lnTo>
                              <a:lnTo>
                                <a:pt x="355" y="219"/>
                              </a:lnTo>
                              <a:lnTo>
                                <a:pt x="355" y="220"/>
                              </a:lnTo>
                              <a:lnTo>
                                <a:pt x="355" y="221"/>
                              </a:lnTo>
                              <a:lnTo>
                                <a:pt x="355" y="223"/>
                              </a:lnTo>
                              <a:lnTo>
                                <a:pt x="355" y="224"/>
                              </a:lnTo>
                              <a:lnTo>
                                <a:pt x="355" y="226"/>
                              </a:lnTo>
                              <a:lnTo>
                                <a:pt x="355" y="272"/>
                              </a:lnTo>
                              <a:lnTo>
                                <a:pt x="379" y="272"/>
                              </a:lnTo>
                              <a:lnTo>
                                <a:pt x="379" y="226"/>
                              </a:lnTo>
                              <a:lnTo>
                                <a:pt x="381" y="226"/>
                              </a:lnTo>
                              <a:lnTo>
                                <a:pt x="381" y="224"/>
                              </a:lnTo>
                              <a:lnTo>
                                <a:pt x="381" y="223"/>
                              </a:lnTo>
                              <a:lnTo>
                                <a:pt x="381" y="221"/>
                              </a:lnTo>
                              <a:lnTo>
                                <a:pt x="381" y="220"/>
                              </a:lnTo>
                              <a:lnTo>
                                <a:pt x="382" y="220"/>
                              </a:lnTo>
                              <a:lnTo>
                                <a:pt x="382" y="219"/>
                              </a:lnTo>
                              <a:lnTo>
                                <a:pt x="382" y="217"/>
                              </a:lnTo>
                              <a:lnTo>
                                <a:pt x="382" y="216"/>
                              </a:lnTo>
                              <a:lnTo>
                                <a:pt x="383" y="216"/>
                              </a:lnTo>
                              <a:lnTo>
                                <a:pt x="383" y="214"/>
                              </a:lnTo>
                              <a:lnTo>
                                <a:pt x="383" y="213"/>
                              </a:lnTo>
                              <a:lnTo>
                                <a:pt x="385" y="213"/>
                              </a:lnTo>
                              <a:lnTo>
                                <a:pt x="386" y="213"/>
                              </a:lnTo>
                              <a:lnTo>
                                <a:pt x="386" y="211"/>
                              </a:lnTo>
                              <a:lnTo>
                                <a:pt x="388" y="211"/>
                              </a:lnTo>
                              <a:lnTo>
                                <a:pt x="388" y="210"/>
                              </a:lnTo>
                              <a:lnTo>
                                <a:pt x="389" y="210"/>
                              </a:lnTo>
                              <a:lnTo>
                                <a:pt x="391" y="210"/>
                              </a:lnTo>
                              <a:lnTo>
                                <a:pt x="392" y="210"/>
                              </a:lnTo>
                              <a:lnTo>
                                <a:pt x="393" y="210"/>
                              </a:lnTo>
                              <a:lnTo>
                                <a:pt x="393" y="208"/>
                              </a:lnTo>
                              <a:lnTo>
                                <a:pt x="395" y="210"/>
                              </a:lnTo>
                              <a:lnTo>
                                <a:pt x="396" y="210"/>
                              </a:lnTo>
                              <a:lnTo>
                                <a:pt x="398" y="210"/>
                              </a:lnTo>
                              <a:lnTo>
                                <a:pt x="399" y="211"/>
                              </a:lnTo>
                              <a:lnTo>
                                <a:pt x="401" y="211"/>
                              </a:lnTo>
                              <a:lnTo>
                                <a:pt x="402" y="213"/>
                              </a:lnTo>
                              <a:lnTo>
                                <a:pt x="404" y="213"/>
                              </a:lnTo>
                              <a:lnTo>
                                <a:pt x="405" y="214"/>
                              </a:lnTo>
                              <a:lnTo>
                                <a:pt x="405" y="216"/>
                              </a:lnTo>
                              <a:lnTo>
                                <a:pt x="405" y="217"/>
                              </a:lnTo>
                              <a:lnTo>
                                <a:pt x="406" y="219"/>
                              </a:lnTo>
                              <a:lnTo>
                                <a:pt x="405" y="219"/>
                              </a:lnTo>
                              <a:lnTo>
                                <a:pt x="406" y="219"/>
                              </a:lnTo>
                              <a:lnTo>
                                <a:pt x="405" y="220"/>
                              </a:lnTo>
                              <a:lnTo>
                                <a:pt x="406" y="220"/>
                              </a:lnTo>
                              <a:lnTo>
                                <a:pt x="405" y="220"/>
                              </a:lnTo>
                              <a:lnTo>
                                <a:pt x="405" y="221"/>
                              </a:lnTo>
                              <a:lnTo>
                                <a:pt x="406" y="221"/>
                              </a:lnTo>
                              <a:lnTo>
                                <a:pt x="405" y="221"/>
                              </a:lnTo>
                              <a:lnTo>
                                <a:pt x="406" y="223"/>
                              </a:lnTo>
                              <a:lnTo>
                                <a:pt x="406" y="224"/>
                              </a:lnTo>
                              <a:lnTo>
                                <a:pt x="406" y="226"/>
                              </a:lnTo>
                              <a:lnTo>
                                <a:pt x="406" y="227"/>
                              </a:lnTo>
                              <a:lnTo>
                                <a:pt x="406" y="272"/>
                              </a:lnTo>
                              <a:lnTo>
                                <a:pt x="431" y="272"/>
                              </a:lnTo>
                              <a:lnTo>
                                <a:pt x="431" y="226"/>
                              </a:lnTo>
                              <a:lnTo>
                                <a:pt x="432" y="226"/>
                              </a:lnTo>
                              <a:lnTo>
                                <a:pt x="431" y="224"/>
                              </a:lnTo>
                              <a:lnTo>
                                <a:pt x="431" y="223"/>
                              </a:lnTo>
                              <a:lnTo>
                                <a:pt x="432" y="223"/>
                              </a:lnTo>
                              <a:lnTo>
                                <a:pt x="432" y="221"/>
                              </a:lnTo>
                              <a:lnTo>
                                <a:pt x="431" y="220"/>
                              </a:lnTo>
                              <a:lnTo>
                                <a:pt x="432" y="219"/>
                              </a:lnTo>
                              <a:lnTo>
                                <a:pt x="431" y="219"/>
                              </a:lnTo>
                              <a:lnTo>
                                <a:pt x="431" y="217"/>
                              </a:lnTo>
                              <a:lnTo>
                                <a:pt x="432" y="217"/>
                              </a:lnTo>
                              <a:lnTo>
                                <a:pt x="431" y="216"/>
                              </a:lnTo>
                              <a:lnTo>
                                <a:pt x="431" y="214"/>
                              </a:lnTo>
                              <a:lnTo>
                                <a:pt x="431" y="213"/>
                              </a:lnTo>
                              <a:lnTo>
                                <a:pt x="431" y="211"/>
                              </a:lnTo>
                              <a:lnTo>
                                <a:pt x="431" y="210"/>
                              </a:lnTo>
                              <a:lnTo>
                                <a:pt x="431" y="208"/>
                              </a:lnTo>
                              <a:lnTo>
                                <a:pt x="431" y="207"/>
                              </a:lnTo>
                              <a:lnTo>
                                <a:pt x="429" y="206"/>
                              </a:lnTo>
                              <a:lnTo>
                                <a:pt x="429" y="204"/>
                              </a:lnTo>
                              <a:lnTo>
                                <a:pt x="428" y="203"/>
                              </a:lnTo>
                              <a:lnTo>
                                <a:pt x="428" y="201"/>
                              </a:lnTo>
                              <a:lnTo>
                                <a:pt x="428" y="200"/>
                              </a:lnTo>
                              <a:lnTo>
                                <a:pt x="427" y="198"/>
                              </a:lnTo>
                              <a:lnTo>
                                <a:pt x="425" y="197"/>
                              </a:lnTo>
                              <a:lnTo>
                                <a:pt x="424" y="196"/>
                              </a:lnTo>
                              <a:lnTo>
                                <a:pt x="422" y="194"/>
                              </a:lnTo>
                              <a:lnTo>
                                <a:pt x="421" y="194"/>
                              </a:lnTo>
                              <a:lnTo>
                                <a:pt x="419" y="193"/>
                              </a:lnTo>
                              <a:lnTo>
                                <a:pt x="418" y="191"/>
                              </a:lnTo>
                              <a:lnTo>
                                <a:pt x="416" y="190"/>
                              </a:lnTo>
                              <a:lnTo>
                                <a:pt x="415" y="190"/>
                              </a:lnTo>
                              <a:lnTo>
                                <a:pt x="414" y="190"/>
                              </a:lnTo>
                              <a:lnTo>
                                <a:pt x="412" y="188"/>
                              </a:lnTo>
                              <a:lnTo>
                                <a:pt x="411" y="188"/>
                              </a:lnTo>
                              <a:lnTo>
                                <a:pt x="409" y="188"/>
                              </a:lnTo>
                              <a:lnTo>
                                <a:pt x="408" y="187"/>
                              </a:lnTo>
                              <a:lnTo>
                                <a:pt x="406" y="187"/>
                              </a:lnTo>
                              <a:lnTo>
                                <a:pt x="405" y="187"/>
                              </a:lnTo>
                              <a:lnTo>
                                <a:pt x="404" y="187"/>
                              </a:lnTo>
                              <a:lnTo>
                                <a:pt x="402" y="187"/>
                              </a:lnTo>
                              <a:lnTo>
                                <a:pt x="401" y="187"/>
                              </a:lnTo>
                              <a:lnTo>
                                <a:pt x="399" y="185"/>
                              </a:lnTo>
                              <a:lnTo>
                                <a:pt x="399" y="187"/>
                              </a:lnTo>
                              <a:lnTo>
                                <a:pt x="398" y="187"/>
                              </a:lnTo>
                              <a:lnTo>
                                <a:pt x="396" y="187"/>
                              </a:lnTo>
                              <a:lnTo>
                                <a:pt x="395" y="187"/>
                              </a:lnTo>
                              <a:lnTo>
                                <a:pt x="393" y="187"/>
                              </a:lnTo>
                              <a:lnTo>
                                <a:pt x="392" y="187"/>
                              </a:lnTo>
                              <a:lnTo>
                                <a:pt x="392" y="188"/>
                              </a:lnTo>
                              <a:lnTo>
                                <a:pt x="391" y="188"/>
                              </a:lnTo>
                              <a:lnTo>
                                <a:pt x="389" y="188"/>
                              </a:lnTo>
                              <a:lnTo>
                                <a:pt x="388" y="190"/>
                              </a:lnTo>
                              <a:lnTo>
                                <a:pt x="386" y="190"/>
                              </a:lnTo>
                              <a:lnTo>
                                <a:pt x="385" y="190"/>
                              </a:lnTo>
                              <a:lnTo>
                                <a:pt x="385" y="191"/>
                              </a:lnTo>
                              <a:lnTo>
                                <a:pt x="383" y="191"/>
                              </a:lnTo>
                              <a:lnTo>
                                <a:pt x="382" y="193"/>
                              </a:lnTo>
                              <a:lnTo>
                                <a:pt x="381" y="194"/>
                              </a:lnTo>
                              <a:lnTo>
                                <a:pt x="379" y="194"/>
                              </a:lnTo>
                              <a:lnTo>
                                <a:pt x="378" y="196"/>
                              </a:lnTo>
                              <a:lnTo>
                                <a:pt x="378" y="197"/>
                              </a:lnTo>
                              <a:lnTo>
                                <a:pt x="376" y="197"/>
                              </a:lnTo>
                              <a:lnTo>
                                <a:pt x="376" y="198"/>
                              </a:lnTo>
                              <a:lnTo>
                                <a:pt x="375" y="200"/>
                              </a:lnTo>
                              <a:lnTo>
                                <a:pt x="373" y="200"/>
                              </a:lnTo>
                              <a:lnTo>
                                <a:pt x="372" y="198"/>
                              </a:lnTo>
                              <a:lnTo>
                                <a:pt x="372" y="197"/>
                              </a:lnTo>
                              <a:lnTo>
                                <a:pt x="371" y="197"/>
                              </a:lnTo>
                              <a:lnTo>
                                <a:pt x="371" y="196"/>
                              </a:lnTo>
                              <a:lnTo>
                                <a:pt x="369" y="194"/>
                              </a:lnTo>
                              <a:lnTo>
                                <a:pt x="368" y="193"/>
                              </a:lnTo>
                              <a:lnTo>
                                <a:pt x="366" y="191"/>
                              </a:lnTo>
                              <a:lnTo>
                                <a:pt x="365" y="191"/>
                              </a:lnTo>
                              <a:lnTo>
                                <a:pt x="363" y="190"/>
                              </a:lnTo>
                              <a:lnTo>
                                <a:pt x="362" y="190"/>
                              </a:lnTo>
                              <a:lnTo>
                                <a:pt x="360" y="188"/>
                              </a:lnTo>
                              <a:lnTo>
                                <a:pt x="359" y="188"/>
                              </a:lnTo>
                              <a:lnTo>
                                <a:pt x="358" y="187"/>
                              </a:lnTo>
                              <a:lnTo>
                                <a:pt x="356" y="187"/>
                              </a:lnTo>
                              <a:lnTo>
                                <a:pt x="355" y="187"/>
                              </a:lnTo>
                              <a:lnTo>
                                <a:pt x="353" y="187"/>
                              </a:lnTo>
                              <a:lnTo>
                                <a:pt x="352" y="187"/>
                              </a:lnTo>
                              <a:lnTo>
                                <a:pt x="350" y="187"/>
                              </a:lnTo>
                              <a:lnTo>
                                <a:pt x="349" y="185"/>
                              </a:lnTo>
                              <a:lnTo>
                                <a:pt x="349" y="187"/>
                              </a:lnTo>
                              <a:lnTo>
                                <a:pt x="348" y="187"/>
                              </a:lnTo>
                              <a:lnTo>
                                <a:pt x="346" y="187"/>
                              </a:lnTo>
                              <a:lnTo>
                                <a:pt x="345" y="187"/>
                              </a:lnTo>
                              <a:lnTo>
                                <a:pt x="343" y="187"/>
                              </a:lnTo>
                              <a:lnTo>
                                <a:pt x="342" y="187"/>
                              </a:lnTo>
                              <a:lnTo>
                                <a:pt x="340" y="188"/>
                              </a:lnTo>
                              <a:lnTo>
                                <a:pt x="339" y="188"/>
                              </a:lnTo>
                              <a:lnTo>
                                <a:pt x="337" y="188"/>
                              </a:lnTo>
                              <a:lnTo>
                                <a:pt x="336" y="188"/>
                              </a:lnTo>
                              <a:lnTo>
                                <a:pt x="336" y="190"/>
                              </a:lnTo>
                              <a:lnTo>
                                <a:pt x="335" y="190"/>
                              </a:lnTo>
                              <a:lnTo>
                                <a:pt x="333" y="191"/>
                              </a:lnTo>
                              <a:lnTo>
                                <a:pt x="332" y="193"/>
                              </a:lnTo>
                              <a:lnTo>
                                <a:pt x="330" y="194"/>
                              </a:lnTo>
                              <a:lnTo>
                                <a:pt x="329" y="196"/>
                              </a:lnTo>
                              <a:lnTo>
                                <a:pt x="329" y="197"/>
                              </a:lnTo>
                              <a:lnTo>
                                <a:pt x="327" y="197"/>
                              </a:lnTo>
                              <a:lnTo>
                                <a:pt x="327" y="188"/>
                              </a:lnTo>
                              <a:lnTo>
                                <a:pt x="303" y="188"/>
                              </a:lnTo>
                              <a:lnTo>
                                <a:pt x="303" y="272"/>
                              </a:lnTo>
                              <a:close/>
                              <a:moveTo>
                                <a:pt x="534" y="188"/>
                              </a:moveTo>
                              <a:lnTo>
                                <a:pt x="511" y="188"/>
                              </a:lnTo>
                              <a:lnTo>
                                <a:pt x="511" y="197"/>
                              </a:lnTo>
                              <a:lnTo>
                                <a:pt x="510" y="196"/>
                              </a:lnTo>
                              <a:lnTo>
                                <a:pt x="510" y="194"/>
                              </a:lnTo>
                              <a:lnTo>
                                <a:pt x="508" y="194"/>
                              </a:lnTo>
                              <a:lnTo>
                                <a:pt x="508" y="193"/>
                              </a:lnTo>
                              <a:lnTo>
                                <a:pt x="507" y="193"/>
                              </a:lnTo>
                              <a:lnTo>
                                <a:pt x="507" y="191"/>
                              </a:lnTo>
                              <a:lnTo>
                                <a:pt x="506" y="191"/>
                              </a:lnTo>
                              <a:lnTo>
                                <a:pt x="506" y="190"/>
                              </a:lnTo>
                              <a:lnTo>
                                <a:pt x="504" y="190"/>
                              </a:lnTo>
                              <a:lnTo>
                                <a:pt x="503" y="190"/>
                              </a:lnTo>
                              <a:lnTo>
                                <a:pt x="501" y="188"/>
                              </a:lnTo>
                              <a:lnTo>
                                <a:pt x="500" y="188"/>
                              </a:lnTo>
                              <a:lnTo>
                                <a:pt x="498" y="188"/>
                              </a:lnTo>
                              <a:lnTo>
                                <a:pt x="497" y="188"/>
                              </a:lnTo>
                              <a:lnTo>
                                <a:pt x="497" y="187"/>
                              </a:lnTo>
                              <a:lnTo>
                                <a:pt x="495" y="187"/>
                              </a:lnTo>
                              <a:lnTo>
                                <a:pt x="494" y="187"/>
                              </a:lnTo>
                              <a:lnTo>
                                <a:pt x="493" y="187"/>
                              </a:lnTo>
                              <a:lnTo>
                                <a:pt x="491" y="187"/>
                              </a:lnTo>
                              <a:lnTo>
                                <a:pt x="490" y="187"/>
                              </a:lnTo>
                              <a:lnTo>
                                <a:pt x="488" y="187"/>
                              </a:lnTo>
                              <a:lnTo>
                                <a:pt x="485" y="185"/>
                              </a:lnTo>
                              <a:lnTo>
                                <a:pt x="485" y="187"/>
                              </a:lnTo>
                              <a:lnTo>
                                <a:pt x="483" y="187"/>
                              </a:lnTo>
                              <a:lnTo>
                                <a:pt x="481" y="187"/>
                              </a:lnTo>
                              <a:lnTo>
                                <a:pt x="480" y="187"/>
                              </a:lnTo>
                              <a:lnTo>
                                <a:pt x="477" y="187"/>
                              </a:lnTo>
                              <a:lnTo>
                                <a:pt x="474" y="188"/>
                              </a:lnTo>
                              <a:lnTo>
                                <a:pt x="473" y="188"/>
                              </a:lnTo>
                              <a:lnTo>
                                <a:pt x="470" y="188"/>
                              </a:lnTo>
                              <a:lnTo>
                                <a:pt x="468" y="188"/>
                              </a:lnTo>
                              <a:lnTo>
                                <a:pt x="468" y="190"/>
                              </a:lnTo>
                              <a:lnTo>
                                <a:pt x="467" y="191"/>
                              </a:lnTo>
                              <a:lnTo>
                                <a:pt x="465" y="191"/>
                              </a:lnTo>
                              <a:lnTo>
                                <a:pt x="464" y="193"/>
                              </a:lnTo>
                              <a:lnTo>
                                <a:pt x="462" y="193"/>
                              </a:lnTo>
                              <a:lnTo>
                                <a:pt x="461" y="194"/>
                              </a:lnTo>
                              <a:lnTo>
                                <a:pt x="460" y="196"/>
                              </a:lnTo>
                              <a:lnTo>
                                <a:pt x="458" y="196"/>
                              </a:lnTo>
                              <a:lnTo>
                                <a:pt x="458" y="197"/>
                              </a:lnTo>
                              <a:lnTo>
                                <a:pt x="457" y="198"/>
                              </a:lnTo>
                              <a:lnTo>
                                <a:pt x="455" y="198"/>
                              </a:lnTo>
                              <a:lnTo>
                                <a:pt x="455" y="200"/>
                              </a:lnTo>
                              <a:lnTo>
                                <a:pt x="454" y="201"/>
                              </a:lnTo>
                              <a:lnTo>
                                <a:pt x="452" y="201"/>
                              </a:lnTo>
                              <a:lnTo>
                                <a:pt x="452" y="203"/>
                              </a:lnTo>
                              <a:lnTo>
                                <a:pt x="451" y="204"/>
                              </a:lnTo>
                              <a:lnTo>
                                <a:pt x="451" y="206"/>
                              </a:lnTo>
                              <a:lnTo>
                                <a:pt x="450" y="206"/>
                              </a:lnTo>
                              <a:lnTo>
                                <a:pt x="450" y="207"/>
                              </a:lnTo>
                              <a:lnTo>
                                <a:pt x="448" y="208"/>
                              </a:lnTo>
                              <a:lnTo>
                                <a:pt x="448" y="210"/>
                              </a:lnTo>
                              <a:lnTo>
                                <a:pt x="448" y="211"/>
                              </a:lnTo>
                              <a:lnTo>
                                <a:pt x="447" y="211"/>
                              </a:lnTo>
                              <a:lnTo>
                                <a:pt x="447" y="214"/>
                              </a:lnTo>
                              <a:lnTo>
                                <a:pt x="447" y="216"/>
                              </a:lnTo>
                              <a:lnTo>
                                <a:pt x="445" y="217"/>
                              </a:lnTo>
                              <a:lnTo>
                                <a:pt x="445" y="219"/>
                              </a:lnTo>
                              <a:lnTo>
                                <a:pt x="445" y="220"/>
                              </a:lnTo>
                              <a:lnTo>
                                <a:pt x="444" y="221"/>
                              </a:lnTo>
                              <a:lnTo>
                                <a:pt x="444" y="223"/>
                              </a:lnTo>
                              <a:lnTo>
                                <a:pt x="444" y="224"/>
                              </a:lnTo>
                              <a:lnTo>
                                <a:pt x="444" y="226"/>
                              </a:lnTo>
                              <a:lnTo>
                                <a:pt x="444" y="227"/>
                              </a:lnTo>
                              <a:lnTo>
                                <a:pt x="444" y="229"/>
                              </a:lnTo>
                              <a:lnTo>
                                <a:pt x="442" y="230"/>
                              </a:lnTo>
                              <a:lnTo>
                                <a:pt x="444" y="233"/>
                              </a:lnTo>
                              <a:lnTo>
                                <a:pt x="444" y="234"/>
                              </a:lnTo>
                              <a:lnTo>
                                <a:pt x="444" y="236"/>
                              </a:lnTo>
                              <a:lnTo>
                                <a:pt x="444" y="237"/>
                              </a:lnTo>
                              <a:lnTo>
                                <a:pt x="444" y="239"/>
                              </a:lnTo>
                              <a:lnTo>
                                <a:pt x="444" y="240"/>
                              </a:lnTo>
                              <a:lnTo>
                                <a:pt x="445" y="242"/>
                              </a:lnTo>
                              <a:lnTo>
                                <a:pt x="445" y="243"/>
                              </a:lnTo>
                              <a:lnTo>
                                <a:pt x="445" y="244"/>
                              </a:lnTo>
                              <a:lnTo>
                                <a:pt x="447" y="246"/>
                              </a:lnTo>
                              <a:lnTo>
                                <a:pt x="447" y="247"/>
                              </a:lnTo>
                              <a:lnTo>
                                <a:pt x="448" y="249"/>
                              </a:lnTo>
                              <a:lnTo>
                                <a:pt x="448" y="250"/>
                              </a:lnTo>
                              <a:lnTo>
                                <a:pt x="448" y="252"/>
                              </a:lnTo>
                              <a:lnTo>
                                <a:pt x="450" y="253"/>
                              </a:lnTo>
                              <a:lnTo>
                                <a:pt x="450" y="255"/>
                              </a:lnTo>
                              <a:lnTo>
                                <a:pt x="451" y="256"/>
                              </a:lnTo>
                              <a:lnTo>
                                <a:pt x="451" y="257"/>
                              </a:lnTo>
                              <a:lnTo>
                                <a:pt x="452" y="257"/>
                              </a:lnTo>
                              <a:lnTo>
                                <a:pt x="452" y="259"/>
                              </a:lnTo>
                              <a:lnTo>
                                <a:pt x="454" y="260"/>
                              </a:lnTo>
                              <a:lnTo>
                                <a:pt x="455" y="262"/>
                              </a:lnTo>
                              <a:lnTo>
                                <a:pt x="457" y="263"/>
                              </a:lnTo>
                              <a:lnTo>
                                <a:pt x="458" y="265"/>
                              </a:lnTo>
                              <a:lnTo>
                                <a:pt x="458" y="266"/>
                              </a:lnTo>
                              <a:lnTo>
                                <a:pt x="460" y="266"/>
                              </a:lnTo>
                              <a:lnTo>
                                <a:pt x="461" y="267"/>
                              </a:lnTo>
                              <a:lnTo>
                                <a:pt x="462" y="269"/>
                              </a:lnTo>
                              <a:lnTo>
                                <a:pt x="464" y="269"/>
                              </a:lnTo>
                              <a:lnTo>
                                <a:pt x="465" y="270"/>
                              </a:lnTo>
                              <a:lnTo>
                                <a:pt x="467" y="270"/>
                              </a:lnTo>
                              <a:lnTo>
                                <a:pt x="468" y="270"/>
                              </a:lnTo>
                              <a:lnTo>
                                <a:pt x="470" y="272"/>
                              </a:lnTo>
                              <a:lnTo>
                                <a:pt x="471" y="272"/>
                              </a:lnTo>
                              <a:lnTo>
                                <a:pt x="473" y="273"/>
                              </a:lnTo>
                              <a:lnTo>
                                <a:pt x="474" y="273"/>
                              </a:lnTo>
                              <a:lnTo>
                                <a:pt x="475" y="273"/>
                              </a:lnTo>
                              <a:lnTo>
                                <a:pt x="477" y="273"/>
                              </a:lnTo>
                              <a:lnTo>
                                <a:pt x="478" y="273"/>
                              </a:lnTo>
                              <a:lnTo>
                                <a:pt x="480" y="273"/>
                              </a:lnTo>
                              <a:lnTo>
                                <a:pt x="481" y="273"/>
                              </a:lnTo>
                              <a:lnTo>
                                <a:pt x="483" y="273"/>
                              </a:lnTo>
                              <a:lnTo>
                                <a:pt x="484" y="273"/>
                              </a:lnTo>
                              <a:lnTo>
                                <a:pt x="485" y="273"/>
                              </a:lnTo>
                              <a:lnTo>
                                <a:pt x="487" y="273"/>
                              </a:lnTo>
                              <a:lnTo>
                                <a:pt x="488" y="273"/>
                              </a:lnTo>
                              <a:lnTo>
                                <a:pt x="490" y="273"/>
                              </a:lnTo>
                              <a:lnTo>
                                <a:pt x="491" y="273"/>
                              </a:lnTo>
                              <a:lnTo>
                                <a:pt x="493" y="273"/>
                              </a:lnTo>
                              <a:lnTo>
                                <a:pt x="494" y="273"/>
                              </a:lnTo>
                              <a:lnTo>
                                <a:pt x="495" y="273"/>
                              </a:lnTo>
                              <a:lnTo>
                                <a:pt x="497" y="273"/>
                              </a:lnTo>
                              <a:lnTo>
                                <a:pt x="498" y="273"/>
                              </a:lnTo>
                              <a:lnTo>
                                <a:pt x="500" y="273"/>
                              </a:lnTo>
                              <a:lnTo>
                                <a:pt x="501" y="273"/>
                              </a:lnTo>
                              <a:lnTo>
                                <a:pt x="501" y="272"/>
                              </a:lnTo>
                              <a:lnTo>
                                <a:pt x="503" y="272"/>
                              </a:lnTo>
                              <a:lnTo>
                                <a:pt x="504" y="270"/>
                              </a:lnTo>
                              <a:lnTo>
                                <a:pt x="506" y="270"/>
                              </a:lnTo>
                              <a:lnTo>
                                <a:pt x="507" y="269"/>
                              </a:lnTo>
                              <a:lnTo>
                                <a:pt x="507" y="267"/>
                              </a:lnTo>
                              <a:lnTo>
                                <a:pt x="508" y="267"/>
                              </a:lnTo>
                              <a:lnTo>
                                <a:pt x="508" y="266"/>
                              </a:lnTo>
                              <a:lnTo>
                                <a:pt x="510" y="266"/>
                              </a:lnTo>
                              <a:lnTo>
                                <a:pt x="511" y="265"/>
                              </a:lnTo>
                              <a:lnTo>
                                <a:pt x="511" y="263"/>
                              </a:lnTo>
                              <a:lnTo>
                                <a:pt x="511" y="272"/>
                              </a:lnTo>
                              <a:lnTo>
                                <a:pt x="534" y="272"/>
                              </a:lnTo>
                              <a:lnTo>
                                <a:pt x="534" y="188"/>
                              </a:lnTo>
                              <a:close/>
                              <a:moveTo>
                                <a:pt x="488" y="208"/>
                              </a:moveTo>
                              <a:lnTo>
                                <a:pt x="490" y="210"/>
                              </a:lnTo>
                              <a:lnTo>
                                <a:pt x="491" y="210"/>
                              </a:lnTo>
                              <a:lnTo>
                                <a:pt x="493" y="210"/>
                              </a:lnTo>
                              <a:lnTo>
                                <a:pt x="494" y="210"/>
                              </a:lnTo>
                              <a:lnTo>
                                <a:pt x="495" y="210"/>
                              </a:lnTo>
                              <a:lnTo>
                                <a:pt x="497" y="211"/>
                              </a:lnTo>
                              <a:lnTo>
                                <a:pt x="498" y="211"/>
                              </a:lnTo>
                              <a:lnTo>
                                <a:pt x="500" y="211"/>
                              </a:lnTo>
                              <a:lnTo>
                                <a:pt x="501" y="213"/>
                              </a:lnTo>
                              <a:lnTo>
                                <a:pt x="503" y="213"/>
                              </a:lnTo>
                              <a:lnTo>
                                <a:pt x="503" y="214"/>
                              </a:lnTo>
                              <a:lnTo>
                                <a:pt x="504" y="214"/>
                              </a:lnTo>
                              <a:lnTo>
                                <a:pt x="504" y="216"/>
                              </a:lnTo>
                              <a:lnTo>
                                <a:pt x="506" y="217"/>
                              </a:lnTo>
                              <a:lnTo>
                                <a:pt x="507" y="219"/>
                              </a:lnTo>
                              <a:lnTo>
                                <a:pt x="508" y="220"/>
                              </a:lnTo>
                              <a:lnTo>
                                <a:pt x="508" y="221"/>
                              </a:lnTo>
                              <a:lnTo>
                                <a:pt x="508" y="223"/>
                              </a:lnTo>
                              <a:lnTo>
                                <a:pt x="510" y="223"/>
                              </a:lnTo>
                              <a:lnTo>
                                <a:pt x="510" y="224"/>
                              </a:lnTo>
                              <a:lnTo>
                                <a:pt x="510" y="226"/>
                              </a:lnTo>
                              <a:lnTo>
                                <a:pt x="510" y="227"/>
                              </a:lnTo>
                              <a:lnTo>
                                <a:pt x="510" y="229"/>
                              </a:lnTo>
                              <a:lnTo>
                                <a:pt x="510" y="230"/>
                              </a:lnTo>
                              <a:lnTo>
                                <a:pt x="510" y="231"/>
                              </a:lnTo>
                              <a:lnTo>
                                <a:pt x="510" y="233"/>
                              </a:lnTo>
                              <a:lnTo>
                                <a:pt x="510" y="234"/>
                              </a:lnTo>
                              <a:lnTo>
                                <a:pt x="510" y="236"/>
                              </a:lnTo>
                              <a:lnTo>
                                <a:pt x="510" y="237"/>
                              </a:lnTo>
                              <a:lnTo>
                                <a:pt x="508" y="237"/>
                              </a:lnTo>
                              <a:lnTo>
                                <a:pt x="508" y="239"/>
                              </a:lnTo>
                              <a:lnTo>
                                <a:pt x="508" y="240"/>
                              </a:lnTo>
                              <a:lnTo>
                                <a:pt x="507" y="240"/>
                              </a:lnTo>
                              <a:lnTo>
                                <a:pt x="507" y="242"/>
                              </a:lnTo>
                              <a:lnTo>
                                <a:pt x="507" y="243"/>
                              </a:lnTo>
                              <a:lnTo>
                                <a:pt x="506" y="244"/>
                              </a:lnTo>
                              <a:lnTo>
                                <a:pt x="504" y="246"/>
                              </a:lnTo>
                              <a:lnTo>
                                <a:pt x="503" y="247"/>
                              </a:lnTo>
                              <a:lnTo>
                                <a:pt x="501" y="249"/>
                              </a:lnTo>
                              <a:lnTo>
                                <a:pt x="500" y="249"/>
                              </a:lnTo>
                              <a:lnTo>
                                <a:pt x="500" y="250"/>
                              </a:lnTo>
                              <a:lnTo>
                                <a:pt x="498" y="250"/>
                              </a:lnTo>
                              <a:lnTo>
                                <a:pt x="497" y="250"/>
                              </a:lnTo>
                              <a:lnTo>
                                <a:pt x="497" y="252"/>
                              </a:lnTo>
                              <a:lnTo>
                                <a:pt x="495" y="252"/>
                              </a:lnTo>
                              <a:lnTo>
                                <a:pt x="494" y="252"/>
                              </a:lnTo>
                              <a:lnTo>
                                <a:pt x="493" y="252"/>
                              </a:lnTo>
                              <a:lnTo>
                                <a:pt x="491" y="252"/>
                              </a:lnTo>
                              <a:lnTo>
                                <a:pt x="490" y="252"/>
                              </a:lnTo>
                              <a:lnTo>
                                <a:pt x="488" y="252"/>
                              </a:lnTo>
                              <a:lnTo>
                                <a:pt x="487" y="252"/>
                              </a:lnTo>
                              <a:lnTo>
                                <a:pt x="485" y="252"/>
                              </a:lnTo>
                              <a:lnTo>
                                <a:pt x="484" y="252"/>
                              </a:lnTo>
                              <a:lnTo>
                                <a:pt x="483" y="252"/>
                              </a:lnTo>
                              <a:lnTo>
                                <a:pt x="483" y="250"/>
                              </a:lnTo>
                              <a:lnTo>
                                <a:pt x="481" y="250"/>
                              </a:lnTo>
                              <a:lnTo>
                                <a:pt x="480" y="250"/>
                              </a:lnTo>
                              <a:lnTo>
                                <a:pt x="478" y="249"/>
                              </a:lnTo>
                              <a:lnTo>
                                <a:pt x="477" y="247"/>
                              </a:lnTo>
                              <a:lnTo>
                                <a:pt x="475" y="246"/>
                              </a:lnTo>
                              <a:lnTo>
                                <a:pt x="474" y="244"/>
                              </a:lnTo>
                              <a:lnTo>
                                <a:pt x="473" y="243"/>
                              </a:lnTo>
                              <a:lnTo>
                                <a:pt x="473" y="242"/>
                              </a:lnTo>
                              <a:lnTo>
                                <a:pt x="471" y="240"/>
                              </a:lnTo>
                              <a:lnTo>
                                <a:pt x="471" y="239"/>
                              </a:lnTo>
                              <a:lnTo>
                                <a:pt x="470" y="239"/>
                              </a:lnTo>
                              <a:lnTo>
                                <a:pt x="470" y="237"/>
                              </a:lnTo>
                              <a:lnTo>
                                <a:pt x="470" y="236"/>
                              </a:lnTo>
                              <a:lnTo>
                                <a:pt x="470" y="234"/>
                              </a:lnTo>
                              <a:lnTo>
                                <a:pt x="470" y="233"/>
                              </a:lnTo>
                              <a:lnTo>
                                <a:pt x="470" y="231"/>
                              </a:lnTo>
                              <a:lnTo>
                                <a:pt x="468" y="230"/>
                              </a:lnTo>
                              <a:lnTo>
                                <a:pt x="470" y="230"/>
                              </a:lnTo>
                              <a:lnTo>
                                <a:pt x="470" y="229"/>
                              </a:lnTo>
                              <a:lnTo>
                                <a:pt x="470" y="227"/>
                              </a:lnTo>
                              <a:lnTo>
                                <a:pt x="470" y="226"/>
                              </a:lnTo>
                              <a:lnTo>
                                <a:pt x="470" y="224"/>
                              </a:lnTo>
                              <a:lnTo>
                                <a:pt x="470" y="223"/>
                              </a:lnTo>
                              <a:lnTo>
                                <a:pt x="470" y="221"/>
                              </a:lnTo>
                              <a:lnTo>
                                <a:pt x="471" y="221"/>
                              </a:lnTo>
                              <a:lnTo>
                                <a:pt x="471" y="220"/>
                              </a:lnTo>
                              <a:lnTo>
                                <a:pt x="471" y="219"/>
                              </a:lnTo>
                              <a:lnTo>
                                <a:pt x="473" y="219"/>
                              </a:lnTo>
                              <a:lnTo>
                                <a:pt x="473" y="217"/>
                              </a:lnTo>
                              <a:lnTo>
                                <a:pt x="474" y="217"/>
                              </a:lnTo>
                              <a:lnTo>
                                <a:pt x="474" y="216"/>
                              </a:lnTo>
                              <a:lnTo>
                                <a:pt x="475" y="216"/>
                              </a:lnTo>
                              <a:lnTo>
                                <a:pt x="475" y="214"/>
                              </a:lnTo>
                              <a:lnTo>
                                <a:pt x="477" y="214"/>
                              </a:lnTo>
                              <a:lnTo>
                                <a:pt x="477" y="213"/>
                              </a:lnTo>
                              <a:lnTo>
                                <a:pt x="478" y="213"/>
                              </a:lnTo>
                              <a:lnTo>
                                <a:pt x="478" y="211"/>
                              </a:lnTo>
                              <a:lnTo>
                                <a:pt x="480" y="211"/>
                              </a:lnTo>
                              <a:lnTo>
                                <a:pt x="481" y="211"/>
                              </a:lnTo>
                              <a:lnTo>
                                <a:pt x="483" y="211"/>
                              </a:lnTo>
                              <a:lnTo>
                                <a:pt x="483" y="210"/>
                              </a:lnTo>
                              <a:lnTo>
                                <a:pt x="484" y="210"/>
                              </a:lnTo>
                              <a:lnTo>
                                <a:pt x="485" y="210"/>
                              </a:lnTo>
                              <a:lnTo>
                                <a:pt x="487" y="210"/>
                              </a:lnTo>
                              <a:lnTo>
                                <a:pt x="488" y="210"/>
                              </a:lnTo>
                              <a:lnTo>
                                <a:pt x="488" y="208"/>
                              </a:lnTo>
                              <a:close/>
                              <a:moveTo>
                                <a:pt x="552" y="272"/>
                              </a:moveTo>
                              <a:lnTo>
                                <a:pt x="576" y="272"/>
                              </a:lnTo>
                              <a:lnTo>
                                <a:pt x="576" y="226"/>
                              </a:lnTo>
                              <a:lnTo>
                                <a:pt x="577" y="226"/>
                              </a:lnTo>
                              <a:lnTo>
                                <a:pt x="576" y="226"/>
                              </a:lnTo>
                              <a:lnTo>
                                <a:pt x="576" y="224"/>
                              </a:lnTo>
                              <a:lnTo>
                                <a:pt x="577" y="224"/>
                              </a:lnTo>
                              <a:lnTo>
                                <a:pt x="577" y="223"/>
                              </a:lnTo>
                              <a:lnTo>
                                <a:pt x="576" y="223"/>
                              </a:lnTo>
                              <a:lnTo>
                                <a:pt x="577" y="223"/>
                              </a:lnTo>
                              <a:lnTo>
                                <a:pt x="576" y="223"/>
                              </a:lnTo>
                              <a:lnTo>
                                <a:pt x="576" y="221"/>
                              </a:lnTo>
                              <a:lnTo>
                                <a:pt x="577" y="221"/>
                              </a:lnTo>
                              <a:lnTo>
                                <a:pt x="576" y="221"/>
                              </a:lnTo>
                              <a:lnTo>
                                <a:pt x="576" y="220"/>
                              </a:lnTo>
                              <a:lnTo>
                                <a:pt x="577" y="220"/>
                              </a:lnTo>
                              <a:lnTo>
                                <a:pt x="576" y="220"/>
                              </a:lnTo>
                              <a:lnTo>
                                <a:pt x="577" y="220"/>
                              </a:lnTo>
                              <a:lnTo>
                                <a:pt x="576" y="219"/>
                              </a:lnTo>
                              <a:lnTo>
                                <a:pt x="577" y="219"/>
                              </a:lnTo>
                              <a:lnTo>
                                <a:pt x="576" y="219"/>
                              </a:lnTo>
                              <a:lnTo>
                                <a:pt x="577" y="219"/>
                              </a:lnTo>
                              <a:lnTo>
                                <a:pt x="576" y="219"/>
                              </a:lnTo>
                              <a:lnTo>
                                <a:pt x="576" y="217"/>
                              </a:lnTo>
                              <a:lnTo>
                                <a:pt x="577" y="217"/>
                              </a:lnTo>
                              <a:lnTo>
                                <a:pt x="577" y="216"/>
                              </a:lnTo>
                              <a:lnTo>
                                <a:pt x="577" y="214"/>
                              </a:lnTo>
                              <a:lnTo>
                                <a:pt x="579" y="214"/>
                              </a:lnTo>
                              <a:lnTo>
                                <a:pt x="580" y="214"/>
                              </a:lnTo>
                              <a:lnTo>
                                <a:pt x="580" y="213"/>
                              </a:lnTo>
                              <a:lnTo>
                                <a:pt x="582" y="211"/>
                              </a:lnTo>
                              <a:lnTo>
                                <a:pt x="583" y="211"/>
                              </a:lnTo>
                              <a:lnTo>
                                <a:pt x="583" y="210"/>
                              </a:lnTo>
                              <a:lnTo>
                                <a:pt x="585" y="210"/>
                              </a:lnTo>
                              <a:lnTo>
                                <a:pt x="586" y="210"/>
                              </a:lnTo>
                              <a:lnTo>
                                <a:pt x="587" y="210"/>
                              </a:lnTo>
                              <a:lnTo>
                                <a:pt x="589" y="210"/>
                              </a:lnTo>
                              <a:lnTo>
                                <a:pt x="590" y="210"/>
                              </a:lnTo>
                              <a:lnTo>
                                <a:pt x="590" y="208"/>
                              </a:lnTo>
                              <a:lnTo>
                                <a:pt x="592" y="210"/>
                              </a:lnTo>
                              <a:lnTo>
                                <a:pt x="593" y="210"/>
                              </a:lnTo>
                              <a:lnTo>
                                <a:pt x="595" y="210"/>
                              </a:lnTo>
                              <a:lnTo>
                                <a:pt x="596" y="210"/>
                              </a:lnTo>
                              <a:lnTo>
                                <a:pt x="597" y="211"/>
                              </a:lnTo>
                              <a:lnTo>
                                <a:pt x="599" y="213"/>
                              </a:lnTo>
                              <a:lnTo>
                                <a:pt x="600" y="214"/>
                              </a:lnTo>
                              <a:lnTo>
                                <a:pt x="602" y="216"/>
                              </a:lnTo>
                              <a:lnTo>
                                <a:pt x="602" y="217"/>
                              </a:lnTo>
                              <a:lnTo>
                                <a:pt x="603" y="219"/>
                              </a:lnTo>
                              <a:lnTo>
                                <a:pt x="602" y="219"/>
                              </a:lnTo>
                              <a:lnTo>
                                <a:pt x="603" y="220"/>
                              </a:lnTo>
                              <a:lnTo>
                                <a:pt x="602" y="220"/>
                              </a:lnTo>
                              <a:lnTo>
                                <a:pt x="603" y="220"/>
                              </a:lnTo>
                              <a:lnTo>
                                <a:pt x="602" y="220"/>
                              </a:lnTo>
                              <a:lnTo>
                                <a:pt x="602" y="221"/>
                              </a:lnTo>
                              <a:lnTo>
                                <a:pt x="603" y="221"/>
                              </a:lnTo>
                              <a:lnTo>
                                <a:pt x="602" y="221"/>
                              </a:lnTo>
                              <a:lnTo>
                                <a:pt x="603" y="223"/>
                              </a:lnTo>
                              <a:lnTo>
                                <a:pt x="603" y="224"/>
                              </a:lnTo>
                              <a:lnTo>
                                <a:pt x="603" y="226"/>
                              </a:lnTo>
                              <a:lnTo>
                                <a:pt x="603" y="272"/>
                              </a:lnTo>
                              <a:lnTo>
                                <a:pt x="628" y="272"/>
                              </a:lnTo>
                              <a:lnTo>
                                <a:pt x="628" y="220"/>
                              </a:lnTo>
                              <a:lnTo>
                                <a:pt x="628" y="219"/>
                              </a:lnTo>
                              <a:lnTo>
                                <a:pt x="628" y="217"/>
                              </a:lnTo>
                              <a:lnTo>
                                <a:pt x="628" y="216"/>
                              </a:lnTo>
                              <a:lnTo>
                                <a:pt x="628" y="214"/>
                              </a:lnTo>
                              <a:lnTo>
                                <a:pt x="628" y="213"/>
                              </a:lnTo>
                              <a:lnTo>
                                <a:pt x="628" y="211"/>
                              </a:lnTo>
                              <a:lnTo>
                                <a:pt x="628" y="210"/>
                              </a:lnTo>
                              <a:lnTo>
                                <a:pt x="626" y="208"/>
                              </a:lnTo>
                              <a:lnTo>
                                <a:pt x="626" y="207"/>
                              </a:lnTo>
                              <a:lnTo>
                                <a:pt x="626" y="206"/>
                              </a:lnTo>
                              <a:lnTo>
                                <a:pt x="626" y="204"/>
                              </a:lnTo>
                              <a:lnTo>
                                <a:pt x="626" y="203"/>
                              </a:lnTo>
                              <a:lnTo>
                                <a:pt x="626" y="201"/>
                              </a:lnTo>
                              <a:lnTo>
                                <a:pt x="625" y="200"/>
                              </a:lnTo>
                              <a:lnTo>
                                <a:pt x="623" y="198"/>
                              </a:lnTo>
                              <a:lnTo>
                                <a:pt x="623" y="197"/>
                              </a:lnTo>
                              <a:lnTo>
                                <a:pt x="622" y="197"/>
                              </a:lnTo>
                              <a:lnTo>
                                <a:pt x="622" y="196"/>
                              </a:lnTo>
                              <a:lnTo>
                                <a:pt x="620" y="196"/>
                              </a:lnTo>
                              <a:lnTo>
                                <a:pt x="619" y="194"/>
                              </a:lnTo>
                              <a:lnTo>
                                <a:pt x="618" y="194"/>
                              </a:lnTo>
                              <a:lnTo>
                                <a:pt x="618" y="193"/>
                              </a:lnTo>
                              <a:lnTo>
                                <a:pt x="616" y="193"/>
                              </a:lnTo>
                              <a:lnTo>
                                <a:pt x="616" y="191"/>
                              </a:lnTo>
                              <a:lnTo>
                                <a:pt x="615" y="191"/>
                              </a:lnTo>
                              <a:lnTo>
                                <a:pt x="613" y="191"/>
                              </a:lnTo>
                              <a:lnTo>
                                <a:pt x="613" y="190"/>
                              </a:lnTo>
                              <a:lnTo>
                                <a:pt x="612" y="190"/>
                              </a:lnTo>
                              <a:lnTo>
                                <a:pt x="610" y="190"/>
                              </a:lnTo>
                              <a:lnTo>
                                <a:pt x="609" y="188"/>
                              </a:lnTo>
                              <a:lnTo>
                                <a:pt x="608" y="188"/>
                              </a:lnTo>
                              <a:lnTo>
                                <a:pt x="606" y="188"/>
                              </a:lnTo>
                              <a:lnTo>
                                <a:pt x="606" y="187"/>
                              </a:lnTo>
                              <a:lnTo>
                                <a:pt x="605" y="187"/>
                              </a:lnTo>
                              <a:lnTo>
                                <a:pt x="603" y="187"/>
                              </a:lnTo>
                              <a:lnTo>
                                <a:pt x="602" y="187"/>
                              </a:lnTo>
                              <a:lnTo>
                                <a:pt x="600" y="187"/>
                              </a:lnTo>
                              <a:lnTo>
                                <a:pt x="599" y="187"/>
                              </a:lnTo>
                              <a:lnTo>
                                <a:pt x="597" y="185"/>
                              </a:lnTo>
                              <a:lnTo>
                                <a:pt x="597" y="187"/>
                              </a:lnTo>
                              <a:lnTo>
                                <a:pt x="596" y="187"/>
                              </a:lnTo>
                              <a:lnTo>
                                <a:pt x="595" y="187"/>
                              </a:lnTo>
                              <a:lnTo>
                                <a:pt x="593" y="187"/>
                              </a:lnTo>
                              <a:lnTo>
                                <a:pt x="592" y="187"/>
                              </a:lnTo>
                              <a:lnTo>
                                <a:pt x="590" y="187"/>
                              </a:lnTo>
                              <a:lnTo>
                                <a:pt x="589" y="187"/>
                              </a:lnTo>
                              <a:lnTo>
                                <a:pt x="587" y="187"/>
                              </a:lnTo>
                              <a:lnTo>
                                <a:pt x="587" y="188"/>
                              </a:lnTo>
                              <a:lnTo>
                                <a:pt x="586" y="188"/>
                              </a:lnTo>
                              <a:lnTo>
                                <a:pt x="585" y="188"/>
                              </a:lnTo>
                              <a:lnTo>
                                <a:pt x="583" y="190"/>
                              </a:lnTo>
                              <a:lnTo>
                                <a:pt x="582" y="190"/>
                              </a:lnTo>
                              <a:lnTo>
                                <a:pt x="580" y="190"/>
                              </a:lnTo>
                              <a:lnTo>
                                <a:pt x="580" y="191"/>
                              </a:lnTo>
                              <a:lnTo>
                                <a:pt x="580" y="193"/>
                              </a:lnTo>
                              <a:lnTo>
                                <a:pt x="579" y="193"/>
                              </a:lnTo>
                              <a:lnTo>
                                <a:pt x="579" y="194"/>
                              </a:lnTo>
                              <a:lnTo>
                                <a:pt x="577" y="194"/>
                              </a:lnTo>
                              <a:lnTo>
                                <a:pt x="577" y="196"/>
                              </a:lnTo>
                              <a:lnTo>
                                <a:pt x="576" y="196"/>
                              </a:lnTo>
                              <a:lnTo>
                                <a:pt x="576" y="197"/>
                              </a:lnTo>
                              <a:lnTo>
                                <a:pt x="575" y="197"/>
                              </a:lnTo>
                              <a:lnTo>
                                <a:pt x="575" y="188"/>
                              </a:lnTo>
                              <a:lnTo>
                                <a:pt x="552" y="188"/>
                              </a:lnTo>
                              <a:lnTo>
                                <a:pt x="552" y="272"/>
                              </a:lnTo>
                              <a:close/>
                              <a:moveTo>
                                <a:pt x="730" y="188"/>
                              </a:moveTo>
                              <a:lnTo>
                                <a:pt x="705" y="188"/>
                              </a:lnTo>
                              <a:lnTo>
                                <a:pt x="705" y="197"/>
                              </a:lnTo>
                              <a:lnTo>
                                <a:pt x="705" y="196"/>
                              </a:lnTo>
                              <a:lnTo>
                                <a:pt x="705" y="194"/>
                              </a:lnTo>
                              <a:lnTo>
                                <a:pt x="704" y="194"/>
                              </a:lnTo>
                              <a:lnTo>
                                <a:pt x="704" y="193"/>
                              </a:lnTo>
                              <a:lnTo>
                                <a:pt x="702" y="193"/>
                              </a:lnTo>
                              <a:lnTo>
                                <a:pt x="702" y="191"/>
                              </a:lnTo>
                              <a:lnTo>
                                <a:pt x="701" y="191"/>
                              </a:lnTo>
                              <a:lnTo>
                                <a:pt x="701" y="190"/>
                              </a:lnTo>
                              <a:lnTo>
                                <a:pt x="700" y="190"/>
                              </a:lnTo>
                              <a:lnTo>
                                <a:pt x="698" y="190"/>
                              </a:lnTo>
                              <a:lnTo>
                                <a:pt x="697" y="188"/>
                              </a:lnTo>
                              <a:lnTo>
                                <a:pt x="695" y="188"/>
                              </a:lnTo>
                              <a:lnTo>
                                <a:pt x="694" y="188"/>
                              </a:lnTo>
                              <a:lnTo>
                                <a:pt x="692" y="188"/>
                              </a:lnTo>
                              <a:lnTo>
                                <a:pt x="691" y="187"/>
                              </a:lnTo>
                              <a:lnTo>
                                <a:pt x="689" y="187"/>
                              </a:lnTo>
                              <a:lnTo>
                                <a:pt x="688" y="187"/>
                              </a:lnTo>
                              <a:lnTo>
                                <a:pt x="687" y="187"/>
                              </a:lnTo>
                              <a:lnTo>
                                <a:pt x="685" y="187"/>
                              </a:lnTo>
                              <a:lnTo>
                                <a:pt x="684" y="187"/>
                              </a:lnTo>
                              <a:lnTo>
                                <a:pt x="682" y="187"/>
                              </a:lnTo>
                              <a:lnTo>
                                <a:pt x="681" y="185"/>
                              </a:lnTo>
                              <a:lnTo>
                                <a:pt x="681" y="187"/>
                              </a:lnTo>
                              <a:lnTo>
                                <a:pt x="678" y="187"/>
                              </a:lnTo>
                              <a:lnTo>
                                <a:pt x="677" y="187"/>
                              </a:lnTo>
                              <a:lnTo>
                                <a:pt x="675" y="187"/>
                              </a:lnTo>
                              <a:lnTo>
                                <a:pt x="672" y="187"/>
                              </a:lnTo>
                              <a:lnTo>
                                <a:pt x="669" y="188"/>
                              </a:lnTo>
                              <a:lnTo>
                                <a:pt x="668" y="188"/>
                              </a:lnTo>
                              <a:lnTo>
                                <a:pt x="665" y="188"/>
                              </a:lnTo>
                              <a:lnTo>
                                <a:pt x="664" y="188"/>
                              </a:lnTo>
                              <a:lnTo>
                                <a:pt x="664" y="190"/>
                              </a:lnTo>
                              <a:lnTo>
                                <a:pt x="662" y="191"/>
                              </a:lnTo>
                              <a:lnTo>
                                <a:pt x="661" y="191"/>
                              </a:lnTo>
                              <a:lnTo>
                                <a:pt x="659" y="193"/>
                              </a:lnTo>
                              <a:lnTo>
                                <a:pt x="658" y="193"/>
                              </a:lnTo>
                              <a:lnTo>
                                <a:pt x="656" y="194"/>
                              </a:lnTo>
                              <a:lnTo>
                                <a:pt x="655" y="196"/>
                              </a:lnTo>
                              <a:lnTo>
                                <a:pt x="654" y="196"/>
                              </a:lnTo>
                              <a:lnTo>
                                <a:pt x="654" y="197"/>
                              </a:lnTo>
                              <a:lnTo>
                                <a:pt x="652" y="198"/>
                              </a:lnTo>
                              <a:lnTo>
                                <a:pt x="651" y="198"/>
                              </a:lnTo>
                              <a:lnTo>
                                <a:pt x="651" y="200"/>
                              </a:lnTo>
                              <a:lnTo>
                                <a:pt x="649" y="201"/>
                              </a:lnTo>
                              <a:lnTo>
                                <a:pt x="648" y="201"/>
                              </a:lnTo>
                              <a:lnTo>
                                <a:pt x="648" y="203"/>
                              </a:lnTo>
                              <a:lnTo>
                                <a:pt x="646" y="204"/>
                              </a:lnTo>
                              <a:lnTo>
                                <a:pt x="646" y="206"/>
                              </a:lnTo>
                              <a:lnTo>
                                <a:pt x="645" y="206"/>
                              </a:lnTo>
                              <a:lnTo>
                                <a:pt x="645" y="207"/>
                              </a:lnTo>
                              <a:lnTo>
                                <a:pt x="643" y="208"/>
                              </a:lnTo>
                              <a:lnTo>
                                <a:pt x="643" y="210"/>
                              </a:lnTo>
                              <a:lnTo>
                                <a:pt x="643" y="211"/>
                              </a:lnTo>
                              <a:lnTo>
                                <a:pt x="642" y="211"/>
                              </a:lnTo>
                              <a:lnTo>
                                <a:pt x="642" y="214"/>
                              </a:lnTo>
                              <a:lnTo>
                                <a:pt x="642" y="216"/>
                              </a:lnTo>
                              <a:lnTo>
                                <a:pt x="641" y="217"/>
                              </a:lnTo>
                              <a:lnTo>
                                <a:pt x="641" y="219"/>
                              </a:lnTo>
                              <a:lnTo>
                                <a:pt x="641" y="220"/>
                              </a:lnTo>
                              <a:lnTo>
                                <a:pt x="639" y="221"/>
                              </a:lnTo>
                              <a:lnTo>
                                <a:pt x="639" y="223"/>
                              </a:lnTo>
                              <a:lnTo>
                                <a:pt x="639" y="224"/>
                              </a:lnTo>
                              <a:lnTo>
                                <a:pt x="639" y="226"/>
                              </a:lnTo>
                              <a:lnTo>
                                <a:pt x="639" y="227"/>
                              </a:lnTo>
                              <a:lnTo>
                                <a:pt x="639" y="229"/>
                              </a:lnTo>
                              <a:lnTo>
                                <a:pt x="638" y="230"/>
                              </a:lnTo>
                              <a:lnTo>
                                <a:pt x="639" y="233"/>
                              </a:lnTo>
                              <a:lnTo>
                                <a:pt x="639" y="234"/>
                              </a:lnTo>
                              <a:lnTo>
                                <a:pt x="639" y="236"/>
                              </a:lnTo>
                              <a:lnTo>
                                <a:pt x="639" y="237"/>
                              </a:lnTo>
                              <a:lnTo>
                                <a:pt x="639" y="239"/>
                              </a:lnTo>
                              <a:lnTo>
                                <a:pt x="639" y="240"/>
                              </a:lnTo>
                              <a:lnTo>
                                <a:pt x="641" y="242"/>
                              </a:lnTo>
                              <a:lnTo>
                                <a:pt x="641" y="243"/>
                              </a:lnTo>
                              <a:lnTo>
                                <a:pt x="641" y="244"/>
                              </a:lnTo>
                              <a:lnTo>
                                <a:pt x="642" y="246"/>
                              </a:lnTo>
                              <a:lnTo>
                                <a:pt x="642" y="247"/>
                              </a:lnTo>
                              <a:lnTo>
                                <a:pt x="643" y="249"/>
                              </a:lnTo>
                              <a:lnTo>
                                <a:pt x="643" y="250"/>
                              </a:lnTo>
                              <a:lnTo>
                                <a:pt x="643" y="252"/>
                              </a:lnTo>
                              <a:lnTo>
                                <a:pt x="645" y="253"/>
                              </a:lnTo>
                              <a:lnTo>
                                <a:pt x="645" y="255"/>
                              </a:lnTo>
                              <a:lnTo>
                                <a:pt x="646" y="256"/>
                              </a:lnTo>
                              <a:lnTo>
                                <a:pt x="646" y="257"/>
                              </a:lnTo>
                              <a:lnTo>
                                <a:pt x="648" y="257"/>
                              </a:lnTo>
                              <a:lnTo>
                                <a:pt x="648" y="259"/>
                              </a:lnTo>
                              <a:lnTo>
                                <a:pt x="649" y="260"/>
                              </a:lnTo>
                              <a:lnTo>
                                <a:pt x="649" y="262"/>
                              </a:lnTo>
                              <a:lnTo>
                                <a:pt x="651" y="263"/>
                              </a:lnTo>
                              <a:lnTo>
                                <a:pt x="652" y="265"/>
                              </a:lnTo>
                              <a:lnTo>
                                <a:pt x="654" y="266"/>
                              </a:lnTo>
                              <a:lnTo>
                                <a:pt x="655" y="266"/>
                              </a:lnTo>
                              <a:lnTo>
                                <a:pt x="655" y="267"/>
                              </a:lnTo>
                              <a:lnTo>
                                <a:pt x="656" y="267"/>
                              </a:lnTo>
                              <a:lnTo>
                                <a:pt x="658" y="269"/>
                              </a:lnTo>
                              <a:lnTo>
                                <a:pt x="659" y="269"/>
                              </a:lnTo>
                              <a:lnTo>
                                <a:pt x="661" y="270"/>
                              </a:lnTo>
                              <a:lnTo>
                                <a:pt x="662" y="270"/>
                              </a:lnTo>
                              <a:lnTo>
                                <a:pt x="664" y="270"/>
                              </a:lnTo>
                              <a:lnTo>
                                <a:pt x="665" y="272"/>
                              </a:lnTo>
                              <a:lnTo>
                                <a:pt x="666" y="272"/>
                              </a:lnTo>
                              <a:lnTo>
                                <a:pt x="668" y="273"/>
                              </a:lnTo>
                              <a:lnTo>
                                <a:pt x="669" y="273"/>
                              </a:lnTo>
                              <a:lnTo>
                                <a:pt x="671" y="273"/>
                              </a:lnTo>
                              <a:lnTo>
                                <a:pt x="672" y="273"/>
                              </a:lnTo>
                              <a:lnTo>
                                <a:pt x="674" y="273"/>
                              </a:lnTo>
                              <a:lnTo>
                                <a:pt x="675" y="273"/>
                              </a:lnTo>
                              <a:lnTo>
                                <a:pt x="677" y="273"/>
                              </a:lnTo>
                              <a:lnTo>
                                <a:pt x="678" y="273"/>
                              </a:lnTo>
                              <a:lnTo>
                                <a:pt x="679" y="273"/>
                              </a:lnTo>
                              <a:lnTo>
                                <a:pt x="681" y="273"/>
                              </a:lnTo>
                              <a:lnTo>
                                <a:pt x="682" y="273"/>
                              </a:lnTo>
                              <a:lnTo>
                                <a:pt x="684" y="273"/>
                              </a:lnTo>
                              <a:lnTo>
                                <a:pt x="685" y="273"/>
                              </a:lnTo>
                              <a:lnTo>
                                <a:pt x="687" y="273"/>
                              </a:lnTo>
                              <a:lnTo>
                                <a:pt x="688" y="273"/>
                              </a:lnTo>
                              <a:lnTo>
                                <a:pt x="689" y="273"/>
                              </a:lnTo>
                              <a:lnTo>
                                <a:pt x="691" y="273"/>
                              </a:lnTo>
                              <a:lnTo>
                                <a:pt x="692" y="273"/>
                              </a:lnTo>
                              <a:lnTo>
                                <a:pt x="694" y="273"/>
                              </a:lnTo>
                              <a:lnTo>
                                <a:pt x="695" y="273"/>
                              </a:lnTo>
                              <a:lnTo>
                                <a:pt x="697" y="273"/>
                              </a:lnTo>
                              <a:lnTo>
                                <a:pt x="697" y="272"/>
                              </a:lnTo>
                              <a:lnTo>
                                <a:pt x="698" y="272"/>
                              </a:lnTo>
                              <a:lnTo>
                                <a:pt x="700" y="270"/>
                              </a:lnTo>
                              <a:lnTo>
                                <a:pt x="701" y="270"/>
                              </a:lnTo>
                              <a:lnTo>
                                <a:pt x="702" y="269"/>
                              </a:lnTo>
                              <a:lnTo>
                                <a:pt x="702" y="267"/>
                              </a:lnTo>
                              <a:lnTo>
                                <a:pt x="704" y="267"/>
                              </a:lnTo>
                              <a:lnTo>
                                <a:pt x="704" y="266"/>
                              </a:lnTo>
                              <a:lnTo>
                                <a:pt x="705" y="266"/>
                              </a:lnTo>
                              <a:lnTo>
                                <a:pt x="705" y="265"/>
                              </a:lnTo>
                              <a:lnTo>
                                <a:pt x="705" y="263"/>
                              </a:lnTo>
                              <a:lnTo>
                                <a:pt x="705" y="272"/>
                              </a:lnTo>
                              <a:lnTo>
                                <a:pt x="730" y="272"/>
                              </a:lnTo>
                              <a:lnTo>
                                <a:pt x="730" y="188"/>
                              </a:lnTo>
                              <a:close/>
                              <a:moveTo>
                                <a:pt x="684" y="208"/>
                              </a:moveTo>
                              <a:lnTo>
                                <a:pt x="685" y="210"/>
                              </a:lnTo>
                              <a:lnTo>
                                <a:pt x="687" y="210"/>
                              </a:lnTo>
                              <a:lnTo>
                                <a:pt x="688" y="210"/>
                              </a:lnTo>
                              <a:lnTo>
                                <a:pt x="689" y="210"/>
                              </a:lnTo>
                              <a:lnTo>
                                <a:pt x="691" y="210"/>
                              </a:lnTo>
                              <a:lnTo>
                                <a:pt x="691" y="211"/>
                              </a:lnTo>
                              <a:lnTo>
                                <a:pt x="692" y="211"/>
                              </a:lnTo>
                              <a:lnTo>
                                <a:pt x="694" y="211"/>
                              </a:lnTo>
                              <a:lnTo>
                                <a:pt x="695" y="213"/>
                              </a:lnTo>
                              <a:lnTo>
                                <a:pt x="697" y="213"/>
                              </a:lnTo>
                              <a:lnTo>
                                <a:pt x="698" y="214"/>
                              </a:lnTo>
                              <a:lnTo>
                                <a:pt x="700" y="216"/>
                              </a:lnTo>
                              <a:lnTo>
                                <a:pt x="701" y="217"/>
                              </a:lnTo>
                              <a:lnTo>
                                <a:pt x="702" y="219"/>
                              </a:lnTo>
                              <a:lnTo>
                                <a:pt x="704" y="220"/>
                              </a:lnTo>
                              <a:lnTo>
                                <a:pt x="704" y="221"/>
                              </a:lnTo>
                              <a:lnTo>
                                <a:pt x="704" y="223"/>
                              </a:lnTo>
                              <a:lnTo>
                                <a:pt x="705" y="223"/>
                              </a:lnTo>
                              <a:lnTo>
                                <a:pt x="705" y="224"/>
                              </a:lnTo>
                              <a:lnTo>
                                <a:pt x="705" y="226"/>
                              </a:lnTo>
                              <a:lnTo>
                                <a:pt x="705" y="227"/>
                              </a:lnTo>
                              <a:lnTo>
                                <a:pt x="705" y="229"/>
                              </a:lnTo>
                              <a:lnTo>
                                <a:pt x="705" y="230"/>
                              </a:lnTo>
                              <a:lnTo>
                                <a:pt x="705" y="231"/>
                              </a:lnTo>
                              <a:lnTo>
                                <a:pt x="705" y="233"/>
                              </a:lnTo>
                              <a:lnTo>
                                <a:pt x="705" y="234"/>
                              </a:lnTo>
                              <a:lnTo>
                                <a:pt x="705" y="236"/>
                              </a:lnTo>
                              <a:lnTo>
                                <a:pt x="705" y="237"/>
                              </a:lnTo>
                              <a:lnTo>
                                <a:pt x="704" y="237"/>
                              </a:lnTo>
                              <a:lnTo>
                                <a:pt x="704" y="239"/>
                              </a:lnTo>
                              <a:lnTo>
                                <a:pt x="704" y="240"/>
                              </a:lnTo>
                              <a:lnTo>
                                <a:pt x="702" y="240"/>
                              </a:lnTo>
                              <a:lnTo>
                                <a:pt x="702" y="242"/>
                              </a:lnTo>
                              <a:lnTo>
                                <a:pt x="702" y="243"/>
                              </a:lnTo>
                              <a:lnTo>
                                <a:pt x="701" y="244"/>
                              </a:lnTo>
                              <a:lnTo>
                                <a:pt x="700" y="246"/>
                              </a:lnTo>
                              <a:lnTo>
                                <a:pt x="698" y="247"/>
                              </a:lnTo>
                              <a:lnTo>
                                <a:pt x="697" y="249"/>
                              </a:lnTo>
                              <a:lnTo>
                                <a:pt x="695" y="249"/>
                              </a:lnTo>
                              <a:lnTo>
                                <a:pt x="695" y="250"/>
                              </a:lnTo>
                              <a:lnTo>
                                <a:pt x="694" y="250"/>
                              </a:lnTo>
                              <a:lnTo>
                                <a:pt x="692" y="250"/>
                              </a:lnTo>
                              <a:lnTo>
                                <a:pt x="691" y="252"/>
                              </a:lnTo>
                              <a:lnTo>
                                <a:pt x="689" y="252"/>
                              </a:lnTo>
                              <a:lnTo>
                                <a:pt x="688" y="252"/>
                              </a:lnTo>
                              <a:lnTo>
                                <a:pt x="687" y="252"/>
                              </a:lnTo>
                              <a:lnTo>
                                <a:pt x="685" y="252"/>
                              </a:lnTo>
                              <a:lnTo>
                                <a:pt x="684" y="252"/>
                              </a:lnTo>
                              <a:lnTo>
                                <a:pt x="682" y="252"/>
                              </a:lnTo>
                              <a:lnTo>
                                <a:pt x="681" y="252"/>
                              </a:lnTo>
                              <a:lnTo>
                                <a:pt x="679" y="252"/>
                              </a:lnTo>
                              <a:lnTo>
                                <a:pt x="678" y="252"/>
                              </a:lnTo>
                              <a:lnTo>
                                <a:pt x="678" y="250"/>
                              </a:lnTo>
                              <a:lnTo>
                                <a:pt x="677" y="250"/>
                              </a:lnTo>
                              <a:lnTo>
                                <a:pt x="675" y="250"/>
                              </a:lnTo>
                              <a:lnTo>
                                <a:pt x="674" y="249"/>
                              </a:lnTo>
                              <a:lnTo>
                                <a:pt x="672" y="247"/>
                              </a:lnTo>
                              <a:lnTo>
                                <a:pt x="671" y="246"/>
                              </a:lnTo>
                              <a:lnTo>
                                <a:pt x="669" y="244"/>
                              </a:lnTo>
                              <a:lnTo>
                                <a:pt x="668" y="243"/>
                              </a:lnTo>
                              <a:lnTo>
                                <a:pt x="668" y="242"/>
                              </a:lnTo>
                              <a:lnTo>
                                <a:pt x="666" y="240"/>
                              </a:lnTo>
                              <a:lnTo>
                                <a:pt x="666" y="239"/>
                              </a:lnTo>
                              <a:lnTo>
                                <a:pt x="665" y="239"/>
                              </a:lnTo>
                              <a:lnTo>
                                <a:pt x="665" y="237"/>
                              </a:lnTo>
                              <a:lnTo>
                                <a:pt x="665" y="236"/>
                              </a:lnTo>
                              <a:lnTo>
                                <a:pt x="665" y="234"/>
                              </a:lnTo>
                              <a:lnTo>
                                <a:pt x="665" y="233"/>
                              </a:lnTo>
                              <a:lnTo>
                                <a:pt x="665" y="231"/>
                              </a:lnTo>
                              <a:lnTo>
                                <a:pt x="664" y="230"/>
                              </a:lnTo>
                              <a:lnTo>
                                <a:pt x="665" y="230"/>
                              </a:lnTo>
                              <a:lnTo>
                                <a:pt x="665" y="229"/>
                              </a:lnTo>
                              <a:lnTo>
                                <a:pt x="665" y="227"/>
                              </a:lnTo>
                              <a:lnTo>
                                <a:pt x="665" y="226"/>
                              </a:lnTo>
                              <a:lnTo>
                                <a:pt x="665" y="224"/>
                              </a:lnTo>
                              <a:lnTo>
                                <a:pt x="665" y="223"/>
                              </a:lnTo>
                              <a:lnTo>
                                <a:pt x="665" y="221"/>
                              </a:lnTo>
                              <a:lnTo>
                                <a:pt x="666" y="221"/>
                              </a:lnTo>
                              <a:lnTo>
                                <a:pt x="666" y="220"/>
                              </a:lnTo>
                              <a:lnTo>
                                <a:pt x="666" y="219"/>
                              </a:lnTo>
                              <a:lnTo>
                                <a:pt x="668" y="219"/>
                              </a:lnTo>
                              <a:lnTo>
                                <a:pt x="668" y="217"/>
                              </a:lnTo>
                              <a:lnTo>
                                <a:pt x="669" y="217"/>
                              </a:lnTo>
                              <a:lnTo>
                                <a:pt x="669" y="216"/>
                              </a:lnTo>
                              <a:lnTo>
                                <a:pt x="671" y="216"/>
                              </a:lnTo>
                              <a:lnTo>
                                <a:pt x="671" y="214"/>
                              </a:lnTo>
                              <a:lnTo>
                                <a:pt x="672" y="214"/>
                              </a:lnTo>
                              <a:lnTo>
                                <a:pt x="672" y="213"/>
                              </a:lnTo>
                              <a:lnTo>
                                <a:pt x="674" y="213"/>
                              </a:lnTo>
                              <a:lnTo>
                                <a:pt x="674" y="211"/>
                              </a:lnTo>
                              <a:lnTo>
                                <a:pt x="675" y="211"/>
                              </a:lnTo>
                              <a:lnTo>
                                <a:pt x="677" y="211"/>
                              </a:lnTo>
                              <a:lnTo>
                                <a:pt x="678" y="211"/>
                              </a:lnTo>
                              <a:lnTo>
                                <a:pt x="678" y="210"/>
                              </a:lnTo>
                              <a:lnTo>
                                <a:pt x="679" y="210"/>
                              </a:lnTo>
                              <a:lnTo>
                                <a:pt x="681" y="210"/>
                              </a:lnTo>
                              <a:lnTo>
                                <a:pt x="682" y="210"/>
                              </a:lnTo>
                              <a:lnTo>
                                <a:pt x="684" y="210"/>
                              </a:lnTo>
                              <a:lnTo>
                                <a:pt x="684" y="208"/>
                              </a:lnTo>
                              <a:close/>
                              <a:moveTo>
                                <a:pt x="832" y="188"/>
                              </a:moveTo>
                              <a:lnTo>
                                <a:pt x="809" y="188"/>
                              </a:lnTo>
                              <a:lnTo>
                                <a:pt x="809" y="196"/>
                              </a:lnTo>
                              <a:lnTo>
                                <a:pt x="807" y="196"/>
                              </a:lnTo>
                              <a:lnTo>
                                <a:pt x="807" y="194"/>
                              </a:lnTo>
                              <a:lnTo>
                                <a:pt x="806" y="194"/>
                              </a:lnTo>
                              <a:lnTo>
                                <a:pt x="806" y="193"/>
                              </a:lnTo>
                              <a:lnTo>
                                <a:pt x="804" y="193"/>
                              </a:lnTo>
                              <a:lnTo>
                                <a:pt x="804" y="191"/>
                              </a:lnTo>
                              <a:lnTo>
                                <a:pt x="803" y="191"/>
                              </a:lnTo>
                              <a:lnTo>
                                <a:pt x="803" y="190"/>
                              </a:lnTo>
                              <a:lnTo>
                                <a:pt x="802" y="190"/>
                              </a:lnTo>
                              <a:lnTo>
                                <a:pt x="800" y="190"/>
                              </a:lnTo>
                              <a:lnTo>
                                <a:pt x="799" y="188"/>
                              </a:lnTo>
                              <a:lnTo>
                                <a:pt x="797" y="188"/>
                              </a:lnTo>
                              <a:lnTo>
                                <a:pt x="796" y="188"/>
                              </a:lnTo>
                              <a:lnTo>
                                <a:pt x="794" y="188"/>
                              </a:lnTo>
                              <a:lnTo>
                                <a:pt x="794" y="187"/>
                              </a:lnTo>
                              <a:lnTo>
                                <a:pt x="793" y="187"/>
                              </a:lnTo>
                              <a:lnTo>
                                <a:pt x="791" y="187"/>
                              </a:lnTo>
                              <a:lnTo>
                                <a:pt x="790" y="187"/>
                              </a:lnTo>
                              <a:lnTo>
                                <a:pt x="789" y="187"/>
                              </a:lnTo>
                              <a:lnTo>
                                <a:pt x="787" y="187"/>
                              </a:lnTo>
                              <a:lnTo>
                                <a:pt x="786" y="187"/>
                              </a:lnTo>
                              <a:lnTo>
                                <a:pt x="784" y="185"/>
                              </a:lnTo>
                              <a:lnTo>
                                <a:pt x="784" y="187"/>
                              </a:lnTo>
                              <a:lnTo>
                                <a:pt x="781" y="187"/>
                              </a:lnTo>
                              <a:lnTo>
                                <a:pt x="780" y="187"/>
                              </a:lnTo>
                              <a:lnTo>
                                <a:pt x="779" y="187"/>
                              </a:lnTo>
                              <a:lnTo>
                                <a:pt x="776" y="187"/>
                              </a:lnTo>
                              <a:lnTo>
                                <a:pt x="773" y="188"/>
                              </a:lnTo>
                              <a:lnTo>
                                <a:pt x="771" y="188"/>
                              </a:lnTo>
                              <a:lnTo>
                                <a:pt x="768" y="188"/>
                              </a:lnTo>
                              <a:lnTo>
                                <a:pt x="767" y="188"/>
                              </a:lnTo>
                              <a:lnTo>
                                <a:pt x="767" y="190"/>
                              </a:lnTo>
                              <a:lnTo>
                                <a:pt x="766" y="191"/>
                              </a:lnTo>
                              <a:lnTo>
                                <a:pt x="764" y="191"/>
                              </a:lnTo>
                              <a:lnTo>
                                <a:pt x="764" y="193"/>
                              </a:lnTo>
                              <a:lnTo>
                                <a:pt x="763" y="193"/>
                              </a:lnTo>
                              <a:lnTo>
                                <a:pt x="761" y="194"/>
                              </a:lnTo>
                              <a:lnTo>
                                <a:pt x="760" y="194"/>
                              </a:lnTo>
                              <a:lnTo>
                                <a:pt x="758" y="196"/>
                              </a:lnTo>
                              <a:lnTo>
                                <a:pt x="757" y="197"/>
                              </a:lnTo>
                              <a:lnTo>
                                <a:pt x="756" y="198"/>
                              </a:lnTo>
                              <a:lnTo>
                                <a:pt x="754" y="198"/>
                              </a:lnTo>
                              <a:lnTo>
                                <a:pt x="754" y="200"/>
                              </a:lnTo>
                              <a:lnTo>
                                <a:pt x="753" y="201"/>
                              </a:lnTo>
                              <a:lnTo>
                                <a:pt x="751" y="203"/>
                              </a:lnTo>
                              <a:lnTo>
                                <a:pt x="751" y="204"/>
                              </a:lnTo>
                              <a:lnTo>
                                <a:pt x="750" y="204"/>
                              </a:lnTo>
                              <a:lnTo>
                                <a:pt x="750" y="206"/>
                              </a:lnTo>
                              <a:lnTo>
                                <a:pt x="748" y="207"/>
                              </a:lnTo>
                              <a:lnTo>
                                <a:pt x="748" y="208"/>
                              </a:lnTo>
                              <a:lnTo>
                                <a:pt x="747" y="210"/>
                              </a:lnTo>
                              <a:lnTo>
                                <a:pt x="747" y="211"/>
                              </a:lnTo>
                              <a:lnTo>
                                <a:pt x="747" y="213"/>
                              </a:lnTo>
                              <a:lnTo>
                                <a:pt x="745" y="213"/>
                              </a:lnTo>
                              <a:lnTo>
                                <a:pt x="745" y="216"/>
                              </a:lnTo>
                              <a:lnTo>
                                <a:pt x="745" y="217"/>
                              </a:lnTo>
                              <a:lnTo>
                                <a:pt x="745" y="220"/>
                              </a:lnTo>
                              <a:lnTo>
                                <a:pt x="744" y="221"/>
                              </a:lnTo>
                              <a:lnTo>
                                <a:pt x="744" y="224"/>
                              </a:lnTo>
                              <a:lnTo>
                                <a:pt x="744" y="226"/>
                              </a:lnTo>
                              <a:lnTo>
                                <a:pt x="744" y="229"/>
                              </a:lnTo>
                              <a:lnTo>
                                <a:pt x="743" y="230"/>
                              </a:lnTo>
                              <a:lnTo>
                                <a:pt x="744" y="233"/>
                              </a:lnTo>
                              <a:lnTo>
                                <a:pt x="744" y="234"/>
                              </a:lnTo>
                              <a:lnTo>
                                <a:pt x="744" y="236"/>
                              </a:lnTo>
                              <a:lnTo>
                                <a:pt x="744" y="237"/>
                              </a:lnTo>
                              <a:lnTo>
                                <a:pt x="744" y="239"/>
                              </a:lnTo>
                              <a:lnTo>
                                <a:pt x="744" y="240"/>
                              </a:lnTo>
                              <a:lnTo>
                                <a:pt x="744" y="242"/>
                              </a:lnTo>
                              <a:lnTo>
                                <a:pt x="745" y="243"/>
                              </a:lnTo>
                              <a:lnTo>
                                <a:pt x="745" y="244"/>
                              </a:lnTo>
                              <a:lnTo>
                                <a:pt x="745" y="246"/>
                              </a:lnTo>
                              <a:lnTo>
                                <a:pt x="745" y="247"/>
                              </a:lnTo>
                              <a:lnTo>
                                <a:pt x="747" y="249"/>
                              </a:lnTo>
                              <a:lnTo>
                                <a:pt x="747" y="250"/>
                              </a:lnTo>
                              <a:lnTo>
                                <a:pt x="747" y="252"/>
                              </a:lnTo>
                              <a:lnTo>
                                <a:pt x="748" y="253"/>
                              </a:lnTo>
                              <a:lnTo>
                                <a:pt x="748" y="255"/>
                              </a:lnTo>
                              <a:lnTo>
                                <a:pt x="750" y="256"/>
                              </a:lnTo>
                              <a:lnTo>
                                <a:pt x="750" y="257"/>
                              </a:lnTo>
                              <a:lnTo>
                                <a:pt x="751" y="257"/>
                              </a:lnTo>
                              <a:lnTo>
                                <a:pt x="751" y="259"/>
                              </a:lnTo>
                              <a:lnTo>
                                <a:pt x="753" y="260"/>
                              </a:lnTo>
                              <a:lnTo>
                                <a:pt x="754" y="262"/>
                              </a:lnTo>
                              <a:lnTo>
                                <a:pt x="756" y="263"/>
                              </a:lnTo>
                              <a:lnTo>
                                <a:pt x="757" y="265"/>
                              </a:lnTo>
                              <a:lnTo>
                                <a:pt x="757" y="266"/>
                              </a:lnTo>
                              <a:lnTo>
                                <a:pt x="758" y="266"/>
                              </a:lnTo>
                              <a:lnTo>
                                <a:pt x="760" y="267"/>
                              </a:lnTo>
                              <a:lnTo>
                                <a:pt x="761" y="269"/>
                              </a:lnTo>
                              <a:lnTo>
                                <a:pt x="763" y="269"/>
                              </a:lnTo>
                              <a:lnTo>
                                <a:pt x="764" y="270"/>
                              </a:lnTo>
                              <a:lnTo>
                                <a:pt x="766" y="270"/>
                              </a:lnTo>
                              <a:lnTo>
                                <a:pt x="767" y="270"/>
                              </a:lnTo>
                              <a:lnTo>
                                <a:pt x="768" y="272"/>
                              </a:lnTo>
                              <a:lnTo>
                                <a:pt x="770" y="272"/>
                              </a:lnTo>
                              <a:lnTo>
                                <a:pt x="771" y="273"/>
                              </a:lnTo>
                              <a:lnTo>
                                <a:pt x="773" y="273"/>
                              </a:lnTo>
                              <a:lnTo>
                                <a:pt x="774" y="273"/>
                              </a:lnTo>
                              <a:lnTo>
                                <a:pt x="776" y="273"/>
                              </a:lnTo>
                              <a:lnTo>
                                <a:pt x="777" y="273"/>
                              </a:lnTo>
                              <a:lnTo>
                                <a:pt x="779" y="273"/>
                              </a:lnTo>
                              <a:lnTo>
                                <a:pt x="780" y="273"/>
                              </a:lnTo>
                              <a:lnTo>
                                <a:pt x="781" y="273"/>
                              </a:lnTo>
                              <a:lnTo>
                                <a:pt x="783" y="273"/>
                              </a:lnTo>
                              <a:lnTo>
                                <a:pt x="784" y="273"/>
                              </a:lnTo>
                              <a:lnTo>
                                <a:pt x="786" y="273"/>
                              </a:lnTo>
                              <a:lnTo>
                                <a:pt x="787" y="273"/>
                              </a:lnTo>
                              <a:lnTo>
                                <a:pt x="789" y="273"/>
                              </a:lnTo>
                              <a:lnTo>
                                <a:pt x="790" y="273"/>
                              </a:lnTo>
                              <a:lnTo>
                                <a:pt x="791" y="273"/>
                              </a:lnTo>
                              <a:lnTo>
                                <a:pt x="793" y="273"/>
                              </a:lnTo>
                              <a:lnTo>
                                <a:pt x="793" y="272"/>
                              </a:lnTo>
                              <a:lnTo>
                                <a:pt x="794" y="272"/>
                              </a:lnTo>
                              <a:lnTo>
                                <a:pt x="796" y="272"/>
                              </a:lnTo>
                              <a:lnTo>
                                <a:pt x="797" y="272"/>
                              </a:lnTo>
                              <a:lnTo>
                                <a:pt x="799" y="272"/>
                              </a:lnTo>
                              <a:lnTo>
                                <a:pt x="799" y="270"/>
                              </a:lnTo>
                              <a:lnTo>
                                <a:pt x="800" y="270"/>
                              </a:lnTo>
                              <a:lnTo>
                                <a:pt x="802" y="270"/>
                              </a:lnTo>
                              <a:lnTo>
                                <a:pt x="802" y="269"/>
                              </a:lnTo>
                              <a:lnTo>
                                <a:pt x="803" y="269"/>
                              </a:lnTo>
                              <a:lnTo>
                                <a:pt x="804" y="269"/>
                              </a:lnTo>
                              <a:lnTo>
                                <a:pt x="804" y="267"/>
                              </a:lnTo>
                              <a:lnTo>
                                <a:pt x="806" y="267"/>
                              </a:lnTo>
                              <a:lnTo>
                                <a:pt x="806" y="266"/>
                              </a:lnTo>
                              <a:lnTo>
                                <a:pt x="807" y="265"/>
                              </a:lnTo>
                              <a:lnTo>
                                <a:pt x="807" y="263"/>
                              </a:lnTo>
                              <a:lnTo>
                                <a:pt x="807" y="265"/>
                              </a:lnTo>
                              <a:lnTo>
                                <a:pt x="807" y="266"/>
                              </a:lnTo>
                              <a:lnTo>
                                <a:pt x="807" y="267"/>
                              </a:lnTo>
                              <a:lnTo>
                                <a:pt x="807" y="269"/>
                              </a:lnTo>
                              <a:lnTo>
                                <a:pt x="807" y="270"/>
                              </a:lnTo>
                              <a:lnTo>
                                <a:pt x="807" y="272"/>
                              </a:lnTo>
                              <a:lnTo>
                                <a:pt x="807" y="273"/>
                              </a:lnTo>
                              <a:lnTo>
                                <a:pt x="806" y="273"/>
                              </a:lnTo>
                              <a:lnTo>
                                <a:pt x="806" y="275"/>
                              </a:lnTo>
                              <a:lnTo>
                                <a:pt x="806" y="276"/>
                              </a:lnTo>
                              <a:lnTo>
                                <a:pt x="806" y="278"/>
                              </a:lnTo>
                              <a:lnTo>
                                <a:pt x="804" y="278"/>
                              </a:lnTo>
                              <a:lnTo>
                                <a:pt x="804" y="279"/>
                              </a:lnTo>
                              <a:lnTo>
                                <a:pt x="803" y="279"/>
                              </a:lnTo>
                              <a:lnTo>
                                <a:pt x="803" y="280"/>
                              </a:lnTo>
                              <a:lnTo>
                                <a:pt x="803" y="282"/>
                              </a:lnTo>
                              <a:lnTo>
                                <a:pt x="802" y="282"/>
                              </a:lnTo>
                              <a:lnTo>
                                <a:pt x="802" y="283"/>
                              </a:lnTo>
                              <a:lnTo>
                                <a:pt x="800" y="283"/>
                              </a:lnTo>
                              <a:lnTo>
                                <a:pt x="799" y="283"/>
                              </a:lnTo>
                              <a:lnTo>
                                <a:pt x="799" y="285"/>
                              </a:lnTo>
                              <a:lnTo>
                                <a:pt x="797" y="285"/>
                              </a:lnTo>
                              <a:lnTo>
                                <a:pt x="796" y="285"/>
                              </a:lnTo>
                              <a:lnTo>
                                <a:pt x="796" y="286"/>
                              </a:lnTo>
                              <a:lnTo>
                                <a:pt x="794" y="286"/>
                              </a:lnTo>
                              <a:lnTo>
                                <a:pt x="793" y="288"/>
                              </a:lnTo>
                              <a:lnTo>
                                <a:pt x="791" y="288"/>
                              </a:lnTo>
                              <a:lnTo>
                                <a:pt x="790" y="288"/>
                              </a:lnTo>
                              <a:lnTo>
                                <a:pt x="789" y="288"/>
                              </a:lnTo>
                              <a:lnTo>
                                <a:pt x="787" y="288"/>
                              </a:lnTo>
                              <a:lnTo>
                                <a:pt x="786" y="288"/>
                              </a:lnTo>
                              <a:lnTo>
                                <a:pt x="784" y="288"/>
                              </a:lnTo>
                              <a:lnTo>
                                <a:pt x="783" y="288"/>
                              </a:lnTo>
                              <a:lnTo>
                                <a:pt x="781" y="288"/>
                              </a:lnTo>
                              <a:lnTo>
                                <a:pt x="781" y="286"/>
                              </a:lnTo>
                              <a:lnTo>
                                <a:pt x="780" y="286"/>
                              </a:lnTo>
                              <a:lnTo>
                                <a:pt x="779" y="285"/>
                              </a:lnTo>
                              <a:lnTo>
                                <a:pt x="777" y="285"/>
                              </a:lnTo>
                              <a:lnTo>
                                <a:pt x="777" y="283"/>
                              </a:lnTo>
                              <a:lnTo>
                                <a:pt x="776" y="283"/>
                              </a:lnTo>
                              <a:lnTo>
                                <a:pt x="776" y="282"/>
                              </a:lnTo>
                              <a:lnTo>
                                <a:pt x="774" y="282"/>
                              </a:lnTo>
                              <a:lnTo>
                                <a:pt x="774" y="280"/>
                              </a:lnTo>
                              <a:lnTo>
                                <a:pt x="773" y="279"/>
                              </a:lnTo>
                              <a:lnTo>
                                <a:pt x="744" y="279"/>
                              </a:lnTo>
                              <a:lnTo>
                                <a:pt x="745" y="280"/>
                              </a:lnTo>
                              <a:lnTo>
                                <a:pt x="745" y="282"/>
                              </a:lnTo>
                              <a:lnTo>
                                <a:pt x="745" y="283"/>
                              </a:lnTo>
                              <a:lnTo>
                                <a:pt x="745" y="285"/>
                              </a:lnTo>
                              <a:lnTo>
                                <a:pt x="745" y="286"/>
                              </a:lnTo>
                              <a:lnTo>
                                <a:pt x="747" y="288"/>
                              </a:lnTo>
                              <a:lnTo>
                                <a:pt x="747" y="289"/>
                              </a:lnTo>
                              <a:lnTo>
                                <a:pt x="748" y="289"/>
                              </a:lnTo>
                              <a:lnTo>
                                <a:pt x="748" y="291"/>
                              </a:lnTo>
                              <a:lnTo>
                                <a:pt x="750" y="292"/>
                              </a:lnTo>
                              <a:lnTo>
                                <a:pt x="750" y="293"/>
                              </a:lnTo>
                              <a:lnTo>
                                <a:pt x="750" y="295"/>
                              </a:lnTo>
                              <a:lnTo>
                                <a:pt x="751" y="295"/>
                              </a:lnTo>
                              <a:lnTo>
                                <a:pt x="751" y="296"/>
                              </a:lnTo>
                              <a:lnTo>
                                <a:pt x="753" y="296"/>
                              </a:lnTo>
                              <a:lnTo>
                                <a:pt x="753" y="298"/>
                              </a:lnTo>
                              <a:lnTo>
                                <a:pt x="754" y="298"/>
                              </a:lnTo>
                              <a:lnTo>
                                <a:pt x="754" y="299"/>
                              </a:lnTo>
                              <a:lnTo>
                                <a:pt x="756" y="299"/>
                              </a:lnTo>
                              <a:lnTo>
                                <a:pt x="757" y="301"/>
                              </a:lnTo>
                              <a:lnTo>
                                <a:pt x="758" y="302"/>
                              </a:lnTo>
                              <a:lnTo>
                                <a:pt x="760" y="302"/>
                              </a:lnTo>
                              <a:lnTo>
                                <a:pt x="761" y="303"/>
                              </a:lnTo>
                              <a:lnTo>
                                <a:pt x="763" y="305"/>
                              </a:lnTo>
                              <a:lnTo>
                                <a:pt x="764" y="305"/>
                              </a:lnTo>
                              <a:lnTo>
                                <a:pt x="766" y="305"/>
                              </a:lnTo>
                              <a:lnTo>
                                <a:pt x="767" y="306"/>
                              </a:lnTo>
                              <a:lnTo>
                                <a:pt x="768" y="306"/>
                              </a:lnTo>
                              <a:lnTo>
                                <a:pt x="770" y="306"/>
                              </a:lnTo>
                              <a:lnTo>
                                <a:pt x="771" y="308"/>
                              </a:lnTo>
                              <a:lnTo>
                                <a:pt x="773" y="308"/>
                              </a:lnTo>
                              <a:lnTo>
                                <a:pt x="774" y="308"/>
                              </a:lnTo>
                              <a:lnTo>
                                <a:pt x="776" y="308"/>
                              </a:lnTo>
                              <a:lnTo>
                                <a:pt x="777" y="308"/>
                              </a:lnTo>
                              <a:lnTo>
                                <a:pt x="779" y="308"/>
                              </a:lnTo>
                              <a:lnTo>
                                <a:pt x="780" y="308"/>
                              </a:lnTo>
                              <a:lnTo>
                                <a:pt x="781" y="308"/>
                              </a:lnTo>
                              <a:lnTo>
                                <a:pt x="783" y="308"/>
                              </a:lnTo>
                              <a:lnTo>
                                <a:pt x="784" y="308"/>
                              </a:lnTo>
                              <a:lnTo>
                                <a:pt x="786" y="308"/>
                              </a:lnTo>
                              <a:lnTo>
                                <a:pt x="789" y="308"/>
                              </a:lnTo>
                              <a:lnTo>
                                <a:pt x="790" y="308"/>
                              </a:lnTo>
                              <a:lnTo>
                                <a:pt x="793" y="308"/>
                              </a:lnTo>
                              <a:lnTo>
                                <a:pt x="794" y="308"/>
                              </a:lnTo>
                              <a:lnTo>
                                <a:pt x="797" y="308"/>
                              </a:lnTo>
                              <a:lnTo>
                                <a:pt x="799" y="308"/>
                              </a:lnTo>
                              <a:lnTo>
                                <a:pt x="802" y="308"/>
                              </a:lnTo>
                              <a:lnTo>
                                <a:pt x="803" y="306"/>
                              </a:lnTo>
                              <a:lnTo>
                                <a:pt x="804" y="306"/>
                              </a:lnTo>
                              <a:lnTo>
                                <a:pt x="806" y="306"/>
                              </a:lnTo>
                              <a:lnTo>
                                <a:pt x="807" y="306"/>
                              </a:lnTo>
                              <a:lnTo>
                                <a:pt x="809" y="305"/>
                              </a:lnTo>
                              <a:lnTo>
                                <a:pt x="810" y="305"/>
                              </a:lnTo>
                              <a:lnTo>
                                <a:pt x="810" y="303"/>
                              </a:lnTo>
                              <a:lnTo>
                                <a:pt x="812" y="303"/>
                              </a:lnTo>
                              <a:lnTo>
                                <a:pt x="813" y="302"/>
                              </a:lnTo>
                              <a:lnTo>
                                <a:pt x="814" y="302"/>
                              </a:lnTo>
                              <a:lnTo>
                                <a:pt x="814" y="301"/>
                              </a:lnTo>
                              <a:lnTo>
                                <a:pt x="816" y="301"/>
                              </a:lnTo>
                              <a:lnTo>
                                <a:pt x="816" y="299"/>
                              </a:lnTo>
                              <a:lnTo>
                                <a:pt x="817" y="299"/>
                              </a:lnTo>
                              <a:lnTo>
                                <a:pt x="819" y="298"/>
                              </a:lnTo>
                              <a:lnTo>
                                <a:pt x="820" y="298"/>
                              </a:lnTo>
                              <a:lnTo>
                                <a:pt x="820" y="296"/>
                              </a:lnTo>
                              <a:lnTo>
                                <a:pt x="822" y="296"/>
                              </a:lnTo>
                              <a:lnTo>
                                <a:pt x="823" y="295"/>
                              </a:lnTo>
                              <a:lnTo>
                                <a:pt x="824" y="295"/>
                              </a:lnTo>
                              <a:lnTo>
                                <a:pt x="824" y="293"/>
                              </a:lnTo>
                              <a:lnTo>
                                <a:pt x="826" y="293"/>
                              </a:lnTo>
                              <a:lnTo>
                                <a:pt x="826" y="292"/>
                              </a:lnTo>
                              <a:lnTo>
                                <a:pt x="827" y="291"/>
                              </a:lnTo>
                              <a:lnTo>
                                <a:pt x="827" y="289"/>
                              </a:lnTo>
                              <a:lnTo>
                                <a:pt x="829" y="289"/>
                              </a:lnTo>
                              <a:lnTo>
                                <a:pt x="829" y="288"/>
                              </a:lnTo>
                              <a:lnTo>
                                <a:pt x="830" y="286"/>
                              </a:lnTo>
                              <a:lnTo>
                                <a:pt x="830" y="285"/>
                              </a:lnTo>
                              <a:lnTo>
                                <a:pt x="832" y="285"/>
                              </a:lnTo>
                              <a:lnTo>
                                <a:pt x="832" y="283"/>
                              </a:lnTo>
                              <a:lnTo>
                                <a:pt x="832" y="282"/>
                              </a:lnTo>
                              <a:lnTo>
                                <a:pt x="832" y="280"/>
                              </a:lnTo>
                              <a:lnTo>
                                <a:pt x="832" y="279"/>
                              </a:lnTo>
                              <a:lnTo>
                                <a:pt x="833" y="279"/>
                              </a:lnTo>
                              <a:lnTo>
                                <a:pt x="832" y="279"/>
                              </a:lnTo>
                              <a:lnTo>
                                <a:pt x="833" y="278"/>
                              </a:lnTo>
                              <a:lnTo>
                                <a:pt x="832" y="276"/>
                              </a:lnTo>
                              <a:lnTo>
                                <a:pt x="833" y="276"/>
                              </a:lnTo>
                              <a:lnTo>
                                <a:pt x="832" y="275"/>
                              </a:lnTo>
                              <a:lnTo>
                                <a:pt x="833" y="273"/>
                              </a:lnTo>
                              <a:lnTo>
                                <a:pt x="832" y="273"/>
                              </a:lnTo>
                              <a:lnTo>
                                <a:pt x="832" y="272"/>
                              </a:lnTo>
                              <a:lnTo>
                                <a:pt x="833" y="272"/>
                              </a:lnTo>
                              <a:lnTo>
                                <a:pt x="832" y="270"/>
                              </a:lnTo>
                              <a:lnTo>
                                <a:pt x="833" y="269"/>
                              </a:lnTo>
                              <a:lnTo>
                                <a:pt x="832" y="267"/>
                              </a:lnTo>
                              <a:lnTo>
                                <a:pt x="833" y="267"/>
                              </a:lnTo>
                              <a:lnTo>
                                <a:pt x="832" y="266"/>
                              </a:lnTo>
                              <a:lnTo>
                                <a:pt x="833" y="265"/>
                              </a:lnTo>
                              <a:lnTo>
                                <a:pt x="832" y="263"/>
                              </a:lnTo>
                              <a:lnTo>
                                <a:pt x="832" y="262"/>
                              </a:lnTo>
                              <a:lnTo>
                                <a:pt x="832" y="188"/>
                              </a:lnTo>
                              <a:close/>
                              <a:moveTo>
                                <a:pt x="787" y="208"/>
                              </a:moveTo>
                              <a:lnTo>
                                <a:pt x="789" y="210"/>
                              </a:lnTo>
                              <a:lnTo>
                                <a:pt x="790" y="210"/>
                              </a:lnTo>
                              <a:lnTo>
                                <a:pt x="791" y="210"/>
                              </a:lnTo>
                              <a:lnTo>
                                <a:pt x="793" y="210"/>
                              </a:lnTo>
                              <a:lnTo>
                                <a:pt x="794" y="210"/>
                              </a:lnTo>
                              <a:lnTo>
                                <a:pt x="794" y="211"/>
                              </a:lnTo>
                              <a:lnTo>
                                <a:pt x="796" y="211"/>
                              </a:lnTo>
                              <a:lnTo>
                                <a:pt x="797" y="211"/>
                              </a:lnTo>
                              <a:lnTo>
                                <a:pt x="799" y="213"/>
                              </a:lnTo>
                              <a:lnTo>
                                <a:pt x="800" y="213"/>
                              </a:lnTo>
                              <a:lnTo>
                                <a:pt x="800" y="214"/>
                              </a:lnTo>
                              <a:lnTo>
                                <a:pt x="802" y="214"/>
                              </a:lnTo>
                              <a:lnTo>
                                <a:pt x="802" y="216"/>
                              </a:lnTo>
                              <a:lnTo>
                                <a:pt x="803" y="216"/>
                              </a:lnTo>
                              <a:lnTo>
                                <a:pt x="803" y="217"/>
                              </a:lnTo>
                              <a:lnTo>
                                <a:pt x="804" y="217"/>
                              </a:lnTo>
                              <a:lnTo>
                                <a:pt x="804" y="219"/>
                              </a:lnTo>
                              <a:lnTo>
                                <a:pt x="806" y="220"/>
                              </a:lnTo>
                              <a:lnTo>
                                <a:pt x="806" y="221"/>
                              </a:lnTo>
                              <a:lnTo>
                                <a:pt x="806" y="223"/>
                              </a:lnTo>
                              <a:lnTo>
                                <a:pt x="807" y="224"/>
                              </a:lnTo>
                              <a:lnTo>
                                <a:pt x="807" y="226"/>
                              </a:lnTo>
                              <a:lnTo>
                                <a:pt x="807" y="227"/>
                              </a:lnTo>
                              <a:lnTo>
                                <a:pt x="807" y="229"/>
                              </a:lnTo>
                              <a:lnTo>
                                <a:pt x="807" y="230"/>
                              </a:lnTo>
                              <a:lnTo>
                                <a:pt x="807" y="231"/>
                              </a:lnTo>
                              <a:lnTo>
                                <a:pt x="807" y="233"/>
                              </a:lnTo>
                              <a:lnTo>
                                <a:pt x="807" y="234"/>
                              </a:lnTo>
                              <a:lnTo>
                                <a:pt x="807" y="236"/>
                              </a:lnTo>
                              <a:lnTo>
                                <a:pt x="807" y="237"/>
                              </a:lnTo>
                              <a:lnTo>
                                <a:pt x="806" y="239"/>
                              </a:lnTo>
                              <a:lnTo>
                                <a:pt x="806" y="240"/>
                              </a:lnTo>
                              <a:lnTo>
                                <a:pt x="806" y="242"/>
                              </a:lnTo>
                              <a:lnTo>
                                <a:pt x="804" y="242"/>
                              </a:lnTo>
                              <a:lnTo>
                                <a:pt x="804" y="243"/>
                              </a:lnTo>
                              <a:lnTo>
                                <a:pt x="804" y="244"/>
                              </a:lnTo>
                              <a:lnTo>
                                <a:pt x="803" y="244"/>
                              </a:lnTo>
                              <a:lnTo>
                                <a:pt x="803" y="246"/>
                              </a:lnTo>
                              <a:lnTo>
                                <a:pt x="802" y="246"/>
                              </a:lnTo>
                              <a:lnTo>
                                <a:pt x="802" y="247"/>
                              </a:lnTo>
                              <a:lnTo>
                                <a:pt x="800" y="247"/>
                              </a:lnTo>
                              <a:lnTo>
                                <a:pt x="800" y="249"/>
                              </a:lnTo>
                              <a:lnTo>
                                <a:pt x="799" y="249"/>
                              </a:lnTo>
                              <a:lnTo>
                                <a:pt x="797" y="249"/>
                              </a:lnTo>
                              <a:lnTo>
                                <a:pt x="797" y="250"/>
                              </a:lnTo>
                              <a:lnTo>
                                <a:pt x="796" y="250"/>
                              </a:lnTo>
                              <a:lnTo>
                                <a:pt x="794" y="250"/>
                              </a:lnTo>
                              <a:lnTo>
                                <a:pt x="794" y="252"/>
                              </a:lnTo>
                              <a:lnTo>
                                <a:pt x="793" y="252"/>
                              </a:lnTo>
                              <a:lnTo>
                                <a:pt x="791" y="252"/>
                              </a:lnTo>
                              <a:lnTo>
                                <a:pt x="790" y="252"/>
                              </a:lnTo>
                              <a:lnTo>
                                <a:pt x="789" y="252"/>
                              </a:lnTo>
                              <a:lnTo>
                                <a:pt x="787" y="252"/>
                              </a:lnTo>
                              <a:lnTo>
                                <a:pt x="786" y="252"/>
                              </a:lnTo>
                              <a:lnTo>
                                <a:pt x="784" y="252"/>
                              </a:lnTo>
                              <a:lnTo>
                                <a:pt x="783" y="252"/>
                              </a:lnTo>
                              <a:lnTo>
                                <a:pt x="781" y="252"/>
                              </a:lnTo>
                              <a:lnTo>
                                <a:pt x="781" y="250"/>
                              </a:lnTo>
                              <a:lnTo>
                                <a:pt x="780" y="250"/>
                              </a:lnTo>
                              <a:lnTo>
                                <a:pt x="779" y="250"/>
                              </a:lnTo>
                              <a:lnTo>
                                <a:pt x="777" y="249"/>
                              </a:lnTo>
                              <a:lnTo>
                                <a:pt x="776" y="247"/>
                              </a:lnTo>
                              <a:lnTo>
                                <a:pt x="774" y="246"/>
                              </a:lnTo>
                              <a:lnTo>
                                <a:pt x="773" y="244"/>
                              </a:lnTo>
                              <a:lnTo>
                                <a:pt x="771" y="243"/>
                              </a:lnTo>
                              <a:lnTo>
                                <a:pt x="771" y="242"/>
                              </a:lnTo>
                              <a:lnTo>
                                <a:pt x="770" y="240"/>
                              </a:lnTo>
                              <a:lnTo>
                                <a:pt x="770" y="239"/>
                              </a:lnTo>
                              <a:lnTo>
                                <a:pt x="770" y="237"/>
                              </a:lnTo>
                              <a:lnTo>
                                <a:pt x="768" y="237"/>
                              </a:lnTo>
                              <a:lnTo>
                                <a:pt x="768" y="236"/>
                              </a:lnTo>
                              <a:lnTo>
                                <a:pt x="768" y="234"/>
                              </a:lnTo>
                              <a:lnTo>
                                <a:pt x="768" y="233"/>
                              </a:lnTo>
                              <a:lnTo>
                                <a:pt x="768" y="231"/>
                              </a:lnTo>
                              <a:lnTo>
                                <a:pt x="767" y="230"/>
                              </a:lnTo>
                              <a:lnTo>
                                <a:pt x="768" y="230"/>
                              </a:lnTo>
                              <a:lnTo>
                                <a:pt x="768" y="229"/>
                              </a:lnTo>
                              <a:lnTo>
                                <a:pt x="768" y="227"/>
                              </a:lnTo>
                              <a:lnTo>
                                <a:pt x="768" y="226"/>
                              </a:lnTo>
                              <a:lnTo>
                                <a:pt x="768" y="224"/>
                              </a:lnTo>
                              <a:lnTo>
                                <a:pt x="768" y="223"/>
                              </a:lnTo>
                              <a:lnTo>
                                <a:pt x="770" y="223"/>
                              </a:lnTo>
                              <a:lnTo>
                                <a:pt x="770" y="221"/>
                              </a:lnTo>
                              <a:lnTo>
                                <a:pt x="770" y="220"/>
                              </a:lnTo>
                              <a:lnTo>
                                <a:pt x="770" y="219"/>
                              </a:lnTo>
                              <a:lnTo>
                                <a:pt x="771" y="219"/>
                              </a:lnTo>
                              <a:lnTo>
                                <a:pt x="771" y="217"/>
                              </a:lnTo>
                              <a:lnTo>
                                <a:pt x="773" y="217"/>
                              </a:lnTo>
                              <a:lnTo>
                                <a:pt x="773" y="216"/>
                              </a:lnTo>
                              <a:lnTo>
                                <a:pt x="774" y="216"/>
                              </a:lnTo>
                              <a:lnTo>
                                <a:pt x="774" y="214"/>
                              </a:lnTo>
                              <a:lnTo>
                                <a:pt x="776" y="214"/>
                              </a:lnTo>
                              <a:lnTo>
                                <a:pt x="776" y="213"/>
                              </a:lnTo>
                              <a:lnTo>
                                <a:pt x="777" y="213"/>
                              </a:lnTo>
                              <a:lnTo>
                                <a:pt x="777" y="211"/>
                              </a:lnTo>
                              <a:lnTo>
                                <a:pt x="779" y="211"/>
                              </a:lnTo>
                              <a:lnTo>
                                <a:pt x="780" y="211"/>
                              </a:lnTo>
                              <a:lnTo>
                                <a:pt x="781" y="211"/>
                              </a:lnTo>
                              <a:lnTo>
                                <a:pt x="781" y="210"/>
                              </a:lnTo>
                              <a:lnTo>
                                <a:pt x="783" y="210"/>
                              </a:lnTo>
                              <a:lnTo>
                                <a:pt x="784" y="210"/>
                              </a:lnTo>
                              <a:lnTo>
                                <a:pt x="786" y="210"/>
                              </a:lnTo>
                              <a:lnTo>
                                <a:pt x="787" y="210"/>
                              </a:lnTo>
                              <a:lnTo>
                                <a:pt x="787" y="208"/>
                              </a:lnTo>
                              <a:close/>
                              <a:moveTo>
                                <a:pt x="906" y="246"/>
                              </a:moveTo>
                              <a:lnTo>
                                <a:pt x="908" y="247"/>
                              </a:lnTo>
                              <a:lnTo>
                                <a:pt x="906" y="246"/>
                              </a:lnTo>
                              <a:lnTo>
                                <a:pt x="908" y="247"/>
                              </a:lnTo>
                              <a:lnTo>
                                <a:pt x="906" y="246"/>
                              </a:lnTo>
                              <a:lnTo>
                                <a:pt x="908" y="247"/>
                              </a:lnTo>
                              <a:lnTo>
                                <a:pt x="906" y="246"/>
                              </a:lnTo>
                              <a:lnTo>
                                <a:pt x="908" y="247"/>
                              </a:lnTo>
                              <a:lnTo>
                                <a:pt x="906" y="246"/>
                              </a:lnTo>
                              <a:lnTo>
                                <a:pt x="908" y="247"/>
                              </a:lnTo>
                              <a:lnTo>
                                <a:pt x="906" y="247"/>
                              </a:lnTo>
                              <a:lnTo>
                                <a:pt x="908" y="247"/>
                              </a:lnTo>
                              <a:lnTo>
                                <a:pt x="906" y="247"/>
                              </a:lnTo>
                              <a:lnTo>
                                <a:pt x="908" y="247"/>
                              </a:lnTo>
                              <a:lnTo>
                                <a:pt x="906" y="247"/>
                              </a:lnTo>
                              <a:lnTo>
                                <a:pt x="908" y="247"/>
                              </a:lnTo>
                              <a:lnTo>
                                <a:pt x="906" y="247"/>
                              </a:lnTo>
                              <a:lnTo>
                                <a:pt x="906" y="249"/>
                              </a:lnTo>
                              <a:lnTo>
                                <a:pt x="905" y="249"/>
                              </a:lnTo>
                              <a:lnTo>
                                <a:pt x="904" y="250"/>
                              </a:lnTo>
                              <a:lnTo>
                                <a:pt x="902" y="250"/>
                              </a:lnTo>
                              <a:lnTo>
                                <a:pt x="901" y="250"/>
                              </a:lnTo>
                              <a:lnTo>
                                <a:pt x="901" y="252"/>
                              </a:lnTo>
                              <a:lnTo>
                                <a:pt x="899" y="252"/>
                              </a:lnTo>
                              <a:lnTo>
                                <a:pt x="899" y="253"/>
                              </a:lnTo>
                              <a:lnTo>
                                <a:pt x="898" y="253"/>
                              </a:lnTo>
                              <a:lnTo>
                                <a:pt x="896" y="253"/>
                              </a:lnTo>
                              <a:lnTo>
                                <a:pt x="896" y="255"/>
                              </a:lnTo>
                              <a:lnTo>
                                <a:pt x="896" y="253"/>
                              </a:lnTo>
                              <a:lnTo>
                                <a:pt x="895" y="255"/>
                              </a:lnTo>
                              <a:lnTo>
                                <a:pt x="893" y="253"/>
                              </a:lnTo>
                              <a:lnTo>
                                <a:pt x="893" y="255"/>
                              </a:lnTo>
                              <a:lnTo>
                                <a:pt x="893" y="253"/>
                              </a:lnTo>
                              <a:lnTo>
                                <a:pt x="892" y="253"/>
                              </a:lnTo>
                              <a:lnTo>
                                <a:pt x="892" y="255"/>
                              </a:lnTo>
                              <a:lnTo>
                                <a:pt x="892" y="253"/>
                              </a:lnTo>
                              <a:lnTo>
                                <a:pt x="891" y="253"/>
                              </a:lnTo>
                              <a:lnTo>
                                <a:pt x="889" y="253"/>
                              </a:lnTo>
                              <a:lnTo>
                                <a:pt x="888" y="253"/>
                              </a:lnTo>
                              <a:lnTo>
                                <a:pt x="886" y="253"/>
                              </a:lnTo>
                              <a:lnTo>
                                <a:pt x="885" y="253"/>
                              </a:lnTo>
                              <a:lnTo>
                                <a:pt x="883" y="253"/>
                              </a:lnTo>
                              <a:lnTo>
                                <a:pt x="882" y="252"/>
                              </a:lnTo>
                              <a:lnTo>
                                <a:pt x="881" y="252"/>
                              </a:lnTo>
                              <a:lnTo>
                                <a:pt x="881" y="250"/>
                              </a:lnTo>
                              <a:lnTo>
                                <a:pt x="879" y="250"/>
                              </a:lnTo>
                              <a:lnTo>
                                <a:pt x="878" y="249"/>
                              </a:lnTo>
                              <a:lnTo>
                                <a:pt x="876" y="247"/>
                              </a:lnTo>
                              <a:lnTo>
                                <a:pt x="875" y="246"/>
                              </a:lnTo>
                              <a:lnTo>
                                <a:pt x="875" y="244"/>
                              </a:lnTo>
                              <a:lnTo>
                                <a:pt x="875" y="243"/>
                              </a:lnTo>
                              <a:lnTo>
                                <a:pt x="873" y="242"/>
                              </a:lnTo>
                              <a:lnTo>
                                <a:pt x="873" y="240"/>
                              </a:lnTo>
                              <a:lnTo>
                                <a:pt x="873" y="239"/>
                              </a:lnTo>
                              <a:lnTo>
                                <a:pt x="872" y="237"/>
                              </a:lnTo>
                              <a:lnTo>
                                <a:pt x="934" y="237"/>
                              </a:lnTo>
                              <a:lnTo>
                                <a:pt x="935" y="237"/>
                              </a:lnTo>
                              <a:lnTo>
                                <a:pt x="935" y="236"/>
                              </a:lnTo>
                              <a:lnTo>
                                <a:pt x="937" y="236"/>
                              </a:lnTo>
                              <a:lnTo>
                                <a:pt x="935" y="236"/>
                              </a:lnTo>
                              <a:lnTo>
                                <a:pt x="937" y="236"/>
                              </a:lnTo>
                              <a:lnTo>
                                <a:pt x="935" y="234"/>
                              </a:lnTo>
                              <a:lnTo>
                                <a:pt x="937" y="234"/>
                              </a:lnTo>
                              <a:lnTo>
                                <a:pt x="935" y="234"/>
                              </a:lnTo>
                              <a:lnTo>
                                <a:pt x="937" y="234"/>
                              </a:lnTo>
                              <a:lnTo>
                                <a:pt x="935" y="234"/>
                              </a:lnTo>
                              <a:lnTo>
                                <a:pt x="935" y="233"/>
                              </a:lnTo>
                              <a:lnTo>
                                <a:pt x="937" y="233"/>
                              </a:lnTo>
                              <a:lnTo>
                                <a:pt x="935" y="233"/>
                              </a:lnTo>
                              <a:lnTo>
                                <a:pt x="937" y="233"/>
                              </a:lnTo>
                              <a:lnTo>
                                <a:pt x="935" y="233"/>
                              </a:lnTo>
                              <a:lnTo>
                                <a:pt x="937" y="233"/>
                              </a:lnTo>
                              <a:lnTo>
                                <a:pt x="935" y="233"/>
                              </a:lnTo>
                              <a:lnTo>
                                <a:pt x="937" y="233"/>
                              </a:lnTo>
                              <a:lnTo>
                                <a:pt x="935" y="233"/>
                              </a:lnTo>
                              <a:lnTo>
                                <a:pt x="935" y="231"/>
                              </a:lnTo>
                              <a:lnTo>
                                <a:pt x="935" y="230"/>
                              </a:lnTo>
                              <a:lnTo>
                                <a:pt x="935" y="229"/>
                              </a:lnTo>
                              <a:lnTo>
                                <a:pt x="935" y="227"/>
                              </a:lnTo>
                              <a:lnTo>
                                <a:pt x="935" y="226"/>
                              </a:lnTo>
                              <a:lnTo>
                                <a:pt x="935" y="224"/>
                              </a:lnTo>
                              <a:lnTo>
                                <a:pt x="935" y="223"/>
                              </a:lnTo>
                              <a:lnTo>
                                <a:pt x="935" y="221"/>
                              </a:lnTo>
                              <a:lnTo>
                                <a:pt x="934" y="220"/>
                              </a:lnTo>
                              <a:lnTo>
                                <a:pt x="934" y="219"/>
                              </a:lnTo>
                              <a:lnTo>
                                <a:pt x="934" y="217"/>
                              </a:lnTo>
                              <a:lnTo>
                                <a:pt x="934" y="216"/>
                              </a:lnTo>
                              <a:lnTo>
                                <a:pt x="932" y="213"/>
                              </a:lnTo>
                              <a:lnTo>
                                <a:pt x="931" y="211"/>
                              </a:lnTo>
                              <a:lnTo>
                                <a:pt x="931" y="210"/>
                              </a:lnTo>
                              <a:lnTo>
                                <a:pt x="929" y="208"/>
                              </a:lnTo>
                              <a:lnTo>
                                <a:pt x="929" y="207"/>
                              </a:lnTo>
                              <a:lnTo>
                                <a:pt x="928" y="206"/>
                              </a:lnTo>
                              <a:lnTo>
                                <a:pt x="928" y="204"/>
                              </a:lnTo>
                              <a:lnTo>
                                <a:pt x="926" y="204"/>
                              </a:lnTo>
                              <a:lnTo>
                                <a:pt x="926" y="203"/>
                              </a:lnTo>
                              <a:lnTo>
                                <a:pt x="925" y="201"/>
                              </a:lnTo>
                              <a:lnTo>
                                <a:pt x="924" y="200"/>
                              </a:lnTo>
                              <a:lnTo>
                                <a:pt x="922" y="198"/>
                              </a:lnTo>
                              <a:lnTo>
                                <a:pt x="921" y="197"/>
                              </a:lnTo>
                              <a:lnTo>
                                <a:pt x="919" y="196"/>
                              </a:lnTo>
                              <a:lnTo>
                                <a:pt x="918" y="194"/>
                              </a:lnTo>
                              <a:lnTo>
                                <a:pt x="916" y="194"/>
                              </a:lnTo>
                              <a:lnTo>
                                <a:pt x="915" y="193"/>
                              </a:lnTo>
                              <a:lnTo>
                                <a:pt x="914" y="193"/>
                              </a:lnTo>
                              <a:lnTo>
                                <a:pt x="914" y="191"/>
                              </a:lnTo>
                              <a:lnTo>
                                <a:pt x="912" y="191"/>
                              </a:lnTo>
                              <a:lnTo>
                                <a:pt x="911" y="190"/>
                              </a:lnTo>
                              <a:lnTo>
                                <a:pt x="909" y="188"/>
                              </a:lnTo>
                              <a:lnTo>
                                <a:pt x="908" y="188"/>
                              </a:lnTo>
                              <a:lnTo>
                                <a:pt x="906" y="188"/>
                              </a:lnTo>
                              <a:lnTo>
                                <a:pt x="905" y="188"/>
                              </a:lnTo>
                              <a:lnTo>
                                <a:pt x="904" y="188"/>
                              </a:lnTo>
                              <a:lnTo>
                                <a:pt x="902" y="187"/>
                              </a:lnTo>
                              <a:lnTo>
                                <a:pt x="901" y="187"/>
                              </a:lnTo>
                              <a:lnTo>
                                <a:pt x="899" y="187"/>
                              </a:lnTo>
                              <a:lnTo>
                                <a:pt x="898" y="187"/>
                              </a:lnTo>
                              <a:lnTo>
                                <a:pt x="896" y="187"/>
                              </a:lnTo>
                              <a:lnTo>
                                <a:pt x="895" y="187"/>
                              </a:lnTo>
                              <a:lnTo>
                                <a:pt x="893" y="187"/>
                              </a:lnTo>
                              <a:lnTo>
                                <a:pt x="891" y="185"/>
                              </a:lnTo>
                              <a:lnTo>
                                <a:pt x="891" y="187"/>
                              </a:lnTo>
                              <a:lnTo>
                                <a:pt x="889" y="187"/>
                              </a:lnTo>
                              <a:lnTo>
                                <a:pt x="888" y="187"/>
                              </a:lnTo>
                              <a:lnTo>
                                <a:pt x="886" y="187"/>
                              </a:lnTo>
                              <a:lnTo>
                                <a:pt x="885" y="187"/>
                              </a:lnTo>
                              <a:lnTo>
                                <a:pt x="883" y="187"/>
                              </a:lnTo>
                              <a:lnTo>
                                <a:pt x="882" y="188"/>
                              </a:lnTo>
                              <a:lnTo>
                                <a:pt x="881" y="188"/>
                              </a:lnTo>
                              <a:lnTo>
                                <a:pt x="879" y="188"/>
                              </a:lnTo>
                              <a:lnTo>
                                <a:pt x="878" y="190"/>
                              </a:lnTo>
                              <a:lnTo>
                                <a:pt x="876" y="190"/>
                              </a:lnTo>
                              <a:lnTo>
                                <a:pt x="875" y="190"/>
                              </a:lnTo>
                              <a:lnTo>
                                <a:pt x="875" y="191"/>
                              </a:lnTo>
                              <a:lnTo>
                                <a:pt x="873" y="191"/>
                              </a:lnTo>
                              <a:lnTo>
                                <a:pt x="872" y="191"/>
                              </a:lnTo>
                              <a:lnTo>
                                <a:pt x="870" y="193"/>
                              </a:lnTo>
                              <a:lnTo>
                                <a:pt x="869" y="193"/>
                              </a:lnTo>
                              <a:lnTo>
                                <a:pt x="868" y="194"/>
                              </a:lnTo>
                              <a:lnTo>
                                <a:pt x="866" y="194"/>
                              </a:lnTo>
                              <a:lnTo>
                                <a:pt x="866" y="196"/>
                              </a:lnTo>
                              <a:lnTo>
                                <a:pt x="865" y="196"/>
                              </a:lnTo>
                              <a:lnTo>
                                <a:pt x="863" y="197"/>
                              </a:lnTo>
                              <a:lnTo>
                                <a:pt x="862" y="198"/>
                              </a:lnTo>
                              <a:lnTo>
                                <a:pt x="860" y="198"/>
                              </a:lnTo>
                              <a:lnTo>
                                <a:pt x="860" y="200"/>
                              </a:lnTo>
                              <a:lnTo>
                                <a:pt x="859" y="201"/>
                              </a:lnTo>
                              <a:lnTo>
                                <a:pt x="859" y="203"/>
                              </a:lnTo>
                              <a:lnTo>
                                <a:pt x="858" y="204"/>
                              </a:lnTo>
                              <a:lnTo>
                                <a:pt x="856" y="206"/>
                              </a:lnTo>
                              <a:lnTo>
                                <a:pt x="856" y="207"/>
                              </a:lnTo>
                              <a:lnTo>
                                <a:pt x="855" y="208"/>
                              </a:lnTo>
                              <a:lnTo>
                                <a:pt x="855" y="210"/>
                              </a:lnTo>
                              <a:lnTo>
                                <a:pt x="853" y="211"/>
                              </a:lnTo>
                              <a:lnTo>
                                <a:pt x="853" y="213"/>
                              </a:lnTo>
                              <a:lnTo>
                                <a:pt x="852" y="213"/>
                              </a:lnTo>
                              <a:lnTo>
                                <a:pt x="852" y="216"/>
                              </a:lnTo>
                              <a:lnTo>
                                <a:pt x="850" y="217"/>
                              </a:lnTo>
                              <a:lnTo>
                                <a:pt x="850" y="220"/>
                              </a:lnTo>
                              <a:lnTo>
                                <a:pt x="850" y="221"/>
                              </a:lnTo>
                              <a:lnTo>
                                <a:pt x="850" y="224"/>
                              </a:lnTo>
                              <a:lnTo>
                                <a:pt x="850" y="226"/>
                              </a:lnTo>
                              <a:lnTo>
                                <a:pt x="850" y="229"/>
                              </a:lnTo>
                              <a:lnTo>
                                <a:pt x="849" y="230"/>
                              </a:lnTo>
                              <a:lnTo>
                                <a:pt x="850" y="233"/>
                              </a:lnTo>
                              <a:lnTo>
                                <a:pt x="850" y="234"/>
                              </a:lnTo>
                              <a:lnTo>
                                <a:pt x="850" y="237"/>
                              </a:lnTo>
                              <a:lnTo>
                                <a:pt x="850" y="239"/>
                              </a:lnTo>
                              <a:lnTo>
                                <a:pt x="850" y="242"/>
                              </a:lnTo>
                              <a:lnTo>
                                <a:pt x="850" y="243"/>
                              </a:lnTo>
                              <a:lnTo>
                                <a:pt x="852" y="246"/>
                              </a:lnTo>
                              <a:lnTo>
                                <a:pt x="852" y="247"/>
                              </a:lnTo>
                              <a:lnTo>
                                <a:pt x="853" y="249"/>
                              </a:lnTo>
                              <a:lnTo>
                                <a:pt x="853" y="250"/>
                              </a:lnTo>
                              <a:lnTo>
                                <a:pt x="855" y="252"/>
                              </a:lnTo>
                              <a:lnTo>
                                <a:pt x="856" y="253"/>
                              </a:lnTo>
                              <a:lnTo>
                                <a:pt x="856" y="255"/>
                              </a:lnTo>
                              <a:lnTo>
                                <a:pt x="856" y="256"/>
                              </a:lnTo>
                              <a:lnTo>
                                <a:pt x="858" y="257"/>
                              </a:lnTo>
                              <a:lnTo>
                                <a:pt x="859" y="259"/>
                              </a:lnTo>
                              <a:lnTo>
                                <a:pt x="860" y="260"/>
                              </a:lnTo>
                              <a:lnTo>
                                <a:pt x="860" y="262"/>
                              </a:lnTo>
                              <a:lnTo>
                                <a:pt x="862" y="263"/>
                              </a:lnTo>
                              <a:lnTo>
                                <a:pt x="863" y="265"/>
                              </a:lnTo>
                              <a:lnTo>
                                <a:pt x="865" y="266"/>
                              </a:lnTo>
                              <a:lnTo>
                                <a:pt x="866" y="266"/>
                              </a:lnTo>
                              <a:lnTo>
                                <a:pt x="866" y="267"/>
                              </a:lnTo>
                              <a:lnTo>
                                <a:pt x="868" y="267"/>
                              </a:lnTo>
                              <a:lnTo>
                                <a:pt x="869" y="269"/>
                              </a:lnTo>
                              <a:lnTo>
                                <a:pt x="870" y="269"/>
                              </a:lnTo>
                              <a:lnTo>
                                <a:pt x="872" y="270"/>
                              </a:lnTo>
                              <a:lnTo>
                                <a:pt x="873" y="270"/>
                              </a:lnTo>
                              <a:lnTo>
                                <a:pt x="875" y="270"/>
                              </a:lnTo>
                              <a:lnTo>
                                <a:pt x="878" y="272"/>
                              </a:lnTo>
                              <a:lnTo>
                                <a:pt x="879" y="273"/>
                              </a:lnTo>
                              <a:lnTo>
                                <a:pt x="882" y="273"/>
                              </a:lnTo>
                              <a:lnTo>
                                <a:pt x="883" y="273"/>
                              </a:lnTo>
                              <a:lnTo>
                                <a:pt x="886" y="273"/>
                              </a:lnTo>
                              <a:lnTo>
                                <a:pt x="888" y="273"/>
                              </a:lnTo>
                              <a:lnTo>
                                <a:pt x="891" y="273"/>
                              </a:lnTo>
                              <a:lnTo>
                                <a:pt x="892" y="273"/>
                              </a:lnTo>
                              <a:lnTo>
                                <a:pt x="893" y="273"/>
                              </a:lnTo>
                              <a:lnTo>
                                <a:pt x="895" y="273"/>
                              </a:lnTo>
                              <a:lnTo>
                                <a:pt x="896" y="273"/>
                              </a:lnTo>
                              <a:lnTo>
                                <a:pt x="898" y="273"/>
                              </a:lnTo>
                              <a:lnTo>
                                <a:pt x="899" y="273"/>
                              </a:lnTo>
                              <a:lnTo>
                                <a:pt x="901" y="273"/>
                              </a:lnTo>
                              <a:lnTo>
                                <a:pt x="902" y="273"/>
                              </a:lnTo>
                              <a:lnTo>
                                <a:pt x="904" y="273"/>
                              </a:lnTo>
                              <a:lnTo>
                                <a:pt x="905" y="273"/>
                              </a:lnTo>
                              <a:lnTo>
                                <a:pt x="906" y="272"/>
                              </a:lnTo>
                              <a:lnTo>
                                <a:pt x="908" y="272"/>
                              </a:lnTo>
                              <a:lnTo>
                                <a:pt x="908" y="270"/>
                              </a:lnTo>
                              <a:lnTo>
                                <a:pt x="909" y="270"/>
                              </a:lnTo>
                              <a:lnTo>
                                <a:pt x="911" y="270"/>
                              </a:lnTo>
                              <a:lnTo>
                                <a:pt x="912" y="269"/>
                              </a:lnTo>
                              <a:lnTo>
                                <a:pt x="914" y="269"/>
                              </a:lnTo>
                              <a:lnTo>
                                <a:pt x="915" y="267"/>
                              </a:lnTo>
                              <a:lnTo>
                                <a:pt x="916" y="267"/>
                              </a:lnTo>
                              <a:lnTo>
                                <a:pt x="918" y="266"/>
                              </a:lnTo>
                              <a:lnTo>
                                <a:pt x="918" y="265"/>
                              </a:lnTo>
                              <a:lnTo>
                                <a:pt x="919" y="265"/>
                              </a:lnTo>
                              <a:lnTo>
                                <a:pt x="921" y="263"/>
                              </a:lnTo>
                              <a:lnTo>
                                <a:pt x="922" y="262"/>
                              </a:lnTo>
                              <a:lnTo>
                                <a:pt x="922" y="260"/>
                              </a:lnTo>
                              <a:lnTo>
                                <a:pt x="924" y="260"/>
                              </a:lnTo>
                              <a:lnTo>
                                <a:pt x="925" y="259"/>
                              </a:lnTo>
                              <a:lnTo>
                                <a:pt x="926" y="257"/>
                              </a:lnTo>
                              <a:lnTo>
                                <a:pt x="926" y="256"/>
                              </a:lnTo>
                              <a:lnTo>
                                <a:pt x="928" y="256"/>
                              </a:lnTo>
                              <a:lnTo>
                                <a:pt x="928" y="255"/>
                              </a:lnTo>
                              <a:lnTo>
                                <a:pt x="929" y="253"/>
                              </a:lnTo>
                              <a:lnTo>
                                <a:pt x="929" y="252"/>
                              </a:lnTo>
                              <a:lnTo>
                                <a:pt x="931" y="250"/>
                              </a:lnTo>
                              <a:lnTo>
                                <a:pt x="931" y="249"/>
                              </a:lnTo>
                              <a:lnTo>
                                <a:pt x="932" y="247"/>
                              </a:lnTo>
                              <a:lnTo>
                                <a:pt x="932" y="246"/>
                              </a:lnTo>
                              <a:lnTo>
                                <a:pt x="906" y="246"/>
                              </a:lnTo>
                              <a:close/>
                              <a:moveTo>
                                <a:pt x="873" y="221"/>
                              </a:moveTo>
                              <a:lnTo>
                                <a:pt x="875" y="221"/>
                              </a:lnTo>
                              <a:lnTo>
                                <a:pt x="875" y="220"/>
                              </a:lnTo>
                              <a:lnTo>
                                <a:pt x="875" y="219"/>
                              </a:lnTo>
                              <a:lnTo>
                                <a:pt x="875" y="217"/>
                              </a:lnTo>
                              <a:lnTo>
                                <a:pt x="876" y="216"/>
                              </a:lnTo>
                              <a:lnTo>
                                <a:pt x="876" y="214"/>
                              </a:lnTo>
                              <a:lnTo>
                                <a:pt x="878" y="214"/>
                              </a:lnTo>
                              <a:lnTo>
                                <a:pt x="878" y="213"/>
                              </a:lnTo>
                              <a:lnTo>
                                <a:pt x="879" y="213"/>
                              </a:lnTo>
                              <a:lnTo>
                                <a:pt x="879" y="211"/>
                              </a:lnTo>
                              <a:lnTo>
                                <a:pt x="879" y="210"/>
                              </a:lnTo>
                              <a:lnTo>
                                <a:pt x="881" y="210"/>
                              </a:lnTo>
                              <a:lnTo>
                                <a:pt x="882" y="210"/>
                              </a:lnTo>
                              <a:lnTo>
                                <a:pt x="883" y="210"/>
                              </a:lnTo>
                              <a:lnTo>
                                <a:pt x="885" y="208"/>
                              </a:lnTo>
                              <a:lnTo>
                                <a:pt x="886" y="208"/>
                              </a:lnTo>
                              <a:lnTo>
                                <a:pt x="888" y="208"/>
                              </a:lnTo>
                              <a:lnTo>
                                <a:pt x="889" y="208"/>
                              </a:lnTo>
                              <a:lnTo>
                                <a:pt x="891" y="208"/>
                              </a:lnTo>
                              <a:lnTo>
                                <a:pt x="892" y="208"/>
                              </a:lnTo>
                              <a:lnTo>
                                <a:pt x="892" y="207"/>
                              </a:lnTo>
                              <a:lnTo>
                                <a:pt x="893" y="208"/>
                              </a:lnTo>
                              <a:lnTo>
                                <a:pt x="895" y="208"/>
                              </a:lnTo>
                              <a:lnTo>
                                <a:pt x="896" y="208"/>
                              </a:lnTo>
                              <a:lnTo>
                                <a:pt x="898" y="208"/>
                              </a:lnTo>
                              <a:lnTo>
                                <a:pt x="899" y="208"/>
                              </a:lnTo>
                              <a:lnTo>
                                <a:pt x="901" y="208"/>
                              </a:lnTo>
                              <a:lnTo>
                                <a:pt x="902" y="210"/>
                              </a:lnTo>
                              <a:lnTo>
                                <a:pt x="904" y="210"/>
                              </a:lnTo>
                              <a:lnTo>
                                <a:pt x="904" y="211"/>
                              </a:lnTo>
                              <a:lnTo>
                                <a:pt x="905" y="211"/>
                              </a:lnTo>
                              <a:lnTo>
                                <a:pt x="906" y="213"/>
                              </a:lnTo>
                              <a:lnTo>
                                <a:pt x="908" y="214"/>
                              </a:lnTo>
                              <a:lnTo>
                                <a:pt x="909" y="216"/>
                              </a:lnTo>
                              <a:lnTo>
                                <a:pt x="909" y="217"/>
                              </a:lnTo>
                              <a:lnTo>
                                <a:pt x="911" y="219"/>
                              </a:lnTo>
                              <a:lnTo>
                                <a:pt x="911" y="220"/>
                              </a:lnTo>
                              <a:lnTo>
                                <a:pt x="911" y="221"/>
                              </a:lnTo>
                              <a:lnTo>
                                <a:pt x="873" y="22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25"/>
                      <wps:cNvSpPr>
                        <a:spLocks/>
                      </wps:cNvSpPr>
                      <wps:spPr bwMode="auto">
                        <a:xfrm>
                          <a:off x="2839" y="15838"/>
                          <a:ext cx="316" cy="319"/>
                        </a:xfrm>
                        <a:custGeom>
                          <a:avLst/>
                          <a:gdLst>
                            <a:gd name="T0" fmla="*/ 1 w 316"/>
                            <a:gd name="T1" fmla="*/ 238 h 319"/>
                            <a:gd name="T2" fmla="*/ 0 w 316"/>
                            <a:gd name="T3" fmla="*/ 208 h 319"/>
                            <a:gd name="T4" fmla="*/ 1 w 316"/>
                            <a:gd name="T5" fmla="*/ 175 h 319"/>
                            <a:gd name="T6" fmla="*/ 1 w 316"/>
                            <a:gd name="T7" fmla="*/ 143 h 319"/>
                            <a:gd name="T8" fmla="*/ 0 w 316"/>
                            <a:gd name="T9" fmla="*/ 113 h 319"/>
                            <a:gd name="T10" fmla="*/ 0 w 316"/>
                            <a:gd name="T11" fmla="*/ 80 h 319"/>
                            <a:gd name="T12" fmla="*/ 1 w 316"/>
                            <a:gd name="T13" fmla="*/ 57 h 319"/>
                            <a:gd name="T14" fmla="*/ 6 w 316"/>
                            <a:gd name="T15" fmla="*/ 41 h 319"/>
                            <a:gd name="T16" fmla="*/ 14 w 316"/>
                            <a:gd name="T17" fmla="*/ 26 h 319"/>
                            <a:gd name="T18" fmla="*/ 26 w 316"/>
                            <a:gd name="T19" fmla="*/ 15 h 319"/>
                            <a:gd name="T20" fmla="*/ 39 w 316"/>
                            <a:gd name="T21" fmla="*/ 6 h 319"/>
                            <a:gd name="T22" fmla="*/ 56 w 316"/>
                            <a:gd name="T23" fmla="*/ 2 h 319"/>
                            <a:gd name="T24" fmla="*/ 79 w 316"/>
                            <a:gd name="T25" fmla="*/ 0 h 319"/>
                            <a:gd name="T26" fmla="*/ 110 w 316"/>
                            <a:gd name="T27" fmla="*/ 2 h 319"/>
                            <a:gd name="T28" fmla="*/ 142 w 316"/>
                            <a:gd name="T29" fmla="*/ 0 h 319"/>
                            <a:gd name="T30" fmla="*/ 174 w 316"/>
                            <a:gd name="T31" fmla="*/ 0 h 319"/>
                            <a:gd name="T32" fmla="*/ 205 w 316"/>
                            <a:gd name="T33" fmla="*/ 2 h 319"/>
                            <a:gd name="T34" fmla="*/ 237 w 316"/>
                            <a:gd name="T35" fmla="*/ 2 h 319"/>
                            <a:gd name="T36" fmla="*/ 260 w 316"/>
                            <a:gd name="T37" fmla="*/ 2 h 319"/>
                            <a:gd name="T38" fmla="*/ 276 w 316"/>
                            <a:gd name="T39" fmla="*/ 6 h 319"/>
                            <a:gd name="T40" fmla="*/ 290 w 316"/>
                            <a:gd name="T41" fmla="*/ 15 h 319"/>
                            <a:gd name="T42" fmla="*/ 302 w 316"/>
                            <a:gd name="T43" fmla="*/ 26 h 319"/>
                            <a:gd name="T44" fmla="*/ 310 w 316"/>
                            <a:gd name="T45" fmla="*/ 41 h 319"/>
                            <a:gd name="T46" fmla="*/ 314 w 316"/>
                            <a:gd name="T47" fmla="*/ 57 h 319"/>
                            <a:gd name="T48" fmla="*/ 316 w 316"/>
                            <a:gd name="T49" fmla="*/ 80 h 319"/>
                            <a:gd name="T50" fmla="*/ 314 w 316"/>
                            <a:gd name="T51" fmla="*/ 113 h 319"/>
                            <a:gd name="T52" fmla="*/ 316 w 316"/>
                            <a:gd name="T53" fmla="*/ 143 h 319"/>
                            <a:gd name="T54" fmla="*/ 316 w 316"/>
                            <a:gd name="T55" fmla="*/ 175 h 319"/>
                            <a:gd name="T56" fmla="*/ 314 w 316"/>
                            <a:gd name="T57" fmla="*/ 208 h 319"/>
                            <a:gd name="T58" fmla="*/ 314 w 316"/>
                            <a:gd name="T59" fmla="*/ 239 h 319"/>
                            <a:gd name="T60" fmla="*/ 314 w 316"/>
                            <a:gd name="T61" fmla="*/ 264 h 319"/>
                            <a:gd name="T62" fmla="*/ 310 w 316"/>
                            <a:gd name="T63" fmla="*/ 280 h 319"/>
                            <a:gd name="T64" fmla="*/ 302 w 316"/>
                            <a:gd name="T65" fmla="*/ 294 h 319"/>
                            <a:gd name="T66" fmla="*/ 290 w 316"/>
                            <a:gd name="T67" fmla="*/ 306 h 319"/>
                            <a:gd name="T68" fmla="*/ 276 w 316"/>
                            <a:gd name="T69" fmla="*/ 313 h 319"/>
                            <a:gd name="T70" fmla="*/ 260 w 316"/>
                            <a:gd name="T71" fmla="*/ 317 h 319"/>
                            <a:gd name="T72" fmla="*/ 237 w 316"/>
                            <a:gd name="T73" fmla="*/ 317 h 319"/>
                            <a:gd name="T74" fmla="*/ 205 w 316"/>
                            <a:gd name="T75" fmla="*/ 319 h 319"/>
                            <a:gd name="T76" fmla="*/ 174 w 316"/>
                            <a:gd name="T77" fmla="*/ 317 h 319"/>
                            <a:gd name="T78" fmla="*/ 142 w 316"/>
                            <a:gd name="T79" fmla="*/ 317 h 319"/>
                            <a:gd name="T80" fmla="*/ 110 w 316"/>
                            <a:gd name="T81" fmla="*/ 319 h 319"/>
                            <a:gd name="T82" fmla="*/ 79 w 316"/>
                            <a:gd name="T83" fmla="*/ 319 h 319"/>
                            <a:gd name="T84" fmla="*/ 56 w 316"/>
                            <a:gd name="T85" fmla="*/ 317 h 319"/>
                            <a:gd name="T86" fmla="*/ 39 w 316"/>
                            <a:gd name="T87" fmla="*/ 313 h 319"/>
                            <a:gd name="T88" fmla="*/ 26 w 316"/>
                            <a:gd name="T89" fmla="*/ 306 h 319"/>
                            <a:gd name="T90" fmla="*/ 14 w 316"/>
                            <a:gd name="T91" fmla="*/ 294 h 319"/>
                            <a:gd name="T92" fmla="*/ 6 w 316"/>
                            <a:gd name="T93" fmla="*/ 280 h 319"/>
                            <a:gd name="T94" fmla="*/ 1 w 316"/>
                            <a:gd name="T95" fmla="*/ 264 h 319"/>
                            <a:gd name="T96" fmla="*/ 0 w 316"/>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6"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1" y="11"/>
                              </a:lnTo>
                              <a:lnTo>
                                <a:pt x="39" y="6"/>
                              </a:lnTo>
                              <a:lnTo>
                                <a:pt x="47" y="3"/>
                              </a:lnTo>
                              <a:lnTo>
                                <a:pt x="56" y="2"/>
                              </a:lnTo>
                              <a:lnTo>
                                <a:pt x="63" y="2"/>
                              </a:lnTo>
                              <a:lnTo>
                                <a:pt x="79" y="0"/>
                              </a:lnTo>
                              <a:lnTo>
                                <a:pt x="95" y="2"/>
                              </a:lnTo>
                              <a:lnTo>
                                <a:pt x="110" y="2"/>
                              </a:lnTo>
                              <a:lnTo>
                                <a:pt x="126" y="0"/>
                              </a:lnTo>
                              <a:lnTo>
                                <a:pt x="142" y="0"/>
                              </a:lnTo>
                              <a:lnTo>
                                <a:pt x="158" y="2"/>
                              </a:lnTo>
                              <a:lnTo>
                                <a:pt x="174" y="0"/>
                              </a:lnTo>
                              <a:lnTo>
                                <a:pt x="189" y="2"/>
                              </a:lnTo>
                              <a:lnTo>
                                <a:pt x="205" y="2"/>
                              </a:lnTo>
                              <a:lnTo>
                                <a:pt x="221" y="0"/>
                              </a:lnTo>
                              <a:lnTo>
                                <a:pt x="237" y="2"/>
                              </a:lnTo>
                              <a:lnTo>
                                <a:pt x="251" y="2"/>
                              </a:lnTo>
                              <a:lnTo>
                                <a:pt x="260" y="2"/>
                              </a:lnTo>
                              <a:lnTo>
                                <a:pt x="268" y="3"/>
                              </a:lnTo>
                              <a:lnTo>
                                <a:pt x="276" y="6"/>
                              </a:lnTo>
                              <a:lnTo>
                                <a:pt x="284" y="11"/>
                              </a:lnTo>
                              <a:lnTo>
                                <a:pt x="290" y="15"/>
                              </a:lnTo>
                              <a:lnTo>
                                <a:pt x="296" y="21"/>
                              </a:lnTo>
                              <a:lnTo>
                                <a:pt x="302" y="26"/>
                              </a:lnTo>
                              <a:lnTo>
                                <a:pt x="306" y="32"/>
                              </a:lnTo>
                              <a:lnTo>
                                <a:pt x="310" y="41"/>
                              </a:lnTo>
                              <a:lnTo>
                                <a:pt x="313" y="48"/>
                              </a:lnTo>
                              <a:lnTo>
                                <a:pt x="314" y="57"/>
                              </a:lnTo>
                              <a:lnTo>
                                <a:pt x="314" y="65"/>
                              </a:lnTo>
                              <a:lnTo>
                                <a:pt x="316" y="80"/>
                              </a:lnTo>
                              <a:lnTo>
                                <a:pt x="314" y="97"/>
                              </a:lnTo>
                              <a:lnTo>
                                <a:pt x="314" y="113"/>
                              </a:lnTo>
                              <a:lnTo>
                                <a:pt x="316" y="127"/>
                              </a:lnTo>
                              <a:lnTo>
                                <a:pt x="316" y="143"/>
                              </a:lnTo>
                              <a:lnTo>
                                <a:pt x="314" y="160"/>
                              </a:lnTo>
                              <a:lnTo>
                                <a:pt x="316" y="175"/>
                              </a:lnTo>
                              <a:lnTo>
                                <a:pt x="314" y="192"/>
                              </a:lnTo>
                              <a:lnTo>
                                <a:pt x="314" y="208"/>
                              </a:lnTo>
                              <a:lnTo>
                                <a:pt x="316" y="222"/>
                              </a:lnTo>
                              <a:lnTo>
                                <a:pt x="314" y="239"/>
                              </a:lnTo>
                              <a:lnTo>
                                <a:pt x="314" y="255"/>
                              </a:lnTo>
                              <a:lnTo>
                                <a:pt x="314" y="264"/>
                              </a:lnTo>
                              <a:lnTo>
                                <a:pt x="313" y="271"/>
                              </a:lnTo>
                              <a:lnTo>
                                <a:pt x="310" y="280"/>
                              </a:lnTo>
                              <a:lnTo>
                                <a:pt x="306" y="287"/>
                              </a:lnTo>
                              <a:lnTo>
                                <a:pt x="302" y="294"/>
                              </a:lnTo>
                              <a:lnTo>
                                <a:pt x="296" y="300"/>
                              </a:lnTo>
                              <a:lnTo>
                                <a:pt x="290" y="306"/>
                              </a:lnTo>
                              <a:lnTo>
                                <a:pt x="284" y="310"/>
                              </a:lnTo>
                              <a:lnTo>
                                <a:pt x="276" y="313"/>
                              </a:lnTo>
                              <a:lnTo>
                                <a:pt x="268" y="316"/>
                              </a:lnTo>
                              <a:lnTo>
                                <a:pt x="260" y="317"/>
                              </a:lnTo>
                              <a:lnTo>
                                <a:pt x="251" y="319"/>
                              </a:lnTo>
                              <a:lnTo>
                                <a:pt x="237" y="317"/>
                              </a:lnTo>
                              <a:lnTo>
                                <a:pt x="221" y="319"/>
                              </a:lnTo>
                              <a:lnTo>
                                <a:pt x="205" y="319"/>
                              </a:lnTo>
                              <a:lnTo>
                                <a:pt x="189" y="317"/>
                              </a:lnTo>
                              <a:lnTo>
                                <a:pt x="174" y="317"/>
                              </a:lnTo>
                              <a:lnTo>
                                <a:pt x="158" y="319"/>
                              </a:lnTo>
                              <a:lnTo>
                                <a:pt x="142" y="317"/>
                              </a:lnTo>
                              <a:lnTo>
                                <a:pt x="126" y="319"/>
                              </a:lnTo>
                              <a:lnTo>
                                <a:pt x="110" y="319"/>
                              </a:lnTo>
                              <a:lnTo>
                                <a:pt x="95" y="317"/>
                              </a:lnTo>
                              <a:lnTo>
                                <a:pt x="79" y="319"/>
                              </a:lnTo>
                              <a:lnTo>
                                <a:pt x="63" y="319"/>
                              </a:lnTo>
                              <a:lnTo>
                                <a:pt x="56" y="317"/>
                              </a:lnTo>
                              <a:lnTo>
                                <a:pt x="47" y="316"/>
                              </a:lnTo>
                              <a:lnTo>
                                <a:pt x="39" y="313"/>
                              </a:lnTo>
                              <a:lnTo>
                                <a:pt x="31"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126"/>
                      <wps:cNvSpPr>
                        <a:spLocks/>
                      </wps:cNvSpPr>
                      <wps:spPr bwMode="auto">
                        <a:xfrm>
                          <a:off x="3268" y="15838"/>
                          <a:ext cx="318" cy="319"/>
                        </a:xfrm>
                        <a:custGeom>
                          <a:avLst/>
                          <a:gdLst>
                            <a:gd name="T0" fmla="*/ 2 w 318"/>
                            <a:gd name="T1" fmla="*/ 238 h 319"/>
                            <a:gd name="T2" fmla="*/ 0 w 318"/>
                            <a:gd name="T3" fmla="*/ 208 h 319"/>
                            <a:gd name="T4" fmla="*/ 2 w 318"/>
                            <a:gd name="T5" fmla="*/ 175 h 319"/>
                            <a:gd name="T6" fmla="*/ 2 w 318"/>
                            <a:gd name="T7" fmla="*/ 143 h 319"/>
                            <a:gd name="T8" fmla="*/ 0 w 318"/>
                            <a:gd name="T9" fmla="*/ 113 h 319"/>
                            <a:gd name="T10" fmla="*/ 0 w 318"/>
                            <a:gd name="T11" fmla="*/ 80 h 319"/>
                            <a:gd name="T12" fmla="*/ 2 w 318"/>
                            <a:gd name="T13" fmla="*/ 57 h 319"/>
                            <a:gd name="T14" fmla="*/ 6 w 318"/>
                            <a:gd name="T15" fmla="*/ 41 h 319"/>
                            <a:gd name="T16" fmla="*/ 15 w 318"/>
                            <a:gd name="T17" fmla="*/ 26 h 319"/>
                            <a:gd name="T18" fmla="*/ 26 w 318"/>
                            <a:gd name="T19" fmla="*/ 15 h 319"/>
                            <a:gd name="T20" fmla="*/ 39 w 318"/>
                            <a:gd name="T21" fmla="*/ 6 h 319"/>
                            <a:gd name="T22" fmla="*/ 56 w 318"/>
                            <a:gd name="T23" fmla="*/ 2 h 319"/>
                            <a:gd name="T24" fmla="*/ 81 w 318"/>
                            <a:gd name="T25" fmla="*/ 0 h 319"/>
                            <a:gd name="T26" fmla="*/ 111 w 318"/>
                            <a:gd name="T27" fmla="*/ 2 h 319"/>
                            <a:gd name="T28" fmla="*/ 144 w 318"/>
                            <a:gd name="T29" fmla="*/ 0 h 319"/>
                            <a:gd name="T30" fmla="*/ 176 w 318"/>
                            <a:gd name="T31" fmla="*/ 0 h 319"/>
                            <a:gd name="T32" fmla="*/ 206 w 318"/>
                            <a:gd name="T33" fmla="*/ 2 h 319"/>
                            <a:gd name="T34" fmla="*/ 239 w 318"/>
                            <a:gd name="T35" fmla="*/ 2 h 319"/>
                            <a:gd name="T36" fmla="*/ 262 w 318"/>
                            <a:gd name="T37" fmla="*/ 2 h 319"/>
                            <a:gd name="T38" fmla="*/ 278 w 318"/>
                            <a:gd name="T39" fmla="*/ 6 h 319"/>
                            <a:gd name="T40" fmla="*/ 292 w 318"/>
                            <a:gd name="T41" fmla="*/ 15 h 319"/>
                            <a:gd name="T42" fmla="*/ 304 w 318"/>
                            <a:gd name="T43" fmla="*/ 26 h 319"/>
                            <a:gd name="T44" fmla="*/ 312 w 318"/>
                            <a:gd name="T45" fmla="*/ 41 h 319"/>
                            <a:gd name="T46" fmla="*/ 316 w 318"/>
                            <a:gd name="T47" fmla="*/ 57 h 319"/>
                            <a:gd name="T48" fmla="*/ 318 w 318"/>
                            <a:gd name="T49" fmla="*/ 80 h 319"/>
                            <a:gd name="T50" fmla="*/ 316 w 318"/>
                            <a:gd name="T51" fmla="*/ 113 h 319"/>
                            <a:gd name="T52" fmla="*/ 318 w 318"/>
                            <a:gd name="T53" fmla="*/ 143 h 319"/>
                            <a:gd name="T54" fmla="*/ 318 w 318"/>
                            <a:gd name="T55" fmla="*/ 175 h 319"/>
                            <a:gd name="T56" fmla="*/ 316 w 318"/>
                            <a:gd name="T57" fmla="*/ 208 h 319"/>
                            <a:gd name="T58" fmla="*/ 316 w 318"/>
                            <a:gd name="T59" fmla="*/ 239 h 319"/>
                            <a:gd name="T60" fmla="*/ 316 w 318"/>
                            <a:gd name="T61" fmla="*/ 264 h 319"/>
                            <a:gd name="T62" fmla="*/ 312 w 318"/>
                            <a:gd name="T63" fmla="*/ 280 h 319"/>
                            <a:gd name="T64" fmla="*/ 304 w 318"/>
                            <a:gd name="T65" fmla="*/ 294 h 319"/>
                            <a:gd name="T66" fmla="*/ 292 w 318"/>
                            <a:gd name="T67" fmla="*/ 306 h 319"/>
                            <a:gd name="T68" fmla="*/ 278 w 318"/>
                            <a:gd name="T69" fmla="*/ 313 h 319"/>
                            <a:gd name="T70" fmla="*/ 262 w 318"/>
                            <a:gd name="T71" fmla="*/ 317 h 319"/>
                            <a:gd name="T72" fmla="*/ 239 w 318"/>
                            <a:gd name="T73" fmla="*/ 317 h 319"/>
                            <a:gd name="T74" fmla="*/ 206 w 318"/>
                            <a:gd name="T75" fmla="*/ 319 h 319"/>
                            <a:gd name="T76" fmla="*/ 176 w 318"/>
                            <a:gd name="T77" fmla="*/ 317 h 319"/>
                            <a:gd name="T78" fmla="*/ 144 w 318"/>
                            <a:gd name="T79" fmla="*/ 317 h 319"/>
                            <a:gd name="T80" fmla="*/ 111 w 318"/>
                            <a:gd name="T81" fmla="*/ 319 h 319"/>
                            <a:gd name="T82" fmla="*/ 79 w 318"/>
                            <a:gd name="T83" fmla="*/ 319 h 319"/>
                            <a:gd name="T84" fmla="*/ 56 w 318"/>
                            <a:gd name="T85" fmla="*/ 317 h 319"/>
                            <a:gd name="T86" fmla="*/ 39 w 318"/>
                            <a:gd name="T87" fmla="*/ 313 h 319"/>
                            <a:gd name="T88" fmla="*/ 26 w 318"/>
                            <a:gd name="T89" fmla="*/ 306 h 319"/>
                            <a:gd name="T90" fmla="*/ 15 w 318"/>
                            <a:gd name="T91" fmla="*/ 294 h 319"/>
                            <a:gd name="T92" fmla="*/ 6 w 318"/>
                            <a:gd name="T93" fmla="*/ 280 h 319"/>
                            <a:gd name="T94" fmla="*/ 2 w 318"/>
                            <a:gd name="T95" fmla="*/ 264 h 319"/>
                            <a:gd name="T96" fmla="*/ 0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0" y="255"/>
                              </a:moveTo>
                              <a:lnTo>
                                <a:pt x="2" y="238"/>
                              </a:lnTo>
                              <a:lnTo>
                                <a:pt x="0" y="224"/>
                              </a:lnTo>
                              <a:lnTo>
                                <a:pt x="0" y="208"/>
                              </a:lnTo>
                              <a:lnTo>
                                <a:pt x="2" y="190"/>
                              </a:lnTo>
                              <a:lnTo>
                                <a:pt x="2" y="175"/>
                              </a:lnTo>
                              <a:lnTo>
                                <a:pt x="0" y="160"/>
                              </a:lnTo>
                              <a:lnTo>
                                <a:pt x="2" y="143"/>
                              </a:lnTo>
                              <a:lnTo>
                                <a:pt x="0" y="129"/>
                              </a:lnTo>
                              <a:lnTo>
                                <a:pt x="0" y="113"/>
                              </a:lnTo>
                              <a:lnTo>
                                <a:pt x="2" y="95"/>
                              </a:lnTo>
                              <a:lnTo>
                                <a:pt x="0" y="80"/>
                              </a:lnTo>
                              <a:lnTo>
                                <a:pt x="0" y="65"/>
                              </a:lnTo>
                              <a:lnTo>
                                <a:pt x="2" y="57"/>
                              </a:lnTo>
                              <a:lnTo>
                                <a:pt x="3" y="48"/>
                              </a:lnTo>
                              <a:lnTo>
                                <a:pt x="6" y="41"/>
                              </a:lnTo>
                              <a:lnTo>
                                <a:pt x="10" y="32"/>
                              </a:lnTo>
                              <a:lnTo>
                                <a:pt x="15" y="26"/>
                              </a:lnTo>
                              <a:lnTo>
                                <a:pt x="19" y="21"/>
                              </a:lnTo>
                              <a:lnTo>
                                <a:pt x="26" y="15"/>
                              </a:lnTo>
                              <a:lnTo>
                                <a:pt x="32" y="11"/>
                              </a:lnTo>
                              <a:lnTo>
                                <a:pt x="39" y="6"/>
                              </a:lnTo>
                              <a:lnTo>
                                <a:pt x="48" y="3"/>
                              </a:lnTo>
                              <a:lnTo>
                                <a:pt x="56" y="2"/>
                              </a:lnTo>
                              <a:lnTo>
                                <a:pt x="64" y="2"/>
                              </a:lnTo>
                              <a:lnTo>
                                <a:pt x="81" y="0"/>
                              </a:lnTo>
                              <a:lnTo>
                                <a:pt x="95" y="2"/>
                              </a:lnTo>
                              <a:lnTo>
                                <a:pt x="111" y="2"/>
                              </a:lnTo>
                              <a:lnTo>
                                <a:pt x="128" y="0"/>
                              </a:lnTo>
                              <a:lnTo>
                                <a:pt x="144" y="0"/>
                              </a:lnTo>
                              <a:lnTo>
                                <a:pt x="158" y="2"/>
                              </a:lnTo>
                              <a:lnTo>
                                <a:pt x="176" y="0"/>
                              </a:lnTo>
                              <a:lnTo>
                                <a:pt x="190" y="2"/>
                              </a:lnTo>
                              <a:lnTo>
                                <a:pt x="206" y="2"/>
                              </a:lnTo>
                              <a:lnTo>
                                <a:pt x="223" y="0"/>
                              </a:lnTo>
                              <a:lnTo>
                                <a:pt x="239" y="2"/>
                              </a:lnTo>
                              <a:lnTo>
                                <a:pt x="253" y="2"/>
                              </a:lnTo>
                              <a:lnTo>
                                <a:pt x="262" y="2"/>
                              </a:lnTo>
                              <a:lnTo>
                                <a:pt x="270" y="3"/>
                              </a:lnTo>
                              <a:lnTo>
                                <a:pt x="278" y="6"/>
                              </a:lnTo>
                              <a:lnTo>
                                <a:pt x="286" y="11"/>
                              </a:lnTo>
                              <a:lnTo>
                                <a:pt x="292" y="15"/>
                              </a:lnTo>
                              <a:lnTo>
                                <a:pt x="298" y="21"/>
                              </a:lnTo>
                              <a:lnTo>
                                <a:pt x="304" y="26"/>
                              </a:lnTo>
                              <a:lnTo>
                                <a:pt x="308" y="32"/>
                              </a:lnTo>
                              <a:lnTo>
                                <a:pt x="312" y="41"/>
                              </a:lnTo>
                              <a:lnTo>
                                <a:pt x="315" y="48"/>
                              </a:lnTo>
                              <a:lnTo>
                                <a:pt x="316" y="57"/>
                              </a:lnTo>
                              <a:lnTo>
                                <a:pt x="316" y="65"/>
                              </a:lnTo>
                              <a:lnTo>
                                <a:pt x="318" y="80"/>
                              </a:lnTo>
                              <a:lnTo>
                                <a:pt x="316" y="97"/>
                              </a:lnTo>
                              <a:lnTo>
                                <a:pt x="316" y="113"/>
                              </a:lnTo>
                              <a:lnTo>
                                <a:pt x="318" y="127"/>
                              </a:lnTo>
                              <a:lnTo>
                                <a:pt x="318" y="143"/>
                              </a:lnTo>
                              <a:lnTo>
                                <a:pt x="316" y="160"/>
                              </a:lnTo>
                              <a:lnTo>
                                <a:pt x="318" y="175"/>
                              </a:lnTo>
                              <a:lnTo>
                                <a:pt x="316" y="192"/>
                              </a:lnTo>
                              <a:lnTo>
                                <a:pt x="316" y="208"/>
                              </a:lnTo>
                              <a:lnTo>
                                <a:pt x="318" y="222"/>
                              </a:lnTo>
                              <a:lnTo>
                                <a:pt x="316" y="239"/>
                              </a:lnTo>
                              <a:lnTo>
                                <a:pt x="316" y="255"/>
                              </a:lnTo>
                              <a:lnTo>
                                <a:pt x="316" y="264"/>
                              </a:lnTo>
                              <a:lnTo>
                                <a:pt x="315" y="271"/>
                              </a:lnTo>
                              <a:lnTo>
                                <a:pt x="312" y="280"/>
                              </a:lnTo>
                              <a:lnTo>
                                <a:pt x="308" y="287"/>
                              </a:lnTo>
                              <a:lnTo>
                                <a:pt x="304" y="294"/>
                              </a:lnTo>
                              <a:lnTo>
                                <a:pt x="298" y="300"/>
                              </a:lnTo>
                              <a:lnTo>
                                <a:pt x="292" y="306"/>
                              </a:lnTo>
                              <a:lnTo>
                                <a:pt x="286" y="310"/>
                              </a:lnTo>
                              <a:lnTo>
                                <a:pt x="278" y="313"/>
                              </a:lnTo>
                              <a:lnTo>
                                <a:pt x="270" y="316"/>
                              </a:lnTo>
                              <a:lnTo>
                                <a:pt x="262" y="317"/>
                              </a:lnTo>
                              <a:lnTo>
                                <a:pt x="253" y="319"/>
                              </a:lnTo>
                              <a:lnTo>
                                <a:pt x="239" y="317"/>
                              </a:lnTo>
                              <a:lnTo>
                                <a:pt x="222" y="319"/>
                              </a:lnTo>
                              <a:lnTo>
                                <a:pt x="206" y="319"/>
                              </a:lnTo>
                              <a:lnTo>
                                <a:pt x="191" y="317"/>
                              </a:lnTo>
                              <a:lnTo>
                                <a:pt x="176" y="317"/>
                              </a:lnTo>
                              <a:lnTo>
                                <a:pt x="158" y="319"/>
                              </a:lnTo>
                              <a:lnTo>
                                <a:pt x="144" y="317"/>
                              </a:lnTo>
                              <a:lnTo>
                                <a:pt x="127" y="319"/>
                              </a:lnTo>
                              <a:lnTo>
                                <a:pt x="111" y="319"/>
                              </a:lnTo>
                              <a:lnTo>
                                <a:pt x="95" y="317"/>
                              </a:lnTo>
                              <a:lnTo>
                                <a:pt x="79" y="319"/>
                              </a:lnTo>
                              <a:lnTo>
                                <a:pt x="64" y="319"/>
                              </a:lnTo>
                              <a:lnTo>
                                <a:pt x="56" y="317"/>
                              </a:lnTo>
                              <a:lnTo>
                                <a:pt x="48" y="316"/>
                              </a:lnTo>
                              <a:lnTo>
                                <a:pt x="39" y="313"/>
                              </a:lnTo>
                              <a:lnTo>
                                <a:pt x="32" y="310"/>
                              </a:lnTo>
                              <a:lnTo>
                                <a:pt x="26" y="306"/>
                              </a:lnTo>
                              <a:lnTo>
                                <a:pt x="19" y="300"/>
                              </a:lnTo>
                              <a:lnTo>
                                <a:pt x="15" y="294"/>
                              </a:lnTo>
                              <a:lnTo>
                                <a:pt x="10" y="287"/>
                              </a:lnTo>
                              <a:lnTo>
                                <a:pt x="6" y="280"/>
                              </a:lnTo>
                              <a:lnTo>
                                <a:pt x="3" y="271"/>
                              </a:lnTo>
                              <a:lnTo>
                                <a:pt x="2"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127"/>
                      <wps:cNvSpPr>
                        <a:spLocks/>
                      </wps:cNvSpPr>
                      <wps:spPr bwMode="auto">
                        <a:xfrm>
                          <a:off x="3268" y="15398"/>
                          <a:ext cx="318" cy="320"/>
                        </a:xfrm>
                        <a:custGeom>
                          <a:avLst/>
                          <a:gdLst>
                            <a:gd name="T0" fmla="*/ 2 w 318"/>
                            <a:gd name="T1" fmla="*/ 238 h 320"/>
                            <a:gd name="T2" fmla="*/ 0 w 318"/>
                            <a:gd name="T3" fmla="*/ 207 h 320"/>
                            <a:gd name="T4" fmla="*/ 2 w 318"/>
                            <a:gd name="T5" fmla="*/ 174 h 320"/>
                            <a:gd name="T6" fmla="*/ 2 w 318"/>
                            <a:gd name="T7" fmla="*/ 143 h 320"/>
                            <a:gd name="T8" fmla="*/ 0 w 318"/>
                            <a:gd name="T9" fmla="*/ 112 h 320"/>
                            <a:gd name="T10" fmla="*/ 0 w 318"/>
                            <a:gd name="T11" fmla="*/ 79 h 320"/>
                            <a:gd name="T12" fmla="*/ 2 w 318"/>
                            <a:gd name="T13" fmla="*/ 56 h 320"/>
                            <a:gd name="T14" fmla="*/ 6 w 318"/>
                            <a:gd name="T15" fmla="*/ 40 h 320"/>
                            <a:gd name="T16" fmla="*/ 15 w 318"/>
                            <a:gd name="T17" fmla="*/ 26 h 320"/>
                            <a:gd name="T18" fmla="*/ 26 w 318"/>
                            <a:gd name="T19" fmla="*/ 14 h 320"/>
                            <a:gd name="T20" fmla="*/ 39 w 318"/>
                            <a:gd name="T21" fmla="*/ 6 h 320"/>
                            <a:gd name="T22" fmla="*/ 56 w 318"/>
                            <a:gd name="T23" fmla="*/ 1 h 320"/>
                            <a:gd name="T24" fmla="*/ 81 w 318"/>
                            <a:gd name="T25" fmla="*/ 0 h 320"/>
                            <a:gd name="T26" fmla="*/ 111 w 318"/>
                            <a:gd name="T27" fmla="*/ 1 h 320"/>
                            <a:gd name="T28" fmla="*/ 144 w 318"/>
                            <a:gd name="T29" fmla="*/ 0 h 320"/>
                            <a:gd name="T30" fmla="*/ 176 w 318"/>
                            <a:gd name="T31" fmla="*/ 0 h 320"/>
                            <a:gd name="T32" fmla="*/ 206 w 318"/>
                            <a:gd name="T33" fmla="*/ 1 h 320"/>
                            <a:gd name="T34" fmla="*/ 239 w 318"/>
                            <a:gd name="T35" fmla="*/ 1 h 320"/>
                            <a:gd name="T36" fmla="*/ 262 w 318"/>
                            <a:gd name="T37" fmla="*/ 1 h 320"/>
                            <a:gd name="T38" fmla="*/ 278 w 318"/>
                            <a:gd name="T39" fmla="*/ 6 h 320"/>
                            <a:gd name="T40" fmla="*/ 292 w 318"/>
                            <a:gd name="T41" fmla="*/ 14 h 320"/>
                            <a:gd name="T42" fmla="*/ 304 w 318"/>
                            <a:gd name="T43" fmla="*/ 26 h 320"/>
                            <a:gd name="T44" fmla="*/ 312 w 318"/>
                            <a:gd name="T45" fmla="*/ 40 h 320"/>
                            <a:gd name="T46" fmla="*/ 316 w 318"/>
                            <a:gd name="T47" fmla="*/ 56 h 320"/>
                            <a:gd name="T48" fmla="*/ 318 w 318"/>
                            <a:gd name="T49" fmla="*/ 79 h 320"/>
                            <a:gd name="T50" fmla="*/ 316 w 318"/>
                            <a:gd name="T51" fmla="*/ 112 h 320"/>
                            <a:gd name="T52" fmla="*/ 318 w 318"/>
                            <a:gd name="T53" fmla="*/ 143 h 320"/>
                            <a:gd name="T54" fmla="*/ 318 w 318"/>
                            <a:gd name="T55" fmla="*/ 174 h 320"/>
                            <a:gd name="T56" fmla="*/ 316 w 318"/>
                            <a:gd name="T57" fmla="*/ 207 h 320"/>
                            <a:gd name="T58" fmla="*/ 316 w 318"/>
                            <a:gd name="T59" fmla="*/ 239 h 320"/>
                            <a:gd name="T60" fmla="*/ 316 w 318"/>
                            <a:gd name="T61" fmla="*/ 263 h 320"/>
                            <a:gd name="T62" fmla="*/ 312 w 318"/>
                            <a:gd name="T63" fmla="*/ 279 h 320"/>
                            <a:gd name="T64" fmla="*/ 304 w 318"/>
                            <a:gd name="T65" fmla="*/ 294 h 320"/>
                            <a:gd name="T66" fmla="*/ 292 w 318"/>
                            <a:gd name="T67" fmla="*/ 305 h 320"/>
                            <a:gd name="T68" fmla="*/ 278 w 318"/>
                            <a:gd name="T69" fmla="*/ 314 h 320"/>
                            <a:gd name="T70" fmla="*/ 262 w 318"/>
                            <a:gd name="T71" fmla="*/ 318 h 320"/>
                            <a:gd name="T72" fmla="*/ 239 w 318"/>
                            <a:gd name="T73" fmla="*/ 318 h 320"/>
                            <a:gd name="T74" fmla="*/ 206 w 318"/>
                            <a:gd name="T75" fmla="*/ 320 h 320"/>
                            <a:gd name="T76" fmla="*/ 176 w 318"/>
                            <a:gd name="T77" fmla="*/ 318 h 320"/>
                            <a:gd name="T78" fmla="*/ 144 w 318"/>
                            <a:gd name="T79" fmla="*/ 318 h 320"/>
                            <a:gd name="T80" fmla="*/ 111 w 318"/>
                            <a:gd name="T81" fmla="*/ 320 h 320"/>
                            <a:gd name="T82" fmla="*/ 79 w 318"/>
                            <a:gd name="T83" fmla="*/ 320 h 320"/>
                            <a:gd name="T84" fmla="*/ 56 w 318"/>
                            <a:gd name="T85" fmla="*/ 318 h 320"/>
                            <a:gd name="T86" fmla="*/ 39 w 318"/>
                            <a:gd name="T87" fmla="*/ 314 h 320"/>
                            <a:gd name="T88" fmla="*/ 26 w 318"/>
                            <a:gd name="T89" fmla="*/ 305 h 320"/>
                            <a:gd name="T90" fmla="*/ 15 w 318"/>
                            <a:gd name="T91" fmla="*/ 294 h 320"/>
                            <a:gd name="T92" fmla="*/ 6 w 318"/>
                            <a:gd name="T93" fmla="*/ 279 h 320"/>
                            <a:gd name="T94" fmla="*/ 2 w 318"/>
                            <a:gd name="T95" fmla="*/ 263 h 320"/>
                            <a:gd name="T96" fmla="*/ 0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0" y="255"/>
                              </a:moveTo>
                              <a:lnTo>
                                <a:pt x="2" y="238"/>
                              </a:lnTo>
                              <a:lnTo>
                                <a:pt x="0" y="223"/>
                              </a:lnTo>
                              <a:lnTo>
                                <a:pt x="0" y="207"/>
                              </a:lnTo>
                              <a:lnTo>
                                <a:pt x="2" y="190"/>
                              </a:lnTo>
                              <a:lnTo>
                                <a:pt x="2" y="174"/>
                              </a:lnTo>
                              <a:lnTo>
                                <a:pt x="0" y="160"/>
                              </a:lnTo>
                              <a:lnTo>
                                <a:pt x="2" y="143"/>
                              </a:lnTo>
                              <a:lnTo>
                                <a:pt x="0" y="128"/>
                              </a:lnTo>
                              <a:lnTo>
                                <a:pt x="0" y="112"/>
                              </a:lnTo>
                              <a:lnTo>
                                <a:pt x="2" y="95"/>
                              </a:lnTo>
                              <a:lnTo>
                                <a:pt x="0" y="79"/>
                              </a:lnTo>
                              <a:lnTo>
                                <a:pt x="0" y="65"/>
                              </a:lnTo>
                              <a:lnTo>
                                <a:pt x="2" y="56"/>
                              </a:lnTo>
                              <a:lnTo>
                                <a:pt x="3" y="48"/>
                              </a:lnTo>
                              <a:lnTo>
                                <a:pt x="6" y="40"/>
                              </a:lnTo>
                              <a:lnTo>
                                <a:pt x="10" y="32"/>
                              </a:lnTo>
                              <a:lnTo>
                                <a:pt x="15" y="26"/>
                              </a:lnTo>
                              <a:lnTo>
                                <a:pt x="19" y="20"/>
                              </a:lnTo>
                              <a:lnTo>
                                <a:pt x="26" y="14"/>
                              </a:lnTo>
                              <a:lnTo>
                                <a:pt x="32" y="10"/>
                              </a:lnTo>
                              <a:lnTo>
                                <a:pt x="39" y="6"/>
                              </a:lnTo>
                              <a:lnTo>
                                <a:pt x="48" y="3"/>
                              </a:lnTo>
                              <a:lnTo>
                                <a:pt x="56" y="1"/>
                              </a:lnTo>
                              <a:lnTo>
                                <a:pt x="64" y="1"/>
                              </a:lnTo>
                              <a:lnTo>
                                <a:pt x="81" y="0"/>
                              </a:lnTo>
                              <a:lnTo>
                                <a:pt x="95" y="1"/>
                              </a:lnTo>
                              <a:lnTo>
                                <a:pt x="111" y="1"/>
                              </a:lnTo>
                              <a:lnTo>
                                <a:pt x="128" y="0"/>
                              </a:lnTo>
                              <a:lnTo>
                                <a:pt x="144" y="0"/>
                              </a:lnTo>
                              <a:lnTo>
                                <a:pt x="158" y="1"/>
                              </a:lnTo>
                              <a:lnTo>
                                <a:pt x="176" y="0"/>
                              </a:lnTo>
                              <a:lnTo>
                                <a:pt x="190" y="1"/>
                              </a:lnTo>
                              <a:lnTo>
                                <a:pt x="206" y="1"/>
                              </a:lnTo>
                              <a:lnTo>
                                <a:pt x="223" y="0"/>
                              </a:lnTo>
                              <a:lnTo>
                                <a:pt x="239" y="1"/>
                              </a:lnTo>
                              <a:lnTo>
                                <a:pt x="253" y="1"/>
                              </a:lnTo>
                              <a:lnTo>
                                <a:pt x="262" y="1"/>
                              </a:lnTo>
                              <a:lnTo>
                                <a:pt x="270" y="3"/>
                              </a:lnTo>
                              <a:lnTo>
                                <a:pt x="278" y="6"/>
                              </a:lnTo>
                              <a:lnTo>
                                <a:pt x="286" y="10"/>
                              </a:lnTo>
                              <a:lnTo>
                                <a:pt x="292" y="14"/>
                              </a:lnTo>
                              <a:lnTo>
                                <a:pt x="298" y="20"/>
                              </a:lnTo>
                              <a:lnTo>
                                <a:pt x="304" y="26"/>
                              </a:lnTo>
                              <a:lnTo>
                                <a:pt x="308" y="32"/>
                              </a:lnTo>
                              <a:lnTo>
                                <a:pt x="312" y="40"/>
                              </a:lnTo>
                              <a:lnTo>
                                <a:pt x="315" y="48"/>
                              </a:lnTo>
                              <a:lnTo>
                                <a:pt x="316" y="56"/>
                              </a:lnTo>
                              <a:lnTo>
                                <a:pt x="316" y="65"/>
                              </a:lnTo>
                              <a:lnTo>
                                <a:pt x="318" y="79"/>
                              </a:lnTo>
                              <a:lnTo>
                                <a:pt x="316" y="96"/>
                              </a:lnTo>
                              <a:lnTo>
                                <a:pt x="316" y="112"/>
                              </a:lnTo>
                              <a:lnTo>
                                <a:pt x="318" y="127"/>
                              </a:lnTo>
                              <a:lnTo>
                                <a:pt x="318" y="143"/>
                              </a:lnTo>
                              <a:lnTo>
                                <a:pt x="316" y="160"/>
                              </a:lnTo>
                              <a:lnTo>
                                <a:pt x="318" y="174"/>
                              </a:lnTo>
                              <a:lnTo>
                                <a:pt x="316" y="191"/>
                              </a:lnTo>
                              <a:lnTo>
                                <a:pt x="316" y="207"/>
                              </a:lnTo>
                              <a:lnTo>
                                <a:pt x="318" y="223"/>
                              </a:lnTo>
                              <a:lnTo>
                                <a:pt x="316" y="239"/>
                              </a:lnTo>
                              <a:lnTo>
                                <a:pt x="316" y="255"/>
                              </a:lnTo>
                              <a:lnTo>
                                <a:pt x="316" y="263"/>
                              </a:lnTo>
                              <a:lnTo>
                                <a:pt x="315" y="272"/>
                              </a:lnTo>
                              <a:lnTo>
                                <a:pt x="312" y="279"/>
                              </a:lnTo>
                              <a:lnTo>
                                <a:pt x="308" y="286"/>
                              </a:lnTo>
                              <a:lnTo>
                                <a:pt x="304" y="294"/>
                              </a:lnTo>
                              <a:lnTo>
                                <a:pt x="298" y="299"/>
                              </a:lnTo>
                              <a:lnTo>
                                <a:pt x="292" y="305"/>
                              </a:lnTo>
                              <a:lnTo>
                                <a:pt x="286" y="309"/>
                              </a:lnTo>
                              <a:lnTo>
                                <a:pt x="278" y="314"/>
                              </a:lnTo>
                              <a:lnTo>
                                <a:pt x="270" y="317"/>
                              </a:lnTo>
                              <a:lnTo>
                                <a:pt x="262" y="318"/>
                              </a:lnTo>
                              <a:lnTo>
                                <a:pt x="253" y="320"/>
                              </a:lnTo>
                              <a:lnTo>
                                <a:pt x="239" y="318"/>
                              </a:lnTo>
                              <a:lnTo>
                                <a:pt x="222" y="320"/>
                              </a:lnTo>
                              <a:lnTo>
                                <a:pt x="206" y="320"/>
                              </a:lnTo>
                              <a:lnTo>
                                <a:pt x="191" y="318"/>
                              </a:lnTo>
                              <a:lnTo>
                                <a:pt x="176" y="318"/>
                              </a:lnTo>
                              <a:lnTo>
                                <a:pt x="158" y="320"/>
                              </a:lnTo>
                              <a:lnTo>
                                <a:pt x="144" y="318"/>
                              </a:lnTo>
                              <a:lnTo>
                                <a:pt x="127" y="320"/>
                              </a:lnTo>
                              <a:lnTo>
                                <a:pt x="111" y="320"/>
                              </a:lnTo>
                              <a:lnTo>
                                <a:pt x="95" y="318"/>
                              </a:lnTo>
                              <a:lnTo>
                                <a:pt x="79" y="320"/>
                              </a:lnTo>
                              <a:lnTo>
                                <a:pt x="64" y="320"/>
                              </a:lnTo>
                              <a:lnTo>
                                <a:pt x="56" y="318"/>
                              </a:lnTo>
                              <a:lnTo>
                                <a:pt x="48" y="317"/>
                              </a:lnTo>
                              <a:lnTo>
                                <a:pt x="39" y="314"/>
                              </a:lnTo>
                              <a:lnTo>
                                <a:pt x="32" y="309"/>
                              </a:lnTo>
                              <a:lnTo>
                                <a:pt x="26" y="305"/>
                              </a:lnTo>
                              <a:lnTo>
                                <a:pt x="19" y="299"/>
                              </a:lnTo>
                              <a:lnTo>
                                <a:pt x="15" y="294"/>
                              </a:lnTo>
                              <a:lnTo>
                                <a:pt x="10" y="286"/>
                              </a:lnTo>
                              <a:lnTo>
                                <a:pt x="6" y="279"/>
                              </a:lnTo>
                              <a:lnTo>
                                <a:pt x="3" y="272"/>
                              </a:lnTo>
                              <a:lnTo>
                                <a:pt x="2"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28"/>
                      <wps:cNvSpPr>
                        <a:spLocks/>
                      </wps:cNvSpPr>
                      <wps:spPr bwMode="auto">
                        <a:xfrm>
                          <a:off x="3764" y="15903"/>
                          <a:ext cx="187" cy="189"/>
                        </a:xfrm>
                        <a:custGeom>
                          <a:avLst/>
                          <a:gdLst>
                            <a:gd name="T0" fmla="*/ 1 w 187"/>
                            <a:gd name="T1" fmla="*/ 141 h 189"/>
                            <a:gd name="T2" fmla="*/ 0 w 187"/>
                            <a:gd name="T3" fmla="*/ 123 h 189"/>
                            <a:gd name="T4" fmla="*/ 1 w 187"/>
                            <a:gd name="T5" fmla="*/ 104 h 189"/>
                            <a:gd name="T6" fmla="*/ 1 w 187"/>
                            <a:gd name="T7" fmla="*/ 85 h 189"/>
                            <a:gd name="T8" fmla="*/ 0 w 187"/>
                            <a:gd name="T9" fmla="*/ 66 h 189"/>
                            <a:gd name="T10" fmla="*/ 0 w 187"/>
                            <a:gd name="T11" fmla="*/ 48 h 189"/>
                            <a:gd name="T12" fmla="*/ 1 w 187"/>
                            <a:gd name="T13" fmla="*/ 33 h 189"/>
                            <a:gd name="T14" fmla="*/ 4 w 187"/>
                            <a:gd name="T15" fmla="*/ 25 h 189"/>
                            <a:gd name="T16" fmla="*/ 9 w 187"/>
                            <a:gd name="T17" fmla="*/ 16 h 189"/>
                            <a:gd name="T18" fmla="*/ 16 w 187"/>
                            <a:gd name="T19" fmla="*/ 9 h 189"/>
                            <a:gd name="T20" fmla="*/ 24 w 187"/>
                            <a:gd name="T21" fmla="*/ 5 h 189"/>
                            <a:gd name="T22" fmla="*/ 33 w 187"/>
                            <a:gd name="T23" fmla="*/ 2 h 189"/>
                            <a:gd name="T24" fmla="*/ 47 w 187"/>
                            <a:gd name="T25" fmla="*/ 0 h 189"/>
                            <a:gd name="T26" fmla="*/ 66 w 187"/>
                            <a:gd name="T27" fmla="*/ 2 h 189"/>
                            <a:gd name="T28" fmla="*/ 85 w 187"/>
                            <a:gd name="T29" fmla="*/ 0 h 189"/>
                            <a:gd name="T30" fmla="*/ 102 w 187"/>
                            <a:gd name="T31" fmla="*/ 0 h 189"/>
                            <a:gd name="T32" fmla="*/ 121 w 187"/>
                            <a:gd name="T33" fmla="*/ 2 h 189"/>
                            <a:gd name="T34" fmla="*/ 139 w 187"/>
                            <a:gd name="T35" fmla="*/ 2 h 189"/>
                            <a:gd name="T36" fmla="*/ 154 w 187"/>
                            <a:gd name="T37" fmla="*/ 2 h 189"/>
                            <a:gd name="T38" fmla="*/ 162 w 187"/>
                            <a:gd name="T39" fmla="*/ 5 h 189"/>
                            <a:gd name="T40" fmla="*/ 171 w 187"/>
                            <a:gd name="T41" fmla="*/ 9 h 189"/>
                            <a:gd name="T42" fmla="*/ 178 w 187"/>
                            <a:gd name="T43" fmla="*/ 16 h 189"/>
                            <a:gd name="T44" fmla="*/ 182 w 187"/>
                            <a:gd name="T45" fmla="*/ 25 h 189"/>
                            <a:gd name="T46" fmla="*/ 185 w 187"/>
                            <a:gd name="T47" fmla="*/ 33 h 189"/>
                            <a:gd name="T48" fmla="*/ 187 w 187"/>
                            <a:gd name="T49" fmla="*/ 48 h 189"/>
                            <a:gd name="T50" fmla="*/ 185 w 187"/>
                            <a:gd name="T51" fmla="*/ 66 h 189"/>
                            <a:gd name="T52" fmla="*/ 187 w 187"/>
                            <a:gd name="T53" fmla="*/ 85 h 189"/>
                            <a:gd name="T54" fmla="*/ 187 w 187"/>
                            <a:gd name="T55" fmla="*/ 104 h 189"/>
                            <a:gd name="T56" fmla="*/ 185 w 187"/>
                            <a:gd name="T57" fmla="*/ 123 h 189"/>
                            <a:gd name="T58" fmla="*/ 185 w 187"/>
                            <a:gd name="T59" fmla="*/ 141 h 189"/>
                            <a:gd name="T60" fmla="*/ 185 w 187"/>
                            <a:gd name="T61" fmla="*/ 156 h 189"/>
                            <a:gd name="T62" fmla="*/ 182 w 187"/>
                            <a:gd name="T63" fmla="*/ 164 h 189"/>
                            <a:gd name="T64" fmla="*/ 178 w 187"/>
                            <a:gd name="T65" fmla="*/ 173 h 189"/>
                            <a:gd name="T66" fmla="*/ 171 w 187"/>
                            <a:gd name="T67" fmla="*/ 180 h 189"/>
                            <a:gd name="T68" fmla="*/ 162 w 187"/>
                            <a:gd name="T69" fmla="*/ 184 h 189"/>
                            <a:gd name="T70" fmla="*/ 154 w 187"/>
                            <a:gd name="T71" fmla="*/ 187 h 189"/>
                            <a:gd name="T72" fmla="*/ 139 w 187"/>
                            <a:gd name="T73" fmla="*/ 187 h 189"/>
                            <a:gd name="T74" fmla="*/ 121 w 187"/>
                            <a:gd name="T75" fmla="*/ 189 h 189"/>
                            <a:gd name="T76" fmla="*/ 102 w 187"/>
                            <a:gd name="T77" fmla="*/ 187 h 189"/>
                            <a:gd name="T78" fmla="*/ 85 w 187"/>
                            <a:gd name="T79" fmla="*/ 187 h 189"/>
                            <a:gd name="T80" fmla="*/ 66 w 187"/>
                            <a:gd name="T81" fmla="*/ 189 h 189"/>
                            <a:gd name="T82" fmla="*/ 47 w 187"/>
                            <a:gd name="T83" fmla="*/ 189 h 189"/>
                            <a:gd name="T84" fmla="*/ 33 w 187"/>
                            <a:gd name="T85" fmla="*/ 187 h 189"/>
                            <a:gd name="T86" fmla="*/ 24 w 187"/>
                            <a:gd name="T87" fmla="*/ 184 h 189"/>
                            <a:gd name="T88" fmla="*/ 16 w 187"/>
                            <a:gd name="T89" fmla="*/ 180 h 189"/>
                            <a:gd name="T90" fmla="*/ 9 w 187"/>
                            <a:gd name="T91" fmla="*/ 173 h 189"/>
                            <a:gd name="T92" fmla="*/ 4 w 187"/>
                            <a:gd name="T93" fmla="*/ 164 h 189"/>
                            <a:gd name="T94" fmla="*/ 1 w 187"/>
                            <a:gd name="T95" fmla="*/ 156 h 189"/>
                            <a:gd name="T96" fmla="*/ 0 w 187"/>
                            <a:gd name="T97" fmla="*/ 151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 h="189">
                              <a:moveTo>
                                <a:pt x="0" y="151"/>
                              </a:moveTo>
                              <a:lnTo>
                                <a:pt x="1" y="141"/>
                              </a:lnTo>
                              <a:lnTo>
                                <a:pt x="0" y="133"/>
                              </a:lnTo>
                              <a:lnTo>
                                <a:pt x="0" y="123"/>
                              </a:lnTo>
                              <a:lnTo>
                                <a:pt x="1" y="113"/>
                              </a:lnTo>
                              <a:lnTo>
                                <a:pt x="1" y="104"/>
                              </a:lnTo>
                              <a:lnTo>
                                <a:pt x="0" y="95"/>
                              </a:lnTo>
                              <a:lnTo>
                                <a:pt x="1" y="85"/>
                              </a:lnTo>
                              <a:lnTo>
                                <a:pt x="0" y="77"/>
                              </a:lnTo>
                              <a:lnTo>
                                <a:pt x="0" y="66"/>
                              </a:lnTo>
                              <a:lnTo>
                                <a:pt x="1" y="56"/>
                              </a:lnTo>
                              <a:lnTo>
                                <a:pt x="0" y="48"/>
                              </a:lnTo>
                              <a:lnTo>
                                <a:pt x="0" y="39"/>
                              </a:lnTo>
                              <a:lnTo>
                                <a:pt x="1" y="33"/>
                              </a:lnTo>
                              <a:lnTo>
                                <a:pt x="1" y="29"/>
                              </a:lnTo>
                              <a:lnTo>
                                <a:pt x="4" y="25"/>
                              </a:lnTo>
                              <a:lnTo>
                                <a:pt x="6" y="20"/>
                              </a:lnTo>
                              <a:lnTo>
                                <a:pt x="9" y="16"/>
                              </a:lnTo>
                              <a:lnTo>
                                <a:pt x="12" y="12"/>
                              </a:lnTo>
                              <a:lnTo>
                                <a:pt x="16" y="9"/>
                              </a:lnTo>
                              <a:lnTo>
                                <a:pt x="20" y="6"/>
                              </a:lnTo>
                              <a:lnTo>
                                <a:pt x="24" y="5"/>
                              </a:lnTo>
                              <a:lnTo>
                                <a:pt x="29" y="2"/>
                              </a:lnTo>
                              <a:lnTo>
                                <a:pt x="33" y="2"/>
                              </a:lnTo>
                              <a:lnTo>
                                <a:pt x="37" y="2"/>
                              </a:lnTo>
                              <a:lnTo>
                                <a:pt x="47" y="0"/>
                              </a:lnTo>
                              <a:lnTo>
                                <a:pt x="56" y="2"/>
                              </a:lnTo>
                              <a:lnTo>
                                <a:pt x="66" y="2"/>
                              </a:lnTo>
                              <a:lnTo>
                                <a:pt x="75" y="0"/>
                              </a:lnTo>
                              <a:lnTo>
                                <a:pt x="85" y="0"/>
                              </a:lnTo>
                              <a:lnTo>
                                <a:pt x="93" y="2"/>
                              </a:lnTo>
                              <a:lnTo>
                                <a:pt x="102" y="0"/>
                              </a:lnTo>
                              <a:lnTo>
                                <a:pt x="112" y="2"/>
                              </a:lnTo>
                              <a:lnTo>
                                <a:pt x="121" y="2"/>
                              </a:lnTo>
                              <a:lnTo>
                                <a:pt x="131" y="0"/>
                              </a:lnTo>
                              <a:lnTo>
                                <a:pt x="139" y="2"/>
                              </a:lnTo>
                              <a:lnTo>
                                <a:pt x="148" y="2"/>
                              </a:lnTo>
                              <a:lnTo>
                                <a:pt x="154" y="2"/>
                              </a:lnTo>
                              <a:lnTo>
                                <a:pt x="158" y="2"/>
                              </a:lnTo>
                              <a:lnTo>
                                <a:pt x="162" y="5"/>
                              </a:lnTo>
                              <a:lnTo>
                                <a:pt x="167" y="6"/>
                              </a:lnTo>
                              <a:lnTo>
                                <a:pt x="171" y="9"/>
                              </a:lnTo>
                              <a:lnTo>
                                <a:pt x="175" y="12"/>
                              </a:lnTo>
                              <a:lnTo>
                                <a:pt x="178" y="16"/>
                              </a:lnTo>
                              <a:lnTo>
                                <a:pt x="181" y="20"/>
                              </a:lnTo>
                              <a:lnTo>
                                <a:pt x="182" y="25"/>
                              </a:lnTo>
                              <a:lnTo>
                                <a:pt x="185" y="29"/>
                              </a:lnTo>
                              <a:lnTo>
                                <a:pt x="185" y="33"/>
                              </a:lnTo>
                              <a:lnTo>
                                <a:pt x="185" y="39"/>
                              </a:lnTo>
                              <a:lnTo>
                                <a:pt x="187" y="48"/>
                              </a:lnTo>
                              <a:lnTo>
                                <a:pt x="185" y="58"/>
                              </a:lnTo>
                              <a:lnTo>
                                <a:pt x="185" y="66"/>
                              </a:lnTo>
                              <a:lnTo>
                                <a:pt x="187" y="75"/>
                              </a:lnTo>
                              <a:lnTo>
                                <a:pt x="187" y="85"/>
                              </a:lnTo>
                              <a:lnTo>
                                <a:pt x="185" y="95"/>
                              </a:lnTo>
                              <a:lnTo>
                                <a:pt x="187" y="104"/>
                              </a:lnTo>
                              <a:lnTo>
                                <a:pt x="185" y="114"/>
                              </a:lnTo>
                              <a:lnTo>
                                <a:pt x="185" y="123"/>
                              </a:lnTo>
                              <a:lnTo>
                                <a:pt x="187" y="131"/>
                              </a:lnTo>
                              <a:lnTo>
                                <a:pt x="185" y="141"/>
                              </a:lnTo>
                              <a:lnTo>
                                <a:pt x="185" y="151"/>
                              </a:lnTo>
                              <a:lnTo>
                                <a:pt x="185" y="156"/>
                              </a:lnTo>
                              <a:lnTo>
                                <a:pt x="185" y="160"/>
                              </a:lnTo>
                              <a:lnTo>
                                <a:pt x="182" y="164"/>
                              </a:lnTo>
                              <a:lnTo>
                                <a:pt x="181" y="169"/>
                              </a:lnTo>
                              <a:lnTo>
                                <a:pt x="178" y="173"/>
                              </a:lnTo>
                              <a:lnTo>
                                <a:pt x="175" y="177"/>
                              </a:lnTo>
                              <a:lnTo>
                                <a:pt x="171" y="180"/>
                              </a:lnTo>
                              <a:lnTo>
                                <a:pt x="167" y="183"/>
                              </a:lnTo>
                              <a:lnTo>
                                <a:pt x="162" y="184"/>
                              </a:lnTo>
                              <a:lnTo>
                                <a:pt x="158" y="187"/>
                              </a:lnTo>
                              <a:lnTo>
                                <a:pt x="154" y="187"/>
                              </a:lnTo>
                              <a:lnTo>
                                <a:pt x="148" y="189"/>
                              </a:lnTo>
                              <a:lnTo>
                                <a:pt x="139" y="187"/>
                              </a:lnTo>
                              <a:lnTo>
                                <a:pt x="131" y="189"/>
                              </a:lnTo>
                              <a:lnTo>
                                <a:pt x="121" y="189"/>
                              </a:lnTo>
                              <a:lnTo>
                                <a:pt x="112" y="187"/>
                              </a:lnTo>
                              <a:lnTo>
                                <a:pt x="102" y="187"/>
                              </a:lnTo>
                              <a:lnTo>
                                <a:pt x="93" y="189"/>
                              </a:lnTo>
                              <a:lnTo>
                                <a:pt x="85" y="187"/>
                              </a:lnTo>
                              <a:lnTo>
                                <a:pt x="75" y="189"/>
                              </a:lnTo>
                              <a:lnTo>
                                <a:pt x="66" y="189"/>
                              </a:lnTo>
                              <a:lnTo>
                                <a:pt x="56" y="187"/>
                              </a:lnTo>
                              <a:lnTo>
                                <a:pt x="47" y="189"/>
                              </a:lnTo>
                              <a:lnTo>
                                <a:pt x="37" y="189"/>
                              </a:lnTo>
                              <a:lnTo>
                                <a:pt x="33" y="187"/>
                              </a:lnTo>
                              <a:lnTo>
                                <a:pt x="29" y="187"/>
                              </a:lnTo>
                              <a:lnTo>
                                <a:pt x="24" y="184"/>
                              </a:lnTo>
                              <a:lnTo>
                                <a:pt x="20" y="183"/>
                              </a:lnTo>
                              <a:lnTo>
                                <a:pt x="16" y="180"/>
                              </a:lnTo>
                              <a:lnTo>
                                <a:pt x="12" y="177"/>
                              </a:lnTo>
                              <a:lnTo>
                                <a:pt x="9" y="173"/>
                              </a:lnTo>
                              <a:lnTo>
                                <a:pt x="6" y="169"/>
                              </a:lnTo>
                              <a:lnTo>
                                <a:pt x="4" y="164"/>
                              </a:lnTo>
                              <a:lnTo>
                                <a:pt x="1" y="160"/>
                              </a:lnTo>
                              <a:lnTo>
                                <a:pt x="1" y="156"/>
                              </a:lnTo>
                              <a:lnTo>
                                <a:pt x="0" y="151"/>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29"/>
                      <wps:cNvSpPr>
                        <a:spLocks/>
                      </wps:cNvSpPr>
                      <wps:spPr bwMode="auto">
                        <a:xfrm>
                          <a:off x="3698" y="15398"/>
                          <a:ext cx="317" cy="320"/>
                        </a:xfrm>
                        <a:custGeom>
                          <a:avLst/>
                          <a:gdLst>
                            <a:gd name="T0" fmla="*/ 1 w 317"/>
                            <a:gd name="T1" fmla="*/ 238 h 320"/>
                            <a:gd name="T2" fmla="*/ 0 w 317"/>
                            <a:gd name="T3" fmla="*/ 207 h 320"/>
                            <a:gd name="T4" fmla="*/ 1 w 317"/>
                            <a:gd name="T5" fmla="*/ 174 h 320"/>
                            <a:gd name="T6" fmla="*/ 1 w 317"/>
                            <a:gd name="T7" fmla="*/ 143 h 320"/>
                            <a:gd name="T8" fmla="*/ 0 w 317"/>
                            <a:gd name="T9" fmla="*/ 112 h 320"/>
                            <a:gd name="T10" fmla="*/ 0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7 w 317"/>
                            <a:gd name="T23" fmla="*/ 1 h 320"/>
                            <a:gd name="T24" fmla="*/ 80 w 317"/>
                            <a:gd name="T25" fmla="*/ 0 h 320"/>
                            <a:gd name="T26" fmla="*/ 112 w 317"/>
                            <a:gd name="T27" fmla="*/ 1 h 320"/>
                            <a:gd name="T28" fmla="*/ 144 w 317"/>
                            <a:gd name="T29" fmla="*/ 0 h 320"/>
                            <a:gd name="T30" fmla="*/ 175 w 317"/>
                            <a:gd name="T31" fmla="*/ 0 h 320"/>
                            <a:gd name="T32" fmla="*/ 207 w 317"/>
                            <a:gd name="T33" fmla="*/ 1 h 320"/>
                            <a:gd name="T34" fmla="*/ 238 w 317"/>
                            <a:gd name="T35" fmla="*/ 1 h 320"/>
                            <a:gd name="T36" fmla="*/ 261 w 317"/>
                            <a:gd name="T37" fmla="*/ 1 h 320"/>
                            <a:gd name="T38" fmla="*/ 277 w 317"/>
                            <a:gd name="T39" fmla="*/ 6 h 320"/>
                            <a:gd name="T40" fmla="*/ 292 w 317"/>
                            <a:gd name="T41" fmla="*/ 14 h 320"/>
                            <a:gd name="T42" fmla="*/ 303 w 317"/>
                            <a:gd name="T43" fmla="*/ 26 h 320"/>
                            <a:gd name="T44" fmla="*/ 312 w 317"/>
                            <a:gd name="T45" fmla="*/ 40 h 320"/>
                            <a:gd name="T46" fmla="*/ 316 w 317"/>
                            <a:gd name="T47" fmla="*/ 56 h 320"/>
                            <a:gd name="T48" fmla="*/ 317 w 317"/>
                            <a:gd name="T49" fmla="*/ 79 h 320"/>
                            <a:gd name="T50" fmla="*/ 316 w 317"/>
                            <a:gd name="T51" fmla="*/ 112 h 320"/>
                            <a:gd name="T52" fmla="*/ 317 w 317"/>
                            <a:gd name="T53" fmla="*/ 143 h 320"/>
                            <a:gd name="T54" fmla="*/ 317 w 317"/>
                            <a:gd name="T55" fmla="*/ 174 h 320"/>
                            <a:gd name="T56" fmla="*/ 316 w 317"/>
                            <a:gd name="T57" fmla="*/ 207 h 320"/>
                            <a:gd name="T58" fmla="*/ 316 w 317"/>
                            <a:gd name="T59" fmla="*/ 239 h 320"/>
                            <a:gd name="T60" fmla="*/ 316 w 317"/>
                            <a:gd name="T61" fmla="*/ 263 h 320"/>
                            <a:gd name="T62" fmla="*/ 312 w 317"/>
                            <a:gd name="T63" fmla="*/ 279 h 320"/>
                            <a:gd name="T64" fmla="*/ 303 w 317"/>
                            <a:gd name="T65" fmla="*/ 294 h 320"/>
                            <a:gd name="T66" fmla="*/ 292 w 317"/>
                            <a:gd name="T67" fmla="*/ 305 h 320"/>
                            <a:gd name="T68" fmla="*/ 277 w 317"/>
                            <a:gd name="T69" fmla="*/ 314 h 320"/>
                            <a:gd name="T70" fmla="*/ 261 w 317"/>
                            <a:gd name="T71" fmla="*/ 318 h 320"/>
                            <a:gd name="T72" fmla="*/ 238 w 317"/>
                            <a:gd name="T73" fmla="*/ 318 h 320"/>
                            <a:gd name="T74" fmla="*/ 207 w 317"/>
                            <a:gd name="T75" fmla="*/ 320 h 320"/>
                            <a:gd name="T76" fmla="*/ 175 w 317"/>
                            <a:gd name="T77" fmla="*/ 318 h 320"/>
                            <a:gd name="T78" fmla="*/ 144 w 317"/>
                            <a:gd name="T79" fmla="*/ 318 h 320"/>
                            <a:gd name="T80" fmla="*/ 112 w 317"/>
                            <a:gd name="T81" fmla="*/ 320 h 320"/>
                            <a:gd name="T82" fmla="*/ 80 w 317"/>
                            <a:gd name="T83" fmla="*/ 320 h 320"/>
                            <a:gd name="T84" fmla="*/ 57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0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20" y="20"/>
                              </a:lnTo>
                              <a:lnTo>
                                <a:pt x="26" y="14"/>
                              </a:lnTo>
                              <a:lnTo>
                                <a:pt x="33" y="10"/>
                              </a:lnTo>
                              <a:lnTo>
                                <a:pt x="40" y="6"/>
                              </a:lnTo>
                              <a:lnTo>
                                <a:pt x="49" y="3"/>
                              </a:lnTo>
                              <a:lnTo>
                                <a:pt x="57" y="1"/>
                              </a:lnTo>
                              <a:lnTo>
                                <a:pt x="65" y="1"/>
                              </a:lnTo>
                              <a:lnTo>
                                <a:pt x="80" y="0"/>
                              </a:lnTo>
                              <a:lnTo>
                                <a:pt x="96" y="1"/>
                              </a:lnTo>
                              <a:lnTo>
                                <a:pt x="112" y="1"/>
                              </a:lnTo>
                              <a:lnTo>
                                <a:pt x="128" y="0"/>
                              </a:lnTo>
                              <a:lnTo>
                                <a:pt x="144" y="0"/>
                              </a:lnTo>
                              <a:lnTo>
                                <a:pt x="159" y="1"/>
                              </a:lnTo>
                              <a:lnTo>
                                <a:pt x="175" y="0"/>
                              </a:lnTo>
                              <a:lnTo>
                                <a:pt x="191" y="1"/>
                              </a:lnTo>
                              <a:lnTo>
                                <a:pt x="207" y="1"/>
                              </a:lnTo>
                              <a:lnTo>
                                <a:pt x="223" y="0"/>
                              </a:lnTo>
                              <a:lnTo>
                                <a:pt x="238" y="1"/>
                              </a:lnTo>
                              <a:lnTo>
                                <a:pt x="253" y="1"/>
                              </a:lnTo>
                              <a:lnTo>
                                <a:pt x="261" y="1"/>
                              </a:lnTo>
                              <a:lnTo>
                                <a:pt x="270" y="3"/>
                              </a:lnTo>
                              <a:lnTo>
                                <a:pt x="277" y="6"/>
                              </a:lnTo>
                              <a:lnTo>
                                <a:pt x="286" y="10"/>
                              </a:lnTo>
                              <a:lnTo>
                                <a:pt x="292" y="14"/>
                              </a:lnTo>
                              <a:lnTo>
                                <a:pt x="297" y="20"/>
                              </a:lnTo>
                              <a:lnTo>
                                <a:pt x="303" y="26"/>
                              </a:lnTo>
                              <a:lnTo>
                                <a:pt x="307" y="32"/>
                              </a:lnTo>
                              <a:lnTo>
                                <a:pt x="312" y="40"/>
                              </a:lnTo>
                              <a:lnTo>
                                <a:pt x="315" y="48"/>
                              </a:lnTo>
                              <a:lnTo>
                                <a:pt x="316" y="56"/>
                              </a:lnTo>
                              <a:lnTo>
                                <a:pt x="316" y="65"/>
                              </a:lnTo>
                              <a:lnTo>
                                <a:pt x="317" y="79"/>
                              </a:lnTo>
                              <a:lnTo>
                                <a:pt x="316" y="96"/>
                              </a:lnTo>
                              <a:lnTo>
                                <a:pt x="316" y="112"/>
                              </a:lnTo>
                              <a:lnTo>
                                <a:pt x="317" y="127"/>
                              </a:lnTo>
                              <a:lnTo>
                                <a:pt x="317" y="143"/>
                              </a:lnTo>
                              <a:lnTo>
                                <a:pt x="316" y="160"/>
                              </a:lnTo>
                              <a:lnTo>
                                <a:pt x="317" y="174"/>
                              </a:lnTo>
                              <a:lnTo>
                                <a:pt x="316" y="191"/>
                              </a:lnTo>
                              <a:lnTo>
                                <a:pt x="316" y="207"/>
                              </a:lnTo>
                              <a:lnTo>
                                <a:pt x="317" y="223"/>
                              </a:lnTo>
                              <a:lnTo>
                                <a:pt x="316" y="239"/>
                              </a:lnTo>
                              <a:lnTo>
                                <a:pt x="316" y="255"/>
                              </a:lnTo>
                              <a:lnTo>
                                <a:pt x="316" y="263"/>
                              </a:lnTo>
                              <a:lnTo>
                                <a:pt x="315" y="272"/>
                              </a:lnTo>
                              <a:lnTo>
                                <a:pt x="312" y="279"/>
                              </a:lnTo>
                              <a:lnTo>
                                <a:pt x="307" y="286"/>
                              </a:lnTo>
                              <a:lnTo>
                                <a:pt x="303" y="294"/>
                              </a:lnTo>
                              <a:lnTo>
                                <a:pt x="297" y="299"/>
                              </a:lnTo>
                              <a:lnTo>
                                <a:pt x="292" y="305"/>
                              </a:lnTo>
                              <a:lnTo>
                                <a:pt x="286" y="309"/>
                              </a:lnTo>
                              <a:lnTo>
                                <a:pt x="277" y="314"/>
                              </a:lnTo>
                              <a:lnTo>
                                <a:pt x="270" y="317"/>
                              </a:lnTo>
                              <a:lnTo>
                                <a:pt x="261" y="318"/>
                              </a:lnTo>
                              <a:lnTo>
                                <a:pt x="253" y="320"/>
                              </a:lnTo>
                              <a:lnTo>
                                <a:pt x="238" y="318"/>
                              </a:lnTo>
                              <a:lnTo>
                                <a:pt x="223" y="320"/>
                              </a:lnTo>
                              <a:lnTo>
                                <a:pt x="207" y="320"/>
                              </a:lnTo>
                              <a:lnTo>
                                <a:pt x="191" y="318"/>
                              </a:lnTo>
                              <a:lnTo>
                                <a:pt x="175" y="318"/>
                              </a:lnTo>
                              <a:lnTo>
                                <a:pt x="159" y="320"/>
                              </a:lnTo>
                              <a:lnTo>
                                <a:pt x="144" y="318"/>
                              </a:lnTo>
                              <a:lnTo>
                                <a:pt x="128" y="320"/>
                              </a:lnTo>
                              <a:lnTo>
                                <a:pt x="112" y="320"/>
                              </a:lnTo>
                              <a:lnTo>
                                <a:pt x="96" y="318"/>
                              </a:lnTo>
                              <a:lnTo>
                                <a:pt x="80" y="320"/>
                              </a:lnTo>
                              <a:lnTo>
                                <a:pt x="65" y="320"/>
                              </a:lnTo>
                              <a:lnTo>
                                <a:pt x="57" y="318"/>
                              </a:lnTo>
                              <a:lnTo>
                                <a:pt x="49" y="317"/>
                              </a:lnTo>
                              <a:lnTo>
                                <a:pt x="40" y="314"/>
                              </a:lnTo>
                              <a:lnTo>
                                <a:pt x="33" y="309"/>
                              </a:lnTo>
                              <a:lnTo>
                                <a:pt x="26" y="305"/>
                              </a:lnTo>
                              <a:lnTo>
                                <a:pt x="20"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30"/>
                      <wps:cNvSpPr>
                        <a:spLocks/>
                      </wps:cNvSpPr>
                      <wps:spPr bwMode="auto">
                        <a:xfrm>
                          <a:off x="4129" y="15838"/>
                          <a:ext cx="317" cy="319"/>
                        </a:xfrm>
                        <a:custGeom>
                          <a:avLst/>
                          <a:gdLst>
                            <a:gd name="T0" fmla="*/ 1 w 317"/>
                            <a:gd name="T1" fmla="*/ 238 h 319"/>
                            <a:gd name="T2" fmla="*/ 0 w 317"/>
                            <a:gd name="T3" fmla="*/ 208 h 319"/>
                            <a:gd name="T4" fmla="*/ 1 w 317"/>
                            <a:gd name="T5" fmla="*/ 175 h 319"/>
                            <a:gd name="T6" fmla="*/ 1 w 317"/>
                            <a:gd name="T7" fmla="*/ 143 h 319"/>
                            <a:gd name="T8" fmla="*/ 0 w 317"/>
                            <a:gd name="T9" fmla="*/ 113 h 319"/>
                            <a:gd name="T10" fmla="*/ 0 w 317"/>
                            <a:gd name="T11" fmla="*/ 80 h 319"/>
                            <a:gd name="T12" fmla="*/ 1 w 317"/>
                            <a:gd name="T13" fmla="*/ 57 h 319"/>
                            <a:gd name="T14" fmla="*/ 6 w 317"/>
                            <a:gd name="T15" fmla="*/ 41 h 319"/>
                            <a:gd name="T16" fmla="*/ 14 w 317"/>
                            <a:gd name="T17" fmla="*/ 26 h 319"/>
                            <a:gd name="T18" fmla="*/ 26 w 317"/>
                            <a:gd name="T19" fmla="*/ 15 h 319"/>
                            <a:gd name="T20" fmla="*/ 39 w 317"/>
                            <a:gd name="T21" fmla="*/ 6 h 319"/>
                            <a:gd name="T22" fmla="*/ 56 w 317"/>
                            <a:gd name="T23" fmla="*/ 2 h 319"/>
                            <a:gd name="T24" fmla="*/ 79 w 317"/>
                            <a:gd name="T25" fmla="*/ 0 h 319"/>
                            <a:gd name="T26" fmla="*/ 111 w 317"/>
                            <a:gd name="T27" fmla="*/ 2 h 319"/>
                            <a:gd name="T28" fmla="*/ 142 w 317"/>
                            <a:gd name="T29" fmla="*/ 0 h 319"/>
                            <a:gd name="T30" fmla="*/ 174 w 317"/>
                            <a:gd name="T31" fmla="*/ 0 h 319"/>
                            <a:gd name="T32" fmla="*/ 205 w 317"/>
                            <a:gd name="T33" fmla="*/ 2 h 319"/>
                            <a:gd name="T34" fmla="*/ 237 w 317"/>
                            <a:gd name="T35" fmla="*/ 2 h 319"/>
                            <a:gd name="T36" fmla="*/ 261 w 317"/>
                            <a:gd name="T37" fmla="*/ 2 h 319"/>
                            <a:gd name="T38" fmla="*/ 277 w 317"/>
                            <a:gd name="T39" fmla="*/ 6 h 319"/>
                            <a:gd name="T40" fmla="*/ 292 w 317"/>
                            <a:gd name="T41" fmla="*/ 15 h 319"/>
                            <a:gd name="T42" fmla="*/ 303 w 317"/>
                            <a:gd name="T43" fmla="*/ 26 h 319"/>
                            <a:gd name="T44" fmla="*/ 312 w 317"/>
                            <a:gd name="T45" fmla="*/ 41 h 319"/>
                            <a:gd name="T46" fmla="*/ 316 w 317"/>
                            <a:gd name="T47" fmla="*/ 57 h 319"/>
                            <a:gd name="T48" fmla="*/ 317 w 317"/>
                            <a:gd name="T49" fmla="*/ 80 h 319"/>
                            <a:gd name="T50" fmla="*/ 316 w 317"/>
                            <a:gd name="T51" fmla="*/ 113 h 319"/>
                            <a:gd name="T52" fmla="*/ 317 w 317"/>
                            <a:gd name="T53" fmla="*/ 143 h 319"/>
                            <a:gd name="T54" fmla="*/ 317 w 317"/>
                            <a:gd name="T55" fmla="*/ 175 h 319"/>
                            <a:gd name="T56" fmla="*/ 316 w 317"/>
                            <a:gd name="T57" fmla="*/ 208 h 319"/>
                            <a:gd name="T58" fmla="*/ 316 w 317"/>
                            <a:gd name="T59" fmla="*/ 239 h 319"/>
                            <a:gd name="T60" fmla="*/ 316 w 317"/>
                            <a:gd name="T61" fmla="*/ 264 h 319"/>
                            <a:gd name="T62" fmla="*/ 312 w 317"/>
                            <a:gd name="T63" fmla="*/ 280 h 319"/>
                            <a:gd name="T64" fmla="*/ 303 w 317"/>
                            <a:gd name="T65" fmla="*/ 294 h 319"/>
                            <a:gd name="T66" fmla="*/ 292 w 317"/>
                            <a:gd name="T67" fmla="*/ 306 h 319"/>
                            <a:gd name="T68" fmla="*/ 277 w 317"/>
                            <a:gd name="T69" fmla="*/ 313 h 319"/>
                            <a:gd name="T70" fmla="*/ 261 w 317"/>
                            <a:gd name="T71" fmla="*/ 317 h 319"/>
                            <a:gd name="T72" fmla="*/ 237 w 317"/>
                            <a:gd name="T73" fmla="*/ 317 h 319"/>
                            <a:gd name="T74" fmla="*/ 205 w 317"/>
                            <a:gd name="T75" fmla="*/ 319 h 319"/>
                            <a:gd name="T76" fmla="*/ 174 w 317"/>
                            <a:gd name="T77" fmla="*/ 317 h 319"/>
                            <a:gd name="T78" fmla="*/ 142 w 317"/>
                            <a:gd name="T79" fmla="*/ 317 h 319"/>
                            <a:gd name="T80" fmla="*/ 111 w 317"/>
                            <a:gd name="T81" fmla="*/ 319 h 319"/>
                            <a:gd name="T82" fmla="*/ 79 w 317"/>
                            <a:gd name="T83" fmla="*/ 319 h 319"/>
                            <a:gd name="T84" fmla="*/ 56 w 317"/>
                            <a:gd name="T85" fmla="*/ 317 h 319"/>
                            <a:gd name="T86" fmla="*/ 39 w 317"/>
                            <a:gd name="T87" fmla="*/ 313 h 319"/>
                            <a:gd name="T88" fmla="*/ 26 w 317"/>
                            <a:gd name="T89" fmla="*/ 306 h 319"/>
                            <a:gd name="T90" fmla="*/ 14 w 317"/>
                            <a:gd name="T91" fmla="*/ 294 h 319"/>
                            <a:gd name="T92" fmla="*/ 6 w 317"/>
                            <a:gd name="T93" fmla="*/ 280 h 319"/>
                            <a:gd name="T94" fmla="*/ 1 w 317"/>
                            <a:gd name="T95" fmla="*/ 264 h 319"/>
                            <a:gd name="T96" fmla="*/ 0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2" y="11"/>
                              </a:lnTo>
                              <a:lnTo>
                                <a:pt x="39" y="6"/>
                              </a:lnTo>
                              <a:lnTo>
                                <a:pt x="47" y="3"/>
                              </a:lnTo>
                              <a:lnTo>
                                <a:pt x="56" y="2"/>
                              </a:lnTo>
                              <a:lnTo>
                                <a:pt x="63" y="2"/>
                              </a:lnTo>
                              <a:lnTo>
                                <a:pt x="79" y="0"/>
                              </a:lnTo>
                              <a:lnTo>
                                <a:pt x="95" y="2"/>
                              </a:lnTo>
                              <a:lnTo>
                                <a:pt x="111" y="2"/>
                              </a:lnTo>
                              <a:lnTo>
                                <a:pt x="126" y="0"/>
                              </a:lnTo>
                              <a:lnTo>
                                <a:pt x="142" y="0"/>
                              </a:lnTo>
                              <a:lnTo>
                                <a:pt x="158" y="2"/>
                              </a:lnTo>
                              <a:lnTo>
                                <a:pt x="174" y="0"/>
                              </a:lnTo>
                              <a:lnTo>
                                <a:pt x="190" y="2"/>
                              </a:lnTo>
                              <a:lnTo>
                                <a:pt x="205" y="2"/>
                              </a:lnTo>
                              <a:lnTo>
                                <a:pt x="221" y="0"/>
                              </a:lnTo>
                              <a:lnTo>
                                <a:pt x="237" y="2"/>
                              </a:lnTo>
                              <a:lnTo>
                                <a:pt x="253" y="2"/>
                              </a:lnTo>
                              <a:lnTo>
                                <a:pt x="261" y="2"/>
                              </a:lnTo>
                              <a:lnTo>
                                <a:pt x="270" y="3"/>
                              </a:lnTo>
                              <a:lnTo>
                                <a:pt x="277" y="6"/>
                              </a:lnTo>
                              <a:lnTo>
                                <a:pt x="286" y="11"/>
                              </a:lnTo>
                              <a:lnTo>
                                <a:pt x="292" y="15"/>
                              </a:lnTo>
                              <a:lnTo>
                                <a:pt x="297" y="21"/>
                              </a:lnTo>
                              <a:lnTo>
                                <a:pt x="303" y="26"/>
                              </a:lnTo>
                              <a:lnTo>
                                <a:pt x="307" y="32"/>
                              </a:lnTo>
                              <a:lnTo>
                                <a:pt x="312" y="41"/>
                              </a:lnTo>
                              <a:lnTo>
                                <a:pt x="315" y="48"/>
                              </a:lnTo>
                              <a:lnTo>
                                <a:pt x="316" y="57"/>
                              </a:lnTo>
                              <a:lnTo>
                                <a:pt x="316" y="65"/>
                              </a:lnTo>
                              <a:lnTo>
                                <a:pt x="317" y="80"/>
                              </a:lnTo>
                              <a:lnTo>
                                <a:pt x="316" y="97"/>
                              </a:lnTo>
                              <a:lnTo>
                                <a:pt x="316" y="113"/>
                              </a:lnTo>
                              <a:lnTo>
                                <a:pt x="317" y="127"/>
                              </a:lnTo>
                              <a:lnTo>
                                <a:pt x="317" y="143"/>
                              </a:lnTo>
                              <a:lnTo>
                                <a:pt x="316" y="160"/>
                              </a:lnTo>
                              <a:lnTo>
                                <a:pt x="317" y="175"/>
                              </a:lnTo>
                              <a:lnTo>
                                <a:pt x="316" y="192"/>
                              </a:lnTo>
                              <a:lnTo>
                                <a:pt x="316" y="208"/>
                              </a:lnTo>
                              <a:lnTo>
                                <a:pt x="317" y="222"/>
                              </a:lnTo>
                              <a:lnTo>
                                <a:pt x="316" y="239"/>
                              </a:lnTo>
                              <a:lnTo>
                                <a:pt x="316" y="255"/>
                              </a:lnTo>
                              <a:lnTo>
                                <a:pt x="316" y="264"/>
                              </a:lnTo>
                              <a:lnTo>
                                <a:pt x="315" y="271"/>
                              </a:lnTo>
                              <a:lnTo>
                                <a:pt x="312" y="280"/>
                              </a:lnTo>
                              <a:lnTo>
                                <a:pt x="307" y="287"/>
                              </a:lnTo>
                              <a:lnTo>
                                <a:pt x="303" y="294"/>
                              </a:lnTo>
                              <a:lnTo>
                                <a:pt x="297" y="300"/>
                              </a:lnTo>
                              <a:lnTo>
                                <a:pt x="292" y="306"/>
                              </a:lnTo>
                              <a:lnTo>
                                <a:pt x="286" y="310"/>
                              </a:lnTo>
                              <a:lnTo>
                                <a:pt x="277" y="313"/>
                              </a:lnTo>
                              <a:lnTo>
                                <a:pt x="270" y="316"/>
                              </a:lnTo>
                              <a:lnTo>
                                <a:pt x="261" y="317"/>
                              </a:lnTo>
                              <a:lnTo>
                                <a:pt x="253" y="319"/>
                              </a:lnTo>
                              <a:lnTo>
                                <a:pt x="237" y="317"/>
                              </a:lnTo>
                              <a:lnTo>
                                <a:pt x="221" y="319"/>
                              </a:lnTo>
                              <a:lnTo>
                                <a:pt x="205" y="319"/>
                              </a:lnTo>
                              <a:lnTo>
                                <a:pt x="190" y="317"/>
                              </a:lnTo>
                              <a:lnTo>
                                <a:pt x="174" y="317"/>
                              </a:lnTo>
                              <a:lnTo>
                                <a:pt x="158" y="319"/>
                              </a:lnTo>
                              <a:lnTo>
                                <a:pt x="142" y="317"/>
                              </a:lnTo>
                              <a:lnTo>
                                <a:pt x="126" y="319"/>
                              </a:lnTo>
                              <a:lnTo>
                                <a:pt x="111" y="319"/>
                              </a:lnTo>
                              <a:lnTo>
                                <a:pt x="95" y="317"/>
                              </a:lnTo>
                              <a:lnTo>
                                <a:pt x="79" y="319"/>
                              </a:lnTo>
                              <a:lnTo>
                                <a:pt x="63" y="319"/>
                              </a:lnTo>
                              <a:lnTo>
                                <a:pt x="56" y="317"/>
                              </a:lnTo>
                              <a:lnTo>
                                <a:pt x="47" y="316"/>
                              </a:lnTo>
                              <a:lnTo>
                                <a:pt x="39" y="313"/>
                              </a:lnTo>
                              <a:lnTo>
                                <a:pt x="32"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31"/>
                      <wps:cNvSpPr>
                        <a:spLocks/>
                      </wps:cNvSpPr>
                      <wps:spPr bwMode="auto">
                        <a:xfrm>
                          <a:off x="4129" y="15398"/>
                          <a:ext cx="317" cy="320"/>
                        </a:xfrm>
                        <a:custGeom>
                          <a:avLst/>
                          <a:gdLst>
                            <a:gd name="T0" fmla="*/ 1 w 317"/>
                            <a:gd name="T1" fmla="*/ 238 h 320"/>
                            <a:gd name="T2" fmla="*/ 0 w 317"/>
                            <a:gd name="T3" fmla="*/ 207 h 320"/>
                            <a:gd name="T4" fmla="*/ 1 w 317"/>
                            <a:gd name="T5" fmla="*/ 174 h 320"/>
                            <a:gd name="T6" fmla="*/ 1 w 317"/>
                            <a:gd name="T7" fmla="*/ 143 h 320"/>
                            <a:gd name="T8" fmla="*/ 0 w 317"/>
                            <a:gd name="T9" fmla="*/ 112 h 320"/>
                            <a:gd name="T10" fmla="*/ 0 w 317"/>
                            <a:gd name="T11" fmla="*/ 79 h 320"/>
                            <a:gd name="T12" fmla="*/ 1 w 317"/>
                            <a:gd name="T13" fmla="*/ 56 h 320"/>
                            <a:gd name="T14" fmla="*/ 6 w 317"/>
                            <a:gd name="T15" fmla="*/ 40 h 320"/>
                            <a:gd name="T16" fmla="*/ 14 w 317"/>
                            <a:gd name="T17" fmla="*/ 26 h 320"/>
                            <a:gd name="T18" fmla="*/ 26 w 317"/>
                            <a:gd name="T19" fmla="*/ 14 h 320"/>
                            <a:gd name="T20" fmla="*/ 39 w 317"/>
                            <a:gd name="T21" fmla="*/ 6 h 320"/>
                            <a:gd name="T22" fmla="*/ 56 w 317"/>
                            <a:gd name="T23" fmla="*/ 1 h 320"/>
                            <a:gd name="T24" fmla="*/ 79 w 317"/>
                            <a:gd name="T25" fmla="*/ 0 h 320"/>
                            <a:gd name="T26" fmla="*/ 111 w 317"/>
                            <a:gd name="T27" fmla="*/ 1 h 320"/>
                            <a:gd name="T28" fmla="*/ 142 w 317"/>
                            <a:gd name="T29" fmla="*/ 0 h 320"/>
                            <a:gd name="T30" fmla="*/ 174 w 317"/>
                            <a:gd name="T31" fmla="*/ 0 h 320"/>
                            <a:gd name="T32" fmla="*/ 205 w 317"/>
                            <a:gd name="T33" fmla="*/ 1 h 320"/>
                            <a:gd name="T34" fmla="*/ 237 w 317"/>
                            <a:gd name="T35" fmla="*/ 1 h 320"/>
                            <a:gd name="T36" fmla="*/ 261 w 317"/>
                            <a:gd name="T37" fmla="*/ 1 h 320"/>
                            <a:gd name="T38" fmla="*/ 277 w 317"/>
                            <a:gd name="T39" fmla="*/ 6 h 320"/>
                            <a:gd name="T40" fmla="*/ 292 w 317"/>
                            <a:gd name="T41" fmla="*/ 14 h 320"/>
                            <a:gd name="T42" fmla="*/ 303 w 317"/>
                            <a:gd name="T43" fmla="*/ 26 h 320"/>
                            <a:gd name="T44" fmla="*/ 312 w 317"/>
                            <a:gd name="T45" fmla="*/ 40 h 320"/>
                            <a:gd name="T46" fmla="*/ 316 w 317"/>
                            <a:gd name="T47" fmla="*/ 56 h 320"/>
                            <a:gd name="T48" fmla="*/ 317 w 317"/>
                            <a:gd name="T49" fmla="*/ 79 h 320"/>
                            <a:gd name="T50" fmla="*/ 316 w 317"/>
                            <a:gd name="T51" fmla="*/ 112 h 320"/>
                            <a:gd name="T52" fmla="*/ 317 w 317"/>
                            <a:gd name="T53" fmla="*/ 143 h 320"/>
                            <a:gd name="T54" fmla="*/ 317 w 317"/>
                            <a:gd name="T55" fmla="*/ 174 h 320"/>
                            <a:gd name="T56" fmla="*/ 316 w 317"/>
                            <a:gd name="T57" fmla="*/ 207 h 320"/>
                            <a:gd name="T58" fmla="*/ 316 w 317"/>
                            <a:gd name="T59" fmla="*/ 239 h 320"/>
                            <a:gd name="T60" fmla="*/ 316 w 317"/>
                            <a:gd name="T61" fmla="*/ 263 h 320"/>
                            <a:gd name="T62" fmla="*/ 312 w 317"/>
                            <a:gd name="T63" fmla="*/ 279 h 320"/>
                            <a:gd name="T64" fmla="*/ 303 w 317"/>
                            <a:gd name="T65" fmla="*/ 294 h 320"/>
                            <a:gd name="T66" fmla="*/ 292 w 317"/>
                            <a:gd name="T67" fmla="*/ 305 h 320"/>
                            <a:gd name="T68" fmla="*/ 277 w 317"/>
                            <a:gd name="T69" fmla="*/ 314 h 320"/>
                            <a:gd name="T70" fmla="*/ 261 w 317"/>
                            <a:gd name="T71" fmla="*/ 318 h 320"/>
                            <a:gd name="T72" fmla="*/ 237 w 317"/>
                            <a:gd name="T73" fmla="*/ 318 h 320"/>
                            <a:gd name="T74" fmla="*/ 205 w 317"/>
                            <a:gd name="T75" fmla="*/ 320 h 320"/>
                            <a:gd name="T76" fmla="*/ 174 w 317"/>
                            <a:gd name="T77" fmla="*/ 318 h 320"/>
                            <a:gd name="T78" fmla="*/ 142 w 317"/>
                            <a:gd name="T79" fmla="*/ 318 h 320"/>
                            <a:gd name="T80" fmla="*/ 111 w 317"/>
                            <a:gd name="T81" fmla="*/ 320 h 320"/>
                            <a:gd name="T82" fmla="*/ 79 w 317"/>
                            <a:gd name="T83" fmla="*/ 320 h 320"/>
                            <a:gd name="T84" fmla="*/ 56 w 317"/>
                            <a:gd name="T85" fmla="*/ 318 h 320"/>
                            <a:gd name="T86" fmla="*/ 39 w 317"/>
                            <a:gd name="T87" fmla="*/ 314 h 320"/>
                            <a:gd name="T88" fmla="*/ 26 w 317"/>
                            <a:gd name="T89" fmla="*/ 305 h 320"/>
                            <a:gd name="T90" fmla="*/ 14 w 317"/>
                            <a:gd name="T91" fmla="*/ 294 h 320"/>
                            <a:gd name="T92" fmla="*/ 6 w 317"/>
                            <a:gd name="T93" fmla="*/ 279 h 320"/>
                            <a:gd name="T94" fmla="*/ 1 w 317"/>
                            <a:gd name="T95" fmla="*/ 263 h 320"/>
                            <a:gd name="T96" fmla="*/ 0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19" y="20"/>
                              </a:lnTo>
                              <a:lnTo>
                                <a:pt x="26" y="14"/>
                              </a:lnTo>
                              <a:lnTo>
                                <a:pt x="32" y="10"/>
                              </a:lnTo>
                              <a:lnTo>
                                <a:pt x="39" y="6"/>
                              </a:lnTo>
                              <a:lnTo>
                                <a:pt x="47" y="3"/>
                              </a:lnTo>
                              <a:lnTo>
                                <a:pt x="56" y="1"/>
                              </a:lnTo>
                              <a:lnTo>
                                <a:pt x="63" y="1"/>
                              </a:lnTo>
                              <a:lnTo>
                                <a:pt x="79" y="0"/>
                              </a:lnTo>
                              <a:lnTo>
                                <a:pt x="95" y="1"/>
                              </a:lnTo>
                              <a:lnTo>
                                <a:pt x="111" y="1"/>
                              </a:lnTo>
                              <a:lnTo>
                                <a:pt x="126" y="0"/>
                              </a:lnTo>
                              <a:lnTo>
                                <a:pt x="142" y="0"/>
                              </a:lnTo>
                              <a:lnTo>
                                <a:pt x="158" y="1"/>
                              </a:lnTo>
                              <a:lnTo>
                                <a:pt x="174" y="0"/>
                              </a:lnTo>
                              <a:lnTo>
                                <a:pt x="190" y="1"/>
                              </a:lnTo>
                              <a:lnTo>
                                <a:pt x="205" y="1"/>
                              </a:lnTo>
                              <a:lnTo>
                                <a:pt x="221" y="0"/>
                              </a:lnTo>
                              <a:lnTo>
                                <a:pt x="237" y="1"/>
                              </a:lnTo>
                              <a:lnTo>
                                <a:pt x="253" y="1"/>
                              </a:lnTo>
                              <a:lnTo>
                                <a:pt x="261" y="1"/>
                              </a:lnTo>
                              <a:lnTo>
                                <a:pt x="270" y="3"/>
                              </a:lnTo>
                              <a:lnTo>
                                <a:pt x="277" y="6"/>
                              </a:lnTo>
                              <a:lnTo>
                                <a:pt x="286" y="10"/>
                              </a:lnTo>
                              <a:lnTo>
                                <a:pt x="292" y="14"/>
                              </a:lnTo>
                              <a:lnTo>
                                <a:pt x="297" y="20"/>
                              </a:lnTo>
                              <a:lnTo>
                                <a:pt x="303" y="26"/>
                              </a:lnTo>
                              <a:lnTo>
                                <a:pt x="307" y="32"/>
                              </a:lnTo>
                              <a:lnTo>
                                <a:pt x="312" y="40"/>
                              </a:lnTo>
                              <a:lnTo>
                                <a:pt x="315" y="48"/>
                              </a:lnTo>
                              <a:lnTo>
                                <a:pt x="316" y="56"/>
                              </a:lnTo>
                              <a:lnTo>
                                <a:pt x="316" y="65"/>
                              </a:lnTo>
                              <a:lnTo>
                                <a:pt x="317" y="79"/>
                              </a:lnTo>
                              <a:lnTo>
                                <a:pt x="316" y="96"/>
                              </a:lnTo>
                              <a:lnTo>
                                <a:pt x="316" y="112"/>
                              </a:lnTo>
                              <a:lnTo>
                                <a:pt x="317" y="127"/>
                              </a:lnTo>
                              <a:lnTo>
                                <a:pt x="317" y="143"/>
                              </a:lnTo>
                              <a:lnTo>
                                <a:pt x="316" y="160"/>
                              </a:lnTo>
                              <a:lnTo>
                                <a:pt x="317" y="174"/>
                              </a:lnTo>
                              <a:lnTo>
                                <a:pt x="316" y="191"/>
                              </a:lnTo>
                              <a:lnTo>
                                <a:pt x="316" y="207"/>
                              </a:lnTo>
                              <a:lnTo>
                                <a:pt x="317" y="223"/>
                              </a:lnTo>
                              <a:lnTo>
                                <a:pt x="316" y="239"/>
                              </a:lnTo>
                              <a:lnTo>
                                <a:pt x="316" y="255"/>
                              </a:lnTo>
                              <a:lnTo>
                                <a:pt x="316" y="263"/>
                              </a:lnTo>
                              <a:lnTo>
                                <a:pt x="315" y="272"/>
                              </a:lnTo>
                              <a:lnTo>
                                <a:pt x="312" y="279"/>
                              </a:lnTo>
                              <a:lnTo>
                                <a:pt x="307" y="286"/>
                              </a:lnTo>
                              <a:lnTo>
                                <a:pt x="303" y="294"/>
                              </a:lnTo>
                              <a:lnTo>
                                <a:pt x="297" y="299"/>
                              </a:lnTo>
                              <a:lnTo>
                                <a:pt x="292" y="305"/>
                              </a:lnTo>
                              <a:lnTo>
                                <a:pt x="286" y="309"/>
                              </a:lnTo>
                              <a:lnTo>
                                <a:pt x="277" y="314"/>
                              </a:lnTo>
                              <a:lnTo>
                                <a:pt x="270" y="317"/>
                              </a:lnTo>
                              <a:lnTo>
                                <a:pt x="261" y="318"/>
                              </a:lnTo>
                              <a:lnTo>
                                <a:pt x="253" y="320"/>
                              </a:lnTo>
                              <a:lnTo>
                                <a:pt x="237" y="318"/>
                              </a:lnTo>
                              <a:lnTo>
                                <a:pt x="221" y="320"/>
                              </a:lnTo>
                              <a:lnTo>
                                <a:pt x="205" y="320"/>
                              </a:lnTo>
                              <a:lnTo>
                                <a:pt x="190" y="318"/>
                              </a:lnTo>
                              <a:lnTo>
                                <a:pt x="174" y="318"/>
                              </a:lnTo>
                              <a:lnTo>
                                <a:pt x="158" y="320"/>
                              </a:lnTo>
                              <a:lnTo>
                                <a:pt x="142" y="318"/>
                              </a:lnTo>
                              <a:lnTo>
                                <a:pt x="126" y="320"/>
                              </a:lnTo>
                              <a:lnTo>
                                <a:pt x="111" y="320"/>
                              </a:lnTo>
                              <a:lnTo>
                                <a:pt x="95" y="318"/>
                              </a:lnTo>
                              <a:lnTo>
                                <a:pt x="79" y="320"/>
                              </a:lnTo>
                              <a:lnTo>
                                <a:pt x="63" y="320"/>
                              </a:lnTo>
                              <a:lnTo>
                                <a:pt x="56" y="318"/>
                              </a:lnTo>
                              <a:lnTo>
                                <a:pt x="47" y="317"/>
                              </a:lnTo>
                              <a:lnTo>
                                <a:pt x="39" y="314"/>
                              </a:lnTo>
                              <a:lnTo>
                                <a:pt x="32" y="309"/>
                              </a:lnTo>
                              <a:lnTo>
                                <a:pt x="26" y="305"/>
                              </a:lnTo>
                              <a:lnTo>
                                <a:pt x="19"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32"/>
                      <wps:cNvSpPr>
                        <a:spLocks/>
                      </wps:cNvSpPr>
                      <wps:spPr bwMode="auto">
                        <a:xfrm>
                          <a:off x="4559" y="15838"/>
                          <a:ext cx="317" cy="319"/>
                        </a:xfrm>
                        <a:custGeom>
                          <a:avLst/>
                          <a:gdLst>
                            <a:gd name="T0" fmla="*/ 1 w 317"/>
                            <a:gd name="T1" fmla="*/ 238 h 319"/>
                            <a:gd name="T2" fmla="*/ 0 w 317"/>
                            <a:gd name="T3" fmla="*/ 208 h 319"/>
                            <a:gd name="T4" fmla="*/ 1 w 317"/>
                            <a:gd name="T5" fmla="*/ 175 h 319"/>
                            <a:gd name="T6" fmla="*/ 1 w 317"/>
                            <a:gd name="T7" fmla="*/ 143 h 319"/>
                            <a:gd name="T8" fmla="*/ 0 w 317"/>
                            <a:gd name="T9" fmla="*/ 113 h 319"/>
                            <a:gd name="T10" fmla="*/ 0 w 317"/>
                            <a:gd name="T11" fmla="*/ 80 h 319"/>
                            <a:gd name="T12" fmla="*/ 1 w 317"/>
                            <a:gd name="T13" fmla="*/ 57 h 319"/>
                            <a:gd name="T14" fmla="*/ 5 w 317"/>
                            <a:gd name="T15" fmla="*/ 41 h 319"/>
                            <a:gd name="T16" fmla="*/ 14 w 317"/>
                            <a:gd name="T17" fmla="*/ 26 h 319"/>
                            <a:gd name="T18" fmla="*/ 25 w 317"/>
                            <a:gd name="T19" fmla="*/ 15 h 319"/>
                            <a:gd name="T20" fmla="*/ 38 w 317"/>
                            <a:gd name="T21" fmla="*/ 6 h 319"/>
                            <a:gd name="T22" fmla="*/ 56 w 317"/>
                            <a:gd name="T23" fmla="*/ 2 h 319"/>
                            <a:gd name="T24" fmla="*/ 80 w 317"/>
                            <a:gd name="T25" fmla="*/ 0 h 319"/>
                            <a:gd name="T26" fmla="*/ 112 w 317"/>
                            <a:gd name="T27" fmla="*/ 2 h 319"/>
                            <a:gd name="T28" fmla="*/ 143 w 317"/>
                            <a:gd name="T29" fmla="*/ 0 h 319"/>
                            <a:gd name="T30" fmla="*/ 175 w 317"/>
                            <a:gd name="T31" fmla="*/ 0 h 319"/>
                            <a:gd name="T32" fmla="*/ 206 w 317"/>
                            <a:gd name="T33" fmla="*/ 2 h 319"/>
                            <a:gd name="T34" fmla="*/ 238 w 317"/>
                            <a:gd name="T35" fmla="*/ 2 h 319"/>
                            <a:gd name="T36" fmla="*/ 261 w 317"/>
                            <a:gd name="T37" fmla="*/ 2 h 319"/>
                            <a:gd name="T38" fmla="*/ 277 w 317"/>
                            <a:gd name="T39" fmla="*/ 6 h 319"/>
                            <a:gd name="T40" fmla="*/ 291 w 317"/>
                            <a:gd name="T41" fmla="*/ 15 h 319"/>
                            <a:gd name="T42" fmla="*/ 303 w 317"/>
                            <a:gd name="T43" fmla="*/ 26 h 319"/>
                            <a:gd name="T44" fmla="*/ 311 w 317"/>
                            <a:gd name="T45" fmla="*/ 41 h 319"/>
                            <a:gd name="T46" fmla="*/ 316 w 317"/>
                            <a:gd name="T47" fmla="*/ 57 h 319"/>
                            <a:gd name="T48" fmla="*/ 317 w 317"/>
                            <a:gd name="T49" fmla="*/ 80 h 319"/>
                            <a:gd name="T50" fmla="*/ 316 w 317"/>
                            <a:gd name="T51" fmla="*/ 113 h 319"/>
                            <a:gd name="T52" fmla="*/ 317 w 317"/>
                            <a:gd name="T53" fmla="*/ 143 h 319"/>
                            <a:gd name="T54" fmla="*/ 317 w 317"/>
                            <a:gd name="T55" fmla="*/ 175 h 319"/>
                            <a:gd name="T56" fmla="*/ 316 w 317"/>
                            <a:gd name="T57" fmla="*/ 208 h 319"/>
                            <a:gd name="T58" fmla="*/ 316 w 317"/>
                            <a:gd name="T59" fmla="*/ 239 h 319"/>
                            <a:gd name="T60" fmla="*/ 316 w 317"/>
                            <a:gd name="T61" fmla="*/ 264 h 319"/>
                            <a:gd name="T62" fmla="*/ 311 w 317"/>
                            <a:gd name="T63" fmla="*/ 280 h 319"/>
                            <a:gd name="T64" fmla="*/ 303 w 317"/>
                            <a:gd name="T65" fmla="*/ 294 h 319"/>
                            <a:gd name="T66" fmla="*/ 291 w 317"/>
                            <a:gd name="T67" fmla="*/ 306 h 319"/>
                            <a:gd name="T68" fmla="*/ 277 w 317"/>
                            <a:gd name="T69" fmla="*/ 313 h 319"/>
                            <a:gd name="T70" fmla="*/ 261 w 317"/>
                            <a:gd name="T71" fmla="*/ 317 h 319"/>
                            <a:gd name="T72" fmla="*/ 238 w 317"/>
                            <a:gd name="T73" fmla="*/ 317 h 319"/>
                            <a:gd name="T74" fmla="*/ 206 w 317"/>
                            <a:gd name="T75" fmla="*/ 319 h 319"/>
                            <a:gd name="T76" fmla="*/ 175 w 317"/>
                            <a:gd name="T77" fmla="*/ 317 h 319"/>
                            <a:gd name="T78" fmla="*/ 143 w 317"/>
                            <a:gd name="T79" fmla="*/ 317 h 319"/>
                            <a:gd name="T80" fmla="*/ 112 w 317"/>
                            <a:gd name="T81" fmla="*/ 319 h 319"/>
                            <a:gd name="T82" fmla="*/ 80 w 317"/>
                            <a:gd name="T83" fmla="*/ 319 h 319"/>
                            <a:gd name="T84" fmla="*/ 56 w 317"/>
                            <a:gd name="T85" fmla="*/ 317 h 319"/>
                            <a:gd name="T86" fmla="*/ 38 w 317"/>
                            <a:gd name="T87" fmla="*/ 313 h 319"/>
                            <a:gd name="T88" fmla="*/ 25 w 317"/>
                            <a:gd name="T89" fmla="*/ 306 h 319"/>
                            <a:gd name="T90" fmla="*/ 14 w 317"/>
                            <a:gd name="T91" fmla="*/ 294 h 319"/>
                            <a:gd name="T92" fmla="*/ 5 w 317"/>
                            <a:gd name="T93" fmla="*/ 280 h 319"/>
                            <a:gd name="T94" fmla="*/ 1 w 317"/>
                            <a:gd name="T95" fmla="*/ 264 h 319"/>
                            <a:gd name="T96" fmla="*/ 0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2" y="48"/>
                              </a:lnTo>
                              <a:lnTo>
                                <a:pt x="5" y="41"/>
                              </a:lnTo>
                              <a:lnTo>
                                <a:pt x="10" y="32"/>
                              </a:lnTo>
                              <a:lnTo>
                                <a:pt x="14" y="26"/>
                              </a:lnTo>
                              <a:lnTo>
                                <a:pt x="18" y="21"/>
                              </a:lnTo>
                              <a:lnTo>
                                <a:pt x="25" y="15"/>
                              </a:lnTo>
                              <a:lnTo>
                                <a:pt x="31" y="11"/>
                              </a:lnTo>
                              <a:lnTo>
                                <a:pt x="38" y="6"/>
                              </a:lnTo>
                              <a:lnTo>
                                <a:pt x="47" y="3"/>
                              </a:lnTo>
                              <a:lnTo>
                                <a:pt x="56" y="2"/>
                              </a:lnTo>
                              <a:lnTo>
                                <a:pt x="63" y="2"/>
                              </a:lnTo>
                              <a:lnTo>
                                <a:pt x="80" y="0"/>
                              </a:lnTo>
                              <a:lnTo>
                                <a:pt x="96" y="2"/>
                              </a:lnTo>
                              <a:lnTo>
                                <a:pt x="112" y="2"/>
                              </a:lnTo>
                              <a:lnTo>
                                <a:pt x="127" y="0"/>
                              </a:lnTo>
                              <a:lnTo>
                                <a:pt x="143" y="0"/>
                              </a:lnTo>
                              <a:lnTo>
                                <a:pt x="159" y="2"/>
                              </a:lnTo>
                              <a:lnTo>
                                <a:pt x="175" y="0"/>
                              </a:lnTo>
                              <a:lnTo>
                                <a:pt x="191" y="2"/>
                              </a:lnTo>
                              <a:lnTo>
                                <a:pt x="206" y="2"/>
                              </a:lnTo>
                              <a:lnTo>
                                <a:pt x="222" y="0"/>
                              </a:lnTo>
                              <a:lnTo>
                                <a:pt x="238" y="2"/>
                              </a:lnTo>
                              <a:lnTo>
                                <a:pt x="252" y="2"/>
                              </a:lnTo>
                              <a:lnTo>
                                <a:pt x="261" y="2"/>
                              </a:lnTo>
                              <a:lnTo>
                                <a:pt x="270" y="3"/>
                              </a:lnTo>
                              <a:lnTo>
                                <a:pt x="277" y="6"/>
                              </a:lnTo>
                              <a:lnTo>
                                <a:pt x="285" y="11"/>
                              </a:lnTo>
                              <a:lnTo>
                                <a:pt x="291" y="15"/>
                              </a:lnTo>
                              <a:lnTo>
                                <a:pt x="297" y="21"/>
                              </a:lnTo>
                              <a:lnTo>
                                <a:pt x="303" y="26"/>
                              </a:lnTo>
                              <a:lnTo>
                                <a:pt x="307" y="32"/>
                              </a:lnTo>
                              <a:lnTo>
                                <a:pt x="311" y="41"/>
                              </a:lnTo>
                              <a:lnTo>
                                <a:pt x="314" y="48"/>
                              </a:lnTo>
                              <a:lnTo>
                                <a:pt x="316" y="57"/>
                              </a:lnTo>
                              <a:lnTo>
                                <a:pt x="316" y="65"/>
                              </a:lnTo>
                              <a:lnTo>
                                <a:pt x="317" y="80"/>
                              </a:lnTo>
                              <a:lnTo>
                                <a:pt x="316" y="97"/>
                              </a:lnTo>
                              <a:lnTo>
                                <a:pt x="316" y="113"/>
                              </a:lnTo>
                              <a:lnTo>
                                <a:pt x="317" y="127"/>
                              </a:lnTo>
                              <a:lnTo>
                                <a:pt x="317" y="143"/>
                              </a:lnTo>
                              <a:lnTo>
                                <a:pt x="316" y="160"/>
                              </a:lnTo>
                              <a:lnTo>
                                <a:pt x="317" y="175"/>
                              </a:lnTo>
                              <a:lnTo>
                                <a:pt x="316" y="192"/>
                              </a:lnTo>
                              <a:lnTo>
                                <a:pt x="316" y="208"/>
                              </a:lnTo>
                              <a:lnTo>
                                <a:pt x="317" y="222"/>
                              </a:lnTo>
                              <a:lnTo>
                                <a:pt x="316" y="239"/>
                              </a:lnTo>
                              <a:lnTo>
                                <a:pt x="316" y="255"/>
                              </a:lnTo>
                              <a:lnTo>
                                <a:pt x="316" y="264"/>
                              </a:lnTo>
                              <a:lnTo>
                                <a:pt x="314" y="271"/>
                              </a:lnTo>
                              <a:lnTo>
                                <a:pt x="311" y="280"/>
                              </a:lnTo>
                              <a:lnTo>
                                <a:pt x="307" y="287"/>
                              </a:lnTo>
                              <a:lnTo>
                                <a:pt x="303" y="294"/>
                              </a:lnTo>
                              <a:lnTo>
                                <a:pt x="297" y="300"/>
                              </a:lnTo>
                              <a:lnTo>
                                <a:pt x="291" y="306"/>
                              </a:lnTo>
                              <a:lnTo>
                                <a:pt x="285" y="310"/>
                              </a:lnTo>
                              <a:lnTo>
                                <a:pt x="277" y="313"/>
                              </a:lnTo>
                              <a:lnTo>
                                <a:pt x="270" y="316"/>
                              </a:lnTo>
                              <a:lnTo>
                                <a:pt x="261" y="317"/>
                              </a:lnTo>
                              <a:lnTo>
                                <a:pt x="252" y="319"/>
                              </a:lnTo>
                              <a:lnTo>
                                <a:pt x="238" y="317"/>
                              </a:lnTo>
                              <a:lnTo>
                                <a:pt x="222" y="319"/>
                              </a:lnTo>
                              <a:lnTo>
                                <a:pt x="206" y="319"/>
                              </a:lnTo>
                              <a:lnTo>
                                <a:pt x="191" y="317"/>
                              </a:lnTo>
                              <a:lnTo>
                                <a:pt x="175" y="317"/>
                              </a:lnTo>
                              <a:lnTo>
                                <a:pt x="159" y="319"/>
                              </a:lnTo>
                              <a:lnTo>
                                <a:pt x="143" y="317"/>
                              </a:lnTo>
                              <a:lnTo>
                                <a:pt x="127" y="319"/>
                              </a:lnTo>
                              <a:lnTo>
                                <a:pt x="112" y="319"/>
                              </a:lnTo>
                              <a:lnTo>
                                <a:pt x="96" y="317"/>
                              </a:lnTo>
                              <a:lnTo>
                                <a:pt x="80" y="319"/>
                              </a:lnTo>
                              <a:lnTo>
                                <a:pt x="63" y="319"/>
                              </a:lnTo>
                              <a:lnTo>
                                <a:pt x="56" y="317"/>
                              </a:lnTo>
                              <a:lnTo>
                                <a:pt x="47" y="316"/>
                              </a:lnTo>
                              <a:lnTo>
                                <a:pt x="38" y="313"/>
                              </a:lnTo>
                              <a:lnTo>
                                <a:pt x="31" y="310"/>
                              </a:lnTo>
                              <a:lnTo>
                                <a:pt x="25" y="306"/>
                              </a:lnTo>
                              <a:lnTo>
                                <a:pt x="18" y="300"/>
                              </a:lnTo>
                              <a:lnTo>
                                <a:pt x="14" y="294"/>
                              </a:lnTo>
                              <a:lnTo>
                                <a:pt x="10" y="287"/>
                              </a:lnTo>
                              <a:lnTo>
                                <a:pt x="5" y="280"/>
                              </a:lnTo>
                              <a:lnTo>
                                <a:pt x="2"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33"/>
                      <wps:cNvSpPr>
                        <a:spLocks/>
                      </wps:cNvSpPr>
                      <wps:spPr bwMode="auto">
                        <a:xfrm>
                          <a:off x="4625" y="15464"/>
                          <a:ext cx="186" cy="187"/>
                        </a:xfrm>
                        <a:custGeom>
                          <a:avLst/>
                          <a:gdLst>
                            <a:gd name="T0" fmla="*/ 1 w 186"/>
                            <a:gd name="T1" fmla="*/ 140 h 187"/>
                            <a:gd name="T2" fmla="*/ 0 w 186"/>
                            <a:gd name="T3" fmla="*/ 121 h 187"/>
                            <a:gd name="T4" fmla="*/ 1 w 186"/>
                            <a:gd name="T5" fmla="*/ 102 h 187"/>
                            <a:gd name="T6" fmla="*/ 1 w 186"/>
                            <a:gd name="T7" fmla="*/ 84 h 187"/>
                            <a:gd name="T8" fmla="*/ 0 w 186"/>
                            <a:gd name="T9" fmla="*/ 65 h 187"/>
                            <a:gd name="T10" fmla="*/ 0 w 186"/>
                            <a:gd name="T11" fmla="*/ 46 h 187"/>
                            <a:gd name="T12" fmla="*/ 1 w 186"/>
                            <a:gd name="T13" fmla="*/ 32 h 187"/>
                            <a:gd name="T14" fmla="*/ 2 w 186"/>
                            <a:gd name="T15" fmla="*/ 23 h 187"/>
                            <a:gd name="T16" fmla="*/ 8 w 186"/>
                            <a:gd name="T17" fmla="*/ 15 h 187"/>
                            <a:gd name="T18" fmla="*/ 14 w 186"/>
                            <a:gd name="T19" fmla="*/ 9 h 187"/>
                            <a:gd name="T20" fmla="*/ 23 w 186"/>
                            <a:gd name="T21" fmla="*/ 3 h 187"/>
                            <a:gd name="T22" fmla="*/ 33 w 186"/>
                            <a:gd name="T23" fmla="*/ 2 h 187"/>
                            <a:gd name="T24" fmla="*/ 47 w 186"/>
                            <a:gd name="T25" fmla="*/ 0 h 187"/>
                            <a:gd name="T26" fmla="*/ 66 w 186"/>
                            <a:gd name="T27" fmla="*/ 2 h 187"/>
                            <a:gd name="T28" fmla="*/ 84 w 186"/>
                            <a:gd name="T29" fmla="*/ 0 h 187"/>
                            <a:gd name="T30" fmla="*/ 102 w 186"/>
                            <a:gd name="T31" fmla="*/ 0 h 187"/>
                            <a:gd name="T32" fmla="*/ 120 w 186"/>
                            <a:gd name="T33" fmla="*/ 2 h 187"/>
                            <a:gd name="T34" fmla="*/ 139 w 186"/>
                            <a:gd name="T35" fmla="*/ 2 h 187"/>
                            <a:gd name="T36" fmla="*/ 153 w 186"/>
                            <a:gd name="T37" fmla="*/ 2 h 187"/>
                            <a:gd name="T38" fmla="*/ 162 w 186"/>
                            <a:gd name="T39" fmla="*/ 3 h 187"/>
                            <a:gd name="T40" fmla="*/ 171 w 186"/>
                            <a:gd name="T41" fmla="*/ 9 h 187"/>
                            <a:gd name="T42" fmla="*/ 178 w 186"/>
                            <a:gd name="T43" fmla="*/ 15 h 187"/>
                            <a:gd name="T44" fmla="*/ 182 w 186"/>
                            <a:gd name="T45" fmla="*/ 23 h 187"/>
                            <a:gd name="T46" fmla="*/ 185 w 186"/>
                            <a:gd name="T47" fmla="*/ 32 h 187"/>
                            <a:gd name="T48" fmla="*/ 186 w 186"/>
                            <a:gd name="T49" fmla="*/ 46 h 187"/>
                            <a:gd name="T50" fmla="*/ 185 w 186"/>
                            <a:gd name="T51" fmla="*/ 65 h 187"/>
                            <a:gd name="T52" fmla="*/ 186 w 186"/>
                            <a:gd name="T53" fmla="*/ 84 h 187"/>
                            <a:gd name="T54" fmla="*/ 186 w 186"/>
                            <a:gd name="T55" fmla="*/ 102 h 187"/>
                            <a:gd name="T56" fmla="*/ 185 w 186"/>
                            <a:gd name="T57" fmla="*/ 121 h 187"/>
                            <a:gd name="T58" fmla="*/ 185 w 186"/>
                            <a:gd name="T59" fmla="*/ 140 h 187"/>
                            <a:gd name="T60" fmla="*/ 185 w 186"/>
                            <a:gd name="T61" fmla="*/ 154 h 187"/>
                            <a:gd name="T62" fmla="*/ 182 w 186"/>
                            <a:gd name="T63" fmla="*/ 163 h 187"/>
                            <a:gd name="T64" fmla="*/ 178 w 186"/>
                            <a:gd name="T65" fmla="*/ 172 h 187"/>
                            <a:gd name="T66" fmla="*/ 171 w 186"/>
                            <a:gd name="T67" fmla="*/ 179 h 187"/>
                            <a:gd name="T68" fmla="*/ 162 w 186"/>
                            <a:gd name="T69" fmla="*/ 183 h 187"/>
                            <a:gd name="T70" fmla="*/ 153 w 186"/>
                            <a:gd name="T71" fmla="*/ 186 h 187"/>
                            <a:gd name="T72" fmla="*/ 139 w 186"/>
                            <a:gd name="T73" fmla="*/ 186 h 187"/>
                            <a:gd name="T74" fmla="*/ 120 w 186"/>
                            <a:gd name="T75" fmla="*/ 187 h 187"/>
                            <a:gd name="T76" fmla="*/ 102 w 186"/>
                            <a:gd name="T77" fmla="*/ 186 h 187"/>
                            <a:gd name="T78" fmla="*/ 84 w 186"/>
                            <a:gd name="T79" fmla="*/ 186 h 187"/>
                            <a:gd name="T80" fmla="*/ 66 w 186"/>
                            <a:gd name="T81" fmla="*/ 187 h 187"/>
                            <a:gd name="T82" fmla="*/ 47 w 186"/>
                            <a:gd name="T83" fmla="*/ 187 h 187"/>
                            <a:gd name="T84" fmla="*/ 33 w 186"/>
                            <a:gd name="T85" fmla="*/ 186 h 187"/>
                            <a:gd name="T86" fmla="*/ 23 w 186"/>
                            <a:gd name="T87" fmla="*/ 183 h 187"/>
                            <a:gd name="T88" fmla="*/ 14 w 186"/>
                            <a:gd name="T89" fmla="*/ 179 h 187"/>
                            <a:gd name="T90" fmla="*/ 8 w 186"/>
                            <a:gd name="T91" fmla="*/ 172 h 187"/>
                            <a:gd name="T92" fmla="*/ 2 w 186"/>
                            <a:gd name="T93" fmla="*/ 163 h 187"/>
                            <a:gd name="T94" fmla="*/ 1 w 186"/>
                            <a:gd name="T95" fmla="*/ 154 h 187"/>
                            <a:gd name="T96" fmla="*/ 0 w 186"/>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6" h="187">
                              <a:moveTo>
                                <a:pt x="0" y="150"/>
                              </a:moveTo>
                              <a:lnTo>
                                <a:pt x="1" y="140"/>
                              </a:lnTo>
                              <a:lnTo>
                                <a:pt x="0" y="131"/>
                              </a:lnTo>
                              <a:lnTo>
                                <a:pt x="0" y="121"/>
                              </a:lnTo>
                              <a:lnTo>
                                <a:pt x="1" y="111"/>
                              </a:lnTo>
                              <a:lnTo>
                                <a:pt x="1" y="102"/>
                              </a:lnTo>
                              <a:lnTo>
                                <a:pt x="0" y="94"/>
                              </a:lnTo>
                              <a:lnTo>
                                <a:pt x="1" y="84"/>
                              </a:lnTo>
                              <a:lnTo>
                                <a:pt x="0" y="75"/>
                              </a:lnTo>
                              <a:lnTo>
                                <a:pt x="0" y="65"/>
                              </a:lnTo>
                              <a:lnTo>
                                <a:pt x="1" y="55"/>
                              </a:lnTo>
                              <a:lnTo>
                                <a:pt x="0" y="46"/>
                              </a:lnTo>
                              <a:lnTo>
                                <a:pt x="0" y="38"/>
                              </a:lnTo>
                              <a:lnTo>
                                <a:pt x="1" y="32"/>
                              </a:lnTo>
                              <a:lnTo>
                                <a:pt x="1" y="28"/>
                              </a:lnTo>
                              <a:lnTo>
                                <a:pt x="2" y="23"/>
                              </a:lnTo>
                              <a:lnTo>
                                <a:pt x="5" y="19"/>
                              </a:lnTo>
                              <a:lnTo>
                                <a:pt x="8" y="15"/>
                              </a:lnTo>
                              <a:lnTo>
                                <a:pt x="11" y="12"/>
                              </a:lnTo>
                              <a:lnTo>
                                <a:pt x="14" y="9"/>
                              </a:lnTo>
                              <a:lnTo>
                                <a:pt x="18" y="6"/>
                              </a:lnTo>
                              <a:lnTo>
                                <a:pt x="23" y="3"/>
                              </a:lnTo>
                              <a:lnTo>
                                <a:pt x="27" y="2"/>
                              </a:lnTo>
                              <a:lnTo>
                                <a:pt x="33" y="2"/>
                              </a:lnTo>
                              <a:lnTo>
                                <a:pt x="37" y="2"/>
                              </a:lnTo>
                              <a:lnTo>
                                <a:pt x="47" y="0"/>
                              </a:lnTo>
                              <a:lnTo>
                                <a:pt x="56" y="2"/>
                              </a:lnTo>
                              <a:lnTo>
                                <a:pt x="66" y="2"/>
                              </a:lnTo>
                              <a:lnTo>
                                <a:pt x="74" y="0"/>
                              </a:lnTo>
                              <a:lnTo>
                                <a:pt x="84" y="0"/>
                              </a:lnTo>
                              <a:lnTo>
                                <a:pt x="93" y="2"/>
                              </a:lnTo>
                              <a:lnTo>
                                <a:pt x="102" y="0"/>
                              </a:lnTo>
                              <a:lnTo>
                                <a:pt x="112" y="2"/>
                              </a:lnTo>
                              <a:lnTo>
                                <a:pt x="120" y="2"/>
                              </a:lnTo>
                              <a:lnTo>
                                <a:pt x="130" y="0"/>
                              </a:lnTo>
                              <a:lnTo>
                                <a:pt x="139" y="2"/>
                              </a:lnTo>
                              <a:lnTo>
                                <a:pt x="148" y="2"/>
                              </a:lnTo>
                              <a:lnTo>
                                <a:pt x="153" y="2"/>
                              </a:lnTo>
                              <a:lnTo>
                                <a:pt x="158" y="2"/>
                              </a:lnTo>
                              <a:lnTo>
                                <a:pt x="162" y="3"/>
                              </a:lnTo>
                              <a:lnTo>
                                <a:pt x="166" y="6"/>
                              </a:lnTo>
                              <a:lnTo>
                                <a:pt x="171" y="9"/>
                              </a:lnTo>
                              <a:lnTo>
                                <a:pt x="175" y="12"/>
                              </a:lnTo>
                              <a:lnTo>
                                <a:pt x="178" y="15"/>
                              </a:lnTo>
                              <a:lnTo>
                                <a:pt x="181" y="19"/>
                              </a:lnTo>
                              <a:lnTo>
                                <a:pt x="182" y="23"/>
                              </a:lnTo>
                              <a:lnTo>
                                <a:pt x="185" y="28"/>
                              </a:lnTo>
                              <a:lnTo>
                                <a:pt x="185" y="32"/>
                              </a:lnTo>
                              <a:lnTo>
                                <a:pt x="185" y="38"/>
                              </a:lnTo>
                              <a:lnTo>
                                <a:pt x="186" y="46"/>
                              </a:lnTo>
                              <a:lnTo>
                                <a:pt x="185" y="56"/>
                              </a:lnTo>
                              <a:lnTo>
                                <a:pt x="185" y="65"/>
                              </a:lnTo>
                              <a:lnTo>
                                <a:pt x="186" y="74"/>
                              </a:lnTo>
                              <a:lnTo>
                                <a:pt x="186" y="84"/>
                              </a:lnTo>
                              <a:lnTo>
                                <a:pt x="185" y="94"/>
                              </a:lnTo>
                              <a:lnTo>
                                <a:pt x="186" y="102"/>
                              </a:lnTo>
                              <a:lnTo>
                                <a:pt x="185" y="113"/>
                              </a:lnTo>
                              <a:lnTo>
                                <a:pt x="185" y="121"/>
                              </a:lnTo>
                              <a:lnTo>
                                <a:pt x="186" y="130"/>
                              </a:lnTo>
                              <a:lnTo>
                                <a:pt x="185" y="140"/>
                              </a:lnTo>
                              <a:lnTo>
                                <a:pt x="185" y="150"/>
                              </a:lnTo>
                              <a:lnTo>
                                <a:pt x="185" y="154"/>
                              </a:lnTo>
                              <a:lnTo>
                                <a:pt x="185" y="159"/>
                              </a:lnTo>
                              <a:lnTo>
                                <a:pt x="182" y="163"/>
                              </a:lnTo>
                              <a:lnTo>
                                <a:pt x="181" y="167"/>
                              </a:lnTo>
                              <a:lnTo>
                                <a:pt x="178" y="172"/>
                              </a:lnTo>
                              <a:lnTo>
                                <a:pt x="175" y="176"/>
                              </a:lnTo>
                              <a:lnTo>
                                <a:pt x="171" y="179"/>
                              </a:lnTo>
                              <a:lnTo>
                                <a:pt x="166" y="182"/>
                              </a:lnTo>
                              <a:lnTo>
                                <a:pt x="162" y="183"/>
                              </a:lnTo>
                              <a:lnTo>
                                <a:pt x="158" y="186"/>
                              </a:lnTo>
                              <a:lnTo>
                                <a:pt x="153" y="186"/>
                              </a:lnTo>
                              <a:lnTo>
                                <a:pt x="148" y="187"/>
                              </a:lnTo>
                              <a:lnTo>
                                <a:pt x="139" y="186"/>
                              </a:lnTo>
                              <a:lnTo>
                                <a:pt x="130" y="187"/>
                              </a:lnTo>
                              <a:lnTo>
                                <a:pt x="120" y="187"/>
                              </a:lnTo>
                              <a:lnTo>
                                <a:pt x="112" y="186"/>
                              </a:lnTo>
                              <a:lnTo>
                                <a:pt x="102" y="186"/>
                              </a:lnTo>
                              <a:lnTo>
                                <a:pt x="93" y="187"/>
                              </a:lnTo>
                              <a:lnTo>
                                <a:pt x="84" y="186"/>
                              </a:lnTo>
                              <a:lnTo>
                                <a:pt x="74" y="187"/>
                              </a:lnTo>
                              <a:lnTo>
                                <a:pt x="66" y="187"/>
                              </a:lnTo>
                              <a:lnTo>
                                <a:pt x="56" y="186"/>
                              </a:lnTo>
                              <a:lnTo>
                                <a:pt x="47" y="187"/>
                              </a:lnTo>
                              <a:lnTo>
                                <a:pt x="37" y="187"/>
                              </a:lnTo>
                              <a:lnTo>
                                <a:pt x="33" y="186"/>
                              </a:lnTo>
                              <a:lnTo>
                                <a:pt x="27" y="186"/>
                              </a:lnTo>
                              <a:lnTo>
                                <a:pt x="23" y="183"/>
                              </a:lnTo>
                              <a:lnTo>
                                <a:pt x="18" y="182"/>
                              </a:lnTo>
                              <a:lnTo>
                                <a:pt x="14" y="179"/>
                              </a:lnTo>
                              <a:lnTo>
                                <a:pt x="11" y="176"/>
                              </a:lnTo>
                              <a:lnTo>
                                <a:pt x="8" y="172"/>
                              </a:lnTo>
                              <a:lnTo>
                                <a:pt x="5" y="167"/>
                              </a:lnTo>
                              <a:lnTo>
                                <a:pt x="2" y="163"/>
                              </a:lnTo>
                              <a:lnTo>
                                <a:pt x="1" y="159"/>
                              </a:lnTo>
                              <a:lnTo>
                                <a:pt x="1" y="154"/>
                              </a:lnTo>
                              <a:lnTo>
                                <a:pt x="0" y="15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34"/>
                      <wps:cNvSpPr>
                        <a:spLocks/>
                      </wps:cNvSpPr>
                      <wps:spPr bwMode="auto">
                        <a:xfrm>
                          <a:off x="4989" y="15838"/>
                          <a:ext cx="318" cy="319"/>
                        </a:xfrm>
                        <a:custGeom>
                          <a:avLst/>
                          <a:gdLst>
                            <a:gd name="T0" fmla="*/ 2 w 318"/>
                            <a:gd name="T1" fmla="*/ 238 h 319"/>
                            <a:gd name="T2" fmla="*/ 0 w 318"/>
                            <a:gd name="T3" fmla="*/ 208 h 319"/>
                            <a:gd name="T4" fmla="*/ 2 w 318"/>
                            <a:gd name="T5" fmla="*/ 175 h 319"/>
                            <a:gd name="T6" fmla="*/ 2 w 318"/>
                            <a:gd name="T7" fmla="*/ 143 h 319"/>
                            <a:gd name="T8" fmla="*/ 0 w 318"/>
                            <a:gd name="T9" fmla="*/ 113 h 319"/>
                            <a:gd name="T10" fmla="*/ 0 w 318"/>
                            <a:gd name="T11" fmla="*/ 80 h 319"/>
                            <a:gd name="T12" fmla="*/ 2 w 318"/>
                            <a:gd name="T13" fmla="*/ 57 h 319"/>
                            <a:gd name="T14" fmla="*/ 6 w 318"/>
                            <a:gd name="T15" fmla="*/ 41 h 319"/>
                            <a:gd name="T16" fmla="*/ 15 w 318"/>
                            <a:gd name="T17" fmla="*/ 26 h 319"/>
                            <a:gd name="T18" fmla="*/ 26 w 318"/>
                            <a:gd name="T19" fmla="*/ 15 h 319"/>
                            <a:gd name="T20" fmla="*/ 39 w 318"/>
                            <a:gd name="T21" fmla="*/ 6 h 319"/>
                            <a:gd name="T22" fmla="*/ 57 w 318"/>
                            <a:gd name="T23" fmla="*/ 2 h 319"/>
                            <a:gd name="T24" fmla="*/ 80 w 318"/>
                            <a:gd name="T25" fmla="*/ 0 h 319"/>
                            <a:gd name="T26" fmla="*/ 111 w 318"/>
                            <a:gd name="T27" fmla="*/ 2 h 319"/>
                            <a:gd name="T28" fmla="*/ 143 w 318"/>
                            <a:gd name="T29" fmla="*/ 0 h 319"/>
                            <a:gd name="T30" fmla="*/ 174 w 318"/>
                            <a:gd name="T31" fmla="*/ 0 h 319"/>
                            <a:gd name="T32" fmla="*/ 206 w 318"/>
                            <a:gd name="T33" fmla="*/ 2 h 319"/>
                            <a:gd name="T34" fmla="*/ 238 w 318"/>
                            <a:gd name="T35" fmla="*/ 2 h 319"/>
                            <a:gd name="T36" fmla="*/ 262 w 318"/>
                            <a:gd name="T37" fmla="*/ 2 h 319"/>
                            <a:gd name="T38" fmla="*/ 278 w 318"/>
                            <a:gd name="T39" fmla="*/ 6 h 319"/>
                            <a:gd name="T40" fmla="*/ 292 w 318"/>
                            <a:gd name="T41" fmla="*/ 15 h 319"/>
                            <a:gd name="T42" fmla="*/ 304 w 318"/>
                            <a:gd name="T43" fmla="*/ 26 h 319"/>
                            <a:gd name="T44" fmla="*/ 312 w 318"/>
                            <a:gd name="T45" fmla="*/ 41 h 319"/>
                            <a:gd name="T46" fmla="*/ 317 w 318"/>
                            <a:gd name="T47" fmla="*/ 57 h 319"/>
                            <a:gd name="T48" fmla="*/ 318 w 318"/>
                            <a:gd name="T49" fmla="*/ 80 h 319"/>
                            <a:gd name="T50" fmla="*/ 317 w 318"/>
                            <a:gd name="T51" fmla="*/ 113 h 319"/>
                            <a:gd name="T52" fmla="*/ 318 w 318"/>
                            <a:gd name="T53" fmla="*/ 143 h 319"/>
                            <a:gd name="T54" fmla="*/ 318 w 318"/>
                            <a:gd name="T55" fmla="*/ 175 h 319"/>
                            <a:gd name="T56" fmla="*/ 317 w 318"/>
                            <a:gd name="T57" fmla="*/ 208 h 319"/>
                            <a:gd name="T58" fmla="*/ 317 w 318"/>
                            <a:gd name="T59" fmla="*/ 239 h 319"/>
                            <a:gd name="T60" fmla="*/ 317 w 318"/>
                            <a:gd name="T61" fmla="*/ 264 h 319"/>
                            <a:gd name="T62" fmla="*/ 312 w 318"/>
                            <a:gd name="T63" fmla="*/ 280 h 319"/>
                            <a:gd name="T64" fmla="*/ 304 w 318"/>
                            <a:gd name="T65" fmla="*/ 294 h 319"/>
                            <a:gd name="T66" fmla="*/ 292 w 318"/>
                            <a:gd name="T67" fmla="*/ 306 h 319"/>
                            <a:gd name="T68" fmla="*/ 278 w 318"/>
                            <a:gd name="T69" fmla="*/ 313 h 319"/>
                            <a:gd name="T70" fmla="*/ 262 w 318"/>
                            <a:gd name="T71" fmla="*/ 317 h 319"/>
                            <a:gd name="T72" fmla="*/ 238 w 318"/>
                            <a:gd name="T73" fmla="*/ 317 h 319"/>
                            <a:gd name="T74" fmla="*/ 206 w 318"/>
                            <a:gd name="T75" fmla="*/ 319 h 319"/>
                            <a:gd name="T76" fmla="*/ 174 w 318"/>
                            <a:gd name="T77" fmla="*/ 317 h 319"/>
                            <a:gd name="T78" fmla="*/ 143 w 318"/>
                            <a:gd name="T79" fmla="*/ 317 h 319"/>
                            <a:gd name="T80" fmla="*/ 111 w 318"/>
                            <a:gd name="T81" fmla="*/ 319 h 319"/>
                            <a:gd name="T82" fmla="*/ 80 w 318"/>
                            <a:gd name="T83" fmla="*/ 319 h 319"/>
                            <a:gd name="T84" fmla="*/ 57 w 318"/>
                            <a:gd name="T85" fmla="*/ 317 h 319"/>
                            <a:gd name="T86" fmla="*/ 39 w 318"/>
                            <a:gd name="T87" fmla="*/ 313 h 319"/>
                            <a:gd name="T88" fmla="*/ 26 w 318"/>
                            <a:gd name="T89" fmla="*/ 306 h 319"/>
                            <a:gd name="T90" fmla="*/ 15 w 318"/>
                            <a:gd name="T91" fmla="*/ 294 h 319"/>
                            <a:gd name="T92" fmla="*/ 6 w 318"/>
                            <a:gd name="T93" fmla="*/ 280 h 319"/>
                            <a:gd name="T94" fmla="*/ 2 w 318"/>
                            <a:gd name="T95" fmla="*/ 264 h 319"/>
                            <a:gd name="T96" fmla="*/ 0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0" y="255"/>
                              </a:moveTo>
                              <a:lnTo>
                                <a:pt x="2" y="238"/>
                              </a:lnTo>
                              <a:lnTo>
                                <a:pt x="0" y="224"/>
                              </a:lnTo>
                              <a:lnTo>
                                <a:pt x="0" y="208"/>
                              </a:lnTo>
                              <a:lnTo>
                                <a:pt x="2" y="190"/>
                              </a:lnTo>
                              <a:lnTo>
                                <a:pt x="2" y="175"/>
                              </a:lnTo>
                              <a:lnTo>
                                <a:pt x="0" y="160"/>
                              </a:lnTo>
                              <a:lnTo>
                                <a:pt x="2" y="143"/>
                              </a:lnTo>
                              <a:lnTo>
                                <a:pt x="0" y="129"/>
                              </a:lnTo>
                              <a:lnTo>
                                <a:pt x="0" y="113"/>
                              </a:lnTo>
                              <a:lnTo>
                                <a:pt x="2" y="95"/>
                              </a:lnTo>
                              <a:lnTo>
                                <a:pt x="0" y="80"/>
                              </a:lnTo>
                              <a:lnTo>
                                <a:pt x="0" y="65"/>
                              </a:lnTo>
                              <a:lnTo>
                                <a:pt x="2" y="57"/>
                              </a:lnTo>
                              <a:lnTo>
                                <a:pt x="3" y="48"/>
                              </a:lnTo>
                              <a:lnTo>
                                <a:pt x="6" y="41"/>
                              </a:lnTo>
                              <a:lnTo>
                                <a:pt x="11" y="32"/>
                              </a:lnTo>
                              <a:lnTo>
                                <a:pt x="15" y="26"/>
                              </a:lnTo>
                              <a:lnTo>
                                <a:pt x="19" y="21"/>
                              </a:lnTo>
                              <a:lnTo>
                                <a:pt x="26" y="15"/>
                              </a:lnTo>
                              <a:lnTo>
                                <a:pt x="32" y="11"/>
                              </a:lnTo>
                              <a:lnTo>
                                <a:pt x="39" y="6"/>
                              </a:lnTo>
                              <a:lnTo>
                                <a:pt x="48" y="3"/>
                              </a:lnTo>
                              <a:lnTo>
                                <a:pt x="57" y="2"/>
                              </a:lnTo>
                              <a:lnTo>
                                <a:pt x="64" y="2"/>
                              </a:lnTo>
                              <a:lnTo>
                                <a:pt x="80" y="0"/>
                              </a:lnTo>
                              <a:lnTo>
                                <a:pt x="95" y="2"/>
                              </a:lnTo>
                              <a:lnTo>
                                <a:pt x="111" y="2"/>
                              </a:lnTo>
                              <a:lnTo>
                                <a:pt x="127" y="0"/>
                              </a:lnTo>
                              <a:lnTo>
                                <a:pt x="143" y="0"/>
                              </a:lnTo>
                              <a:lnTo>
                                <a:pt x="159" y="2"/>
                              </a:lnTo>
                              <a:lnTo>
                                <a:pt x="174" y="0"/>
                              </a:lnTo>
                              <a:lnTo>
                                <a:pt x="190" y="2"/>
                              </a:lnTo>
                              <a:lnTo>
                                <a:pt x="206" y="2"/>
                              </a:lnTo>
                              <a:lnTo>
                                <a:pt x="222" y="0"/>
                              </a:lnTo>
                              <a:lnTo>
                                <a:pt x="238" y="2"/>
                              </a:lnTo>
                              <a:lnTo>
                                <a:pt x="252" y="2"/>
                              </a:lnTo>
                              <a:lnTo>
                                <a:pt x="262" y="2"/>
                              </a:lnTo>
                              <a:lnTo>
                                <a:pt x="271" y="3"/>
                              </a:lnTo>
                              <a:lnTo>
                                <a:pt x="278" y="6"/>
                              </a:lnTo>
                              <a:lnTo>
                                <a:pt x="285" y="11"/>
                              </a:lnTo>
                              <a:lnTo>
                                <a:pt x="292" y="15"/>
                              </a:lnTo>
                              <a:lnTo>
                                <a:pt x="298" y="21"/>
                              </a:lnTo>
                              <a:lnTo>
                                <a:pt x="304" y="26"/>
                              </a:lnTo>
                              <a:lnTo>
                                <a:pt x="308" y="32"/>
                              </a:lnTo>
                              <a:lnTo>
                                <a:pt x="312" y="41"/>
                              </a:lnTo>
                              <a:lnTo>
                                <a:pt x="315" y="48"/>
                              </a:lnTo>
                              <a:lnTo>
                                <a:pt x="317" y="57"/>
                              </a:lnTo>
                              <a:lnTo>
                                <a:pt x="317" y="65"/>
                              </a:lnTo>
                              <a:lnTo>
                                <a:pt x="318" y="80"/>
                              </a:lnTo>
                              <a:lnTo>
                                <a:pt x="317" y="97"/>
                              </a:lnTo>
                              <a:lnTo>
                                <a:pt x="317" y="113"/>
                              </a:lnTo>
                              <a:lnTo>
                                <a:pt x="318" y="127"/>
                              </a:lnTo>
                              <a:lnTo>
                                <a:pt x="318" y="143"/>
                              </a:lnTo>
                              <a:lnTo>
                                <a:pt x="317" y="160"/>
                              </a:lnTo>
                              <a:lnTo>
                                <a:pt x="318" y="175"/>
                              </a:lnTo>
                              <a:lnTo>
                                <a:pt x="317" y="192"/>
                              </a:lnTo>
                              <a:lnTo>
                                <a:pt x="317" y="208"/>
                              </a:lnTo>
                              <a:lnTo>
                                <a:pt x="318" y="222"/>
                              </a:lnTo>
                              <a:lnTo>
                                <a:pt x="317" y="239"/>
                              </a:lnTo>
                              <a:lnTo>
                                <a:pt x="317" y="255"/>
                              </a:lnTo>
                              <a:lnTo>
                                <a:pt x="317" y="264"/>
                              </a:lnTo>
                              <a:lnTo>
                                <a:pt x="315" y="271"/>
                              </a:lnTo>
                              <a:lnTo>
                                <a:pt x="312" y="280"/>
                              </a:lnTo>
                              <a:lnTo>
                                <a:pt x="308" y="287"/>
                              </a:lnTo>
                              <a:lnTo>
                                <a:pt x="304" y="294"/>
                              </a:lnTo>
                              <a:lnTo>
                                <a:pt x="298" y="300"/>
                              </a:lnTo>
                              <a:lnTo>
                                <a:pt x="292" y="306"/>
                              </a:lnTo>
                              <a:lnTo>
                                <a:pt x="285" y="310"/>
                              </a:lnTo>
                              <a:lnTo>
                                <a:pt x="278" y="313"/>
                              </a:lnTo>
                              <a:lnTo>
                                <a:pt x="271" y="316"/>
                              </a:lnTo>
                              <a:lnTo>
                                <a:pt x="262" y="317"/>
                              </a:lnTo>
                              <a:lnTo>
                                <a:pt x="252" y="319"/>
                              </a:lnTo>
                              <a:lnTo>
                                <a:pt x="238" y="317"/>
                              </a:lnTo>
                              <a:lnTo>
                                <a:pt x="222" y="319"/>
                              </a:lnTo>
                              <a:lnTo>
                                <a:pt x="206" y="319"/>
                              </a:lnTo>
                              <a:lnTo>
                                <a:pt x="190" y="317"/>
                              </a:lnTo>
                              <a:lnTo>
                                <a:pt x="174" y="317"/>
                              </a:lnTo>
                              <a:lnTo>
                                <a:pt x="159" y="319"/>
                              </a:lnTo>
                              <a:lnTo>
                                <a:pt x="143" y="317"/>
                              </a:lnTo>
                              <a:lnTo>
                                <a:pt x="127" y="319"/>
                              </a:lnTo>
                              <a:lnTo>
                                <a:pt x="111" y="319"/>
                              </a:lnTo>
                              <a:lnTo>
                                <a:pt x="95" y="317"/>
                              </a:lnTo>
                              <a:lnTo>
                                <a:pt x="80" y="319"/>
                              </a:lnTo>
                              <a:lnTo>
                                <a:pt x="64" y="319"/>
                              </a:lnTo>
                              <a:lnTo>
                                <a:pt x="57" y="317"/>
                              </a:lnTo>
                              <a:lnTo>
                                <a:pt x="48" y="316"/>
                              </a:lnTo>
                              <a:lnTo>
                                <a:pt x="39" y="313"/>
                              </a:lnTo>
                              <a:lnTo>
                                <a:pt x="32" y="310"/>
                              </a:lnTo>
                              <a:lnTo>
                                <a:pt x="26" y="306"/>
                              </a:lnTo>
                              <a:lnTo>
                                <a:pt x="19" y="300"/>
                              </a:lnTo>
                              <a:lnTo>
                                <a:pt x="15" y="294"/>
                              </a:lnTo>
                              <a:lnTo>
                                <a:pt x="11" y="287"/>
                              </a:lnTo>
                              <a:lnTo>
                                <a:pt x="6" y="280"/>
                              </a:lnTo>
                              <a:lnTo>
                                <a:pt x="3" y="271"/>
                              </a:lnTo>
                              <a:lnTo>
                                <a:pt x="2"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135"/>
                      <wps:cNvSpPr>
                        <a:spLocks/>
                      </wps:cNvSpPr>
                      <wps:spPr bwMode="auto">
                        <a:xfrm>
                          <a:off x="4989" y="15398"/>
                          <a:ext cx="318" cy="320"/>
                        </a:xfrm>
                        <a:custGeom>
                          <a:avLst/>
                          <a:gdLst>
                            <a:gd name="T0" fmla="*/ 2 w 318"/>
                            <a:gd name="T1" fmla="*/ 238 h 320"/>
                            <a:gd name="T2" fmla="*/ 0 w 318"/>
                            <a:gd name="T3" fmla="*/ 207 h 320"/>
                            <a:gd name="T4" fmla="*/ 2 w 318"/>
                            <a:gd name="T5" fmla="*/ 174 h 320"/>
                            <a:gd name="T6" fmla="*/ 2 w 318"/>
                            <a:gd name="T7" fmla="*/ 143 h 320"/>
                            <a:gd name="T8" fmla="*/ 0 w 318"/>
                            <a:gd name="T9" fmla="*/ 112 h 320"/>
                            <a:gd name="T10" fmla="*/ 0 w 318"/>
                            <a:gd name="T11" fmla="*/ 79 h 320"/>
                            <a:gd name="T12" fmla="*/ 2 w 318"/>
                            <a:gd name="T13" fmla="*/ 56 h 320"/>
                            <a:gd name="T14" fmla="*/ 6 w 318"/>
                            <a:gd name="T15" fmla="*/ 40 h 320"/>
                            <a:gd name="T16" fmla="*/ 15 w 318"/>
                            <a:gd name="T17" fmla="*/ 26 h 320"/>
                            <a:gd name="T18" fmla="*/ 26 w 318"/>
                            <a:gd name="T19" fmla="*/ 14 h 320"/>
                            <a:gd name="T20" fmla="*/ 39 w 318"/>
                            <a:gd name="T21" fmla="*/ 6 h 320"/>
                            <a:gd name="T22" fmla="*/ 57 w 318"/>
                            <a:gd name="T23" fmla="*/ 1 h 320"/>
                            <a:gd name="T24" fmla="*/ 80 w 318"/>
                            <a:gd name="T25" fmla="*/ 0 h 320"/>
                            <a:gd name="T26" fmla="*/ 111 w 318"/>
                            <a:gd name="T27" fmla="*/ 1 h 320"/>
                            <a:gd name="T28" fmla="*/ 143 w 318"/>
                            <a:gd name="T29" fmla="*/ 0 h 320"/>
                            <a:gd name="T30" fmla="*/ 174 w 318"/>
                            <a:gd name="T31" fmla="*/ 0 h 320"/>
                            <a:gd name="T32" fmla="*/ 206 w 318"/>
                            <a:gd name="T33" fmla="*/ 1 h 320"/>
                            <a:gd name="T34" fmla="*/ 238 w 318"/>
                            <a:gd name="T35" fmla="*/ 1 h 320"/>
                            <a:gd name="T36" fmla="*/ 262 w 318"/>
                            <a:gd name="T37" fmla="*/ 1 h 320"/>
                            <a:gd name="T38" fmla="*/ 278 w 318"/>
                            <a:gd name="T39" fmla="*/ 6 h 320"/>
                            <a:gd name="T40" fmla="*/ 292 w 318"/>
                            <a:gd name="T41" fmla="*/ 14 h 320"/>
                            <a:gd name="T42" fmla="*/ 304 w 318"/>
                            <a:gd name="T43" fmla="*/ 26 h 320"/>
                            <a:gd name="T44" fmla="*/ 312 w 318"/>
                            <a:gd name="T45" fmla="*/ 40 h 320"/>
                            <a:gd name="T46" fmla="*/ 317 w 318"/>
                            <a:gd name="T47" fmla="*/ 56 h 320"/>
                            <a:gd name="T48" fmla="*/ 318 w 318"/>
                            <a:gd name="T49" fmla="*/ 79 h 320"/>
                            <a:gd name="T50" fmla="*/ 317 w 318"/>
                            <a:gd name="T51" fmla="*/ 112 h 320"/>
                            <a:gd name="T52" fmla="*/ 318 w 318"/>
                            <a:gd name="T53" fmla="*/ 143 h 320"/>
                            <a:gd name="T54" fmla="*/ 318 w 318"/>
                            <a:gd name="T55" fmla="*/ 174 h 320"/>
                            <a:gd name="T56" fmla="*/ 317 w 318"/>
                            <a:gd name="T57" fmla="*/ 207 h 320"/>
                            <a:gd name="T58" fmla="*/ 317 w 318"/>
                            <a:gd name="T59" fmla="*/ 239 h 320"/>
                            <a:gd name="T60" fmla="*/ 317 w 318"/>
                            <a:gd name="T61" fmla="*/ 263 h 320"/>
                            <a:gd name="T62" fmla="*/ 312 w 318"/>
                            <a:gd name="T63" fmla="*/ 279 h 320"/>
                            <a:gd name="T64" fmla="*/ 304 w 318"/>
                            <a:gd name="T65" fmla="*/ 294 h 320"/>
                            <a:gd name="T66" fmla="*/ 292 w 318"/>
                            <a:gd name="T67" fmla="*/ 305 h 320"/>
                            <a:gd name="T68" fmla="*/ 278 w 318"/>
                            <a:gd name="T69" fmla="*/ 314 h 320"/>
                            <a:gd name="T70" fmla="*/ 262 w 318"/>
                            <a:gd name="T71" fmla="*/ 318 h 320"/>
                            <a:gd name="T72" fmla="*/ 238 w 318"/>
                            <a:gd name="T73" fmla="*/ 318 h 320"/>
                            <a:gd name="T74" fmla="*/ 206 w 318"/>
                            <a:gd name="T75" fmla="*/ 320 h 320"/>
                            <a:gd name="T76" fmla="*/ 174 w 318"/>
                            <a:gd name="T77" fmla="*/ 318 h 320"/>
                            <a:gd name="T78" fmla="*/ 143 w 318"/>
                            <a:gd name="T79" fmla="*/ 318 h 320"/>
                            <a:gd name="T80" fmla="*/ 111 w 318"/>
                            <a:gd name="T81" fmla="*/ 320 h 320"/>
                            <a:gd name="T82" fmla="*/ 80 w 318"/>
                            <a:gd name="T83" fmla="*/ 320 h 320"/>
                            <a:gd name="T84" fmla="*/ 57 w 318"/>
                            <a:gd name="T85" fmla="*/ 318 h 320"/>
                            <a:gd name="T86" fmla="*/ 39 w 318"/>
                            <a:gd name="T87" fmla="*/ 314 h 320"/>
                            <a:gd name="T88" fmla="*/ 26 w 318"/>
                            <a:gd name="T89" fmla="*/ 305 h 320"/>
                            <a:gd name="T90" fmla="*/ 15 w 318"/>
                            <a:gd name="T91" fmla="*/ 294 h 320"/>
                            <a:gd name="T92" fmla="*/ 6 w 318"/>
                            <a:gd name="T93" fmla="*/ 279 h 320"/>
                            <a:gd name="T94" fmla="*/ 2 w 318"/>
                            <a:gd name="T95" fmla="*/ 263 h 320"/>
                            <a:gd name="T96" fmla="*/ 0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0" y="255"/>
                              </a:moveTo>
                              <a:lnTo>
                                <a:pt x="2" y="238"/>
                              </a:lnTo>
                              <a:lnTo>
                                <a:pt x="0" y="223"/>
                              </a:lnTo>
                              <a:lnTo>
                                <a:pt x="0" y="207"/>
                              </a:lnTo>
                              <a:lnTo>
                                <a:pt x="2" y="190"/>
                              </a:lnTo>
                              <a:lnTo>
                                <a:pt x="2" y="174"/>
                              </a:lnTo>
                              <a:lnTo>
                                <a:pt x="0" y="160"/>
                              </a:lnTo>
                              <a:lnTo>
                                <a:pt x="2" y="143"/>
                              </a:lnTo>
                              <a:lnTo>
                                <a:pt x="0" y="128"/>
                              </a:lnTo>
                              <a:lnTo>
                                <a:pt x="0" y="112"/>
                              </a:lnTo>
                              <a:lnTo>
                                <a:pt x="2" y="95"/>
                              </a:lnTo>
                              <a:lnTo>
                                <a:pt x="0" y="79"/>
                              </a:lnTo>
                              <a:lnTo>
                                <a:pt x="0" y="65"/>
                              </a:lnTo>
                              <a:lnTo>
                                <a:pt x="2" y="56"/>
                              </a:lnTo>
                              <a:lnTo>
                                <a:pt x="3" y="48"/>
                              </a:lnTo>
                              <a:lnTo>
                                <a:pt x="6" y="40"/>
                              </a:lnTo>
                              <a:lnTo>
                                <a:pt x="11" y="32"/>
                              </a:lnTo>
                              <a:lnTo>
                                <a:pt x="15" y="26"/>
                              </a:lnTo>
                              <a:lnTo>
                                <a:pt x="19" y="20"/>
                              </a:lnTo>
                              <a:lnTo>
                                <a:pt x="26" y="14"/>
                              </a:lnTo>
                              <a:lnTo>
                                <a:pt x="32" y="10"/>
                              </a:lnTo>
                              <a:lnTo>
                                <a:pt x="39" y="6"/>
                              </a:lnTo>
                              <a:lnTo>
                                <a:pt x="48" y="3"/>
                              </a:lnTo>
                              <a:lnTo>
                                <a:pt x="57" y="1"/>
                              </a:lnTo>
                              <a:lnTo>
                                <a:pt x="64" y="1"/>
                              </a:lnTo>
                              <a:lnTo>
                                <a:pt x="80" y="0"/>
                              </a:lnTo>
                              <a:lnTo>
                                <a:pt x="95" y="1"/>
                              </a:lnTo>
                              <a:lnTo>
                                <a:pt x="111" y="1"/>
                              </a:lnTo>
                              <a:lnTo>
                                <a:pt x="127" y="0"/>
                              </a:lnTo>
                              <a:lnTo>
                                <a:pt x="143" y="0"/>
                              </a:lnTo>
                              <a:lnTo>
                                <a:pt x="159" y="1"/>
                              </a:lnTo>
                              <a:lnTo>
                                <a:pt x="174" y="0"/>
                              </a:lnTo>
                              <a:lnTo>
                                <a:pt x="190" y="1"/>
                              </a:lnTo>
                              <a:lnTo>
                                <a:pt x="206" y="1"/>
                              </a:lnTo>
                              <a:lnTo>
                                <a:pt x="222" y="0"/>
                              </a:lnTo>
                              <a:lnTo>
                                <a:pt x="238" y="1"/>
                              </a:lnTo>
                              <a:lnTo>
                                <a:pt x="252" y="1"/>
                              </a:lnTo>
                              <a:lnTo>
                                <a:pt x="262" y="1"/>
                              </a:lnTo>
                              <a:lnTo>
                                <a:pt x="271" y="3"/>
                              </a:lnTo>
                              <a:lnTo>
                                <a:pt x="278" y="6"/>
                              </a:lnTo>
                              <a:lnTo>
                                <a:pt x="285" y="10"/>
                              </a:lnTo>
                              <a:lnTo>
                                <a:pt x="292" y="14"/>
                              </a:lnTo>
                              <a:lnTo>
                                <a:pt x="298" y="20"/>
                              </a:lnTo>
                              <a:lnTo>
                                <a:pt x="304" y="26"/>
                              </a:lnTo>
                              <a:lnTo>
                                <a:pt x="308" y="32"/>
                              </a:lnTo>
                              <a:lnTo>
                                <a:pt x="312" y="40"/>
                              </a:lnTo>
                              <a:lnTo>
                                <a:pt x="315" y="48"/>
                              </a:lnTo>
                              <a:lnTo>
                                <a:pt x="317" y="56"/>
                              </a:lnTo>
                              <a:lnTo>
                                <a:pt x="317" y="65"/>
                              </a:lnTo>
                              <a:lnTo>
                                <a:pt x="318" y="79"/>
                              </a:lnTo>
                              <a:lnTo>
                                <a:pt x="317" y="96"/>
                              </a:lnTo>
                              <a:lnTo>
                                <a:pt x="317" y="112"/>
                              </a:lnTo>
                              <a:lnTo>
                                <a:pt x="318" y="127"/>
                              </a:lnTo>
                              <a:lnTo>
                                <a:pt x="318" y="143"/>
                              </a:lnTo>
                              <a:lnTo>
                                <a:pt x="317" y="160"/>
                              </a:lnTo>
                              <a:lnTo>
                                <a:pt x="318" y="174"/>
                              </a:lnTo>
                              <a:lnTo>
                                <a:pt x="317" y="191"/>
                              </a:lnTo>
                              <a:lnTo>
                                <a:pt x="317" y="207"/>
                              </a:lnTo>
                              <a:lnTo>
                                <a:pt x="318" y="223"/>
                              </a:lnTo>
                              <a:lnTo>
                                <a:pt x="317" y="239"/>
                              </a:lnTo>
                              <a:lnTo>
                                <a:pt x="317" y="255"/>
                              </a:lnTo>
                              <a:lnTo>
                                <a:pt x="317" y="263"/>
                              </a:lnTo>
                              <a:lnTo>
                                <a:pt x="315" y="272"/>
                              </a:lnTo>
                              <a:lnTo>
                                <a:pt x="312" y="279"/>
                              </a:lnTo>
                              <a:lnTo>
                                <a:pt x="308" y="286"/>
                              </a:lnTo>
                              <a:lnTo>
                                <a:pt x="304" y="294"/>
                              </a:lnTo>
                              <a:lnTo>
                                <a:pt x="298" y="299"/>
                              </a:lnTo>
                              <a:lnTo>
                                <a:pt x="292" y="305"/>
                              </a:lnTo>
                              <a:lnTo>
                                <a:pt x="285" y="309"/>
                              </a:lnTo>
                              <a:lnTo>
                                <a:pt x="278" y="314"/>
                              </a:lnTo>
                              <a:lnTo>
                                <a:pt x="271" y="317"/>
                              </a:lnTo>
                              <a:lnTo>
                                <a:pt x="262" y="318"/>
                              </a:lnTo>
                              <a:lnTo>
                                <a:pt x="252" y="320"/>
                              </a:lnTo>
                              <a:lnTo>
                                <a:pt x="238" y="318"/>
                              </a:lnTo>
                              <a:lnTo>
                                <a:pt x="222" y="320"/>
                              </a:lnTo>
                              <a:lnTo>
                                <a:pt x="206" y="320"/>
                              </a:lnTo>
                              <a:lnTo>
                                <a:pt x="190" y="318"/>
                              </a:lnTo>
                              <a:lnTo>
                                <a:pt x="174" y="318"/>
                              </a:lnTo>
                              <a:lnTo>
                                <a:pt x="159" y="320"/>
                              </a:lnTo>
                              <a:lnTo>
                                <a:pt x="143" y="318"/>
                              </a:lnTo>
                              <a:lnTo>
                                <a:pt x="127" y="320"/>
                              </a:lnTo>
                              <a:lnTo>
                                <a:pt x="111" y="320"/>
                              </a:lnTo>
                              <a:lnTo>
                                <a:pt x="95" y="318"/>
                              </a:lnTo>
                              <a:lnTo>
                                <a:pt x="80" y="320"/>
                              </a:lnTo>
                              <a:lnTo>
                                <a:pt x="64" y="320"/>
                              </a:lnTo>
                              <a:lnTo>
                                <a:pt x="57" y="318"/>
                              </a:lnTo>
                              <a:lnTo>
                                <a:pt x="48" y="317"/>
                              </a:lnTo>
                              <a:lnTo>
                                <a:pt x="39" y="314"/>
                              </a:lnTo>
                              <a:lnTo>
                                <a:pt x="32" y="309"/>
                              </a:lnTo>
                              <a:lnTo>
                                <a:pt x="26" y="305"/>
                              </a:lnTo>
                              <a:lnTo>
                                <a:pt x="19" y="299"/>
                              </a:lnTo>
                              <a:lnTo>
                                <a:pt x="15" y="294"/>
                              </a:lnTo>
                              <a:lnTo>
                                <a:pt x="11" y="286"/>
                              </a:lnTo>
                              <a:lnTo>
                                <a:pt x="6" y="279"/>
                              </a:lnTo>
                              <a:lnTo>
                                <a:pt x="3" y="272"/>
                              </a:lnTo>
                              <a:lnTo>
                                <a:pt x="2"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36"/>
                      <wps:cNvSpPr>
                        <a:spLocks/>
                      </wps:cNvSpPr>
                      <wps:spPr bwMode="auto">
                        <a:xfrm>
                          <a:off x="5419" y="15838"/>
                          <a:ext cx="318" cy="319"/>
                        </a:xfrm>
                        <a:custGeom>
                          <a:avLst/>
                          <a:gdLst>
                            <a:gd name="T0" fmla="*/ 1 w 318"/>
                            <a:gd name="T1" fmla="*/ 238 h 319"/>
                            <a:gd name="T2" fmla="*/ 0 w 318"/>
                            <a:gd name="T3" fmla="*/ 208 h 319"/>
                            <a:gd name="T4" fmla="*/ 1 w 318"/>
                            <a:gd name="T5" fmla="*/ 175 h 319"/>
                            <a:gd name="T6" fmla="*/ 1 w 318"/>
                            <a:gd name="T7" fmla="*/ 143 h 319"/>
                            <a:gd name="T8" fmla="*/ 0 w 318"/>
                            <a:gd name="T9" fmla="*/ 113 h 319"/>
                            <a:gd name="T10" fmla="*/ 0 w 318"/>
                            <a:gd name="T11" fmla="*/ 80 h 319"/>
                            <a:gd name="T12" fmla="*/ 1 w 318"/>
                            <a:gd name="T13" fmla="*/ 57 h 319"/>
                            <a:gd name="T14" fmla="*/ 6 w 318"/>
                            <a:gd name="T15" fmla="*/ 41 h 319"/>
                            <a:gd name="T16" fmla="*/ 14 w 318"/>
                            <a:gd name="T17" fmla="*/ 26 h 319"/>
                            <a:gd name="T18" fmla="*/ 26 w 318"/>
                            <a:gd name="T19" fmla="*/ 15 h 319"/>
                            <a:gd name="T20" fmla="*/ 39 w 318"/>
                            <a:gd name="T21" fmla="*/ 6 h 319"/>
                            <a:gd name="T22" fmla="*/ 56 w 318"/>
                            <a:gd name="T23" fmla="*/ 2 h 319"/>
                            <a:gd name="T24" fmla="*/ 81 w 318"/>
                            <a:gd name="T25" fmla="*/ 0 h 319"/>
                            <a:gd name="T26" fmla="*/ 112 w 318"/>
                            <a:gd name="T27" fmla="*/ 2 h 319"/>
                            <a:gd name="T28" fmla="*/ 144 w 318"/>
                            <a:gd name="T29" fmla="*/ 0 h 319"/>
                            <a:gd name="T30" fmla="*/ 175 w 318"/>
                            <a:gd name="T31" fmla="*/ 0 h 319"/>
                            <a:gd name="T32" fmla="*/ 207 w 318"/>
                            <a:gd name="T33" fmla="*/ 2 h 319"/>
                            <a:gd name="T34" fmla="*/ 239 w 318"/>
                            <a:gd name="T35" fmla="*/ 2 h 319"/>
                            <a:gd name="T36" fmla="*/ 262 w 318"/>
                            <a:gd name="T37" fmla="*/ 2 h 319"/>
                            <a:gd name="T38" fmla="*/ 277 w 318"/>
                            <a:gd name="T39" fmla="*/ 6 h 319"/>
                            <a:gd name="T40" fmla="*/ 292 w 318"/>
                            <a:gd name="T41" fmla="*/ 15 h 319"/>
                            <a:gd name="T42" fmla="*/ 303 w 318"/>
                            <a:gd name="T43" fmla="*/ 26 h 319"/>
                            <a:gd name="T44" fmla="*/ 312 w 318"/>
                            <a:gd name="T45" fmla="*/ 41 h 319"/>
                            <a:gd name="T46" fmla="*/ 316 w 318"/>
                            <a:gd name="T47" fmla="*/ 57 h 319"/>
                            <a:gd name="T48" fmla="*/ 318 w 318"/>
                            <a:gd name="T49" fmla="*/ 80 h 319"/>
                            <a:gd name="T50" fmla="*/ 316 w 318"/>
                            <a:gd name="T51" fmla="*/ 113 h 319"/>
                            <a:gd name="T52" fmla="*/ 318 w 318"/>
                            <a:gd name="T53" fmla="*/ 143 h 319"/>
                            <a:gd name="T54" fmla="*/ 318 w 318"/>
                            <a:gd name="T55" fmla="*/ 175 h 319"/>
                            <a:gd name="T56" fmla="*/ 316 w 318"/>
                            <a:gd name="T57" fmla="*/ 208 h 319"/>
                            <a:gd name="T58" fmla="*/ 316 w 318"/>
                            <a:gd name="T59" fmla="*/ 239 h 319"/>
                            <a:gd name="T60" fmla="*/ 316 w 318"/>
                            <a:gd name="T61" fmla="*/ 264 h 319"/>
                            <a:gd name="T62" fmla="*/ 312 w 318"/>
                            <a:gd name="T63" fmla="*/ 280 h 319"/>
                            <a:gd name="T64" fmla="*/ 303 w 318"/>
                            <a:gd name="T65" fmla="*/ 294 h 319"/>
                            <a:gd name="T66" fmla="*/ 292 w 318"/>
                            <a:gd name="T67" fmla="*/ 306 h 319"/>
                            <a:gd name="T68" fmla="*/ 277 w 318"/>
                            <a:gd name="T69" fmla="*/ 313 h 319"/>
                            <a:gd name="T70" fmla="*/ 262 w 318"/>
                            <a:gd name="T71" fmla="*/ 317 h 319"/>
                            <a:gd name="T72" fmla="*/ 239 w 318"/>
                            <a:gd name="T73" fmla="*/ 317 h 319"/>
                            <a:gd name="T74" fmla="*/ 207 w 318"/>
                            <a:gd name="T75" fmla="*/ 319 h 319"/>
                            <a:gd name="T76" fmla="*/ 175 w 318"/>
                            <a:gd name="T77" fmla="*/ 317 h 319"/>
                            <a:gd name="T78" fmla="*/ 144 w 318"/>
                            <a:gd name="T79" fmla="*/ 317 h 319"/>
                            <a:gd name="T80" fmla="*/ 112 w 318"/>
                            <a:gd name="T81" fmla="*/ 319 h 319"/>
                            <a:gd name="T82" fmla="*/ 81 w 318"/>
                            <a:gd name="T83" fmla="*/ 319 h 319"/>
                            <a:gd name="T84" fmla="*/ 56 w 318"/>
                            <a:gd name="T85" fmla="*/ 317 h 319"/>
                            <a:gd name="T86" fmla="*/ 39 w 318"/>
                            <a:gd name="T87" fmla="*/ 313 h 319"/>
                            <a:gd name="T88" fmla="*/ 26 w 318"/>
                            <a:gd name="T89" fmla="*/ 306 h 319"/>
                            <a:gd name="T90" fmla="*/ 14 w 318"/>
                            <a:gd name="T91" fmla="*/ 294 h 319"/>
                            <a:gd name="T92" fmla="*/ 6 w 318"/>
                            <a:gd name="T93" fmla="*/ 280 h 319"/>
                            <a:gd name="T94" fmla="*/ 1 w 318"/>
                            <a:gd name="T95" fmla="*/ 264 h 319"/>
                            <a:gd name="T96" fmla="*/ 0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2" y="11"/>
                              </a:lnTo>
                              <a:lnTo>
                                <a:pt x="39" y="6"/>
                              </a:lnTo>
                              <a:lnTo>
                                <a:pt x="47" y="3"/>
                              </a:lnTo>
                              <a:lnTo>
                                <a:pt x="56" y="2"/>
                              </a:lnTo>
                              <a:lnTo>
                                <a:pt x="63" y="2"/>
                              </a:lnTo>
                              <a:lnTo>
                                <a:pt x="81" y="0"/>
                              </a:lnTo>
                              <a:lnTo>
                                <a:pt x="96" y="2"/>
                              </a:lnTo>
                              <a:lnTo>
                                <a:pt x="112" y="2"/>
                              </a:lnTo>
                              <a:lnTo>
                                <a:pt x="128" y="0"/>
                              </a:lnTo>
                              <a:lnTo>
                                <a:pt x="144" y="0"/>
                              </a:lnTo>
                              <a:lnTo>
                                <a:pt x="160" y="2"/>
                              </a:lnTo>
                              <a:lnTo>
                                <a:pt x="175" y="0"/>
                              </a:lnTo>
                              <a:lnTo>
                                <a:pt x="191" y="2"/>
                              </a:lnTo>
                              <a:lnTo>
                                <a:pt x="207" y="2"/>
                              </a:lnTo>
                              <a:lnTo>
                                <a:pt x="223" y="0"/>
                              </a:lnTo>
                              <a:lnTo>
                                <a:pt x="239" y="2"/>
                              </a:lnTo>
                              <a:lnTo>
                                <a:pt x="253" y="2"/>
                              </a:lnTo>
                              <a:lnTo>
                                <a:pt x="262" y="2"/>
                              </a:lnTo>
                              <a:lnTo>
                                <a:pt x="270" y="3"/>
                              </a:lnTo>
                              <a:lnTo>
                                <a:pt x="277" y="6"/>
                              </a:lnTo>
                              <a:lnTo>
                                <a:pt x="286" y="11"/>
                              </a:lnTo>
                              <a:lnTo>
                                <a:pt x="292" y="15"/>
                              </a:lnTo>
                              <a:lnTo>
                                <a:pt x="297" y="21"/>
                              </a:lnTo>
                              <a:lnTo>
                                <a:pt x="303" y="26"/>
                              </a:lnTo>
                              <a:lnTo>
                                <a:pt x="308" y="32"/>
                              </a:lnTo>
                              <a:lnTo>
                                <a:pt x="312" y="41"/>
                              </a:lnTo>
                              <a:lnTo>
                                <a:pt x="315" y="48"/>
                              </a:lnTo>
                              <a:lnTo>
                                <a:pt x="316" y="57"/>
                              </a:lnTo>
                              <a:lnTo>
                                <a:pt x="316" y="65"/>
                              </a:lnTo>
                              <a:lnTo>
                                <a:pt x="318" y="80"/>
                              </a:lnTo>
                              <a:lnTo>
                                <a:pt x="316" y="97"/>
                              </a:lnTo>
                              <a:lnTo>
                                <a:pt x="316" y="113"/>
                              </a:lnTo>
                              <a:lnTo>
                                <a:pt x="318" y="127"/>
                              </a:lnTo>
                              <a:lnTo>
                                <a:pt x="318" y="143"/>
                              </a:lnTo>
                              <a:lnTo>
                                <a:pt x="316" y="160"/>
                              </a:lnTo>
                              <a:lnTo>
                                <a:pt x="318" y="175"/>
                              </a:lnTo>
                              <a:lnTo>
                                <a:pt x="316" y="192"/>
                              </a:lnTo>
                              <a:lnTo>
                                <a:pt x="316" y="208"/>
                              </a:lnTo>
                              <a:lnTo>
                                <a:pt x="318" y="222"/>
                              </a:lnTo>
                              <a:lnTo>
                                <a:pt x="316" y="239"/>
                              </a:lnTo>
                              <a:lnTo>
                                <a:pt x="316" y="255"/>
                              </a:lnTo>
                              <a:lnTo>
                                <a:pt x="316" y="264"/>
                              </a:lnTo>
                              <a:lnTo>
                                <a:pt x="315" y="271"/>
                              </a:lnTo>
                              <a:lnTo>
                                <a:pt x="312" y="280"/>
                              </a:lnTo>
                              <a:lnTo>
                                <a:pt x="308" y="287"/>
                              </a:lnTo>
                              <a:lnTo>
                                <a:pt x="303" y="294"/>
                              </a:lnTo>
                              <a:lnTo>
                                <a:pt x="297" y="300"/>
                              </a:lnTo>
                              <a:lnTo>
                                <a:pt x="292" y="306"/>
                              </a:lnTo>
                              <a:lnTo>
                                <a:pt x="286" y="310"/>
                              </a:lnTo>
                              <a:lnTo>
                                <a:pt x="277" y="313"/>
                              </a:lnTo>
                              <a:lnTo>
                                <a:pt x="270" y="316"/>
                              </a:lnTo>
                              <a:lnTo>
                                <a:pt x="262" y="317"/>
                              </a:lnTo>
                              <a:lnTo>
                                <a:pt x="253" y="319"/>
                              </a:lnTo>
                              <a:lnTo>
                                <a:pt x="239" y="317"/>
                              </a:lnTo>
                              <a:lnTo>
                                <a:pt x="223" y="319"/>
                              </a:lnTo>
                              <a:lnTo>
                                <a:pt x="207" y="319"/>
                              </a:lnTo>
                              <a:lnTo>
                                <a:pt x="191" y="317"/>
                              </a:lnTo>
                              <a:lnTo>
                                <a:pt x="175" y="317"/>
                              </a:lnTo>
                              <a:lnTo>
                                <a:pt x="160" y="319"/>
                              </a:lnTo>
                              <a:lnTo>
                                <a:pt x="144" y="317"/>
                              </a:lnTo>
                              <a:lnTo>
                                <a:pt x="128" y="319"/>
                              </a:lnTo>
                              <a:lnTo>
                                <a:pt x="112" y="319"/>
                              </a:lnTo>
                              <a:lnTo>
                                <a:pt x="96" y="317"/>
                              </a:lnTo>
                              <a:lnTo>
                                <a:pt x="81" y="319"/>
                              </a:lnTo>
                              <a:lnTo>
                                <a:pt x="63" y="319"/>
                              </a:lnTo>
                              <a:lnTo>
                                <a:pt x="56" y="317"/>
                              </a:lnTo>
                              <a:lnTo>
                                <a:pt x="47" y="316"/>
                              </a:lnTo>
                              <a:lnTo>
                                <a:pt x="39" y="313"/>
                              </a:lnTo>
                              <a:lnTo>
                                <a:pt x="32"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137"/>
                      <wps:cNvSpPr>
                        <a:spLocks/>
                      </wps:cNvSpPr>
                      <wps:spPr bwMode="auto">
                        <a:xfrm>
                          <a:off x="5419" y="15398"/>
                          <a:ext cx="318" cy="320"/>
                        </a:xfrm>
                        <a:custGeom>
                          <a:avLst/>
                          <a:gdLst>
                            <a:gd name="T0" fmla="*/ 1 w 318"/>
                            <a:gd name="T1" fmla="*/ 238 h 320"/>
                            <a:gd name="T2" fmla="*/ 0 w 318"/>
                            <a:gd name="T3" fmla="*/ 207 h 320"/>
                            <a:gd name="T4" fmla="*/ 1 w 318"/>
                            <a:gd name="T5" fmla="*/ 174 h 320"/>
                            <a:gd name="T6" fmla="*/ 1 w 318"/>
                            <a:gd name="T7" fmla="*/ 143 h 320"/>
                            <a:gd name="T8" fmla="*/ 0 w 318"/>
                            <a:gd name="T9" fmla="*/ 112 h 320"/>
                            <a:gd name="T10" fmla="*/ 0 w 318"/>
                            <a:gd name="T11" fmla="*/ 79 h 320"/>
                            <a:gd name="T12" fmla="*/ 1 w 318"/>
                            <a:gd name="T13" fmla="*/ 56 h 320"/>
                            <a:gd name="T14" fmla="*/ 6 w 318"/>
                            <a:gd name="T15" fmla="*/ 40 h 320"/>
                            <a:gd name="T16" fmla="*/ 14 w 318"/>
                            <a:gd name="T17" fmla="*/ 26 h 320"/>
                            <a:gd name="T18" fmla="*/ 26 w 318"/>
                            <a:gd name="T19" fmla="*/ 14 h 320"/>
                            <a:gd name="T20" fmla="*/ 39 w 318"/>
                            <a:gd name="T21" fmla="*/ 6 h 320"/>
                            <a:gd name="T22" fmla="*/ 56 w 318"/>
                            <a:gd name="T23" fmla="*/ 1 h 320"/>
                            <a:gd name="T24" fmla="*/ 81 w 318"/>
                            <a:gd name="T25" fmla="*/ 0 h 320"/>
                            <a:gd name="T26" fmla="*/ 112 w 318"/>
                            <a:gd name="T27" fmla="*/ 1 h 320"/>
                            <a:gd name="T28" fmla="*/ 144 w 318"/>
                            <a:gd name="T29" fmla="*/ 0 h 320"/>
                            <a:gd name="T30" fmla="*/ 175 w 318"/>
                            <a:gd name="T31" fmla="*/ 0 h 320"/>
                            <a:gd name="T32" fmla="*/ 207 w 318"/>
                            <a:gd name="T33" fmla="*/ 1 h 320"/>
                            <a:gd name="T34" fmla="*/ 239 w 318"/>
                            <a:gd name="T35" fmla="*/ 1 h 320"/>
                            <a:gd name="T36" fmla="*/ 262 w 318"/>
                            <a:gd name="T37" fmla="*/ 1 h 320"/>
                            <a:gd name="T38" fmla="*/ 277 w 318"/>
                            <a:gd name="T39" fmla="*/ 6 h 320"/>
                            <a:gd name="T40" fmla="*/ 292 w 318"/>
                            <a:gd name="T41" fmla="*/ 14 h 320"/>
                            <a:gd name="T42" fmla="*/ 303 w 318"/>
                            <a:gd name="T43" fmla="*/ 26 h 320"/>
                            <a:gd name="T44" fmla="*/ 312 w 318"/>
                            <a:gd name="T45" fmla="*/ 40 h 320"/>
                            <a:gd name="T46" fmla="*/ 316 w 318"/>
                            <a:gd name="T47" fmla="*/ 56 h 320"/>
                            <a:gd name="T48" fmla="*/ 318 w 318"/>
                            <a:gd name="T49" fmla="*/ 79 h 320"/>
                            <a:gd name="T50" fmla="*/ 316 w 318"/>
                            <a:gd name="T51" fmla="*/ 112 h 320"/>
                            <a:gd name="T52" fmla="*/ 318 w 318"/>
                            <a:gd name="T53" fmla="*/ 143 h 320"/>
                            <a:gd name="T54" fmla="*/ 318 w 318"/>
                            <a:gd name="T55" fmla="*/ 174 h 320"/>
                            <a:gd name="T56" fmla="*/ 316 w 318"/>
                            <a:gd name="T57" fmla="*/ 207 h 320"/>
                            <a:gd name="T58" fmla="*/ 316 w 318"/>
                            <a:gd name="T59" fmla="*/ 239 h 320"/>
                            <a:gd name="T60" fmla="*/ 316 w 318"/>
                            <a:gd name="T61" fmla="*/ 263 h 320"/>
                            <a:gd name="T62" fmla="*/ 312 w 318"/>
                            <a:gd name="T63" fmla="*/ 279 h 320"/>
                            <a:gd name="T64" fmla="*/ 303 w 318"/>
                            <a:gd name="T65" fmla="*/ 294 h 320"/>
                            <a:gd name="T66" fmla="*/ 292 w 318"/>
                            <a:gd name="T67" fmla="*/ 305 h 320"/>
                            <a:gd name="T68" fmla="*/ 277 w 318"/>
                            <a:gd name="T69" fmla="*/ 314 h 320"/>
                            <a:gd name="T70" fmla="*/ 262 w 318"/>
                            <a:gd name="T71" fmla="*/ 318 h 320"/>
                            <a:gd name="T72" fmla="*/ 239 w 318"/>
                            <a:gd name="T73" fmla="*/ 318 h 320"/>
                            <a:gd name="T74" fmla="*/ 207 w 318"/>
                            <a:gd name="T75" fmla="*/ 320 h 320"/>
                            <a:gd name="T76" fmla="*/ 175 w 318"/>
                            <a:gd name="T77" fmla="*/ 318 h 320"/>
                            <a:gd name="T78" fmla="*/ 144 w 318"/>
                            <a:gd name="T79" fmla="*/ 318 h 320"/>
                            <a:gd name="T80" fmla="*/ 112 w 318"/>
                            <a:gd name="T81" fmla="*/ 320 h 320"/>
                            <a:gd name="T82" fmla="*/ 81 w 318"/>
                            <a:gd name="T83" fmla="*/ 320 h 320"/>
                            <a:gd name="T84" fmla="*/ 56 w 318"/>
                            <a:gd name="T85" fmla="*/ 318 h 320"/>
                            <a:gd name="T86" fmla="*/ 39 w 318"/>
                            <a:gd name="T87" fmla="*/ 314 h 320"/>
                            <a:gd name="T88" fmla="*/ 26 w 318"/>
                            <a:gd name="T89" fmla="*/ 305 h 320"/>
                            <a:gd name="T90" fmla="*/ 14 w 318"/>
                            <a:gd name="T91" fmla="*/ 294 h 320"/>
                            <a:gd name="T92" fmla="*/ 6 w 318"/>
                            <a:gd name="T93" fmla="*/ 279 h 320"/>
                            <a:gd name="T94" fmla="*/ 1 w 318"/>
                            <a:gd name="T95" fmla="*/ 263 h 320"/>
                            <a:gd name="T96" fmla="*/ 0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19" y="20"/>
                              </a:lnTo>
                              <a:lnTo>
                                <a:pt x="26" y="14"/>
                              </a:lnTo>
                              <a:lnTo>
                                <a:pt x="32" y="10"/>
                              </a:lnTo>
                              <a:lnTo>
                                <a:pt x="39" y="6"/>
                              </a:lnTo>
                              <a:lnTo>
                                <a:pt x="47" y="3"/>
                              </a:lnTo>
                              <a:lnTo>
                                <a:pt x="56" y="1"/>
                              </a:lnTo>
                              <a:lnTo>
                                <a:pt x="63" y="1"/>
                              </a:lnTo>
                              <a:lnTo>
                                <a:pt x="81" y="0"/>
                              </a:lnTo>
                              <a:lnTo>
                                <a:pt x="96" y="1"/>
                              </a:lnTo>
                              <a:lnTo>
                                <a:pt x="112" y="1"/>
                              </a:lnTo>
                              <a:lnTo>
                                <a:pt x="128" y="0"/>
                              </a:lnTo>
                              <a:lnTo>
                                <a:pt x="144" y="0"/>
                              </a:lnTo>
                              <a:lnTo>
                                <a:pt x="160" y="1"/>
                              </a:lnTo>
                              <a:lnTo>
                                <a:pt x="175" y="0"/>
                              </a:lnTo>
                              <a:lnTo>
                                <a:pt x="191" y="1"/>
                              </a:lnTo>
                              <a:lnTo>
                                <a:pt x="207" y="1"/>
                              </a:lnTo>
                              <a:lnTo>
                                <a:pt x="223" y="0"/>
                              </a:lnTo>
                              <a:lnTo>
                                <a:pt x="239" y="1"/>
                              </a:lnTo>
                              <a:lnTo>
                                <a:pt x="253" y="1"/>
                              </a:lnTo>
                              <a:lnTo>
                                <a:pt x="262" y="1"/>
                              </a:lnTo>
                              <a:lnTo>
                                <a:pt x="270" y="3"/>
                              </a:lnTo>
                              <a:lnTo>
                                <a:pt x="277" y="6"/>
                              </a:lnTo>
                              <a:lnTo>
                                <a:pt x="286" y="10"/>
                              </a:lnTo>
                              <a:lnTo>
                                <a:pt x="292" y="14"/>
                              </a:lnTo>
                              <a:lnTo>
                                <a:pt x="297" y="20"/>
                              </a:lnTo>
                              <a:lnTo>
                                <a:pt x="303" y="26"/>
                              </a:lnTo>
                              <a:lnTo>
                                <a:pt x="308" y="32"/>
                              </a:lnTo>
                              <a:lnTo>
                                <a:pt x="312" y="40"/>
                              </a:lnTo>
                              <a:lnTo>
                                <a:pt x="315" y="48"/>
                              </a:lnTo>
                              <a:lnTo>
                                <a:pt x="316" y="56"/>
                              </a:lnTo>
                              <a:lnTo>
                                <a:pt x="316" y="65"/>
                              </a:lnTo>
                              <a:lnTo>
                                <a:pt x="318" y="79"/>
                              </a:lnTo>
                              <a:lnTo>
                                <a:pt x="316" y="96"/>
                              </a:lnTo>
                              <a:lnTo>
                                <a:pt x="316" y="112"/>
                              </a:lnTo>
                              <a:lnTo>
                                <a:pt x="318" y="127"/>
                              </a:lnTo>
                              <a:lnTo>
                                <a:pt x="318" y="143"/>
                              </a:lnTo>
                              <a:lnTo>
                                <a:pt x="316" y="160"/>
                              </a:lnTo>
                              <a:lnTo>
                                <a:pt x="318" y="174"/>
                              </a:lnTo>
                              <a:lnTo>
                                <a:pt x="316" y="191"/>
                              </a:lnTo>
                              <a:lnTo>
                                <a:pt x="316" y="207"/>
                              </a:lnTo>
                              <a:lnTo>
                                <a:pt x="318" y="223"/>
                              </a:lnTo>
                              <a:lnTo>
                                <a:pt x="316" y="239"/>
                              </a:lnTo>
                              <a:lnTo>
                                <a:pt x="316" y="255"/>
                              </a:lnTo>
                              <a:lnTo>
                                <a:pt x="316" y="263"/>
                              </a:lnTo>
                              <a:lnTo>
                                <a:pt x="315" y="272"/>
                              </a:lnTo>
                              <a:lnTo>
                                <a:pt x="312" y="279"/>
                              </a:lnTo>
                              <a:lnTo>
                                <a:pt x="308" y="286"/>
                              </a:lnTo>
                              <a:lnTo>
                                <a:pt x="303" y="294"/>
                              </a:lnTo>
                              <a:lnTo>
                                <a:pt x="297" y="299"/>
                              </a:lnTo>
                              <a:lnTo>
                                <a:pt x="292" y="305"/>
                              </a:lnTo>
                              <a:lnTo>
                                <a:pt x="286" y="309"/>
                              </a:lnTo>
                              <a:lnTo>
                                <a:pt x="277" y="314"/>
                              </a:lnTo>
                              <a:lnTo>
                                <a:pt x="270" y="317"/>
                              </a:lnTo>
                              <a:lnTo>
                                <a:pt x="262" y="318"/>
                              </a:lnTo>
                              <a:lnTo>
                                <a:pt x="253" y="320"/>
                              </a:lnTo>
                              <a:lnTo>
                                <a:pt x="239" y="318"/>
                              </a:lnTo>
                              <a:lnTo>
                                <a:pt x="223" y="320"/>
                              </a:lnTo>
                              <a:lnTo>
                                <a:pt x="207" y="320"/>
                              </a:lnTo>
                              <a:lnTo>
                                <a:pt x="191" y="318"/>
                              </a:lnTo>
                              <a:lnTo>
                                <a:pt x="175" y="318"/>
                              </a:lnTo>
                              <a:lnTo>
                                <a:pt x="160" y="320"/>
                              </a:lnTo>
                              <a:lnTo>
                                <a:pt x="144" y="318"/>
                              </a:lnTo>
                              <a:lnTo>
                                <a:pt x="128" y="320"/>
                              </a:lnTo>
                              <a:lnTo>
                                <a:pt x="112" y="320"/>
                              </a:lnTo>
                              <a:lnTo>
                                <a:pt x="96" y="318"/>
                              </a:lnTo>
                              <a:lnTo>
                                <a:pt x="81" y="320"/>
                              </a:lnTo>
                              <a:lnTo>
                                <a:pt x="63" y="320"/>
                              </a:lnTo>
                              <a:lnTo>
                                <a:pt x="56" y="318"/>
                              </a:lnTo>
                              <a:lnTo>
                                <a:pt x="47" y="317"/>
                              </a:lnTo>
                              <a:lnTo>
                                <a:pt x="39" y="314"/>
                              </a:lnTo>
                              <a:lnTo>
                                <a:pt x="32" y="309"/>
                              </a:lnTo>
                              <a:lnTo>
                                <a:pt x="26" y="305"/>
                              </a:lnTo>
                              <a:lnTo>
                                <a:pt x="19"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38"/>
                      <wps:cNvSpPr>
                        <a:spLocks/>
                      </wps:cNvSpPr>
                      <wps:spPr bwMode="auto">
                        <a:xfrm>
                          <a:off x="5850" y="15838"/>
                          <a:ext cx="313" cy="319"/>
                        </a:xfrm>
                        <a:custGeom>
                          <a:avLst/>
                          <a:gdLst>
                            <a:gd name="T0" fmla="*/ 1 w 313"/>
                            <a:gd name="T1" fmla="*/ 238 h 319"/>
                            <a:gd name="T2" fmla="*/ 0 w 313"/>
                            <a:gd name="T3" fmla="*/ 208 h 319"/>
                            <a:gd name="T4" fmla="*/ 1 w 313"/>
                            <a:gd name="T5" fmla="*/ 175 h 319"/>
                            <a:gd name="T6" fmla="*/ 1 w 313"/>
                            <a:gd name="T7" fmla="*/ 143 h 319"/>
                            <a:gd name="T8" fmla="*/ 0 w 313"/>
                            <a:gd name="T9" fmla="*/ 113 h 319"/>
                            <a:gd name="T10" fmla="*/ 0 w 313"/>
                            <a:gd name="T11" fmla="*/ 80 h 319"/>
                            <a:gd name="T12" fmla="*/ 1 w 313"/>
                            <a:gd name="T13" fmla="*/ 57 h 319"/>
                            <a:gd name="T14" fmla="*/ 6 w 313"/>
                            <a:gd name="T15" fmla="*/ 41 h 319"/>
                            <a:gd name="T16" fmla="*/ 14 w 313"/>
                            <a:gd name="T17" fmla="*/ 26 h 319"/>
                            <a:gd name="T18" fmla="*/ 26 w 313"/>
                            <a:gd name="T19" fmla="*/ 15 h 319"/>
                            <a:gd name="T20" fmla="*/ 40 w 313"/>
                            <a:gd name="T21" fmla="*/ 6 h 319"/>
                            <a:gd name="T22" fmla="*/ 56 w 313"/>
                            <a:gd name="T23" fmla="*/ 2 h 319"/>
                            <a:gd name="T24" fmla="*/ 79 w 313"/>
                            <a:gd name="T25" fmla="*/ 0 h 319"/>
                            <a:gd name="T26" fmla="*/ 109 w 313"/>
                            <a:gd name="T27" fmla="*/ 2 h 319"/>
                            <a:gd name="T28" fmla="*/ 139 w 313"/>
                            <a:gd name="T29" fmla="*/ 0 h 319"/>
                            <a:gd name="T30" fmla="*/ 171 w 313"/>
                            <a:gd name="T31" fmla="*/ 0 h 319"/>
                            <a:gd name="T32" fmla="*/ 203 w 313"/>
                            <a:gd name="T33" fmla="*/ 2 h 319"/>
                            <a:gd name="T34" fmla="*/ 234 w 313"/>
                            <a:gd name="T35" fmla="*/ 2 h 319"/>
                            <a:gd name="T36" fmla="*/ 257 w 313"/>
                            <a:gd name="T37" fmla="*/ 2 h 319"/>
                            <a:gd name="T38" fmla="*/ 274 w 313"/>
                            <a:gd name="T39" fmla="*/ 6 h 319"/>
                            <a:gd name="T40" fmla="*/ 287 w 313"/>
                            <a:gd name="T41" fmla="*/ 15 h 319"/>
                            <a:gd name="T42" fmla="*/ 299 w 313"/>
                            <a:gd name="T43" fmla="*/ 26 h 319"/>
                            <a:gd name="T44" fmla="*/ 307 w 313"/>
                            <a:gd name="T45" fmla="*/ 41 h 319"/>
                            <a:gd name="T46" fmla="*/ 312 w 313"/>
                            <a:gd name="T47" fmla="*/ 57 h 319"/>
                            <a:gd name="T48" fmla="*/ 312 w 313"/>
                            <a:gd name="T49" fmla="*/ 80 h 319"/>
                            <a:gd name="T50" fmla="*/ 313 w 313"/>
                            <a:gd name="T51" fmla="*/ 113 h 319"/>
                            <a:gd name="T52" fmla="*/ 312 w 313"/>
                            <a:gd name="T53" fmla="*/ 143 h 319"/>
                            <a:gd name="T54" fmla="*/ 312 w 313"/>
                            <a:gd name="T55" fmla="*/ 175 h 319"/>
                            <a:gd name="T56" fmla="*/ 313 w 313"/>
                            <a:gd name="T57" fmla="*/ 208 h 319"/>
                            <a:gd name="T58" fmla="*/ 313 w 313"/>
                            <a:gd name="T59" fmla="*/ 239 h 319"/>
                            <a:gd name="T60" fmla="*/ 312 w 313"/>
                            <a:gd name="T61" fmla="*/ 264 h 319"/>
                            <a:gd name="T62" fmla="*/ 307 w 313"/>
                            <a:gd name="T63" fmla="*/ 280 h 319"/>
                            <a:gd name="T64" fmla="*/ 299 w 313"/>
                            <a:gd name="T65" fmla="*/ 294 h 319"/>
                            <a:gd name="T66" fmla="*/ 287 w 313"/>
                            <a:gd name="T67" fmla="*/ 306 h 319"/>
                            <a:gd name="T68" fmla="*/ 273 w 313"/>
                            <a:gd name="T69" fmla="*/ 313 h 319"/>
                            <a:gd name="T70" fmla="*/ 257 w 313"/>
                            <a:gd name="T71" fmla="*/ 317 h 319"/>
                            <a:gd name="T72" fmla="*/ 234 w 313"/>
                            <a:gd name="T73" fmla="*/ 317 h 319"/>
                            <a:gd name="T74" fmla="*/ 203 w 313"/>
                            <a:gd name="T75" fmla="*/ 319 h 319"/>
                            <a:gd name="T76" fmla="*/ 171 w 313"/>
                            <a:gd name="T77" fmla="*/ 317 h 319"/>
                            <a:gd name="T78" fmla="*/ 139 w 313"/>
                            <a:gd name="T79" fmla="*/ 317 h 319"/>
                            <a:gd name="T80" fmla="*/ 109 w 313"/>
                            <a:gd name="T81" fmla="*/ 319 h 319"/>
                            <a:gd name="T82" fmla="*/ 79 w 313"/>
                            <a:gd name="T83" fmla="*/ 319 h 319"/>
                            <a:gd name="T84" fmla="*/ 56 w 313"/>
                            <a:gd name="T85" fmla="*/ 317 h 319"/>
                            <a:gd name="T86" fmla="*/ 39 w 313"/>
                            <a:gd name="T87" fmla="*/ 313 h 319"/>
                            <a:gd name="T88" fmla="*/ 26 w 313"/>
                            <a:gd name="T89" fmla="*/ 306 h 319"/>
                            <a:gd name="T90" fmla="*/ 14 w 313"/>
                            <a:gd name="T91" fmla="*/ 294 h 319"/>
                            <a:gd name="T92" fmla="*/ 6 w 313"/>
                            <a:gd name="T93" fmla="*/ 280 h 319"/>
                            <a:gd name="T94" fmla="*/ 1 w 313"/>
                            <a:gd name="T95" fmla="*/ 264 h 319"/>
                            <a:gd name="T96" fmla="*/ 0 w 313"/>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9">
                              <a:moveTo>
                                <a:pt x="0" y="255"/>
                              </a:moveTo>
                              <a:lnTo>
                                <a:pt x="1" y="238"/>
                              </a:lnTo>
                              <a:lnTo>
                                <a:pt x="0" y="224"/>
                              </a:lnTo>
                              <a:lnTo>
                                <a:pt x="0" y="208"/>
                              </a:lnTo>
                              <a:lnTo>
                                <a:pt x="1" y="190"/>
                              </a:lnTo>
                              <a:lnTo>
                                <a:pt x="1" y="175"/>
                              </a:lnTo>
                              <a:lnTo>
                                <a:pt x="0" y="160"/>
                              </a:lnTo>
                              <a:lnTo>
                                <a:pt x="1" y="143"/>
                              </a:lnTo>
                              <a:lnTo>
                                <a:pt x="0" y="129"/>
                              </a:lnTo>
                              <a:lnTo>
                                <a:pt x="0" y="113"/>
                              </a:lnTo>
                              <a:lnTo>
                                <a:pt x="1" y="95"/>
                              </a:lnTo>
                              <a:lnTo>
                                <a:pt x="0" y="80"/>
                              </a:lnTo>
                              <a:lnTo>
                                <a:pt x="0" y="65"/>
                              </a:lnTo>
                              <a:lnTo>
                                <a:pt x="1" y="57"/>
                              </a:lnTo>
                              <a:lnTo>
                                <a:pt x="3" y="48"/>
                              </a:lnTo>
                              <a:lnTo>
                                <a:pt x="6" y="41"/>
                              </a:lnTo>
                              <a:lnTo>
                                <a:pt x="10" y="32"/>
                              </a:lnTo>
                              <a:lnTo>
                                <a:pt x="14" y="26"/>
                              </a:lnTo>
                              <a:lnTo>
                                <a:pt x="19" y="21"/>
                              </a:lnTo>
                              <a:lnTo>
                                <a:pt x="26" y="15"/>
                              </a:lnTo>
                              <a:lnTo>
                                <a:pt x="32" y="11"/>
                              </a:lnTo>
                              <a:lnTo>
                                <a:pt x="40" y="6"/>
                              </a:lnTo>
                              <a:lnTo>
                                <a:pt x="47" y="3"/>
                              </a:lnTo>
                              <a:lnTo>
                                <a:pt x="56" y="2"/>
                              </a:lnTo>
                              <a:lnTo>
                                <a:pt x="63" y="2"/>
                              </a:lnTo>
                              <a:lnTo>
                                <a:pt x="79" y="0"/>
                              </a:lnTo>
                              <a:lnTo>
                                <a:pt x="93" y="2"/>
                              </a:lnTo>
                              <a:lnTo>
                                <a:pt x="109" y="2"/>
                              </a:lnTo>
                              <a:lnTo>
                                <a:pt x="125" y="0"/>
                              </a:lnTo>
                              <a:lnTo>
                                <a:pt x="139" y="0"/>
                              </a:lnTo>
                              <a:lnTo>
                                <a:pt x="155" y="2"/>
                              </a:lnTo>
                              <a:lnTo>
                                <a:pt x="171" y="0"/>
                              </a:lnTo>
                              <a:lnTo>
                                <a:pt x="187" y="2"/>
                              </a:lnTo>
                              <a:lnTo>
                                <a:pt x="203" y="2"/>
                              </a:lnTo>
                              <a:lnTo>
                                <a:pt x="218" y="0"/>
                              </a:lnTo>
                              <a:lnTo>
                                <a:pt x="234" y="2"/>
                              </a:lnTo>
                              <a:lnTo>
                                <a:pt x="250" y="2"/>
                              </a:lnTo>
                              <a:lnTo>
                                <a:pt x="257" y="2"/>
                              </a:lnTo>
                              <a:lnTo>
                                <a:pt x="266" y="3"/>
                              </a:lnTo>
                              <a:lnTo>
                                <a:pt x="274" y="6"/>
                              </a:lnTo>
                              <a:lnTo>
                                <a:pt x="282" y="11"/>
                              </a:lnTo>
                              <a:lnTo>
                                <a:pt x="287" y="15"/>
                              </a:lnTo>
                              <a:lnTo>
                                <a:pt x="295" y="21"/>
                              </a:lnTo>
                              <a:lnTo>
                                <a:pt x="299" y="26"/>
                              </a:lnTo>
                              <a:lnTo>
                                <a:pt x="303" y="32"/>
                              </a:lnTo>
                              <a:lnTo>
                                <a:pt x="307" y="41"/>
                              </a:lnTo>
                              <a:lnTo>
                                <a:pt x="310" y="48"/>
                              </a:lnTo>
                              <a:lnTo>
                                <a:pt x="312" y="57"/>
                              </a:lnTo>
                              <a:lnTo>
                                <a:pt x="313" y="65"/>
                              </a:lnTo>
                              <a:lnTo>
                                <a:pt x="312" y="80"/>
                              </a:lnTo>
                              <a:lnTo>
                                <a:pt x="313" y="97"/>
                              </a:lnTo>
                              <a:lnTo>
                                <a:pt x="313" y="113"/>
                              </a:lnTo>
                              <a:lnTo>
                                <a:pt x="312" y="127"/>
                              </a:lnTo>
                              <a:lnTo>
                                <a:pt x="312" y="143"/>
                              </a:lnTo>
                              <a:lnTo>
                                <a:pt x="313" y="160"/>
                              </a:lnTo>
                              <a:lnTo>
                                <a:pt x="312" y="175"/>
                              </a:lnTo>
                              <a:lnTo>
                                <a:pt x="313" y="192"/>
                              </a:lnTo>
                              <a:lnTo>
                                <a:pt x="313" y="208"/>
                              </a:lnTo>
                              <a:lnTo>
                                <a:pt x="312" y="222"/>
                              </a:lnTo>
                              <a:lnTo>
                                <a:pt x="313" y="239"/>
                              </a:lnTo>
                              <a:lnTo>
                                <a:pt x="313" y="255"/>
                              </a:lnTo>
                              <a:lnTo>
                                <a:pt x="312" y="264"/>
                              </a:lnTo>
                              <a:lnTo>
                                <a:pt x="310" y="271"/>
                              </a:lnTo>
                              <a:lnTo>
                                <a:pt x="307" y="280"/>
                              </a:lnTo>
                              <a:lnTo>
                                <a:pt x="303" y="287"/>
                              </a:lnTo>
                              <a:lnTo>
                                <a:pt x="299" y="294"/>
                              </a:lnTo>
                              <a:lnTo>
                                <a:pt x="295" y="300"/>
                              </a:lnTo>
                              <a:lnTo>
                                <a:pt x="287" y="306"/>
                              </a:lnTo>
                              <a:lnTo>
                                <a:pt x="282" y="310"/>
                              </a:lnTo>
                              <a:lnTo>
                                <a:pt x="273" y="313"/>
                              </a:lnTo>
                              <a:lnTo>
                                <a:pt x="266" y="316"/>
                              </a:lnTo>
                              <a:lnTo>
                                <a:pt x="257" y="317"/>
                              </a:lnTo>
                              <a:lnTo>
                                <a:pt x="250" y="319"/>
                              </a:lnTo>
                              <a:lnTo>
                                <a:pt x="234" y="317"/>
                              </a:lnTo>
                              <a:lnTo>
                                <a:pt x="218" y="319"/>
                              </a:lnTo>
                              <a:lnTo>
                                <a:pt x="203" y="319"/>
                              </a:lnTo>
                              <a:lnTo>
                                <a:pt x="187" y="317"/>
                              </a:lnTo>
                              <a:lnTo>
                                <a:pt x="171" y="317"/>
                              </a:lnTo>
                              <a:lnTo>
                                <a:pt x="155" y="319"/>
                              </a:lnTo>
                              <a:lnTo>
                                <a:pt x="139" y="317"/>
                              </a:lnTo>
                              <a:lnTo>
                                <a:pt x="125" y="319"/>
                              </a:lnTo>
                              <a:lnTo>
                                <a:pt x="109" y="319"/>
                              </a:lnTo>
                              <a:lnTo>
                                <a:pt x="93" y="317"/>
                              </a:lnTo>
                              <a:lnTo>
                                <a:pt x="79" y="319"/>
                              </a:lnTo>
                              <a:lnTo>
                                <a:pt x="63" y="319"/>
                              </a:lnTo>
                              <a:lnTo>
                                <a:pt x="56" y="317"/>
                              </a:lnTo>
                              <a:lnTo>
                                <a:pt x="47" y="316"/>
                              </a:lnTo>
                              <a:lnTo>
                                <a:pt x="39" y="313"/>
                              </a:lnTo>
                              <a:lnTo>
                                <a:pt x="32" y="310"/>
                              </a:lnTo>
                              <a:lnTo>
                                <a:pt x="26" y="306"/>
                              </a:lnTo>
                              <a:lnTo>
                                <a:pt x="19" y="300"/>
                              </a:lnTo>
                              <a:lnTo>
                                <a:pt x="14" y="294"/>
                              </a:lnTo>
                              <a:lnTo>
                                <a:pt x="10" y="287"/>
                              </a:lnTo>
                              <a:lnTo>
                                <a:pt x="6" y="280"/>
                              </a:lnTo>
                              <a:lnTo>
                                <a:pt x="3" y="271"/>
                              </a:lnTo>
                              <a:lnTo>
                                <a:pt x="1" y="264"/>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39"/>
                      <wps:cNvSpPr>
                        <a:spLocks/>
                      </wps:cNvSpPr>
                      <wps:spPr bwMode="auto">
                        <a:xfrm>
                          <a:off x="5850" y="15398"/>
                          <a:ext cx="313" cy="320"/>
                        </a:xfrm>
                        <a:custGeom>
                          <a:avLst/>
                          <a:gdLst>
                            <a:gd name="T0" fmla="*/ 1 w 313"/>
                            <a:gd name="T1" fmla="*/ 238 h 320"/>
                            <a:gd name="T2" fmla="*/ 0 w 313"/>
                            <a:gd name="T3" fmla="*/ 207 h 320"/>
                            <a:gd name="T4" fmla="*/ 1 w 313"/>
                            <a:gd name="T5" fmla="*/ 174 h 320"/>
                            <a:gd name="T6" fmla="*/ 1 w 313"/>
                            <a:gd name="T7" fmla="*/ 143 h 320"/>
                            <a:gd name="T8" fmla="*/ 0 w 313"/>
                            <a:gd name="T9" fmla="*/ 112 h 320"/>
                            <a:gd name="T10" fmla="*/ 0 w 313"/>
                            <a:gd name="T11" fmla="*/ 79 h 320"/>
                            <a:gd name="T12" fmla="*/ 1 w 313"/>
                            <a:gd name="T13" fmla="*/ 56 h 320"/>
                            <a:gd name="T14" fmla="*/ 6 w 313"/>
                            <a:gd name="T15" fmla="*/ 40 h 320"/>
                            <a:gd name="T16" fmla="*/ 14 w 313"/>
                            <a:gd name="T17" fmla="*/ 26 h 320"/>
                            <a:gd name="T18" fmla="*/ 26 w 313"/>
                            <a:gd name="T19" fmla="*/ 14 h 320"/>
                            <a:gd name="T20" fmla="*/ 40 w 313"/>
                            <a:gd name="T21" fmla="*/ 6 h 320"/>
                            <a:gd name="T22" fmla="*/ 56 w 313"/>
                            <a:gd name="T23" fmla="*/ 1 h 320"/>
                            <a:gd name="T24" fmla="*/ 79 w 313"/>
                            <a:gd name="T25" fmla="*/ 0 h 320"/>
                            <a:gd name="T26" fmla="*/ 109 w 313"/>
                            <a:gd name="T27" fmla="*/ 1 h 320"/>
                            <a:gd name="T28" fmla="*/ 139 w 313"/>
                            <a:gd name="T29" fmla="*/ 0 h 320"/>
                            <a:gd name="T30" fmla="*/ 171 w 313"/>
                            <a:gd name="T31" fmla="*/ 0 h 320"/>
                            <a:gd name="T32" fmla="*/ 203 w 313"/>
                            <a:gd name="T33" fmla="*/ 1 h 320"/>
                            <a:gd name="T34" fmla="*/ 234 w 313"/>
                            <a:gd name="T35" fmla="*/ 1 h 320"/>
                            <a:gd name="T36" fmla="*/ 257 w 313"/>
                            <a:gd name="T37" fmla="*/ 1 h 320"/>
                            <a:gd name="T38" fmla="*/ 274 w 313"/>
                            <a:gd name="T39" fmla="*/ 6 h 320"/>
                            <a:gd name="T40" fmla="*/ 287 w 313"/>
                            <a:gd name="T41" fmla="*/ 14 h 320"/>
                            <a:gd name="T42" fmla="*/ 299 w 313"/>
                            <a:gd name="T43" fmla="*/ 26 h 320"/>
                            <a:gd name="T44" fmla="*/ 307 w 313"/>
                            <a:gd name="T45" fmla="*/ 40 h 320"/>
                            <a:gd name="T46" fmla="*/ 312 w 313"/>
                            <a:gd name="T47" fmla="*/ 56 h 320"/>
                            <a:gd name="T48" fmla="*/ 312 w 313"/>
                            <a:gd name="T49" fmla="*/ 79 h 320"/>
                            <a:gd name="T50" fmla="*/ 313 w 313"/>
                            <a:gd name="T51" fmla="*/ 112 h 320"/>
                            <a:gd name="T52" fmla="*/ 312 w 313"/>
                            <a:gd name="T53" fmla="*/ 143 h 320"/>
                            <a:gd name="T54" fmla="*/ 312 w 313"/>
                            <a:gd name="T55" fmla="*/ 174 h 320"/>
                            <a:gd name="T56" fmla="*/ 313 w 313"/>
                            <a:gd name="T57" fmla="*/ 207 h 320"/>
                            <a:gd name="T58" fmla="*/ 313 w 313"/>
                            <a:gd name="T59" fmla="*/ 239 h 320"/>
                            <a:gd name="T60" fmla="*/ 312 w 313"/>
                            <a:gd name="T61" fmla="*/ 263 h 320"/>
                            <a:gd name="T62" fmla="*/ 307 w 313"/>
                            <a:gd name="T63" fmla="*/ 279 h 320"/>
                            <a:gd name="T64" fmla="*/ 299 w 313"/>
                            <a:gd name="T65" fmla="*/ 294 h 320"/>
                            <a:gd name="T66" fmla="*/ 287 w 313"/>
                            <a:gd name="T67" fmla="*/ 305 h 320"/>
                            <a:gd name="T68" fmla="*/ 273 w 313"/>
                            <a:gd name="T69" fmla="*/ 314 h 320"/>
                            <a:gd name="T70" fmla="*/ 257 w 313"/>
                            <a:gd name="T71" fmla="*/ 318 h 320"/>
                            <a:gd name="T72" fmla="*/ 234 w 313"/>
                            <a:gd name="T73" fmla="*/ 318 h 320"/>
                            <a:gd name="T74" fmla="*/ 203 w 313"/>
                            <a:gd name="T75" fmla="*/ 320 h 320"/>
                            <a:gd name="T76" fmla="*/ 171 w 313"/>
                            <a:gd name="T77" fmla="*/ 318 h 320"/>
                            <a:gd name="T78" fmla="*/ 139 w 313"/>
                            <a:gd name="T79" fmla="*/ 318 h 320"/>
                            <a:gd name="T80" fmla="*/ 109 w 313"/>
                            <a:gd name="T81" fmla="*/ 320 h 320"/>
                            <a:gd name="T82" fmla="*/ 79 w 313"/>
                            <a:gd name="T83" fmla="*/ 320 h 320"/>
                            <a:gd name="T84" fmla="*/ 56 w 313"/>
                            <a:gd name="T85" fmla="*/ 318 h 320"/>
                            <a:gd name="T86" fmla="*/ 39 w 313"/>
                            <a:gd name="T87" fmla="*/ 314 h 320"/>
                            <a:gd name="T88" fmla="*/ 26 w 313"/>
                            <a:gd name="T89" fmla="*/ 305 h 320"/>
                            <a:gd name="T90" fmla="*/ 14 w 313"/>
                            <a:gd name="T91" fmla="*/ 294 h 320"/>
                            <a:gd name="T92" fmla="*/ 6 w 313"/>
                            <a:gd name="T93" fmla="*/ 279 h 320"/>
                            <a:gd name="T94" fmla="*/ 1 w 313"/>
                            <a:gd name="T95" fmla="*/ 263 h 320"/>
                            <a:gd name="T96" fmla="*/ 0 w 313"/>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20">
                              <a:moveTo>
                                <a:pt x="0" y="255"/>
                              </a:moveTo>
                              <a:lnTo>
                                <a:pt x="1" y="238"/>
                              </a:lnTo>
                              <a:lnTo>
                                <a:pt x="0" y="223"/>
                              </a:lnTo>
                              <a:lnTo>
                                <a:pt x="0" y="207"/>
                              </a:lnTo>
                              <a:lnTo>
                                <a:pt x="1" y="190"/>
                              </a:lnTo>
                              <a:lnTo>
                                <a:pt x="1" y="174"/>
                              </a:lnTo>
                              <a:lnTo>
                                <a:pt x="0" y="160"/>
                              </a:lnTo>
                              <a:lnTo>
                                <a:pt x="1" y="143"/>
                              </a:lnTo>
                              <a:lnTo>
                                <a:pt x="0" y="128"/>
                              </a:lnTo>
                              <a:lnTo>
                                <a:pt x="0" y="112"/>
                              </a:lnTo>
                              <a:lnTo>
                                <a:pt x="1" y="95"/>
                              </a:lnTo>
                              <a:lnTo>
                                <a:pt x="0" y="79"/>
                              </a:lnTo>
                              <a:lnTo>
                                <a:pt x="0" y="65"/>
                              </a:lnTo>
                              <a:lnTo>
                                <a:pt x="1" y="56"/>
                              </a:lnTo>
                              <a:lnTo>
                                <a:pt x="3" y="48"/>
                              </a:lnTo>
                              <a:lnTo>
                                <a:pt x="6" y="40"/>
                              </a:lnTo>
                              <a:lnTo>
                                <a:pt x="10" y="32"/>
                              </a:lnTo>
                              <a:lnTo>
                                <a:pt x="14" y="26"/>
                              </a:lnTo>
                              <a:lnTo>
                                <a:pt x="19" y="20"/>
                              </a:lnTo>
                              <a:lnTo>
                                <a:pt x="26" y="14"/>
                              </a:lnTo>
                              <a:lnTo>
                                <a:pt x="32" y="10"/>
                              </a:lnTo>
                              <a:lnTo>
                                <a:pt x="40" y="6"/>
                              </a:lnTo>
                              <a:lnTo>
                                <a:pt x="47" y="3"/>
                              </a:lnTo>
                              <a:lnTo>
                                <a:pt x="56" y="1"/>
                              </a:lnTo>
                              <a:lnTo>
                                <a:pt x="63" y="1"/>
                              </a:lnTo>
                              <a:lnTo>
                                <a:pt x="79" y="0"/>
                              </a:lnTo>
                              <a:lnTo>
                                <a:pt x="93" y="1"/>
                              </a:lnTo>
                              <a:lnTo>
                                <a:pt x="109" y="1"/>
                              </a:lnTo>
                              <a:lnTo>
                                <a:pt x="125" y="0"/>
                              </a:lnTo>
                              <a:lnTo>
                                <a:pt x="139" y="0"/>
                              </a:lnTo>
                              <a:lnTo>
                                <a:pt x="155" y="1"/>
                              </a:lnTo>
                              <a:lnTo>
                                <a:pt x="171" y="0"/>
                              </a:lnTo>
                              <a:lnTo>
                                <a:pt x="187" y="1"/>
                              </a:lnTo>
                              <a:lnTo>
                                <a:pt x="203" y="1"/>
                              </a:lnTo>
                              <a:lnTo>
                                <a:pt x="218" y="0"/>
                              </a:lnTo>
                              <a:lnTo>
                                <a:pt x="234" y="1"/>
                              </a:lnTo>
                              <a:lnTo>
                                <a:pt x="250" y="1"/>
                              </a:lnTo>
                              <a:lnTo>
                                <a:pt x="257" y="1"/>
                              </a:lnTo>
                              <a:lnTo>
                                <a:pt x="266" y="3"/>
                              </a:lnTo>
                              <a:lnTo>
                                <a:pt x="274" y="6"/>
                              </a:lnTo>
                              <a:lnTo>
                                <a:pt x="282" y="10"/>
                              </a:lnTo>
                              <a:lnTo>
                                <a:pt x="287" y="14"/>
                              </a:lnTo>
                              <a:lnTo>
                                <a:pt x="295" y="20"/>
                              </a:lnTo>
                              <a:lnTo>
                                <a:pt x="299" y="26"/>
                              </a:lnTo>
                              <a:lnTo>
                                <a:pt x="303" y="32"/>
                              </a:lnTo>
                              <a:lnTo>
                                <a:pt x="307" y="40"/>
                              </a:lnTo>
                              <a:lnTo>
                                <a:pt x="310" y="48"/>
                              </a:lnTo>
                              <a:lnTo>
                                <a:pt x="312" y="56"/>
                              </a:lnTo>
                              <a:lnTo>
                                <a:pt x="313" y="65"/>
                              </a:lnTo>
                              <a:lnTo>
                                <a:pt x="312" y="79"/>
                              </a:lnTo>
                              <a:lnTo>
                                <a:pt x="313" y="96"/>
                              </a:lnTo>
                              <a:lnTo>
                                <a:pt x="313" y="112"/>
                              </a:lnTo>
                              <a:lnTo>
                                <a:pt x="312" y="127"/>
                              </a:lnTo>
                              <a:lnTo>
                                <a:pt x="312" y="143"/>
                              </a:lnTo>
                              <a:lnTo>
                                <a:pt x="313" y="160"/>
                              </a:lnTo>
                              <a:lnTo>
                                <a:pt x="312" y="174"/>
                              </a:lnTo>
                              <a:lnTo>
                                <a:pt x="313" y="191"/>
                              </a:lnTo>
                              <a:lnTo>
                                <a:pt x="313" y="207"/>
                              </a:lnTo>
                              <a:lnTo>
                                <a:pt x="312" y="223"/>
                              </a:lnTo>
                              <a:lnTo>
                                <a:pt x="313" y="239"/>
                              </a:lnTo>
                              <a:lnTo>
                                <a:pt x="313" y="255"/>
                              </a:lnTo>
                              <a:lnTo>
                                <a:pt x="312" y="263"/>
                              </a:lnTo>
                              <a:lnTo>
                                <a:pt x="310" y="272"/>
                              </a:lnTo>
                              <a:lnTo>
                                <a:pt x="307" y="279"/>
                              </a:lnTo>
                              <a:lnTo>
                                <a:pt x="303" y="286"/>
                              </a:lnTo>
                              <a:lnTo>
                                <a:pt x="299" y="294"/>
                              </a:lnTo>
                              <a:lnTo>
                                <a:pt x="295" y="299"/>
                              </a:lnTo>
                              <a:lnTo>
                                <a:pt x="287" y="305"/>
                              </a:lnTo>
                              <a:lnTo>
                                <a:pt x="282" y="309"/>
                              </a:lnTo>
                              <a:lnTo>
                                <a:pt x="273" y="314"/>
                              </a:lnTo>
                              <a:lnTo>
                                <a:pt x="266" y="317"/>
                              </a:lnTo>
                              <a:lnTo>
                                <a:pt x="257" y="318"/>
                              </a:lnTo>
                              <a:lnTo>
                                <a:pt x="250" y="320"/>
                              </a:lnTo>
                              <a:lnTo>
                                <a:pt x="234" y="318"/>
                              </a:lnTo>
                              <a:lnTo>
                                <a:pt x="218" y="320"/>
                              </a:lnTo>
                              <a:lnTo>
                                <a:pt x="203" y="320"/>
                              </a:lnTo>
                              <a:lnTo>
                                <a:pt x="187" y="318"/>
                              </a:lnTo>
                              <a:lnTo>
                                <a:pt x="171" y="318"/>
                              </a:lnTo>
                              <a:lnTo>
                                <a:pt x="155" y="320"/>
                              </a:lnTo>
                              <a:lnTo>
                                <a:pt x="139" y="318"/>
                              </a:lnTo>
                              <a:lnTo>
                                <a:pt x="125" y="320"/>
                              </a:lnTo>
                              <a:lnTo>
                                <a:pt x="109" y="320"/>
                              </a:lnTo>
                              <a:lnTo>
                                <a:pt x="93" y="318"/>
                              </a:lnTo>
                              <a:lnTo>
                                <a:pt x="79" y="320"/>
                              </a:lnTo>
                              <a:lnTo>
                                <a:pt x="63" y="320"/>
                              </a:lnTo>
                              <a:lnTo>
                                <a:pt x="56" y="318"/>
                              </a:lnTo>
                              <a:lnTo>
                                <a:pt x="47" y="317"/>
                              </a:lnTo>
                              <a:lnTo>
                                <a:pt x="39" y="314"/>
                              </a:lnTo>
                              <a:lnTo>
                                <a:pt x="32" y="309"/>
                              </a:lnTo>
                              <a:lnTo>
                                <a:pt x="26" y="305"/>
                              </a:lnTo>
                              <a:lnTo>
                                <a:pt x="19" y="299"/>
                              </a:lnTo>
                              <a:lnTo>
                                <a:pt x="14" y="294"/>
                              </a:lnTo>
                              <a:lnTo>
                                <a:pt x="10" y="286"/>
                              </a:lnTo>
                              <a:lnTo>
                                <a:pt x="6" y="279"/>
                              </a:lnTo>
                              <a:lnTo>
                                <a:pt x="3" y="272"/>
                              </a:lnTo>
                              <a:lnTo>
                                <a:pt x="1" y="263"/>
                              </a:lnTo>
                              <a:lnTo>
                                <a:pt x="0"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40"/>
                      <wps:cNvSpPr>
                        <a:spLocks/>
                      </wps:cNvSpPr>
                      <wps:spPr bwMode="auto">
                        <a:xfrm>
                          <a:off x="6277"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5 w 317"/>
                            <a:gd name="T15" fmla="*/ 41 h 319"/>
                            <a:gd name="T16" fmla="*/ 14 w 317"/>
                            <a:gd name="T17" fmla="*/ 26 h 319"/>
                            <a:gd name="T18" fmla="*/ 26 w 317"/>
                            <a:gd name="T19" fmla="*/ 15 h 319"/>
                            <a:gd name="T20" fmla="*/ 40 w 317"/>
                            <a:gd name="T21" fmla="*/ 6 h 319"/>
                            <a:gd name="T22" fmla="*/ 56 w 317"/>
                            <a:gd name="T23" fmla="*/ 2 h 319"/>
                            <a:gd name="T24" fmla="*/ 79 w 317"/>
                            <a:gd name="T25" fmla="*/ 0 h 319"/>
                            <a:gd name="T26" fmla="*/ 112 w 317"/>
                            <a:gd name="T27" fmla="*/ 2 h 319"/>
                            <a:gd name="T28" fmla="*/ 142 w 317"/>
                            <a:gd name="T29" fmla="*/ 0 h 319"/>
                            <a:gd name="T30" fmla="*/ 174 w 317"/>
                            <a:gd name="T31" fmla="*/ 0 h 319"/>
                            <a:gd name="T32" fmla="*/ 207 w 317"/>
                            <a:gd name="T33" fmla="*/ 2 h 319"/>
                            <a:gd name="T34" fmla="*/ 238 w 317"/>
                            <a:gd name="T35" fmla="*/ 2 h 319"/>
                            <a:gd name="T36" fmla="*/ 261 w 317"/>
                            <a:gd name="T37" fmla="*/ 2 h 319"/>
                            <a:gd name="T38" fmla="*/ 278 w 317"/>
                            <a:gd name="T39" fmla="*/ 6 h 319"/>
                            <a:gd name="T40" fmla="*/ 291 w 317"/>
                            <a:gd name="T41" fmla="*/ 15 h 319"/>
                            <a:gd name="T42" fmla="*/ 303 w 317"/>
                            <a:gd name="T43" fmla="*/ 26 h 319"/>
                            <a:gd name="T44" fmla="*/ 311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1 w 317"/>
                            <a:gd name="T63" fmla="*/ 280 h 319"/>
                            <a:gd name="T64" fmla="*/ 303 w 317"/>
                            <a:gd name="T65" fmla="*/ 294 h 319"/>
                            <a:gd name="T66" fmla="*/ 291 w 317"/>
                            <a:gd name="T67" fmla="*/ 306 h 319"/>
                            <a:gd name="T68" fmla="*/ 278 w 317"/>
                            <a:gd name="T69" fmla="*/ 313 h 319"/>
                            <a:gd name="T70" fmla="*/ 261 w 317"/>
                            <a:gd name="T71" fmla="*/ 317 h 319"/>
                            <a:gd name="T72" fmla="*/ 237 w 317"/>
                            <a:gd name="T73" fmla="*/ 317 h 319"/>
                            <a:gd name="T74" fmla="*/ 207 w 317"/>
                            <a:gd name="T75" fmla="*/ 319 h 319"/>
                            <a:gd name="T76" fmla="*/ 174 w 317"/>
                            <a:gd name="T77" fmla="*/ 317 h 319"/>
                            <a:gd name="T78" fmla="*/ 142 w 317"/>
                            <a:gd name="T79" fmla="*/ 317 h 319"/>
                            <a:gd name="T80" fmla="*/ 110 w 317"/>
                            <a:gd name="T81" fmla="*/ 319 h 319"/>
                            <a:gd name="T82" fmla="*/ 79 w 317"/>
                            <a:gd name="T83" fmla="*/ 319 h 319"/>
                            <a:gd name="T84" fmla="*/ 56 w 317"/>
                            <a:gd name="T85" fmla="*/ 317 h 319"/>
                            <a:gd name="T86" fmla="*/ 40 w 317"/>
                            <a:gd name="T87" fmla="*/ 313 h 319"/>
                            <a:gd name="T88" fmla="*/ 26 w 317"/>
                            <a:gd name="T89" fmla="*/ 306 h 319"/>
                            <a:gd name="T90" fmla="*/ 14 w 317"/>
                            <a:gd name="T91" fmla="*/ 294 h 319"/>
                            <a:gd name="T92" fmla="*/ 5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5" y="41"/>
                              </a:lnTo>
                              <a:lnTo>
                                <a:pt x="10" y="32"/>
                              </a:lnTo>
                              <a:lnTo>
                                <a:pt x="14" y="26"/>
                              </a:lnTo>
                              <a:lnTo>
                                <a:pt x="20" y="21"/>
                              </a:lnTo>
                              <a:lnTo>
                                <a:pt x="26" y="15"/>
                              </a:lnTo>
                              <a:lnTo>
                                <a:pt x="31" y="11"/>
                              </a:lnTo>
                              <a:lnTo>
                                <a:pt x="40" y="6"/>
                              </a:lnTo>
                              <a:lnTo>
                                <a:pt x="47" y="3"/>
                              </a:lnTo>
                              <a:lnTo>
                                <a:pt x="56" y="2"/>
                              </a:lnTo>
                              <a:lnTo>
                                <a:pt x="64" y="2"/>
                              </a:lnTo>
                              <a:lnTo>
                                <a:pt x="79" y="0"/>
                              </a:lnTo>
                              <a:lnTo>
                                <a:pt x="96" y="2"/>
                              </a:lnTo>
                              <a:lnTo>
                                <a:pt x="112" y="2"/>
                              </a:lnTo>
                              <a:lnTo>
                                <a:pt x="126" y="0"/>
                              </a:lnTo>
                              <a:lnTo>
                                <a:pt x="142" y="0"/>
                              </a:lnTo>
                              <a:lnTo>
                                <a:pt x="159" y="2"/>
                              </a:lnTo>
                              <a:lnTo>
                                <a:pt x="174" y="0"/>
                              </a:lnTo>
                              <a:lnTo>
                                <a:pt x="191" y="2"/>
                              </a:lnTo>
                              <a:lnTo>
                                <a:pt x="207" y="2"/>
                              </a:lnTo>
                              <a:lnTo>
                                <a:pt x="222" y="0"/>
                              </a:lnTo>
                              <a:lnTo>
                                <a:pt x="238" y="2"/>
                              </a:lnTo>
                              <a:lnTo>
                                <a:pt x="254" y="2"/>
                              </a:lnTo>
                              <a:lnTo>
                                <a:pt x="261" y="2"/>
                              </a:lnTo>
                              <a:lnTo>
                                <a:pt x="270" y="3"/>
                              </a:lnTo>
                              <a:lnTo>
                                <a:pt x="278" y="6"/>
                              </a:lnTo>
                              <a:lnTo>
                                <a:pt x="286" y="11"/>
                              </a:lnTo>
                              <a:lnTo>
                                <a:pt x="291" y="15"/>
                              </a:lnTo>
                              <a:lnTo>
                                <a:pt x="299" y="21"/>
                              </a:lnTo>
                              <a:lnTo>
                                <a:pt x="303" y="26"/>
                              </a:lnTo>
                              <a:lnTo>
                                <a:pt x="307" y="32"/>
                              </a:lnTo>
                              <a:lnTo>
                                <a:pt x="311" y="41"/>
                              </a:lnTo>
                              <a:lnTo>
                                <a:pt x="314"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4" y="271"/>
                              </a:lnTo>
                              <a:lnTo>
                                <a:pt x="311" y="280"/>
                              </a:lnTo>
                              <a:lnTo>
                                <a:pt x="307" y="287"/>
                              </a:lnTo>
                              <a:lnTo>
                                <a:pt x="303" y="294"/>
                              </a:lnTo>
                              <a:lnTo>
                                <a:pt x="299" y="300"/>
                              </a:lnTo>
                              <a:lnTo>
                                <a:pt x="291" y="306"/>
                              </a:lnTo>
                              <a:lnTo>
                                <a:pt x="286" y="310"/>
                              </a:lnTo>
                              <a:lnTo>
                                <a:pt x="278" y="313"/>
                              </a:lnTo>
                              <a:lnTo>
                                <a:pt x="270" y="316"/>
                              </a:lnTo>
                              <a:lnTo>
                                <a:pt x="261" y="317"/>
                              </a:lnTo>
                              <a:lnTo>
                                <a:pt x="254" y="319"/>
                              </a:lnTo>
                              <a:lnTo>
                                <a:pt x="237" y="317"/>
                              </a:lnTo>
                              <a:lnTo>
                                <a:pt x="222" y="319"/>
                              </a:lnTo>
                              <a:lnTo>
                                <a:pt x="207" y="319"/>
                              </a:lnTo>
                              <a:lnTo>
                                <a:pt x="189" y="317"/>
                              </a:lnTo>
                              <a:lnTo>
                                <a:pt x="174" y="317"/>
                              </a:lnTo>
                              <a:lnTo>
                                <a:pt x="159" y="319"/>
                              </a:lnTo>
                              <a:lnTo>
                                <a:pt x="142" y="317"/>
                              </a:lnTo>
                              <a:lnTo>
                                <a:pt x="126" y="319"/>
                              </a:lnTo>
                              <a:lnTo>
                                <a:pt x="110" y="319"/>
                              </a:lnTo>
                              <a:lnTo>
                                <a:pt x="95" y="317"/>
                              </a:lnTo>
                              <a:lnTo>
                                <a:pt x="79" y="319"/>
                              </a:lnTo>
                              <a:lnTo>
                                <a:pt x="64" y="319"/>
                              </a:lnTo>
                              <a:lnTo>
                                <a:pt x="56" y="317"/>
                              </a:lnTo>
                              <a:lnTo>
                                <a:pt x="47" y="316"/>
                              </a:lnTo>
                              <a:lnTo>
                                <a:pt x="40" y="313"/>
                              </a:lnTo>
                              <a:lnTo>
                                <a:pt x="31" y="310"/>
                              </a:lnTo>
                              <a:lnTo>
                                <a:pt x="26" y="306"/>
                              </a:lnTo>
                              <a:lnTo>
                                <a:pt x="20" y="300"/>
                              </a:lnTo>
                              <a:lnTo>
                                <a:pt x="14" y="294"/>
                              </a:lnTo>
                              <a:lnTo>
                                <a:pt x="10" y="287"/>
                              </a:lnTo>
                              <a:lnTo>
                                <a:pt x="5"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41"/>
                      <wps:cNvSpPr>
                        <a:spLocks/>
                      </wps:cNvSpPr>
                      <wps:spPr bwMode="auto">
                        <a:xfrm>
                          <a:off x="6341" y="15464"/>
                          <a:ext cx="189" cy="187"/>
                        </a:xfrm>
                        <a:custGeom>
                          <a:avLst/>
                          <a:gdLst>
                            <a:gd name="T0" fmla="*/ 0 w 189"/>
                            <a:gd name="T1" fmla="*/ 140 h 187"/>
                            <a:gd name="T2" fmla="*/ 2 w 189"/>
                            <a:gd name="T3" fmla="*/ 121 h 187"/>
                            <a:gd name="T4" fmla="*/ 0 w 189"/>
                            <a:gd name="T5" fmla="*/ 102 h 187"/>
                            <a:gd name="T6" fmla="*/ 0 w 189"/>
                            <a:gd name="T7" fmla="*/ 84 h 187"/>
                            <a:gd name="T8" fmla="*/ 2 w 189"/>
                            <a:gd name="T9" fmla="*/ 65 h 187"/>
                            <a:gd name="T10" fmla="*/ 2 w 189"/>
                            <a:gd name="T11" fmla="*/ 46 h 187"/>
                            <a:gd name="T12" fmla="*/ 2 w 189"/>
                            <a:gd name="T13" fmla="*/ 32 h 187"/>
                            <a:gd name="T14" fmla="*/ 5 w 189"/>
                            <a:gd name="T15" fmla="*/ 23 h 187"/>
                            <a:gd name="T16" fmla="*/ 9 w 189"/>
                            <a:gd name="T17" fmla="*/ 15 h 187"/>
                            <a:gd name="T18" fmla="*/ 16 w 189"/>
                            <a:gd name="T19" fmla="*/ 9 h 187"/>
                            <a:gd name="T20" fmla="*/ 25 w 189"/>
                            <a:gd name="T21" fmla="*/ 3 h 187"/>
                            <a:gd name="T22" fmla="*/ 33 w 189"/>
                            <a:gd name="T23" fmla="*/ 2 h 187"/>
                            <a:gd name="T24" fmla="*/ 48 w 189"/>
                            <a:gd name="T25" fmla="*/ 0 h 187"/>
                            <a:gd name="T26" fmla="*/ 66 w 189"/>
                            <a:gd name="T27" fmla="*/ 2 h 187"/>
                            <a:gd name="T28" fmla="*/ 85 w 189"/>
                            <a:gd name="T29" fmla="*/ 0 h 187"/>
                            <a:gd name="T30" fmla="*/ 104 w 189"/>
                            <a:gd name="T31" fmla="*/ 0 h 187"/>
                            <a:gd name="T32" fmla="*/ 123 w 189"/>
                            <a:gd name="T33" fmla="*/ 2 h 187"/>
                            <a:gd name="T34" fmla="*/ 141 w 189"/>
                            <a:gd name="T35" fmla="*/ 2 h 187"/>
                            <a:gd name="T36" fmla="*/ 156 w 189"/>
                            <a:gd name="T37" fmla="*/ 2 h 187"/>
                            <a:gd name="T38" fmla="*/ 164 w 189"/>
                            <a:gd name="T39" fmla="*/ 3 h 187"/>
                            <a:gd name="T40" fmla="*/ 173 w 189"/>
                            <a:gd name="T41" fmla="*/ 9 h 187"/>
                            <a:gd name="T42" fmla="*/ 180 w 189"/>
                            <a:gd name="T43" fmla="*/ 15 h 187"/>
                            <a:gd name="T44" fmla="*/ 184 w 189"/>
                            <a:gd name="T45" fmla="*/ 23 h 187"/>
                            <a:gd name="T46" fmla="*/ 187 w 189"/>
                            <a:gd name="T47" fmla="*/ 32 h 187"/>
                            <a:gd name="T48" fmla="*/ 187 w 189"/>
                            <a:gd name="T49" fmla="*/ 46 h 187"/>
                            <a:gd name="T50" fmla="*/ 189 w 189"/>
                            <a:gd name="T51" fmla="*/ 65 h 187"/>
                            <a:gd name="T52" fmla="*/ 187 w 189"/>
                            <a:gd name="T53" fmla="*/ 84 h 187"/>
                            <a:gd name="T54" fmla="*/ 187 w 189"/>
                            <a:gd name="T55" fmla="*/ 102 h 187"/>
                            <a:gd name="T56" fmla="*/ 189 w 189"/>
                            <a:gd name="T57" fmla="*/ 121 h 187"/>
                            <a:gd name="T58" fmla="*/ 189 w 189"/>
                            <a:gd name="T59" fmla="*/ 140 h 187"/>
                            <a:gd name="T60" fmla="*/ 187 w 189"/>
                            <a:gd name="T61" fmla="*/ 154 h 187"/>
                            <a:gd name="T62" fmla="*/ 184 w 189"/>
                            <a:gd name="T63" fmla="*/ 163 h 187"/>
                            <a:gd name="T64" fmla="*/ 180 w 189"/>
                            <a:gd name="T65" fmla="*/ 172 h 187"/>
                            <a:gd name="T66" fmla="*/ 173 w 189"/>
                            <a:gd name="T67" fmla="*/ 179 h 187"/>
                            <a:gd name="T68" fmla="*/ 164 w 189"/>
                            <a:gd name="T69" fmla="*/ 183 h 187"/>
                            <a:gd name="T70" fmla="*/ 156 w 189"/>
                            <a:gd name="T71" fmla="*/ 186 h 187"/>
                            <a:gd name="T72" fmla="*/ 141 w 189"/>
                            <a:gd name="T73" fmla="*/ 186 h 187"/>
                            <a:gd name="T74" fmla="*/ 123 w 189"/>
                            <a:gd name="T75" fmla="*/ 187 h 187"/>
                            <a:gd name="T76" fmla="*/ 104 w 189"/>
                            <a:gd name="T77" fmla="*/ 186 h 187"/>
                            <a:gd name="T78" fmla="*/ 85 w 189"/>
                            <a:gd name="T79" fmla="*/ 186 h 187"/>
                            <a:gd name="T80" fmla="*/ 66 w 189"/>
                            <a:gd name="T81" fmla="*/ 187 h 187"/>
                            <a:gd name="T82" fmla="*/ 48 w 189"/>
                            <a:gd name="T83" fmla="*/ 187 h 187"/>
                            <a:gd name="T84" fmla="*/ 33 w 189"/>
                            <a:gd name="T85" fmla="*/ 186 h 187"/>
                            <a:gd name="T86" fmla="*/ 25 w 189"/>
                            <a:gd name="T87" fmla="*/ 183 h 187"/>
                            <a:gd name="T88" fmla="*/ 16 w 189"/>
                            <a:gd name="T89" fmla="*/ 179 h 187"/>
                            <a:gd name="T90" fmla="*/ 9 w 189"/>
                            <a:gd name="T91" fmla="*/ 172 h 187"/>
                            <a:gd name="T92" fmla="*/ 5 w 189"/>
                            <a:gd name="T93" fmla="*/ 163 h 187"/>
                            <a:gd name="T94" fmla="*/ 2 w 189"/>
                            <a:gd name="T95" fmla="*/ 154 h 187"/>
                            <a:gd name="T96" fmla="*/ 2 w 189"/>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9" h="187">
                              <a:moveTo>
                                <a:pt x="2" y="150"/>
                              </a:moveTo>
                              <a:lnTo>
                                <a:pt x="0" y="140"/>
                              </a:lnTo>
                              <a:lnTo>
                                <a:pt x="2" y="131"/>
                              </a:lnTo>
                              <a:lnTo>
                                <a:pt x="2" y="121"/>
                              </a:lnTo>
                              <a:lnTo>
                                <a:pt x="0" y="111"/>
                              </a:lnTo>
                              <a:lnTo>
                                <a:pt x="0" y="102"/>
                              </a:lnTo>
                              <a:lnTo>
                                <a:pt x="2" y="94"/>
                              </a:lnTo>
                              <a:lnTo>
                                <a:pt x="0" y="84"/>
                              </a:lnTo>
                              <a:lnTo>
                                <a:pt x="2" y="75"/>
                              </a:lnTo>
                              <a:lnTo>
                                <a:pt x="2" y="65"/>
                              </a:lnTo>
                              <a:lnTo>
                                <a:pt x="0" y="55"/>
                              </a:lnTo>
                              <a:lnTo>
                                <a:pt x="2" y="46"/>
                              </a:lnTo>
                              <a:lnTo>
                                <a:pt x="2" y="38"/>
                              </a:lnTo>
                              <a:lnTo>
                                <a:pt x="2" y="32"/>
                              </a:lnTo>
                              <a:lnTo>
                                <a:pt x="2" y="28"/>
                              </a:lnTo>
                              <a:lnTo>
                                <a:pt x="5" y="23"/>
                              </a:lnTo>
                              <a:lnTo>
                                <a:pt x="6" y="19"/>
                              </a:lnTo>
                              <a:lnTo>
                                <a:pt x="9" y="15"/>
                              </a:lnTo>
                              <a:lnTo>
                                <a:pt x="12" y="12"/>
                              </a:lnTo>
                              <a:lnTo>
                                <a:pt x="16" y="9"/>
                              </a:lnTo>
                              <a:lnTo>
                                <a:pt x="21" y="6"/>
                              </a:lnTo>
                              <a:lnTo>
                                <a:pt x="25" y="3"/>
                              </a:lnTo>
                              <a:lnTo>
                                <a:pt x="29" y="2"/>
                              </a:lnTo>
                              <a:lnTo>
                                <a:pt x="33" y="2"/>
                              </a:lnTo>
                              <a:lnTo>
                                <a:pt x="39" y="2"/>
                              </a:lnTo>
                              <a:lnTo>
                                <a:pt x="48" y="0"/>
                              </a:lnTo>
                              <a:lnTo>
                                <a:pt x="58" y="2"/>
                              </a:lnTo>
                              <a:lnTo>
                                <a:pt x="66" y="2"/>
                              </a:lnTo>
                              <a:lnTo>
                                <a:pt x="75" y="0"/>
                              </a:lnTo>
                              <a:lnTo>
                                <a:pt x="85" y="0"/>
                              </a:lnTo>
                              <a:lnTo>
                                <a:pt x="95" y="2"/>
                              </a:lnTo>
                              <a:lnTo>
                                <a:pt x="104" y="0"/>
                              </a:lnTo>
                              <a:lnTo>
                                <a:pt x="114" y="2"/>
                              </a:lnTo>
                              <a:lnTo>
                                <a:pt x="123" y="2"/>
                              </a:lnTo>
                              <a:lnTo>
                                <a:pt x="133" y="0"/>
                              </a:lnTo>
                              <a:lnTo>
                                <a:pt x="141" y="2"/>
                              </a:lnTo>
                              <a:lnTo>
                                <a:pt x="151" y="2"/>
                              </a:lnTo>
                              <a:lnTo>
                                <a:pt x="156" y="2"/>
                              </a:lnTo>
                              <a:lnTo>
                                <a:pt x="160" y="2"/>
                              </a:lnTo>
                              <a:lnTo>
                                <a:pt x="164" y="3"/>
                              </a:lnTo>
                              <a:lnTo>
                                <a:pt x="168" y="6"/>
                              </a:lnTo>
                              <a:lnTo>
                                <a:pt x="173" y="9"/>
                              </a:lnTo>
                              <a:lnTo>
                                <a:pt x="177" y="12"/>
                              </a:lnTo>
                              <a:lnTo>
                                <a:pt x="180" y="15"/>
                              </a:lnTo>
                              <a:lnTo>
                                <a:pt x="183" y="19"/>
                              </a:lnTo>
                              <a:lnTo>
                                <a:pt x="184" y="23"/>
                              </a:lnTo>
                              <a:lnTo>
                                <a:pt x="187" y="28"/>
                              </a:lnTo>
                              <a:lnTo>
                                <a:pt x="187" y="32"/>
                              </a:lnTo>
                              <a:lnTo>
                                <a:pt x="189" y="38"/>
                              </a:lnTo>
                              <a:lnTo>
                                <a:pt x="187" y="46"/>
                              </a:lnTo>
                              <a:lnTo>
                                <a:pt x="189" y="56"/>
                              </a:lnTo>
                              <a:lnTo>
                                <a:pt x="189" y="65"/>
                              </a:lnTo>
                              <a:lnTo>
                                <a:pt x="187" y="74"/>
                              </a:lnTo>
                              <a:lnTo>
                                <a:pt x="187" y="84"/>
                              </a:lnTo>
                              <a:lnTo>
                                <a:pt x="189" y="94"/>
                              </a:lnTo>
                              <a:lnTo>
                                <a:pt x="187" y="102"/>
                              </a:lnTo>
                              <a:lnTo>
                                <a:pt x="189" y="113"/>
                              </a:lnTo>
                              <a:lnTo>
                                <a:pt x="189" y="121"/>
                              </a:lnTo>
                              <a:lnTo>
                                <a:pt x="187" y="130"/>
                              </a:lnTo>
                              <a:lnTo>
                                <a:pt x="189" y="140"/>
                              </a:lnTo>
                              <a:lnTo>
                                <a:pt x="189" y="150"/>
                              </a:lnTo>
                              <a:lnTo>
                                <a:pt x="187" y="154"/>
                              </a:lnTo>
                              <a:lnTo>
                                <a:pt x="187" y="159"/>
                              </a:lnTo>
                              <a:lnTo>
                                <a:pt x="184" y="163"/>
                              </a:lnTo>
                              <a:lnTo>
                                <a:pt x="183" y="167"/>
                              </a:lnTo>
                              <a:lnTo>
                                <a:pt x="180" y="172"/>
                              </a:lnTo>
                              <a:lnTo>
                                <a:pt x="177" y="176"/>
                              </a:lnTo>
                              <a:lnTo>
                                <a:pt x="173" y="179"/>
                              </a:lnTo>
                              <a:lnTo>
                                <a:pt x="168" y="182"/>
                              </a:lnTo>
                              <a:lnTo>
                                <a:pt x="164" y="183"/>
                              </a:lnTo>
                              <a:lnTo>
                                <a:pt x="160" y="186"/>
                              </a:lnTo>
                              <a:lnTo>
                                <a:pt x="156" y="186"/>
                              </a:lnTo>
                              <a:lnTo>
                                <a:pt x="151" y="187"/>
                              </a:lnTo>
                              <a:lnTo>
                                <a:pt x="141" y="186"/>
                              </a:lnTo>
                              <a:lnTo>
                                <a:pt x="133" y="187"/>
                              </a:lnTo>
                              <a:lnTo>
                                <a:pt x="123" y="187"/>
                              </a:lnTo>
                              <a:lnTo>
                                <a:pt x="112" y="186"/>
                              </a:lnTo>
                              <a:lnTo>
                                <a:pt x="104" y="186"/>
                              </a:lnTo>
                              <a:lnTo>
                                <a:pt x="95" y="187"/>
                              </a:lnTo>
                              <a:lnTo>
                                <a:pt x="85" y="186"/>
                              </a:lnTo>
                              <a:lnTo>
                                <a:pt x="77" y="187"/>
                              </a:lnTo>
                              <a:lnTo>
                                <a:pt x="66" y="187"/>
                              </a:lnTo>
                              <a:lnTo>
                                <a:pt x="56" y="186"/>
                              </a:lnTo>
                              <a:lnTo>
                                <a:pt x="48" y="187"/>
                              </a:lnTo>
                              <a:lnTo>
                                <a:pt x="39" y="187"/>
                              </a:lnTo>
                              <a:lnTo>
                                <a:pt x="33" y="186"/>
                              </a:lnTo>
                              <a:lnTo>
                                <a:pt x="29" y="186"/>
                              </a:lnTo>
                              <a:lnTo>
                                <a:pt x="25" y="183"/>
                              </a:lnTo>
                              <a:lnTo>
                                <a:pt x="21" y="182"/>
                              </a:lnTo>
                              <a:lnTo>
                                <a:pt x="16" y="179"/>
                              </a:lnTo>
                              <a:lnTo>
                                <a:pt x="12" y="176"/>
                              </a:lnTo>
                              <a:lnTo>
                                <a:pt x="9" y="172"/>
                              </a:lnTo>
                              <a:lnTo>
                                <a:pt x="6" y="167"/>
                              </a:lnTo>
                              <a:lnTo>
                                <a:pt x="5" y="163"/>
                              </a:lnTo>
                              <a:lnTo>
                                <a:pt x="2" y="159"/>
                              </a:lnTo>
                              <a:lnTo>
                                <a:pt x="2" y="154"/>
                              </a:lnTo>
                              <a:lnTo>
                                <a:pt x="2" y="150"/>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42"/>
                      <wps:cNvSpPr>
                        <a:spLocks/>
                      </wps:cNvSpPr>
                      <wps:spPr bwMode="auto">
                        <a:xfrm>
                          <a:off x="6772" y="15903"/>
                          <a:ext cx="187" cy="189"/>
                        </a:xfrm>
                        <a:custGeom>
                          <a:avLst/>
                          <a:gdLst>
                            <a:gd name="T0" fmla="*/ 0 w 187"/>
                            <a:gd name="T1" fmla="*/ 141 h 189"/>
                            <a:gd name="T2" fmla="*/ 2 w 187"/>
                            <a:gd name="T3" fmla="*/ 123 h 189"/>
                            <a:gd name="T4" fmla="*/ 0 w 187"/>
                            <a:gd name="T5" fmla="*/ 104 h 189"/>
                            <a:gd name="T6" fmla="*/ 0 w 187"/>
                            <a:gd name="T7" fmla="*/ 85 h 189"/>
                            <a:gd name="T8" fmla="*/ 2 w 187"/>
                            <a:gd name="T9" fmla="*/ 66 h 189"/>
                            <a:gd name="T10" fmla="*/ 2 w 187"/>
                            <a:gd name="T11" fmla="*/ 48 h 189"/>
                            <a:gd name="T12" fmla="*/ 2 w 187"/>
                            <a:gd name="T13" fmla="*/ 33 h 189"/>
                            <a:gd name="T14" fmla="*/ 5 w 187"/>
                            <a:gd name="T15" fmla="*/ 25 h 189"/>
                            <a:gd name="T16" fmla="*/ 9 w 187"/>
                            <a:gd name="T17" fmla="*/ 16 h 189"/>
                            <a:gd name="T18" fmla="*/ 16 w 187"/>
                            <a:gd name="T19" fmla="*/ 9 h 189"/>
                            <a:gd name="T20" fmla="*/ 25 w 187"/>
                            <a:gd name="T21" fmla="*/ 5 h 189"/>
                            <a:gd name="T22" fmla="*/ 33 w 187"/>
                            <a:gd name="T23" fmla="*/ 2 h 189"/>
                            <a:gd name="T24" fmla="*/ 48 w 187"/>
                            <a:gd name="T25" fmla="*/ 0 h 189"/>
                            <a:gd name="T26" fmla="*/ 66 w 187"/>
                            <a:gd name="T27" fmla="*/ 2 h 189"/>
                            <a:gd name="T28" fmla="*/ 85 w 187"/>
                            <a:gd name="T29" fmla="*/ 0 h 189"/>
                            <a:gd name="T30" fmla="*/ 102 w 187"/>
                            <a:gd name="T31" fmla="*/ 0 h 189"/>
                            <a:gd name="T32" fmla="*/ 121 w 187"/>
                            <a:gd name="T33" fmla="*/ 2 h 189"/>
                            <a:gd name="T34" fmla="*/ 140 w 187"/>
                            <a:gd name="T35" fmla="*/ 2 h 189"/>
                            <a:gd name="T36" fmla="*/ 154 w 187"/>
                            <a:gd name="T37" fmla="*/ 2 h 189"/>
                            <a:gd name="T38" fmla="*/ 163 w 187"/>
                            <a:gd name="T39" fmla="*/ 5 h 189"/>
                            <a:gd name="T40" fmla="*/ 171 w 187"/>
                            <a:gd name="T41" fmla="*/ 9 h 189"/>
                            <a:gd name="T42" fmla="*/ 179 w 187"/>
                            <a:gd name="T43" fmla="*/ 16 h 189"/>
                            <a:gd name="T44" fmla="*/ 183 w 187"/>
                            <a:gd name="T45" fmla="*/ 25 h 189"/>
                            <a:gd name="T46" fmla="*/ 186 w 187"/>
                            <a:gd name="T47" fmla="*/ 33 h 189"/>
                            <a:gd name="T48" fmla="*/ 186 w 187"/>
                            <a:gd name="T49" fmla="*/ 48 h 189"/>
                            <a:gd name="T50" fmla="*/ 187 w 187"/>
                            <a:gd name="T51" fmla="*/ 66 h 189"/>
                            <a:gd name="T52" fmla="*/ 186 w 187"/>
                            <a:gd name="T53" fmla="*/ 85 h 189"/>
                            <a:gd name="T54" fmla="*/ 186 w 187"/>
                            <a:gd name="T55" fmla="*/ 104 h 189"/>
                            <a:gd name="T56" fmla="*/ 187 w 187"/>
                            <a:gd name="T57" fmla="*/ 123 h 189"/>
                            <a:gd name="T58" fmla="*/ 187 w 187"/>
                            <a:gd name="T59" fmla="*/ 141 h 189"/>
                            <a:gd name="T60" fmla="*/ 186 w 187"/>
                            <a:gd name="T61" fmla="*/ 156 h 189"/>
                            <a:gd name="T62" fmla="*/ 183 w 187"/>
                            <a:gd name="T63" fmla="*/ 164 h 189"/>
                            <a:gd name="T64" fmla="*/ 179 w 187"/>
                            <a:gd name="T65" fmla="*/ 173 h 189"/>
                            <a:gd name="T66" fmla="*/ 171 w 187"/>
                            <a:gd name="T67" fmla="*/ 180 h 189"/>
                            <a:gd name="T68" fmla="*/ 163 w 187"/>
                            <a:gd name="T69" fmla="*/ 184 h 189"/>
                            <a:gd name="T70" fmla="*/ 154 w 187"/>
                            <a:gd name="T71" fmla="*/ 187 h 189"/>
                            <a:gd name="T72" fmla="*/ 140 w 187"/>
                            <a:gd name="T73" fmla="*/ 187 h 189"/>
                            <a:gd name="T74" fmla="*/ 121 w 187"/>
                            <a:gd name="T75" fmla="*/ 189 h 189"/>
                            <a:gd name="T76" fmla="*/ 102 w 187"/>
                            <a:gd name="T77" fmla="*/ 187 h 189"/>
                            <a:gd name="T78" fmla="*/ 85 w 187"/>
                            <a:gd name="T79" fmla="*/ 187 h 189"/>
                            <a:gd name="T80" fmla="*/ 66 w 187"/>
                            <a:gd name="T81" fmla="*/ 189 h 189"/>
                            <a:gd name="T82" fmla="*/ 48 w 187"/>
                            <a:gd name="T83" fmla="*/ 189 h 189"/>
                            <a:gd name="T84" fmla="*/ 33 w 187"/>
                            <a:gd name="T85" fmla="*/ 187 h 189"/>
                            <a:gd name="T86" fmla="*/ 25 w 187"/>
                            <a:gd name="T87" fmla="*/ 184 h 189"/>
                            <a:gd name="T88" fmla="*/ 16 w 187"/>
                            <a:gd name="T89" fmla="*/ 180 h 189"/>
                            <a:gd name="T90" fmla="*/ 9 w 187"/>
                            <a:gd name="T91" fmla="*/ 173 h 189"/>
                            <a:gd name="T92" fmla="*/ 5 w 187"/>
                            <a:gd name="T93" fmla="*/ 164 h 189"/>
                            <a:gd name="T94" fmla="*/ 2 w 187"/>
                            <a:gd name="T95" fmla="*/ 156 h 189"/>
                            <a:gd name="T96" fmla="*/ 2 w 187"/>
                            <a:gd name="T97" fmla="*/ 151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 h="189">
                              <a:moveTo>
                                <a:pt x="2" y="151"/>
                              </a:moveTo>
                              <a:lnTo>
                                <a:pt x="0" y="141"/>
                              </a:lnTo>
                              <a:lnTo>
                                <a:pt x="2" y="133"/>
                              </a:lnTo>
                              <a:lnTo>
                                <a:pt x="2" y="123"/>
                              </a:lnTo>
                              <a:lnTo>
                                <a:pt x="0" y="113"/>
                              </a:lnTo>
                              <a:lnTo>
                                <a:pt x="0" y="104"/>
                              </a:lnTo>
                              <a:lnTo>
                                <a:pt x="2" y="95"/>
                              </a:lnTo>
                              <a:lnTo>
                                <a:pt x="0" y="85"/>
                              </a:lnTo>
                              <a:lnTo>
                                <a:pt x="2" y="77"/>
                              </a:lnTo>
                              <a:lnTo>
                                <a:pt x="2" y="66"/>
                              </a:lnTo>
                              <a:lnTo>
                                <a:pt x="0" y="56"/>
                              </a:lnTo>
                              <a:lnTo>
                                <a:pt x="2" y="48"/>
                              </a:lnTo>
                              <a:lnTo>
                                <a:pt x="2" y="39"/>
                              </a:lnTo>
                              <a:lnTo>
                                <a:pt x="2" y="33"/>
                              </a:lnTo>
                              <a:lnTo>
                                <a:pt x="2" y="29"/>
                              </a:lnTo>
                              <a:lnTo>
                                <a:pt x="5" y="25"/>
                              </a:lnTo>
                              <a:lnTo>
                                <a:pt x="6" y="20"/>
                              </a:lnTo>
                              <a:lnTo>
                                <a:pt x="9" y="16"/>
                              </a:lnTo>
                              <a:lnTo>
                                <a:pt x="12" y="12"/>
                              </a:lnTo>
                              <a:lnTo>
                                <a:pt x="16" y="9"/>
                              </a:lnTo>
                              <a:lnTo>
                                <a:pt x="20" y="6"/>
                              </a:lnTo>
                              <a:lnTo>
                                <a:pt x="25" y="5"/>
                              </a:lnTo>
                              <a:lnTo>
                                <a:pt x="29" y="2"/>
                              </a:lnTo>
                              <a:lnTo>
                                <a:pt x="33" y="2"/>
                              </a:lnTo>
                              <a:lnTo>
                                <a:pt x="39" y="2"/>
                              </a:lnTo>
                              <a:lnTo>
                                <a:pt x="48" y="0"/>
                              </a:lnTo>
                              <a:lnTo>
                                <a:pt x="56" y="2"/>
                              </a:lnTo>
                              <a:lnTo>
                                <a:pt x="66" y="2"/>
                              </a:lnTo>
                              <a:lnTo>
                                <a:pt x="75" y="0"/>
                              </a:lnTo>
                              <a:lnTo>
                                <a:pt x="85" y="0"/>
                              </a:lnTo>
                              <a:lnTo>
                                <a:pt x="94" y="2"/>
                              </a:lnTo>
                              <a:lnTo>
                                <a:pt x="102" y="0"/>
                              </a:lnTo>
                              <a:lnTo>
                                <a:pt x="112" y="2"/>
                              </a:lnTo>
                              <a:lnTo>
                                <a:pt x="121" y="2"/>
                              </a:lnTo>
                              <a:lnTo>
                                <a:pt x="131" y="0"/>
                              </a:lnTo>
                              <a:lnTo>
                                <a:pt x="140" y="2"/>
                              </a:lnTo>
                              <a:lnTo>
                                <a:pt x="150" y="2"/>
                              </a:lnTo>
                              <a:lnTo>
                                <a:pt x="154" y="2"/>
                              </a:lnTo>
                              <a:lnTo>
                                <a:pt x="158" y="2"/>
                              </a:lnTo>
                              <a:lnTo>
                                <a:pt x="163" y="5"/>
                              </a:lnTo>
                              <a:lnTo>
                                <a:pt x="167" y="6"/>
                              </a:lnTo>
                              <a:lnTo>
                                <a:pt x="171" y="9"/>
                              </a:lnTo>
                              <a:lnTo>
                                <a:pt x="176" y="12"/>
                              </a:lnTo>
                              <a:lnTo>
                                <a:pt x="179" y="16"/>
                              </a:lnTo>
                              <a:lnTo>
                                <a:pt x="181" y="20"/>
                              </a:lnTo>
                              <a:lnTo>
                                <a:pt x="183" y="25"/>
                              </a:lnTo>
                              <a:lnTo>
                                <a:pt x="186" y="29"/>
                              </a:lnTo>
                              <a:lnTo>
                                <a:pt x="186" y="33"/>
                              </a:lnTo>
                              <a:lnTo>
                                <a:pt x="187" y="39"/>
                              </a:lnTo>
                              <a:lnTo>
                                <a:pt x="186" y="48"/>
                              </a:lnTo>
                              <a:lnTo>
                                <a:pt x="187" y="58"/>
                              </a:lnTo>
                              <a:lnTo>
                                <a:pt x="187" y="66"/>
                              </a:lnTo>
                              <a:lnTo>
                                <a:pt x="186" y="75"/>
                              </a:lnTo>
                              <a:lnTo>
                                <a:pt x="186" y="85"/>
                              </a:lnTo>
                              <a:lnTo>
                                <a:pt x="187" y="95"/>
                              </a:lnTo>
                              <a:lnTo>
                                <a:pt x="186" y="104"/>
                              </a:lnTo>
                              <a:lnTo>
                                <a:pt x="187" y="114"/>
                              </a:lnTo>
                              <a:lnTo>
                                <a:pt x="187" y="123"/>
                              </a:lnTo>
                              <a:lnTo>
                                <a:pt x="186" y="131"/>
                              </a:lnTo>
                              <a:lnTo>
                                <a:pt x="187" y="141"/>
                              </a:lnTo>
                              <a:lnTo>
                                <a:pt x="187" y="151"/>
                              </a:lnTo>
                              <a:lnTo>
                                <a:pt x="186" y="156"/>
                              </a:lnTo>
                              <a:lnTo>
                                <a:pt x="186" y="160"/>
                              </a:lnTo>
                              <a:lnTo>
                                <a:pt x="183" y="164"/>
                              </a:lnTo>
                              <a:lnTo>
                                <a:pt x="181" y="169"/>
                              </a:lnTo>
                              <a:lnTo>
                                <a:pt x="179" y="173"/>
                              </a:lnTo>
                              <a:lnTo>
                                <a:pt x="176" y="177"/>
                              </a:lnTo>
                              <a:lnTo>
                                <a:pt x="171" y="180"/>
                              </a:lnTo>
                              <a:lnTo>
                                <a:pt x="167" y="183"/>
                              </a:lnTo>
                              <a:lnTo>
                                <a:pt x="163" y="184"/>
                              </a:lnTo>
                              <a:lnTo>
                                <a:pt x="158" y="187"/>
                              </a:lnTo>
                              <a:lnTo>
                                <a:pt x="154" y="187"/>
                              </a:lnTo>
                              <a:lnTo>
                                <a:pt x="150" y="189"/>
                              </a:lnTo>
                              <a:lnTo>
                                <a:pt x="140" y="187"/>
                              </a:lnTo>
                              <a:lnTo>
                                <a:pt x="131" y="189"/>
                              </a:lnTo>
                              <a:lnTo>
                                <a:pt x="121" y="189"/>
                              </a:lnTo>
                              <a:lnTo>
                                <a:pt x="112" y="187"/>
                              </a:lnTo>
                              <a:lnTo>
                                <a:pt x="102" y="187"/>
                              </a:lnTo>
                              <a:lnTo>
                                <a:pt x="94" y="189"/>
                              </a:lnTo>
                              <a:lnTo>
                                <a:pt x="85" y="187"/>
                              </a:lnTo>
                              <a:lnTo>
                                <a:pt x="75" y="189"/>
                              </a:lnTo>
                              <a:lnTo>
                                <a:pt x="66" y="189"/>
                              </a:lnTo>
                              <a:lnTo>
                                <a:pt x="56" y="187"/>
                              </a:lnTo>
                              <a:lnTo>
                                <a:pt x="48" y="189"/>
                              </a:lnTo>
                              <a:lnTo>
                                <a:pt x="39" y="189"/>
                              </a:lnTo>
                              <a:lnTo>
                                <a:pt x="33" y="187"/>
                              </a:lnTo>
                              <a:lnTo>
                                <a:pt x="29" y="187"/>
                              </a:lnTo>
                              <a:lnTo>
                                <a:pt x="25" y="184"/>
                              </a:lnTo>
                              <a:lnTo>
                                <a:pt x="20" y="183"/>
                              </a:lnTo>
                              <a:lnTo>
                                <a:pt x="16" y="180"/>
                              </a:lnTo>
                              <a:lnTo>
                                <a:pt x="12" y="177"/>
                              </a:lnTo>
                              <a:lnTo>
                                <a:pt x="9" y="173"/>
                              </a:lnTo>
                              <a:lnTo>
                                <a:pt x="6" y="169"/>
                              </a:lnTo>
                              <a:lnTo>
                                <a:pt x="5" y="164"/>
                              </a:lnTo>
                              <a:lnTo>
                                <a:pt x="2" y="160"/>
                              </a:lnTo>
                              <a:lnTo>
                                <a:pt x="2" y="156"/>
                              </a:lnTo>
                              <a:lnTo>
                                <a:pt x="2" y="151"/>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43"/>
                      <wps:cNvSpPr>
                        <a:spLocks/>
                      </wps:cNvSpPr>
                      <wps:spPr bwMode="auto">
                        <a:xfrm>
                          <a:off x="6706" y="15398"/>
                          <a:ext cx="318" cy="320"/>
                        </a:xfrm>
                        <a:custGeom>
                          <a:avLst/>
                          <a:gdLst>
                            <a:gd name="T0" fmla="*/ 0 w 318"/>
                            <a:gd name="T1" fmla="*/ 238 h 320"/>
                            <a:gd name="T2" fmla="*/ 2 w 318"/>
                            <a:gd name="T3" fmla="*/ 207 h 320"/>
                            <a:gd name="T4" fmla="*/ 0 w 318"/>
                            <a:gd name="T5" fmla="*/ 174 h 320"/>
                            <a:gd name="T6" fmla="*/ 0 w 318"/>
                            <a:gd name="T7" fmla="*/ 143 h 320"/>
                            <a:gd name="T8" fmla="*/ 2 w 318"/>
                            <a:gd name="T9" fmla="*/ 112 h 320"/>
                            <a:gd name="T10" fmla="*/ 2 w 318"/>
                            <a:gd name="T11" fmla="*/ 79 h 320"/>
                            <a:gd name="T12" fmla="*/ 2 w 318"/>
                            <a:gd name="T13" fmla="*/ 56 h 320"/>
                            <a:gd name="T14" fmla="*/ 6 w 318"/>
                            <a:gd name="T15" fmla="*/ 40 h 320"/>
                            <a:gd name="T16" fmla="*/ 15 w 318"/>
                            <a:gd name="T17" fmla="*/ 26 h 320"/>
                            <a:gd name="T18" fmla="*/ 26 w 318"/>
                            <a:gd name="T19" fmla="*/ 14 h 320"/>
                            <a:gd name="T20" fmla="*/ 41 w 318"/>
                            <a:gd name="T21" fmla="*/ 6 h 320"/>
                            <a:gd name="T22" fmla="*/ 58 w 318"/>
                            <a:gd name="T23" fmla="*/ 1 h 320"/>
                            <a:gd name="T24" fmla="*/ 81 w 318"/>
                            <a:gd name="T25" fmla="*/ 0 h 320"/>
                            <a:gd name="T26" fmla="*/ 112 w 318"/>
                            <a:gd name="T27" fmla="*/ 1 h 320"/>
                            <a:gd name="T28" fmla="*/ 144 w 318"/>
                            <a:gd name="T29" fmla="*/ 0 h 320"/>
                            <a:gd name="T30" fmla="*/ 176 w 318"/>
                            <a:gd name="T31" fmla="*/ 0 h 320"/>
                            <a:gd name="T32" fmla="*/ 207 w 318"/>
                            <a:gd name="T33" fmla="*/ 1 h 320"/>
                            <a:gd name="T34" fmla="*/ 239 w 318"/>
                            <a:gd name="T35" fmla="*/ 1 h 320"/>
                            <a:gd name="T36" fmla="*/ 262 w 318"/>
                            <a:gd name="T37" fmla="*/ 1 h 320"/>
                            <a:gd name="T38" fmla="*/ 279 w 318"/>
                            <a:gd name="T39" fmla="*/ 6 h 320"/>
                            <a:gd name="T40" fmla="*/ 292 w 318"/>
                            <a:gd name="T41" fmla="*/ 14 h 320"/>
                            <a:gd name="T42" fmla="*/ 303 w 318"/>
                            <a:gd name="T43" fmla="*/ 26 h 320"/>
                            <a:gd name="T44" fmla="*/ 312 w 318"/>
                            <a:gd name="T45" fmla="*/ 40 h 320"/>
                            <a:gd name="T46" fmla="*/ 316 w 318"/>
                            <a:gd name="T47" fmla="*/ 56 h 320"/>
                            <a:gd name="T48" fmla="*/ 316 w 318"/>
                            <a:gd name="T49" fmla="*/ 79 h 320"/>
                            <a:gd name="T50" fmla="*/ 318 w 318"/>
                            <a:gd name="T51" fmla="*/ 112 h 320"/>
                            <a:gd name="T52" fmla="*/ 316 w 318"/>
                            <a:gd name="T53" fmla="*/ 143 h 320"/>
                            <a:gd name="T54" fmla="*/ 316 w 318"/>
                            <a:gd name="T55" fmla="*/ 174 h 320"/>
                            <a:gd name="T56" fmla="*/ 318 w 318"/>
                            <a:gd name="T57" fmla="*/ 207 h 320"/>
                            <a:gd name="T58" fmla="*/ 318 w 318"/>
                            <a:gd name="T59" fmla="*/ 239 h 320"/>
                            <a:gd name="T60" fmla="*/ 316 w 318"/>
                            <a:gd name="T61" fmla="*/ 263 h 320"/>
                            <a:gd name="T62" fmla="*/ 312 w 318"/>
                            <a:gd name="T63" fmla="*/ 279 h 320"/>
                            <a:gd name="T64" fmla="*/ 303 w 318"/>
                            <a:gd name="T65" fmla="*/ 294 h 320"/>
                            <a:gd name="T66" fmla="*/ 292 w 318"/>
                            <a:gd name="T67" fmla="*/ 305 h 320"/>
                            <a:gd name="T68" fmla="*/ 279 w 318"/>
                            <a:gd name="T69" fmla="*/ 314 h 320"/>
                            <a:gd name="T70" fmla="*/ 262 w 318"/>
                            <a:gd name="T71" fmla="*/ 318 h 320"/>
                            <a:gd name="T72" fmla="*/ 239 w 318"/>
                            <a:gd name="T73" fmla="*/ 318 h 320"/>
                            <a:gd name="T74" fmla="*/ 207 w 318"/>
                            <a:gd name="T75" fmla="*/ 320 h 320"/>
                            <a:gd name="T76" fmla="*/ 176 w 318"/>
                            <a:gd name="T77" fmla="*/ 318 h 320"/>
                            <a:gd name="T78" fmla="*/ 144 w 318"/>
                            <a:gd name="T79" fmla="*/ 318 h 320"/>
                            <a:gd name="T80" fmla="*/ 112 w 318"/>
                            <a:gd name="T81" fmla="*/ 320 h 320"/>
                            <a:gd name="T82" fmla="*/ 81 w 318"/>
                            <a:gd name="T83" fmla="*/ 320 h 320"/>
                            <a:gd name="T84" fmla="*/ 58 w 318"/>
                            <a:gd name="T85" fmla="*/ 318 h 320"/>
                            <a:gd name="T86" fmla="*/ 41 w 318"/>
                            <a:gd name="T87" fmla="*/ 314 h 320"/>
                            <a:gd name="T88" fmla="*/ 26 w 318"/>
                            <a:gd name="T89" fmla="*/ 305 h 320"/>
                            <a:gd name="T90" fmla="*/ 15 w 318"/>
                            <a:gd name="T91" fmla="*/ 294 h 320"/>
                            <a:gd name="T92" fmla="*/ 6 w 318"/>
                            <a:gd name="T93" fmla="*/ 279 h 320"/>
                            <a:gd name="T94" fmla="*/ 2 w 318"/>
                            <a:gd name="T95" fmla="*/ 263 h 320"/>
                            <a:gd name="T96" fmla="*/ 2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2" y="255"/>
                              </a:moveTo>
                              <a:lnTo>
                                <a:pt x="0" y="238"/>
                              </a:lnTo>
                              <a:lnTo>
                                <a:pt x="2" y="223"/>
                              </a:lnTo>
                              <a:lnTo>
                                <a:pt x="2" y="207"/>
                              </a:lnTo>
                              <a:lnTo>
                                <a:pt x="0" y="190"/>
                              </a:lnTo>
                              <a:lnTo>
                                <a:pt x="0" y="174"/>
                              </a:lnTo>
                              <a:lnTo>
                                <a:pt x="2" y="160"/>
                              </a:lnTo>
                              <a:lnTo>
                                <a:pt x="0" y="143"/>
                              </a:lnTo>
                              <a:lnTo>
                                <a:pt x="2" y="128"/>
                              </a:lnTo>
                              <a:lnTo>
                                <a:pt x="2" y="112"/>
                              </a:lnTo>
                              <a:lnTo>
                                <a:pt x="0" y="95"/>
                              </a:lnTo>
                              <a:lnTo>
                                <a:pt x="2" y="79"/>
                              </a:lnTo>
                              <a:lnTo>
                                <a:pt x="2" y="65"/>
                              </a:lnTo>
                              <a:lnTo>
                                <a:pt x="2" y="56"/>
                              </a:lnTo>
                              <a:lnTo>
                                <a:pt x="3" y="48"/>
                              </a:lnTo>
                              <a:lnTo>
                                <a:pt x="6" y="40"/>
                              </a:lnTo>
                              <a:lnTo>
                                <a:pt x="10" y="32"/>
                              </a:lnTo>
                              <a:lnTo>
                                <a:pt x="15" y="26"/>
                              </a:lnTo>
                              <a:lnTo>
                                <a:pt x="20" y="20"/>
                              </a:lnTo>
                              <a:lnTo>
                                <a:pt x="26" y="14"/>
                              </a:lnTo>
                              <a:lnTo>
                                <a:pt x="33" y="10"/>
                              </a:lnTo>
                              <a:lnTo>
                                <a:pt x="41" y="6"/>
                              </a:lnTo>
                              <a:lnTo>
                                <a:pt x="49" y="3"/>
                              </a:lnTo>
                              <a:lnTo>
                                <a:pt x="58" y="1"/>
                              </a:lnTo>
                              <a:lnTo>
                                <a:pt x="66" y="1"/>
                              </a:lnTo>
                              <a:lnTo>
                                <a:pt x="81" y="0"/>
                              </a:lnTo>
                              <a:lnTo>
                                <a:pt x="97" y="1"/>
                              </a:lnTo>
                              <a:lnTo>
                                <a:pt x="112" y="1"/>
                              </a:lnTo>
                              <a:lnTo>
                                <a:pt x="128" y="0"/>
                              </a:lnTo>
                              <a:lnTo>
                                <a:pt x="144" y="0"/>
                              </a:lnTo>
                              <a:lnTo>
                                <a:pt x="160" y="1"/>
                              </a:lnTo>
                              <a:lnTo>
                                <a:pt x="176" y="0"/>
                              </a:lnTo>
                              <a:lnTo>
                                <a:pt x="191" y="1"/>
                              </a:lnTo>
                              <a:lnTo>
                                <a:pt x="207" y="1"/>
                              </a:lnTo>
                              <a:lnTo>
                                <a:pt x="223" y="0"/>
                              </a:lnTo>
                              <a:lnTo>
                                <a:pt x="239" y="1"/>
                              </a:lnTo>
                              <a:lnTo>
                                <a:pt x="255" y="1"/>
                              </a:lnTo>
                              <a:lnTo>
                                <a:pt x="262" y="1"/>
                              </a:lnTo>
                              <a:lnTo>
                                <a:pt x="270" y="3"/>
                              </a:lnTo>
                              <a:lnTo>
                                <a:pt x="279" y="6"/>
                              </a:lnTo>
                              <a:lnTo>
                                <a:pt x="286" y="10"/>
                              </a:lnTo>
                              <a:lnTo>
                                <a:pt x="292" y="14"/>
                              </a:lnTo>
                              <a:lnTo>
                                <a:pt x="299" y="20"/>
                              </a:lnTo>
                              <a:lnTo>
                                <a:pt x="303" y="26"/>
                              </a:lnTo>
                              <a:lnTo>
                                <a:pt x="308" y="32"/>
                              </a:lnTo>
                              <a:lnTo>
                                <a:pt x="312" y="40"/>
                              </a:lnTo>
                              <a:lnTo>
                                <a:pt x="315" y="48"/>
                              </a:lnTo>
                              <a:lnTo>
                                <a:pt x="316" y="56"/>
                              </a:lnTo>
                              <a:lnTo>
                                <a:pt x="318" y="65"/>
                              </a:lnTo>
                              <a:lnTo>
                                <a:pt x="316" y="79"/>
                              </a:lnTo>
                              <a:lnTo>
                                <a:pt x="318" y="96"/>
                              </a:lnTo>
                              <a:lnTo>
                                <a:pt x="318" y="112"/>
                              </a:lnTo>
                              <a:lnTo>
                                <a:pt x="316" y="127"/>
                              </a:lnTo>
                              <a:lnTo>
                                <a:pt x="316" y="143"/>
                              </a:lnTo>
                              <a:lnTo>
                                <a:pt x="318" y="160"/>
                              </a:lnTo>
                              <a:lnTo>
                                <a:pt x="316" y="174"/>
                              </a:lnTo>
                              <a:lnTo>
                                <a:pt x="318" y="191"/>
                              </a:lnTo>
                              <a:lnTo>
                                <a:pt x="318" y="207"/>
                              </a:lnTo>
                              <a:lnTo>
                                <a:pt x="316" y="223"/>
                              </a:lnTo>
                              <a:lnTo>
                                <a:pt x="318" y="239"/>
                              </a:lnTo>
                              <a:lnTo>
                                <a:pt x="318" y="255"/>
                              </a:lnTo>
                              <a:lnTo>
                                <a:pt x="316" y="263"/>
                              </a:lnTo>
                              <a:lnTo>
                                <a:pt x="315" y="272"/>
                              </a:lnTo>
                              <a:lnTo>
                                <a:pt x="312" y="279"/>
                              </a:lnTo>
                              <a:lnTo>
                                <a:pt x="308" y="286"/>
                              </a:lnTo>
                              <a:lnTo>
                                <a:pt x="303" y="294"/>
                              </a:lnTo>
                              <a:lnTo>
                                <a:pt x="299" y="299"/>
                              </a:lnTo>
                              <a:lnTo>
                                <a:pt x="292" y="305"/>
                              </a:lnTo>
                              <a:lnTo>
                                <a:pt x="286" y="309"/>
                              </a:lnTo>
                              <a:lnTo>
                                <a:pt x="279" y="314"/>
                              </a:lnTo>
                              <a:lnTo>
                                <a:pt x="270" y="317"/>
                              </a:lnTo>
                              <a:lnTo>
                                <a:pt x="262" y="318"/>
                              </a:lnTo>
                              <a:lnTo>
                                <a:pt x="255" y="320"/>
                              </a:lnTo>
                              <a:lnTo>
                                <a:pt x="239" y="318"/>
                              </a:lnTo>
                              <a:lnTo>
                                <a:pt x="223" y="320"/>
                              </a:lnTo>
                              <a:lnTo>
                                <a:pt x="207" y="320"/>
                              </a:lnTo>
                              <a:lnTo>
                                <a:pt x="191" y="318"/>
                              </a:lnTo>
                              <a:lnTo>
                                <a:pt x="176" y="318"/>
                              </a:lnTo>
                              <a:lnTo>
                                <a:pt x="160" y="320"/>
                              </a:lnTo>
                              <a:lnTo>
                                <a:pt x="144" y="318"/>
                              </a:lnTo>
                              <a:lnTo>
                                <a:pt x="128" y="320"/>
                              </a:lnTo>
                              <a:lnTo>
                                <a:pt x="112" y="320"/>
                              </a:lnTo>
                              <a:lnTo>
                                <a:pt x="97" y="318"/>
                              </a:lnTo>
                              <a:lnTo>
                                <a:pt x="81" y="320"/>
                              </a:lnTo>
                              <a:lnTo>
                                <a:pt x="66" y="320"/>
                              </a:lnTo>
                              <a:lnTo>
                                <a:pt x="58" y="318"/>
                              </a:lnTo>
                              <a:lnTo>
                                <a:pt x="49" y="317"/>
                              </a:lnTo>
                              <a:lnTo>
                                <a:pt x="41" y="314"/>
                              </a:lnTo>
                              <a:lnTo>
                                <a:pt x="33" y="309"/>
                              </a:lnTo>
                              <a:lnTo>
                                <a:pt x="26" y="305"/>
                              </a:lnTo>
                              <a:lnTo>
                                <a:pt x="20" y="299"/>
                              </a:lnTo>
                              <a:lnTo>
                                <a:pt x="15" y="294"/>
                              </a:lnTo>
                              <a:lnTo>
                                <a:pt x="10" y="286"/>
                              </a:lnTo>
                              <a:lnTo>
                                <a:pt x="6" y="279"/>
                              </a:lnTo>
                              <a:lnTo>
                                <a:pt x="3" y="272"/>
                              </a:lnTo>
                              <a:lnTo>
                                <a:pt x="2" y="263"/>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44"/>
                      <wps:cNvSpPr>
                        <a:spLocks/>
                      </wps:cNvSpPr>
                      <wps:spPr bwMode="auto">
                        <a:xfrm>
                          <a:off x="7137" y="15838"/>
                          <a:ext cx="318" cy="319"/>
                        </a:xfrm>
                        <a:custGeom>
                          <a:avLst/>
                          <a:gdLst>
                            <a:gd name="T0" fmla="*/ 0 w 318"/>
                            <a:gd name="T1" fmla="*/ 238 h 319"/>
                            <a:gd name="T2" fmla="*/ 2 w 318"/>
                            <a:gd name="T3" fmla="*/ 208 h 319"/>
                            <a:gd name="T4" fmla="*/ 0 w 318"/>
                            <a:gd name="T5" fmla="*/ 175 h 319"/>
                            <a:gd name="T6" fmla="*/ 0 w 318"/>
                            <a:gd name="T7" fmla="*/ 143 h 319"/>
                            <a:gd name="T8" fmla="*/ 2 w 318"/>
                            <a:gd name="T9" fmla="*/ 113 h 319"/>
                            <a:gd name="T10" fmla="*/ 2 w 318"/>
                            <a:gd name="T11" fmla="*/ 80 h 319"/>
                            <a:gd name="T12" fmla="*/ 2 w 318"/>
                            <a:gd name="T13" fmla="*/ 57 h 319"/>
                            <a:gd name="T14" fmla="*/ 6 w 318"/>
                            <a:gd name="T15" fmla="*/ 41 h 319"/>
                            <a:gd name="T16" fmla="*/ 15 w 318"/>
                            <a:gd name="T17" fmla="*/ 26 h 319"/>
                            <a:gd name="T18" fmla="*/ 26 w 318"/>
                            <a:gd name="T19" fmla="*/ 15 h 319"/>
                            <a:gd name="T20" fmla="*/ 41 w 318"/>
                            <a:gd name="T21" fmla="*/ 6 h 319"/>
                            <a:gd name="T22" fmla="*/ 56 w 318"/>
                            <a:gd name="T23" fmla="*/ 2 h 319"/>
                            <a:gd name="T24" fmla="*/ 79 w 318"/>
                            <a:gd name="T25" fmla="*/ 0 h 319"/>
                            <a:gd name="T26" fmla="*/ 111 w 318"/>
                            <a:gd name="T27" fmla="*/ 2 h 319"/>
                            <a:gd name="T28" fmla="*/ 143 w 318"/>
                            <a:gd name="T29" fmla="*/ 0 h 319"/>
                            <a:gd name="T30" fmla="*/ 174 w 318"/>
                            <a:gd name="T31" fmla="*/ 0 h 319"/>
                            <a:gd name="T32" fmla="*/ 206 w 318"/>
                            <a:gd name="T33" fmla="*/ 2 h 319"/>
                            <a:gd name="T34" fmla="*/ 237 w 318"/>
                            <a:gd name="T35" fmla="*/ 2 h 319"/>
                            <a:gd name="T36" fmla="*/ 262 w 318"/>
                            <a:gd name="T37" fmla="*/ 2 h 319"/>
                            <a:gd name="T38" fmla="*/ 279 w 318"/>
                            <a:gd name="T39" fmla="*/ 6 h 319"/>
                            <a:gd name="T40" fmla="*/ 292 w 318"/>
                            <a:gd name="T41" fmla="*/ 15 h 319"/>
                            <a:gd name="T42" fmla="*/ 303 w 318"/>
                            <a:gd name="T43" fmla="*/ 26 h 319"/>
                            <a:gd name="T44" fmla="*/ 312 w 318"/>
                            <a:gd name="T45" fmla="*/ 41 h 319"/>
                            <a:gd name="T46" fmla="*/ 316 w 318"/>
                            <a:gd name="T47" fmla="*/ 57 h 319"/>
                            <a:gd name="T48" fmla="*/ 316 w 318"/>
                            <a:gd name="T49" fmla="*/ 80 h 319"/>
                            <a:gd name="T50" fmla="*/ 318 w 318"/>
                            <a:gd name="T51" fmla="*/ 113 h 319"/>
                            <a:gd name="T52" fmla="*/ 316 w 318"/>
                            <a:gd name="T53" fmla="*/ 143 h 319"/>
                            <a:gd name="T54" fmla="*/ 316 w 318"/>
                            <a:gd name="T55" fmla="*/ 175 h 319"/>
                            <a:gd name="T56" fmla="*/ 318 w 318"/>
                            <a:gd name="T57" fmla="*/ 208 h 319"/>
                            <a:gd name="T58" fmla="*/ 318 w 318"/>
                            <a:gd name="T59" fmla="*/ 239 h 319"/>
                            <a:gd name="T60" fmla="*/ 316 w 318"/>
                            <a:gd name="T61" fmla="*/ 264 h 319"/>
                            <a:gd name="T62" fmla="*/ 312 w 318"/>
                            <a:gd name="T63" fmla="*/ 280 h 319"/>
                            <a:gd name="T64" fmla="*/ 303 w 318"/>
                            <a:gd name="T65" fmla="*/ 294 h 319"/>
                            <a:gd name="T66" fmla="*/ 292 w 318"/>
                            <a:gd name="T67" fmla="*/ 306 h 319"/>
                            <a:gd name="T68" fmla="*/ 279 w 318"/>
                            <a:gd name="T69" fmla="*/ 313 h 319"/>
                            <a:gd name="T70" fmla="*/ 262 w 318"/>
                            <a:gd name="T71" fmla="*/ 317 h 319"/>
                            <a:gd name="T72" fmla="*/ 237 w 318"/>
                            <a:gd name="T73" fmla="*/ 317 h 319"/>
                            <a:gd name="T74" fmla="*/ 206 w 318"/>
                            <a:gd name="T75" fmla="*/ 319 h 319"/>
                            <a:gd name="T76" fmla="*/ 174 w 318"/>
                            <a:gd name="T77" fmla="*/ 317 h 319"/>
                            <a:gd name="T78" fmla="*/ 143 w 318"/>
                            <a:gd name="T79" fmla="*/ 317 h 319"/>
                            <a:gd name="T80" fmla="*/ 111 w 318"/>
                            <a:gd name="T81" fmla="*/ 319 h 319"/>
                            <a:gd name="T82" fmla="*/ 79 w 318"/>
                            <a:gd name="T83" fmla="*/ 319 h 319"/>
                            <a:gd name="T84" fmla="*/ 56 w 318"/>
                            <a:gd name="T85" fmla="*/ 317 h 319"/>
                            <a:gd name="T86" fmla="*/ 41 w 318"/>
                            <a:gd name="T87" fmla="*/ 313 h 319"/>
                            <a:gd name="T88" fmla="*/ 26 w 318"/>
                            <a:gd name="T89" fmla="*/ 306 h 319"/>
                            <a:gd name="T90" fmla="*/ 15 w 318"/>
                            <a:gd name="T91" fmla="*/ 294 h 319"/>
                            <a:gd name="T92" fmla="*/ 6 w 318"/>
                            <a:gd name="T93" fmla="*/ 280 h 319"/>
                            <a:gd name="T94" fmla="*/ 2 w 318"/>
                            <a:gd name="T95" fmla="*/ 264 h 319"/>
                            <a:gd name="T96" fmla="*/ 2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2" y="255"/>
                              </a:moveTo>
                              <a:lnTo>
                                <a:pt x="0" y="238"/>
                              </a:lnTo>
                              <a:lnTo>
                                <a:pt x="2" y="224"/>
                              </a:lnTo>
                              <a:lnTo>
                                <a:pt x="2" y="208"/>
                              </a:lnTo>
                              <a:lnTo>
                                <a:pt x="0" y="190"/>
                              </a:lnTo>
                              <a:lnTo>
                                <a:pt x="0" y="175"/>
                              </a:lnTo>
                              <a:lnTo>
                                <a:pt x="2" y="160"/>
                              </a:lnTo>
                              <a:lnTo>
                                <a:pt x="0" y="143"/>
                              </a:lnTo>
                              <a:lnTo>
                                <a:pt x="2" y="129"/>
                              </a:lnTo>
                              <a:lnTo>
                                <a:pt x="2" y="113"/>
                              </a:lnTo>
                              <a:lnTo>
                                <a:pt x="0" y="95"/>
                              </a:lnTo>
                              <a:lnTo>
                                <a:pt x="2" y="80"/>
                              </a:lnTo>
                              <a:lnTo>
                                <a:pt x="2" y="65"/>
                              </a:lnTo>
                              <a:lnTo>
                                <a:pt x="2" y="57"/>
                              </a:lnTo>
                              <a:lnTo>
                                <a:pt x="3" y="48"/>
                              </a:lnTo>
                              <a:lnTo>
                                <a:pt x="6" y="41"/>
                              </a:lnTo>
                              <a:lnTo>
                                <a:pt x="10" y="32"/>
                              </a:lnTo>
                              <a:lnTo>
                                <a:pt x="15" y="26"/>
                              </a:lnTo>
                              <a:lnTo>
                                <a:pt x="20" y="21"/>
                              </a:lnTo>
                              <a:lnTo>
                                <a:pt x="26" y="15"/>
                              </a:lnTo>
                              <a:lnTo>
                                <a:pt x="32" y="11"/>
                              </a:lnTo>
                              <a:lnTo>
                                <a:pt x="41" y="6"/>
                              </a:lnTo>
                              <a:lnTo>
                                <a:pt x="48" y="3"/>
                              </a:lnTo>
                              <a:lnTo>
                                <a:pt x="56" y="2"/>
                              </a:lnTo>
                              <a:lnTo>
                                <a:pt x="65" y="2"/>
                              </a:lnTo>
                              <a:lnTo>
                                <a:pt x="79" y="0"/>
                              </a:lnTo>
                              <a:lnTo>
                                <a:pt x="95" y="2"/>
                              </a:lnTo>
                              <a:lnTo>
                                <a:pt x="111" y="2"/>
                              </a:lnTo>
                              <a:lnTo>
                                <a:pt x="127" y="0"/>
                              </a:lnTo>
                              <a:lnTo>
                                <a:pt x="143" y="0"/>
                              </a:lnTo>
                              <a:lnTo>
                                <a:pt x="158" y="2"/>
                              </a:lnTo>
                              <a:lnTo>
                                <a:pt x="174" y="0"/>
                              </a:lnTo>
                              <a:lnTo>
                                <a:pt x="190" y="2"/>
                              </a:lnTo>
                              <a:lnTo>
                                <a:pt x="206" y="2"/>
                              </a:lnTo>
                              <a:lnTo>
                                <a:pt x="222" y="0"/>
                              </a:lnTo>
                              <a:lnTo>
                                <a:pt x="237" y="2"/>
                              </a:lnTo>
                              <a:lnTo>
                                <a:pt x="255" y="2"/>
                              </a:lnTo>
                              <a:lnTo>
                                <a:pt x="262" y="2"/>
                              </a:lnTo>
                              <a:lnTo>
                                <a:pt x="270" y="3"/>
                              </a:lnTo>
                              <a:lnTo>
                                <a:pt x="279" y="6"/>
                              </a:lnTo>
                              <a:lnTo>
                                <a:pt x="286" y="11"/>
                              </a:lnTo>
                              <a:lnTo>
                                <a:pt x="292" y="15"/>
                              </a:lnTo>
                              <a:lnTo>
                                <a:pt x="299" y="21"/>
                              </a:lnTo>
                              <a:lnTo>
                                <a:pt x="303" y="26"/>
                              </a:lnTo>
                              <a:lnTo>
                                <a:pt x="308" y="32"/>
                              </a:lnTo>
                              <a:lnTo>
                                <a:pt x="312" y="41"/>
                              </a:lnTo>
                              <a:lnTo>
                                <a:pt x="315" y="48"/>
                              </a:lnTo>
                              <a:lnTo>
                                <a:pt x="316" y="57"/>
                              </a:lnTo>
                              <a:lnTo>
                                <a:pt x="318" y="65"/>
                              </a:lnTo>
                              <a:lnTo>
                                <a:pt x="316" y="80"/>
                              </a:lnTo>
                              <a:lnTo>
                                <a:pt x="318" y="97"/>
                              </a:lnTo>
                              <a:lnTo>
                                <a:pt x="318" y="113"/>
                              </a:lnTo>
                              <a:lnTo>
                                <a:pt x="316" y="127"/>
                              </a:lnTo>
                              <a:lnTo>
                                <a:pt x="316" y="143"/>
                              </a:lnTo>
                              <a:lnTo>
                                <a:pt x="318" y="160"/>
                              </a:lnTo>
                              <a:lnTo>
                                <a:pt x="316" y="175"/>
                              </a:lnTo>
                              <a:lnTo>
                                <a:pt x="318" y="192"/>
                              </a:lnTo>
                              <a:lnTo>
                                <a:pt x="318" y="208"/>
                              </a:lnTo>
                              <a:lnTo>
                                <a:pt x="316" y="222"/>
                              </a:lnTo>
                              <a:lnTo>
                                <a:pt x="318" y="239"/>
                              </a:lnTo>
                              <a:lnTo>
                                <a:pt x="318" y="255"/>
                              </a:lnTo>
                              <a:lnTo>
                                <a:pt x="316" y="264"/>
                              </a:lnTo>
                              <a:lnTo>
                                <a:pt x="315" y="271"/>
                              </a:lnTo>
                              <a:lnTo>
                                <a:pt x="312" y="280"/>
                              </a:lnTo>
                              <a:lnTo>
                                <a:pt x="308" y="287"/>
                              </a:lnTo>
                              <a:lnTo>
                                <a:pt x="303" y="294"/>
                              </a:lnTo>
                              <a:lnTo>
                                <a:pt x="299" y="300"/>
                              </a:lnTo>
                              <a:lnTo>
                                <a:pt x="292" y="306"/>
                              </a:lnTo>
                              <a:lnTo>
                                <a:pt x="286" y="310"/>
                              </a:lnTo>
                              <a:lnTo>
                                <a:pt x="279" y="313"/>
                              </a:lnTo>
                              <a:lnTo>
                                <a:pt x="270" y="316"/>
                              </a:lnTo>
                              <a:lnTo>
                                <a:pt x="262" y="317"/>
                              </a:lnTo>
                              <a:lnTo>
                                <a:pt x="255" y="319"/>
                              </a:lnTo>
                              <a:lnTo>
                                <a:pt x="237" y="317"/>
                              </a:lnTo>
                              <a:lnTo>
                                <a:pt x="222" y="319"/>
                              </a:lnTo>
                              <a:lnTo>
                                <a:pt x="206" y="319"/>
                              </a:lnTo>
                              <a:lnTo>
                                <a:pt x="190" y="317"/>
                              </a:lnTo>
                              <a:lnTo>
                                <a:pt x="174" y="317"/>
                              </a:lnTo>
                              <a:lnTo>
                                <a:pt x="158" y="319"/>
                              </a:lnTo>
                              <a:lnTo>
                                <a:pt x="143" y="317"/>
                              </a:lnTo>
                              <a:lnTo>
                                <a:pt x="127" y="319"/>
                              </a:lnTo>
                              <a:lnTo>
                                <a:pt x="111" y="319"/>
                              </a:lnTo>
                              <a:lnTo>
                                <a:pt x="95" y="317"/>
                              </a:lnTo>
                              <a:lnTo>
                                <a:pt x="79" y="319"/>
                              </a:lnTo>
                              <a:lnTo>
                                <a:pt x="65" y="319"/>
                              </a:lnTo>
                              <a:lnTo>
                                <a:pt x="56" y="317"/>
                              </a:lnTo>
                              <a:lnTo>
                                <a:pt x="48" y="316"/>
                              </a:lnTo>
                              <a:lnTo>
                                <a:pt x="41" y="313"/>
                              </a:lnTo>
                              <a:lnTo>
                                <a:pt x="32" y="310"/>
                              </a:lnTo>
                              <a:lnTo>
                                <a:pt x="26" y="306"/>
                              </a:lnTo>
                              <a:lnTo>
                                <a:pt x="20" y="300"/>
                              </a:lnTo>
                              <a:lnTo>
                                <a:pt x="15" y="294"/>
                              </a:lnTo>
                              <a:lnTo>
                                <a:pt x="10" y="287"/>
                              </a:lnTo>
                              <a:lnTo>
                                <a:pt x="6" y="280"/>
                              </a:lnTo>
                              <a:lnTo>
                                <a:pt x="3" y="271"/>
                              </a:lnTo>
                              <a:lnTo>
                                <a:pt x="2" y="264"/>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45"/>
                      <wps:cNvSpPr>
                        <a:spLocks/>
                      </wps:cNvSpPr>
                      <wps:spPr bwMode="auto">
                        <a:xfrm>
                          <a:off x="7137" y="15398"/>
                          <a:ext cx="318" cy="320"/>
                        </a:xfrm>
                        <a:custGeom>
                          <a:avLst/>
                          <a:gdLst>
                            <a:gd name="T0" fmla="*/ 0 w 318"/>
                            <a:gd name="T1" fmla="*/ 238 h 320"/>
                            <a:gd name="T2" fmla="*/ 2 w 318"/>
                            <a:gd name="T3" fmla="*/ 207 h 320"/>
                            <a:gd name="T4" fmla="*/ 0 w 318"/>
                            <a:gd name="T5" fmla="*/ 174 h 320"/>
                            <a:gd name="T6" fmla="*/ 0 w 318"/>
                            <a:gd name="T7" fmla="*/ 143 h 320"/>
                            <a:gd name="T8" fmla="*/ 2 w 318"/>
                            <a:gd name="T9" fmla="*/ 112 h 320"/>
                            <a:gd name="T10" fmla="*/ 2 w 318"/>
                            <a:gd name="T11" fmla="*/ 79 h 320"/>
                            <a:gd name="T12" fmla="*/ 2 w 318"/>
                            <a:gd name="T13" fmla="*/ 56 h 320"/>
                            <a:gd name="T14" fmla="*/ 6 w 318"/>
                            <a:gd name="T15" fmla="*/ 40 h 320"/>
                            <a:gd name="T16" fmla="*/ 15 w 318"/>
                            <a:gd name="T17" fmla="*/ 26 h 320"/>
                            <a:gd name="T18" fmla="*/ 26 w 318"/>
                            <a:gd name="T19" fmla="*/ 14 h 320"/>
                            <a:gd name="T20" fmla="*/ 41 w 318"/>
                            <a:gd name="T21" fmla="*/ 6 h 320"/>
                            <a:gd name="T22" fmla="*/ 56 w 318"/>
                            <a:gd name="T23" fmla="*/ 1 h 320"/>
                            <a:gd name="T24" fmla="*/ 79 w 318"/>
                            <a:gd name="T25" fmla="*/ 0 h 320"/>
                            <a:gd name="T26" fmla="*/ 111 w 318"/>
                            <a:gd name="T27" fmla="*/ 1 h 320"/>
                            <a:gd name="T28" fmla="*/ 143 w 318"/>
                            <a:gd name="T29" fmla="*/ 0 h 320"/>
                            <a:gd name="T30" fmla="*/ 174 w 318"/>
                            <a:gd name="T31" fmla="*/ 0 h 320"/>
                            <a:gd name="T32" fmla="*/ 206 w 318"/>
                            <a:gd name="T33" fmla="*/ 1 h 320"/>
                            <a:gd name="T34" fmla="*/ 237 w 318"/>
                            <a:gd name="T35" fmla="*/ 1 h 320"/>
                            <a:gd name="T36" fmla="*/ 262 w 318"/>
                            <a:gd name="T37" fmla="*/ 1 h 320"/>
                            <a:gd name="T38" fmla="*/ 279 w 318"/>
                            <a:gd name="T39" fmla="*/ 6 h 320"/>
                            <a:gd name="T40" fmla="*/ 292 w 318"/>
                            <a:gd name="T41" fmla="*/ 14 h 320"/>
                            <a:gd name="T42" fmla="*/ 303 w 318"/>
                            <a:gd name="T43" fmla="*/ 26 h 320"/>
                            <a:gd name="T44" fmla="*/ 312 w 318"/>
                            <a:gd name="T45" fmla="*/ 40 h 320"/>
                            <a:gd name="T46" fmla="*/ 316 w 318"/>
                            <a:gd name="T47" fmla="*/ 56 h 320"/>
                            <a:gd name="T48" fmla="*/ 316 w 318"/>
                            <a:gd name="T49" fmla="*/ 79 h 320"/>
                            <a:gd name="T50" fmla="*/ 318 w 318"/>
                            <a:gd name="T51" fmla="*/ 112 h 320"/>
                            <a:gd name="T52" fmla="*/ 316 w 318"/>
                            <a:gd name="T53" fmla="*/ 143 h 320"/>
                            <a:gd name="T54" fmla="*/ 316 w 318"/>
                            <a:gd name="T55" fmla="*/ 174 h 320"/>
                            <a:gd name="T56" fmla="*/ 318 w 318"/>
                            <a:gd name="T57" fmla="*/ 207 h 320"/>
                            <a:gd name="T58" fmla="*/ 318 w 318"/>
                            <a:gd name="T59" fmla="*/ 239 h 320"/>
                            <a:gd name="T60" fmla="*/ 316 w 318"/>
                            <a:gd name="T61" fmla="*/ 263 h 320"/>
                            <a:gd name="T62" fmla="*/ 312 w 318"/>
                            <a:gd name="T63" fmla="*/ 279 h 320"/>
                            <a:gd name="T64" fmla="*/ 303 w 318"/>
                            <a:gd name="T65" fmla="*/ 294 h 320"/>
                            <a:gd name="T66" fmla="*/ 292 w 318"/>
                            <a:gd name="T67" fmla="*/ 305 h 320"/>
                            <a:gd name="T68" fmla="*/ 279 w 318"/>
                            <a:gd name="T69" fmla="*/ 314 h 320"/>
                            <a:gd name="T70" fmla="*/ 262 w 318"/>
                            <a:gd name="T71" fmla="*/ 318 h 320"/>
                            <a:gd name="T72" fmla="*/ 237 w 318"/>
                            <a:gd name="T73" fmla="*/ 318 h 320"/>
                            <a:gd name="T74" fmla="*/ 206 w 318"/>
                            <a:gd name="T75" fmla="*/ 320 h 320"/>
                            <a:gd name="T76" fmla="*/ 174 w 318"/>
                            <a:gd name="T77" fmla="*/ 318 h 320"/>
                            <a:gd name="T78" fmla="*/ 143 w 318"/>
                            <a:gd name="T79" fmla="*/ 318 h 320"/>
                            <a:gd name="T80" fmla="*/ 111 w 318"/>
                            <a:gd name="T81" fmla="*/ 320 h 320"/>
                            <a:gd name="T82" fmla="*/ 79 w 318"/>
                            <a:gd name="T83" fmla="*/ 320 h 320"/>
                            <a:gd name="T84" fmla="*/ 56 w 318"/>
                            <a:gd name="T85" fmla="*/ 318 h 320"/>
                            <a:gd name="T86" fmla="*/ 41 w 318"/>
                            <a:gd name="T87" fmla="*/ 314 h 320"/>
                            <a:gd name="T88" fmla="*/ 26 w 318"/>
                            <a:gd name="T89" fmla="*/ 305 h 320"/>
                            <a:gd name="T90" fmla="*/ 15 w 318"/>
                            <a:gd name="T91" fmla="*/ 294 h 320"/>
                            <a:gd name="T92" fmla="*/ 6 w 318"/>
                            <a:gd name="T93" fmla="*/ 279 h 320"/>
                            <a:gd name="T94" fmla="*/ 2 w 318"/>
                            <a:gd name="T95" fmla="*/ 263 h 320"/>
                            <a:gd name="T96" fmla="*/ 2 w 318"/>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20">
                              <a:moveTo>
                                <a:pt x="2" y="255"/>
                              </a:moveTo>
                              <a:lnTo>
                                <a:pt x="0" y="238"/>
                              </a:lnTo>
                              <a:lnTo>
                                <a:pt x="2" y="223"/>
                              </a:lnTo>
                              <a:lnTo>
                                <a:pt x="2" y="207"/>
                              </a:lnTo>
                              <a:lnTo>
                                <a:pt x="0" y="190"/>
                              </a:lnTo>
                              <a:lnTo>
                                <a:pt x="0" y="174"/>
                              </a:lnTo>
                              <a:lnTo>
                                <a:pt x="2" y="160"/>
                              </a:lnTo>
                              <a:lnTo>
                                <a:pt x="0" y="143"/>
                              </a:lnTo>
                              <a:lnTo>
                                <a:pt x="2" y="128"/>
                              </a:lnTo>
                              <a:lnTo>
                                <a:pt x="2" y="112"/>
                              </a:lnTo>
                              <a:lnTo>
                                <a:pt x="0" y="95"/>
                              </a:lnTo>
                              <a:lnTo>
                                <a:pt x="2" y="79"/>
                              </a:lnTo>
                              <a:lnTo>
                                <a:pt x="2" y="65"/>
                              </a:lnTo>
                              <a:lnTo>
                                <a:pt x="2" y="56"/>
                              </a:lnTo>
                              <a:lnTo>
                                <a:pt x="3" y="48"/>
                              </a:lnTo>
                              <a:lnTo>
                                <a:pt x="6" y="40"/>
                              </a:lnTo>
                              <a:lnTo>
                                <a:pt x="10" y="32"/>
                              </a:lnTo>
                              <a:lnTo>
                                <a:pt x="15" y="26"/>
                              </a:lnTo>
                              <a:lnTo>
                                <a:pt x="20" y="20"/>
                              </a:lnTo>
                              <a:lnTo>
                                <a:pt x="26" y="14"/>
                              </a:lnTo>
                              <a:lnTo>
                                <a:pt x="32" y="10"/>
                              </a:lnTo>
                              <a:lnTo>
                                <a:pt x="41" y="6"/>
                              </a:lnTo>
                              <a:lnTo>
                                <a:pt x="48" y="3"/>
                              </a:lnTo>
                              <a:lnTo>
                                <a:pt x="56" y="1"/>
                              </a:lnTo>
                              <a:lnTo>
                                <a:pt x="65" y="1"/>
                              </a:lnTo>
                              <a:lnTo>
                                <a:pt x="79" y="0"/>
                              </a:lnTo>
                              <a:lnTo>
                                <a:pt x="95" y="1"/>
                              </a:lnTo>
                              <a:lnTo>
                                <a:pt x="111" y="1"/>
                              </a:lnTo>
                              <a:lnTo>
                                <a:pt x="127" y="0"/>
                              </a:lnTo>
                              <a:lnTo>
                                <a:pt x="143" y="0"/>
                              </a:lnTo>
                              <a:lnTo>
                                <a:pt x="158" y="1"/>
                              </a:lnTo>
                              <a:lnTo>
                                <a:pt x="174" y="0"/>
                              </a:lnTo>
                              <a:lnTo>
                                <a:pt x="190" y="1"/>
                              </a:lnTo>
                              <a:lnTo>
                                <a:pt x="206" y="1"/>
                              </a:lnTo>
                              <a:lnTo>
                                <a:pt x="222" y="0"/>
                              </a:lnTo>
                              <a:lnTo>
                                <a:pt x="237" y="1"/>
                              </a:lnTo>
                              <a:lnTo>
                                <a:pt x="255" y="1"/>
                              </a:lnTo>
                              <a:lnTo>
                                <a:pt x="262" y="1"/>
                              </a:lnTo>
                              <a:lnTo>
                                <a:pt x="270" y="3"/>
                              </a:lnTo>
                              <a:lnTo>
                                <a:pt x="279" y="6"/>
                              </a:lnTo>
                              <a:lnTo>
                                <a:pt x="286" y="10"/>
                              </a:lnTo>
                              <a:lnTo>
                                <a:pt x="292" y="14"/>
                              </a:lnTo>
                              <a:lnTo>
                                <a:pt x="299" y="20"/>
                              </a:lnTo>
                              <a:lnTo>
                                <a:pt x="303" y="26"/>
                              </a:lnTo>
                              <a:lnTo>
                                <a:pt x="308" y="32"/>
                              </a:lnTo>
                              <a:lnTo>
                                <a:pt x="312" y="40"/>
                              </a:lnTo>
                              <a:lnTo>
                                <a:pt x="315" y="48"/>
                              </a:lnTo>
                              <a:lnTo>
                                <a:pt x="316" y="56"/>
                              </a:lnTo>
                              <a:lnTo>
                                <a:pt x="318" y="65"/>
                              </a:lnTo>
                              <a:lnTo>
                                <a:pt x="316" y="79"/>
                              </a:lnTo>
                              <a:lnTo>
                                <a:pt x="318" y="96"/>
                              </a:lnTo>
                              <a:lnTo>
                                <a:pt x="318" y="112"/>
                              </a:lnTo>
                              <a:lnTo>
                                <a:pt x="316" y="127"/>
                              </a:lnTo>
                              <a:lnTo>
                                <a:pt x="316" y="143"/>
                              </a:lnTo>
                              <a:lnTo>
                                <a:pt x="318" y="160"/>
                              </a:lnTo>
                              <a:lnTo>
                                <a:pt x="316" y="174"/>
                              </a:lnTo>
                              <a:lnTo>
                                <a:pt x="318" y="191"/>
                              </a:lnTo>
                              <a:lnTo>
                                <a:pt x="318" y="207"/>
                              </a:lnTo>
                              <a:lnTo>
                                <a:pt x="316" y="223"/>
                              </a:lnTo>
                              <a:lnTo>
                                <a:pt x="318" y="239"/>
                              </a:lnTo>
                              <a:lnTo>
                                <a:pt x="318" y="255"/>
                              </a:lnTo>
                              <a:lnTo>
                                <a:pt x="316" y="263"/>
                              </a:lnTo>
                              <a:lnTo>
                                <a:pt x="315" y="272"/>
                              </a:lnTo>
                              <a:lnTo>
                                <a:pt x="312" y="279"/>
                              </a:lnTo>
                              <a:lnTo>
                                <a:pt x="308" y="286"/>
                              </a:lnTo>
                              <a:lnTo>
                                <a:pt x="303" y="294"/>
                              </a:lnTo>
                              <a:lnTo>
                                <a:pt x="299" y="299"/>
                              </a:lnTo>
                              <a:lnTo>
                                <a:pt x="292" y="305"/>
                              </a:lnTo>
                              <a:lnTo>
                                <a:pt x="286" y="309"/>
                              </a:lnTo>
                              <a:lnTo>
                                <a:pt x="279" y="314"/>
                              </a:lnTo>
                              <a:lnTo>
                                <a:pt x="270" y="317"/>
                              </a:lnTo>
                              <a:lnTo>
                                <a:pt x="262" y="318"/>
                              </a:lnTo>
                              <a:lnTo>
                                <a:pt x="255" y="320"/>
                              </a:lnTo>
                              <a:lnTo>
                                <a:pt x="237" y="318"/>
                              </a:lnTo>
                              <a:lnTo>
                                <a:pt x="222" y="320"/>
                              </a:lnTo>
                              <a:lnTo>
                                <a:pt x="206" y="320"/>
                              </a:lnTo>
                              <a:lnTo>
                                <a:pt x="190" y="318"/>
                              </a:lnTo>
                              <a:lnTo>
                                <a:pt x="174" y="318"/>
                              </a:lnTo>
                              <a:lnTo>
                                <a:pt x="158" y="320"/>
                              </a:lnTo>
                              <a:lnTo>
                                <a:pt x="143" y="318"/>
                              </a:lnTo>
                              <a:lnTo>
                                <a:pt x="127" y="320"/>
                              </a:lnTo>
                              <a:lnTo>
                                <a:pt x="111" y="320"/>
                              </a:lnTo>
                              <a:lnTo>
                                <a:pt x="95" y="318"/>
                              </a:lnTo>
                              <a:lnTo>
                                <a:pt x="79" y="320"/>
                              </a:lnTo>
                              <a:lnTo>
                                <a:pt x="65" y="320"/>
                              </a:lnTo>
                              <a:lnTo>
                                <a:pt x="56" y="318"/>
                              </a:lnTo>
                              <a:lnTo>
                                <a:pt x="48" y="317"/>
                              </a:lnTo>
                              <a:lnTo>
                                <a:pt x="41" y="314"/>
                              </a:lnTo>
                              <a:lnTo>
                                <a:pt x="32" y="309"/>
                              </a:lnTo>
                              <a:lnTo>
                                <a:pt x="26" y="305"/>
                              </a:lnTo>
                              <a:lnTo>
                                <a:pt x="20" y="299"/>
                              </a:lnTo>
                              <a:lnTo>
                                <a:pt x="15" y="294"/>
                              </a:lnTo>
                              <a:lnTo>
                                <a:pt x="10" y="286"/>
                              </a:lnTo>
                              <a:lnTo>
                                <a:pt x="6" y="279"/>
                              </a:lnTo>
                              <a:lnTo>
                                <a:pt x="3" y="272"/>
                              </a:lnTo>
                              <a:lnTo>
                                <a:pt x="2" y="263"/>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46"/>
                      <wps:cNvSpPr>
                        <a:spLocks/>
                      </wps:cNvSpPr>
                      <wps:spPr bwMode="auto">
                        <a:xfrm>
                          <a:off x="7567"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6 w 317"/>
                            <a:gd name="T15" fmla="*/ 41 h 319"/>
                            <a:gd name="T16" fmla="*/ 14 w 317"/>
                            <a:gd name="T17" fmla="*/ 26 h 319"/>
                            <a:gd name="T18" fmla="*/ 26 w 317"/>
                            <a:gd name="T19" fmla="*/ 15 h 319"/>
                            <a:gd name="T20" fmla="*/ 40 w 317"/>
                            <a:gd name="T21" fmla="*/ 6 h 319"/>
                            <a:gd name="T22" fmla="*/ 56 w 317"/>
                            <a:gd name="T23" fmla="*/ 2 h 319"/>
                            <a:gd name="T24" fmla="*/ 80 w 317"/>
                            <a:gd name="T25" fmla="*/ 0 h 319"/>
                            <a:gd name="T26" fmla="*/ 112 w 317"/>
                            <a:gd name="T27" fmla="*/ 2 h 319"/>
                            <a:gd name="T28" fmla="*/ 144 w 317"/>
                            <a:gd name="T29" fmla="*/ 0 h 319"/>
                            <a:gd name="T30" fmla="*/ 175 w 317"/>
                            <a:gd name="T31" fmla="*/ 0 h 319"/>
                            <a:gd name="T32" fmla="*/ 207 w 317"/>
                            <a:gd name="T33" fmla="*/ 2 h 319"/>
                            <a:gd name="T34" fmla="*/ 238 w 317"/>
                            <a:gd name="T35" fmla="*/ 2 h 319"/>
                            <a:gd name="T36" fmla="*/ 261 w 317"/>
                            <a:gd name="T37" fmla="*/ 2 h 319"/>
                            <a:gd name="T38" fmla="*/ 279 w 317"/>
                            <a:gd name="T39" fmla="*/ 6 h 319"/>
                            <a:gd name="T40" fmla="*/ 291 w 317"/>
                            <a:gd name="T41" fmla="*/ 15 h 319"/>
                            <a:gd name="T42" fmla="*/ 303 w 317"/>
                            <a:gd name="T43" fmla="*/ 26 h 319"/>
                            <a:gd name="T44" fmla="*/ 312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2 w 317"/>
                            <a:gd name="T63" fmla="*/ 280 h 319"/>
                            <a:gd name="T64" fmla="*/ 303 w 317"/>
                            <a:gd name="T65" fmla="*/ 294 h 319"/>
                            <a:gd name="T66" fmla="*/ 291 w 317"/>
                            <a:gd name="T67" fmla="*/ 306 h 319"/>
                            <a:gd name="T68" fmla="*/ 279 w 317"/>
                            <a:gd name="T69" fmla="*/ 313 h 319"/>
                            <a:gd name="T70" fmla="*/ 261 w 317"/>
                            <a:gd name="T71" fmla="*/ 317 h 319"/>
                            <a:gd name="T72" fmla="*/ 238 w 317"/>
                            <a:gd name="T73" fmla="*/ 317 h 319"/>
                            <a:gd name="T74" fmla="*/ 207 w 317"/>
                            <a:gd name="T75" fmla="*/ 319 h 319"/>
                            <a:gd name="T76" fmla="*/ 175 w 317"/>
                            <a:gd name="T77" fmla="*/ 317 h 319"/>
                            <a:gd name="T78" fmla="*/ 144 w 317"/>
                            <a:gd name="T79" fmla="*/ 317 h 319"/>
                            <a:gd name="T80" fmla="*/ 112 w 317"/>
                            <a:gd name="T81" fmla="*/ 319 h 319"/>
                            <a:gd name="T82" fmla="*/ 80 w 317"/>
                            <a:gd name="T83" fmla="*/ 319 h 319"/>
                            <a:gd name="T84" fmla="*/ 56 w 317"/>
                            <a:gd name="T85" fmla="*/ 317 h 319"/>
                            <a:gd name="T86" fmla="*/ 40 w 317"/>
                            <a:gd name="T87" fmla="*/ 313 h 319"/>
                            <a:gd name="T88" fmla="*/ 26 w 317"/>
                            <a:gd name="T89" fmla="*/ 306 h 319"/>
                            <a:gd name="T90" fmla="*/ 14 w 317"/>
                            <a:gd name="T91" fmla="*/ 294 h 319"/>
                            <a:gd name="T92" fmla="*/ 6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6" y="41"/>
                              </a:lnTo>
                              <a:lnTo>
                                <a:pt x="10" y="32"/>
                              </a:lnTo>
                              <a:lnTo>
                                <a:pt x="14" y="26"/>
                              </a:lnTo>
                              <a:lnTo>
                                <a:pt x="20" y="21"/>
                              </a:lnTo>
                              <a:lnTo>
                                <a:pt x="26" y="15"/>
                              </a:lnTo>
                              <a:lnTo>
                                <a:pt x="33" y="11"/>
                              </a:lnTo>
                              <a:lnTo>
                                <a:pt x="40" y="6"/>
                              </a:lnTo>
                              <a:lnTo>
                                <a:pt x="47" y="3"/>
                              </a:lnTo>
                              <a:lnTo>
                                <a:pt x="56" y="2"/>
                              </a:lnTo>
                              <a:lnTo>
                                <a:pt x="66" y="2"/>
                              </a:lnTo>
                              <a:lnTo>
                                <a:pt x="80" y="0"/>
                              </a:lnTo>
                              <a:lnTo>
                                <a:pt x="96" y="2"/>
                              </a:lnTo>
                              <a:lnTo>
                                <a:pt x="112" y="2"/>
                              </a:lnTo>
                              <a:lnTo>
                                <a:pt x="128" y="0"/>
                              </a:lnTo>
                              <a:lnTo>
                                <a:pt x="144" y="0"/>
                              </a:lnTo>
                              <a:lnTo>
                                <a:pt x="159" y="2"/>
                              </a:lnTo>
                              <a:lnTo>
                                <a:pt x="175" y="0"/>
                              </a:lnTo>
                              <a:lnTo>
                                <a:pt x="191" y="2"/>
                              </a:lnTo>
                              <a:lnTo>
                                <a:pt x="207" y="2"/>
                              </a:lnTo>
                              <a:lnTo>
                                <a:pt x="223" y="0"/>
                              </a:lnTo>
                              <a:lnTo>
                                <a:pt x="238" y="2"/>
                              </a:lnTo>
                              <a:lnTo>
                                <a:pt x="254" y="2"/>
                              </a:lnTo>
                              <a:lnTo>
                                <a:pt x="261" y="2"/>
                              </a:lnTo>
                              <a:lnTo>
                                <a:pt x="270" y="3"/>
                              </a:lnTo>
                              <a:lnTo>
                                <a:pt x="279" y="6"/>
                              </a:lnTo>
                              <a:lnTo>
                                <a:pt x="286" y="11"/>
                              </a:lnTo>
                              <a:lnTo>
                                <a:pt x="291" y="15"/>
                              </a:lnTo>
                              <a:lnTo>
                                <a:pt x="299" y="21"/>
                              </a:lnTo>
                              <a:lnTo>
                                <a:pt x="303" y="26"/>
                              </a:lnTo>
                              <a:lnTo>
                                <a:pt x="307" y="32"/>
                              </a:lnTo>
                              <a:lnTo>
                                <a:pt x="312" y="41"/>
                              </a:lnTo>
                              <a:lnTo>
                                <a:pt x="314"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4" y="271"/>
                              </a:lnTo>
                              <a:lnTo>
                                <a:pt x="312" y="280"/>
                              </a:lnTo>
                              <a:lnTo>
                                <a:pt x="307" y="287"/>
                              </a:lnTo>
                              <a:lnTo>
                                <a:pt x="303" y="294"/>
                              </a:lnTo>
                              <a:lnTo>
                                <a:pt x="299" y="300"/>
                              </a:lnTo>
                              <a:lnTo>
                                <a:pt x="291" y="306"/>
                              </a:lnTo>
                              <a:lnTo>
                                <a:pt x="286" y="310"/>
                              </a:lnTo>
                              <a:lnTo>
                                <a:pt x="279" y="313"/>
                              </a:lnTo>
                              <a:lnTo>
                                <a:pt x="270" y="316"/>
                              </a:lnTo>
                              <a:lnTo>
                                <a:pt x="261" y="317"/>
                              </a:lnTo>
                              <a:lnTo>
                                <a:pt x="254" y="319"/>
                              </a:lnTo>
                              <a:lnTo>
                                <a:pt x="238" y="317"/>
                              </a:lnTo>
                              <a:lnTo>
                                <a:pt x="223" y="319"/>
                              </a:lnTo>
                              <a:lnTo>
                                <a:pt x="207" y="319"/>
                              </a:lnTo>
                              <a:lnTo>
                                <a:pt x="191" y="317"/>
                              </a:lnTo>
                              <a:lnTo>
                                <a:pt x="175" y="317"/>
                              </a:lnTo>
                              <a:lnTo>
                                <a:pt x="159" y="319"/>
                              </a:lnTo>
                              <a:lnTo>
                                <a:pt x="144" y="317"/>
                              </a:lnTo>
                              <a:lnTo>
                                <a:pt x="128" y="319"/>
                              </a:lnTo>
                              <a:lnTo>
                                <a:pt x="112" y="319"/>
                              </a:lnTo>
                              <a:lnTo>
                                <a:pt x="96" y="317"/>
                              </a:lnTo>
                              <a:lnTo>
                                <a:pt x="80" y="319"/>
                              </a:lnTo>
                              <a:lnTo>
                                <a:pt x="66" y="319"/>
                              </a:lnTo>
                              <a:lnTo>
                                <a:pt x="56" y="317"/>
                              </a:lnTo>
                              <a:lnTo>
                                <a:pt x="47" y="316"/>
                              </a:lnTo>
                              <a:lnTo>
                                <a:pt x="40" y="313"/>
                              </a:lnTo>
                              <a:lnTo>
                                <a:pt x="33" y="310"/>
                              </a:lnTo>
                              <a:lnTo>
                                <a:pt x="26" y="306"/>
                              </a:lnTo>
                              <a:lnTo>
                                <a:pt x="20" y="300"/>
                              </a:lnTo>
                              <a:lnTo>
                                <a:pt x="14" y="294"/>
                              </a:lnTo>
                              <a:lnTo>
                                <a:pt x="10" y="287"/>
                              </a:lnTo>
                              <a:lnTo>
                                <a:pt x="6"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47"/>
                      <wps:cNvSpPr>
                        <a:spLocks/>
                      </wps:cNvSpPr>
                      <wps:spPr bwMode="auto">
                        <a:xfrm>
                          <a:off x="7567" y="15398"/>
                          <a:ext cx="317" cy="320"/>
                        </a:xfrm>
                        <a:custGeom>
                          <a:avLst/>
                          <a:gdLst>
                            <a:gd name="T0" fmla="*/ 0 w 317"/>
                            <a:gd name="T1" fmla="*/ 238 h 320"/>
                            <a:gd name="T2" fmla="*/ 1 w 317"/>
                            <a:gd name="T3" fmla="*/ 207 h 320"/>
                            <a:gd name="T4" fmla="*/ 0 w 317"/>
                            <a:gd name="T5" fmla="*/ 174 h 320"/>
                            <a:gd name="T6" fmla="*/ 0 w 317"/>
                            <a:gd name="T7" fmla="*/ 143 h 320"/>
                            <a:gd name="T8" fmla="*/ 1 w 317"/>
                            <a:gd name="T9" fmla="*/ 112 h 320"/>
                            <a:gd name="T10" fmla="*/ 1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6 w 317"/>
                            <a:gd name="T23" fmla="*/ 1 h 320"/>
                            <a:gd name="T24" fmla="*/ 80 w 317"/>
                            <a:gd name="T25" fmla="*/ 0 h 320"/>
                            <a:gd name="T26" fmla="*/ 112 w 317"/>
                            <a:gd name="T27" fmla="*/ 1 h 320"/>
                            <a:gd name="T28" fmla="*/ 144 w 317"/>
                            <a:gd name="T29" fmla="*/ 0 h 320"/>
                            <a:gd name="T30" fmla="*/ 175 w 317"/>
                            <a:gd name="T31" fmla="*/ 0 h 320"/>
                            <a:gd name="T32" fmla="*/ 207 w 317"/>
                            <a:gd name="T33" fmla="*/ 1 h 320"/>
                            <a:gd name="T34" fmla="*/ 238 w 317"/>
                            <a:gd name="T35" fmla="*/ 1 h 320"/>
                            <a:gd name="T36" fmla="*/ 261 w 317"/>
                            <a:gd name="T37" fmla="*/ 1 h 320"/>
                            <a:gd name="T38" fmla="*/ 279 w 317"/>
                            <a:gd name="T39" fmla="*/ 6 h 320"/>
                            <a:gd name="T40" fmla="*/ 291 w 317"/>
                            <a:gd name="T41" fmla="*/ 14 h 320"/>
                            <a:gd name="T42" fmla="*/ 303 w 317"/>
                            <a:gd name="T43" fmla="*/ 26 h 320"/>
                            <a:gd name="T44" fmla="*/ 312 w 317"/>
                            <a:gd name="T45" fmla="*/ 40 h 320"/>
                            <a:gd name="T46" fmla="*/ 316 w 317"/>
                            <a:gd name="T47" fmla="*/ 56 h 320"/>
                            <a:gd name="T48" fmla="*/ 316 w 317"/>
                            <a:gd name="T49" fmla="*/ 79 h 320"/>
                            <a:gd name="T50" fmla="*/ 317 w 317"/>
                            <a:gd name="T51" fmla="*/ 112 h 320"/>
                            <a:gd name="T52" fmla="*/ 316 w 317"/>
                            <a:gd name="T53" fmla="*/ 143 h 320"/>
                            <a:gd name="T54" fmla="*/ 316 w 317"/>
                            <a:gd name="T55" fmla="*/ 174 h 320"/>
                            <a:gd name="T56" fmla="*/ 317 w 317"/>
                            <a:gd name="T57" fmla="*/ 207 h 320"/>
                            <a:gd name="T58" fmla="*/ 317 w 317"/>
                            <a:gd name="T59" fmla="*/ 239 h 320"/>
                            <a:gd name="T60" fmla="*/ 316 w 317"/>
                            <a:gd name="T61" fmla="*/ 263 h 320"/>
                            <a:gd name="T62" fmla="*/ 312 w 317"/>
                            <a:gd name="T63" fmla="*/ 279 h 320"/>
                            <a:gd name="T64" fmla="*/ 303 w 317"/>
                            <a:gd name="T65" fmla="*/ 294 h 320"/>
                            <a:gd name="T66" fmla="*/ 291 w 317"/>
                            <a:gd name="T67" fmla="*/ 305 h 320"/>
                            <a:gd name="T68" fmla="*/ 279 w 317"/>
                            <a:gd name="T69" fmla="*/ 314 h 320"/>
                            <a:gd name="T70" fmla="*/ 261 w 317"/>
                            <a:gd name="T71" fmla="*/ 318 h 320"/>
                            <a:gd name="T72" fmla="*/ 238 w 317"/>
                            <a:gd name="T73" fmla="*/ 318 h 320"/>
                            <a:gd name="T74" fmla="*/ 207 w 317"/>
                            <a:gd name="T75" fmla="*/ 320 h 320"/>
                            <a:gd name="T76" fmla="*/ 175 w 317"/>
                            <a:gd name="T77" fmla="*/ 318 h 320"/>
                            <a:gd name="T78" fmla="*/ 144 w 317"/>
                            <a:gd name="T79" fmla="*/ 318 h 320"/>
                            <a:gd name="T80" fmla="*/ 112 w 317"/>
                            <a:gd name="T81" fmla="*/ 320 h 320"/>
                            <a:gd name="T82" fmla="*/ 80 w 317"/>
                            <a:gd name="T83" fmla="*/ 320 h 320"/>
                            <a:gd name="T84" fmla="*/ 56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1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3" y="10"/>
                              </a:lnTo>
                              <a:lnTo>
                                <a:pt x="40" y="6"/>
                              </a:lnTo>
                              <a:lnTo>
                                <a:pt x="47" y="3"/>
                              </a:lnTo>
                              <a:lnTo>
                                <a:pt x="56" y="1"/>
                              </a:lnTo>
                              <a:lnTo>
                                <a:pt x="66" y="1"/>
                              </a:lnTo>
                              <a:lnTo>
                                <a:pt x="80" y="0"/>
                              </a:lnTo>
                              <a:lnTo>
                                <a:pt x="96" y="1"/>
                              </a:lnTo>
                              <a:lnTo>
                                <a:pt x="112" y="1"/>
                              </a:lnTo>
                              <a:lnTo>
                                <a:pt x="128" y="0"/>
                              </a:lnTo>
                              <a:lnTo>
                                <a:pt x="144" y="0"/>
                              </a:lnTo>
                              <a:lnTo>
                                <a:pt x="159" y="1"/>
                              </a:lnTo>
                              <a:lnTo>
                                <a:pt x="175" y="0"/>
                              </a:lnTo>
                              <a:lnTo>
                                <a:pt x="191" y="1"/>
                              </a:lnTo>
                              <a:lnTo>
                                <a:pt x="207" y="1"/>
                              </a:lnTo>
                              <a:lnTo>
                                <a:pt x="223" y="0"/>
                              </a:lnTo>
                              <a:lnTo>
                                <a:pt x="238" y="1"/>
                              </a:lnTo>
                              <a:lnTo>
                                <a:pt x="254" y="1"/>
                              </a:lnTo>
                              <a:lnTo>
                                <a:pt x="261" y="1"/>
                              </a:lnTo>
                              <a:lnTo>
                                <a:pt x="270" y="3"/>
                              </a:lnTo>
                              <a:lnTo>
                                <a:pt x="279" y="6"/>
                              </a:lnTo>
                              <a:lnTo>
                                <a:pt x="286" y="10"/>
                              </a:lnTo>
                              <a:lnTo>
                                <a:pt x="291" y="14"/>
                              </a:lnTo>
                              <a:lnTo>
                                <a:pt x="299" y="20"/>
                              </a:lnTo>
                              <a:lnTo>
                                <a:pt x="303" y="26"/>
                              </a:lnTo>
                              <a:lnTo>
                                <a:pt x="307" y="32"/>
                              </a:lnTo>
                              <a:lnTo>
                                <a:pt x="312" y="40"/>
                              </a:lnTo>
                              <a:lnTo>
                                <a:pt x="314" y="48"/>
                              </a:lnTo>
                              <a:lnTo>
                                <a:pt x="316" y="56"/>
                              </a:lnTo>
                              <a:lnTo>
                                <a:pt x="317" y="65"/>
                              </a:lnTo>
                              <a:lnTo>
                                <a:pt x="316" y="79"/>
                              </a:lnTo>
                              <a:lnTo>
                                <a:pt x="317" y="96"/>
                              </a:lnTo>
                              <a:lnTo>
                                <a:pt x="317" y="112"/>
                              </a:lnTo>
                              <a:lnTo>
                                <a:pt x="316" y="127"/>
                              </a:lnTo>
                              <a:lnTo>
                                <a:pt x="316" y="143"/>
                              </a:lnTo>
                              <a:lnTo>
                                <a:pt x="317" y="160"/>
                              </a:lnTo>
                              <a:lnTo>
                                <a:pt x="316" y="174"/>
                              </a:lnTo>
                              <a:lnTo>
                                <a:pt x="317" y="191"/>
                              </a:lnTo>
                              <a:lnTo>
                                <a:pt x="317" y="207"/>
                              </a:lnTo>
                              <a:lnTo>
                                <a:pt x="316" y="223"/>
                              </a:lnTo>
                              <a:lnTo>
                                <a:pt x="317" y="239"/>
                              </a:lnTo>
                              <a:lnTo>
                                <a:pt x="317" y="255"/>
                              </a:lnTo>
                              <a:lnTo>
                                <a:pt x="316" y="263"/>
                              </a:lnTo>
                              <a:lnTo>
                                <a:pt x="314" y="272"/>
                              </a:lnTo>
                              <a:lnTo>
                                <a:pt x="312" y="279"/>
                              </a:lnTo>
                              <a:lnTo>
                                <a:pt x="307" y="286"/>
                              </a:lnTo>
                              <a:lnTo>
                                <a:pt x="303" y="294"/>
                              </a:lnTo>
                              <a:lnTo>
                                <a:pt x="299" y="299"/>
                              </a:lnTo>
                              <a:lnTo>
                                <a:pt x="291" y="305"/>
                              </a:lnTo>
                              <a:lnTo>
                                <a:pt x="286" y="309"/>
                              </a:lnTo>
                              <a:lnTo>
                                <a:pt x="279" y="314"/>
                              </a:lnTo>
                              <a:lnTo>
                                <a:pt x="270" y="317"/>
                              </a:lnTo>
                              <a:lnTo>
                                <a:pt x="261" y="318"/>
                              </a:lnTo>
                              <a:lnTo>
                                <a:pt x="254" y="320"/>
                              </a:lnTo>
                              <a:lnTo>
                                <a:pt x="238" y="318"/>
                              </a:lnTo>
                              <a:lnTo>
                                <a:pt x="223" y="320"/>
                              </a:lnTo>
                              <a:lnTo>
                                <a:pt x="207" y="320"/>
                              </a:lnTo>
                              <a:lnTo>
                                <a:pt x="191" y="318"/>
                              </a:lnTo>
                              <a:lnTo>
                                <a:pt x="175" y="318"/>
                              </a:lnTo>
                              <a:lnTo>
                                <a:pt x="159" y="320"/>
                              </a:lnTo>
                              <a:lnTo>
                                <a:pt x="144" y="318"/>
                              </a:lnTo>
                              <a:lnTo>
                                <a:pt x="128" y="320"/>
                              </a:lnTo>
                              <a:lnTo>
                                <a:pt x="112" y="320"/>
                              </a:lnTo>
                              <a:lnTo>
                                <a:pt x="96" y="318"/>
                              </a:lnTo>
                              <a:lnTo>
                                <a:pt x="80" y="320"/>
                              </a:lnTo>
                              <a:lnTo>
                                <a:pt x="66" y="320"/>
                              </a:lnTo>
                              <a:lnTo>
                                <a:pt x="56" y="318"/>
                              </a:lnTo>
                              <a:lnTo>
                                <a:pt x="47" y="317"/>
                              </a:lnTo>
                              <a:lnTo>
                                <a:pt x="40" y="314"/>
                              </a:lnTo>
                              <a:lnTo>
                                <a:pt x="33"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48"/>
                      <wps:cNvSpPr>
                        <a:spLocks/>
                      </wps:cNvSpPr>
                      <wps:spPr bwMode="auto">
                        <a:xfrm>
                          <a:off x="7998"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6 w 317"/>
                            <a:gd name="T15" fmla="*/ 41 h 319"/>
                            <a:gd name="T16" fmla="*/ 14 w 317"/>
                            <a:gd name="T17" fmla="*/ 26 h 319"/>
                            <a:gd name="T18" fmla="*/ 26 w 317"/>
                            <a:gd name="T19" fmla="*/ 15 h 319"/>
                            <a:gd name="T20" fmla="*/ 40 w 317"/>
                            <a:gd name="T21" fmla="*/ 6 h 319"/>
                            <a:gd name="T22" fmla="*/ 56 w 317"/>
                            <a:gd name="T23" fmla="*/ 2 h 319"/>
                            <a:gd name="T24" fmla="*/ 79 w 317"/>
                            <a:gd name="T25" fmla="*/ 0 h 319"/>
                            <a:gd name="T26" fmla="*/ 110 w 317"/>
                            <a:gd name="T27" fmla="*/ 2 h 319"/>
                            <a:gd name="T28" fmla="*/ 142 w 317"/>
                            <a:gd name="T29" fmla="*/ 0 h 319"/>
                            <a:gd name="T30" fmla="*/ 174 w 317"/>
                            <a:gd name="T31" fmla="*/ 0 h 319"/>
                            <a:gd name="T32" fmla="*/ 205 w 317"/>
                            <a:gd name="T33" fmla="*/ 2 h 319"/>
                            <a:gd name="T34" fmla="*/ 237 w 317"/>
                            <a:gd name="T35" fmla="*/ 2 h 319"/>
                            <a:gd name="T36" fmla="*/ 261 w 317"/>
                            <a:gd name="T37" fmla="*/ 2 h 319"/>
                            <a:gd name="T38" fmla="*/ 277 w 317"/>
                            <a:gd name="T39" fmla="*/ 6 h 319"/>
                            <a:gd name="T40" fmla="*/ 291 w 317"/>
                            <a:gd name="T41" fmla="*/ 15 h 319"/>
                            <a:gd name="T42" fmla="*/ 303 w 317"/>
                            <a:gd name="T43" fmla="*/ 26 h 319"/>
                            <a:gd name="T44" fmla="*/ 312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2 w 317"/>
                            <a:gd name="T63" fmla="*/ 280 h 319"/>
                            <a:gd name="T64" fmla="*/ 303 w 317"/>
                            <a:gd name="T65" fmla="*/ 294 h 319"/>
                            <a:gd name="T66" fmla="*/ 291 w 317"/>
                            <a:gd name="T67" fmla="*/ 306 h 319"/>
                            <a:gd name="T68" fmla="*/ 277 w 317"/>
                            <a:gd name="T69" fmla="*/ 313 h 319"/>
                            <a:gd name="T70" fmla="*/ 261 w 317"/>
                            <a:gd name="T71" fmla="*/ 317 h 319"/>
                            <a:gd name="T72" fmla="*/ 237 w 317"/>
                            <a:gd name="T73" fmla="*/ 317 h 319"/>
                            <a:gd name="T74" fmla="*/ 205 w 317"/>
                            <a:gd name="T75" fmla="*/ 319 h 319"/>
                            <a:gd name="T76" fmla="*/ 174 w 317"/>
                            <a:gd name="T77" fmla="*/ 317 h 319"/>
                            <a:gd name="T78" fmla="*/ 142 w 317"/>
                            <a:gd name="T79" fmla="*/ 317 h 319"/>
                            <a:gd name="T80" fmla="*/ 110 w 317"/>
                            <a:gd name="T81" fmla="*/ 319 h 319"/>
                            <a:gd name="T82" fmla="*/ 79 w 317"/>
                            <a:gd name="T83" fmla="*/ 319 h 319"/>
                            <a:gd name="T84" fmla="*/ 56 w 317"/>
                            <a:gd name="T85" fmla="*/ 317 h 319"/>
                            <a:gd name="T86" fmla="*/ 40 w 317"/>
                            <a:gd name="T87" fmla="*/ 313 h 319"/>
                            <a:gd name="T88" fmla="*/ 26 w 317"/>
                            <a:gd name="T89" fmla="*/ 306 h 319"/>
                            <a:gd name="T90" fmla="*/ 14 w 317"/>
                            <a:gd name="T91" fmla="*/ 294 h 319"/>
                            <a:gd name="T92" fmla="*/ 6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6" y="41"/>
                              </a:lnTo>
                              <a:lnTo>
                                <a:pt x="10" y="32"/>
                              </a:lnTo>
                              <a:lnTo>
                                <a:pt x="14" y="26"/>
                              </a:lnTo>
                              <a:lnTo>
                                <a:pt x="20" y="21"/>
                              </a:lnTo>
                              <a:lnTo>
                                <a:pt x="26" y="15"/>
                              </a:lnTo>
                              <a:lnTo>
                                <a:pt x="31" y="11"/>
                              </a:lnTo>
                              <a:lnTo>
                                <a:pt x="40" y="6"/>
                              </a:lnTo>
                              <a:lnTo>
                                <a:pt x="47" y="3"/>
                              </a:lnTo>
                              <a:lnTo>
                                <a:pt x="56" y="2"/>
                              </a:lnTo>
                              <a:lnTo>
                                <a:pt x="65" y="2"/>
                              </a:lnTo>
                              <a:lnTo>
                                <a:pt x="79" y="0"/>
                              </a:lnTo>
                              <a:lnTo>
                                <a:pt x="95" y="2"/>
                              </a:lnTo>
                              <a:lnTo>
                                <a:pt x="110" y="2"/>
                              </a:lnTo>
                              <a:lnTo>
                                <a:pt x="126" y="0"/>
                              </a:lnTo>
                              <a:lnTo>
                                <a:pt x="142" y="0"/>
                              </a:lnTo>
                              <a:lnTo>
                                <a:pt x="158" y="2"/>
                              </a:lnTo>
                              <a:lnTo>
                                <a:pt x="174" y="0"/>
                              </a:lnTo>
                              <a:lnTo>
                                <a:pt x="189" y="2"/>
                              </a:lnTo>
                              <a:lnTo>
                                <a:pt x="205" y="2"/>
                              </a:lnTo>
                              <a:lnTo>
                                <a:pt x="221" y="0"/>
                              </a:lnTo>
                              <a:lnTo>
                                <a:pt x="237" y="2"/>
                              </a:lnTo>
                              <a:lnTo>
                                <a:pt x="253" y="2"/>
                              </a:lnTo>
                              <a:lnTo>
                                <a:pt x="261" y="2"/>
                              </a:lnTo>
                              <a:lnTo>
                                <a:pt x="270" y="3"/>
                              </a:lnTo>
                              <a:lnTo>
                                <a:pt x="277" y="6"/>
                              </a:lnTo>
                              <a:lnTo>
                                <a:pt x="284" y="11"/>
                              </a:lnTo>
                              <a:lnTo>
                                <a:pt x="291" y="15"/>
                              </a:lnTo>
                              <a:lnTo>
                                <a:pt x="297" y="21"/>
                              </a:lnTo>
                              <a:lnTo>
                                <a:pt x="303" y="26"/>
                              </a:lnTo>
                              <a:lnTo>
                                <a:pt x="307" y="32"/>
                              </a:lnTo>
                              <a:lnTo>
                                <a:pt x="312" y="41"/>
                              </a:lnTo>
                              <a:lnTo>
                                <a:pt x="314"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4" y="271"/>
                              </a:lnTo>
                              <a:lnTo>
                                <a:pt x="312" y="280"/>
                              </a:lnTo>
                              <a:lnTo>
                                <a:pt x="307" y="287"/>
                              </a:lnTo>
                              <a:lnTo>
                                <a:pt x="303" y="294"/>
                              </a:lnTo>
                              <a:lnTo>
                                <a:pt x="297" y="300"/>
                              </a:lnTo>
                              <a:lnTo>
                                <a:pt x="291" y="306"/>
                              </a:lnTo>
                              <a:lnTo>
                                <a:pt x="284" y="310"/>
                              </a:lnTo>
                              <a:lnTo>
                                <a:pt x="277" y="313"/>
                              </a:lnTo>
                              <a:lnTo>
                                <a:pt x="270" y="316"/>
                              </a:lnTo>
                              <a:lnTo>
                                <a:pt x="261" y="317"/>
                              </a:lnTo>
                              <a:lnTo>
                                <a:pt x="253" y="319"/>
                              </a:lnTo>
                              <a:lnTo>
                                <a:pt x="237" y="317"/>
                              </a:lnTo>
                              <a:lnTo>
                                <a:pt x="221" y="319"/>
                              </a:lnTo>
                              <a:lnTo>
                                <a:pt x="205" y="319"/>
                              </a:lnTo>
                              <a:lnTo>
                                <a:pt x="189" y="317"/>
                              </a:lnTo>
                              <a:lnTo>
                                <a:pt x="174" y="317"/>
                              </a:lnTo>
                              <a:lnTo>
                                <a:pt x="158" y="319"/>
                              </a:lnTo>
                              <a:lnTo>
                                <a:pt x="142" y="317"/>
                              </a:lnTo>
                              <a:lnTo>
                                <a:pt x="126" y="319"/>
                              </a:lnTo>
                              <a:lnTo>
                                <a:pt x="110" y="319"/>
                              </a:lnTo>
                              <a:lnTo>
                                <a:pt x="95" y="317"/>
                              </a:lnTo>
                              <a:lnTo>
                                <a:pt x="79" y="319"/>
                              </a:lnTo>
                              <a:lnTo>
                                <a:pt x="65" y="319"/>
                              </a:lnTo>
                              <a:lnTo>
                                <a:pt x="56" y="317"/>
                              </a:lnTo>
                              <a:lnTo>
                                <a:pt x="47" y="316"/>
                              </a:lnTo>
                              <a:lnTo>
                                <a:pt x="40" y="313"/>
                              </a:lnTo>
                              <a:lnTo>
                                <a:pt x="31" y="310"/>
                              </a:lnTo>
                              <a:lnTo>
                                <a:pt x="26" y="306"/>
                              </a:lnTo>
                              <a:lnTo>
                                <a:pt x="20" y="300"/>
                              </a:lnTo>
                              <a:lnTo>
                                <a:pt x="14" y="294"/>
                              </a:lnTo>
                              <a:lnTo>
                                <a:pt x="10" y="287"/>
                              </a:lnTo>
                              <a:lnTo>
                                <a:pt x="6"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49"/>
                      <wps:cNvSpPr>
                        <a:spLocks/>
                      </wps:cNvSpPr>
                      <wps:spPr bwMode="auto">
                        <a:xfrm>
                          <a:off x="7998" y="15398"/>
                          <a:ext cx="317" cy="320"/>
                        </a:xfrm>
                        <a:custGeom>
                          <a:avLst/>
                          <a:gdLst>
                            <a:gd name="T0" fmla="*/ 0 w 317"/>
                            <a:gd name="T1" fmla="*/ 238 h 320"/>
                            <a:gd name="T2" fmla="*/ 1 w 317"/>
                            <a:gd name="T3" fmla="*/ 207 h 320"/>
                            <a:gd name="T4" fmla="*/ 0 w 317"/>
                            <a:gd name="T5" fmla="*/ 174 h 320"/>
                            <a:gd name="T6" fmla="*/ 0 w 317"/>
                            <a:gd name="T7" fmla="*/ 143 h 320"/>
                            <a:gd name="T8" fmla="*/ 1 w 317"/>
                            <a:gd name="T9" fmla="*/ 112 h 320"/>
                            <a:gd name="T10" fmla="*/ 1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6 w 317"/>
                            <a:gd name="T23" fmla="*/ 1 h 320"/>
                            <a:gd name="T24" fmla="*/ 79 w 317"/>
                            <a:gd name="T25" fmla="*/ 0 h 320"/>
                            <a:gd name="T26" fmla="*/ 110 w 317"/>
                            <a:gd name="T27" fmla="*/ 1 h 320"/>
                            <a:gd name="T28" fmla="*/ 142 w 317"/>
                            <a:gd name="T29" fmla="*/ 0 h 320"/>
                            <a:gd name="T30" fmla="*/ 174 w 317"/>
                            <a:gd name="T31" fmla="*/ 0 h 320"/>
                            <a:gd name="T32" fmla="*/ 205 w 317"/>
                            <a:gd name="T33" fmla="*/ 1 h 320"/>
                            <a:gd name="T34" fmla="*/ 237 w 317"/>
                            <a:gd name="T35" fmla="*/ 1 h 320"/>
                            <a:gd name="T36" fmla="*/ 261 w 317"/>
                            <a:gd name="T37" fmla="*/ 1 h 320"/>
                            <a:gd name="T38" fmla="*/ 277 w 317"/>
                            <a:gd name="T39" fmla="*/ 6 h 320"/>
                            <a:gd name="T40" fmla="*/ 291 w 317"/>
                            <a:gd name="T41" fmla="*/ 14 h 320"/>
                            <a:gd name="T42" fmla="*/ 303 w 317"/>
                            <a:gd name="T43" fmla="*/ 26 h 320"/>
                            <a:gd name="T44" fmla="*/ 312 w 317"/>
                            <a:gd name="T45" fmla="*/ 40 h 320"/>
                            <a:gd name="T46" fmla="*/ 316 w 317"/>
                            <a:gd name="T47" fmla="*/ 56 h 320"/>
                            <a:gd name="T48" fmla="*/ 316 w 317"/>
                            <a:gd name="T49" fmla="*/ 79 h 320"/>
                            <a:gd name="T50" fmla="*/ 317 w 317"/>
                            <a:gd name="T51" fmla="*/ 112 h 320"/>
                            <a:gd name="T52" fmla="*/ 316 w 317"/>
                            <a:gd name="T53" fmla="*/ 143 h 320"/>
                            <a:gd name="T54" fmla="*/ 316 w 317"/>
                            <a:gd name="T55" fmla="*/ 174 h 320"/>
                            <a:gd name="T56" fmla="*/ 317 w 317"/>
                            <a:gd name="T57" fmla="*/ 207 h 320"/>
                            <a:gd name="T58" fmla="*/ 317 w 317"/>
                            <a:gd name="T59" fmla="*/ 239 h 320"/>
                            <a:gd name="T60" fmla="*/ 316 w 317"/>
                            <a:gd name="T61" fmla="*/ 263 h 320"/>
                            <a:gd name="T62" fmla="*/ 312 w 317"/>
                            <a:gd name="T63" fmla="*/ 279 h 320"/>
                            <a:gd name="T64" fmla="*/ 303 w 317"/>
                            <a:gd name="T65" fmla="*/ 294 h 320"/>
                            <a:gd name="T66" fmla="*/ 291 w 317"/>
                            <a:gd name="T67" fmla="*/ 305 h 320"/>
                            <a:gd name="T68" fmla="*/ 277 w 317"/>
                            <a:gd name="T69" fmla="*/ 314 h 320"/>
                            <a:gd name="T70" fmla="*/ 261 w 317"/>
                            <a:gd name="T71" fmla="*/ 318 h 320"/>
                            <a:gd name="T72" fmla="*/ 237 w 317"/>
                            <a:gd name="T73" fmla="*/ 318 h 320"/>
                            <a:gd name="T74" fmla="*/ 205 w 317"/>
                            <a:gd name="T75" fmla="*/ 320 h 320"/>
                            <a:gd name="T76" fmla="*/ 174 w 317"/>
                            <a:gd name="T77" fmla="*/ 318 h 320"/>
                            <a:gd name="T78" fmla="*/ 142 w 317"/>
                            <a:gd name="T79" fmla="*/ 318 h 320"/>
                            <a:gd name="T80" fmla="*/ 110 w 317"/>
                            <a:gd name="T81" fmla="*/ 320 h 320"/>
                            <a:gd name="T82" fmla="*/ 79 w 317"/>
                            <a:gd name="T83" fmla="*/ 320 h 320"/>
                            <a:gd name="T84" fmla="*/ 56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1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1" y="10"/>
                              </a:lnTo>
                              <a:lnTo>
                                <a:pt x="40" y="6"/>
                              </a:lnTo>
                              <a:lnTo>
                                <a:pt x="47" y="3"/>
                              </a:lnTo>
                              <a:lnTo>
                                <a:pt x="56" y="1"/>
                              </a:lnTo>
                              <a:lnTo>
                                <a:pt x="65" y="1"/>
                              </a:lnTo>
                              <a:lnTo>
                                <a:pt x="79" y="0"/>
                              </a:lnTo>
                              <a:lnTo>
                                <a:pt x="95" y="1"/>
                              </a:lnTo>
                              <a:lnTo>
                                <a:pt x="110" y="1"/>
                              </a:lnTo>
                              <a:lnTo>
                                <a:pt x="126" y="0"/>
                              </a:lnTo>
                              <a:lnTo>
                                <a:pt x="142" y="0"/>
                              </a:lnTo>
                              <a:lnTo>
                                <a:pt x="158" y="1"/>
                              </a:lnTo>
                              <a:lnTo>
                                <a:pt x="174" y="0"/>
                              </a:lnTo>
                              <a:lnTo>
                                <a:pt x="189" y="1"/>
                              </a:lnTo>
                              <a:lnTo>
                                <a:pt x="205" y="1"/>
                              </a:lnTo>
                              <a:lnTo>
                                <a:pt x="221" y="0"/>
                              </a:lnTo>
                              <a:lnTo>
                                <a:pt x="237" y="1"/>
                              </a:lnTo>
                              <a:lnTo>
                                <a:pt x="253" y="1"/>
                              </a:lnTo>
                              <a:lnTo>
                                <a:pt x="261" y="1"/>
                              </a:lnTo>
                              <a:lnTo>
                                <a:pt x="270" y="3"/>
                              </a:lnTo>
                              <a:lnTo>
                                <a:pt x="277" y="6"/>
                              </a:lnTo>
                              <a:lnTo>
                                <a:pt x="284" y="10"/>
                              </a:lnTo>
                              <a:lnTo>
                                <a:pt x="291" y="14"/>
                              </a:lnTo>
                              <a:lnTo>
                                <a:pt x="297" y="20"/>
                              </a:lnTo>
                              <a:lnTo>
                                <a:pt x="303" y="26"/>
                              </a:lnTo>
                              <a:lnTo>
                                <a:pt x="307" y="32"/>
                              </a:lnTo>
                              <a:lnTo>
                                <a:pt x="312" y="40"/>
                              </a:lnTo>
                              <a:lnTo>
                                <a:pt x="314" y="48"/>
                              </a:lnTo>
                              <a:lnTo>
                                <a:pt x="316" y="56"/>
                              </a:lnTo>
                              <a:lnTo>
                                <a:pt x="317" y="65"/>
                              </a:lnTo>
                              <a:lnTo>
                                <a:pt x="316" y="79"/>
                              </a:lnTo>
                              <a:lnTo>
                                <a:pt x="317" y="96"/>
                              </a:lnTo>
                              <a:lnTo>
                                <a:pt x="317" y="112"/>
                              </a:lnTo>
                              <a:lnTo>
                                <a:pt x="316" y="127"/>
                              </a:lnTo>
                              <a:lnTo>
                                <a:pt x="316" y="143"/>
                              </a:lnTo>
                              <a:lnTo>
                                <a:pt x="317" y="160"/>
                              </a:lnTo>
                              <a:lnTo>
                                <a:pt x="316" y="174"/>
                              </a:lnTo>
                              <a:lnTo>
                                <a:pt x="317" y="191"/>
                              </a:lnTo>
                              <a:lnTo>
                                <a:pt x="317" y="207"/>
                              </a:lnTo>
                              <a:lnTo>
                                <a:pt x="316" y="223"/>
                              </a:lnTo>
                              <a:lnTo>
                                <a:pt x="317" y="239"/>
                              </a:lnTo>
                              <a:lnTo>
                                <a:pt x="317" y="255"/>
                              </a:lnTo>
                              <a:lnTo>
                                <a:pt x="316" y="263"/>
                              </a:lnTo>
                              <a:lnTo>
                                <a:pt x="314" y="272"/>
                              </a:lnTo>
                              <a:lnTo>
                                <a:pt x="312" y="279"/>
                              </a:lnTo>
                              <a:lnTo>
                                <a:pt x="307" y="286"/>
                              </a:lnTo>
                              <a:lnTo>
                                <a:pt x="303" y="294"/>
                              </a:lnTo>
                              <a:lnTo>
                                <a:pt x="297" y="299"/>
                              </a:lnTo>
                              <a:lnTo>
                                <a:pt x="291" y="305"/>
                              </a:lnTo>
                              <a:lnTo>
                                <a:pt x="284" y="309"/>
                              </a:lnTo>
                              <a:lnTo>
                                <a:pt x="277" y="314"/>
                              </a:lnTo>
                              <a:lnTo>
                                <a:pt x="270" y="317"/>
                              </a:lnTo>
                              <a:lnTo>
                                <a:pt x="261" y="318"/>
                              </a:lnTo>
                              <a:lnTo>
                                <a:pt x="253" y="320"/>
                              </a:lnTo>
                              <a:lnTo>
                                <a:pt x="237" y="318"/>
                              </a:lnTo>
                              <a:lnTo>
                                <a:pt x="221" y="320"/>
                              </a:lnTo>
                              <a:lnTo>
                                <a:pt x="205" y="320"/>
                              </a:lnTo>
                              <a:lnTo>
                                <a:pt x="189" y="318"/>
                              </a:lnTo>
                              <a:lnTo>
                                <a:pt x="174" y="318"/>
                              </a:lnTo>
                              <a:lnTo>
                                <a:pt x="158" y="320"/>
                              </a:lnTo>
                              <a:lnTo>
                                <a:pt x="142" y="318"/>
                              </a:lnTo>
                              <a:lnTo>
                                <a:pt x="126" y="320"/>
                              </a:lnTo>
                              <a:lnTo>
                                <a:pt x="110" y="320"/>
                              </a:lnTo>
                              <a:lnTo>
                                <a:pt x="95" y="318"/>
                              </a:lnTo>
                              <a:lnTo>
                                <a:pt x="79" y="320"/>
                              </a:lnTo>
                              <a:lnTo>
                                <a:pt x="65" y="320"/>
                              </a:lnTo>
                              <a:lnTo>
                                <a:pt x="56" y="318"/>
                              </a:lnTo>
                              <a:lnTo>
                                <a:pt x="47" y="317"/>
                              </a:lnTo>
                              <a:lnTo>
                                <a:pt x="40" y="314"/>
                              </a:lnTo>
                              <a:lnTo>
                                <a:pt x="31"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50"/>
                      <wps:cNvSpPr>
                        <a:spLocks/>
                      </wps:cNvSpPr>
                      <wps:spPr bwMode="auto">
                        <a:xfrm>
                          <a:off x="8427" y="15838"/>
                          <a:ext cx="318" cy="319"/>
                        </a:xfrm>
                        <a:custGeom>
                          <a:avLst/>
                          <a:gdLst>
                            <a:gd name="T0" fmla="*/ 0 w 318"/>
                            <a:gd name="T1" fmla="*/ 238 h 319"/>
                            <a:gd name="T2" fmla="*/ 2 w 318"/>
                            <a:gd name="T3" fmla="*/ 208 h 319"/>
                            <a:gd name="T4" fmla="*/ 0 w 318"/>
                            <a:gd name="T5" fmla="*/ 175 h 319"/>
                            <a:gd name="T6" fmla="*/ 0 w 318"/>
                            <a:gd name="T7" fmla="*/ 143 h 319"/>
                            <a:gd name="T8" fmla="*/ 2 w 318"/>
                            <a:gd name="T9" fmla="*/ 113 h 319"/>
                            <a:gd name="T10" fmla="*/ 2 w 318"/>
                            <a:gd name="T11" fmla="*/ 80 h 319"/>
                            <a:gd name="T12" fmla="*/ 2 w 318"/>
                            <a:gd name="T13" fmla="*/ 57 h 319"/>
                            <a:gd name="T14" fmla="*/ 6 w 318"/>
                            <a:gd name="T15" fmla="*/ 41 h 319"/>
                            <a:gd name="T16" fmla="*/ 15 w 318"/>
                            <a:gd name="T17" fmla="*/ 26 h 319"/>
                            <a:gd name="T18" fmla="*/ 26 w 318"/>
                            <a:gd name="T19" fmla="*/ 15 h 319"/>
                            <a:gd name="T20" fmla="*/ 41 w 318"/>
                            <a:gd name="T21" fmla="*/ 6 h 319"/>
                            <a:gd name="T22" fmla="*/ 56 w 318"/>
                            <a:gd name="T23" fmla="*/ 2 h 319"/>
                            <a:gd name="T24" fmla="*/ 81 w 318"/>
                            <a:gd name="T25" fmla="*/ 0 h 319"/>
                            <a:gd name="T26" fmla="*/ 112 w 318"/>
                            <a:gd name="T27" fmla="*/ 2 h 319"/>
                            <a:gd name="T28" fmla="*/ 144 w 318"/>
                            <a:gd name="T29" fmla="*/ 0 h 319"/>
                            <a:gd name="T30" fmla="*/ 176 w 318"/>
                            <a:gd name="T31" fmla="*/ 0 h 319"/>
                            <a:gd name="T32" fmla="*/ 207 w 318"/>
                            <a:gd name="T33" fmla="*/ 2 h 319"/>
                            <a:gd name="T34" fmla="*/ 239 w 318"/>
                            <a:gd name="T35" fmla="*/ 2 h 319"/>
                            <a:gd name="T36" fmla="*/ 262 w 318"/>
                            <a:gd name="T37" fmla="*/ 2 h 319"/>
                            <a:gd name="T38" fmla="*/ 279 w 318"/>
                            <a:gd name="T39" fmla="*/ 6 h 319"/>
                            <a:gd name="T40" fmla="*/ 292 w 318"/>
                            <a:gd name="T41" fmla="*/ 15 h 319"/>
                            <a:gd name="T42" fmla="*/ 304 w 318"/>
                            <a:gd name="T43" fmla="*/ 26 h 319"/>
                            <a:gd name="T44" fmla="*/ 312 w 318"/>
                            <a:gd name="T45" fmla="*/ 41 h 319"/>
                            <a:gd name="T46" fmla="*/ 316 w 318"/>
                            <a:gd name="T47" fmla="*/ 57 h 319"/>
                            <a:gd name="T48" fmla="*/ 316 w 318"/>
                            <a:gd name="T49" fmla="*/ 80 h 319"/>
                            <a:gd name="T50" fmla="*/ 318 w 318"/>
                            <a:gd name="T51" fmla="*/ 113 h 319"/>
                            <a:gd name="T52" fmla="*/ 316 w 318"/>
                            <a:gd name="T53" fmla="*/ 143 h 319"/>
                            <a:gd name="T54" fmla="*/ 316 w 318"/>
                            <a:gd name="T55" fmla="*/ 175 h 319"/>
                            <a:gd name="T56" fmla="*/ 318 w 318"/>
                            <a:gd name="T57" fmla="*/ 208 h 319"/>
                            <a:gd name="T58" fmla="*/ 318 w 318"/>
                            <a:gd name="T59" fmla="*/ 239 h 319"/>
                            <a:gd name="T60" fmla="*/ 316 w 318"/>
                            <a:gd name="T61" fmla="*/ 264 h 319"/>
                            <a:gd name="T62" fmla="*/ 312 w 318"/>
                            <a:gd name="T63" fmla="*/ 280 h 319"/>
                            <a:gd name="T64" fmla="*/ 304 w 318"/>
                            <a:gd name="T65" fmla="*/ 294 h 319"/>
                            <a:gd name="T66" fmla="*/ 292 w 318"/>
                            <a:gd name="T67" fmla="*/ 306 h 319"/>
                            <a:gd name="T68" fmla="*/ 279 w 318"/>
                            <a:gd name="T69" fmla="*/ 313 h 319"/>
                            <a:gd name="T70" fmla="*/ 262 w 318"/>
                            <a:gd name="T71" fmla="*/ 317 h 319"/>
                            <a:gd name="T72" fmla="*/ 239 w 318"/>
                            <a:gd name="T73" fmla="*/ 317 h 319"/>
                            <a:gd name="T74" fmla="*/ 207 w 318"/>
                            <a:gd name="T75" fmla="*/ 319 h 319"/>
                            <a:gd name="T76" fmla="*/ 176 w 318"/>
                            <a:gd name="T77" fmla="*/ 317 h 319"/>
                            <a:gd name="T78" fmla="*/ 144 w 318"/>
                            <a:gd name="T79" fmla="*/ 317 h 319"/>
                            <a:gd name="T80" fmla="*/ 112 w 318"/>
                            <a:gd name="T81" fmla="*/ 319 h 319"/>
                            <a:gd name="T82" fmla="*/ 81 w 318"/>
                            <a:gd name="T83" fmla="*/ 319 h 319"/>
                            <a:gd name="T84" fmla="*/ 56 w 318"/>
                            <a:gd name="T85" fmla="*/ 317 h 319"/>
                            <a:gd name="T86" fmla="*/ 41 w 318"/>
                            <a:gd name="T87" fmla="*/ 313 h 319"/>
                            <a:gd name="T88" fmla="*/ 26 w 318"/>
                            <a:gd name="T89" fmla="*/ 306 h 319"/>
                            <a:gd name="T90" fmla="*/ 15 w 318"/>
                            <a:gd name="T91" fmla="*/ 294 h 319"/>
                            <a:gd name="T92" fmla="*/ 6 w 318"/>
                            <a:gd name="T93" fmla="*/ 280 h 319"/>
                            <a:gd name="T94" fmla="*/ 2 w 318"/>
                            <a:gd name="T95" fmla="*/ 264 h 319"/>
                            <a:gd name="T96" fmla="*/ 2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2" y="255"/>
                              </a:moveTo>
                              <a:lnTo>
                                <a:pt x="0" y="238"/>
                              </a:lnTo>
                              <a:lnTo>
                                <a:pt x="2" y="224"/>
                              </a:lnTo>
                              <a:lnTo>
                                <a:pt x="2" y="208"/>
                              </a:lnTo>
                              <a:lnTo>
                                <a:pt x="0" y="190"/>
                              </a:lnTo>
                              <a:lnTo>
                                <a:pt x="0" y="175"/>
                              </a:lnTo>
                              <a:lnTo>
                                <a:pt x="2" y="160"/>
                              </a:lnTo>
                              <a:lnTo>
                                <a:pt x="0" y="143"/>
                              </a:lnTo>
                              <a:lnTo>
                                <a:pt x="2" y="129"/>
                              </a:lnTo>
                              <a:lnTo>
                                <a:pt x="2" y="113"/>
                              </a:lnTo>
                              <a:lnTo>
                                <a:pt x="0" y="95"/>
                              </a:lnTo>
                              <a:lnTo>
                                <a:pt x="2" y="80"/>
                              </a:lnTo>
                              <a:lnTo>
                                <a:pt x="2" y="65"/>
                              </a:lnTo>
                              <a:lnTo>
                                <a:pt x="2" y="57"/>
                              </a:lnTo>
                              <a:lnTo>
                                <a:pt x="3" y="48"/>
                              </a:lnTo>
                              <a:lnTo>
                                <a:pt x="6" y="41"/>
                              </a:lnTo>
                              <a:lnTo>
                                <a:pt x="10" y="32"/>
                              </a:lnTo>
                              <a:lnTo>
                                <a:pt x="15" y="26"/>
                              </a:lnTo>
                              <a:lnTo>
                                <a:pt x="21" y="21"/>
                              </a:lnTo>
                              <a:lnTo>
                                <a:pt x="26" y="15"/>
                              </a:lnTo>
                              <a:lnTo>
                                <a:pt x="32" y="11"/>
                              </a:lnTo>
                              <a:lnTo>
                                <a:pt x="41" y="6"/>
                              </a:lnTo>
                              <a:lnTo>
                                <a:pt x="48" y="3"/>
                              </a:lnTo>
                              <a:lnTo>
                                <a:pt x="56" y="2"/>
                              </a:lnTo>
                              <a:lnTo>
                                <a:pt x="65" y="2"/>
                              </a:lnTo>
                              <a:lnTo>
                                <a:pt x="81" y="0"/>
                              </a:lnTo>
                              <a:lnTo>
                                <a:pt x="97" y="2"/>
                              </a:lnTo>
                              <a:lnTo>
                                <a:pt x="112" y="2"/>
                              </a:lnTo>
                              <a:lnTo>
                                <a:pt x="128" y="0"/>
                              </a:lnTo>
                              <a:lnTo>
                                <a:pt x="144" y="0"/>
                              </a:lnTo>
                              <a:lnTo>
                                <a:pt x="160" y="2"/>
                              </a:lnTo>
                              <a:lnTo>
                                <a:pt x="176" y="0"/>
                              </a:lnTo>
                              <a:lnTo>
                                <a:pt x="191" y="2"/>
                              </a:lnTo>
                              <a:lnTo>
                                <a:pt x="207" y="2"/>
                              </a:lnTo>
                              <a:lnTo>
                                <a:pt x="223" y="0"/>
                              </a:lnTo>
                              <a:lnTo>
                                <a:pt x="239" y="2"/>
                              </a:lnTo>
                              <a:lnTo>
                                <a:pt x="255" y="2"/>
                              </a:lnTo>
                              <a:lnTo>
                                <a:pt x="262" y="2"/>
                              </a:lnTo>
                              <a:lnTo>
                                <a:pt x="271" y="3"/>
                              </a:lnTo>
                              <a:lnTo>
                                <a:pt x="279" y="6"/>
                              </a:lnTo>
                              <a:lnTo>
                                <a:pt x="286" y="11"/>
                              </a:lnTo>
                              <a:lnTo>
                                <a:pt x="292" y="15"/>
                              </a:lnTo>
                              <a:lnTo>
                                <a:pt x="299" y="21"/>
                              </a:lnTo>
                              <a:lnTo>
                                <a:pt x="304" y="26"/>
                              </a:lnTo>
                              <a:lnTo>
                                <a:pt x="308" y="32"/>
                              </a:lnTo>
                              <a:lnTo>
                                <a:pt x="312" y="41"/>
                              </a:lnTo>
                              <a:lnTo>
                                <a:pt x="315" y="48"/>
                              </a:lnTo>
                              <a:lnTo>
                                <a:pt x="316" y="57"/>
                              </a:lnTo>
                              <a:lnTo>
                                <a:pt x="318" y="65"/>
                              </a:lnTo>
                              <a:lnTo>
                                <a:pt x="316" y="80"/>
                              </a:lnTo>
                              <a:lnTo>
                                <a:pt x="318" y="97"/>
                              </a:lnTo>
                              <a:lnTo>
                                <a:pt x="318" y="113"/>
                              </a:lnTo>
                              <a:lnTo>
                                <a:pt x="316" y="127"/>
                              </a:lnTo>
                              <a:lnTo>
                                <a:pt x="316" y="143"/>
                              </a:lnTo>
                              <a:lnTo>
                                <a:pt x="318" y="160"/>
                              </a:lnTo>
                              <a:lnTo>
                                <a:pt x="316" y="175"/>
                              </a:lnTo>
                              <a:lnTo>
                                <a:pt x="318" y="192"/>
                              </a:lnTo>
                              <a:lnTo>
                                <a:pt x="318" y="208"/>
                              </a:lnTo>
                              <a:lnTo>
                                <a:pt x="316" y="222"/>
                              </a:lnTo>
                              <a:lnTo>
                                <a:pt x="318" y="239"/>
                              </a:lnTo>
                              <a:lnTo>
                                <a:pt x="318" y="255"/>
                              </a:lnTo>
                              <a:lnTo>
                                <a:pt x="316" y="264"/>
                              </a:lnTo>
                              <a:lnTo>
                                <a:pt x="315" y="271"/>
                              </a:lnTo>
                              <a:lnTo>
                                <a:pt x="312" y="280"/>
                              </a:lnTo>
                              <a:lnTo>
                                <a:pt x="308" y="287"/>
                              </a:lnTo>
                              <a:lnTo>
                                <a:pt x="304" y="294"/>
                              </a:lnTo>
                              <a:lnTo>
                                <a:pt x="299" y="300"/>
                              </a:lnTo>
                              <a:lnTo>
                                <a:pt x="292" y="306"/>
                              </a:lnTo>
                              <a:lnTo>
                                <a:pt x="286" y="310"/>
                              </a:lnTo>
                              <a:lnTo>
                                <a:pt x="279" y="313"/>
                              </a:lnTo>
                              <a:lnTo>
                                <a:pt x="271" y="316"/>
                              </a:lnTo>
                              <a:lnTo>
                                <a:pt x="262" y="317"/>
                              </a:lnTo>
                              <a:lnTo>
                                <a:pt x="255" y="319"/>
                              </a:lnTo>
                              <a:lnTo>
                                <a:pt x="239" y="317"/>
                              </a:lnTo>
                              <a:lnTo>
                                <a:pt x="223" y="319"/>
                              </a:lnTo>
                              <a:lnTo>
                                <a:pt x="207" y="319"/>
                              </a:lnTo>
                              <a:lnTo>
                                <a:pt x="191" y="317"/>
                              </a:lnTo>
                              <a:lnTo>
                                <a:pt x="176" y="317"/>
                              </a:lnTo>
                              <a:lnTo>
                                <a:pt x="160" y="319"/>
                              </a:lnTo>
                              <a:lnTo>
                                <a:pt x="144" y="317"/>
                              </a:lnTo>
                              <a:lnTo>
                                <a:pt x="128" y="319"/>
                              </a:lnTo>
                              <a:lnTo>
                                <a:pt x="112" y="319"/>
                              </a:lnTo>
                              <a:lnTo>
                                <a:pt x="97" y="317"/>
                              </a:lnTo>
                              <a:lnTo>
                                <a:pt x="81" y="319"/>
                              </a:lnTo>
                              <a:lnTo>
                                <a:pt x="65" y="319"/>
                              </a:lnTo>
                              <a:lnTo>
                                <a:pt x="56" y="317"/>
                              </a:lnTo>
                              <a:lnTo>
                                <a:pt x="48" y="316"/>
                              </a:lnTo>
                              <a:lnTo>
                                <a:pt x="41" y="313"/>
                              </a:lnTo>
                              <a:lnTo>
                                <a:pt x="32" y="310"/>
                              </a:lnTo>
                              <a:lnTo>
                                <a:pt x="26" y="306"/>
                              </a:lnTo>
                              <a:lnTo>
                                <a:pt x="21" y="300"/>
                              </a:lnTo>
                              <a:lnTo>
                                <a:pt x="15" y="294"/>
                              </a:lnTo>
                              <a:lnTo>
                                <a:pt x="10" y="287"/>
                              </a:lnTo>
                              <a:lnTo>
                                <a:pt x="6" y="280"/>
                              </a:lnTo>
                              <a:lnTo>
                                <a:pt x="3" y="271"/>
                              </a:lnTo>
                              <a:lnTo>
                                <a:pt x="2" y="264"/>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51"/>
                      <wps:cNvSpPr>
                        <a:spLocks/>
                      </wps:cNvSpPr>
                      <wps:spPr bwMode="auto">
                        <a:xfrm>
                          <a:off x="8492" y="15464"/>
                          <a:ext cx="188" cy="187"/>
                        </a:xfrm>
                        <a:custGeom>
                          <a:avLst/>
                          <a:gdLst>
                            <a:gd name="T0" fmla="*/ 0 w 188"/>
                            <a:gd name="T1" fmla="*/ 140 h 187"/>
                            <a:gd name="T2" fmla="*/ 1 w 188"/>
                            <a:gd name="T3" fmla="*/ 121 h 187"/>
                            <a:gd name="T4" fmla="*/ 0 w 188"/>
                            <a:gd name="T5" fmla="*/ 102 h 187"/>
                            <a:gd name="T6" fmla="*/ 0 w 188"/>
                            <a:gd name="T7" fmla="*/ 84 h 187"/>
                            <a:gd name="T8" fmla="*/ 1 w 188"/>
                            <a:gd name="T9" fmla="*/ 65 h 187"/>
                            <a:gd name="T10" fmla="*/ 1 w 188"/>
                            <a:gd name="T11" fmla="*/ 46 h 187"/>
                            <a:gd name="T12" fmla="*/ 1 w 188"/>
                            <a:gd name="T13" fmla="*/ 32 h 187"/>
                            <a:gd name="T14" fmla="*/ 4 w 188"/>
                            <a:gd name="T15" fmla="*/ 23 h 187"/>
                            <a:gd name="T16" fmla="*/ 9 w 188"/>
                            <a:gd name="T17" fmla="*/ 15 h 187"/>
                            <a:gd name="T18" fmla="*/ 16 w 188"/>
                            <a:gd name="T19" fmla="*/ 9 h 187"/>
                            <a:gd name="T20" fmla="*/ 24 w 188"/>
                            <a:gd name="T21" fmla="*/ 3 h 187"/>
                            <a:gd name="T22" fmla="*/ 33 w 188"/>
                            <a:gd name="T23" fmla="*/ 2 h 187"/>
                            <a:gd name="T24" fmla="*/ 47 w 188"/>
                            <a:gd name="T25" fmla="*/ 0 h 187"/>
                            <a:gd name="T26" fmla="*/ 66 w 188"/>
                            <a:gd name="T27" fmla="*/ 2 h 187"/>
                            <a:gd name="T28" fmla="*/ 85 w 188"/>
                            <a:gd name="T29" fmla="*/ 0 h 187"/>
                            <a:gd name="T30" fmla="*/ 103 w 188"/>
                            <a:gd name="T31" fmla="*/ 0 h 187"/>
                            <a:gd name="T32" fmla="*/ 122 w 188"/>
                            <a:gd name="T33" fmla="*/ 2 h 187"/>
                            <a:gd name="T34" fmla="*/ 141 w 188"/>
                            <a:gd name="T35" fmla="*/ 2 h 187"/>
                            <a:gd name="T36" fmla="*/ 155 w 188"/>
                            <a:gd name="T37" fmla="*/ 2 h 187"/>
                            <a:gd name="T38" fmla="*/ 164 w 188"/>
                            <a:gd name="T39" fmla="*/ 3 h 187"/>
                            <a:gd name="T40" fmla="*/ 172 w 188"/>
                            <a:gd name="T41" fmla="*/ 9 h 187"/>
                            <a:gd name="T42" fmla="*/ 180 w 188"/>
                            <a:gd name="T43" fmla="*/ 15 h 187"/>
                            <a:gd name="T44" fmla="*/ 184 w 188"/>
                            <a:gd name="T45" fmla="*/ 23 h 187"/>
                            <a:gd name="T46" fmla="*/ 187 w 188"/>
                            <a:gd name="T47" fmla="*/ 32 h 187"/>
                            <a:gd name="T48" fmla="*/ 187 w 188"/>
                            <a:gd name="T49" fmla="*/ 46 h 187"/>
                            <a:gd name="T50" fmla="*/ 188 w 188"/>
                            <a:gd name="T51" fmla="*/ 65 h 187"/>
                            <a:gd name="T52" fmla="*/ 187 w 188"/>
                            <a:gd name="T53" fmla="*/ 84 h 187"/>
                            <a:gd name="T54" fmla="*/ 187 w 188"/>
                            <a:gd name="T55" fmla="*/ 102 h 187"/>
                            <a:gd name="T56" fmla="*/ 188 w 188"/>
                            <a:gd name="T57" fmla="*/ 121 h 187"/>
                            <a:gd name="T58" fmla="*/ 188 w 188"/>
                            <a:gd name="T59" fmla="*/ 140 h 187"/>
                            <a:gd name="T60" fmla="*/ 187 w 188"/>
                            <a:gd name="T61" fmla="*/ 154 h 187"/>
                            <a:gd name="T62" fmla="*/ 184 w 188"/>
                            <a:gd name="T63" fmla="*/ 163 h 187"/>
                            <a:gd name="T64" fmla="*/ 180 w 188"/>
                            <a:gd name="T65" fmla="*/ 172 h 187"/>
                            <a:gd name="T66" fmla="*/ 172 w 188"/>
                            <a:gd name="T67" fmla="*/ 179 h 187"/>
                            <a:gd name="T68" fmla="*/ 164 w 188"/>
                            <a:gd name="T69" fmla="*/ 183 h 187"/>
                            <a:gd name="T70" fmla="*/ 155 w 188"/>
                            <a:gd name="T71" fmla="*/ 186 h 187"/>
                            <a:gd name="T72" fmla="*/ 141 w 188"/>
                            <a:gd name="T73" fmla="*/ 186 h 187"/>
                            <a:gd name="T74" fmla="*/ 122 w 188"/>
                            <a:gd name="T75" fmla="*/ 187 h 187"/>
                            <a:gd name="T76" fmla="*/ 103 w 188"/>
                            <a:gd name="T77" fmla="*/ 186 h 187"/>
                            <a:gd name="T78" fmla="*/ 85 w 188"/>
                            <a:gd name="T79" fmla="*/ 186 h 187"/>
                            <a:gd name="T80" fmla="*/ 66 w 188"/>
                            <a:gd name="T81" fmla="*/ 187 h 187"/>
                            <a:gd name="T82" fmla="*/ 47 w 188"/>
                            <a:gd name="T83" fmla="*/ 187 h 187"/>
                            <a:gd name="T84" fmla="*/ 33 w 188"/>
                            <a:gd name="T85" fmla="*/ 186 h 187"/>
                            <a:gd name="T86" fmla="*/ 24 w 188"/>
                            <a:gd name="T87" fmla="*/ 183 h 187"/>
                            <a:gd name="T88" fmla="*/ 16 w 188"/>
                            <a:gd name="T89" fmla="*/ 179 h 187"/>
                            <a:gd name="T90" fmla="*/ 9 w 188"/>
                            <a:gd name="T91" fmla="*/ 172 h 187"/>
                            <a:gd name="T92" fmla="*/ 4 w 188"/>
                            <a:gd name="T93" fmla="*/ 163 h 187"/>
                            <a:gd name="T94" fmla="*/ 1 w 188"/>
                            <a:gd name="T95" fmla="*/ 154 h 187"/>
                            <a:gd name="T96" fmla="*/ 1 w 188"/>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8" h="187">
                              <a:moveTo>
                                <a:pt x="1" y="150"/>
                              </a:moveTo>
                              <a:lnTo>
                                <a:pt x="0" y="140"/>
                              </a:lnTo>
                              <a:lnTo>
                                <a:pt x="1" y="131"/>
                              </a:lnTo>
                              <a:lnTo>
                                <a:pt x="1" y="121"/>
                              </a:lnTo>
                              <a:lnTo>
                                <a:pt x="0" y="111"/>
                              </a:lnTo>
                              <a:lnTo>
                                <a:pt x="0" y="102"/>
                              </a:lnTo>
                              <a:lnTo>
                                <a:pt x="1" y="94"/>
                              </a:lnTo>
                              <a:lnTo>
                                <a:pt x="0" y="84"/>
                              </a:lnTo>
                              <a:lnTo>
                                <a:pt x="1" y="75"/>
                              </a:lnTo>
                              <a:lnTo>
                                <a:pt x="1" y="65"/>
                              </a:lnTo>
                              <a:lnTo>
                                <a:pt x="0" y="55"/>
                              </a:lnTo>
                              <a:lnTo>
                                <a:pt x="1" y="46"/>
                              </a:lnTo>
                              <a:lnTo>
                                <a:pt x="1" y="38"/>
                              </a:lnTo>
                              <a:lnTo>
                                <a:pt x="1" y="32"/>
                              </a:lnTo>
                              <a:lnTo>
                                <a:pt x="1" y="28"/>
                              </a:lnTo>
                              <a:lnTo>
                                <a:pt x="4" y="23"/>
                              </a:lnTo>
                              <a:lnTo>
                                <a:pt x="6" y="19"/>
                              </a:lnTo>
                              <a:lnTo>
                                <a:pt x="9" y="15"/>
                              </a:lnTo>
                              <a:lnTo>
                                <a:pt x="12" y="12"/>
                              </a:lnTo>
                              <a:lnTo>
                                <a:pt x="16" y="9"/>
                              </a:lnTo>
                              <a:lnTo>
                                <a:pt x="20" y="6"/>
                              </a:lnTo>
                              <a:lnTo>
                                <a:pt x="24" y="3"/>
                              </a:lnTo>
                              <a:lnTo>
                                <a:pt x="29" y="2"/>
                              </a:lnTo>
                              <a:lnTo>
                                <a:pt x="33" y="2"/>
                              </a:lnTo>
                              <a:lnTo>
                                <a:pt x="39" y="2"/>
                              </a:lnTo>
                              <a:lnTo>
                                <a:pt x="47" y="0"/>
                              </a:lnTo>
                              <a:lnTo>
                                <a:pt x="58" y="2"/>
                              </a:lnTo>
                              <a:lnTo>
                                <a:pt x="66" y="2"/>
                              </a:lnTo>
                              <a:lnTo>
                                <a:pt x="75" y="0"/>
                              </a:lnTo>
                              <a:lnTo>
                                <a:pt x="85" y="0"/>
                              </a:lnTo>
                              <a:lnTo>
                                <a:pt x="95" y="2"/>
                              </a:lnTo>
                              <a:lnTo>
                                <a:pt x="103" y="0"/>
                              </a:lnTo>
                              <a:lnTo>
                                <a:pt x="114" y="2"/>
                              </a:lnTo>
                              <a:lnTo>
                                <a:pt x="122" y="2"/>
                              </a:lnTo>
                              <a:lnTo>
                                <a:pt x="132" y="0"/>
                              </a:lnTo>
                              <a:lnTo>
                                <a:pt x="141" y="2"/>
                              </a:lnTo>
                              <a:lnTo>
                                <a:pt x="151" y="2"/>
                              </a:lnTo>
                              <a:lnTo>
                                <a:pt x="155" y="2"/>
                              </a:lnTo>
                              <a:lnTo>
                                <a:pt x="160" y="2"/>
                              </a:lnTo>
                              <a:lnTo>
                                <a:pt x="164" y="3"/>
                              </a:lnTo>
                              <a:lnTo>
                                <a:pt x="168" y="6"/>
                              </a:lnTo>
                              <a:lnTo>
                                <a:pt x="172" y="9"/>
                              </a:lnTo>
                              <a:lnTo>
                                <a:pt x="177" y="12"/>
                              </a:lnTo>
                              <a:lnTo>
                                <a:pt x="180" y="15"/>
                              </a:lnTo>
                              <a:lnTo>
                                <a:pt x="183" y="19"/>
                              </a:lnTo>
                              <a:lnTo>
                                <a:pt x="184" y="23"/>
                              </a:lnTo>
                              <a:lnTo>
                                <a:pt x="187" y="28"/>
                              </a:lnTo>
                              <a:lnTo>
                                <a:pt x="187" y="32"/>
                              </a:lnTo>
                              <a:lnTo>
                                <a:pt x="188" y="38"/>
                              </a:lnTo>
                              <a:lnTo>
                                <a:pt x="187" y="46"/>
                              </a:lnTo>
                              <a:lnTo>
                                <a:pt x="188" y="56"/>
                              </a:lnTo>
                              <a:lnTo>
                                <a:pt x="188" y="65"/>
                              </a:lnTo>
                              <a:lnTo>
                                <a:pt x="187" y="74"/>
                              </a:lnTo>
                              <a:lnTo>
                                <a:pt x="187" y="84"/>
                              </a:lnTo>
                              <a:lnTo>
                                <a:pt x="188" y="94"/>
                              </a:lnTo>
                              <a:lnTo>
                                <a:pt x="187" y="102"/>
                              </a:lnTo>
                              <a:lnTo>
                                <a:pt x="188" y="113"/>
                              </a:lnTo>
                              <a:lnTo>
                                <a:pt x="188" y="121"/>
                              </a:lnTo>
                              <a:lnTo>
                                <a:pt x="187" y="130"/>
                              </a:lnTo>
                              <a:lnTo>
                                <a:pt x="188" y="140"/>
                              </a:lnTo>
                              <a:lnTo>
                                <a:pt x="188" y="150"/>
                              </a:lnTo>
                              <a:lnTo>
                                <a:pt x="187" y="154"/>
                              </a:lnTo>
                              <a:lnTo>
                                <a:pt x="187" y="159"/>
                              </a:lnTo>
                              <a:lnTo>
                                <a:pt x="184" y="163"/>
                              </a:lnTo>
                              <a:lnTo>
                                <a:pt x="183" y="167"/>
                              </a:lnTo>
                              <a:lnTo>
                                <a:pt x="180" y="172"/>
                              </a:lnTo>
                              <a:lnTo>
                                <a:pt x="177" y="176"/>
                              </a:lnTo>
                              <a:lnTo>
                                <a:pt x="172" y="179"/>
                              </a:lnTo>
                              <a:lnTo>
                                <a:pt x="168" y="182"/>
                              </a:lnTo>
                              <a:lnTo>
                                <a:pt x="164" y="183"/>
                              </a:lnTo>
                              <a:lnTo>
                                <a:pt x="160" y="186"/>
                              </a:lnTo>
                              <a:lnTo>
                                <a:pt x="155" y="186"/>
                              </a:lnTo>
                              <a:lnTo>
                                <a:pt x="151" y="187"/>
                              </a:lnTo>
                              <a:lnTo>
                                <a:pt x="141" y="186"/>
                              </a:lnTo>
                              <a:lnTo>
                                <a:pt x="132" y="187"/>
                              </a:lnTo>
                              <a:lnTo>
                                <a:pt x="122" y="187"/>
                              </a:lnTo>
                              <a:lnTo>
                                <a:pt x="112" y="186"/>
                              </a:lnTo>
                              <a:lnTo>
                                <a:pt x="103" y="186"/>
                              </a:lnTo>
                              <a:lnTo>
                                <a:pt x="95" y="187"/>
                              </a:lnTo>
                              <a:lnTo>
                                <a:pt x="85" y="186"/>
                              </a:lnTo>
                              <a:lnTo>
                                <a:pt x="76" y="187"/>
                              </a:lnTo>
                              <a:lnTo>
                                <a:pt x="66" y="187"/>
                              </a:lnTo>
                              <a:lnTo>
                                <a:pt x="56" y="186"/>
                              </a:lnTo>
                              <a:lnTo>
                                <a:pt x="47" y="187"/>
                              </a:lnTo>
                              <a:lnTo>
                                <a:pt x="39" y="187"/>
                              </a:lnTo>
                              <a:lnTo>
                                <a:pt x="33" y="186"/>
                              </a:lnTo>
                              <a:lnTo>
                                <a:pt x="29" y="186"/>
                              </a:lnTo>
                              <a:lnTo>
                                <a:pt x="24" y="183"/>
                              </a:lnTo>
                              <a:lnTo>
                                <a:pt x="20" y="182"/>
                              </a:lnTo>
                              <a:lnTo>
                                <a:pt x="16" y="179"/>
                              </a:lnTo>
                              <a:lnTo>
                                <a:pt x="12" y="176"/>
                              </a:lnTo>
                              <a:lnTo>
                                <a:pt x="9" y="172"/>
                              </a:lnTo>
                              <a:lnTo>
                                <a:pt x="6" y="167"/>
                              </a:lnTo>
                              <a:lnTo>
                                <a:pt x="4" y="163"/>
                              </a:lnTo>
                              <a:lnTo>
                                <a:pt x="1" y="159"/>
                              </a:lnTo>
                              <a:lnTo>
                                <a:pt x="1" y="154"/>
                              </a:lnTo>
                              <a:lnTo>
                                <a:pt x="1" y="15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52"/>
                      <wps:cNvSpPr>
                        <a:spLocks/>
                      </wps:cNvSpPr>
                      <wps:spPr bwMode="auto">
                        <a:xfrm>
                          <a:off x="8858" y="15838"/>
                          <a:ext cx="318" cy="319"/>
                        </a:xfrm>
                        <a:custGeom>
                          <a:avLst/>
                          <a:gdLst>
                            <a:gd name="T0" fmla="*/ 0 w 318"/>
                            <a:gd name="T1" fmla="*/ 238 h 319"/>
                            <a:gd name="T2" fmla="*/ 2 w 318"/>
                            <a:gd name="T3" fmla="*/ 208 h 319"/>
                            <a:gd name="T4" fmla="*/ 0 w 318"/>
                            <a:gd name="T5" fmla="*/ 175 h 319"/>
                            <a:gd name="T6" fmla="*/ 0 w 318"/>
                            <a:gd name="T7" fmla="*/ 143 h 319"/>
                            <a:gd name="T8" fmla="*/ 2 w 318"/>
                            <a:gd name="T9" fmla="*/ 113 h 319"/>
                            <a:gd name="T10" fmla="*/ 2 w 318"/>
                            <a:gd name="T11" fmla="*/ 80 h 319"/>
                            <a:gd name="T12" fmla="*/ 2 w 318"/>
                            <a:gd name="T13" fmla="*/ 57 h 319"/>
                            <a:gd name="T14" fmla="*/ 6 w 318"/>
                            <a:gd name="T15" fmla="*/ 41 h 319"/>
                            <a:gd name="T16" fmla="*/ 15 w 318"/>
                            <a:gd name="T17" fmla="*/ 26 h 319"/>
                            <a:gd name="T18" fmla="*/ 26 w 318"/>
                            <a:gd name="T19" fmla="*/ 15 h 319"/>
                            <a:gd name="T20" fmla="*/ 41 w 318"/>
                            <a:gd name="T21" fmla="*/ 6 h 319"/>
                            <a:gd name="T22" fmla="*/ 56 w 318"/>
                            <a:gd name="T23" fmla="*/ 2 h 319"/>
                            <a:gd name="T24" fmla="*/ 79 w 318"/>
                            <a:gd name="T25" fmla="*/ 0 h 319"/>
                            <a:gd name="T26" fmla="*/ 111 w 318"/>
                            <a:gd name="T27" fmla="*/ 2 h 319"/>
                            <a:gd name="T28" fmla="*/ 143 w 318"/>
                            <a:gd name="T29" fmla="*/ 0 h 319"/>
                            <a:gd name="T30" fmla="*/ 174 w 318"/>
                            <a:gd name="T31" fmla="*/ 0 h 319"/>
                            <a:gd name="T32" fmla="*/ 206 w 318"/>
                            <a:gd name="T33" fmla="*/ 2 h 319"/>
                            <a:gd name="T34" fmla="*/ 237 w 318"/>
                            <a:gd name="T35" fmla="*/ 2 h 319"/>
                            <a:gd name="T36" fmla="*/ 260 w 318"/>
                            <a:gd name="T37" fmla="*/ 2 h 319"/>
                            <a:gd name="T38" fmla="*/ 278 w 318"/>
                            <a:gd name="T39" fmla="*/ 6 h 319"/>
                            <a:gd name="T40" fmla="*/ 292 w 318"/>
                            <a:gd name="T41" fmla="*/ 15 h 319"/>
                            <a:gd name="T42" fmla="*/ 304 w 318"/>
                            <a:gd name="T43" fmla="*/ 26 h 319"/>
                            <a:gd name="T44" fmla="*/ 312 w 318"/>
                            <a:gd name="T45" fmla="*/ 41 h 319"/>
                            <a:gd name="T46" fmla="*/ 316 w 318"/>
                            <a:gd name="T47" fmla="*/ 57 h 319"/>
                            <a:gd name="T48" fmla="*/ 316 w 318"/>
                            <a:gd name="T49" fmla="*/ 80 h 319"/>
                            <a:gd name="T50" fmla="*/ 318 w 318"/>
                            <a:gd name="T51" fmla="*/ 113 h 319"/>
                            <a:gd name="T52" fmla="*/ 316 w 318"/>
                            <a:gd name="T53" fmla="*/ 143 h 319"/>
                            <a:gd name="T54" fmla="*/ 316 w 318"/>
                            <a:gd name="T55" fmla="*/ 175 h 319"/>
                            <a:gd name="T56" fmla="*/ 318 w 318"/>
                            <a:gd name="T57" fmla="*/ 208 h 319"/>
                            <a:gd name="T58" fmla="*/ 318 w 318"/>
                            <a:gd name="T59" fmla="*/ 239 h 319"/>
                            <a:gd name="T60" fmla="*/ 316 w 318"/>
                            <a:gd name="T61" fmla="*/ 264 h 319"/>
                            <a:gd name="T62" fmla="*/ 312 w 318"/>
                            <a:gd name="T63" fmla="*/ 280 h 319"/>
                            <a:gd name="T64" fmla="*/ 304 w 318"/>
                            <a:gd name="T65" fmla="*/ 294 h 319"/>
                            <a:gd name="T66" fmla="*/ 292 w 318"/>
                            <a:gd name="T67" fmla="*/ 306 h 319"/>
                            <a:gd name="T68" fmla="*/ 278 w 318"/>
                            <a:gd name="T69" fmla="*/ 313 h 319"/>
                            <a:gd name="T70" fmla="*/ 260 w 318"/>
                            <a:gd name="T71" fmla="*/ 317 h 319"/>
                            <a:gd name="T72" fmla="*/ 237 w 318"/>
                            <a:gd name="T73" fmla="*/ 317 h 319"/>
                            <a:gd name="T74" fmla="*/ 206 w 318"/>
                            <a:gd name="T75" fmla="*/ 319 h 319"/>
                            <a:gd name="T76" fmla="*/ 174 w 318"/>
                            <a:gd name="T77" fmla="*/ 317 h 319"/>
                            <a:gd name="T78" fmla="*/ 143 w 318"/>
                            <a:gd name="T79" fmla="*/ 317 h 319"/>
                            <a:gd name="T80" fmla="*/ 111 w 318"/>
                            <a:gd name="T81" fmla="*/ 319 h 319"/>
                            <a:gd name="T82" fmla="*/ 79 w 318"/>
                            <a:gd name="T83" fmla="*/ 319 h 319"/>
                            <a:gd name="T84" fmla="*/ 56 w 318"/>
                            <a:gd name="T85" fmla="*/ 317 h 319"/>
                            <a:gd name="T86" fmla="*/ 41 w 318"/>
                            <a:gd name="T87" fmla="*/ 313 h 319"/>
                            <a:gd name="T88" fmla="*/ 26 w 318"/>
                            <a:gd name="T89" fmla="*/ 306 h 319"/>
                            <a:gd name="T90" fmla="*/ 15 w 318"/>
                            <a:gd name="T91" fmla="*/ 294 h 319"/>
                            <a:gd name="T92" fmla="*/ 6 w 318"/>
                            <a:gd name="T93" fmla="*/ 280 h 319"/>
                            <a:gd name="T94" fmla="*/ 2 w 318"/>
                            <a:gd name="T95" fmla="*/ 264 h 319"/>
                            <a:gd name="T96" fmla="*/ 2 w 318"/>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8" h="319">
                              <a:moveTo>
                                <a:pt x="2" y="255"/>
                              </a:moveTo>
                              <a:lnTo>
                                <a:pt x="0" y="238"/>
                              </a:lnTo>
                              <a:lnTo>
                                <a:pt x="2" y="224"/>
                              </a:lnTo>
                              <a:lnTo>
                                <a:pt x="2" y="208"/>
                              </a:lnTo>
                              <a:lnTo>
                                <a:pt x="0" y="190"/>
                              </a:lnTo>
                              <a:lnTo>
                                <a:pt x="0" y="175"/>
                              </a:lnTo>
                              <a:lnTo>
                                <a:pt x="2" y="160"/>
                              </a:lnTo>
                              <a:lnTo>
                                <a:pt x="0" y="143"/>
                              </a:lnTo>
                              <a:lnTo>
                                <a:pt x="2" y="129"/>
                              </a:lnTo>
                              <a:lnTo>
                                <a:pt x="2" y="113"/>
                              </a:lnTo>
                              <a:lnTo>
                                <a:pt x="0" y="95"/>
                              </a:lnTo>
                              <a:lnTo>
                                <a:pt x="2" y="80"/>
                              </a:lnTo>
                              <a:lnTo>
                                <a:pt x="2" y="65"/>
                              </a:lnTo>
                              <a:lnTo>
                                <a:pt x="2" y="57"/>
                              </a:lnTo>
                              <a:lnTo>
                                <a:pt x="3" y="48"/>
                              </a:lnTo>
                              <a:lnTo>
                                <a:pt x="6" y="41"/>
                              </a:lnTo>
                              <a:lnTo>
                                <a:pt x="10" y="32"/>
                              </a:lnTo>
                              <a:lnTo>
                                <a:pt x="15" y="26"/>
                              </a:lnTo>
                              <a:lnTo>
                                <a:pt x="21" y="21"/>
                              </a:lnTo>
                              <a:lnTo>
                                <a:pt x="26" y="15"/>
                              </a:lnTo>
                              <a:lnTo>
                                <a:pt x="32" y="11"/>
                              </a:lnTo>
                              <a:lnTo>
                                <a:pt x="41" y="6"/>
                              </a:lnTo>
                              <a:lnTo>
                                <a:pt x="48" y="3"/>
                              </a:lnTo>
                              <a:lnTo>
                                <a:pt x="56" y="2"/>
                              </a:lnTo>
                              <a:lnTo>
                                <a:pt x="65" y="2"/>
                              </a:lnTo>
                              <a:lnTo>
                                <a:pt x="79" y="0"/>
                              </a:lnTo>
                              <a:lnTo>
                                <a:pt x="95" y="2"/>
                              </a:lnTo>
                              <a:lnTo>
                                <a:pt x="111" y="2"/>
                              </a:lnTo>
                              <a:lnTo>
                                <a:pt x="127" y="0"/>
                              </a:lnTo>
                              <a:lnTo>
                                <a:pt x="143" y="0"/>
                              </a:lnTo>
                              <a:lnTo>
                                <a:pt x="158" y="2"/>
                              </a:lnTo>
                              <a:lnTo>
                                <a:pt x="174" y="0"/>
                              </a:lnTo>
                              <a:lnTo>
                                <a:pt x="190" y="2"/>
                              </a:lnTo>
                              <a:lnTo>
                                <a:pt x="206" y="2"/>
                              </a:lnTo>
                              <a:lnTo>
                                <a:pt x="222" y="0"/>
                              </a:lnTo>
                              <a:lnTo>
                                <a:pt x="237" y="2"/>
                              </a:lnTo>
                              <a:lnTo>
                                <a:pt x="253" y="2"/>
                              </a:lnTo>
                              <a:lnTo>
                                <a:pt x="260" y="2"/>
                              </a:lnTo>
                              <a:lnTo>
                                <a:pt x="269" y="3"/>
                              </a:lnTo>
                              <a:lnTo>
                                <a:pt x="278" y="6"/>
                              </a:lnTo>
                              <a:lnTo>
                                <a:pt x="285" y="11"/>
                              </a:lnTo>
                              <a:lnTo>
                                <a:pt x="292" y="15"/>
                              </a:lnTo>
                              <a:lnTo>
                                <a:pt x="298" y="21"/>
                              </a:lnTo>
                              <a:lnTo>
                                <a:pt x="304" y="26"/>
                              </a:lnTo>
                              <a:lnTo>
                                <a:pt x="308" y="32"/>
                              </a:lnTo>
                              <a:lnTo>
                                <a:pt x="312" y="41"/>
                              </a:lnTo>
                              <a:lnTo>
                                <a:pt x="315" y="48"/>
                              </a:lnTo>
                              <a:lnTo>
                                <a:pt x="316" y="57"/>
                              </a:lnTo>
                              <a:lnTo>
                                <a:pt x="318" y="65"/>
                              </a:lnTo>
                              <a:lnTo>
                                <a:pt x="316" y="80"/>
                              </a:lnTo>
                              <a:lnTo>
                                <a:pt x="318" y="97"/>
                              </a:lnTo>
                              <a:lnTo>
                                <a:pt x="318" y="113"/>
                              </a:lnTo>
                              <a:lnTo>
                                <a:pt x="316" y="127"/>
                              </a:lnTo>
                              <a:lnTo>
                                <a:pt x="316" y="143"/>
                              </a:lnTo>
                              <a:lnTo>
                                <a:pt x="318" y="160"/>
                              </a:lnTo>
                              <a:lnTo>
                                <a:pt x="316" y="175"/>
                              </a:lnTo>
                              <a:lnTo>
                                <a:pt x="318" y="192"/>
                              </a:lnTo>
                              <a:lnTo>
                                <a:pt x="318" y="208"/>
                              </a:lnTo>
                              <a:lnTo>
                                <a:pt x="316" y="222"/>
                              </a:lnTo>
                              <a:lnTo>
                                <a:pt x="318" y="239"/>
                              </a:lnTo>
                              <a:lnTo>
                                <a:pt x="318" y="255"/>
                              </a:lnTo>
                              <a:lnTo>
                                <a:pt x="316" y="264"/>
                              </a:lnTo>
                              <a:lnTo>
                                <a:pt x="315" y="271"/>
                              </a:lnTo>
                              <a:lnTo>
                                <a:pt x="312" y="280"/>
                              </a:lnTo>
                              <a:lnTo>
                                <a:pt x="308" y="287"/>
                              </a:lnTo>
                              <a:lnTo>
                                <a:pt x="304" y="294"/>
                              </a:lnTo>
                              <a:lnTo>
                                <a:pt x="298" y="300"/>
                              </a:lnTo>
                              <a:lnTo>
                                <a:pt x="292" y="306"/>
                              </a:lnTo>
                              <a:lnTo>
                                <a:pt x="285" y="310"/>
                              </a:lnTo>
                              <a:lnTo>
                                <a:pt x="278" y="313"/>
                              </a:lnTo>
                              <a:lnTo>
                                <a:pt x="269" y="316"/>
                              </a:lnTo>
                              <a:lnTo>
                                <a:pt x="260" y="317"/>
                              </a:lnTo>
                              <a:lnTo>
                                <a:pt x="253" y="319"/>
                              </a:lnTo>
                              <a:lnTo>
                                <a:pt x="237" y="317"/>
                              </a:lnTo>
                              <a:lnTo>
                                <a:pt x="222" y="319"/>
                              </a:lnTo>
                              <a:lnTo>
                                <a:pt x="206" y="319"/>
                              </a:lnTo>
                              <a:lnTo>
                                <a:pt x="190" y="317"/>
                              </a:lnTo>
                              <a:lnTo>
                                <a:pt x="174" y="317"/>
                              </a:lnTo>
                              <a:lnTo>
                                <a:pt x="158" y="319"/>
                              </a:lnTo>
                              <a:lnTo>
                                <a:pt x="143" y="317"/>
                              </a:lnTo>
                              <a:lnTo>
                                <a:pt x="127" y="319"/>
                              </a:lnTo>
                              <a:lnTo>
                                <a:pt x="111" y="319"/>
                              </a:lnTo>
                              <a:lnTo>
                                <a:pt x="95" y="317"/>
                              </a:lnTo>
                              <a:lnTo>
                                <a:pt x="79" y="319"/>
                              </a:lnTo>
                              <a:lnTo>
                                <a:pt x="65" y="319"/>
                              </a:lnTo>
                              <a:lnTo>
                                <a:pt x="56" y="317"/>
                              </a:lnTo>
                              <a:lnTo>
                                <a:pt x="48" y="316"/>
                              </a:lnTo>
                              <a:lnTo>
                                <a:pt x="41" y="313"/>
                              </a:lnTo>
                              <a:lnTo>
                                <a:pt x="32" y="310"/>
                              </a:lnTo>
                              <a:lnTo>
                                <a:pt x="26" y="306"/>
                              </a:lnTo>
                              <a:lnTo>
                                <a:pt x="21" y="300"/>
                              </a:lnTo>
                              <a:lnTo>
                                <a:pt x="15" y="294"/>
                              </a:lnTo>
                              <a:lnTo>
                                <a:pt x="10" y="287"/>
                              </a:lnTo>
                              <a:lnTo>
                                <a:pt x="6" y="280"/>
                              </a:lnTo>
                              <a:lnTo>
                                <a:pt x="3" y="271"/>
                              </a:lnTo>
                              <a:lnTo>
                                <a:pt x="2" y="264"/>
                              </a:lnTo>
                              <a:lnTo>
                                <a:pt x="2"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53"/>
                      <wps:cNvSpPr>
                        <a:spLocks/>
                      </wps:cNvSpPr>
                      <wps:spPr bwMode="auto">
                        <a:xfrm>
                          <a:off x="8923" y="15464"/>
                          <a:ext cx="187" cy="187"/>
                        </a:xfrm>
                        <a:custGeom>
                          <a:avLst/>
                          <a:gdLst>
                            <a:gd name="T0" fmla="*/ 0 w 187"/>
                            <a:gd name="T1" fmla="*/ 140 h 187"/>
                            <a:gd name="T2" fmla="*/ 1 w 187"/>
                            <a:gd name="T3" fmla="*/ 121 h 187"/>
                            <a:gd name="T4" fmla="*/ 0 w 187"/>
                            <a:gd name="T5" fmla="*/ 102 h 187"/>
                            <a:gd name="T6" fmla="*/ 0 w 187"/>
                            <a:gd name="T7" fmla="*/ 84 h 187"/>
                            <a:gd name="T8" fmla="*/ 1 w 187"/>
                            <a:gd name="T9" fmla="*/ 65 h 187"/>
                            <a:gd name="T10" fmla="*/ 1 w 187"/>
                            <a:gd name="T11" fmla="*/ 46 h 187"/>
                            <a:gd name="T12" fmla="*/ 1 w 187"/>
                            <a:gd name="T13" fmla="*/ 32 h 187"/>
                            <a:gd name="T14" fmla="*/ 4 w 187"/>
                            <a:gd name="T15" fmla="*/ 23 h 187"/>
                            <a:gd name="T16" fmla="*/ 9 w 187"/>
                            <a:gd name="T17" fmla="*/ 15 h 187"/>
                            <a:gd name="T18" fmla="*/ 16 w 187"/>
                            <a:gd name="T19" fmla="*/ 9 h 187"/>
                            <a:gd name="T20" fmla="*/ 24 w 187"/>
                            <a:gd name="T21" fmla="*/ 3 h 187"/>
                            <a:gd name="T22" fmla="*/ 33 w 187"/>
                            <a:gd name="T23" fmla="*/ 2 h 187"/>
                            <a:gd name="T24" fmla="*/ 47 w 187"/>
                            <a:gd name="T25" fmla="*/ 0 h 187"/>
                            <a:gd name="T26" fmla="*/ 66 w 187"/>
                            <a:gd name="T27" fmla="*/ 2 h 187"/>
                            <a:gd name="T28" fmla="*/ 85 w 187"/>
                            <a:gd name="T29" fmla="*/ 0 h 187"/>
                            <a:gd name="T30" fmla="*/ 102 w 187"/>
                            <a:gd name="T31" fmla="*/ 0 h 187"/>
                            <a:gd name="T32" fmla="*/ 121 w 187"/>
                            <a:gd name="T33" fmla="*/ 2 h 187"/>
                            <a:gd name="T34" fmla="*/ 139 w 187"/>
                            <a:gd name="T35" fmla="*/ 2 h 187"/>
                            <a:gd name="T36" fmla="*/ 154 w 187"/>
                            <a:gd name="T37" fmla="*/ 2 h 187"/>
                            <a:gd name="T38" fmla="*/ 162 w 187"/>
                            <a:gd name="T39" fmla="*/ 3 h 187"/>
                            <a:gd name="T40" fmla="*/ 171 w 187"/>
                            <a:gd name="T41" fmla="*/ 9 h 187"/>
                            <a:gd name="T42" fmla="*/ 178 w 187"/>
                            <a:gd name="T43" fmla="*/ 15 h 187"/>
                            <a:gd name="T44" fmla="*/ 183 w 187"/>
                            <a:gd name="T45" fmla="*/ 23 h 187"/>
                            <a:gd name="T46" fmla="*/ 185 w 187"/>
                            <a:gd name="T47" fmla="*/ 32 h 187"/>
                            <a:gd name="T48" fmla="*/ 185 w 187"/>
                            <a:gd name="T49" fmla="*/ 46 h 187"/>
                            <a:gd name="T50" fmla="*/ 187 w 187"/>
                            <a:gd name="T51" fmla="*/ 65 h 187"/>
                            <a:gd name="T52" fmla="*/ 185 w 187"/>
                            <a:gd name="T53" fmla="*/ 84 h 187"/>
                            <a:gd name="T54" fmla="*/ 185 w 187"/>
                            <a:gd name="T55" fmla="*/ 102 h 187"/>
                            <a:gd name="T56" fmla="*/ 187 w 187"/>
                            <a:gd name="T57" fmla="*/ 121 h 187"/>
                            <a:gd name="T58" fmla="*/ 187 w 187"/>
                            <a:gd name="T59" fmla="*/ 140 h 187"/>
                            <a:gd name="T60" fmla="*/ 185 w 187"/>
                            <a:gd name="T61" fmla="*/ 154 h 187"/>
                            <a:gd name="T62" fmla="*/ 183 w 187"/>
                            <a:gd name="T63" fmla="*/ 163 h 187"/>
                            <a:gd name="T64" fmla="*/ 178 w 187"/>
                            <a:gd name="T65" fmla="*/ 172 h 187"/>
                            <a:gd name="T66" fmla="*/ 171 w 187"/>
                            <a:gd name="T67" fmla="*/ 179 h 187"/>
                            <a:gd name="T68" fmla="*/ 162 w 187"/>
                            <a:gd name="T69" fmla="*/ 183 h 187"/>
                            <a:gd name="T70" fmla="*/ 154 w 187"/>
                            <a:gd name="T71" fmla="*/ 186 h 187"/>
                            <a:gd name="T72" fmla="*/ 139 w 187"/>
                            <a:gd name="T73" fmla="*/ 186 h 187"/>
                            <a:gd name="T74" fmla="*/ 121 w 187"/>
                            <a:gd name="T75" fmla="*/ 187 h 187"/>
                            <a:gd name="T76" fmla="*/ 102 w 187"/>
                            <a:gd name="T77" fmla="*/ 186 h 187"/>
                            <a:gd name="T78" fmla="*/ 85 w 187"/>
                            <a:gd name="T79" fmla="*/ 186 h 187"/>
                            <a:gd name="T80" fmla="*/ 66 w 187"/>
                            <a:gd name="T81" fmla="*/ 187 h 187"/>
                            <a:gd name="T82" fmla="*/ 47 w 187"/>
                            <a:gd name="T83" fmla="*/ 187 h 187"/>
                            <a:gd name="T84" fmla="*/ 33 w 187"/>
                            <a:gd name="T85" fmla="*/ 186 h 187"/>
                            <a:gd name="T86" fmla="*/ 24 w 187"/>
                            <a:gd name="T87" fmla="*/ 183 h 187"/>
                            <a:gd name="T88" fmla="*/ 16 w 187"/>
                            <a:gd name="T89" fmla="*/ 179 h 187"/>
                            <a:gd name="T90" fmla="*/ 9 w 187"/>
                            <a:gd name="T91" fmla="*/ 172 h 187"/>
                            <a:gd name="T92" fmla="*/ 4 w 187"/>
                            <a:gd name="T93" fmla="*/ 163 h 187"/>
                            <a:gd name="T94" fmla="*/ 1 w 187"/>
                            <a:gd name="T95" fmla="*/ 154 h 187"/>
                            <a:gd name="T96" fmla="*/ 1 w 187"/>
                            <a:gd name="T97" fmla="*/ 150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7" h="187">
                              <a:moveTo>
                                <a:pt x="1" y="150"/>
                              </a:moveTo>
                              <a:lnTo>
                                <a:pt x="0" y="140"/>
                              </a:lnTo>
                              <a:lnTo>
                                <a:pt x="1" y="131"/>
                              </a:lnTo>
                              <a:lnTo>
                                <a:pt x="1" y="121"/>
                              </a:lnTo>
                              <a:lnTo>
                                <a:pt x="0" y="111"/>
                              </a:lnTo>
                              <a:lnTo>
                                <a:pt x="0" y="102"/>
                              </a:lnTo>
                              <a:lnTo>
                                <a:pt x="1" y="94"/>
                              </a:lnTo>
                              <a:lnTo>
                                <a:pt x="0" y="84"/>
                              </a:lnTo>
                              <a:lnTo>
                                <a:pt x="1" y="75"/>
                              </a:lnTo>
                              <a:lnTo>
                                <a:pt x="1" y="65"/>
                              </a:lnTo>
                              <a:lnTo>
                                <a:pt x="0" y="55"/>
                              </a:lnTo>
                              <a:lnTo>
                                <a:pt x="1" y="46"/>
                              </a:lnTo>
                              <a:lnTo>
                                <a:pt x="1" y="38"/>
                              </a:lnTo>
                              <a:lnTo>
                                <a:pt x="1" y="32"/>
                              </a:lnTo>
                              <a:lnTo>
                                <a:pt x="1" y="28"/>
                              </a:lnTo>
                              <a:lnTo>
                                <a:pt x="4" y="23"/>
                              </a:lnTo>
                              <a:lnTo>
                                <a:pt x="6" y="19"/>
                              </a:lnTo>
                              <a:lnTo>
                                <a:pt x="9" y="15"/>
                              </a:lnTo>
                              <a:lnTo>
                                <a:pt x="12" y="12"/>
                              </a:lnTo>
                              <a:lnTo>
                                <a:pt x="16" y="9"/>
                              </a:lnTo>
                              <a:lnTo>
                                <a:pt x="20" y="6"/>
                              </a:lnTo>
                              <a:lnTo>
                                <a:pt x="24" y="3"/>
                              </a:lnTo>
                              <a:lnTo>
                                <a:pt x="29" y="2"/>
                              </a:lnTo>
                              <a:lnTo>
                                <a:pt x="33" y="2"/>
                              </a:lnTo>
                              <a:lnTo>
                                <a:pt x="39" y="2"/>
                              </a:lnTo>
                              <a:lnTo>
                                <a:pt x="47" y="0"/>
                              </a:lnTo>
                              <a:lnTo>
                                <a:pt x="56" y="2"/>
                              </a:lnTo>
                              <a:lnTo>
                                <a:pt x="66" y="2"/>
                              </a:lnTo>
                              <a:lnTo>
                                <a:pt x="75" y="0"/>
                              </a:lnTo>
                              <a:lnTo>
                                <a:pt x="85" y="0"/>
                              </a:lnTo>
                              <a:lnTo>
                                <a:pt x="93" y="2"/>
                              </a:lnTo>
                              <a:lnTo>
                                <a:pt x="102" y="0"/>
                              </a:lnTo>
                              <a:lnTo>
                                <a:pt x="112" y="2"/>
                              </a:lnTo>
                              <a:lnTo>
                                <a:pt x="121" y="2"/>
                              </a:lnTo>
                              <a:lnTo>
                                <a:pt x="131" y="0"/>
                              </a:lnTo>
                              <a:lnTo>
                                <a:pt x="139" y="2"/>
                              </a:lnTo>
                              <a:lnTo>
                                <a:pt x="149" y="2"/>
                              </a:lnTo>
                              <a:lnTo>
                                <a:pt x="154" y="2"/>
                              </a:lnTo>
                              <a:lnTo>
                                <a:pt x="158" y="2"/>
                              </a:lnTo>
                              <a:lnTo>
                                <a:pt x="162" y="3"/>
                              </a:lnTo>
                              <a:lnTo>
                                <a:pt x="167" y="6"/>
                              </a:lnTo>
                              <a:lnTo>
                                <a:pt x="171" y="9"/>
                              </a:lnTo>
                              <a:lnTo>
                                <a:pt x="175" y="12"/>
                              </a:lnTo>
                              <a:lnTo>
                                <a:pt x="178" y="15"/>
                              </a:lnTo>
                              <a:lnTo>
                                <a:pt x="181" y="19"/>
                              </a:lnTo>
                              <a:lnTo>
                                <a:pt x="183" y="23"/>
                              </a:lnTo>
                              <a:lnTo>
                                <a:pt x="185" y="28"/>
                              </a:lnTo>
                              <a:lnTo>
                                <a:pt x="185" y="32"/>
                              </a:lnTo>
                              <a:lnTo>
                                <a:pt x="187" y="38"/>
                              </a:lnTo>
                              <a:lnTo>
                                <a:pt x="185" y="46"/>
                              </a:lnTo>
                              <a:lnTo>
                                <a:pt x="187" y="56"/>
                              </a:lnTo>
                              <a:lnTo>
                                <a:pt x="187" y="65"/>
                              </a:lnTo>
                              <a:lnTo>
                                <a:pt x="185" y="74"/>
                              </a:lnTo>
                              <a:lnTo>
                                <a:pt x="185" y="84"/>
                              </a:lnTo>
                              <a:lnTo>
                                <a:pt x="187" y="94"/>
                              </a:lnTo>
                              <a:lnTo>
                                <a:pt x="185" y="102"/>
                              </a:lnTo>
                              <a:lnTo>
                                <a:pt x="187" y="113"/>
                              </a:lnTo>
                              <a:lnTo>
                                <a:pt x="187" y="121"/>
                              </a:lnTo>
                              <a:lnTo>
                                <a:pt x="185" y="130"/>
                              </a:lnTo>
                              <a:lnTo>
                                <a:pt x="187" y="140"/>
                              </a:lnTo>
                              <a:lnTo>
                                <a:pt x="187" y="150"/>
                              </a:lnTo>
                              <a:lnTo>
                                <a:pt x="185" y="154"/>
                              </a:lnTo>
                              <a:lnTo>
                                <a:pt x="185" y="159"/>
                              </a:lnTo>
                              <a:lnTo>
                                <a:pt x="183" y="163"/>
                              </a:lnTo>
                              <a:lnTo>
                                <a:pt x="181" y="167"/>
                              </a:lnTo>
                              <a:lnTo>
                                <a:pt x="178" y="172"/>
                              </a:lnTo>
                              <a:lnTo>
                                <a:pt x="175" y="176"/>
                              </a:lnTo>
                              <a:lnTo>
                                <a:pt x="171" y="179"/>
                              </a:lnTo>
                              <a:lnTo>
                                <a:pt x="167" y="182"/>
                              </a:lnTo>
                              <a:lnTo>
                                <a:pt x="162" y="183"/>
                              </a:lnTo>
                              <a:lnTo>
                                <a:pt x="158" y="186"/>
                              </a:lnTo>
                              <a:lnTo>
                                <a:pt x="154" y="186"/>
                              </a:lnTo>
                              <a:lnTo>
                                <a:pt x="149" y="187"/>
                              </a:lnTo>
                              <a:lnTo>
                                <a:pt x="139" y="186"/>
                              </a:lnTo>
                              <a:lnTo>
                                <a:pt x="131" y="187"/>
                              </a:lnTo>
                              <a:lnTo>
                                <a:pt x="121" y="187"/>
                              </a:lnTo>
                              <a:lnTo>
                                <a:pt x="112" y="186"/>
                              </a:lnTo>
                              <a:lnTo>
                                <a:pt x="102" y="186"/>
                              </a:lnTo>
                              <a:lnTo>
                                <a:pt x="93" y="187"/>
                              </a:lnTo>
                              <a:lnTo>
                                <a:pt x="85" y="186"/>
                              </a:lnTo>
                              <a:lnTo>
                                <a:pt x="75" y="187"/>
                              </a:lnTo>
                              <a:lnTo>
                                <a:pt x="66" y="187"/>
                              </a:lnTo>
                              <a:lnTo>
                                <a:pt x="56" y="186"/>
                              </a:lnTo>
                              <a:lnTo>
                                <a:pt x="47" y="187"/>
                              </a:lnTo>
                              <a:lnTo>
                                <a:pt x="39" y="187"/>
                              </a:lnTo>
                              <a:lnTo>
                                <a:pt x="33" y="186"/>
                              </a:lnTo>
                              <a:lnTo>
                                <a:pt x="29" y="186"/>
                              </a:lnTo>
                              <a:lnTo>
                                <a:pt x="24" y="183"/>
                              </a:lnTo>
                              <a:lnTo>
                                <a:pt x="20" y="182"/>
                              </a:lnTo>
                              <a:lnTo>
                                <a:pt x="16" y="179"/>
                              </a:lnTo>
                              <a:lnTo>
                                <a:pt x="12" y="176"/>
                              </a:lnTo>
                              <a:lnTo>
                                <a:pt x="9" y="172"/>
                              </a:lnTo>
                              <a:lnTo>
                                <a:pt x="6" y="167"/>
                              </a:lnTo>
                              <a:lnTo>
                                <a:pt x="4" y="163"/>
                              </a:lnTo>
                              <a:lnTo>
                                <a:pt x="1" y="159"/>
                              </a:lnTo>
                              <a:lnTo>
                                <a:pt x="1" y="154"/>
                              </a:lnTo>
                              <a:lnTo>
                                <a:pt x="1" y="15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54"/>
                      <wps:cNvSpPr>
                        <a:spLocks/>
                      </wps:cNvSpPr>
                      <wps:spPr bwMode="auto">
                        <a:xfrm>
                          <a:off x="9288" y="15838"/>
                          <a:ext cx="317" cy="319"/>
                        </a:xfrm>
                        <a:custGeom>
                          <a:avLst/>
                          <a:gdLst>
                            <a:gd name="T0" fmla="*/ 0 w 317"/>
                            <a:gd name="T1" fmla="*/ 238 h 319"/>
                            <a:gd name="T2" fmla="*/ 1 w 317"/>
                            <a:gd name="T3" fmla="*/ 208 h 319"/>
                            <a:gd name="T4" fmla="*/ 0 w 317"/>
                            <a:gd name="T5" fmla="*/ 175 h 319"/>
                            <a:gd name="T6" fmla="*/ 0 w 317"/>
                            <a:gd name="T7" fmla="*/ 143 h 319"/>
                            <a:gd name="T8" fmla="*/ 1 w 317"/>
                            <a:gd name="T9" fmla="*/ 113 h 319"/>
                            <a:gd name="T10" fmla="*/ 1 w 317"/>
                            <a:gd name="T11" fmla="*/ 80 h 319"/>
                            <a:gd name="T12" fmla="*/ 1 w 317"/>
                            <a:gd name="T13" fmla="*/ 57 h 319"/>
                            <a:gd name="T14" fmla="*/ 6 w 317"/>
                            <a:gd name="T15" fmla="*/ 41 h 319"/>
                            <a:gd name="T16" fmla="*/ 14 w 317"/>
                            <a:gd name="T17" fmla="*/ 26 h 319"/>
                            <a:gd name="T18" fmla="*/ 26 w 317"/>
                            <a:gd name="T19" fmla="*/ 15 h 319"/>
                            <a:gd name="T20" fmla="*/ 40 w 317"/>
                            <a:gd name="T21" fmla="*/ 6 h 319"/>
                            <a:gd name="T22" fmla="*/ 56 w 317"/>
                            <a:gd name="T23" fmla="*/ 2 h 319"/>
                            <a:gd name="T24" fmla="*/ 79 w 317"/>
                            <a:gd name="T25" fmla="*/ 0 h 319"/>
                            <a:gd name="T26" fmla="*/ 112 w 317"/>
                            <a:gd name="T27" fmla="*/ 2 h 319"/>
                            <a:gd name="T28" fmla="*/ 142 w 317"/>
                            <a:gd name="T29" fmla="*/ 0 h 319"/>
                            <a:gd name="T30" fmla="*/ 174 w 317"/>
                            <a:gd name="T31" fmla="*/ 0 h 319"/>
                            <a:gd name="T32" fmla="*/ 207 w 317"/>
                            <a:gd name="T33" fmla="*/ 2 h 319"/>
                            <a:gd name="T34" fmla="*/ 238 w 317"/>
                            <a:gd name="T35" fmla="*/ 2 h 319"/>
                            <a:gd name="T36" fmla="*/ 261 w 317"/>
                            <a:gd name="T37" fmla="*/ 2 h 319"/>
                            <a:gd name="T38" fmla="*/ 279 w 317"/>
                            <a:gd name="T39" fmla="*/ 6 h 319"/>
                            <a:gd name="T40" fmla="*/ 292 w 317"/>
                            <a:gd name="T41" fmla="*/ 15 h 319"/>
                            <a:gd name="T42" fmla="*/ 303 w 317"/>
                            <a:gd name="T43" fmla="*/ 26 h 319"/>
                            <a:gd name="T44" fmla="*/ 312 w 317"/>
                            <a:gd name="T45" fmla="*/ 41 h 319"/>
                            <a:gd name="T46" fmla="*/ 316 w 317"/>
                            <a:gd name="T47" fmla="*/ 57 h 319"/>
                            <a:gd name="T48" fmla="*/ 316 w 317"/>
                            <a:gd name="T49" fmla="*/ 80 h 319"/>
                            <a:gd name="T50" fmla="*/ 317 w 317"/>
                            <a:gd name="T51" fmla="*/ 113 h 319"/>
                            <a:gd name="T52" fmla="*/ 316 w 317"/>
                            <a:gd name="T53" fmla="*/ 143 h 319"/>
                            <a:gd name="T54" fmla="*/ 316 w 317"/>
                            <a:gd name="T55" fmla="*/ 175 h 319"/>
                            <a:gd name="T56" fmla="*/ 317 w 317"/>
                            <a:gd name="T57" fmla="*/ 208 h 319"/>
                            <a:gd name="T58" fmla="*/ 317 w 317"/>
                            <a:gd name="T59" fmla="*/ 239 h 319"/>
                            <a:gd name="T60" fmla="*/ 316 w 317"/>
                            <a:gd name="T61" fmla="*/ 264 h 319"/>
                            <a:gd name="T62" fmla="*/ 312 w 317"/>
                            <a:gd name="T63" fmla="*/ 280 h 319"/>
                            <a:gd name="T64" fmla="*/ 303 w 317"/>
                            <a:gd name="T65" fmla="*/ 294 h 319"/>
                            <a:gd name="T66" fmla="*/ 292 w 317"/>
                            <a:gd name="T67" fmla="*/ 306 h 319"/>
                            <a:gd name="T68" fmla="*/ 279 w 317"/>
                            <a:gd name="T69" fmla="*/ 313 h 319"/>
                            <a:gd name="T70" fmla="*/ 261 w 317"/>
                            <a:gd name="T71" fmla="*/ 317 h 319"/>
                            <a:gd name="T72" fmla="*/ 237 w 317"/>
                            <a:gd name="T73" fmla="*/ 317 h 319"/>
                            <a:gd name="T74" fmla="*/ 207 w 317"/>
                            <a:gd name="T75" fmla="*/ 319 h 319"/>
                            <a:gd name="T76" fmla="*/ 174 w 317"/>
                            <a:gd name="T77" fmla="*/ 317 h 319"/>
                            <a:gd name="T78" fmla="*/ 142 w 317"/>
                            <a:gd name="T79" fmla="*/ 317 h 319"/>
                            <a:gd name="T80" fmla="*/ 112 w 317"/>
                            <a:gd name="T81" fmla="*/ 319 h 319"/>
                            <a:gd name="T82" fmla="*/ 79 w 317"/>
                            <a:gd name="T83" fmla="*/ 319 h 319"/>
                            <a:gd name="T84" fmla="*/ 56 w 317"/>
                            <a:gd name="T85" fmla="*/ 317 h 319"/>
                            <a:gd name="T86" fmla="*/ 40 w 317"/>
                            <a:gd name="T87" fmla="*/ 313 h 319"/>
                            <a:gd name="T88" fmla="*/ 26 w 317"/>
                            <a:gd name="T89" fmla="*/ 306 h 319"/>
                            <a:gd name="T90" fmla="*/ 14 w 317"/>
                            <a:gd name="T91" fmla="*/ 294 h 319"/>
                            <a:gd name="T92" fmla="*/ 6 w 317"/>
                            <a:gd name="T93" fmla="*/ 280 h 319"/>
                            <a:gd name="T94" fmla="*/ 1 w 317"/>
                            <a:gd name="T95" fmla="*/ 264 h 319"/>
                            <a:gd name="T96" fmla="*/ 1 w 317"/>
                            <a:gd name="T97" fmla="*/ 255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19">
                              <a:moveTo>
                                <a:pt x="1" y="255"/>
                              </a:moveTo>
                              <a:lnTo>
                                <a:pt x="0" y="238"/>
                              </a:lnTo>
                              <a:lnTo>
                                <a:pt x="1" y="224"/>
                              </a:lnTo>
                              <a:lnTo>
                                <a:pt x="1" y="208"/>
                              </a:lnTo>
                              <a:lnTo>
                                <a:pt x="0" y="190"/>
                              </a:lnTo>
                              <a:lnTo>
                                <a:pt x="0" y="175"/>
                              </a:lnTo>
                              <a:lnTo>
                                <a:pt x="1" y="160"/>
                              </a:lnTo>
                              <a:lnTo>
                                <a:pt x="0" y="143"/>
                              </a:lnTo>
                              <a:lnTo>
                                <a:pt x="1" y="129"/>
                              </a:lnTo>
                              <a:lnTo>
                                <a:pt x="1" y="113"/>
                              </a:lnTo>
                              <a:lnTo>
                                <a:pt x="0" y="95"/>
                              </a:lnTo>
                              <a:lnTo>
                                <a:pt x="1" y="80"/>
                              </a:lnTo>
                              <a:lnTo>
                                <a:pt x="1" y="65"/>
                              </a:lnTo>
                              <a:lnTo>
                                <a:pt x="1" y="57"/>
                              </a:lnTo>
                              <a:lnTo>
                                <a:pt x="3" y="48"/>
                              </a:lnTo>
                              <a:lnTo>
                                <a:pt x="6" y="41"/>
                              </a:lnTo>
                              <a:lnTo>
                                <a:pt x="10" y="32"/>
                              </a:lnTo>
                              <a:lnTo>
                                <a:pt x="14" y="26"/>
                              </a:lnTo>
                              <a:lnTo>
                                <a:pt x="20" y="21"/>
                              </a:lnTo>
                              <a:lnTo>
                                <a:pt x="26" y="15"/>
                              </a:lnTo>
                              <a:lnTo>
                                <a:pt x="32" y="11"/>
                              </a:lnTo>
                              <a:lnTo>
                                <a:pt x="40" y="6"/>
                              </a:lnTo>
                              <a:lnTo>
                                <a:pt x="47" y="3"/>
                              </a:lnTo>
                              <a:lnTo>
                                <a:pt x="56" y="2"/>
                              </a:lnTo>
                              <a:lnTo>
                                <a:pt x="65" y="2"/>
                              </a:lnTo>
                              <a:lnTo>
                                <a:pt x="79" y="0"/>
                              </a:lnTo>
                              <a:lnTo>
                                <a:pt x="96" y="2"/>
                              </a:lnTo>
                              <a:lnTo>
                                <a:pt x="112" y="2"/>
                              </a:lnTo>
                              <a:lnTo>
                                <a:pt x="126" y="0"/>
                              </a:lnTo>
                              <a:lnTo>
                                <a:pt x="142" y="0"/>
                              </a:lnTo>
                              <a:lnTo>
                                <a:pt x="159" y="2"/>
                              </a:lnTo>
                              <a:lnTo>
                                <a:pt x="174" y="0"/>
                              </a:lnTo>
                              <a:lnTo>
                                <a:pt x="191" y="2"/>
                              </a:lnTo>
                              <a:lnTo>
                                <a:pt x="207" y="2"/>
                              </a:lnTo>
                              <a:lnTo>
                                <a:pt x="223" y="0"/>
                              </a:lnTo>
                              <a:lnTo>
                                <a:pt x="238" y="2"/>
                              </a:lnTo>
                              <a:lnTo>
                                <a:pt x="254" y="2"/>
                              </a:lnTo>
                              <a:lnTo>
                                <a:pt x="261" y="2"/>
                              </a:lnTo>
                              <a:lnTo>
                                <a:pt x="270" y="3"/>
                              </a:lnTo>
                              <a:lnTo>
                                <a:pt x="279" y="6"/>
                              </a:lnTo>
                              <a:lnTo>
                                <a:pt x="286" y="11"/>
                              </a:lnTo>
                              <a:lnTo>
                                <a:pt x="292" y="15"/>
                              </a:lnTo>
                              <a:lnTo>
                                <a:pt x="299" y="21"/>
                              </a:lnTo>
                              <a:lnTo>
                                <a:pt x="303" y="26"/>
                              </a:lnTo>
                              <a:lnTo>
                                <a:pt x="307" y="32"/>
                              </a:lnTo>
                              <a:lnTo>
                                <a:pt x="312" y="41"/>
                              </a:lnTo>
                              <a:lnTo>
                                <a:pt x="315" y="48"/>
                              </a:lnTo>
                              <a:lnTo>
                                <a:pt x="316" y="57"/>
                              </a:lnTo>
                              <a:lnTo>
                                <a:pt x="317" y="65"/>
                              </a:lnTo>
                              <a:lnTo>
                                <a:pt x="316" y="80"/>
                              </a:lnTo>
                              <a:lnTo>
                                <a:pt x="317" y="97"/>
                              </a:lnTo>
                              <a:lnTo>
                                <a:pt x="317" y="113"/>
                              </a:lnTo>
                              <a:lnTo>
                                <a:pt x="316" y="127"/>
                              </a:lnTo>
                              <a:lnTo>
                                <a:pt x="316" y="143"/>
                              </a:lnTo>
                              <a:lnTo>
                                <a:pt x="317" y="160"/>
                              </a:lnTo>
                              <a:lnTo>
                                <a:pt x="316" y="175"/>
                              </a:lnTo>
                              <a:lnTo>
                                <a:pt x="317" y="192"/>
                              </a:lnTo>
                              <a:lnTo>
                                <a:pt x="317" y="208"/>
                              </a:lnTo>
                              <a:lnTo>
                                <a:pt x="316" y="222"/>
                              </a:lnTo>
                              <a:lnTo>
                                <a:pt x="317" y="239"/>
                              </a:lnTo>
                              <a:lnTo>
                                <a:pt x="317" y="255"/>
                              </a:lnTo>
                              <a:lnTo>
                                <a:pt x="316" y="264"/>
                              </a:lnTo>
                              <a:lnTo>
                                <a:pt x="315" y="271"/>
                              </a:lnTo>
                              <a:lnTo>
                                <a:pt x="312" y="280"/>
                              </a:lnTo>
                              <a:lnTo>
                                <a:pt x="307" y="287"/>
                              </a:lnTo>
                              <a:lnTo>
                                <a:pt x="303" y="294"/>
                              </a:lnTo>
                              <a:lnTo>
                                <a:pt x="299" y="300"/>
                              </a:lnTo>
                              <a:lnTo>
                                <a:pt x="292" y="306"/>
                              </a:lnTo>
                              <a:lnTo>
                                <a:pt x="286" y="310"/>
                              </a:lnTo>
                              <a:lnTo>
                                <a:pt x="279" y="313"/>
                              </a:lnTo>
                              <a:lnTo>
                                <a:pt x="270" y="316"/>
                              </a:lnTo>
                              <a:lnTo>
                                <a:pt x="261" y="317"/>
                              </a:lnTo>
                              <a:lnTo>
                                <a:pt x="254" y="319"/>
                              </a:lnTo>
                              <a:lnTo>
                                <a:pt x="237" y="317"/>
                              </a:lnTo>
                              <a:lnTo>
                                <a:pt x="223" y="319"/>
                              </a:lnTo>
                              <a:lnTo>
                                <a:pt x="207" y="319"/>
                              </a:lnTo>
                              <a:lnTo>
                                <a:pt x="190" y="317"/>
                              </a:lnTo>
                              <a:lnTo>
                                <a:pt x="174" y="317"/>
                              </a:lnTo>
                              <a:lnTo>
                                <a:pt x="159" y="319"/>
                              </a:lnTo>
                              <a:lnTo>
                                <a:pt x="142" y="317"/>
                              </a:lnTo>
                              <a:lnTo>
                                <a:pt x="128" y="319"/>
                              </a:lnTo>
                              <a:lnTo>
                                <a:pt x="112" y="319"/>
                              </a:lnTo>
                              <a:lnTo>
                                <a:pt x="95" y="317"/>
                              </a:lnTo>
                              <a:lnTo>
                                <a:pt x="79" y="319"/>
                              </a:lnTo>
                              <a:lnTo>
                                <a:pt x="65" y="319"/>
                              </a:lnTo>
                              <a:lnTo>
                                <a:pt x="56" y="317"/>
                              </a:lnTo>
                              <a:lnTo>
                                <a:pt x="47" y="316"/>
                              </a:lnTo>
                              <a:lnTo>
                                <a:pt x="40" y="313"/>
                              </a:lnTo>
                              <a:lnTo>
                                <a:pt x="32" y="310"/>
                              </a:lnTo>
                              <a:lnTo>
                                <a:pt x="26" y="306"/>
                              </a:lnTo>
                              <a:lnTo>
                                <a:pt x="20" y="300"/>
                              </a:lnTo>
                              <a:lnTo>
                                <a:pt x="14" y="294"/>
                              </a:lnTo>
                              <a:lnTo>
                                <a:pt x="10" y="287"/>
                              </a:lnTo>
                              <a:lnTo>
                                <a:pt x="6" y="280"/>
                              </a:lnTo>
                              <a:lnTo>
                                <a:pt x="3" y="271"/>
                              </a:lnTo>
                              <a:lnTo>
                                <a:pt x="1" y="264"/>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55"/>
                      <wps:cNvSpPr>
                        <a:spLocks/>
                      </wps:cNvSpPr>
                      <wps:spPr bwMode="auto">
                        <a:xfrm>
                          <a:off x="9288" y="15398"/>
                          <a:ext cx="317" cy="320"/>
                        </a:xfrm>
                        <a:custGeom>
                          <a:avLst/>
                          <a:gdLst>
                            <a:gd name="T0" fmla="*/ 0 w 317"/>
                            <a:gd name="T1" fmla="*/ 238 h 320"/>
                            <a:gd name="T2" fmla="*/ 1 w 317"/>
                            <a:gd name="T3" fmla="*/ 207 h 320"/>
                            <a:gd name="T4" fmla="*/ 0 w 317"/>
                            <a:gd name="T5" fmla="*/ 174 h 320"/>
                            <a:gd name="T6" fmla="*/ 0 w 317"/>
                            <a:gd name="T7" fmla="*/ 143 h 320"/>
                            <a:gd name="T8" fmla="*/ 1 w 317"/>
                            <a:gd name="T9" fmla="*/ 112 h 320"/>
                            <a:gd name="T10" fmla="*/ 1 w 317"/>
                            <a:gd name="T11" fmla="*/ 79 h 320"/>
                            <a:gd name="T12" fmla="*/ 1 w 317"/>
                            <a:gd name="T13" fmla="*/ 56 h 320"/>
                            <a:gd name="T14" fmla="*/ 6 w 317"/>
                            <a:gd name="T15" fmla="*/ 40 h 320"/>
                            <a:gd name="T16" fmla="*/ 14 w 317"/>
                            <a:gd name="T17" fmla="*/ 26 h 320"/>
                            <a:gd name="T18" fmla="*/ 26 w 317"/>
                            <a:gd name="T19" fmla="*/ 14 h 320"/>
                            <a:gd name="T20" fmla="*/ 40 w 317"/>
                            <a:gd name="T21" fmla="*/ 6 h 320"/>
                            <a:gd name="T22" fmla="*/ 56 w 317"/>
                            <a:gd name="T23" fmla="*/ 1 h 320"/>
                            <a:gd name="T24" fmla="*/ 79 w 317"/>
                            <a:gd name="T25" fmla="*/ 0 h 320"/>
                            <a:gd name="T26" fmla="*/ 112 w 317"/>
                            <a:gd name="T27" fmla="*/ 1 h 320"/>
                            <a:gd name="T28" fmla="*/ 142 w 317"/>
                            <a:gd name="T29" fmla="*/ 0 h 320"/>
                            <a:gd name="T30" fmla="*/ 174 w 317"/>
                            <a:gd name="T31" fmla="*/ 0 h 320"/>
                            <a:gd name="T32" fmla="*/ 207 w 317"/>
                            <a:gd name="T33" fmla="*/ 1 h 320"/>
                            <a:gd name="T34" fmla="*/ 238 w 317"/>
                            <a:gd name="T35" fmla="*/ 1 h 320"/>
                            <a:gd name="T36" fmla="*/ 261 w 317"/>
                            <a:gd name="T37" fmla="*/ 1 h 320"/>
                            <a:gd name="T38" fmla="*/ 279 w 317"/>
                            <a:gd name="T39" fmla="*/ 6 h 320"/>
                            <a:gd name="T40" fmla="*/ 292 w 317"/>
                            <a:gd name="T41" fmla="*/ 14 h 320"/>
                            <a:gd name="T42" fmla="*/ 303 w 317"/>
                            <a:gd name="T43" fmla="*/ 26 h 320"/>
                            <a:gd name="T44" fmla="*/ 312 w 317"/>
                            <a:gd name="T45" fmla="*/ 40 h 320"/>
                            <a:gd name="T46" fmla="*/ 316 w 317"/>
                            <a:gd name="T47" fmla="*/ 56 h 320"/>
                            <a:gd name="T48" fmla="*/ 316 w 317"/>
                            <a:gd name="T49" fmla="*/ 79 h 320"/>
                            <a:gd name="T50" fmla="*/ 317 w 317"/>
                            <a:gd name="T51" fmla="*/ 112 h 320"/>
                            <a:gd name="T52" fmla="*/ 316 w 317"/>
                            <a:gd name="T53" fmla="*/ 143 h 320"/>
                            <a:gd name="T54" fmla="*/ 316 w 317"/>
                            <a:gd name="T55" fmla="*/ 174 h 320"/>
                            <a:gd name="T56" fmla="*/ 317 w 317"/>
                            <a:gd name="T57" fmla="*/ 207 h 320"/>
                            <a:gd name="T58" fmla="*/ 317 w 317"/>
                            <a:gd name="T59" fmla="*/ 239 h 320"/>
                            <a:gd name="T60" fmla="*/ 316 w 317"/>
                            <a:gd name="T61" fmla="*/ 263 h 320"/>
                            <a:gd name="T62" fmla="*/ 312 w 317"/>
                            <a:gd name="T63" fmla="*/ 279 h 320"/>
                            <a:gd name="T64" fmla="*/ 303 w 317"/>
                            <a:gd name="T65" fmla="*/ 294 h 320"/>
                            <a:gd name="T66" fmla="*/ 292 w 317"/>
                            <a:gd name="T67" fmla="*/ 305 h 320"/>
                            <a:gd name="T68" fmla="*/ 279 w 317"/>
                            <a:gd name="T69" fmla="*/ 314 h 320"/>
                            <a:gd name="T70" fmla="*/ 261 w 317"/>
                            <a:gd name="T71" fmla="*/ 318 h 320"/>
                            <a:gd name="T72" fmla="*/ 237 w 317"/>
                            <a:gd name="T73" fmla="*/ 318 h 320"/>
                            <a:gd name="T74" fmla="*/ 207 w 317"/>
                            <a:gd name="T75" fmla="*/ 320 h 320"/>
                            <a:gd name="T76" fmla="*/ 174 w 317"/>
                            <a:gd name="T77" fmla="*/ 318 h 320"/>
                            <a:gd name="T78" fmla="*/ 142 w 317"/>
                            <a:gd name="T79" fmla="*/ 318 h 320"/>
                            <a:gd name="T80" fmla="*/ 112 w 317"/>
                            <a:gd name="T81" fmla="*/ 320 h 320"/>
                            <a:gd name="T82" fmla="*/ 79 w 317"/>
                            <a:gd name="T83" fmla="*/ 320 h 320"/>
                            <a:gd name="T84" fmla="*/ 56 w 317"/>
                            <a:gd name="T85" fmla="*/ 318 h 320"/>
                            <a:gd name="T86" fmla="*/ 40 w 317"/>
                            <a:gd name="T87" fmla="*/ 314 h 320"/>
                            <a:gd name="T88" fmla="*/ 26 w 317"/>
                            <a:gd name="T89" fmla="*/ 305 h 320"/>
                            <a:gd name="T90" fmla="*/ 14 w 317"/>
                            <a:gd name="T91" fmla="*/ 294 h 320"/>
                            <a:gd name="T92" fmla="*/ 6 w 317"/>
                            <a:gd name="T93" fmla="*/ 279 h 320"/>
                            <a:gd name="T94" fmla="*/ 1 w 317"/>
                            <a:gd name="T95" fmla="*/ 263 h 320"/>
                            <a:gd name="T96" fmla="*/ 1 w 317"/>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7"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2" y="10"/>
                              </a:lnTo>
                              <a:lnTo>
                                <a:pt x="40" y="6"/>
                              </a:lnTo>
                              <a:lnTo>
                                <a:pt x="47" y="3"/>
                              </a:lnTo>
                              <a:lnTo>
                                <a:pt x="56" y="1"/>
                              </a:lnTo>
                              <a:lnTo>
                                <a:pt x="65" y="1"/>
                              </a:lnTo>
                              <a:lnTo>
                                <a:pt x="79" y="0"/>
                              </a:lnTo>
                              <a:lnTo>
                                <a:pt x="96" y="1"/>
                              </a:lnTo>
                              <a:lnTo>
                                <a:pt x="112" y="1"/>
                              </a:lnTo>
                              <a:lnTo>
                                <a:pt x="126" y="0"/>
                              </a:lnTo>
                              <a:lnTo>
                                <a:pt x="142" y="0"/>
                              </a:lnTo>
                              <a:lnTo>
                                <a:pt x="159" y="1"/>
                              </a:lnTo>
                              <a:lnTo>
                                <a:pt x="174" y="0"/>
                              </a:lnTo>
                              <a:lnTo>
                                <a:pt x="191" y="1"/>
                              </a:lnTo>
                              <a:lnTo>
                                <a:pt x="207" y="1"/>
                              </a:lnTo>
                              <a:lnTo>
                                <a:pt x="223" y="0"/>
                              </a:lnTo>
                              <a:lnTo>
                                <a:pt x="238" y="1"/>
                              </a:lnTo>
                              <a:lnTo>
                                <a:pt x="254" y="1"/>
                              </a:lnTo>
                              <a:lnTo>
                                <a:pt x="261" y="1"/>
                              </a:lnTo>
                              <a:lnTo>
                                <a:pt x="270" y="3"/>
                              </a:lnTo>
                              <a:lnTo>
                                <a:pt x="279" y="6"/>
                              </a:lnTo>
                              <a:lnTo>
                                <a:pt x="286" y="10"/>
                              </a:lnTo>
                              <a:lnTo>
                                <a:pt x="292" y="14"/>
                              </a:lnTo>
                              <a:lnTo>
                                <a:pt x="299" y="20"/>
                              </a:lnTo>
                              <a:lnTo>
                                <a:pt x="303" y="26"/>
                              </a:lnTo>
                              <a:lnTo>
                                <a:pt x="307" y="32"/>
                              </a:lnTo>
                              <a:lnTo>
                                <a:pt x="312" y="40"/>
                              </a:lnTo>
                              <a:lnTo>
                                <a:pt x="315" y="48"/>
                              </a:lnTo>
                              <a:lnTo>
                                <a:pt x="316" y="56"/>
                              </a:lnTo>
                              <a:lnTo>
                                <a:pt x="317" y="65"/>
                              </a:lnTo>
                              <a:lnTo>
                                <a:pt x="316" y="79"/>
                              </a:lnTo>
                              <a:lnTo>
                                <a:pt x="317" y="96"/>
                              </a:lnTo>
                              <a:lnTo>
                                <a:pt x="317" y="112"/>
                              </a:lnTo>
                              <a:lnTo>
                                <a:pt x="316" y="127"/>
                              </a:lnTo>
                              <a:lnTo>
                                <a:pt x="316" y="143"/>
                              </a:lnTo>
                              <a:lnTo>
                                <a:pt x="317" y="160"/>
                              </a:lnTo>
                              <a:lnTo>
                                <a:pt x="316" y="174"/>
                              </a:lnTo>
                              <a:lnTo>
                                <a:pt x="317" y="191"/>
                              </a:lnTo>
                              <a:lnTo>
                                <a:pt x="317" y="207"/>
                              </a:lnTo>
                              <a:lnTo>
                                <a:pt x="316" y="223"/>
                              </a:lnTo>
                              <a:lnTo>
                                <a:pt x="317" y="239"/>
                              </a:lnTo>
                              <a:lnTo>
                                <a:pt x="317" y="255"/>
                              </a:lnTo>
                              <a:lnTo>
                                <a:pt x="316" y="263"/>
                              </a:lnTo>
                              <a:lnTo>
                                <a:pt x="315" y="272"/>
                              </a:lnTo>
                              <a:lnTo>
                                <a:pt x="312" y="279"/>
                              </a:lnTo>
                              <a:lnTo>
                                <a:pt x="307" y="286"/>
                              </a:lnTo>
                              <a:lnTo>
                                <a:pt x="303" y="294"/>
                              </a:lnTo>
                              <a:lnTo>
                                <a:pt x="299" y="299"/>
                              </a:lnTo>
                              <a:lnTo>
                                <a:pt x="292" y="305"/>
                              </a:lnTo>
                              <a:lnTo>
                                <a:pt x="286" y="309"/>
                              </a:lnTo>
                              <a:lnTo>
                                <a:pt x="279" y="314"/>
                              </a:lnTo>
                              <a:lnTo>
                                <a:pt x="270" y="317"/>
                              </a:lnTo>
                              <a:lnTo>
                                <a:pt x="261" y="318"/>
                              </a:lnTo>
                              <a:lnTo>
                                <a:pt x="254" y="320"/>
                              </a:lnTo>
                              <a:lnTo>
                                <a:pt x="237" y="318"/>
                              </a:lnTo>
                              <a:lnTo>
                                <a:pt x="223" y="320"/>
                              </a:lnTo>
                              <a:lnTo>
                                <a:pt x="207" y="320"/>
                              </a:lnTo>
                              <a:lnTo>
                                <a:pt x="190" y="318"/>
                              </a:lnTo>
                              <a:lnTo>
                                <a:pt x="174" y="318"/>
                              </a:lnTo>
                              <a:lnTo>
                                <a:pt x="159" y="320"/>
                              </a:lnTo>
                              <a:lnTo>
                                <a:pt x="142" y="318"/>
                              </a:lnTo>
                              <a:lnTo>
                                <a:pt x="128" y="320"/>
                              </a:lnTo>
                              <a:lnTo>
                                <a:pt x="112" y="320"/>
                              </a:lnTo>
                              <a:lnTo>
                                <a:pt x="95" y="318"/>
                              </a:lnTo>
                              <a:lnTo>
                                <a:pt x="79" y="320"/>
                              </a:lnTo>
                              <a:lnTo>
                                <a:pt x="65" y="320"/>
                              </a:lnTo>
                              <a:lnTo>
                                <a:pt x="56" y="318"/>
                              </a:lnTo>
                              <a:lnTo>
                                <a:pt x="47" y="317"/>
                              </a:lnTo>
                              <a:lnTo>
                                <a:pt x="40" y="314"/>
                              </a:lnTo>
                              <a:lnTo>
                                <a:pt x="32"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56"/>
                      <wps:cNvSpPr>
                        <a:spLocks/>
                      </wps:cNvSpPr>
                      <wps:spPr bwMode="auto">
                        <a:xfrm>
                          <a:off x="9784" y="15903"/>
                          <a:ext cx="186" cy="189"/>
                        </a:xfrm>
                        <a:custGeom>
                          <a:avLst/>
                          <a:gdLst>
                            <a:gd name="T0" fmla="*/ 0 w 186"/>
                            <a:gd name="T1" fmla="*/ 141 h 189"/>
                            <a:gd name="T2" fmla="*/ 1 w 186"/>
                            <a:gd name="T3" fmla="*/ 123 h 189"/>
                            <a:gd name="T4" fmla="*/ 0 w 186"/>
                            <a:gd name="T5" fmla="*/ 104 h 189"/>
                            <a:gd name="T6" fmla="*/ 0 w 186"/>
                            <a:gd name="T7" fmla="*/ 85 h 189"/>
                            <a:gd name="T8" fmla="*/ 1 w 186"/>
                            <a:gd name="T9" fmla="*/ 66 h 189"/>
                            <a:gd name="T10" fmla="*/ 1 w 186"/>
                            <a:gd name="T11" fmla="*/ 48 h 189"/>
                            <a:gd name="T12" fmla="*/ 1 w 186"/>
                            <a:gd name="T13" fmla="*/ 33 h 189"/>
                            <a:gd name="T14" fmla="*/ 4 w 186"/>
                            <a:gd name="T15" fmla="*/ 25 h 189"/>
                            <a:gd name="T16" fmla="*/ 8 w 186"/>
                            <a:gd name="T17" fmla="*/ 16 h 189"/>
                            <a:gd name="T18" fmla="*/ 15 w 186"/>
                            <a:gd name="T19" fmla="*/ 9 h 189"/>
                            <a:gd name="T20" fmla="*/ 24 w 186"/>
                            <a:gd name="T21" fmla="*/ 5 h 189"/>
                            <a:gd name="T22" fmla="*/ 33 w 186"/>
                            <a:gd name="T23" fmla="*/ 2 h 189"/>
                            <a:gd name="T24" fmla="*/ 47 w 186"/>
                            <a:gd name="T25" fmla="*/ 0 h 189"/>
                            <a:gd name="T26" fmla="*/ 66 w 186"/>
                            <a:gd name="T27" fmla="*/ 2 h 189"/>
                            <a:gd name="T28" fmla="*/ 84 w 186"/>
                            <a:gd name="T29" fmla="*/ 0 h 189"/>
                            <a:gd name="T30" fmla="*/ 102 w 186"/>
                            <a:gd name="T31" fmla="*/ 0 h 189"/>
                            <a:gd name="T32" fmla="*/ 120 w 186"/>
                            <a:gd name="T33" fmla="*/ 2 h 189"/>
                            <a:gd name="T34" fmla="*/ 139 w 186"/>
                            <a:gd name="T35" fmla="*/ 2 h 189"/>
                            <a:gd name="T36" fmla="*/ 153 w 186"/>
                            <a:gd name="T37" fmla="*/ 2 h 189"/>
                            <a:gd name="T38" fmla="*/ 162 w 186"/>
                            <a:gd name="T39" fmla="*/ 5 h 189"/>
                            <a:gd name="T40" fmla="*/ 171 w 186"/>
                            <a:gd name="T41" fmla="*/ 9 h 189"/>
                            <a:gd name="T42" fmla="*/ 178 w 186"/>
                            <a:gd name="T43" fmla="*/ 16 h 189"/>
                            <a:gd name="T44" fmla="*/ 182 w 186"/>
                            <a:gd name="T45" fmla="*/ 25 h 189"/>
                            <a:gd name="T46" fmla="*/ 185 w 186"/>
                            <a:gd name="T47" fmla="*/ 33 h 189"/>
                            <a:gd name="T48" fmla="*/ 185 w 186"/>
                            <a:gd name="T49" fmla="*/ 48 h 189"/>
                            <a:gd name="T50" fmla="*/ 186 w 186"/>
                            <a:gd name="T51" fmla="*/ 66 h 189"/>
                            <a:gd name="T52" fmla="*/ 185 w 186"/>
                            <a:gd name="T53" fmla="*/ 85 h 189"/>
                            <a:gd name="T54" fmla="*/ 185 w 186"/>
                            <a:gd name="T55" fmla="*/ 104 h 189"/>
                            <a:gd name="T56" fmla="*/ 186 w 186"/>
                            <a:gd name="T57" fmla="*/ 123 h 189"/>
                            <a:gd name="T58" fmla="*/ 186 w 186"/>
                            <a:gd name="T59" fmla="*/ 141 h 189"/>
                            <a:gd name="T60" fmla="*/ 185 w 186"/>
                            <a:gd name="T61" fmla="*/ 156 h 189"/>
                            <a:gd name="T62" fmla="*/ 182 w 186"/>
                            <a:gd name="T63" fmla="*/ 164 h 189"/>
                            <a:gd name="T64" fmla="*/ 178 w 186"/>
                            <a:gd name="T65" fmla="*/ 173 h 189"/>
                            <a:gd name="T66" fmla="*/ 171 w 186"/>
                            <a:gd name="T67" fmla="*/ 180 h 189"/>
                            <a:gd name="T68" fmla="*/ 162 w 186"/>
                            <a:gd name="T69" fmla="*/ 184 h 189"/>
                            <a:gd name="T70" fmla="*/ 153 w 186"/>
                            <a:gd name="T71" fmla="*/ 187 h 189"/>
                            <a:gd name="T72" fmla="*/ 139 w 186"/>
                            <a:gd name="T73" fmla="*/ 187 h 189"/>
                            <a:gd name="T74" fmla="*/ 120 w 186"/>
                            <a:gd name="T75" fmla="*/ 189 h 189"/>
                            <a:gd name="T76" fmla="*/ 102 w 186"/>
                            <a:gd name="T77" fmla="*/ 187 h 189"/>
                            <a:gd name="T78" fmla="*/ 84 w 186"/>
                            <a:gd name="T79" fmla="*/ 187 h 189"/>
                            <a:gd name="T80" fmla="*/ 66 w 186"/>
                            <a:gd name="T81" fmla="*/ 189 h 189"/>
                            <a:gd name="T82" fmla="*/ 47 w 186"/>
                            <a:gd name="T83" fmla="*/ 189 h 189"/>
                            <a:gd name="T84" fmla="*/ 33 w 186"/>
                            <a:gd name="T85" fmla="*/ 187 h 189"/>
                            <a:gd name="T86" fmla="*/ 24 w 186"/>
                            <a:gd name="T87" fmla="*/ 184 h 189"/>
                            <a:gd name="T88" fmla="*/ 15 w 186"/>
                            <a:gd name="T89" fmla="*/ 180 h 189"/>
                            <a:gd name="T90" fmla="*/ 8 w 186"/>
                            <a:gd name="T91" fmla="*/ 173 h 189"/>
                            <a:gd name="T92" fmla="*/ 4 w 186"/>
                            <a:gd name="T93" fmla="*/ 164 h 189"/>
                            <a:gd name="T94" fmla="*/ 1 w 186"/>
                            <a:gd name="T95" fmla="*/ 156 h 189"/>
                            <a:gd name="T96" fmla="*/ 1 w 186"/>
                            <a:gd name="T97" fmla="*/ 151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86" h="189">
                              <a:moveTo>
                                <a:pt x="1" y="151"/>
                              </a:moveTo>
                              <a:lnTo>
                                <a:pt x="0" y="141"/>
                              </a:lnTo>
                              <a:lnTo>
                                <a:pt x="1" y="133"/>
                              </a:lnTo>
                              <a:lnTo>
                                <a:pt x="1" y="123"/>
                              </a:lnTo>
                              <a:lnTo>
                                <a:pt x="0" y="113"/>
                              </a:lnTo>
                              <a:lnTo>
                                <a:pt x="0" y="104"/>
                              </a:lnTo>
                              <a:lnTo>
                                <a:pt x="1" y="95"/>
                              </a:lnTo>
                              <a:lnTo>
                                <a:pt x="0" y="85"/>
                              </a:lnTo>
                              <a:lnTo>
                                <a:pt x="1" y="77"/>
                              </a:lnTo>
                              <a:lnTo>
                                <a:pt x="1" y="66"/>
                              </a:lnTo>
                              <a:lnTo>
                                <a:pt x="0" y="56"/>
                              </a:lnTo>
                              <a:lnTo>
                                <a:pt x="1" y="48"/>
                              </a:lnTo>
                              <a:lnTo>
                                <a:pt x="1" y="39"/>
                              </a:lnTo>
                              <a:lnTo>
                                <a:pt x="1" y="33"/>
                              </a:lnTo>
                              <a:lnTo>
                                <a:pt x="1" y="29"/>
                              </a:lnTo>
                              <a:lnTo>
                                <a:pt x="4" y="25"/>
                              </a:lnTo>
                              <a:lnTo>
                                <a:pt x="5" y="20"/>
                              </a:lnTo>
                              <a:lnTo>
                                <a:pt x="8" y="16"/>
                              </a:lnTo>
                              <a:lnTo>
                                <a:pt x="11" y="12"/>
                              </a:lnTo>
                              <a:lnTo>
                                <a:pt x="15" y="9"/>
                              </a:lnTo>
                              <a:lnTo>
                                <a:pt x="20" y="6"/>
                              </a:lnTo>
                              <a:lnTo>
                                <a:pt x="24" y="5"/>
                              </a:lnTo>
                              <a:lnTo>
                                <a:pt x="28" y="2"/>
                              </a:lnTo>
                              <a:lnTo>
                                <a:pt x="33" y="2"/>
                              </a:lnTo>
                              <a:lnTo>
                                <a:pt x="38" y="2"/>
                              </a:lnTo>
                              <a:lnTo>
                                <a:pt x="47" y="0"/>
                              </a:lnTo>
                              <a:lnTo>
                                <a:pt x="56" y="2"/>
                              </a:lnTo>
                              <a:lnTo>
                                <a:pt x="66" y="2"/>
                              </a:lnTo>
                              <a:lnTo>
                                <a:pt x="74" y="0"/>
                              </a:lnTo>
                              <a:lnTo>
                                <a:pt x="84" y="0"/>
                              </a:lnTo>
                              <a:lnTo>
                                <a:pt x="93" y="2"/>
                              </a:lnTo>
                              <a:lnTo>
                                <a:pt x="102" y="0"/>
                              </a:lnTo>
                              <a:lnTo>
                                <a:pt x="112" y="2"/>
                              </a:lnTo>
                              <a:lnTo>
                                <a:pt x="120" y="2"/>
                              </a:lnTo>
                              <a:lnTo>
                                <a:pt x="130" y="0"/>
                              </a:lnTo>
                              <a:lnTo>
                                <a:pt x="139" y="2"/>
                              </a:lnTo>
                              <a:lnTo>
                                <a:pt x="149" y="2"/>
                              </a:lnTo>
                              <a:lnTo>
                                <a:pt x="153" y="2"/>
                              </a:lnTo>
                              <a:lnTo>
                                <a:pt x="158" y="2"/>
                              </a:lnTo>
                              <a:lnTo>
                                <a:pt x="162" y="5"/>
                              </a:lnTo>
                              <a:lnTo>
                                <a:pt x="166" y="6"/>
                              </a:lnTo>
                              <a:lnTo>
                                <a:pt x="171" y="9"/>
                              </a:lnTo>
                              <a:lnTo>
                                <a:pt x="175" y="12"/>
                              </a:lnTo>
                              <a:lnTo>
                                <a:pt x="178" y="16"/>
                              </a:lnTo>
                              <a:lnTo>
                                <a:pt x="181" y="20"/>
                              </a:lnTo>
                              <a:lnTo>
                                <a:pt x="182" y="25"/>
                              </a:lnTo>
                              <a:lnTo>
                                <a:pt x="185" y="29"/>
                              </a:lnTo>
                              <a:lnTo>
                                <a:pt x="185" y="33"/>
                              </a:lnTo>
                              <a:lnTo>
                                <a:pt x="186" y="39"/>
                              </a:lnTo>
                              <a:lnTo>
                                <a:pt x="185" y="48"/>
                              </a:lnTo>
                              <a:lnTo>
                                <a:pt x="186" y="58"/>
                              </a:lnTo>
                              <a:lnTo>
                                <a:pt x="186" y="66"/>
                              </a:lnTo>
                              <a:lnTo>
                                <a:pt x="185" y="75"/>
                              </a:lnTo>
                              <a:lnTo>
                                <a:pt x="185" y="85"/>
                              </a:lnTo>
                              <a:lnTo>
                                <a:pt x="186" y="95"/>
                              </a:lnTo>
                              <a:lnTo>
                                <a:pt x="185" y="104"/>
                              </a:lnTo>
                              <a:lnTo>
                                <a:pt x="186" y="114"/>
                              </a:lnTo>
                              <a:lnTo>
                                <a:pt x="186" y="123"/>
                              </a:lnTo>
                              <a:lnTo>
                                <a:pt x="185" y="131"/>
                              </a:lnTo>
                              <a:lnTo>
                                <a:pt x="186" y="141"/>
                              </a:lnTo>
                              <a:lnTo>
                                <a:pt x="186" y="151"/>
                              </a:lnTo>
                              <a:lnTo>
                                <a:pt x="185" y="156"/>
                              </a:lnTo>
                              <a:lnTo>
                                <a:pt x="185" y="160"/>
                              </a:lnTo>
                              <a:lnTo>
                                <a:pt x="182" y="164"/>
                              </a:lnTo>
                              <a:lnTo>
                                <a:pt x="181" y="169"/>
                              </a:lnTo>
                              <a:lnTo>
                                <a:pt x="178" y="173"/>
                              </a:lnTo>
                              <a:lnTo>
                                <a:pt x="175" y="177"/>
                              </a:lnTo>
                              <a:lnTo>
                                <a:pt x="171" y="180"/>
                              </a:lnTo>
                              <a:lnTo>
                                <a:pt x="166" y="183"/>
                              </a:lnTo>
                              <a:lnTo>
                                <a:pt x="162" y="184"/>
                              </a:lnTo>
                              <a:lnTo>
                                <a:pt x="158" y="187"/>
                              </a:lnTo>
                              <a:lnTo>
                                <a:pt x="153" y="187"/>
                              </a:lnTo>
                              <a:lnTo>
                                <a:pt x="149" y="189"/>
                              </a:lnTo>
                              <a:lnTo>
                                <a:pt x="139" y="187"/>
                              </a:lnTo>
                              <a:lnTo>
                                <a:pt x="130" y="189"/>
                              </a:lnTo>
                              <a:lnTo>
                                <a:pt x="120" y="189"/>
                              </a:lnTo>
                              <a:lnTo>
                                <a:pt x="112" y="187"/>
                              </a:lnTo>
                              <a:lnTo>
                                <a:pt x="102" y="187"/>
                              </a:lnTo>
                              <a:lnTo>
                                <a:pt x="93" y="189"/>
                              </a:lnTo>
                              <a:lnTo>
                                <a:pt x="84" y="187"/>
                              </a:lnTo>
                              <a:lnTo>
                                <a:pt x="74" y="189"/>
                              </a:lnTo>
                              <a:lnTo>
                                <a:pt x="66" y="189"/>
                              </a:lnTo>
                              <a:lnTo>
                                <a:pt x="56" y="187"/>
                              </a:lnTo>
                              <a:lnTo>
                                <a:pt x="47" y="189"/>
                              </a:lnTo>
                              <a:lnTo>
                                <a:pt x="38" y="189"/>
                              </a:lnTo>
                              <a:lnTo>
                                <a:pt x="33" y="187"/>
                              </a:lnTo>
                              <a:lnTo>
                                <a:pt x="28" y="187"/>
                              </a:lnTo>
                              <a:lnTo>
                                <a:pt x="24" y="184"/>
                              </a:lnTo>
                              <a:lnTo>
                                <a:pt x="20" y="183"/>
                              </a:lnTo>
                              <a:lnTo>
                                <a:pt x="15" y="180"/>
                              </a:lnTo>
                              <a:lnTo>
                                <a:pt x="11" y="177"/>
                              </a:lnTo>
                              <a:lnTo>
                                <a:pt x="8" y="173"/>
                              </a:lnTo>
                              <a:lnTo>
                                <a:pt x="5" y="169"/>
                              </a:lnTo>
                              <a:lnTo>
                                <a:pt x="4" y="164"/>
                              </a:lnTo>
                              <a:lnTo>
                                <a:pt x="1" y="160"/>
                              </a:lnTo>
                              <a:lnTo>
                                <a:pt x="1" y="156"/>
                              </a:lnTo>
                              <a:lnTo>
                                <a:pt x="1" y="151"/>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57"/>
                      <wps:cNvSpPr>
                        <a:spLocks/>
                      </wps:cNvSpPr>
                      <wps:spPr bwMode="auto">
                        <a:xfrm>
                          <a:off x="9719" y="15398"/>
                          <a:ext cx="316" cy="320"/>
                        </a:xfrm>
                        <a:custGeom>
                          <a:avLst/>
                          <a:gdLst>
                            <a:gd name="T0" fmla="*/ 0 w 316"/>
                            <a:gd name="T1" fmla="*/ 238 h 320"/>
                            <a:gd name="T2" fmla="*/ 1 w 316"/>
                            <a:gd name="T3" fmla="*/ 207 h 320"/>
                            <a:gd name="T4" fmla="*/ 0 w 316"/>
                            <a:gd name="T5" fmla="*/ 174 h 320"/>
                            <a:gd name="T6" fmla="*/ 0 w 316"/>
                            <a:gd name="T7" fmla="*/ 143 h 320"/>
                            <a:gd name="T8" fmla="*/ 1 w 316"/>
                            <a:gd name="T9" fmla="*/ 112 h 320"/>
                            <a:gd name="T10" fmla="*/ 1 w 316"/>
                            <a:gd name="T11" fmla="*/ 79 h 320"/>
                            <a:gd name="T12" fmla="*/ 1 w 316"/>
                            <a:gd name="T13" fmla="*/ 56 h 320"/>
                            <a:gd name="T14" fmla="*/ 6 w 316"/>
                            <a:gd name="T15" fmla="*/ 40 h 320"/>
                            <a:gd name="T16" fmla="*/ 14 w 316"/>
                            <a:gd name="T17" fmla="*/ 26 h 320"/>
                            <a:gd name="T18" fmla="*/ 26 w 316"/>
                            <a:gd name="T19" fmla="*/ 14 h 320"/>
                            <a:gd name="T20" fmla="*/ 40 w 316"/>
                            <a:gd name="T21" fmla="*/ 6 h 320"/>
                            <a:gd name="T22" fmla="*/ 56 w 316"/>
                            <a:gd name="T23" fmla="*/ 1 h 320"/>
                            <a:gd name="T24" fmla="*/ 79 w 316"/>
                            <a:gd name="T25" fmla="*/ 0 h 320"/>
                            <a:gd name="T26" fmla="*/ 111 w 316"/>
                            <a:gd name="T27" fmla="*/ 1 h 320"/>
                            <a:gd name="T28" fmla="*/ 142 w 316"/>
                            <a:gd name="T29" fmla="*/ 0 h 320"/>
                            <a:gd name="T30" fmla="*/ 174 w 316"/>
                            <a:gd name="T31" fmla="*/ 0 h 320"/>
                            <a:gd name="T32" fmla="*/ 205 w 316"/>
                            <a:gd name="T33" fmla="*/ 1 h 320"/>
                            <a:gd name="T34" fmla="*/ 237 w 316"/>
                            <a:gd name="T35" fmla="*/ 1 h 320"/>
                            <a:gd name="T36" fmla="*/ 260 w 316"/>
                            <a:gd name="T37" fmla="*/ 1 h 320"/>
                            <a:gd name="T38" fmla="*/ 277 w 316"/>
                            <a:gd name="T39" fmla="*/ 6 h 320"/>
                            <a:gd name="T40" fmla="*/ 290 w 316"/>
                            <a:gd name="T41" fmla="*/ 14 h 320"/>
                            <a:gd name="T42" fmla="*/ 302 w 316"/>
                            <a:gd name="T43" fmla="*/ 26 h 320"/>
                            <a:gd name="T44" fmla="*/ 310 w 316"/>
                            <a:gd name="T45" fmla="*/ 40 h 320"/>
                            <a:gd name="T46" fmla="*/ 315 w 316"/>
                            <a:gd name="T47" fmla="*/ 56 h 320"/>
                            <a:gd name="T48" fmla="*/ 315 w 316"/>
                            <a:gd name="T49" fmla="*/ 79 h 320"/>
                            <a:gd name="T50" fmla="*/ 316 w 316"/>
                            <a:gd name="T51" fmla="*/ 112 h 320"/>
                            <a:gd name="T52" fmla="*/ 315 w 316"/>
                            <a:gd name="T53" fmla="*/ 143 h 320"/>
                            <a:gd name="T54" fmla="*/ 315 w 316"/>
                            <a:gd name="T55" fmla="*/ 174 h 320"/>
                            <a:gd name="T56" fmla="*/ 316 w 316"/>
                            <a:gd name="T57" fmla="*/ 207 h 320"/>
                            <a:gd name="T58" fmla="*/ 316 w 316"/>
                            <a:gd name="T59" fmla="*/ 239 h 320"/>
                            <a:gd name="T60" fmla="*/ 315 w 316"/>
                            <a:gd name="T61" fmla="*/ 263 h 320"/>
                            <a:gd name="T62" fmla="*/ 310 w 316"/>
                            <a:gd name="T63" fmla="*/ 279 h 320"/>
                            <a:gd name="T64" fmla="*/ 302 w 316"/>
                            <a:gd name="T65" fmla="*/ 294 h 320"/>
                            <a:gd name="T66" fmla="*/ 290 w 316"/>
                            <a:gd name="T67" fmla="*/ 305 h 320"/>
                            <a:gd name="T68" fmla="*/ 277 w 316"/>
                            <a:gd name="T69" fmla="*/ 314 h 320"/>
                            <a:gd name="T70" fmla="*/ 260 w 316"/>
                            <a:gd name="T71" fmla="*/ 318 h 320"/>
                            <a:gd name="T72" fmla="*/ 237 w 316"/>
                            <a:gd name="T73" fmla="*/ 318 h 320"/>
                            <a:gd name="T74" fmla="*/ 205 w 316"/>
                            <a:gd name="T75" fmla="*/ 320 h 320"/>
                            <a:gd name="T76" fmla="*/ 174 w 316"/>
                            <a:gd name="T77" fmla="*/ 318 h 320"/>
                            <a:gd name="T78" fmla="*/ 142 w 316"/>
                            <a:gd name="T79" fmla="*/ 318 h 320"/>
                            <a:gd name="T80" fmla="*/ 111 w 316"/>
                            <a:gd name="T81" fmla="*/ 320 h 320"/>
                            <a:gd name="T82" fmla="*/ 79 w 316"/>
                            <a:gd name="T83" fmla="*/ 320 h 320"/>
                            <a:gd name="T84" fmla="*/ 56 w 316"/>
                            <a:gd name="T85" fmla="*/ 318 h 320"/>
                            <a:gd name="T86" fmla="*/ 40 w 316"/>
                            <a:gd name="T87" fmla="*/ 314 h 320"/>
                            <a:gd name="T88" fmla="*/ 26 w 316"/>
                            <a:gd name="T89" fmla="*/ 305 h 320"/>
                            <a:gd name="T90" fmla="*/ 14 w 316"/>
                            <a:gd name="T91" fmla="*/ 294 h 320"/>
                            <a:gd name="T92" fmla="*/ 6 w 316"/>
                            <a:gd name="T93" fmla="*/ 279 h 320"/>
                            <a:gd name="T94" fmla="*/ 1 w 316"/>
                            <a:gd name="T95" fmla="*/ 263 h 320"/>
                            <a:gd name="T96" fmla="*/ 1 w 316"/>
                            <a:gd name="T97" fmla="*/ 255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6" h="320">
                              <a:moveTo>
                                <a:pt x="1" y="255"/>
                              </a:moveTo>
                              <a:lnTo>
                                <a:pt x="0" y="238"/>
                              </a:lnTo>
                              <a:lnTo>
                                <a:pt x="1" y="223"/>
                              </a:lnTo>
                              <a:lnTo>
                                <a:pt x="1" y="207"/>
                              </a:lnTo>
                              <a:lnTo>
                                <a:pt x="0" y="190"/>
                              </a:lnTo>
                              <a:lnTo>
                                <a:pt x="0" y="174"/>
                              </a:lnTo>
                              <a:lnTo>
                                <a:pt x="1" y="160"/>
                              </a:lnTo>
                              <a:lnTo>
                                <a:pt x="0" y="143"/>
                              </a:lnTo>
                              <a:lnTo>
                                <a:pt x="1" y="128"/>
                              </a:lnTo>
                              <a:lnTo>
                                <a:pt x="1" y="112"/>
                              </a:lnTo>
                              <a:lnTo>
                                <a:pt x="0" y="95"/>
                              </a:lnTo>
                              <a:lnTo>
                                <a:pt x="1" y="79"/>
                              </a:lnTo>
                              <a:lnTo>
                                <a:pt x="1" y="65"/>
                              </a:lnTo>
                              <a:lnTo>
                                <a:pt x="1" y="56"/>
                              </a:lnTo>
                              <a:lnTo>
                                <a:pt x="3" y="48"/>
                              </a:lnTo>
                              <a:lnTo>
                                <a:pt x="6" y="40"/>
                              </a:lnTo>
                              <a:lnTo>
                                <a:pt x="10" y="32"/>
                              </a:lnTo>
                              <a:lnTo>
                                <a:pt x="14" y="26"/>
                              </a:lnTo>
                              <a:lnTo>
                                <a:pt x="20" y="20"/>
                              </a:lnTo>
                              <a:lnTo>
                                <a:pt x="26" y="14"/>
                              </a:lnTo>
                              <a:lnTo>
                                <a:pt x="32" y="10"/>
                              </a:lnTo>
                              <a:lnTo>
                                <a:pt x="40" y="6"/>
                              </a:lnTo>
                              <a:lnTo>
                                <a:pt x="47" y="3"/>
                              </a:lnTo>
                              <a:lnTo>
                                <a:pt x="56" y="1"/>
                              </a:lnTo>
                              <a:lnTo>
                                <a:pt x="65" y="1"/>
                              </a:lnTo>
                              <a:lnTo>
                                <a:pt x="79" y="0"/>
                              </a:lnTo>
                              <a:lnTo>
                                <a:pt x="95" y="1"/>
                              </a:lnTo>
                              <a:lnTo>
                                <a:pt x="111" y="1"/>
                              </a:lnTo>
                              <a:lnTo>
                                <a:pt x="126" y="0"/>
                              </a:lnTo>
                              <a:lnTo>
                                <a:pt x="142" y="0"/>
                              </a:lnTo>
                              <a:lnTo>
                                <a:pt x="158" y="1"/>
                              </a:lnTo>
                              <a:lnTo>
                                <a:pt x="174" y="0"/>
                              </a:lnTo>
                              <a:lnTo>
                                <a:pt x="190" y="1"/>
                              </a:lnTo>
                              <a:lnTo>
                                <a:pt x="205" y="1"/>
                              </a:lnTo>
                              <a:lnTo>
                                <a:pt x="221" y="0"/>
                              </a:lnTo>
                              <a:lnTo>
                                <a:pt x="237" y="1"/>
                              </a:lnTo>
                              <a:lnTo>
                                <a:pt x="253" y="1"/>
                              </a:lnTo>
                              <a:lnTo>
                                <a:pt x="260" y="1"/>
                              </a:lnTo>
                              <a:lnTo>
                                <a:pt x="269" y="3"/>
                              </a:lnTo>
                              <a:lnTo>
                                <a:pt x="277" y="6"/>
                              </a:lnTo>
                              <a:lnTo>
                                <a:pt x="284" y="10"/>
                              </a:lnTo>
                              <a:lnTo>
                                <a:pt x="290" y="14"/>
                              </a:lnTo>
                              <a:lnTo>
                                <a:pt x="297" y="20"/>
                              </a:lnTo>
                              <a:lnTo>
                                <a:pt x="302" y="26"/>
                              </a:lnTo>
                              <a:lnTo>
                                <a:pt x="306" y="32"/>
                              </a:lnTo>
                              <a:lnTo>
                                <a:pt x="310" y="40"/>
                              </a:lnTo>
                              <a:lnTo>
                                <a:pt x="313" y="48"/>
                              </a:lnTo>
                              <a:lnTo>
                                <a:pt x="315" y="56"/>
                              </a:lnTo>
                              <a:lnTo>
                                <a:pt x="316" y="65"/>
                              </a:lnTo>
                              <a:lnTo>
                                <a:pt x="315" y="79"/>
                              </a:lnTo>
                              <a:lnTo>
                                <a:pt x="316" y="96"/>
                              </a:lnTo>
                              <a:lnTo>
                                <a:pt x="316" y="112"/>
                              </a:lnTo>
                              <a:lnTo>
                                <a:pt x="315" y="127"/>
                              </a:lnTo>
                              <a:lnTo>
                                <a:pt x="315" y="143"/>
                              </a:lnTo>
                              <a:lnTo>
                                <a:pt x="316" y="160"/>
                              </a:lnTo>
                              <a:lnTo>
                                <a:pt x="315" y="174"/>
                              </a:lnTo>
                              <a:lnTo>
                                <a:pt x="316" y="191"/>
                              </a:lnTo>
                              <a:lnTo>
                                <a:pt x="316" y="207"/>
                              </a:lnTo>
                              <a:lnTo>
                                <a:pt x="315" y="223"/>
                              </a:lnTo>
                              <a:lnTo>
                                <a:pt x="316" y="239"/>
                              </a:lnTo>
                              <a:lnTo>
                                <a:pt x="316" y="255"/>
                              </a:lnTo>
                              <a:lnTo>
                                <a:pt x="315" y="263"/>
                              </a:lnTo>
                              <a:lnTo>
                                <a:pt x="313" y="272"/>
                              </a:lnTo>
                              <a:lnTo>
                                <a:pt x="310" y="279"/>
                              </a:lnTo>
                              <a:lnTo>
                                <a:pt x="306" y="286"/>
                              </a:lnTo>
                              <a:lnTo>
                                <a:pt x="302" y="294"/>
                              </a:lnTo>
                              <a:lnTo>
                                <a:pt x="297" y="299"/>
                              </a:lnTo>
                              <a:lnTo>
                                <a:pt x="290" y="305"/>
                              </a:lnTo>
                              <a:lnTo>
                                <a:pt x="284" y="309"/>
                              </a:lnTo>
                              <a:lnTo>
                                <a:pt x="277" y="314"/>
                              </a:lnTo>
                              <a:lnTo>
                                <a:pt x="269" y="317"/>
                              </a:lnTo>
                              <a:lnTo>
                                <a:pt x="260" y="318"/>
                              </a:lnTo>
                              <a:lnTo>
                                <a:pt x="253" y="320"/>
                              </a:lnTo>
                              <a:lnTo>
                                <a:pt x="237" y="318"/>
                              </a:lnTo>
                              <a:lnTo>
                                <a:pt x="221" y="320"/>
                              </a:lnTo>
                              <a:lnTo>
                                <a:pt x="205" y="320"/>
                              </a:lnTo>
                              <a:lnTo>
                                <a:pt x="190" y="318"/>
                              </a:lnTo>
                              <a:lnTo>
                                <a:pt x="174" y="318"/>
                              </a:lnTo>
                              <a:lnTo>
                                <a:pt x="158" y="320"/>
                              </a:lnTo>
                              <a:lnTo>
                                <a:pt x="142" y="318"/>
                              </a:lnTo>
                              <a:lnTo>
                                <a:pt x="126" y="320"/>
                              </a:lnTo>
                              <a:lnTo>
                                <a:pt x="111" y="320"/>
                              </a:lnTo>
                              <a:lnTo>
                                <a:pt x="95" y="318"/>
                              </a:lnTo>
                              <a:lnTo>
                                <a:pt x="79" y="320"/>
                              </a:lnTo>
                              <a:lnTo>
                                <a:pt x="65" y="320"/>
                              </a:lnTo>
                              <a:lnTo>
                                <a:pt x="56" y="318"/>
                              </a:lnTo>
                              <a:lnTo>
                                <a:pt x="47" y="317"/>
                              </a:lnTo>
                              <a:lnTo>
                                <a:pt x="40" y="314"/>
                              </a:lnTo>
                              <a:lnTo>
                                <a:pt x="32" y="309"/>
                              </a:lnTo>
                              <a:lnTo>
                                <a:pt x="26" y="305"/>
                              </a:lnTo>
                              <a:lnTo>
                                <a:pt x="20" y="299"/>
                              </a:lnTo>
                              <a:lnTo>
                                <a:pt x="14" y="294"/>
                              </a:lnTo>
                              <a:lnTo>
                                <a:pt x="10" y="286"/>
                              </a:lnTo>
                              <a:lnTo>
                                <a:pt x="6" y="279"/>
                              </a:lnTo>
                              <a:lnTo>
                                <a:pt x="3" y="272"/>
                              </a:lnTo>
                              <a:lnTo>
                                <a:pt x="1" y="263"/>
                              </a:lnTo>
                              <a:lnTo>
                                <a:pt x="1" y="255"/>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58"/>
                      <wps:cNvSpPr>
                        <a:spLocks/>
                      </wps:cNvSpPr>
                      <wps:spPr bwMode="auto">
                        <a:xfrm>
                          <a:off x="10150" y="15399"/>
                          <a:ext cx="316" cy="317"/>
                        </a:xfrm>
                        <a:custGeom>
                          <a:avLst/>
                          <a:gdLst>
                            <a:gd name="T0" fmla="*/ 0 w 316"/>
                            <a:gd name="T1" fmla="*/ 254 h 317"/>
                            <a:gd name="T2" fmla="*/ 0 w 316"/>
                            <a:gd name="T3" fmla="*/ 262 h 317"/>
                            <a:gd name="T4" fmla="*/ 1 w 316"/>
                            <a:gd name="T5" fmla="*/ 270 h 317"/>
                            <a:gd name="T6" fmla="*/ 4 w 316"/>
                            <a:gd name="T7" fmla="*/ 278 h 317"/>
                            <a:gd name="T8" fmla="*/ 7 w 316"/>
                            <a:gd name="T9" fmla="*/ 285 h 317"/>
                            <a:gd name="T10" fmla="*/ 11 w 316"/>
                            <a:gd name="T11" fmla="*/ 293 h 317"/>
                            <a:gd name="T12" fmla="*/ 17 w 316"/>
                            <a:gd name="T13" fmla="*/ 298 h 317"/>
                            <a:gd name="T14" fmla="*/ 23 w 316"/>
                            <a:gd name="T15" fmla="*/ 304 h 317"/>
                            <a:gd name="T16" fmla="*/ 30 w 316"/>
                            <a:gd name="T17" fmla="*/ 308 h 317"/>
                            <a:gd name="T18" fmla="*/ 37 w 316"/>
                            <a:gd name="T19" fmla="*/ 311 h 317"/>
                            <a:gd name="T20" fmla="*/ 46 w 316"/>
                            <a:gd name="T21" fmla="*/ 314 h 317"/>
                            <a:gd name="T22" fmla="*/ 53 w 316"/>
                            <a:gd name="T23" fmla="*/ 316 h 317"/>
                            <a:gd name="T24" fmla="*/ 63 w 316"/>
                            <a:gd name="T25" fmla="*/ 317 h 317"/>
                            <a:gd name="T26" fmla="*/ 253 w 316"/>
                            <a:gd name="T27" fmla="*/ 317 h 317"/>
                            <a:gd name="T28" fmla="*/ 260 w 316"/>
                            <a:gd name="T29" fmla="*/ 316 h 317"/>
                            <a:gd name="T30" fmla="*/ 269 w 316"/>
                            <a:gd name="T31" fmla="*/ 314 h 317"/>
                            <a:gd name="T32" fmla="*/ 277 w 316"/>
                            <a:gd name="T33" fmla="*/ 311 h 317"/>
                            <a:gd name="T34" fmla="*/ 284 w 316"/>
                            <a:gd name="T35" fmla="*/ 308 h 317"/>
                            <a:gd name="T36" fmla="*/ 290 w 316"/>
                            <a:gd name="T37" fmla="*/ 304 h 317"/>
                            <a:gd name="T38" fmla="*/ 297 w 316"/>
                            <a:gd name="T39" fmla="*/ 298 h 317"/>
                            <a:gd name="T40" fmla="*/ 302 w 316"/>
                            <a:gd name="T41" fmla="*/ 293 h 317"/>
                            <a:gd name="T42" fmla="*/ 306 w 316"/>
                            <a:gd name="T43" fmla="*/ 285 h 317"/>
                            <a:gd name="T44" fmla="*/ 310 w 316"/>
                            <a:gd name="T45" fmla="*/ 278 h 317"/>
                            <a:gd name="T46" fmla="*/ 313 w 316"/>
                            <a:gd name="T47" fmla="*/ 270 h 317"/>
                            <a:gd name="T48" fmla="*/ 315 w 316"/>
                            <a:gd name="T49" fmla="*/ 262 h 317"/>
                            <a:gd name="T50" fmla="*/ 316 w 316"/>
                            <a:gd name="T51" fmla="*/ 254 h 317"/>
                            <a:gd name="T52" fmla="*/ 316 w 316"/>
                            <a:gd name="T53" fmla="*/ 64 h 317"/>
                            <a:gd name="T54" fmla="*/ 315 w 316"/>
                            <a:gd name="T55" fmla="*/ 55 h 317"/>
                            <a:gd name="T56" fmla="*/ 313 w 316"/>
                            <a:gd name="T57" fmla="*/ 47 h 317"/>
                            <a:gd name="T58" fmla="*/ 310 w 316"/>
                            <a:gd name="T59" fmla="*/ 39 h 317"/>
                            <a:gd name="T60" fmla="*/ 306 w 316"/>
                            <a:gd name="T61" fmla="*/ 31 h 317"/>
                            <a:gd name="T62" fmla="*/ 302 w 316"/>
                            <a:gd name="T63" fmla="*/ 25 h 317"/>
                            <a:gd name="T64" fmla="*/ 297 w 316"/>
                            <a:gd name="T65" fmla="*/ 19 h 317"/>
                            <a:gd name="T66" fmla="*/ 290 w 316"/>
                            <a:gd name="T67" fmla="*/ 13 h 317"/>
                            <a:gd name="T68" fmla="*/ 284 w 316"/>
                            <a:gd name="T69" fmla="*/ 9 h 317"/>
                            <a:gd name="T70" fmla="*/ 277 w 316"/>
                            <a:gd name="T71" fmla="*/ 5 h 317"/>
                            <a:gd name="T72" fmla="*/ 269 w 316"/>
                            <a:gd name="T73" fmla="*/ 2 h 317"/>
                            <a:gd name="T74" fmla="*/ 260 w 316"/>
                            <a:gd name="T75" fmla="*/ 0 h 317"/>
                            <a:gd name="T76" fmla="*/ 253 w 316"/>
                            <a:gd name="T77" fmla="*/ 0 h 317"/>
                            <a:gd name="T78" fmla="*/ 63 w 316"/>
                            <a:gd name="T79" fmla="*/ 0 h 317"/>
                            <a:gd name="T80" fmla="*/ 53 w 316"/>
                            <a:gd name="T81" fmla="*/ 0 h 317"/>
                            <a:gd name="T82" fmla="*/ 46 w 316"/>
                            <a:gd name="T83" fmla="*/ 2 h 317"/>
                            <a:gd name="T84" fmla="*/ 37 w 316"/>
                            <a:gd name="T85" fmla="*/ 5 h 317"/>
                            <a:gd name="T86" fmla="*/ 30 w 316"/>
                            <a:gd name="T87" fmla="*/ 9 h 317"/>
                            <a:gd name="T88" fmla="*/ 23 w 316"/>
                            <a:gd name="T89" fmla="*/ 13 h 317"/>
                            <a:gd name="T90" fmla="*/ 17 w 316"/>
                            <a:gd name="T91" fmla="*/ 19 h 317"/>
                            <a:gd name="T92" fmla="*/ 11 w 316"/>
                            <a:gd name="T93" fmla="*/ 25 h 317"/>
                            <a:gd name="T94" fmla="*/ 7 w 316"/>
                            <a:gd name="T95" fmla="*/ 31 h 317"/>
                            <a:gd name="T96" fmla="*/ 4 w 316"/>
                            <a:gd name="T97" fmla="*/ 39 h 317"/>
                            <a:gd name="T98" fmla="*/ 1 w 316"/>
                            <a:gd name="T99" fmla="*/ 47 h 317"/>
                            <a:gd name="T100" fmla="*/ 0 w 316"/>
                            <a:gd name="T101" fmla="*/ 55 h 317"/>
                            <a:gd name="T102" fmla="*/ 0 w 316"/>
                            <a:gd name="T103" fmla="*/ 64 h 317"/>
                            <a:gd name="T104" fmla="*/ 0 w 316"/>
                            <a:gd name="T105" fmla="*/ 254 h 317"/>
                            <a:gd name="T106" fmla="*/ 0 w 316"/>
                            <a:gd name="T107" fmla="*/ 254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16" h="317">
                              <a:moveTo>
                                <a:pt x="0" y="254"/>
                              </a:moveTo>
                              <a:lnTo>
                                <a:pt x="0" y="262"/>
                              </a:lnTo>
                              <a:lnTo>
                                <a:pt x="1" y="270"/>
                              </a:lnTo>
                              <a:lnTo>
                                <a:pt x="4" y="278"/>
                              </a:lnTo>
                              <a:lnTo>
                                <a:pt x="7" y="285"/>
                              </a:lnTo>
                              <a:lnTo>
                                <a:pt x="11" y="293"/>
                              </a:lnTo>
                              <a:lnTo>
                                <a:pt x="17" y="298"/>
                              </a:lnTo>
                              <a:lnTo>
                                <a:pt x="23" y="304"/>
                              </a:lnTo>
                              <a:lnTo>
                                <a:pt x="30" y="308"/>
                              </a:lnTo>
                              <a:lnTo>
                                <a:pt x="37" y="311"/>
                              </a:lnTo>
                              <a:lnTo>
                                <a:pt x="46" y="314"/>
                              </a:lnTo>
                              <a:lnTo>
                                <a:pt x="53" y="316"/>
                              </a:lnTo>
                              <a:lnTo>
                                <a:pt x="63" y="317"/>
                              </a:lnTo>
                              <a:lnTo>
                                <a:pt x="253" y="317"/>
                              </a:lnTo>
                              <a:lnTo>
                                <a:pt x="260" y="316"/>
                              </a:lnTo>
                              <a:lnTo>
                                <a:pt x="269" y="314"/>
                              </a:lnTo>
                              <a:lnTo>
                                <a:pt x="277" y="311"/>
                              </a:lnTo>
                              <a:lnTo>
                                <a:pt x="284" y="308"/>
                              </a:lnTo>
                              <a:lnTo>
                                <a:pt x="290" y="304"/>
                              </a:lnTo>
                              <a:lnTo>
                                <a:pt x="297" y="298"/>
                              </a:lnTo>
                              <a:lnTo>
                                <a:pt x="302" y="293"/>
                              </a:lnTo>
                              <a:lnTo>
                                <a:pt x="306" y="285"/>
                              </a:lnTo>
                              <a:lnTo>
                                <a:pt x="310" y="278"/>
                              </a:lnTo>
                              <a:lnTo>
                                <a:pt x="313" y="270"/>
                              </a:lnTo>
                              <a:lnTo>
                                <a:pt x="315" y="262"/>
                              </a:lnTo>
                              <a:lnTo>
                                <a:pt x="316" y="254"/>
                              </a:lnTo>
                              <a:lnTo>
                                <a:pt x="316" y="64"/>
                              </a:lnTo>
                              <a:lnTo>
                                <a:pt x="315" y="55"/>
                              </a:lnTo>
                              <a:lnTo>
                                <a:pt x="313" y="47"/>
                              </a:lnTo>
                              <a:lnTo>
                                <a:pt x="310" y="39"/>
                              </a:lnTo>
                              <a:lnTo>
                                <a:pt x="306" y="31"/>
                              </a:lnTo>
                              <a:lnTo>
                                <a:pt x="302" y="25"/>
                              </a:lnTo>
                              <a:lnTo>
                                <a:pt x="297" y="19"/>
                              </a:lnTo>
                              <a:lnTo>
                                <a:pt x="290" y="13"/>
                              </a:lnTo>
                              <a:lnTo>
                                <a:pt x="284" y="9"/>
                              </a:lnTo>
                              <a:lnTo>
                                <a:pt x="277" y="5"/>
                              </a:lnTo>
                              <a:lnTo>
                                <a:pt x="269" y="2"/>
                              </a:lnTo>
                              <a:lnTo>
                                <a:pt x="260" y="0"/>
                              </a:lnTo>
                              <a:lnTo>
                                <a:pt x="253" y="0"/>
                              </a:lnTo>
                              <a:lnTo>
                                <a:pt x="63" y="0"/>
                              </a:lnTo>
                              <a:lnTo>
                                <a:pt x="53" y="0"/>
                              </a:lnTo>
                              <a:lnTo>
                                <a:pt x="46" y="2"/>
                              </a:lnTo>
                              <a:lnTo>
                                <a:pt x="37" y="5"/>
                              </a:lnTo>
                              <a:lnTo>
                                <a:pt x="30" y="9"/>
                              </a:lnTo>
                              <a:lnTo>
                                <a:pt x="23" y="13"/>
                              </a:lnTo>
                              <a:lnTo>
                                <a:pt x="17" y="19"/>
                              </a:lnTo>
                              <a:lnTo>
                                <a:pt x="11" y="25"/>
                              </a:lnTo>
                              <a:lnTo>
                                <a:pt x="7" y="31"/>
                              </a:lnTo>
                              <a:lnTo>
                                <a:pt x="4" y="39"/>
                              </a:lnTo>
                              <a:lnTo>
                                <a:pt x="1" y="47"/>
                              </a:lnTo>
                              <a:lnTo>
                                <a:pt x="0" y="55"/>
                              </a:lnTo>
                              <a:lnTo>
                                <a:pt x="0" y="64"/>
                              </a:lnTo>
                              <a:lnTo>
                                <a:pt x="0" y="254"/>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59"/>
                      <wps:cNvSpPr>
                        <a:spLocks/>
                      </wps:cNvSpPr>
                      <wps:spPr bwMode="auto">
                        <a:xfrm>
                          <a:off x="1228" y="1346"/>
                          <a:ext cx="1336" cy="14657"/>
                        </a:xfrm>
                        <a:custGeom>
                          <a:avLst/>
                          <a:gdLst>
                            <a:gd name="T0" fmla="*/ 1336 w 1336"/>
                            <a:gd name="T1" fmla="*/ 14657 h 14657"/>
                            <a:gd name="T2" fmla="*/ 1336 w 1336"/>
                            <a:gd name="T3" fmla="*/ 14648 h 14657"/>
                            <a:gd name="T4" fmla="*/ 9 w 1336"/>
                            <a:gd name="T5" fmla="*/ 14648 h 14657"/>
                            <a:gd name="T6" fmla="*/ 9 w 1336"/>
                            <a:gd name="T7" fmla="*/ 6 h 14657"/>
                            <a:gd name="T8" fmla="*/ 0 w 1336"/>
                            <a:gd name="T9" fmla="*/ 0 h 14657"/>
                            <a:gd name="T10" fmla="*/ 0 w 1336"/>
                            <a:gd name="T11" fmla="*/ 14657 h 14657"/>
                            <a:gd name="T12" fmla="*/ 1336 w 1336"/>
                            <a:gd name="T13" fmla="*/ 14657 h 14657"/>
                          </a:gdLst>
                          <a:ahLst/>
                          <a:cxnLst>
                            <a:cxn ang="0">
                              <a:pos x="T0" y="T1"/>
                            </a:cxn>
                            <a:cxn ang="0">
                              <a:pos x="T2" y="T3"/>
                            </a:cxn>
                            <a:cxn ang="0">
                              <a:pos x="T4" y="T5"/>
                            </a:cxn>
                            <a:cxn ang="0">
                              <a:pos x="T6" y="T7"/>
                            </a:cxn>
                            <a:cxn ang="0">
                              <a:pos x="T8" y="T9"/>
                            </a:cxn>
                            <a:cxn ang="0">
                              <a:pos x="T10" y="T11"/>
                            </a:cxn>
                            <a:cxn ang="0">
                              <a:pos x="T12" y="T13"/>
                            </a:cxn>
                          </a:cxnLst>
                          <a:rect l="0" t="0" r="r" b="b"/>
                          <a:pathLst>
                            <a:path w="1336" h="14657">
                              <a:moveTo>
                                <a:pt x="1336" y="14657"/>
                              </a:moveTo>
                              <a:lnTo>
                                <a:pt x="1336" y="14648"/>
                              </a:lnTo>
                              <a:lnTo>
                                <a:pt x="9" y="14648"/>
                              </a:lnTo>
                              <a:lnTo>
                                <a:pt x="9" y="6"/>
                              </a:lnTo>
                              <a:lnTo>
                                <a:pt x="0" y="0"/>
                              </a:lnTo>
                              <a:lnTo>
                                <a:pt x="0" y="14657"/>
                              </a:lnTo>
                              <a:lnTo>
                                <a:pt x="1336" y="146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60"/>
                      <wps:cNvSpPr>
                        <a:spLocks/>
                      </wps:cNvSpPr>
                      <wps:spPr bwMode="auto">
                        <a:xfrm>
                          <a:off x="1228" y="1344"/>
                          <a:ext cx="519" cy="9"/>
                        </a:xfrm>
                        <a:custGeom>
                          <a:avLst/>
                          <a:gdLst>
                            <a:gd name="T0" fmla="*/ 9 w 519"/>
                            <a:gd name="T1" fmla="*/ 8 h 9"/>
                            <a:gd name="T2" fmla="*/ 519 w 519"/>
                            <a:gd name="T3" fmla="*/ 9 h 9"/>
                            <a:gd name="T4" fmla="*/ 519 w 519"/>
                            <a:gd name="T5" fmla="*/ 0 h 9"/>
                            <a:gd name="T6" fmla="*/ 0 w 519"/>
                            <a:gd name="T7" fmla="*/ 2 h 9"/>
                            <a:gd name="T8" fmla="*/ 9 w 519"/>
                            <a:gd name="T9" fmla="*/ 8 h 9"/>
                          </a:gdLst>
                          <a:ahLst/>
                          <a:cxnLst>
                            <a:cxn ang="0">
                              <a:pos x="T0" y="T1"/>
                            </a:cxn>
                            <a:cxn ang="0">
                              <a:pos x="T2" y="T3"/>
                            </a:cxn>
                            <a:cxn ang="0">
                              <a:pos x="T4" y="T5"/>
                            </a:cxn>
                            <a:cxn ang="0">
                              <a:pos x="T6" y="T7"/>
                            </a:cxn>
                            <a:cxn ang="0">
                              <a:pos x="T8" y="T9"/>
                            </a:cxn>
                          </a:cxnLst>
                          <a:rect l="0" t="0" r="r" b="b"/>
                          <a:pathLst>
                            <a:path w="519" h="9">
                              <a:moveTo>
                                <a:pt x="9" y="8"/>
                              </a:moveTo>
                              <a:lnTo>
                                <a:pt x="519" y="9"/>
                              </a:lnTo>
                              <a:lnTo>
                                <a:pt x="519" y="0"/>
                              </a:lnTo>
                              <a:lnTo>
                                <a:pt x="0" y="2"/>
                              </a:lnTo>
                              <a:lnTo>
                                <a:pt x="9"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61"/>
                      <wps:cNvSpPr>
                        <a:spLocks/>
                      </wps:cNvSpPr>
                      <wps:spPr bwMode="auto">
                        <a:xfrm>
                          <a:off x="2503" y="15935"/>
                          <a:ext cx="126" cy="127"/>
                        </a:xfrm>
                        <a:custGeom>
                          <a:avLst/>
                          <a:gdLst>
                            <a:gd name="T0" fmla="*/ 126 w 126"/>
                            <a:gd name="T1" fmla="*/ 63 h 127"/>
                            <a:gd name="T2" fmla="*/ 126 w 126"/>
                            <a:gd name="T3" fmla="*/ 55 h 127"/>
                            <a:gd name="T4" fmla="*/ 125 w 126"/>
                            <a:gd name="T5" fmla="*/ 46 h 127"/>
                            <a:gd name="T6" fmla="*/ 122 w 126"/>
                            <a:gd name="T7" fmla="*/ 39 h 127"/>
                            <a:gd name="T8" fmla="*/ 117 w 126"/>
                            <a:gd name="T9" fmla="*/ 30 h 127"/>
                            <a:gd name="T10" fmla="*/ 113 w 126"/>
                            <a:gd name="T11" fmla="*/ 24 h 127"/>
                            <a:gd name="T12" fmla="*/ 107 w 126"/>
                            <a:gd name="T13" fmla="*/ 19 h 127"/>
                            <a:gd name="T14" fmla="*/ 102 w 126"/>
                            <a:gd name="T15" fmla="*/ 13 h 127"/>
                            <a:gd name="T16" fmla="*/ 96 w 126"/>
                            <a:gd name="T17" fmla="*/ 9 h 127"/>
                            <a:gd name="T18" fmla="*/ 87 w 126"/>
                            <a:gd name="T19" fmla="*/ 4 h 127"/>
                            <a:gd name="T20" fmla="*/ 80 w 126"/>
                            <a:gd name="T21" fmla="*/ 1 h 127"/>
                            <a:gd name="T22" fmla="*/ 71 w 126"/>
                            <a:gd name="T23" fmla="*/ 0 h 127"/>
                            <a:gd name="T24" fmla="*/ 63 w 126"/>
                            <a:gd name="T25" fmla="*/ 0 h 127"/>
                            <a:gd name="T26" fmla="*/ 54 w 126"/>
                            <a:gd name="T27" fmla="*/ 0 h 127"/>
                            <a:gd name="T28" fmla="*/ 47 w 126"/>
                            <a:gd name="T29" fmla="*/ 1 h 127"/>
                            <a:gd name="T30" fmla="*/ 38 w 126"/>
                            <a:gd name="T31" fmla="*/ 4 h 127"/>
                            <a:gd name="T32" fmla="*/ 31 w 126"/>
                            <a:gd name="T33" fmla="*/ 9 h 127"/>
                            <a:gd name="T34" fmla="*/ 24 w 126"/>
                            <a:gd name="T35" fmla="*/ 13 h 127"/>
                            <a:gd name="T36" fmla="*/ 18 w 126"/>
                            <a:gd name="T37" fmla="*/ 19 h 127"/>
                            <a:gd name="T38" fmla="*/ 13 w 126"/>
                            <a:gd name="T39" fmla="*/ 24 h 127"/>
                            <a:gd name="T40" fmla="*/ 8 w 126"/>
                            <a:gd name="T41" fmla="*/ 30 h 127"/>
                            <a:gd name="T42" fmla="*/ 5 w 126"/>
                            <a:gd name="T43" fmla="*/ 39 h 127"/>
                            <a:gd name="T44" fmla="*/ 3 w 126"/>
                            <a:gd name="T45" fmla="*/ 46 h 127"/>
                            <a:gd name="T46" fmla="*/ 1 w 126"/>
                            <a:gd name="T47" fmla="*/ 55 h 127"/>
                            <a:gd name="T48" fmla="*/ 0 w 126"/>
                            <a:gd name="T49" fmla="*/ 63 h 127"/>
                            <a:gd name="T50" fmla="*/ 1 w 126"/>
                            <a:gd name="T51" fmla="*/ 70 h 127"/>
                            <a:gd name="T52" fmla="*/ 3 w 126"/>
                            <a:gd name="T53" fmla="*/ 79 h 127"/>
                            <a:gd name="T54" fmla="*/ 5 w 126"/>
                            <a:gd name="T55" fmla="*/ 88 h 127"/>
                            <a:gd name="T56" fmla="*/ 8 w 126"/>
                            <a:gd name="T57" fmla="*/ 95 h 127"/>
                            <a:gd name="T58" fmla="*/ 13 w 126"/>
                            <a:gd name="T59" fmla="*/ 101 h 127"/>
                            <a:gd name="T60" fmla="*/ 18 w 126"/>
                            <a:gd name="T61" fmla="*/ 108 h 127"/>
                            <a:gd name="T62" fmla="*/ 24 w 126"/>
                            <a:gd name="T63" fmla="*/ 112 h 127"/>
                            <a:gd name="T64" fmla="*/ 31 w 126"/>
                            <a:gd name="T65" fmla="*/ 116 h 127"/>
                            <a:gd name="T66" fmla="*/ 38 w 126"/>
                            <a:gd name="T67" fmla="*/ 121 h 127"/>
                            <a:gd name="T68" fmla="*/ 47 w 126"/>
                            <a:gd name="T69" fmla="*/ 124 h 127"/>
                            <a:gd name="T70" fmla="*/ 54 w 126"/>
                            <a:gd name="T71" fmla="*/ 125 h 127"/>
                            <a:gd name="T72" fmla="*/ 63 w 126"/>
                            <a:gd name="T73" fmla="*/ 127 h 127"/>
                            <a:gd name="T74" fmla="*/ 71 w 126"/>
                            <a:gd name="T75" fmla="*/ 125 h 127"/>
                            <a:gd name="T76" fmla="*/ 80 w 126"/>
                            <a:gd name="T77" fmla="*/ 124 h 127"/>
                            <a:gd name="T78" fmla="*/ 87 w 126"/>
                            <a:gd name="T79" fmla="*/ 121 h 127"/>
                            <a:gd name="T80" fmla="*/ 96 w 126"/>
                            <a:gd name="T81" fmla="*/ 116 h 127"/>
                            <a:gd name="T82" fmla="*/ 102 w 126"/>
                            <a:gd name="T83" fmla="*/ 112 h 127"/>
                            <a:gd name="T84" fmla="*/ 107 w 126"/>
                            <a:gd name="T85" fmla="*/ 108 h 127"/>
                            <a:gd name="T86" fmla="*/ 113 w 126"/>
                            <a:gd name="T87" fmla="*/ 101 h 127"/>
                            <a:gd name="T88" fmla="*/ 117 w 126"/>
                            <a:gd name="T89" fmla="*/ 95 h 127"/>
                            <a:gd name="T90" fmla="*/ 122 w 126"/>
                            <a:gd name="T91" fmla="*/ 88 h 127"/>
                            <a:gd name="T92" fmla="*/ 125 w 126"/>
                            <a:gd name="T93" fmla="*/ 79 h 127"/>
                            <a:gd name="T94" fmla="*/ 126 w 126"/>
                            <a:gd name="T95" fmla="*/ 70 h 127"/>
                            <a:gd name="T96" fmla="*/ 126 w 126"/>
                            <a:gd name="T97" fmla="*/ 63 h 127"/>
                            <a:gd name="T98" fmla="*/ 126 w 126"/>
                            <a:gd name="T99" fmla="*/ 63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26" h="127">
                              <a:moveTo>
                                <a:pt x="126" y="63"/>
                              </a:moveTo>
                              <a:lnTo>
                                <a:pt x="126" y="55"/>
                              </a:lnTo>
                              <a:lnTo>
                                <a:pt x="125" y="46"/>
                              </a:lnTo>
                              <a:lnTo>
                                <a:pt x="122" y="39"/>
                              </a:lnTo>
                              <a:lnTo>
                                <a:pt x="117" y="30"/>
                              </a:lnTo>
                              <a:lnTo>
                                <a:pt x="113" y="24"/>
                              </a:lnTo>
                              <a:lnTo>
                                <a:pt x="107" y="19"/>
                              </a:lnTo>
                              <a:lnTo>
                                <a:pt x="102" y="13"/>
                              </a:lnTo>
                              <a:lnTo>
                                <a:pt x="96" y="9"/>
                              </a:lnTo>
                              <a:lnTo>
                                <a:pt x="87" y="4"/>
                              </a:lnTo>
                              <a:lnTo>
                                <a:pt x="80" y="1"/>
                              </a:lnTo>
                              <a:lnTo>
                                <a:pt x="71" y="0"/>
                              </a:lnTo>
                              <a:lnTo>
                                <a:pt x="63" y="0"/>
                              </a:lnTo>
                              <a:lnTo>
                                <a:pt x="54" y="0"/>
                              </a:lnTo>
                              <a:lnTo>
                                <a:pt x="47" y="1"/>
                              </a:lnTo>
                              <a:lnTo>
                                <a:pt x="38" y="4"/>
                              </a:lnTo>
                              <a:lnTo>
                                <a:pt x="31" y="9"/>
                              </a:lnTo>
                              <a:lnTo>
                                <a:pt x="24" y="13"/>
                              </a:lnTo>
                              <a:lnTo>
                                <a:pt x="18" y="19"/>
                              </a:lnTo>
                              <a:lnTo>
                                <a:pt x="13" y="24"/>
                              </a:lnTo>
                              <a:lnTo>
                                <a:pt x="8" y="30"/>
                              </a:lnTo>
                              <a:lnTo>
                                <a:pt x="5" y="39"/>
                              </a:lnTo>
                              <a:lnTo>
                                <a:pt x="3" y="46"/>
                              </a:lnTo>
                              <a:lnTo>
                                <a:pt x="1" y="55"/>
                              </a:lnTo>
                              <a:lnTo>
                                <a:pt x="0" y="63"/>
                              </a:lnTo>
                              <a:lnTo>
                                <a:pt x="1" y="70"/>
                              </a:lnTo>
                              <a:lnTo>
                                <a:pt x="3" y="79"/>
                              </a:lnTo>
                              <a:lnTo>
                                <a:pt x="5" y="88"/>
                              </a:lnTo>
                              <a:lnTo>
                                <a:pt x="8" y="95"/>
                              </a:lnTo>
                              <a:lnTo>
                                <a:pt x="13" y="101"/>
                              </a:lnTo>
                              <a:lnTo>
                                <a:pt x="18" y="108"/>
                              </a:lnTo>
                              <a:lnTo>
                                <a:pt x="24" y="112"/>
                              </a:lnTo>
                              <a:lnTo>
                                <a:pt x="31" y="116"/>
                              </a:lnTo>
                              <a:lnTo>
                                <a:pt x="38" y="121"/>
                              </a:lnTo>
                              <a:lnTo>
                                <a:pt x="47" y="124"/>
                              </a:lnTo>
                              <a:lnTo>
                                <a:pt x="54" y="125"/>
                              </a:lnTo>
                              <a:lnTo>
                                <a:pt x="63" y="127"/>
                              </a:lnTo>
                              <a:lnTo>
                                <a:pt x="71" y="125"/>
                              </a:lnTo>
                              <a:lnTo>
                                <a:pt x="80" y="124"/>
                              </a:lnTo>
                              <a:lnTo>
                                <a:pt x="87" y="121"/>
                              </a:lnTo>
                              <a:lnTo>
                                <a:pt x="96" y="116"/>
                              </a:lnTo>
                              <a:lnTo>
                                <a:pt x="102" y="112"/>
                              </a:lnTo>
                              <a:lnTo>
                                <a:pt x="107" y="108"/>
                              </a:lnTo>
                              <a:lnTo>
                                <a:pt x="113" y="101"/>
                              </a:lnTo>
                              <a:lnTo>
                                <a:pt x="117" y="95"/>
                              </a:lnTo>
                              <a:lnTo>
                                <a:pt x="122" y="88"/>
                              </a:lnTo>
                              <a:lnTo>
                                <a:pt x="125" y="79"/>
                              </a:lnTo>
                              <a:lnTo>
                                <a:pt x="126" y="70"/>
                              </a:lnTo>
                              <a:lnTo>
                                <a:pt x="126" y="63"/>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46B4B3" id="Group 162" o:spid="_x0000_s1026" style="position:absolute;margin-left:-66.2pt;margin-top:-1.05pt;width:461.9pt;height:773.5pt;z-index:251658240" coordorigin="1228,688" coordsize="9238,15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">
              <v:shape id="Freeform 117" o:spid="_x0000_s1027" style="position:absolute;left:2408;top:15840;width:316;height:318;visibility:visible;mso-wrap-style:square;v-text-anchor:top" coordsize="316,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DFcQA&#10;AADbAAAADwAAAGRycy9kb3ducmV2LnhtbESPQWvCQBSE70L/w/IK3nQTqaFEN6EVql5a1Or9kX0m&#10;0ezbkF1j+u+7hYLHYWa+YZb5YBrRU+dqywriaQSCuLC65lLB8ftj8grCeWSNjWVS8EMO8uxptMRU&#10;2zvvqT/4UgQIuxQVVN63qZSuqMigm9qWOHhn2xn0QXal1B3eA9w0chZFiTRYc1iosKVVRcX1cDMK&#10;+t26WG1svHs5fV7W9LVJkvcZKjV+Ht4WIDwN/hH+b2+1gnkMf1/C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4gxXEAAAA2wAAAA8AAAAAAAAAAAAAAAAAmAIAAGRycy9k&#10;b3ducmV2LnhtbFBLBQYAAAAABAAEAPUAAACJAwAAAAA=&#10;" path="m,253r1,9l3,270r3,8l10,285r4,7l19,298r7,6l31,308r8,4l47,315r9,2l63,318r190,l261,317r9,-2l277,312r9,-4l291,304r6,-6l303,292r4,-7l312,278r2,-8l316,262r,-9l316,63r,-8l314,46r-2,-7l307,30r-4,-6l297,19r-6,-6l286,9,277,4,270,1,261,r-8,l63,,56,,47,1,39,4,31,9r-5,4l19,19r-5,5l10,30,6,39,3,46,1,55,,63,,253xe" fillcolor="#ededee" stroked="f">
                <v:path arrowok="t" o:connecttype="custom" o:connectlocs="0,253;1,262;3,270;6,278;10,285;14,292;19,298;26,304;31,308;39,312;47,315;56,317;63,318;253,318;261,317;270,315;277,312;286,308;291,304;297,298;303,292;307,285;312,278;314,270;316,262;316,253;316,63;316,55;314,46;312,39;307,30;303,24;297,19;291,13;286,9;277,4;270,1;261,0;253,0;63,0;56,0;47,1;39,4;31,9;26,13;19,19;14,24;10,30;6,39;3,46;1,55;0,63;0,253;0,253" o:connectangles="0,0,0,0,0,0,0,0,0,0,0,0,0,0,0,0,0,0,0,0,0,0,0,0,0,0,0,0,0,0,0,0,0,0,0,0,0,0,0,0,0,0,0,0,0,0,0,0,0,0,0,0,0,0"/>
              </v:shape>
              <v:shape id="Freeform 118" o:spid="_x0000_s1028" style="position:absolute;left:2529;top:868;width:438;height:479;visibility:visible;mso-wrap-style:square;v-text-anchor:top" coordsize="438,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RCMIA&#10;AADbAAAADwAAAGRycy9kb3ducmV2LnhtbESP3WoCMRSE7wu+QzhCb4pm3VKR1SiiFPpz498DHDbH&#10;TXBzsiSpbt++KQheDjPzDbNY9a4VVwrRelYwGRcgiGuvLTcKTsf30QxETMgaW8+k4JcirJaDpwVW&#10;2t94T9dDakSGcKxQgUmpq6SMtSGHcew74uydfXCYsgyN1AFvGe5aWRbFVDq0nBcMdrQxVF8OP04B&#10;xZN5Le3XS/O9/tyEziS722qlnof9eg4iUZ8e4Xv7Qyt4K+H/S/4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q9EIwgAAANsAAAAPAAAAAAAAAAAAAAAAAJgCAABkcnMvZG93&#10;bnJldi54bWxQSwUGAAAAAAQABAD1AAAAhwMAAAAA&#10;" path="m438,266r-3,3l423,276r-15,9l386,298r-23,13l337,325r-26,16l287,354r-22,13l248,377r-13,7l228,387r-1,2l224,389r-2,1l219,389r-1,l215,387r-1,l212,386r,-2l211,381r,-1l209,377r2,-4l211,368r,-5l211,355r,-11l211,330r,-18l211,288r,-30l211,219r,-45l211,118,,,1,256r1,17l5,291r5,18l15,328r7,17l31,364r10,17l54,399r14,15l84,430r18,15l122,456r7,5l136,463r9,3l152,469r7,3l168,473r8,3l183,478r9,l201,479r8,l216,479r9,l234,479r8,l249,478r9,-2l267,473r7,-1l283,469r7,-3l298,463r8,-4l313,455r26,-16l359,420r18,-20l393,378r12,-20l415,338r8,-19l429,302r4,-14l436,276r2,-7l438,266xe" fillcolor="#ff5900" stroked="f">
                <v:path arrowok="t" o:connecttype="custom" o:connectlocs="435,269;408,285;363,311;311,341;265,367;235,384;227,389;222,390;218,389;214,387;212,384;211,380;211,373;211,363;211,344;211,312;211,258;211,174;0,0;2,273;10,309;22,345;41,381;68,414;102,445;129,461;145,466;159,472;176,476;192,478;209,479;225,479;242,479;258,476;274,472;290,466;306,459;339,439;377,400;405,358;423,319;433,288;438,269;438,266" o:connectangles="0,0,0,0,0,0,0,0,0,0,0,0,0,0,0,0,0,0,0,0,0,0,0,0,0,0,0,0,0,0,0,0,0,0,0,0,0,0,0,0,0,0,0,0"/>
              </v:shape>
              <v:shape id="Freeform 119" o:spid="_x0000_s1029" style="position:absolute;left:2761;top:700;width:335;height:528;visibility:visible;mso-wrap-style:square;v-text-anchor:top" coordsize="33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vMy8UA&#10;AADbAAAADwAAAGRycy9kb3ducmV2LnhtbESPT2vCQBTE7wW/w/KE3uputS0mukpbKIiX4B/0+sw+&#10;k9Ds2zS7jfHbu0Khx2FmfsPMl72tRUetrxxreB4pEMS5MxUXGva7r6cpCB+QDdaOScOVPCwXg4c5&#10;psZdeEPdNhQiQtinqKEMoUml9HlJFv3INcTRO7vWYoiyLaRp8RLhtpZjpd6kxYrjQokNfZaUf29/&#10;rYZw+Di57sdkWZKptTq+JJPxKtH6cdi/z0AE6sN/+K+9MhpeJ3D/En+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8zLxQAAANsAAAAPAAAAAAAAAAAAAAAAAJgCAABkcnMv&#10;ZG93bnJldi54bWxQSwUGAAAAAAQABAD1AAAAigMAAAAA&#10;" path="m13,15r4,3l29,24,45,34,66,46,91,60r24,14l141,89r24,14l187,116r19,10l217,133r6,3l226,139r1,2l229,143r,2l230,148r,1l230,152r-1,2l229,155r-2,1l226,158r-2,l220,161r-4,3l211,166r-7,5l196,177r-13,7l167,192r-20,12l119,220,88,237,48,260,,286,3,528,223,398r14,-8l252,380r14,-13l279,354r11,-16l302,320r10,-17l321,283r7,-20l332,241r3,-23l335,194r,-15l332,164r-3,-16l323,133r-5,-15l311,103,302,89,292,76,280,63,269,51,255,40,239,30,213,17,187,8,160,2,134,,109,,88,1,66,4,49,7,35,10,23,12r-7,3l13,15xe" fillcolor="#ff7f00" stroked="f">
                <v:path arrowok="t" o:connecttype="custom" o:connectlocs="17,18;45,34;91,60;141,89;187,116;217,133;226,139;229,143;230,148;230,152;229,155;226,158;220,161;211,166;196,177;167,192;119,220;48,260;3,528;237,390;266,367;290,338;312,303;328,263;335,218;335,179;329,148;318,118;302,89;280,63;255,40;213,17;160,2;109,0;66,4;35,10;16,15;13,15" o:connectangles="0,0,0,0,0,0,0,0,0,0,0,0,0,0,0,0,0,0,0,0,0,0,0,0,0,0,0,0,0,0,0,0,0,0,0,0,0,0"/>
              </v:shape>
              <v:shape id="Freeform 120" o:spid="_x0000_s1030" style="position:absolute;left:2408;top:689;width:549;height:402;visibility:visible;mso-wrap-style:square;v-text-anchor:top" coordsize="549,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It8cA&#10;AADbAAAADwAAAGRycy9kb3ducmV2LnhtbESPT2vCQBTE74LfYXlCb7ppqyLRVdpCRQ8eYv2Dt0f2&#10;NYnNvg3ZNUY/fbdQ8DjMzG+Y2aI1pWiodoVlBc+DCARxanXBmYLd12d/AsJ5ZI2lZVJwIweLebcz&#10;w1jbKyfUbH0mAoRdjApy76tYSpfmZNANbEUcvG9bG/RB1pnUNV4D3JTyJYrG0mDBYSHHij5ySn+2&#10;F6NgnDavm/fb2VyWyVHvz4f1PdmflHrqtW9TEJ5a/wj/t1dawWgIf1/CD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RSLfHAAAA2wAAAA8AAAAAAAAAAAAAAAAAmAIAAGRy&#10;cy9kb3ducmV2LnhtbFBLBQYAAAAABAAEAPUAAACMAwAAAAA=&#10;" path="m100,402r,-4l100,386r,-20l100,343r,-29l100,285r,-28l100,228r,-25l100,182r,-15l100,160r2,-1l102,156r1,-3l105,152r1,-2l108,149r2,l112,147r1,l115,147r1,l118,147r5,3l128,153r4,3l139,160r9,5l161,172r16,10l197,193r27,16l256,228r40,23l342,278,549,154,326,28,312,21,296,15,279,9,260,5,241,2,221,,200,,179,3,158,8r-22,7l115,23,93,34,82,42,69,52,57,64,47,75,37,88,27,101r-7,16l13,131,8,149,4,165,1,182,,199r3,30l8,257r8,26l27,306r12,21l50,346r13,17l75,378r11,10l93,396r6,5l100,402xe" fillcolor="#a6a6a6" stroked="f">
                <v:path arrowok="t" o:connecttype="custom" o:connectlocs="100,398;100,366;100,314;100,257;100,203;100,167;102,159;103,153;106,150;110,149;113,147;116,147;123,150;132,156;148,165;177,182;224,209;296,251;549,154;312,21;279,9;241,2;200,0;158,8;115,23;82,42;57,64;37,88;20,117;8,149;1,182;3,229;16,283;39,327;63,363;86,388;99,401;100,402" o:connectangles="0,0,0,0,0,0,0,0,0,0,0,0,0,0,0,0,0,0,0,0,0,0,0,0,0,0,0,0,0,0,0,0,0,0,0,0,0,0"/>
              </v:shape>
              <v:shape id="Freeform 121" o:spid="_x0000_s1031" style="position:absolute;left:2529;top:868;width:439;height:481;visibility:visible;mso-wrap-style:square;v-text-anchor:top" coordsize="439,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Lw8MA&#10;AADbAAAADwAAAGRycy9kb3ducmV2LnhtbESPzWrDMBCE74W8g9hCLiWRnZIS3CgmJDT02qSQ62Jt&#10;LTfWykiqf94+KhR6HGbmG2ZbjrYVPfnQOFaQLzMQxJXTDdcKPi9viw2IEJE1to5JwUQByt3sYYuF&#10;dgN/UH+OtUgQDgUqMDF2hZShMmQxLF1HnLwv5y3GJH0ttcchwW0rV1n2Ii02nBYMdnQwVN3OP1aB&#10;/jbuqb88Ty6/bby5Zkd5OB2Vmj+O+1cQkcb4H/5rv2sF6zX8fkk/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ULw8MAAADbAAAADwAAAAAAAAAAAAAAAACYAgAAZHJzL2Rv&#10;d25yZXYueG1sUEsFBgAAAAAEAAQA9QAAAIgDAAAAAA==&#10;" path="m438,266r-3,3l423,276r-15,9l386,298r-23,13l337,325r-26,16l287,354r-22,13l248,377r-13,7l228,387r-1,2l224,389r-2,1l219,389r-1,l215,387r-1,l212,386r,-2l211,381r,-1l209,377r2,-4l211,368r,-5l211,355r,-11l211,330r,-18l211,288r,-30l211,219r,-45l211,118,,,1,256r1,2l1,258r,1l2,259r,1l1,260r1,l1,260r,2l2,262r-1,l2,263r,2l2,266r,2l2,269r2,2l2,271r2,1l2,272r2,1l2,273r,2l4,275r-2,l4,276r,2l4,279r,2l4,282r1,1l4,283r1,2l4,285r1,1l4,286r,2l5,288r-1,l5,289r,2l5,292r,2l5,295r2,1l7,298r,1l7,301r,1l8,304r,1l8,306r,2l8,309r2,2l10,312r1,2l11,315r1,2l12,318r,1l12,321r,1l14,324r,1l14,327r1,1l15,330r2,1l17,332r,2l17,335r1,2l18,338r2,2l20,341r,1l21,344r,1l22,345r,2l22,348r2,l24,350r1,1l25,353r,1l27,355r,2l28,358r,2l30,361r,2l31,364r,2l33,366r,1l33,368r1,l34,370r1,1l37,373r,1l37,376r1,l38,377r2,1l41,380r,1l43,383r1,1l44,386r1,l45,387r,2l47,389r,1l48,391r2,2l50,394r1,2l53,397r1,2l54,400r2,l56,401r1,l58,403r,1l60,404r,2l60,407r1,l61,409r2,1l64,410r,2l66,412r,1l67,413r,1l68,416r2,l70,417r1,l71,419r2,1l74,422r2,l76,423r1,l77,425r2,l79,426r1,l81,427r2,2l84,430r2,2l87,433r2,l89,435r1,l91,435r,1l93,436r1,1l96,439r1,l97,440r2,l99,442r1,l102,443r1,2l104,445r2,l106,446r1,l109,448r1,1l112,449r1,1l114,452r2,1l117,453r,2l119,455r1,l120,456r2,l123,458r1,l126,458r,1l127,459r2,l130,459r,2l132,461r1,l135,462r1,l136,463r1,l137,465r2,l140,465r2,1l143,466r2,2l146,468r1,l147,469r2,l150,469r2,l153,471r2,l156,472r2,l159,472r1,l162,472r1,l163,473r2,l166,473r2,l169,475r1,l172,475r1,l175,476r1,l178,476r1,l181,478r1,l183,478r2,l186,478r2,l189,478r2,l192,478r1,1l195,479r1,l198,479r1,l201,479r1,l204,479r1,2l206,479r2,l209,481r2,-2l212,481r,-2l214,479r1,2l216,479r2,2l219,479r2,l222,481r2,-2l225,481r,-2l227,479r1,2l229,479r2,l232,479r2,l235,479r2,l238,479r1,l241,479r,-1l242,478r2,l245,478r2,l248,478r1,l251,478r1,l254,478r,-2l255,476r2,l258,476r2,l261,476r1,-1l264,475r1,l265,473r2,l268,473r2,l271,473r1,-1l274,472r1,l277,472r,-1l278,471r2,l281,471r2,l283,469r1,l285,469r,-1l287,468r1,l290,468r,-2l291,466r2,l294,465r1,-2l297,463r1,l298,462r2,l301,462r,-1l303,461r1,l306,459r1,-1l308,458r2,l310,456r1,l313,456r,-1l314,455r2,l317,453r,-1l318,452r2,-2l321,450r,-1l323,449r1,l324,448r2,l326,446r1,l329,446r,-1l330,445r,-2l331,443r,-1l333,442r1,l336,440r,-1l337,439r2,-2l340,437r,-1l341,436r2,-1l344,433r2,l346,432r1,l347,430r,-1l349,429r1,-2l351,427r,-1l353,426r,-1l354,425r2,-2l356,422r1,l359,420r1,-1l362,417r1,-1l363,414r1,l364,413r2,l366,412r1,l369,410r1,-1l370,407r2,l372,406r1,l373,404r1,-1l376,401r,-1l377,400r,-1l379,399r1,-2l380,396r,-2l382,394r,-1l382,391r1,l385,390r1,-1l386,387r1,-1l387,384r2,l389,383r1,l390,381r,-1l392,380r,-2l393,378r,-1l393,376r2,l395,374r1,l396,373r,-2l397,370r,-2l399,368r,-1l400,367r,-1l400,364r2,l402,363r1,l403,361r,-1l405,360r,-2l406,358r,-1l406,355r,-1l406,353r2,l408,351r1,l409,350r,-2l410,347r,-2l412,345r,-1l413,344r,-2l413,341r,-1l415,340r,-2l415,337r1,l416,335r,-1l418,334r,-2l418,331r,-1l419,330r,-2l419,327r1,l420,325r,-1l420,322r2,l422,321r,-2l423,319r,-1l423,317r2,l425,315r,-1l426,314r,-2l426,311r,-2l428,309r,-1l428,306r,-1l428,304r1,l429,302r,-1l431,301r,-2l431,298r1,l432,296r,-1l432,294r,-2l433,292r,-1l433,289r,-1l433,286r2,l433,286r2,l435,285r-2,l435,285r-2,-2l435,283r-2,l433,282r2,l435,281r,-2l435,278r1,l436,276r,-1l438,275r-2,l438,275r,-2l436,273r2,l436,273r2,l436,273r,-1l438,272r,-1l438,269r1,l438,269r1,l438,269r1,l438,269r1,l438,269r,-1l439,268r-1,l439,268r-1,l439,268r-1,l439,268r-1,l438,266r1,2l438,266r1,2l438,266r1,2l438,266r1,2l438,266xe" fillcolor="#f47920" stroked="f">
                <v:path arrowok="t" o:connecttype="custom" o:connectlocs="222,390;211,312;1,262;4,271;4,279;4,288;7,296;8,305;11,315;14,324;17,332;20,342;25,351;28,360;34,368;40,378;45,387;51,396;58,403;66,412;73,420;81,427;90,435;99,442;109,448;119,455;130,461;145,468;160,472;176,476;193,479;209,481;227,479;242,478;258,476;275,472;291,466;306,459;320,450;333,442;344,433;354,425;364,414;373,404;382,394;389,384;396,373;402,363;408,353;413,342;418,332;422,322;425,314;428,305;432,298;433,291;433,283;436,278;438,273;438,271;439,268;439,268" o:connectangles="0,0,0,0,0,0,0,0,0,0,0,0,0,0,0,0,0,0,0,0,0,0,0,0,0,0,0,0,0,0,0,0,0,0,0,0,0,0,0,0,0,0,0,0,0,0,0,0,0,0,0,0,0,0,0,0,0,0,0,0,0,0"/>
              </v:shape>
              <v:shape id="Freeform 122" o:spid="_x0000_s1032" style="position:absolute;left:2761;top:698;width:336;height:530;visibility:visible;mso-wrap-style:square;v-text-anchor:top" coordsize="336,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V7sQA&#10;AADbAAAADwAAAGRycy9kb3ducmV2LnhtbESPQWsCMRSE74L/ITzBm2YtuMhqlCoKpXqperC3183r&#10;7urmZUmirv++EQoeh5n5hpktWlOLGzlfWVYwGiYgiHOrKy4UHA+bwQSED8gaa8uk4EEeFvNuZ4aZ&#10;tnf+ots+FCJC2GeooAyhyaT0eUkG/dA2xNH7tc5giNIVUju8R7ip5VuSpNJgxXGhxIZWJeWX/dUo&#10;WK7kJ4+232s5Tuvd5LH5OW3PTql+r32fggjUhlf4v/2hFYxTeH6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1e7EAAAA2wAAAA8AAAAAAAAAAAAAAAAAmAIAAGRycy9k&#10;b3ducmV2LnhtbFBLBQYAAAAABAAEAPUAAACJAwAAAAA=&#10;" path="m13,17r4,3l29,26,45,36,66,48,91,62r24,14l141,91r24,14l187,118r19,10l217,135r6,3l226,141r1,2l229,145r,2l230,150r,1l230,154r-1,2l229,157r-2,1l226,160r-2,l220,163r-4,3l211,168r-7,5l196,179r-13,7l167,194r-20,12l119,222,88,239,48,262,,288,3,530,223,400r1,l226,400r1,l227,399r2,l229,397r1,l232,397r,-1l233,396r1,l234,394r2,l237,393r2,l239,392r1,-2l242,390r,-1l243,389r1,-2l244,386r2,l247,386r2,-2l250,383r2,l252,382r1,l253,380r2,l255,379r1,l257,377r2,-1l260,374r2,-1l263,371r2,-1l265,369r1,l267,367r2,l269,366r1,l270,364r2,-1l273,361r2,-1l275,358r1,l278,357r,-1l279,356r,-2l280,353r2,l282,351r1,l283,350r2,-2l285,347r1,l286,346r2,-2l289,344r,-1l289,341r1,l290,340r2,l293,338r,-1l293,335r2,l295,334r1,-1l298,333r,-2l298,330r1,-2l299,327r2,l302,325r,-1l302,322r1,l303,321r,-1l305,320r,-2l306,317r,-2l308,314r1,-2l309,311r,-1l311,310r,-2l312,307r,-2l313,304r,-2l315,301r,-2l316,298r,-1l316,295r2,l318,294r,-2l319,291r,-2l319,288r2,-1l321,285r1,-1l322,282r,-1l323,281r,-2l323,278r2,-2l325,275r,-1l325,272r,-1l326,269r,-1l326,266r,-1l328,265r,-2l328,262r1,-1l329,259r,-1l329,256r,-1l331,253r,-1l331,251r,-2l332,249r,-3l332,245r,-2l332,240r2,l334,238r,-2l334,233r,-1l335,232r,-3l335,227r,-1l335,223r,-3l335,219r,-3l335,215r1,-2l335,212r,-2l336,209r,-2l335,206r1,-2l335,203r,-1l336,200r-1,-1l335,196r1,l335,194r1,-1l335,192r1,-2l335,189r1,-2l335,186r,-2l335,183r,-2l335,180r,-1l335,177r,-1l335,174r-1,-1l334,171r,-1l332,168r,-1l332,166r,-2l332,163r-1,-2l331,160r,-2l331,157r,-1l331,154r,-1l331,151r-2,-1l329,148r,-1l328,145r,-1l326,143r,-2l326,140r-1,-2l325,137r,-2l323,134r,-2l322,131r,-1l322,128r-1,-1l321,125r,-1l319,124r,-2l319,121r-1,-1l318,118r,-1l316,115r,-1l315,114r,-2l313,112r,-1l313,109r-1,-1l312,107r-1,-2l311,104r-2,-2l308,101r,-2l306,98r-1,-1l305,95r-2,-1l303,92r-1,-1l301,89r,-1l299,88r,-2l298,86r,-1l296,84r,-2l295,81r-2,-2l292,78r-2,-2l290,75r-1,-2l288,72r-2,-1l285,69r-2,-1l282,66r-2,-1l279,63r,-1l278,61r-2,l276,59r-1,l275,58r-2,-2l272,55r-2,l269,53r-2,-1l266,50r-1,-1l263,49r-1,-1l260,46r-1,l257,45r-1,-2l255,42r-2,l252,40r-2,-1l249,39r,-1l247,38r,-2l246,36r-2,l243,35r-1,-2l240,33r-1,-1l237,32r-1,-2l234,30r-1,-1l232,27r-2,l229,26r-2,l226,25r-2,l223,23r-2,l220,22r-1,l217,22r-1,-2l214,20r,-1l213,19r-2,l210,17r-1,l207,17r-1,-1l204,16r-1,l201,16r-1,-2l199,14r-2,l196,13r-2,l193,13r-2,l190,12r-2,l187,12r-1,-2l184,10r-1,l181,10,180,9r-2,l177,9r-1,l176,7r-2,l173,7r-2,l170,6r-2,l167,6r-2,l164,6r-1,l161,6,160,4r-2,l157,4r-2,l154,4r-1,l151,4,150,3r-2,l147,3r-2,l144,3r-2,l141,3,140,2r,1l138,2r,1l137,3,135,2r,1l134,2r,1l132,2r-1,l130,2r-2,l127,2r-2,l124,2r-2,l121,r,2l119,r,2l118,2,117,r,2l115,r,2l114,r-2,l112,2r-1,l109,2r-1,l107,2r-2,l104,2r,1l102,2r,1l101,3,99,2r,1l98,2r,1l97,2r-2,l95,3,94,2r,1l92,3,91,2r,1l89,2r,1l88,2r-2,l86,3r-1,l84,3r-2,l81,3r-2,l79,4r-1,l76,4r-1,l74,4r-2,l72,6,71,4r,2l69,6,68,4r,2l66,4r,2l65,4r-2,l63,6r-1,l61,6r-2,l58,6r,1l56,7r-1,l53,7r-1,l51,7r,2l49,9r-1,l46,9r-1,l45,10r-2,l42,10r-2,l39,10r,2l38,12r-2,l35,12r,1l33,13r-1,l30,13r-1,l29,14r,-1l29,14r-1,l28,13r,1l26,13r,1l26,13r-1,l25,14r-2,l22,14r,2l20,16r-1,l19,17r,-1l19,17,17,16r,1l17,16r,1l17,16r-1,l16,17r-1,l15,19r,-2l15,19r,-2l15,19r,-2l15,19r,-2l13,17r2,2l13,17r2,2l13,17r2,2l13,17r2,2l13,17xe" fillcolor="#f7941d" stroked="f">
                <v:path arrowok="t" o:connecttype="custom" o:connectlocs="223,138;220,163;223,400;236,394;247,386;259,376;269,366;279,354;289,341;299,328;308,314;315,299;322,284;326,266;331,249;335,232;335,212;335,194;335,181;334,170;331,156;328,144;322,131;318,120;312,108;305,95;296,84;289,73;279,63;269,53;259,46;247,36;234,30;224,25;214,19;203,16;193,13;181,10;170,6;160,4;148,3;138,2;128,2;118,2;108,2;99,3;89,2;82,3;74,4;65,4;58,6;51,9;45,10;39,12;33,13;28,14;25,14;20,16;17,16;16,17;15,19;13,17" o:connectangles="0,0,0,0,0,0,0,0,0,0,0,0,0,0,0,0,0,0,0,0,0,0,0,0,0,0,0,0,0,0,0,0,0,0,0,0,0,0,0,0,0,0,0,0,0,0,0,0,0,0,0,0,0,0,0,0,0,0,0,0,0,0"/>
              </v:shape>
              <v:shape id="Freeform 123" o:spid="_x0000_s1033" style="position:absolute;left:2408;top:688;width:549;height:404;visibility:visible;mso-wrap-style:square;v-text-anchor:top" coordsize="549,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GZNsUA&#10;AADbAAAADwAAAGRycy9kb3ducmV2LnhtbESPQWvCQBCF74X+h2UKXkQ3FqoluglFbJF6EK3eh90x&#10;CWZn0+yq0V/fFYQeH2/e9+bN8s7W4kytrxwrGA0TEMTamYoLBbufz8E7CB+QDdaOScGVPOTZ89MM&#10;U+MuvKHzNhQiQtinqKAMoUml9Loki37oGuLoHVxrMUTZFtK0eIlwW8vXJBlLixXHhhIbmpekj9uT&#10;jW8s+r+LTt9WOF4v3fxLj+y33yvVe+k+piACdeH/+JFeGgVvE7hviQC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Zk2xQAAANsAAAAPAAAAAAAAAAAAAAAAAJgCAABkcnMv&#10;ZG93bnJldi54bWxQSwUGAAAAAAQABAD1AAAAigMAAAAA&#10;" path="m100,403r,-4l100,387r,-20l100,344r,-29l100,286r,-28l100,229r,-25l100,183r,-15l100,161r2,-1l102,157r1,-3l105,153r1,-2l108,150r2,l112,148r1,l115,148r1,l118,148r5,3l128,154r4,3l139,161r9,5l161,173r16,10l197,194r27,16l256,229r40,23l342,279,549,155,326,29r-1,l323,27r-1,l320,27r,-1l319,26r,-2l317,24r-1,-1l314,23r-1,l312,22r-2,l309,22r-2,-2l306,20r-2,l303,19r-1,l302,17r-2,l300,16r-1,l297,16r-1,l296,14r-2,l293,14r-2,-1l290,13r-1,l287,13r,-1l286,12r-2,l283,10r-2,l280,10r-1,l277,9r-1,l274,9r-1,l271,9r-1,l268,7r-1,l266,7,264,6r-1,l261,6r-1,l258,6,257,4r-1,l254,4r-1,l251,4,250,3r-2,l247,3r-2,l244,3r-1,l241,3r-1,l238,3r-1,l235,1r-1,l233,1r-2,l230,1r-2,l227,1r-2,l224,1r-1,l221,1,220,r,1l218,1r-1,l215,1r-1,l212,1r-1,l210,1r-2,l207,1r-2,l204,1r,2l202,1r-1,l200,3r-2,l197,1r,2l195,1r-1,l192,3,191,1r-2,l189,3r-1,l187,3r-2,l184,3r-2,l181,4r-2,l178,4r-1,l175,4r-1,l174,6r-3,l169,6r-1,l165,6r-3,1l161,7r-3,l156,7r,2l155,9r-1,l152,10r-1,l149,10r-1,l146,12r-1,l143,13r-1,l141,13r,1l139,14r-1,l136,16r-1,l133,16r-1,l131,17r-2,l128,19r-2,l125,19r,1l123,20r-1,l121,22r-2,l118,23r-2,l115,24r-2,l112,26r-2,l109,26r,1l108,27r-2,2l105,30r-2,l102,30r-2,2l99,32r-1,1l96,35r-1,l93,35r,1l92,36r,1l90,37r-1,l89,39r-2,l87,40r-1,l85,40r,2l83,42r-1,1l80,45r-1,l79,46r-2,l77,48r-1,l75,48r,1l73,49r,1l72,52r-2,l70,53r-1,l69,55r-2,l66,55r,1l64,56r,2l64,59r-1,l62,59r,1l60,60r,2l60,63r-1,l57,63r,2l56,65r,1l56,68r-2,l53,68r,1l52,69r,2l52,72r-2,l49,72r,1l49,75r-2,l47,76r-1,l46,78r-2,l44,79r-1,l43,81r,1l41,82r,1l41,85r-1,l40,86r-1,l39,88r-2,l37,89r-1,l36,91r,1l34,92r,2l34,95r-1,l33,96r-2,l31,98r-1,1l29,101r,1l27,102r,2l27,105r-1,l26,107r-2,l24,108r,1l23,111r,1l21,112r,2l21,115r-1,2l19,118r,1l19,121r-2,l17,122r,2l16,124r,1l16,127r,1l14,130r,1l14,132r-1,l13,134r,1l11,135r,2l11,138r,2l11,141r-1,l10,142r,2l8,144r,1l8,147r,1l7,148r,2l7,151r,2l6,154r,1l6,157r,1l6,160r,1l4,161r,2l4,164r,2l3,167r,1l3,170r,1l3,173r-2,l1,174r,2l1,177r,1l1,180r,1l1,183r,1l1,186r-1,l1,187,,189r,1l1,191r,2l,193r1,1l,196r,1l1,199,,200r1,2l,203r1,1l,206r1,1l,209r1,1l,212r1,1l1,214r,2l1,217r,2l1,220r,2l3,223r,2l3,226r,1l3,229r,1l3,232r,1l4,235r,1l4,237r,2l4,240r,2l4,243r2,2l6,246r,2l6,249r1,1l7,252r,1l8,255r,1l8,258r,1l8,261r,1l8,263r2,2l10,266r,2l11,268r,1l11,271r2,1l13,273r1,2l14,276r,2l14,279r2,2l16,282r,2l17,285r,1l17,288r2,l19,289r,2l19,292r1,2l20,295r1,2l21,298r2,1l23,301r1,1l24,304r2,1l26,307r1,1l27,309r2,2l29,312r1,2l30,315r1,2l31,318r2,2l33,321r1,l34,322r,2l36,324r,1l37,327r,1l39,328r,2l39,331r1,1l41,334r2,1l44,337r,1l46,340r1,1l47,343r2,l49,344r,1l50,347r2,1l52,350r1,l53,351r,2l54,353r,1l56,356r1,1l57,358r2,2l60,361r2,2l63,364r1,2l66,367r1,1l67,370r2,l69,371r1,2l72,374r1,2l75,377r1,2l77,380r2,1l79,383r1,l80,384r2,2l83,387r2,2l86,390r1,2l89,393r1,1l92,396r1,l93,397r2,2l96,399r2,1l99,402r1,1l102,404r-2,-1l102,404r-2,-1l102,404r-2,-1l102,404r-2,-1xe" fillcolor="#b2b4b6" stroked="f">
                <v:path arrowok="t" o:connecttype="custom" o:connectlocs="100,161;123,151;326,29;316,23;302,19;289,13;274,9;258,6;243,3;227,1;210,1;194,1;177,4;158,7;141,13;125,20;108,27;92,36;82,43;72,52;62,59;53,69;44,79;36,89;29,101;23,112;16,124;11,137;7,151;4,164;1,178;1,193;0,206;1,219;3,230;4,242;7,252;8,263;13,273;17,285;20,294;24,304;30,314;34,322;39,330;44,338;49,345;54,353;59,360;64,366;69,371;75,377;79,381;82,386;86,390;90,394;93,396;96,399;98,400;99,402;100,403;100,403" o:connectangles="0,0,0,0,0,0,0,0,0,0,0,0,0,0,0,0,0,0,0,0,0,0,0,0,0,0,0,0,0,0,0,0,0,0,0,0,0,0,0,0,0,0,0,0,0,0,0,0,0,0,0,0,0,0,0,0,0,0,0,0,0,0"/>
              </v:shape>
              <v:shape id="Freeform 124" o:spid="_x0000_s1034" style="position:absolute;left:3224;top:789;width:1316;height:453;visibility:visible;mso-wrap-style:square;v-text-anchor:top" coordsize="131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KHsIA&#10;AADbAAAADwAAAGRycy9kb3ducmV2LnhtbERPy2rCQBTdF/yH4QrdiE4sNEp0FC3RtqviA9fXzDUJ&#10;Zu6EmWlM/76zKHR5OO/lujeN6Mj52rKC6SQBQVxYXXOp4HzajecgfEDW2FgmBT/kYb0aPC0x0/bB&#10;B+qOoRQxhH2GCqoQ2kxKX1Rk0E9sSxy5m3UGQ4SulNrhI4abRr4kSSoN1hwbKmzpraLifvw2CupR&#10;vs0/Z8n+vbvk7nT5Sq88SpV6HvabBYhAffgX/7k/tILXODZ+iT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4oewgAAANsAAAAPAAAAAAAAAAAAAAAAAJgCAABkcnMvZG93&#10;bnJldi54bWxQSwUGAAAAAAQABAD1AAAAhwMAAAAA&#10;" path="m948,272r24,l972,226r2,l974,224r,-1l974,221r,-1l974,219r1,l975,217r,-1l977,216r,-2l977,213r1,l980,211r1,l981,210r2,l984,210r1,l987,210r,-2l988,210r2,l991,210r2,l994,211r1,l995,213r2,1l997,216r1,l998,217r,2l1000,219r,1l1000,221r,2l1000,224r,2l1000,272r24,l1024,226r2,l1024,226r2,-2l1024,223r2,l1024,223r,-2l1026,221r-2,l1024,220r2,l1026,219r,-2l1026,216r1,l1027,214r,-1l1028,213r2,l1030,211r1,l1031,210r2,l1034,210r2,l1037,210r,-2l1039,210r1,l1041,210r2,1l1044,211r2,2l1047,213r2,1l1049,216r,1l1050,219r,1l1050,221r1,2l1050,223r1,1l1050,224r1,l1050,226r1,1l1050,227r,45l1074,272r,-46l1076,226r-2,-2l1074,223r2,l1076,221r-2,-1l1076,219r-2,l1074,217r2,l1074,216r,-2l1074,213r,-2l1074,210r,-2l1074,207r-1,-1l1073,204r,-1l1072,203r,-2l1072,200r-2,-2l1069,197r-2,-1l1066,194r-2,l1064,193r-1,l1063,191r-1,l1062,190r-2,l1059,190r-2,l1056,188r-2,l1053,188r,-1l1051,187r-1,l1049,187r-2,l1046,187r-2,-2l1044,187r-1,l1041,187r-1,l1039,187r-2,l1036,188r-2,l1033,188r-2,2l1030,190r-2,l1028,191r-1,l1026,193r-2,1l1023,196r,1l1021,197r,1l1020,200r-2,l1017,198r,-1l1016,197r,-1l1014,194r-1,l1013,193r-2,l1011,191r-1,l1008,190r-1,l1006,188r-2,l1003,187r-2,l1000,187r-2,l997,187r-2,l994,185r,2l993,187r-2,l990,187r-2,l987,187r-2,1l984,188r-1,l981,188r,2l980,190r-2,l978,191r-1,l977,193r-2,l975,194r-1,l974,196r-2,1l971,197r,-9l948,188r,84xm1142,246r1,1l1142,246r1,1l1142,246r1,1l1142,246r1,1l1142,246r1,1l1142,247r1,l1142,247r1,l1142,247r1,l1142,247r,2l1141,249r-2,1l1138,250r-2,l1136,252r-1,l1135,253r-2,l1132,253r,2l1132,253r-2,2l1129,253r,2l1129,253r-1,l1128,255r,-2l1126,253r-1,l1123,253r-1,l1120,253r-1,l1118,252r-2,l1116,250r-1,l1113,249r-1,-2l1110,246r,-2l1110,243r-1,-1l1109,240r,-1l1108,237r61,l1171,237r,-1l1172,236r-1,l1172,236r-1,-2l1172,234r-1,l1172,234r-1,l1171,233r1,l1171,233r1,l1171,233r1,l1171,233r1,l1171,233r,-2l1171,230r,-1l1171,227r,-1l1171,224r,-1l1171,221r-2,-1l1169,219r,-2l1169,216r-1,-3l1166,211r,-1l1165,208r,-1l1164,206r,-2l1162,204r,-1l1161,201r-2,-1l1158,198r-2,-1l1155,196r-2,-2l1152,194r-1,-1l1149,193r,-2l1148,191r-2,-1l1145,188r-2,l1142,188r-1,l1139,188r-1,-1l1136,187r-1,l1133,187r-1,l1130,187r-1,l1126,185r,2l1125,187r-2,l1122,187r-2,l1119,187r-1,1l1116,188r-1,l1113,190r-1,l1110,190r,1l1109,191r-1,l1106,193r-1,l1103,194r-1,l1102,196r-2,l1099,197r-2,1l1096,198r,2l1095,201r,2l1093,204r-1,2l1092,207r-2,1l1090,210r-1,1l1089,213r-2,l1087,216r-1,1l1086,220r,1l1086,224r,2l1086,229r-1,1l1086,233r,1l1086,237r,2l1086,242r,1l1087,246r,1l1089,249r,1l1090,252r2,1l1092,255r,1l1093,257r2,2l1096,260r,2l1097,263r2,2l1100,266r2,l1102,267r1,l1105,269r1,l1108,270r1,l1110,270r3,2l1115,273r3,l1119,273r3,l1123,273r3,l1128,273r1,l1130,273r2,l1133,273r2,l1136,273r2,l1139,273r2,l1142,272r1,l1143,270r2,l1146,270r2,-1l1149,269r2,-2l1152,267r1,-1l1153,265r2,l1156,263r2,-1l1158,260r1,l1161,259r1,-2l1162,256r2,l1164,255r1,-2l1165,252r1,-2l1166,249r2,-2l1168,246r-26,xm1109,221r1,l1110,220r,-1l1110,217r2,-1l1112,214r1,l1113,213r2,l1115,211r,-1l1116,210r2,l1119,210r1,-2l1122,208r1,l1125,208r1,l1128,208r,-1l1129,208r1,l1132,208r1,l1135,208r1,l1138,210r1,l1139,211r2,l1142,213r1,1l1145,216r,1l1146,219r,1l1146,221r-37,xm1184,272r24,l1208,226r2,l1208,226r,-2l1210,224r,-1l1208,223r2,l1208,223r,-2l1210,221r-2,l1208,220r2,l1210,219r,-2l1211,217r,-1l1211,214r1,l1214,214r,-1l1214,211r1,l1215,210r2,l1218,210r2,l1221,210r1,l1222,208r2,2l1225,210r2,l1228,210r2,1l1231,211r,2l1232,213r,1l1234,216r,1l1235,219r,1l1235,221r2,2l1235,223r2,1l1235,224r2,l1235,224r,2l1237,226r-2,l1235,272r25,l1260,220r1,l1260,219r,-2l1261,217r,-1l1260,214r1,-1l1260,213r,-2l1261,211r-1,-1l1260,208r,-1l1260,206r,-2l1258,203r,-2l1257,200r,-2l1255,198r,-1l1254,197r,-1l1253,194r-2,l1251,193r-1,l1250,191r-2,l1247,191r-2,-1l1244,190r-1,-2l1241,188r-1,l1238,187r-1,l1235,187r-1,l1232,187r-1,l1230,185r,2l1228,187r-1,l1225,187r-1,l1222,187r-1,l1221,188r-1,l1218,188r-1,l1217,190r-2,l1214,190r,1l1212,193r-1,1l1210,196r-2,1l1207,197r,-9l1184,188r,84xm1303,161r-25,l1278,188r-11,l1267,207r11,l1278,272r25,l1303,207r13,l1316,188r-13,l1303,161xm93,342r-23,l70,351r,-1l69,348r-2,-1l66,345r-1,l65,344r-2,l62,344r-2,-2l59,342r-2,l56,341r-2,l53,341r-1,l50,341r-1,l47,341r-1,-2l44,341r-1,l42,341r-2,l39,341r-2,l36,341r-2,1l33,342r-2,l30,342r-1,l29,344r-2,1l26,345r-2,2l23,347r-2,1l20,348r,2l19,350r-2,1l16,352r-2,l14,354r-1,1l11,357r,1l10,360r-2,1l8,362r-1,2l7,365r-1,l6,368r,2l6,371r,2l4,374r,1l4,377r,1l4,380r,1l4,383r-1,1l4,387r,1l4,390r,1l4,393r,1l4,396r2,1l6,398r,2l6,401r1,2l7,404r,2l8,407r,2l10,410r,1l11,413r,1l13,414r1,2l16,417r1,2l19,420r1,l20,421r1,l23,423r1,1l26,424r1,2l30,427r1,l34,427r2,2l39,429r1,l43,429r1,l47,429r2,l50,429r2,l53,429r1,l56,429r1,-2l59,427r1,l62,427r,-1l63,426r2,l66,424r1,-1l69,421r1,-1l70,419r,-2l70,426r23,l93,342xm49,362r1,2l52,364r1,l54,364r2,l56,365r1,l59,365r1,2l62,367r,1l63,368r,2l65,370r,1l66,371r,2l67,374r,1l69,377r,1l69,380r,1l69,383r,1l69,385r,2l69,388r,2l69,391r,2l67,393r,1l66,394r,2l66,397r-1,1l63,400r-1,1l60,403r-1,l59,404r-2,l56,404r,2l54,406r-1,l52,406r-2,l49,406r-2,l46,406r-2,l43,406r-1,l42,404r-2,l39,404r-2,-1l36,401r-2,-1l33,398r-2,-1l31,396r-1,-2l30,393r,-2l29,391r,-1l29,388r,-1l29,385r-2,-1l29,384r,-1l29,381r,-1l29,378r1,-1l30,375r,-1l30,373r1,l31,371r2,l33,370r1,l34,368r2,l36,367r1,l37,365r2,l40,365r2,l42,364r1,l44,364r2,l47,364r2,l49,362xm152,426r25,l177,315r-25,l152,426xm248,400r,1l248,400r,1l248,400r,1l248,400r,1l248,400r-1,l248,401r-1,l248,401r-1,l248,401r-1,l248,401r-1,l247,403r-1,1l244,404r-1,l243,406r-2,l240,406r,1l238,407r-1,l237,409r,-2l235,409r,-2l235,409r-1,-2l233,409r,-2l231,407r-1,l228,407r-1,l225,407r-1,l223,406r-2,-2l220,404r,-1l218,403r,-2l217,400r,-2l215,397r,-1l215,394r,-1l214,391r62,l277,391r-1,l277,391r-1,l277,391r-1,l277,391r-1,l276,390r1,l276,390r1,l276,388r1,l276,388r1,l276,388r,-1l277,387r-1,l277,387r-1,l277,387r-1,l277,387r-1,l276,385r,-1l276,383r,-2l276,380r,-2l276,377r,-2l274,374r,-1l274,371r,-1l273,367r-2,-2l271,364r,-2l270,361r-1,-1l269,358r-2,l267,357r,-2l266,354r-2,-2l263,351r-2,-1l260,350r,-2l258,348r-1,-1l256,347r-2,-2l253,345r-2,l250,344r-3,l246,342r-2,l241,341r-3,l237,341r-3,l233,339r,2l230,341r-2,l227,341r-3,l224,342r-3,l220,342r,2l217,344r-2,l215,345r-1,l212,345r-1,2l210,347r,1l208,348r-1,2l205,350r,1l204,352r-2,l202,354r-1,1l200,357r,1l198,358r,2l197,361r,1l195,364r,1l194,367r-2,l192,370r,1l192,374r-1,1l191,378r,2l191,383r-2,1l191,387r,1l191,391r,2l191,396r1,l192,397r,3l192,401r2,2l195,404r,2l197,407r,2l198,410r,1l200,411r,2l201,414r1,2l204,417r1,2l207,420r1,l208,421r2,l211,423r1,1l214,424r1,l218,426r2,1l223,427r1,l224,429r3,l228,429r3,l233,429r2,l237,429r3,l241,429r3,-2l246,427r2,-1l250,424r1,l253,424r1,-1l256,423r1,-2l258,420r2,l261,419r2,l264,417r,-1l266,416r1,-2l267,413r2,-2l269,410r1,-1l270,407r1,-1l271,404r2,-1l273,401r,-1l248,400xm214,375r1,l215,374r,-1l217,373r,-2l217,370r1,l218,368r2,l220,367r1,l221,365r2,l224,365r,-1l225,364r2,-2l228,362r2,l231,362r2,l233,361r1,1l235,362r2,l238,362r2,l241,362r2,2l244,364r,1l246,365r1,2l248,368r2,2l250,371r1,l251,373r,1l251,375r-37,xm375,342r-23,l352,351r-2,-1l350,348r-1,l349,347r-1,l348,345r-2,l346,344r-1,l343,344r-1,-2l340,342r-1,l337,342r,-1l336,341r-1,l333,341r-1,l330,341r-1,l326,339r,2l323,341r-1,l320,341r-3,l314,342r-1,l310,342r-1,l309,344r-2,1l306,345r,2l304,347r-1,1l302,348r-2,2l299,351r-2,1l296,352r,2l294,355r-1,l293,357r-2,1l291,360r-1,l290,361r-1,1l289,364r,1l287,365r,3l287,370r-1,1l286,373r,1l286,375r,2l286,378r,2l286,381r,2l284,384r2,3l286,388r,2l286,391r,2l286,394r,2l286,397r,1l287,400r,1l289,403r,1l289,406r1,1l290,409r1,1l291,411r2,2l293,414r1,l296,416r1,1l299,419r,1l300,420r2,1l303,423r1,l306,424r1,l309,426r1,1l312,427r1,l314,427r2,2l317,429r2,l320,429r2,l323,429r2,l326,429r1,l329,429r1,l332,429r1,l335,429r1,l337,427r2,l340,427r2,l342,426r1,l345,426r1,-2l348,423r1,-2l350,420r2,-1l352,417r,9l375,426r,-84xm329,362r1,2l332,364r1,l335,364r1,l337,365r2,l340,365r2,2l343,367r,1l345,368r,2l346,370r,1l348,371r,2l349,374r,1l349,377r1,1l350,380r,1l350,383r,1l350,385r,2l350,388r,2l350,391r-1,l349,393r,1l348,394r,2l348,397r-2,1l345,400r-2,1l342,403r-2,l340,404r-1,l337,404r,2l336,406r-1,l333,406r-1,l330,406r-1,l327,406r-1,l325,406r-2,l323,404r-1,l320,404r-1,-1l317,401r-1,-1l314,398r-1,-1l313,396r-1,-2l312,393r-2,l310,391r,-1l310,388r,-1l310,385r-1,-1l310,384r,-1l310,381r,-1l310,378r,-1l312,375r,-1l312,373r1,l313,371r1,l314,370r2,l316,368r1,l317,367r2,l319,365r1,l322,365r1,l323,364r2,l326,364r1,l329,364r,-2xm478,315r-24,l454,350r-2,l451,348r-1,-1l448,347r,-2l447,345r,-1l445,344r-1,l442,342r-1,l439,342r-1,-1l437,341r-2,l434,341r-2,l431,341r-2,-2l428,341r-1,l425,341r-1,l422,341r-1,l419,341r-1,1l416,342r-1,l414,342r-2,l412,344r-1,1l409,345r,2l408,347r-2,1l405,348r-1,2l402,351r-1,1l399,352r,2l398,355r-2,2l396,358r-1,l395,360r-2,1l393,362r-1,2l392,365r,2l391,367r,1l391,370r,1l391,373r-2,1l389,375r,2l389,378r,2l389,381r,2l388,384r1,3l389,388r,2l389,391r,2l389,394r,2l391,397r,1l391,400r,1l392,403r,1l392,406r1,1l393,409r2,1l395,411r1,l396,413r2,1l399,416r2,1l402,419r2,1l405,420r,1l406,421r2,2l409,424r2,l412,424r3,2l416,427r3,l421,427r,2l424,429r1,l428,429r1,l431,429r1,l434,429r1,l437,429r1,l439,429r,-2l441,427r1,l444,427r,-1l445,426r2,l447,424r,-1l448,423r2,l451,421r1,l452,420r2,l455,419r,-2l455,426r23,l478,315xm434,362r1,2l437,364r1,l439,364r2,l441,365r1,l444,365r1,2l447,367r1,1l450,370r1,1l452,373r2,1l454,375r,2l455,377r,1l455,380r,1l455,383r,1l455,385r,2l455,388r,2l455,391r-1,l454,393r,1l452,394r,2l452,397r-1,l451,398r-1,l450,400r-2,l448,401r-1,l447,403r-2,l444,403r,1l442,404r-1,l441,406r-2,l438,406r-1,l435,406r-1,l432,406r-1,l429,406r-1,l427,406r,-2l425,404r-1,l422,403r-1,-2l419,400r-1,-2l416,397r,-1l415,394r,-1l415,391r-1,l414,390r,-2l414,387r,-2l412,384r2,l414,383r,-2l414,380r,-2l414,377r1,l415,375r,-1l415,373r1,l416,371r2,l418,370r1,l419,368r2,l421,367r1,l422,365r2,l425,365r2,l428,364r1,l431,364r1,l434,364r,-2xm550,400r,1l550,400r,1l550,400r,1l550,400r,1l550,400r-1,l550,401r-1,l550,401r-1,l550,401r-1,l550,401r-1,l549,403r-2,l547,404r-1,l544,404r-1,l543,406r-2,l541,407r-1,l539,407r,2l539,407r-2,2l537,407r,2l536,407r-2,2l534,407r-1,l531,407r-1,l529,407r-2,l526,407r-2,-1l523,406r,-2l521,404r,-1l520,403r,-2l518,400r,-2l517,397r,-1l517,394r,-1l516,391r61,l579,391r-2,l579,391r-2,l579,391r-2,l579,391r-2,l577,390r2,l577,390r2,l577,388r2,l577,388r2,l577,388r,-1l579,387r-2,l579,387r-2,l579,387r-2,l579,387r-2,l577,385r,-1l577,383r,-2l577,380r,-2l577,377r,-2l576,374r,-1l576,371r,-1l575,367r-2,-2l573,364r-1,-2l572,361r-2,-1l570,358r-1,l569,357r-2,-2l566,354r-2,-2l563,351r,-1l562,350r-2,-2l559,348r,-1l557,347r-1,-2l554,345r-1,l552,344r-3,l547,342r-1,l543,341r-3,l539,341r-3,l534,339r,2l531,341r-1,l529,341r-3,l526,342r-3,l521,342r,2l518,344r-1,l517,345r-1,l514,345r-1,2l511,347r-1,1l508,350r-1,l507,351r-1,1l504,352r,2l503,355r-2,2l501,358r-1,l500,360r-2,1l498,362r-1,2l497,365r-2,2l494,367r,3l494,371r,3l493,375r,3l493,380r,3l491,384r2,3l493,388r,3l493,393r,3l494,396r,1l494,400r,1l495,403r2,1l497,406r1,1l498,409r2,1l500,411r1,l501,413r2,1l504,416r2,1l507,419r,1l508,420r2,1l511,421r,2l513,423r1,1l516,424r1,l520,426r1,1l524,427r2,l526,429r3,l530,429r3,l534,429r3,l539,429r2,l543,429r3,-2l547,427r3,-1l552,424r1,l554,424r2,-1l557,423r,-2l559,421r1,-1l562,419r1,l564,417r,-1l566,416r1,-2l569,413r,-2l570,410r,-1l572,407r,-1l573,404r,-1l575,401r,-1l550,400xm516,375r1,l517,374r,-1l518,373r,-2l518,370r2,-2l521,367r,-2l523,365r1,l526,364r1,l529,362r1,l531,362r2,l534,362r,-1l536,362r1,l539,362r1,l541,362r2,l544,364r2,l546,365r1,l547,367r2,l549,368r1,2l552,370r,1l553,373r,1l553,375r-37,xm592,426r24,l616,380r2,l618,378r,-1l618,375r1,-1l619,373r,-2l620,371r2,-1l622,368r1,l625,368r,-1l626,367r2,l629,367r2,l632,367r1,l635,367r1,l636,365r,-26l636,341r,-2l636,341r-1,l635,339r,2l633,339r,2l633,339r-1,l632,341r-1,l629,341r-1,l628,342r-2,l625,342r,2l623,344r-1,l620,344r,1l620,347r-1,l618,347r,1l618,350r,1l616,351r,-9l592,342r,84xm708,365r2,l708,365r2,-1l708,362r2,l708,362r,-1l710,361r-2,l708,360r,-2l707,358r,-1l705,355r,-1l704,352r-2,-1l702,350r-1,-2l700,347r-2,-2l697,345r,-1l695,344r-1,l692,342r-1,l689,342r-1,l688,341r-1,l685,341r-1,l682,341r-1,l679,341r-1,-2l678,341r-1,l675,341r-1,l672,341r-1,l669,342r-1,l666,342r-1,l665,344r-1,l662,344r,1l661,345r-2,l658,347r-2,1l655,348r-1,l654,350r-2,l652,351r-1,l651,352r-2,2l648,355r,2l646,357r,1l646,360r,1l646,362r,2l646,365r,2l645,367r1,1l646,370r,1l646,373r,1l646,375r,2l648,378r,2l649,381r2,l651,383r1,l652,384r2,1l655,387r1,l656,388r2,l659,390r2,l662,390r2,1l665,391r1,l668,391r1,2l671,393r1,1l674,394r1,l677,394r1,2l679,396r2,l682,397r2,1l684,397r,1l684,397r,1l684,397r,1l684,397r1,1l685,400r2,1l687,403r,1l687,406r-2,l685,407r-1,l682,407r,2l681,409r-2,l678,409r-1,l675,409r-1,l672,409r-1,-2l671,406r-2,-2l669,403r-1,-2l643,401r2,2l645,404r,2l645,407r,2l646,410r,1l648,413r,1l649,416r2,1l651,419r1,l652,420r2,1l655,421r,2l656,423r,1l658,424r1,l661,424r,2l662,426r2,l665,427r1,l668,427r1,l669,429r2,l672,429r2,l675,429r2,l678,429r1,l681,429r1,l684,429r1,l687,429r,-2l688,427r1,l691,427r,-1l692,426r2,l695,426r,-2l697,424r1,l698,423r2,l700,421r1,l701,420r1,l702,419r2,l705,417r,-1l707,416r,-2l708,414r,-1l708,411r2,l710,410r,-1l711,409r,-2l711,406r,-2l711,403r,-2l711,400r,-2l711,397r,-1l711,394r,-1l711,391r-1,-1l710,388r-2,l708,387r-1,l707,385r-2,l705,384r-1,-1l702,383r-1,l700,381r,-1l698,380r-1,-2l695,378r-1,l692,378r-1,-1l689,377r-1,l687,375r-2,l684,375r-2,-1l681,374r-2,l678,373r-1,l677,371r-2,l674,371r-2,-1l671,368r,-1l669,365r2,l671,364r,-2l671,361r1,l674,361r1,l677,361r1,l678,360r1,1l681,361r1,l684,362r,2l685,364r,1l708,365xm724,426r24,l748,380r2,l748,380r,-2l750,378r,-1l748,377r2,l748,377r,-2l750,375r-2,l748,374r2,l750,373r,-2l750,370r1,l751,368r,-1l753,367r1,l754,365r2,l757,365r1,l758,364r2,l761,364r,-2l763,364r1,l766,364r1,l768,364r2,1l771,365r,2l773,368r,2l774,370r,1l774,373r2,l776,374r,1l776,377r,1l776,380r,46l800,426r,-46l802,380r-2,-2l800,377r2,l802,375r-2,-1l802,373r-2,l800,371r2,l800,370r,-2l800,367r,-2l800,364r,-2l800,361r-1,-1l799,358r,-1l797,357r,-2l796,354r,-2l796,351r-2,l794,350r-1,-2l791,348r,-1l790,347r,-2l789,345r-2,l786,344r-2,l783,342r-2,l780,342r-1,-1l777,341r-1,l774,341r-1,l771,341r-1,-2l770,341r-2,l767,341r-1,l764,341r-1,l761,342r-1,l758,342r-1,l757,344r-1,l754,344r,1l753,345r,2l751,347r,1l750,348r,2l748,350r,-35l724,315r,111xm842,342r-26,l816,426r26,l842,342xm842,315r-26,l816,334r26,l842,315xm858,453r24,l882,419r1,1l885,420r1,1l888,423r1,1l891,424r,2l892,426r1,l895,427r1,l898,427r1,l899,429r2,l902,429r2,l905,429r1,l908,429r1,l911,429r1,l914,429r1,l916,429r2,-2l919,427r2,l922,426r2,l924,424r1,l926,424r2,l929,423r2,-2l932,421r,-1l934,420r1,-1l937,417r,-1l938,416r,-2l939,413r2,-2l941,410r1,-1l942,407r2,-1l945,404r,-1l945,401r2,l947,400r,-2l947,397r1,-1l948,394r,-1l948,391r,-1l948,388r,-1l948,385r,-1l948,383r,-2l948,380r,-2l948,377r,-2l948,374r-1,-1l947,371r,-1l945,368r,-1l944,365r,-1l944,362r-2,-1l942,360r-1,-2l939,357r,-2l938,354r,-2l937,351r-2,-1l934,350r-2,-2l931,347r-2,l928,345r-2,l925,344r-1,-2l922,342r-1,l919,342r-1,-1l916,341r-1,l914,341r-2,l911,341r-2,l906,339r,2l905,341r-1,l902,341r-1,l899,341r-1,l898,342r-2,l895,342r-2,l892,342r,2l891,344r-2,1l888,347r-2,l885,348r-2,2l882,351r-1,l881,342r-23,l858,453xm902,362r2,2l905,364r1,l908,364r1,l909,365r2,l912,365r2,2l915,367r,1l916,368r,2l918,370r1,1l921,373r1,1l922,375r,2l922,378r,2l922,381r,2l922,384r,1l922,387r,1l922,390r,1l922,393r,1l921,394r,2l921,397r-2,l919,398r-1,l918,400r-2,l916,401r-1,l915,403r-1,l912,403r,1l911,404r-2,l909,406r-1,l906,406r-1,l904,406r-2,l901,406r-2,l898,406r-2,l896,404r-1,l893,404r-1,-1l891,403r,-2l889,400r-1,l888,398r-2,l886,397r-1,-1l883,394r,-1l883,391r,-1l883,388r,-1l883,385r-1,-1l883,384r-1,l883,383r-1,l883,383r-1,-2l883,380r-1,l882,378r1,l883,377r,-2l883,374r2,l886,373r,-2l886,370r2,l889,368r2,-1l892,367r,-2l893,365r,-1l895,364r1,l898,364r1,l901,364r1,l902,362xm79,41r,l79,40r,-1l79,37r,-1l79,34,77,33r,-2l77,30r-1,l76,29r,-2l75,26r,-2l73,23r,-2l72,20r-2,l70,18,69,17r-2,l66,16r,-2l65,14,63,13r-1,l60,13r,-2l59,11r-2,l57,10r-1,l54,10,53,8r-1,l50,8r-1,l47,8r-1,l44,8r-1,l42,7r,1l40,8r-1,l37,8r-1,l34,8r-1,l31,10r-1,l29,10r-2,l26,10r,1l24,11r-1,l23,13r-2,l20,14r-1,l19,16r-2,l17,17r-1,l14,17r,1l13,20r-2,l11,21r-1,l10,23r-2,l8,24r-1,l7,26r,1l6,27r,2l6,30,4,31r,2l4,34r,2l4,37r,2l4,40r-1,l4,43r,1l4,46r,1l4,49r,1l6,52r,1l7,54r,2l8,57r,2l10,60r1,2l13,63r1,2l16,65r1,1l19,67r1,l21,69r3,1l26,72r1,l29,73r1,l31,73r2,l33,75r1,l36,75r1,1l39,76r,1l40,77r2,l43,79r1,l46,80r,-1l46,80r,-1l46,80r,-1l46,80r,-1l47,80r2,2l49,83r1,l50,85r2,1l52,88r,1l52,90r,2l52,93r-2,l50,95r,1l49,96r-2,l47,98r-1,l46,99r-2,l43,99r-1,l40,99r-1,l37,99r-1,l34,98r,-2l33,96,31,95r,-2l30,92r,-2l30,89r,-1l30,86r,-1l29,83,,83r1,2l1,86r,2l1,89r,1l3,92r-2,l3,93r-2,l3,93r-2,l1,95r2,l1,95r2,1l3,98r,1l3,101r1,1l4,103r,2l6,105r,1l7,108r,1l8,109r,2l10,111r,1l11,113r2,2l14,115r2,1l17,118r2,l19,119r1,l21,121r2,l26,122r1,l30,122r1,l34,122r2,l39,122r1,l43,122r1,l47,122r2,l50,122r3,l54,122r2,l57,122r2,-1l60,121r2,-2l63,119r2,-1l66,118r1,-2l69,115r1,l70,113r2,-1l73,111r,-2l75,108r,-2l76,106r,-1l77,103r,-1l77,101r2,-2l79,98r,-2l79,95r,-2l79,92r,-3l79,88r,-2l79,85r,-2l79,82r,-2l79,79r-2,l77,77,76,76r,-1l76,73r-1,l75,72r-2,l73,70r-1,l72,69r-2,l70,67,69,66,67,65r-1,l65,65r,-2l63,62r-1,l60,60r-1,l57,60,56,59,53,57r-1,l50,56r-1,l47,54r-1,l44,53r-1,l43,52r-1,l40,50r-1,l37,49r-1,l34,47,33,46r,-2l31,43r,-2l30,40r1,l31,39r,-2l31,36r2,l34,36r,-2l36,34r,-1l37,33r2,l40,33r,-2l42,33r1,l44,33r2,l47,33r,1l49,36r,1l50,37r,2l50,40r,1l79,41xm92,148r24,l116,113r2,2l119,115r2,1l122,118r1,1l125,119r,2l126,121r2,l129,122r2,l132,122r1,l133,124r2,l136,124r2,l139,124r2,l142,124r2,l145,124r1,l148,124r1,l151,124r1,-2l154,122r1,l156,121r2,l158,119r1,l161,119r1,l164,118r1,-2l167,116r,-1l168,115r1,-2l171,112r,-1l172,111r,-2l174,108r1,l175,106r,-1l177,103r,-1l178,102r1,-1l179,99r,-1l181,96r,-1l181,93r,-1l182,90r,-1l182,88r,-2l182,85r,-2l182,82r,-3l182,77r,-1l182,75r,-2l182,72r,-2l182,69r-1,-2l181,66r,-1l179,63r,-1l178,60r,-1l178,57r-1,-1l177,54r-2,-1l174,52r,-2l172,50r,-1l171,47r-2,-1l168,44r-1,-1l165,43r-1,-2l162,41r,-1l161,40r-2,-1l158,37r-2,l155,37r-1,l152,36r-1,l149,36r-1,l146,36r-1,l144,36r-2,-2l142,36r-1,l139,36r-1,l136,36r-1,l133,36r-1,1l131,37r-2,l128,37r-2,l126,39r-1,l123,40r-1,1l121,41r,2l119,43r,1l118,44r-2,2l115,46r,-9l92,37r,111xm136,57r2,2l139,59r2,l142,59r2,l145,60r1,l148,60r1,2l151,63r1,2l154,66r1,1l156,69r,1l156,72r,1l158,75r,1l158,77r,2l158,80r,2l158,83r,2l156,85r,1l156,88r,1l155,89r,1l155,92r-1,l154,93r-2,l152,95r-1,1l149,98r-1,l148,99r-2,l145,99r-1,2l142,101r-1,l139,101r-1,l136,101r-1,l133,101r-1,l131,101r,-2l129,99r-1,l126,98r,-2l125,96r-2,-1l123,93r-1,l122,92r-1,l121,90r-2,-1l119,88r-1,l118,86r,-1l118,83r,-1l118,80r-2,-1l118,79r-2,l118,77r-2,l118,77r-2,-1l118,75r-2,l116,73r2,l118,72r1,-2l119,69r2,l121,67r1,-1l122,65r1,l123,63r2,l125,62r1,l128,60r,-1l129,59r2,l132,59r1,l135,59r1,l136,57xm234,34r,2l233,36r-2,l230,36r-2,l227,36r-2,l224,36r-1,l223,37r-2,l220,37r,2l218,39r-1,l215,39r,1l214,40r-2,l211,40r,1l210,41r,2l208,43r-1,1l205,46r,1l204,47r-2,l202,49r-1,1l201,52r-1,l200,53r-2,l198,54r-1,2l195,56r,1l195,59r,1l194,62r,1l192,65r,1l192,67r-1,l191,69r,1l191,72r,1l191,75r,1l191,77r,2l189,79r2,3l191,83r,3l191,88r1,2l192,92r2,3l194,96r1,2l195,99r,2l197,102r,1l198,105r,1l200,106r,2l201,109r1,2l204,112r1,1l207,115r1,l208,116r2,l211,118r1,l214,119r1,l217,119r3,2l221,122r3,l225,122r,2l228,124r2,l233,124r1,l237,124r1,l240,124r1,l243,124r1,l246,124r1,-2l248,122r2,l251,122r2,-1l254,121r2,-2l257,119r1,-1l260,118r,-2l261,116r2,-1l264,115r2,-2l267,112r,-1l269,111r,-2l270,109r,-1l270,106r1,l271,105r2,l273,103r,-1l274,102r,-1l276,99r1,-1l277,96r,-1l279,95r,-2l279,92r,-2l280,90r,-1l280,88r,-2l280,85r,-2l280,82r,-2l280,79r,-2l280,76r,-1l280,73r,-1l280,70r-1,-1l279,67r,-1l279,65r-2,-2l277,62r,-2l276,60r,-1l274,57r,-1l273,54r-2,-1l271,52r-1,-2l269,49r-2,-2l266,46r-2,-2l263,44r-2,-1l260,43r-2,-2l257,41r-1,-1l254,39r-1,l251,39r-1,-2l248,37r-1,l246,36r-2,l243,36r-2,l238,36r-1,l234,34xm235,57r2,2l238,59r2,l241,59r2,1l244,60r2,l247,62r,1l248,63r,2l250,66r1,1l251,69r2,1l253,72r1,l254,73r,2l254,76r,1l254,79r,1l254,82r,1l254,85r,1l254,88r,1l253,89r,1l253,92r-2,l251,93r-1,l250,95r-2,1l247,98r-1,l246,99r-2,l243,99r,2l241,101r-1,l238,101r-1,l235,101r-1,l233,101r-2,l230,101r-2,l228,99r-1,l225,99r-1,-1l223,96r-2,-1l221,93r-1,-1l220,90r-2,-1l218,88r-1,l217,86r,-1l217,83r,-1l217,80r-2,-1l217,79r,-2l217,76r,-1l217,73r,-1l218,70r,-1l218,67r2,l220,66r1,l221,65r2,l223,63r1,l224,62r1,l225,60r2,l228,60r2,l230,59r1,l233,59r1,l235,59r,-2xm290,121r26,l316,10r-26,l290,121xm386,95r2,1l386,95r2,1l386,95r2,1l386,95r2,1l386,95r2,1l386,96r2,l386,96r2,l386,96r2,l386,96r,2l385,98r-2,1l382,99r-1,l381,101r-2,1l378,102r-2,l376,103r,-1l375,103r-2,-1l373,103r,-1l372,102r,1l372,102r-1,l369,102r-1,l366,102r-1,l363,102r-1,-1l360,101r,-2l359,99r,-1l358,98r,-2l356,95r-1,-2l355,92r-2,-2l353,89r,-1l352,86r63,l416,86r-1,l416,86r-1,l416,86r-1,l416,86r-1,l415,85r1,l415,85r1,l415,83r1,l415,83r1,l415,83r,-1l416,82r-1,l416,82r-1,l416,82r-1,l416,82r-1,l415,80r,-1l415,77r,-1l415,75r,-2l415,72r,-2l414,69r,-2l414,66r,-1l412,62r-1,-2l411,59r-2,-2l409,56r-1,-2l408,53r-2,l406,52r-1,-2l404,49r-2,-2l401,46r,-2l399,44r-1,-1l396,43r,-2l395,41r-2,-1l392,40r-1,l389,39r-3,l385,37r-2,l381,36r-3,l376,36r-3,l372,34r-1,2l369,36r-1,l366,36r-1,l363,36r-1,1l360,37r-1,l358,39r-2,l355,39r,1l353,40r-1,l350,41r-1,l348,43r-2,l346,44r-1,l343,46r-1,1l340,47r,2l339,50r,2l337,53r-1,1l336,56r-1,1l335,59r-2,1l333,62r-1,l332,65r-2,1l330,69r,1l330,73r,2l330,77r-1,2l330,82r,1l330,86r,2l330,90r,2l332,95r,1l333,98r,1l335,101r,1l336,103r,2l337,106r2,2l339,109r1,2l342,112r1,1l345,115r1,l346,116r2,l349,118r1,l352,119r1,l355,119r3,2l359,122r3,l363,122r,2l366,124r2,l371,124r1,l373,124r2,l376,124r2,l379,124r2,l382,122r1,l385,122r1,-1l388,121r,-2l389,119r2,l392,119r1,-1l395,118r1,-2l398,116r,-1l399,115r2,-2l402,112r,-1l404,111r1,-2l406,108r,-2l408,105r,-2l409,102r,-1l411,99r,-1l412,96r,-1l386,95xm353,70r2,l355,69r,-2l356,67r,-1l356,65r,-2l358,63r,-1l359,62r,-2l359,59r1,l362,59r1,l365,57r1,l368,57r1,l371,57r1,l372,56r1,1l375,57r1,l378,57r1,l381,57r1,2l383,59r,1l385,60r,2l386,62r,1l388,65r1,l389,66r,1l391,67r,2l391,70r-38,xm487,89r,1l487,92r-2,l485,93r-1,l484,95r-1,l481,95r,1l481,98r-1,l480,99r-2,l477,99r-2,l475,101r-1,l473,101r-2,l470,101r-2,l467,101r-2,l464,101r-2,l462,99r-1,l460,99r-2,-1l457,96r-2,-1l454,93r-2,-1l451,90r,-1l451,88r,-2l451,85r,-2l451,82r,-2l450,79r1,l451,77r,-1l451,75r,-2l451,72r,-2l451,69r,-2l452,67r2,-1l455,65r2,-2l458,62r,-2l460,60r1,l462,60r,-1l464,59r1,l467,59r1,l468,57r2,2l471,59r2,l474,59r1,l477,59r1,1l480,62r1,l483,63r1,2l485,66r,1l487,69r24,l511,67r,-1l511,65r,-2l510,63r,-1l508,60r,-1l507,59r,-2l506,56r,-2l504,53r-1,-1l503,50r-2,-1l500,47r-2,-1l497,44r-2,l494,43r-1,l493,41r-2,l490,40r-2,l487,39r-2,l484,39r-1,-2l481,37r-1,l478,37r,-1l477,36r-2,l474,36r-1,l471,36r-1,l468,34r-1,2l465,36r-1,l462,36r-1,l460,36r-2,1l457,37r-2,l454,39r-2,l451,39r,1l450,40r-2,l447,41r-2,l444,43r-2,l442,44r-1,l439,46r-1,1l437,47r,2l435,50r-1,2l434,53r-2,l432,54r-1,2l431,57r-2,2l429,60r,2l428,62r,1l428,65r-1,1l427,67r,2l425,70r,2l425,73r,2l425,76r,1l424,79r1,3l425,83r,3l425,88r2,2l427,92r1,3l428,96r1,2l429,99r2,2l431,102r1,1l432,105r2,1l435,108r,1l437,111r1,1l439,113r2,2l442,115r,1l444,116r1,2l447,118r1,1l450,119r1,l454,121r1,1l458,122r2,l460,124r2,l464,124r3,l468,124r2,l471,124r2,l474,124r1,l477,124r1,l480,122r1,l483,122r1,l484,121r1,l487,121r1,l490,119r1,-1l493,118r,-2l494,116r1,-1l497,115r,-2l498,113r2,-1l501,111r2,-2l504,108r2,-2l506,105r,-2l507,103r,-1l508,101r,-2l510,98r,-2l511,96r,-1l513,93r,-1l513,90r,-1l487,89xm470,10l462,,439,r22,26l478,26,500,,477,r-7,10xm523,121r26,l549,75r1,l549,75r,-2l550,73r,-1l549,72r1,l549,72r,-2l550,70r-1,l549,69r1,l549,69r1,l549,67r1,l549,67r1,l549,67r,-1l550,66r,-1l550,63r2,l553,63r,-1l554,60r2,l556,59r1,l559,59r1,l562,59r,-2l563,59r1,l566,59r1,l569,59r1,1l572,62r1,1l575,65r,1l576,67r-1,l576,69r-1,l576,69r-1,l575,70r1,l575,70r1,2l575,72r1,1l575,73r1,l575,73r,2l576,75r-1,l575,121r25,l600,69r,-2l600,66r,-1l600,63r,-1l600,60r,-1l599,57r,-1l599,54r,-1l597,52r,-2l596,49r,-2l595,46r-2,-2l592,43r-2,l590,41r-1,l589,40r-2,l586,40r,-1l585,39r-2,l582,37r-2,l579,37r-2,-1l576,36r-1,l573,36r-1,l570,36r-1,-2l569,36r-2,l566,36r-2,l563,36r-1,l560,36r,1l559,37r-2,l556,39r-2,l554,40r-1,l553,41r-1,l552,43r-2,l550,44r-1,l549,46r-2,l547,37r-24,l523,121xm656,34r,2l655,36r-1,l652,36r-1,l649,36r-1,l646,36r-1,l645,37r-2,l642,37r,2l641,39r-2,l638,39r,1l636,40r-1,l633,40r,1l632,41r,2l631,43r-2,1l628,46r,1l626,47r-1,l625,49r-2,1l623,52r-1,l622,53r-2,l620,54r-1,2l618,56r,1l618,59r,1l616,62r,1l615,65r,1l615,67r-2,l613,69r,1l613,72r,1l613,75r,1l613,77r,2l612,79r1,3l613,83r,3l613,88r,2l615,90r,2l615,95r,1l616,98r2,1l618,101r1,1l619,103r1,2l620,106r2,l622,108r1,1l625,111r1,1l628,113r1,2l631,115r,1l632,116r1,2l635,118r1,1l638,119r1,l641,121r1,l643,122r2,l646,122r2,2l649,124r2,l652,124r2,l655,124r1,l659,124r2,l662,124r2,l665,124r1,l668,124r1,-2l671,122r1,l674,122r1,-1l677,121r1,-2l679,119r2,-1l682,118r,-2l684,116r1,-1l687,115r,-2l688,112r,-1l689,111r,-2l691,109r1,-1l692,106r2,l694,105r1,l695,103r,-1l697,102r,-1l698,99r,-1l700,96r,-1l700,93r,-1l700,90r1,l701,89r,-1l701,86r,-1l701,83r,-1l701,80r,-1l701,77r,-1l701,75r,-2l701,72r,-2l701,69r,-2l701,66r,-1l700,63r,-1l698,60r-1,-1l697,57r-2,-1l695,54r-1,l694,53r-2,-1l691,50r-2,-1l688,47r-1,-1l687,44r-2,l684,43r-2,l681,41r-2,l678,40r-1,-1l675,39r-1,l672,37r-1,l669,37r-1,-1l666,36r-2,l662,36r-1,l659,36r-3,-2xm656,57r2,2l659,59r2,l662,59r2,l664,60r1,l666,60r2,2l669,63r2,2l672,66r2,1l674,69r1,1l675,72r,1l677,73r,2l677,76r,1l677,79r,1l677,82r,1l677,85r,1l675,86r,2l675,89r-1,l674,90r,2l672,93r,2l671,95r,1l669,96r,2l668,98r-2,l666,99r-1,l664,99r,2l662,101r-1,l659,101r-1,l656,101r-1,l654,101r-2,l651,101r,-2l649,99r-1,l646,98r-1,-2l643,95r,-2l642,93r,-1l641,92r,-2l639,89r,-1l639,86r,-1l639,83r,-1l639,80r-1,-1l639,79r,-2l639,76r,-1l639,73r,-1l639,70r,-1l639,67r2,l642,66r1,-1l645,63r1,-1l646,60r2,l649,60r2,l651,59r1,l654,59r1,l656,59r,-2xm774,60r,l774,59r,-2l774,56r-1,-2l773,53r,-1l771,50r,-1l770,49r,-2l768,46r-1,-2l767,43r-1,l766,41r-2,l763,40r-2,l761,39r-1,l758,39r-1,-2l756,37r-2,l753,37r,-1l751,36r-1,l748,36r-1,l745,36r-1,l743,34r,2l741,36r-1,l738,36r-1,l735,36r-1,1l733,37r-2,l730,37r,2l728,39r-1,l727,40r-2,l724,40r,1l722,41r,2l721,43r-1,l720,44r-2,l718,46r-1,l717,47r-2,l715,49r-1,l714,50r,2l712,52r,1l712,54r,2l711,56r,1l711,59r,1l711,62r-1,l711,63r,2l711,66r,1l711,69r1,l712,70r,2l714,73r,2l715,76r,1l717,77r,2l718,80r2,2l721,82r1,1l724,83r1,2l727,85r1,1l730,86r1,l733,86r1,2l735,88r2,l738,89r2,l741,89r2,l744,90r1,l747,92r,-2l747,92r,-2l748,92r,-2l748,92r,-2l750,92r1,1l751,95r2,1l751,96r2,l751,96r2,l751,98r2,l751,98r,1l751,101r-1,l750,102r-2,l747,102r,1l745,103r-1,l743,103r-2,l740,103r-2,l737,102r,-1l735,101r,-2l735,98r-1,-2l708,96r2,2l710,99r,2l710,102r,1l711,105r,1l712,106r,2l712,109r2,2l715,112r,1l717,113r,2l718,116r2,l721,118r1,1l724,119r1,l725,121r2,l728,121r2,1l731,122r2,l734,122r,2l735,124r2,l738,124r2,l741,124r2,l744,124r1,l747,124r1,l750,124r1,l751,122r2,l754,122r2,l756,121r1,l758,121r2,l760,119r1,l763,119r1,l764,118r2,l766,116r1,l767,115r1,l770,113r1,-1l771,111r2,l773,109r1,l774,108r,-2l776,106r,-1l776,103r,-1l776,101r,-2l776,98r,-2l776,95r,-2l776,92r,-2l776,89r,-1l774,86r,-1l773,83r,-1l771,80r-1,-1l768,77r-1,-1l766,75r-2,l763,75r-2,-2l760,73r-2,l757,73r-1,-1l754,72r-1,l751,70r-1,l748,70r-1,-1l745,69r-1,l743,67r-2,l741,66r-1,l738,65r-1,l737,63r-2,l735,62r-1,-2l735,60r,-1l737,57r,-1l738,56r2,l741,56r2,l743,54r1,2l745,56r2,l748,57r,2l750,59r,1l774,60xm817,10r-24,l793,37r-13,l780,56r13,l793,121r24,l817,56r12,l829,37r-12,l817,10xm7,299r24,l31,263r2,2l34,266r,1l36,267r,2l37,269r2,1l40,272r2,l43,273r1,l46,273r1,l49,273r1,l52,273r1,l54,273r2,l57,273r2,l60,273r2,l63,273r2,l66,273r1,l69,273r1,-1l72,272r,-2l73,270r2,l76,270r1,-1l79,269r1,-2l82,266r1,l83,265r2,-2l85,262r1,l87,260r2,-1l89,257r1,l90,256r2,-1l92,253r1,-1l93,250r,-1l93,247r2,l95,246r1,-2l96,243r,-1l96,240r,-1l96,237r,-1l96,234r,-1l96,230r,-1l96,227r,-1l96,224r,-1l96,221r,-1l95,219r,-2l95,216r,-2l95,213r,-2l93,211r,-1l93,208r-1,-1l92,206r-2,l90,204r-1,l89,203r,-2l87,201r,-1l86,200r,-2l85,197r-2,-1l82,196r-2,-2l80,193r-1,l77,191r-1,l75,191r-2,-1l72,188r-2,l69,188r-2,l66,187r-1,l63,187r-1,l60,187r-1,l57,187r-1,-2l56,187r-2,l53,187r-1,l50,187r-1,l47,187r-1,1l44,188r-1,l42,188r,2l40,190r-1,l39,191r-2,l36,193r-2,l34,194r-1,l33,196r-2,1l30,197r,-9l7,188r,111xm50,208r2,2l53,210r1,l56,210r1,l59,210r,1l60,211r2,l63,213r2,l65,214r1,l66,216r1,l67,217r2,l69,219r1,1l70,221r,2l72,224r,2l72,227r,2l72,230r,1l72,233r,1l72,236r,1l70,237r,2l70,240r-1,l69,242r,1l67,244r-1,2l65,247r-2,2l62,249r,1l60,250r-1,l59,252r-2,l56,252r-2,l53,252r-1,l50,252r-1,l47,252r-1,l44,250r-1,l42,250r-2,-1l40,247r-1,l37,246r,-2l36,244r,-1l34,243r,-1l33,240r,-1l33,237r-2,l31,236r,-2l31,233r,-2l30,230r1,l31,229r,-2l31,226r,-2l33,224r,-1l33,221r,-1l34,220r,-1l36,219r,-2l36,216r1,l37,214r2,l39,213r1,l42,213r,-2l43,211r,-1l44,210r2,l47,210r2,l50,210r,-2xm109,272r26,l135,226r1,l136,224r,-1l136,221r,-1l136,219r,-2l138,217r,-1l139,216r,-2l141,214r1,l142,213r2,l145,213r1,l146,211r2,l149,211r2,l152,211r2,l154,210r,-25l154,187r,-2l154,187r-2,l152,185r,2l151,185r,2l151,185r-2,l149,187r-1,l146,187r,1l145,188r-1,l142,188r,2l141,190r-2,l139,191r-1,l138,193r-2,l136,194r,2l135,196r,1l133,197r,-9l109,188r,84xm204,185r,2l202,187r-1,l200,187r-2,l197,187r-2,l194,187r-2,l192,188r-1,l189,188r,2l188,190r-1,l185,190r,1l184,191r-2,l181,191r,2l179,193r,1l178,194r-1,2l175,197r,1l174,198r-2,l172,200r-1,1l171,203r-2,l169,204r-1,l168,206r-1,1l165,207r,1l165,210r,1l164,211r,2l164,214r-2,2l162,217r,2l161,219r,1l161,221r,2l161,224r,2l161,227r,2l161,230r-2,l161,233r,1l161,237r,2l162,242r,1l164,246r,1l165,249r,1l165,252r2,1l167,255r1,1l168,257r1,l169,259r2,1l172,262r2,1l175,265r2,1l178,266r,1l179,267r2,2l182,269r2,1l185,270r2,l188,272r1,l191,273r1,l194,273r1,l197,273r1,l200,273r1,l202,273r2,l207,273r1,l210,273r1,l212,273r2,l215,273r2,l218,273r2,l221,273r2,-1l224,272r1,-2l227,270r1,-1l230,269r,-2l231,267r2,-1l234,266r1,-1l237,263r,-1l238,262r,-2l240,260r,-1l240,257r1,l241,256r2,l243,255r,-2l244,253r,-1l246,250r,-1l247,247r,-1l247,244r,-1l247,242r1,l248,240r,-1l250,237r,-1l250,234r,-1l250,231r,-1l250,229r,-2l250,226r,-2l250,223r,-2l248,220r,-1l248,217r,-1l247,214r,-1l247,211r-1,l246,210r-2,-2l244,207r-1,-1l241,204r-1,-1l238,201r-1,-1l237,198r-2,-1l234,196r-1,l231,194r-1,l228,193r-1,l225,191r-1,-1l223,190r-2,l220,188r-2,l217,188r-2,-1l214,187r-3,l210,187r-2,l207,187r-3,-2xm204,208r1,2l207,210r1,l210,210r1,l211,211r1,l214,211r1,2l217,214r1,2l220,217r1,2l221,220r2,1l223,223r,1l224,224r,2l224,227r,2l224,230r,1l224,233r,1l224,236r,1l224,239r-1,l223,240r-2,l221,242r,1l220,244r,2l218,246r,1l217,247r,2l215,249r-1,l214,250r-2,l211,250r,2l210,252r-2,l207,252r-2,l204,252r-2,l201,252r-1,l198,252r,-2l197,250r-2,l194,249r-2,-2l191,246r,-2l189,244r,-1l188,243r,-1l187,240r,-1l187,237r-2,l185,236r,-2l185,233r,-2l184,230r1,l185,229r,-2l185,226r,-2l187,223r,-2l187,220r,-1l188,219r1,-2l191,216r,-2l192,214r,-1l194,213r,-2l195,211r2,l198,211r2,-1l201,210r1,l204,210r,-2xm303,272r26,l329,226r1,l330,224r,-1l330,221r,-1l330,219r,-2l330,216r2,l332,214r,-1l333,213r2,l335,211r1,l337,210r2,l340,210r2,l342,208r1,2l345,210r1,l348,210r1,1l350,211r,2l352,213r1,1l353,216r,1l355,219r,1l355,221r,2l355,224r,2l355,272r24,l379,226r2,l381,224r,-1l381,221r,-1l382,220r,-1l382,217r,-1l383,216r,-2l383,213r2,l386,213r,-2l388,211r,-1l389,210r2,l392,210r1,l393,208r2,2l396,210r2,l399,211r2,l402,213r2,l405,214r,2l405,217r1,2l405,219r1,l405,220r1,l405,220r,1l406,221r-1,l406,223r,1l406,226r,1l406,272r25,l431,226r1,l431,224r,-1l432,223r,-2l431,220r1,-1l431,219r,-2l432,217r-1,-1l431,214r,-1l431,211r,-1l431,208r,-1l429,206r,-2l428,203r,-2l428,200r-1,-2l425,197r-1,-1l422,194r-1,l419,193r-1,-2l416,190r-1,l414,190r-2,-2l411,188r-2,l408,187r-2,l405,187r-1,l402,187r-1,l399,185r,2l398,187r-2,l395,187r-2,l392,187r,1l391,188r-2,l388,190r-2,l385,190r,1l383,191r-1,2l381,194r-2,l378,196r,1l376,197r,1l375,200r-2,l372,198r,-1l371,197r,-1l369,194r-1,-1l366,191r-1,l363,190r-1,l360,188r-1,l358,187r-2,l355,187r-2,l352,187r-2,l349,185r,2l348,187r-2,l345,187r-2,l342,187r-2,1l339,188r-2,l336,188r,2l335,190r-2,1l332,193r-2,1l329,196r,1l327,197r,-9l303,188r,84xm534,188r-23,l511,197r-1,-1l510,194r-2,l508,193r-1,l507,191r-1,l506,190r-2,l503,190r-2,-2l500,188r-2,l497,188r,-1l495,187r-1,l493,187r-2,l490,187r-2,l485,185r,2l483,187r-2,l480,187r-3,l474,188r-1,l470,188r-2,l468,190r-1,1l465,191r-1,2l462,193r-1,1l460,196r-2,l458,197r-1,1l455,198r,2l454,201r-2,l452,203r-1,1l451,206r-1,l450,207r-2,1l448,210r,1l447,211r,3l447,216r-2,1l445,219r,1l444,221r,2l444,224r,2l444,227r,2l442,230r2,3l444,234r,2l444,237r,2l444,240r1,2l445,243r,1l447,246r,1l448,249r,1l448,252r2,1l450,255r1,1l451,257r1,l452,259r2,1l455,262r2,1l458,265r,1l460,266r1,1l462,269r2,l465,270r2,l468,270r2,2l471,272r2,1l474,273r1,l477,273r1,l480,273r1,l483,273r1,l485,273r2,l488,273r2,l491,273r2,l494,273r1,l497,273r1,l500,273r1,l501,272r2,l504,270r2,l507,269r,-2l508,267r,-1l510,266r1,-1l511,263r,9l534,272r,-84xm488,208r2,2l491,210r2,l494,210r1,l497,211r1,l500,211r1,2l503,213r,1l504,214r,2l506,217r1,2l508,220r,1l508,223r2,l510,224r,2l510,227r,2l510,230r,1l510,233r,1l510,236r,1l508,237r,2l508,240r-1,l507,242r,1l506,244r-2,2l503,247r-2,2l500,249r,1l498,250r-1,l497,252r-2,l494,252r-1,l491,252r-1,l488,252r-1,l485,252r-1,l483,252r,-2l481,250r-1,l478,249r-1,-2l475,246r-1,-2l473,243r,-1l471,240r,-1l470,239r,-2l470,236r,-2l470,233r,-2l468,230r2,l470,229r,-2l470,226r,-2l470,223r,-2l471,221r,-1l471,219r2,l473,217r1,l474,216r1,l475,214r2,l477,213r1,l478,211r2,l481,211r2,l483,210r1,l485,210r2,l488,210r,-2xm552,272r24,l576,226r1,l576,226r,-2l577,224r,-1l576,223r1,l576,223r,-2l577,221r-1,l576,220r1,l576,220r1,l576,219r1,l576,219r1,l576,219r,-2l577,217r,-1l577,214r2,l580,214r,-1l582,211r1,l583,210r2,l586,210r1,l589,210r1,l590,208r2,2l593,210r2,l596,210r1,1l599,213r1,1l602,216r,1l603,219r-1,l603,220r-1,l603,220r-1,l602,221r1,l602,221r1,2l603,224r,2l603,272r25,l628,220r,-1l628,217r,-1l628,214r,-1l628,211r,-1l626,208r,-1l626,206r,-2l626,203r,-2l625,200r-2,-2l623,197r-1,l622,196r-2,l619,194r-1,l618,193r-2,l616,191r-1,l613,191r,-1l612,190r-2,l609,188r-1,l606,188r,-1l605,187r-2,l602,187r-2,l599,187r-2,-2l597,187r-1,l595,187r-2,l592,187r-2,l589,187r-2,l587,188r-1,l585,188r-2,2l582,190r-2,l580,191r,2l579,193r,1l577,194r,2l576,196r,1l575,197r,-9l552,188r,84xm730,188r-25,l705,197r,-1l705,194r-1,l704,193r-2,l702,191r-1,l701,190r-1,l698,190r-1,-2l695,188r-1,l692,188r-1,-1l689,187r-1,l687,187r-2,l684,187r-2,l681,185r,2l678,187r-1,l675,187r-3,l669,188r-1,l665,188r-1,l664,190r-2,1l661,191r-2,2l658,193r-2,1l655,196r-1,l654,197r-2,1l651,198r,2l649,201r-1,l648,203r-2,1l646,206r-1,l645,207r-2,1l643,210r,1l642,211r,3l642,216r-1,1l641,219r,1l639,221r,2l639,224r,2l639,227r,2l638,230r1,3l639,234r,2l639,237r,2l639,240r2,2l641,243r,1l642,246r,1l643,249r,1l643,252r2,1l645,255r1,1l646,257r2,l648,259r1,1l649,262r2,1l652,265r2,1l655,266r,1l656,267r2,2l659,269r2,1l662,270r2,l665,272r1,l668,273r1,l671,273r1,l674,273r1,l677,273r1,l679,273r2,l682,273r2,l685,273r2,l688,273r1,l691,273r1,l694,273r1,l697,273r,-1l698,272r2,-2l701,270r1,-1l702,267r2,l704,266r1,l705,265r,-2l705,272r25,l730,188xm684,208r1,2l687,210r1,l689,210r2,l691,211r1,l694,211r1,2l697,213r1,1l700,216r1,1l702,219r2,1l704,221r,2l705,223r,1l705,226r,1l705,229r,1l705,231r,2l705,234r,2l705,237r-1,l704,239r,1l702,240r,2l702,243r-1,1l700,246r-2,1l697,249r-2,l695,250r-1,l692,250r-1,2l689,252r-1,l687,252r-2,l684,252r-2,l681,252r-2,l678,252r,-2l677,250r-2,l674,249r-2,-2l671,246r-2,-2l668,243r,-1l666,240r,-1l665,239r,-2l665,236r,-2l665,233r,-2l664,230r1,l665,229r,-2l665,226r,-2l665,223r,-2l666,221r,-1l666,219r2,l668,217r1,l669,216r2,l671,214r1,l672,213r2,l674,211r1,l677,211r1,l678,210r1,l681,210r1,l684,210r,-2xm832,188r-23,l809,196r-2,l807,194r-1,l806,193r-2,l804,191r-1,l803,190r-1,l800,190r-1,-2l797,188r-1,l794,188r,-1l793,187r-2,l790,187r-1,l787,187r-1,l784,185r,2l781,187r-1,l779,187r-3,l773,188r-2,l768,188r-1,l767,190r-1,1l764,191r,2l763,193r-2,1l760,194r-2,2l757,197r-1,1l754,198r,2l753,201r-2,2l751,204r-1,l750,206r-2,1l748,208r-1,2l747,211r,2l745,213r,3l745,217r,3l744,221r,3l744,226r,3l743,230r1,3l744,234r,2l744,237r,2l744,240r,2l745,243r,1l745,246r,1l747,249r,1l747,252r1,1l748,255r2,1l750,257r1,l751,259r2,1l754,262r2,1l757,265r,1l758,266r2,1l761,269r2,l764,270r2,l767,270r1,2l770,272r1,1l773,273r1,l776,273r1,l779,273r1,l781,273r2,l784,273r2,l787,273r2,l790,273r1,l793,273r,-1l794,272r2,l797,272r2,l799,270r1,l802,270r,-1l803,269r1,l804,267r2,l806,266r1,-1l807,263r,2l807,266r,1l807,269r,1l807,272r,1l806,273r,2l806,276r,2l804,278r,1l803,279r,1l803,282r-1,l802,283r-2,l799,283r,2l797,285r-1,l796,286r-2,l793,288r-2,l790,288r-1,l787,288r-1,l784,288r-1,l781,288r,-2l780,286r-1,-1l777,285r,-2l776,283r,-1l774,282r,-2l773,279r-29,l745,280r,2l745,283r,2l745,286r2,2l747,289r1,l748,291r2,1l750,293r,2l751,295r,1l753,296r,2l754,298r,1l756,299r1,2l758,302r2,l761,303r2,2l764,305r2,l767,306r1,l770,306r1,2l773,308r1,l776,308r1,l779,308r1,l781,308r2,l784,308r2,l789,308r1,l793,308r1,l797,308r2,l802,308r1,-2l804,306r2,l807,306r2,-1l810,305r,-2l812,303r1,-1l814,302r,-1l816,301r,-2l817,299r2,-1l820,298r,-2l822,296r1,-1l824,295r,-2l826,293r,-1l827,291r,-2l829,289r,-1l830,286r,-1l832,285r,-2l832,282r,-2l832,279r1,l832,279r1,-1l832,276r1,l832,275r1,-2l832,273r,-1l833,272r-1,-2l833,269r-1,-2l833,267r-1,-1l833,265r-1,-2l832,262r,-74xm787,208r2,2l790,210r1,l793,210r1,l794,211r2,l797,211r2,2l800,213r,1l802,214r,2l803,216r,1l804,217r,2l806,220r,1l806,223r1,1l807,226r,1l807,229r,1l807,231r,2l807,234r,2l807,237r-1,2l806,240r,2l804,242r,1l804,244r-1,l803,246r-1,l802,247r-2,l800,249r-1,l797,249r,1l796,250r-2,l794,252r-1,l791,252r-1,l789,252r-2,l786,252r-2,l783,252r-2,l781,250r-1,l779,250r-2,-1l776,247r-2,-1l773,244r-2,-1l771,242r-1,-2l770,239r,-2l768,237r,-1l768,234r,-1l768,231r-1,-1l768,230r,-1l768,227r,-1l768,224r,-1l770,223r,-2l770,220r,-1l771,219r,-2l773,217r,-1l774,216r,-2l776,214r,-1l777,213r,-2l779,211r1,l781,211r,-1l783,210r1,l786,210r1,l787,208xm906,246r2,1l906,246r2,1l906,246r2,1l906,246r2,1l906,246r2,1l906,247r2,l906,247r2,l906,247r2,l906,247r,2l905,249r-1,1l902,250r-1,l901,252r-2,l899,253r-1,l896,253r,2l896,253r-1,2l893,253r,2l893,253r-1,l892,255r,-2l891,253r-2,l888,253r-2,l885,253r-2,l882,252r-1,l881,250r-2,l878,249r-2,-2l875,246r,-2l875,243r-2,-1l873,240r,-1l872,237r62,l935,237r,-1l937,236r-2,l937,236r-2,-2l937,234r-2,l937,234r-2,l935,233r2,l935,233r2,l935,233r2,l935,233r2,l935,233r,-2l935,230r,-1l935,227r,-1l935,224r,-1l935,221r-1,-1l934,219r,-2l934,216r-2,-3l931,211r,-1l929,208r,-1l928,206r,-2l926,204r,-1l925,201r-1,-1l922,198r-1,-1l919,196r-1,-2l916,194r-1,-1l914,193r,-2l912,191r-1,-1l909,188r-1,l906,188r-1,l904,188r-2,-1l901,187r-2,l898,187r-2,l895,187r-2,l891,185r,2l889,187r-1,l886,187r-1,l883,187r-1,1l881,188r-2,l878,190r-2,l875,190r,1l873,191r-1,l870,193r-1,l868,194r-2,l866,196r-1,l863,197r-1,1l860,198r,2l859,201r,2l858,204r-2,2l856,207r-1,1l855,210r-2,1l853,213r-1,l852,216r-2,1l850,220r,1l850,224r,2l850,229r-1,1l850,233r,1l850,237r,2l850,242r,1l852,246r,1l853,249r,1l855,252r1,1l856,255r,1l858,257r1,2l860,260r,2l862,263r1,2l865,266r1,l866,267r2,l869,269r1,l872,270r1,l875,270r3,2l879,273r3,l883,273r3,l888,273r3,l892,273r1,l895,273r1,l898,273r1,l901,273r1,l904,273r1,l906,272r2,l908,270r1,l911,270r1,-1l914,269r1,-2l916,267r2,-1l918,265r1,l921,263r1,-1l922,260r2,l925,259r1,-2l926,256r2,l928,255r1,-2l929,252r2,-2l931,249r1,-2l932,246r-26,xm873,221r2,l875,220r,-1l875,217r1,-1l876,214r2,l878,213r1,l879,211r,-1l881,210r1,l883,210r2,-2l886,208r2,l889,208r2,l892,208r,-1l893,208r2,l896,208r2,l899,208r2,l902,210r2,l904,211r1,l906,213r2,1l909,216r,1l911,219r,1l911,221r-38,xe" fillcolor="#939598" stroked="f">
                <v:path arrowok="t" o:connecttype="custom" o:connectlocs="1049,216;994,187;1171,233;1135,273;1221,210;1212,193;54,429;37,365;276,383;251,424;286,373;332,406;389,393;435,406;521,403;493,393;619,374;692,342;684,397;689,427;677,361;799,360;947,397;915,403;67,17;47,80;16,116;33,46;182,85;145,99;195,56;271,52;223,63;416,82;385,122;451,89;437,47;549,67;577,36;639,119;677,76;766,41;750,92;744,124;738,56;89,204;34,242;142,190;201,273;224,237;379,272;431,210;488,187;510,223;577,214;592,187;681,273;671,216;794,272;802,308;783,252;875,244;853,249" o:connectangles="0,0,0,0,0,0,0,0,0,0,0,0,0,0,0,0,0,0,0,0,0,0,0,0,0,0,0,0,0,0,0,0,0,0,0,0,0,0,0,0,0,0,0,0,0,0,0,0,0,0,0,0,0,0,0,0,0,0,0,0,0,0,0"/>
                <o:lock v:ext="edit" verticies="t"/>
              </v:shape>
              <v:shape id="Freeform 125" o:spid="_x0000_s1035" style="position:absolute;left:2839;top:15838;width:316;height:319;visibility:visible;mso-wrap-style:square;v-text-anchor:top" coordsize="316,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FfMUA&#10;AADbAAAADwAAAGRycy9kb3ducmV2LnhtbESPQYvCMBSE78L+h/CEvYimLuiu1SirrOLFg1bB46N5&#10;tsXmpTTZWv+9EQSPw8x8w8wWrSlFQ7UrLCsYDiIQxKnVBWcKjsm6/wPCeWSNpWVScCcHi/lHZ4ax&#10;tjfeU3PwmQgQdjEqyL2vYildmpNBN7AVcfAutjbog6wzqWu8Bbgp5VcUjaXBgsNCjhWtckqvh3+j&#10;oB0tr6fJOknO33+9Y7Mpm93qfFHqs9v+TkF4av07/GpvtYLRBJ5fw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0V8xQAAANsAAAAPAAAAAAAAAAAAAAAAAJgCAABkcnMv&#10;ZG93bnJldi54bWxQSwUGAAAAAAQABAD1AAAAigMAAAAA&#10;" path="m,255l1,238,,224,,208,1,190r,-15l,160,1,143,,129,,113,1,95,,80,,65,1,57,3,48,6,41r4,-9l14,26r5,-5l26,15r5,-4l39,6,47,3,56,2r7,l79,,95,2r15,l126,r16,l158,2,174,r15,2l205,2,221,r16,2l251,2r9,l268,3r8,3l284,11r6,4l296,21r6,5l306,32r4,9l313,48r1,9l314,65r2,15l314,97r,16l316,127r,16l314,160r2,15l314,192r,16l316,222r-2,17l314,255r,9l313,271r-3,9l306,287r-4,7l296,300r-6,6l284,310r-8,3l268,316r-8,1l251,319r-14,-2l221,319r-16,l189,317r-15,l158,319r-16,-2l126,319r-16,l95,317r-16,2l63,319r-7,-2l47,316r-8,-3l31,310r-5,-4l19,300r-5,-6l10,287,6,280,3,271,1,264,,255xe" fillcolor="#ededee" stroked="f">
                <v:path arrowok="t" o:connecttype="custom" o:connectlocs="1,238;0,208;1,175;1,143;0,113;0,80;1,57;6,41;14,26;26,15;39,6;56,2;79,0;110,2;142,0;174,0;205,2;237,2;260,2;276,6;290,15;302,26;310,41;314,57;316,80;314,113;316,143;316,175;314,208;314,239;314,264;310,280;302,294;290,306;276,313;260,317;237,317;205,319;174,317;142,317;110,319;79,319;56,317;39,313;26,306;14,294;6,280;1,264;0,255" o:connectangles="0,0,0,0,0,0,0,0,0,0,0,0,0,0,0,0,0,0,0,0,0,0,0,0,0,0,0,0,0,0,0,0,0,0,0,0,0,0,0,0,0,0,0,0,0,0,0,0,0"/>
              </v:shape>
              <v:shape id="Freeform 126" o:spid="_x0000_s1036" style="position:absolute;left:3268;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nPOMAA&#10;AADbAAAADwAAAGRycy9kb3ducmV2LnhtbERPTWvCQBC9F/wPywi91Y09SEldpRQK0YtoC+Y4ZMck&#10;bXY27E7j9t+7B6HHx/teb5Mb1EQh9p4NLBcFKOLG255bA1+fH08voKIgWxw8k4E/irDdzB7WWFp/&#10;5SNNJ2lVDuFYooFOZCy1jk1HDuPCj8SZu/jgUDIMrbYBrzncDfq5KFbaYc+5ocOR3jtqfk6/zkCd&#10;Dml/7KvLeaq/RXbnOjSxMuZxnt5eQQkl+Rff3ZU1sMrr85f8A/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nnPOMAAAADbAAAADwAAAAAAAAAAAAAAAACYAgAAZHJzL2Rvd25y&#10;ZXYueG1sUEsFBgAAAAAEAAQA9QAAAIUDAAAAAA==&#10;" path="m,255l2,238,,224,,208,2,190r,-15l,160,2,143,,129,,113,2,95,,80,,65,2,57,3,48,6,41r4,-9l15,26r4,-5l26,15r6,-4l39,6,48,3,56,2r8,l81,,95,2r16,l128,r16,l158,2,176,r14,2l206,2,223,r16,2l253,2r9,l270,3r8,3l286,11r6,4l298,21r6,5l308,32r4,9l315,48r1,9l316,65r2,15l316,97r,16l318,127r,16l316,160r2,15l316,192r,16l318,222r-2,17l316,255r,9l315,271r-3,9l308,287r-4,7l298,300r-6,6l286,310r-8,3l270,316r-8,1l253,319r-14,-2l222,319r-16,l191,317r-15,l158,319r-14,-2l127,319r-16,l95,317r-16,2l64,319r-8,-2l48,316r-9,-3l32,310r-6,-4l19,300r-4,-6l10,287,6,280,3,271,2,264,,255xe" fillcolor="#ededee" stroked="f">
                <v:path arrowok="t" o:connecttype="custom" o:connectlocs="2,238;0,208;2,175;2,143;0,113;0,80;2,57;6,41;15,26;26,15;39,6;56,2;81,0;111,2;144,0;176,0;206,2;239,2;262,2;278,6;292,15;304,26;312,41;316,57;318,80;316,113;318,143;318,175;316,208;316,239;316,264;312,280;304,294;292,306;278,313;262,317;239,317;206,319;176,317;144,317;111,319;79,319;56,317;39,313;26,306;15,294;6,280;2,264;0,255" o:connectangles="0,0,0,0,0,0,0,0,0,0,0,0,0,0,0,0,0,0,0,0,0,0,0,0,0,0,0,0,0,0,0,0,0,0,0,0,0,0,0,0,0,0,0,0,0,0,0,0,0"/>
              </v:shape>
              <v:shape id="Freeform 127" o:spid="_x0000_s1037" style="position:absolute;left:3268;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NHRcUA&#10;AADbAAAADwAAAGRycy9kb3ducmV2LnhtbESPQWvCQBSE70L/w/IKXqRuLGhtmo2UQsGDgrGWXl+z&#10;r8nS7NuQXTX5964geBxm5hsmW/W2ESfqvHGsYDZNQBCXThuuFBy+Pp+WIHxA1tg4JgUDeVjlD6MM&#10;U+3OXNBpHyoRIexTVFCH0KZS+rImi37qWuLo/bnOYoiyq6Tu8BzhtpHPSbKQFg3HhRpb+qip/N8f&#10;rQLrdt/Fcv76UkyMGcyw2f4efrRS48f+/Q1EoD7cw7f2WitYzOD6Jf4A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0dFxQAAANsAAAAPAAAAAAAAAAAAAAAAAJgCAABkcnMv&#10;ZG93bnJldi54bWxQSwUGAAAAAAQABAD1AAAAigMAAAAA&#10;" path="m,255l2,238,,223,,207,2,190r,-16l,160,2,143,,128,,112,2,95,,79,,65,2,56,3,48,6,40r4,-8l15,26r4,-6l26,14r6,-4l39,6,48,3,56,1r8,l81,,95,1r16,l128,r16,l158,1,176,r14,1l206,1,223,r16,1l253,1r9,l270,3r8,3l286,10r6,4l298,20r6,6l308,32r4,8l315,48r1,8l316,65r2,14l316,96r,16l318,127r,16l316,160r2,14l316,191r,16l318,223r-2,16l316,255r,8l315,272r-3,7l308,286r-4,8l298,299r-6,6l286,309r-8,5l270,317r-8,1l253,320r-14,-2l222,320r-16,l191,318r-15,l158,320r-14,-2l127,320r-16,l95,318r-16,2l64,320r-8,-2l48,317r-9,-3l32,309r-6,-4l19,299r-4,-5l10,286,6,279,3,272,2,263,,255xe" fillcolor="#ededee" stroked="f">
                <v:path arrowok="t" o:connecttype="custom" o:connectlocs="2,238;0,207;2,174;2,143;0,112;0,79;2,56;6,40;15,26;26,14;39,6;56,1;81,0;111,1;144,0;176,0;206,1;239,1;262,1;278,6;292,14;304,26;312,40;316,56;318,79;316,112;318,143;318,174;316,207;316,239;316,263;312,279;304,294;292,305;278,314;262,318;239,318;206,320;176,318;144,318;111,320;79,320;56,318;39,314;26,305;15,294;6,279;2,263;0,255" o:connectangles="0,0,0,0,0,0,0,0,0,0,0,0,0,0,0,0,0,0,0,0,0,0,0,0,0,0,0,0,0,0,0,0,0,0,0,0,0,0,0,0,0,0,0,0,0,0,0,0,0"/>
              </v:shape>
              <v:shape id="Freeform 128" o:spid="_x0000_s1038" style="position:absolute;left:3764;top:15903;width:187;height:189;visibility:visible;mso-wrap-style:square;v-text-anchor:top" coordsize="187,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ex8AA&#10;AADbAAAADwAAAGRycy9kb3ducmV2LnhtbESPQYvCMBSE78L+h/AWvNl0PUjpGkXWVTwp6v6AR/Ns&#10;i8lLabKa/nsjCB6HmfmGmS+jNeJGvW8dK/jKchDEldMt1wr+zptJAcIHZI3GMSkYyMNy8TGaY6nd&#10;nY90O4VaJAj7EhU0IXSllL5qyKLPXEecvIvrLYYk+1rqHu8Jbo2c5vlMWmw5LTTY0U9D1fX0bxXE&#10;tWmLPV4M73+3RfCHAeN6UGr8GVffIALF8A6/2jutYDaF55f0A+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g2ex8AAAADbAAAADwAAAAAAAAAAAAAAAACYAgAAZHJzL2Rvd25y&#10;ZXYueG1sUEsFBgAAAAAEAAQA9QAAAIUDAAAAAA==&#10;" path="m,151l1,141,,133,,123,1,113r,-9l,95,1,85,,77,,66,1,56,,48,,39,1,33r,-4l4,25,6,20,9,16r3,-4l16,9,20,6,24,5,29,2r4,l37,2,47,r9,2l66,2,75,,85,r8,2l102,r10,2l121,2,131,r8,2l148,2r6,l158,2r4,3l167,6r4,3l175,12r3,4l181,20r1,5l185,29r,4l185,39r2,9l185,58r,8l187,75r,10l185,95r2,9l185,114r,9l187,131r-2,10l185,151r,5l185,160r-3,4l181,169r-3,4l175,177r-4,3l167,183r-5,1l158,187r-4,l148,189r-9,-2l131,189r-10,l112,187r-10,l93,189r-8,-2l75,189r-9,l56,187r-9,2l37,189r-4,-2l29,187r-5,-3l20,183r-4,-3l12,177,9,173,6,169,4,164,1,160r,-4l,151xe" fillcolor="#f47920" stroked="f">
                <v:path arrowok="t" o:connecttype="custom" o:connectlocs="1,141;0,123;1,104;1,85;0,66;0,48;1,33;4,25;9,16;16,9;24,5;33,2;47,0;66,2;85,0;102,0;121,2;139,2;154,2;162,5;171,9;178,16;182,25;185,33;187,48;185,66;187,85;187,104;185,123;185,141;185,156;182,164;178,173;171,180;162,184;154,187;139,187;121,189;102,187;85,187;66,189;47,189;33,187;24,184;16,180;9,173;4,164;1,156;0,151" o:connectangles="0,0,0,0,0,0,0,0,0,0,0,0,0,0,0,0,0,0,0,0,0,0,0,0,0,0,0,0,0,0,0,0,0,0,0,0,0,0,0,0,0,0,0,0,0,0,0,0,0"/>
              </v:shape>
              <v:shape id="Freeform 129" o:spid="_x0000_s1039" style="position:absolute;left:3698;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j48UA&#10;AADbAAAADwAAAGRycy9kb3ducmV2LnhtbESPT4vCMBTE7wt+h/AEL8ua+pe1GkUWFMWLqwt6fDTP&#10;tti8dJuo9dsbQfA4zMxvmMmsNoW4UuVyywo67QgEcWJ1zqmCv/3i6xuE88gaC8uk4E4OZtPGxwRj&#10;bW/8S9edT0WAsItRQeZ9GUvpkowMurYtiYN3spVBH2SVSl3hLcBNIbtRNJQGcw4LGZb0k1Fy3l2M&#10;gtRvF6PicOoflp9rs90Pjv+b3kqpVrOej0F4qv07/GqvtIJhD5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KPjxQAAANsAAAAPAAAAAAAAAAAAAAAAAJgCAABkcnMv&#10;ZG93bnJldi54bWxQSwUGAAAAAAQABAD1AAAAigMAAAAA&#10;" path="m,255l1,238,,223,,207,1,190r,-16l,160,1,143,,128,,112,1,95,,79,,65,1,56,3,48,6,40r4,-8l14,26r6,-6l26,14r7,-4l40,6,49,3,57,1r8,l80,,96,1r16,l128,r16,l159,1,175,r16,1l207,1,223,r15,1l253,1r8,l270,3r7,3l286,10r6,4l297,20r6,6l307,32r5,8l315,48r1,8l316,65r1,14l316,96r,16l317,127r,16l316,160r1,14l316,191r,16l317,223r-1,16l316,255r,8l315,272r-3,7l307,286r-4,8l297,299r-5,6l286,309r-9,5l270,317r-9,1l253,320r-15,-2l223,320r-16,l191,318r-16,l159,320r-15,-2l128,320r-16,l96,318r-16,2l65,320r-8,-2l49,317r-9,-3l33,309r-7,-4l20,299r-6,-5l10,286,6,279,3,272,1,263,,255xe" fillcolor="#ededee" stroked="f">
                <v:path arrowok="t" o:connecttype="custom" o:connectlocs="1,238;0,207;1,174;1,143;0,112;0,79;1,56;6,40;14,26;26,14;40,6;57,1;80,0;112,1;144,0;175,0;207,1;238,1;261,1;277,6;292,14;303,26;312,40;316,56;317,79;316,112;317,143;317,174;316,207;316,239;316,263;312,279;303,294;292,305;277,314;261,318;238,318;207,320;175,318;144,318;112,320;80,320;57,318;40,314;26,305;14,294;6,279;1,263;0,255" o:connectangles="0,0,0,0,0,0,0,0,0,0,0,0,0,0,0,0,0,0,0,0,0,0,0,0,0,0,0,0,0,0,0,0,0,0,0,0,0,0,0,0,0,0,0,0,0,0,0,0,0"/>
              </v:shape>
              <v:shape id="Freeform 130" o:spid="_x0000_s1040" style="position:absolute;left:4129;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05cEA&#10;AADbAAAADwAAAGRycy9kb3ducmV2LnhtbESP0YrCMBRE3xf8h3AF39ZUkbJUo7iCICKItR9wbe62&#10;3W1uShM1/r0RhH0cZuYMs1gF04ob9a6xrGAyTkAQl1Y3XCkoztvPLxDOI2tsLZOCBzlYLQcfC8y0&#10;vfOJbrmvRISwy1BB7X2XSenKmgy6se2Io/dje4M+yr6Susd7hJtWTpMklQYbjgs1drSpqfzLr0YB&#10;p3kIxeP7gm345f3aHabH0ik1Gob1HISn4P/D7/ZOK0hn8Po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5NOXBAAAA2wAAAA8AAAAAAAAAAAAAAAAAmAIAAGRycy9kb3du&#10;cmV2LnhtbFBLBQYAAAAABAAEAPUAAACGAwAAAAA=&#10;" path="m,255l1,238,,224,,208,1,190r,-15l,160,1,143,,129,,113,1,95,,80,,65,1,57,3,48,6,41r4,-9l14,26r5,-5l26,15r6,-4l39,6,47,3,56,2r7,l79,,95,2r16,l126,r16,l158,2,174,r16,2l205,2,221,r16,2l253,2r8,l270,3r7,3l286,11r6,4l297,21r6,5l307,32r5,9l315,48r1,9l316,65r1,15l316,97r,16l317,127r,16l316,160r1,15l316,192r,16l317,222r-1,17l316,255r,9l315,271r-3,9l307,287r-4,7l297,300r-5,6l286,310r-9,3l270,316r-9,1l253,319r-16,-2l221,319r-16,l190,317r-16,l158,319r-16,-2l126,319r-15,l95,317r-16,2l63,319r-7,-2l47,316r-8,-3l32,310r-6,-4l19,300r-5,-6l10,287,6,280,3,271,1,264,,255xe" fillcolor="#ededee" stroked="f">
                <v:path arrowok="t" o:connecttype="custom" o:connectlocs="1,238;0,208;1,175;1,143;0,113;0,80;1,57;6,41;14,26;26,15;39,6;56,2;79,0;111,2;142,0;174,0;205,2;237,2;261,2;277,6;292,15;303,26;312,41;316,57;317,80;316,113;317,143;317,175;316,208;316,239;316,264;312,280;303,294;292,306;277,313;261,317;237,317;205,319;174,317;142,317;111,319;79,319;56,317;39,313;26,306;14,294;6,280;1,264;0,255" o:connectangles="0,0,0,0,0,0,0,0,0,0,0,0,0,0,0,0,0,0,0,0,0,0,0,0,0,0,0,0,0,0,0,0,0,0,0,0,0,0,0,0,0,0,0,0,0,0,0,0,0"/>
              </v:shape>
              <v:shape id="Freeform 131" o:spid="_x0000_s1041" style="position:absolute;left:4129;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eDMUA&#10;AADbAAAADwAAAGRycy9kb3ducmV2LnhtbESPT4vCMBTE7wt+h/AEL8ua+pe1GkUEF8WLqwt6fDTP&#10;tti81Car9dsbQfA4zMxvmMmsNoW4UuVyywo67QgEcWJ1zqmCv/3y6xuE88gaC8uk4E4OZtPGxwRj&#10;bW/8S9edT0WAsItRQeZ9GUvpkowMurYtiYN3spVBH2SVSl3hLcBNIbtRNJQGcw4LGZa0yCg57/6N&#10;gtRvl6PicOoffj7XZrsfHC+b3kqpVrOej0F4qv07/GqvtILhAJ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2Z4MxQAAANsAAAAPAAAAAAAAAAAAAAAAAJgCAABkcnMv&#10;ZG93bnJldi54bWxQSwUGAAAAAAQABAD1AAAAigMAAAAA&#10;" path="m,255l1,238,,223,,207,1,190r,-16l,160,1,143,,128,,112,1,95,,79,,65,1,56,3,48,6,40r4,-8l14,26r5,-6l26,14r6,-4l39,6,47,3,56,1r7,l79,,95,1r16,l126,r16,l158,1,174,r16,1l205,1,221,r16,1l253,1r8,l270,3r7,3l286,10r6,4l297,20r6,6l307,32r5,8l315,48r1,8l316,65r1,14l316,96r,16l317,127r,16l316,160r1,14l316,191r,16l317,223r-1,16l316,255r,8l315,272r-3,7l307,286r-4,8l297,299r-5,6l286,309r-9,5l270,317r-9,1l253,320r-16,-2l221,320r-16,l190,318r-16,l158,320r-16,-2l126,320r-15,l95,318r-16,2l63,320r-7,-2l47,317r-8,-3l32,309r-6,-4l19,299r-5,-5l10,286,6,279,3,272,1,263,,255xe" fillcolor="#ededee" stroked="f">
                <v:path arrowok="t" o:connecttype="custom" o:connectlocs="1,238;0,207;1,174;1,143;0,112;0,79;1,56;6,40;14,26;26,14;39,6;56,1;79,0;111,1;142,0;174,0;205,1;237,1;261,1;277,6;292,14;303,26;312,40;316,56;317,79;316,112;317,143;317,174;316,207;316,239;316,263;312,279;303,294;292,305;277,314;261,318;237,318;205,320;174,318;142,318;111,320;79,320;56,318;39,314;26,305;14,294;6,279;1,263;0,255" o:connectangles="0,0,0,0,0,0,0,0,0,0,0,0,0,0,0,0,0,0,0,0,0,0,0,0,0,0,0,0,0,0,0,0,0,0,0,0,0,0,0,0,0,0,0,0,0,0,0,0,0"/>
              </v:shape>
              <v:shape id="Freeform 132" o:spid="_x0000_s1042" style="position:absolute;left:4559;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cPCcEA&#10;AADbAAAADwAAAGRycy9kb3ducmV2LnhtbESP0YrCMBRE3xf8h3AF39ZUH8pSjaUKgogg2/UDrs21&#10;rTY3pYka/94sLOzjMDNnmGUeTCceNLjWsoLZNAFBXFndcq3g9LP9/ALhPLLGzjIpeJGDfDX6WGKm&#10;7ZO/6VH6WkQIuwwVNN73mZSuasigm9qeOHoXOxj0UQ611AM+I9x0cp4kqTTYclxosKdNQ9WtvBsF&#10;nJYhnF7rM3bhyvvCHebHyik1GYdiAcJT8P/hv/ZOK0hT+P0Sf4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nDwnBAAAA2wAAAA8AAAAAAAAAAAAAAAAAmAIAAGRycy9kb3du&#10;cmV2LnhtbFBLBQYAAAAABAAEAPUAAACGAwAAAAA=&#10;" path="m,255l1,238,,224,,208,1,190r,-15l,160,1,143,,129,,113,1,95,,80,,65,1,57,2,48,5,41r5,-9l14,26r4,-5l25,15r6,-4l38,6,47,3,56,2r7,l80,,96,2r16,l127,r16,l159,2,175,r16,2l206,2,222,r16,2l252,2r9,l270,3r7,3l285,11r6,4l297,21r6,5l307,32r4,9l314,48r2,9l316,65r1,15l316,97r,16l317,127r,16l316,160r1,15l316,192r,16l317,222r-1,17l316,255r,9l314,271r-3,9l307,287r-4,7l297,300r-6,6l285,310r-8,3l270,316r-9,1l252,319r-14,-2l222,319r-16,l191,317r-16,l159,319r-16,-2l127,319r-15,l96,317r-16,2l63,319r-7,-2l47,316r-9,-3l31,310r-6,-4l18,300r-4,-6l10,287,5,280,2,271,1,264,,255xe" fillcolor="#ededee" stroked="f">
                <v:path arrowok="t" o:connecttype="custom" o:connectlocs="1,238;0,208;1,175;1,143;0,113;0,80;1,57;5,41;14,26;25,15;38,6;56,2;80,0;112,2;143,0;175,0;206,2;238,2;261,2;277,6;291,15;303,26;311,41;316,57;317,80;316,113;317,143;317,175;316,208;316,239;316,264;311,280;303,294;291,306;277,313;261,317;238,317;206,319;175,317;143,317;112,319;80,319;56,317;38,313;25,306;14,294;5,280;1,264;0,255" o:connectangles="0,0,0,0,0,0,0,0,0,0,0,0,0,0,0,0,0,0,0,0,0,0,0,0,0,0,0,0,0,0,0,0,0,0,0,0,0,0,0,0,0,0,0,0,0,0,0,0,0"/>
              </v:shape>
              <v:shape id="Freeform 133" o:spid="_x0000_s1043" style="position:absolute;left:4625;top:15464;width:186;height:187;visibility:visible;mso-wrap-style:square;v-text-anchor:top" coordsize="186,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byMMA&#10;AADbAAAADwAAAGRycy9kb3ducmV2LnhtbESPQYvCMBSE74L/ITxhL6KpLrhSjaKC4IqXrR709mie&#10;bbF5qU1W6783guBxmJlvmOm8MaW4Ue0KywoG/QgEcWp1wZmCw37dG4NwHlljaZkUPMjBfNZuTTHW&#10;9s5/dEt8JgKEXYwKcu+rWEqX5mTQ9W1FHLyzrQ36IOtM6hrvAW5KOYyikTRYcFjIsaJVTukl+TcK&#10;oqXc7hKr3VV/b7vH1eb32n2clPrqNIsJCE+N/4Tf7Y1WMPqB15fw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wbyMMAAADbAAAADwAAAAAAAAAAAAAAAACYAgAAZHJzL2Rv&#10;d25yZXYueG1sUEsFBgAAAAAEAAQA9QAAAIgDAAAAAA==&#10;" path="m,150l1,140,,131,,121,1,111r,-9l,94,1,84,,75,,65,1,55,,46,,38,1,32r,-4l2,23,5,19,8,15r3,-3l14,9,18,6,23,3,27,2r6,l37,2,47,r9,2l66,2,74,,84,r9,2l102,r10,2l120,2,130,r9,2l148,2r5,l158,2r4,1l166,6r5,3l175,12r3,3l181,19r1,4l185,28r,4l185,38r1,8l185,56r,9l186,74r,10l185,94r1,8l185,113r,8l186,130r-1,10l185,150r,4l185,159r-3,4l181,167r-3,5l175,176r-4,3l166,182r-4,1l158,186r-5,l148,187r-9,-1l130,187r-10,l112,186r-10,l93,187r-9,-1l74,187r-8,l56,186r-9,1l37,187r-4,-1l27,186r-4,-3l18,182r-4,-3l11,176,8,172,5,167,2,163,1,159r,-5l,150xe" fillcolor="#f7941d" stroked="f">
                <v:path arrowok="t" o:connecttype="custom" o:connectlocs="1,140;0,121;1,102;1,84;0,65;0,46;1,32;2,23;8,15;14,9;23,3;33,2;47,0;66,2;84,0;102,0;120,2;139,2;153,2;162,3;171,9;178,15;182,23;185,32;186,46;185,65;186,84;186,102;185,121;185,140;185,154;182,163;178,172;171,179;162,183;153,186;139,186;120,187;102,186;84,186;66,187;47,187;33,186;23,183;14,179;8,172;2,163;1,154;0,150" o:connectangles="0,0,0,0,0,0,0,0,0,0,0,0,0,0,0,0,0,0,0,0,0,0,0,0,0,0,0,0,0,0,0,0,0,0,0,0,0,0,0,0,0,0,0,0,0,0,0,0,0"/>
              </v:shape>
              <v:shape id="Freeform 134" o:spid="_x0000_s1044" style="position:absolute;left:4989;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PsAA&#10;AADbAAAADwAAAGRycy9kb3ducmV2LnhtbERPTWvCQBC9F/wPywi91Y09SEldpRQK0YtoC+Y4ZMck&#10;bXY27E7j9t+7B6HHx/teb5Mb1EQh9p4NLBcFKOLG255bA1+fH08voKIgWxw8k4E/irDdzB7WWFp/&#10;5SNNJ2lVDuFYooFOZCy1jk1HDuPCj8SZu/jgUDIMrbYBrzncDfq5KFbaYc+5ocOR3jtqfk6/zkCd&#10;Dml/7KvLeaq/RXbnOjSxMuZxnt5eQQkl+Rff3ZU1sMpj85f8A/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DPsAAAADbAAAADwAAAAAAAAAAAAAAAACYAgAAZHJzL2Rvd25y&#10;ZXYueG1sUEsFBgAAAAAEAAQA9QAAAIUDAAAAAA==&#10;" path="m,255l2,238,,224,,208,2,190r,-15l,160,2,143,,129,,113,2,95,,80,,65,2,57,3,48,6,41r5,-9l15,26r4,-5l26,15r6,-4l39,6,48,3,57,2r7,l80,,95,2r16,l127,r16,l159,2,174,r16,2l206,2,222,r16,2l252,2r10,l271,3r7,3l285,11r7,4l298,21r6,5l308,32r4,9l315,48r2,9l317,65r1,15l317,97r,16l318,127r,16l317,160r1,15l317,192r,16l318,222r-1,17l317,255r,9l315,271r-3,9l308,287r-4,7l298,300r-6,6l285,310r-7,3l271,316r-9,1l252,319r-14,-2l222,319r-16,l190,317r-16,l159,319r-16,-2l127,319r-16,l95,317r-15,2l64,319r-7,-2l48,316r-9,-3l32,310r-6,-4l19,300r-4,-6l11,287,6,280,3,271,2,264,,255xe" fillcolor="#ededee" stroked="f">
                <v:path arrowok="t" o:connecttype="custom" o:connectlocs="2,238;0,208;2,175;2,143;0,113;0,80;2,57;6,41;15,26;26,15;39,6;57,2;80,0;111,2;143,0;174,0;206,2;238,2;262,2;278,6;292,15;304,26;312,41;317,57;318,80;317,113;318,143;318,175;317,208;317,239;317,264;312,280;304,294;292,306;278,313;262,317;238,317;206,319;174,317;143,317;111,319;80,319;57,317;39,313;26,306;15,294;6,280;2,264;0,255" o:connectangles="0,0,0,0,0,0,0,0,0,0,0,0,0,0,0,0,0,0,0,0,0,0,0,0,0,0,0,0,0,0,0,0,0,0,0,0,0,0,0,0,0,0,0,0,0,0,0,0,0"/>
              </v:shape>
              <v:shape id="Freeform 135" o:spid="_x0000_s1045" style="position:absolute;left:4989;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LQ8UA&#10;AADbAAAADwAAAGRycy9kb3ducmV2LnhtbESPW2vCQBSE3wv+h+UIfSm6qVAv0VWkIPShQuMFX4/Z&#10;Y7KYPRuyW03+fVco+DjMzDfMYtXaStyo8caxgvdhAoI4d9pwoeCw3wymIHxA1lg5JgUdeVgtey8L&#10;TLW7c0a3XShEhLBPUUEZQp1K6fOSLPqhq4mjd3GNxRBlU0jd4D3CbSVHSTKWFg3HhRJr+iwpv+5+&#10;rQLrfo7Z9GM2yd6M6Uz3vT0fTlqp1367noMI1IZn+L/9pRWMZ/D4En+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UtDxQAAANsAAAAPAAAAAAAAAAAAAAAAAJgCAABkcnMv&#10;ZG93bnJldi54bWxQSwUGAAAAAAQABAD1AAAAigMAAAAA&#10;" path="m,255l2,238,,223,,207,2,190r,-16l,160,2,143,,128,,112,2,95,,79,,65,2,56,3,48,6,40r5,-8l15,26r4,-6l26,14r6,-4l39,6,48,3,57,1r7,l80,,95,1r16,l127,r16,l159,1,174,r16,1l206,1,222,r16,1l252,1r10,l271,3r7,3l285,10r7,4l298,20r6,6l308,32r4,8l315,48r2,8l317,65r1,14l317,96r,16l318,127r,16l317,160r1,14l317,191r,16l318,223r-1,16l317,255r,8l315,272r-3,7l308,286r-4,8l298,299r-6,6l285,309r-7,5l271,317r-9,1l252,320r-14,-2l222,320r-16,l190,318r-16,l159,320r-16,-2l127,320r-16,l95,318r-15,2l64,320r-7,-2l48,317r-9,-3l32,309r-6,-4l19,299r-4,-5l11,286,6,279,3,272,2,263,,255xe" fillcolor="#ededee" stroked="f">
                <v:path arrowok="t" o:connecttype="custom" o:connectlocs="2,238;0,207;2,174;2,143;0,112;0,79;2,56;6,40;15,26;26,14;39,6;57,1;80,0;111,1;143,0;174,0;206,1;238,1;262,1;278,6;292,14;304,26;312,40;317,56;318,79;317,112;318,143;318,174;317,207;317,239;317,263;312,279;304,294;292,305;278,314;262,318;238,318;206,320;174,318;143,318;111,320;80,320;57,318;39,314;26,305;15,294;6,279;2,263;0,255" o:connectangles="0,0,0,0,0,0,0,0,0,0,0,0,0,0,0,0,0,0,0,0,0,0,0,0,0,0,0,0,0,0,0,0,0,0,0,0,0,0,0,0,0,0,0,0,0,0,0,0,0"/>
              </v:shape>
              <v:shape id="Freeform 136" o:spid="_x0000_s1046" style="position:absolute;left:5419;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BZ5cEA&#10;AADbAAAADwAAAGRycy9kb3ducmV2LnhtbERPTUvDQBC9C/6HZQRvdmMPWmK3pRSE6EXaCs1xyE6T&#10;tNnZsDtN13/vHgSPj/e9XCc3qIlC7D0beJ4VoIgbb3tuDXwf3p8WoKIgWxw8k4EfirBe3d8tsbT+&#10;xjua9tKqHMKxRAOdyFhqHZuOHMaZH4kzd/LBoWQYWm0D3nK4G/S8KF60w55zQ4cjbTtqLvurM1Cn&#10;r/S566vTcarPIh/HOjSxMubxIW3eQAkl+Rf/uStr4DWvz1/y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gWeXBAAAA2wAAAA8AAAAAAAAAAAAAAAAAmAIAAGRycy9kb3du&#10;cmV2LnhtbFBLBQYAAAAABAAEAPUAAACGAwAAAAA=&#10;" path="m,255l1,238,,224,,208,1,190r,-15l,160,1,143,,129,,113,1,95,,80,,65,1,57,3,48,6,41r4,-9l14,26r5,-5l26,15r6,-4l39,6,47,3,56,2r7,l81,,96,2r16,l128,r16,l160,2,175,r16,2l207,2,223,r16,2l253,2r9,l270,3r7,3l286,11r6,4l297,21r6,5l308,32r4,9l315,48r1,9l316,65r2,15l316,97r,16l318,127r,16l316,160r2,15l316,192r,16l318,222r-2,17l316,255r,9l315,271r-3,9l308,287r-5,7l297,300r-5,6l286,310r-9,3l270,316r-8,1l253,319r-14,-2l223,319r-16,l191,317r-16,l160,319r-16,-2l128,319r-16,l96,317r-15,2l63,319r-7,-2l47,316r-8,-3l32,310r-6,-4l19,300r-5,-6l10,287,6,280,3,271,1,264,,255xe" fillcolor="#ededee" stroked="f">
                <v:path arrowok="t" o:connecttype="custom" o:connectlocs="1,238;0,208;1,175;1,143;0,113;0,80;1,57;6,41;14,26;26,15;39,6;56,2;81,0;112,2;144,0;175,0;207,2;239,2;262,2;277,6;292,15;303,26;312,41;316,57;318,80;316,113;318,143;318,175;316,208;316,239;316,264;312,280;303,294;292,306;277,313;262,317;239,317;207,319;175,317;144,317;112,319;81,319;56,317;39,313;26,306;14,294;6,280;1,264;0,255" o:connectangles="0,0,0,0,0,0,0,0,0,0,0,0,0,0,0,0,0,0,0,0,0,0,0,0,0,0,0,0,0,0,0,0,0,0,0,0,0,0,0,0,0,0,0,0,0,0,0,0,0"/>
              </v:shape>
              <v:shape id="Freeform 137" o:spid="_x0000_s1047" style="position:absolute;left:5419;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rRmMUA&#10;AADbAAAADwAAAGRycy9kb3ducmV2LnhtbESPT2vCQBTE70K/w/IKXqRuLPinaTZSCgUPCsZaen3N&#10;viZLs29DdtXk27uC0OMwM79hsnVvG3GmzhvHCmbTBARx6bThSsHx8+NpBcIHZI2NY1IwkId1/jDK&#10;MNXuwgWdD6ESEcI+RQV1CG0qpS9rsuinriWO3q/rLIYou0rqDi8Rbhv5nCQLadFwXKixpfeayr/D&#10;ySqwbv9VrOYvy2JizGCG7e7n+K2VGj/2b68gAvXhP3xvb7SC5QxuX+IP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tGYxQAAANsAAAAPAAAAAAAAAAAAAAAAAJgCAABkcnMv&#10;ZG93bnJldi54bWxQSwUGAAAAAAQABAD1AAAAigMAAAAA&#10;" path="m,255l1,238,,223,,207,1,190r,-16l,160,1,143,,128,,112,1,95,,79,,65,1,56,3,48,6,40r4,-8l14,26r5,-6l26,14r6,-4l39,6,47,3,56,1r7,l81,,96,1r16,l128,r16,l160,1,175,r16,1l207,1,223,r16,1l253,1r9,l270,3r7,3l286,10r6,4l297,20r6,6l308,32r4,8l315,48r1,8l316,65r2,14l316,96r,16l318,127r,16l316,160r2,14l316,191r,16l318,223r-2,16l316,255r,8l315,272r-3,7l308,286r-5,8l297,299r-5,6l286,309r-9,5l270,317r-8,1l253,320r-14,-2l223,320r-16,l191,318r-16,l160,320r-16,-2l128,320r-16,l96,318r-15,2l63,320r-7,-2l47,317r-8,-3l32,309r-6,-4l19,299r-5,-5l10,286,6,279,3,272,1,263,,255xe" fillcolor="#ededee" stroked="f">
                <v:path arrowok="t" o:connecttype="custom" o:connectlocs="1,238;0,207;1,174;1,143;0,112;0,79;1,56;6,40;14,26;26,14;39,6;56,1;81,0;112,1;144,0;175,0;207,1;239,1;262,1;277,6;292,14;303,26;312,40;316,56;318,79;316,112;318,143;318,174;316,207;316,239;316,263;312,279;303,294;292,305;277,314;262,318;239,318;207,320;175,318;144,318;112,320;81,320;56,318;39,314;26,305;14,294;6,279;1,263;0,255" o:connectangles="0,0,0,0,0,0,0,0,0,0,0,0,0,0,0,0,0,0,0,0,0,0,0,0,0,0,0,0,0,0,0,0,0,0,0,0,0,0,0,0,0,0,0,0,0,0,0,0,0"/>
              </v:shape>
              <v:shape id="Freeform 138" o:spid="_x0000_s1048" style="position:absolute;left:5850;top:15838;width:313;height:319;visibility:visible;mso-wrap-style:square;v-text-anchor:top" coordsize="313,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VGcUA&#10;AADbAAAADwAAAGRycy9kb3ducmV2LnhtbESPQWvCQBSE74X+h+UVvJS6UUQldZVSDQY8iKkHj4/s&#10;MwnNvg3ZNUZ/vSsUehxm5htmsepNLTpqXWVZwWgYgSDOra64UHD8ST7mIJxH1lhbJgU3crBavr4s&#10;MNb2ygfqMl+IAGEXo4LS+yaW0uUlGXRD2xAH72xbgz7ItpC6xWuAm1qOo2gqDVYcFkps6Luk/De7&#10;GAXbdZfQvek2O39ep/P0/bTvk4lSg7f+6xOEp97/h//aqVYwG8PzS/gB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5UZxQAAANsAAAAPAAAAAAAAAAAAAAAAAJgCAABkcnMv&#10;ZG93bnJldi54bWxQSwUGAAAAAAQABAD1AAAAigMAAAAA&#10;" path="m,255l1,238,,224,,208,1,190r,-15l,160,1,143,,129,,113,1,95,,80,,65,1,57,3,48,6,41r4,-9l14,26r5,-5l26,15r6,-4l40,6,47,3,56,2r7,l79,,93,2r16,l125,r14,l155,2,171,r16,2l203,2,218,r16,2l250,2r7,l266,3r8,3l282,11r5,4l295,21r4,5l303,32r4,9l310,48r2,9l313,65r-1,15l313,97r,16l312,127r,16l313,160r-1,15l313,192r,16l312,222r1,17l313,255r-1,9l310,271r-3,9l303,287r-4,7l295,300r-8,6l282,310r-9,3l266,316r-9,1l250,319r-16,-2l218,319r-15,l187,317r-16,l155,319r-16,-2l125,319r-16,l93,317r-14,2l63,319r-7,-2l47,316r-8,-3l32,310r-6,-4l19,300r-5,-6l10,287,6,280,3,271,1,264,,255xe" fillcolor="#ededee" stroked="f">
                <v:path arrowok="t" o:connecttype="custom" o:connectlocs="1,238;0,208;1,175;1,143;0,113;0,80;1,57;6,41;14,26;26,15;40,6;56,2;79,0;109,2;139,0;171,0;203,2;234,2;257,2;274,6;287,15;299,26;307,41;312,57;312,80;313,113;312,143;312,175;313,208;313,239;312,264;307,280;299,294;287,306;273,313;257,317;234,317;203,319;171,317;139,317;109,319;79,319;56,317;39,313;26,306;14,294;6,280;1,264;0,255" o:connectangles="0,0,0,0,0,0,0,0,0,0,0,0,0,0,0,0,0,0,0,0,0,0,0,0,0,0,0,0,0,0,0,0,0,0,0,0,0,0,0,0,0,0,0,0,0,0,0,0,0"/>
              </v:shape>
              <v:shape id="Freeform 139" o:spid="_x0000_s1049" style="position:absolute;left:5850;top:15398;width:313;height:320;visibility:visible;mso-wrap-style:square;v-text-anchor:top" coordsize="31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onsQA&#10;AADbAAAADwAAAGRycy9kb3ducmV2LnhtbESPQWvCQBSE7wX/w/IEb83GCqmkWUWkUqVQMErPr9nX&#10;JJh9G7LbmPz7riB4HGbmGyZbD6YRPXWutqxgHsUgiAuray4VnE+75yUI55E1NpZJwUgO1qvJU4ap&#10;tlc+Up/7UgQIuxQVVN63qZSuqMigi2xLHLxf2xn0QXal1B1eA9w08iWOE2mw5rBQYUvbiopL/mcU&#10;HPqf+qvYLz6W7/i5O9km+c5HVGo2HTZvIDwN/hG+t/dawesCbl/C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aaJ7EAAAA2wAAAA8AAAAAAAAAAAAAAAAAmAIAAGRycy9k&#10;b3ducmV2LnhtbFBLBQYAAAAABAAEAPUAAACJAwAAAAA=&#10;" path="m,255l1,238,,223,,207,1,190r,-16l,160,1,143,,128,,112,1,95,,79,,65,1,56,3,48,6,40r4,-8l14,26r5,-6l26,14r6,-4l40,6,47,3,56,1r7,l79,,93,1r16,l125,r14,l155,1,171,r16,1l203,1,218,r16,1l250,1r7,l266,3r8,3l282,10r5,4l295,20r4,6l303,32r4,8l310,48r2,8l313,65r-1,14l313,96r,16l312,127r,16l313,160r-1,14l313,191r,16l312,223r1,16l313,255r-1,8l310,272r-3,7l303,286r-4,8l295,299r-8,6l282,309r-9,5l266,317r-9,1l250,320r-16,-2l218,320r-15,l187,318r-16,l155,320r-16,-2l125,320r-16,l93,318r-14,2l63,320r-7,-2l47,317r-8,-3l32,309r-6,-4l19,299r-5,-5l10,286,6,279,3,272,1,263,,255xe" fillcolor="#ededee" stroked="f">
                <v:path arrowok="t" o:connecttype="custom" o:connectlocs="1,238;0,207;1,174;1,143;0,112;0,79;1,56;6,40;14,26;26,14;40,6;56,1;79,0;109,1;139,0;171,0;203,1;234,1;257,1;274,6;287,14;299,26;307,40;312,56;312,79;313,112;312,143;312,174;313,207;313,239;312,263;307,279;299,294;287,305;273,314;257,318;234,318;203,320;171,318;139,318;109,320;79,320;56,318;39,314;26,305;14,294;6,279;1,263;0,255" o:connectangles="0,0,0,0,0,0,0,0,0,0,0,0,0,0,0,0,0,0,0,0,0,0,0,0,0,0,0,0,0,0,0,0,0,0,0,0,0,0,0,0,0,0,0,0,0,0,0,0,0"/>
              </v:shape>
              <v:shape id="Freeform 140" o:spid="_x0000_s1050" style="position:absolute;left:6277;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OMMA&#10;AADbAAAADwAAAGRycy9kb3ducmV2LnhtbESP0WrCQBRE34X+w3ILfTMbpURJs4otFEoRijEfcJu9&#10;JtHs3ZDd6ubv3UKhj8PMnGGKbTC9uNLoOssKFkkKgri2uuNGQXV8n69BOI+ssbdMCiZysN08zArM&#10;tb3xga6lb0SEsMtRQev9kEvp6pYMusQOxNE72dGgj3JspB7xFuGml8s0zaTBjuNCiwO9tVRfyh+j&#10;gLMyhGp6/cY+nPlz5/bLr9op9fQYdi8gPAX/H/5rf2gFq2f4/RJ/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iOMMAAADbAAAADwAAAAAAAAAAAAAAAACYAgAAZHJzL2Rv&#10;d25yZXYueG1sUEsFBgAAAAAEAAQA9QAAAIgDAAAAAA==&#10;" path="m1,255l,238,1,224r,-16l,190,,175,1,160,,143,1,129r,-16l,95,1,80,1,65r,-8l3,48,5,41r5,-9l14,26r6,-5l26,15r5,-4l40,6,47,3,56,2r8,l79,,96,2r16,l126,r16,l159,2,174,r17,2l207,2,222,r16,2l254,2r7,l270,3r8,3l286,11r5,4l299,21r4,5l307,32r4,9l314,48r2,9l317,65r-1,15l317,97r,16l316,127r,16l317,160r-1,15l317,192r,16l316,222r1,17l317,255r-1,9l314,271r-3,9l307,287r-4,7l299,300r-8,6l286,310r-8,3l270,316r-9,1l254,319r-17,-2l222,319r-15,l189,317r-15,l159,319r-17,-2l126,319r-16,l95,317r-16,2l64,319r-8,-2l47,316r-7,-3l31,310r-5,-4l20,300r-6,-6l10,287,5,280,3,271,1,264r,-9xe" fillcolor="#ededee" stroked="f">
                <v:path arrowok="t" o:connecttype="custom" o:connectlocs="0,238;1,208;0,175;0,143;1,113;1,80;1,57;5,41;14,26;26,15;40,6;56,2;79,0;112,2;142,0;174,0;207,2;238,2;261,2;278,6;291,15;303,26;311,41;316,57;316,80;317,113;316,143;316,175;317,208;317,239;316,264;311,280;303,294;291,306;278,313;261,317;237,317;207,319;174,317;142,317;110,319;79,319;56,317;40,313;26,306;14,294;5,280;1,264;1,255" o:connectangles="0,0,0,0,0,0,0,0,0,0,0,0,0,0,0,0,0,0,0,0,0,0,0,0,0,0,0,0,0,0,0,0,0,0,0,0,0,0,0,0,0,0,0,0,0,0,0,0,0"/>
              </v:shape>
              <v:shape id="Freeform 141" o:spid="_x0000_s1051" style="position:absolute;left:6341;top:15464;width:189;height:187;visibility:visible;mso-wrap-style:square;v-text-anchor:top" coordsize="189,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CcUA&#10;AADbAAAADwAAAGRycy9kb3ducmV2LnhtbESPQWsCMRSE74L/ITyhF9GkQqusRpFSoadttYXS22Pz&#10;3KxuXrabqNv++qYgeBxm5htmsepcLc7UhsqzhvuxAkFceFNxqeHjfTOagQgR2WDtmTT8UIDVst9b&#10;YGb8hbd03sVSJAiHDDXYGJtMylBYchjGviFO3t63DmOSbSlNi5cEd7WcKPUoHVacFiw29GSpOO5O&#10;ToNbD7/yt+98epL8aj9Vrn7zw7PWd4NuPQcRqYu38LX9YjRMH+D/S/o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vT8JxQAAANsAAAAPAAAAAAAAAAAAAAAAAJgCAABkcnMv&#10;ZG93bnJldi54bWxQSwUGAAAAAAQABAD1AAAAigMAAAAA&#10;" path="m2,150l,140r2,-9l2,121,,111r,-9l2,94,,84,2,75,2,65,,55,2,46r,-8l2,32r,-4l5,23,6,19,9,15r3,-3l16,9,21,6,25,3,29,2r4,l39,2,48,,58,2r8,l75,,85,,95,2,104,r10,2l123,2,133,r8,2l151,2r5,l160,2r4,1l168,6r5,3l177,12r3,3l183,19r1,4l187,28r,4l189,38r-2,8l189,56r,9l187,74r,10l189,94r-2,8l189,113r,8l187,130r2,10l189,150r-2,4l187,159r-3,4l183,167r-3,5l177,176r-4,3l168,182r-4,1l160,186r-4,l151,187r-10,-1l133,187r-10,l112,186r-8,l95,187,85,186r-8,1l66,187,56,186r-8,1l39,187r-6,-1l29,186r-4,-3l21,182r-5,-3l12,176,9,172,6,167,5,163,2,159r,-5l2,150xe" fillcolor="#f47920" stroked="f">
                <v:path arrowok="t" o:connecttype="custom" o:connectlocs="0,140;2,121;0,102;0,84;2,65;2,46;2,32;5,23;9,15;16,9;25,3;33,2;48,0;66,2;85,0;104,0;123,2;141,2;156,2;164,3;173,9;180,15;184,23;187,32;187,46;189,65;187,84;187,102;189,121;189,140;187,154;184,163;180,172;173,179;164,183;156,186;141,186;123,187;104,186;85,186;66,187;48,187;33,186;25,183;16,179;9,172;5,163;2,154;2,150" o:connectangles="0,0,0,0,0,0,0,0,0,0,0,0,0,0,0,0,0,0,0,0,0,0,0,0,0,0,0,0,0,0,0,0,0,0,0,0,0,0,0,0,0,0,0,0,0,0,0,0,0"/>
              </v:shape>
              <v:shape id="Freeform 142" o:spid="_x0000_s1052" style="position:absolute;left:6772;top:15903;width:187;height:189;visibility:visible;mso-wrap-style:square;v-text-anchor:top" coordsize="187,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hr8UA&#10;AADbAAAADwAAAGRycy9kb3ducmV2LnhtbESPQWsCMRSE7wX/Q3hCbzVrKVZXo4gieCi1q168PTbP&#10;3cXNyzaJmvbXN4VCj8PMfMPMFtG04kbON5YVDAcZCOLS6oYrBcfD5mkMwgdkja1lUvBFHhbz3sMM&#10;c23vXNBtHyqRIOxzVFCH0OVS+rImg35gO+Lkna0zGJJ0ldQO7wluWvmcZSNpsOG0UGNHq5rKy/5q&#10;FLiwjs2kiC8fb5/fw+x02h2K951Sj/24nIIIFMN/+K+91QpeR/D7Jf0A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uGvxQAAANsAAAAPAAAAAAAAAAAAAAAAAJgCAABkcnMv&#10;ZG93bnJldi54bWxQSwUGAAAAAAQABAD1AAAAigMAAAAA&#10;" path="m2,151l,141r2,-8l2,123,,113r,-9l2,95,,85,2,77,2,66,,56,2,48r,-9l2,33r,-4l5,25,6,20,9,16r3,-4l16,9,20,6,25,5,29,2r4,l39,2,48,r8,2l66,2,75,,85,r9,2l102,r10,2l121,2,131,r9,2l150,2r4,l158,2r5,3l167,6r4,3l176,12r3,4l181,20r2,5l186,29r,4l187,39r-1,9l187,58r,8l186,75r,10l187,95r-1,9l187,114r,9l186,131r1,10l187,151r-1,5l186,160r-3,4l181,169r-2,4l176,177r-5,3l167,183r-4,1l158,187r-4,l150,189r-10,-2l131,189r-10,l112,187r-10,l94,189r-9,-2l75,189r-9,l56,187r-8,2l39,189r-6,-2l29,187r-4,-3l20,183r-4,-3l12,177,9,173,6,169,5,164,2,160r,-4l2,151xe" fillcolor="#a6a6a6" stroked="f">
                <v:path arrowok="t" o:connecttype="custom" o:connectlocs="0,141;2,123;0,104;0,85;2,66;2,48;2,33;5,25;9,16;16,9;25,5;33,2;48,0;66,2;85,0;102,0;121,2;140,2;154,2;163,5;171,9;179,16;183,25;186,33;186,48;187,66;186,85;186,104;187,123;187,141;186,156;183,164;179,173;171,180;163,184;154,187;140,187;121,189;102,187;85,187;66,189;48,189;33,187;25,184;16,180;9,173;5,164;2,156;2,151" o:connectangles="0,0,0,0,0,0,0,0,0,0,0,0,0,0,0,0,0,0,0,0,0,0,0,0,0,0,0,0,0,0,0,0,0,0,0,0,0,0,0,0,0,0,0,0,0,0,0,0,0"/>
              </v:shape>
              <v:shape id="Freeform 143" o:spid="_x0000_s1053" style="position:absolute;left:6706;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8QA&#10;AADbAAAADwAAAGRycy9kb3ducmV2LnhtbESPQWvCQBSE74X+h+UVvJS6UbDR1FWKIHhQaKzi9Zl9&#10;TZZm34bsqsm/d4VCj8PMfMPMl52txZVabxwrGA0TEMSF04ZLBYfv9dsUhA/IGmvHpKAnD8vF89Mc&#10;M+1unNN1H0oRIewzVFCF0GRS+qIii37oGuLo/bjWYoiyLaVu8RbhtpbjJHmXFg3HhQobWlVU/O4v&#10;VoF1X8d8Opml+asxvem3u/PhpJUavHSfHyACdeE//NfeaAVpCo8v8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7HfEAAAA2wAAAA8AAAAAAAAAAAAAAAAAmAIAAGRycy9k&#10;b3ducmV2LnhtbFBLBQYAAAAABAAEAPUAAACJAwAAAAA=&#10;" path="m2,255l,238,2,223r,-16l,190,,174,2,160,,143,2,128r,-16l,95,2,79,2,65r,-9l3,48,6,40r4,-8l15,26r5,-6l26,14r7,-4l41,6,49,3,58,1r8,l81,,97,1r15,l128,r16,l160,1,176,r15,1l207,1,223,r16,1l255,1r7,l270,3r9,3l286,10r6,4l299,20r4,6l308,32r4,8l315,48r1,8l318,65r-2,14l318,96r,16l316,127r,16l318,160r-2,14l318,191r,16l316,223r2,16l318,255r-2,8l315,272r-3,7l308,286r-5,8l299,299r-7,6l286,309r-7,5l270,317r-8,1l255,320r-16,-2l223,320r-16,l191,318r-15,l160,320r-16,-2l128,320r-16,l97,318r-16,2l66,320r-8,-2l49,317r-8,-3l33,309r-7,-4l20,299r-5,-5l10,286,6,279,3,272,2,263r,-8xe" fillcolor="#ededee" stroked="f">
                <v:path arrowok="t" o:connecttype="custom" o:connectlocs="0,238;2,207;0,174;0,143;2,112;2,79;2,56;6,40;15,26;26,14;41,6;58,1;81,0;112,1;144,0;176,0;207,1;239,1;262,1;279,6;292,14;303,26;312,40;316,56;316,79;318,112;316,143;316,174;318,207;318,239;316,263;312,279;303,294;292,305;279,314;262,318;239,318;207,320;176,318;144,318;112,320;81,320;58,318;41,314;26,305;15,294;6,279;2,263;2,255" o:connectangles="0,0,0,0,0,0,0,0,0,0,0,0,0,0,0,0,0,0,0,0,0,0,0,0,0,0,0,0,0,0,0,0,0,0,0,0,0,0,0,0,0,0,0,0,0,0,0,0,0"/>
              </v:shape>
              <v:shape id="Freeform 144" o:spid="_x0000_s1054" style="position:absolute;left:7137;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V48EA&#10;AADbAAAADwAAAGRycy9kb3ducmV2LnhtbERPTUvDQBC9C/6HZQRvdmMPWmK3pRSE6EXaCs1xyE6T&#10;tNnZsDtN13/vHgSPj/e9XCc3qIlC7D0beJ4VoIgbb3tuDXwf3p8WoKIgWxw8k4EfirBe3d8tsbT+&#10;xjua9tKqHMKxRAOdyFhqHZuOHMaZH4kzd/LBoWQYWm0D3nK4G/S8KF60w55zQ4cjbTtqLvurM1Cn&#10;r/S566vTcarPIh/HOjSxMubxIW3eQAkl+Rf/uStr4DWPzV/yD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WVePBAAAA2wAAAA8AAAAAAAAAAAAAAAAAmAIAAGRycy9kb3du&#10;cmV2LnhtbFBLBQYAAAAABAAEAPUAAACGAwAAAAA=&#10;" path="m2,255l,238,2,224r,-16l,190,,175,2,160,,143,2,129r,-16l,95,2,80,2,65r,-8l3,48,6,41r4,-9l15,26r5,-5l26,15r6,-4l41,6,48,3,56,2r9,l79,,95,2r16,l127,r16,l158,2,174,r16,2l206,2,222,r15,2l255,2r7,l270,3r9,3l286,11r6,4l299,21r4,5l308,32r4,9l315,48r1,9l318,65r-2,15l318,97r,16l316,127r,16l318,160r-2,15l318,192r,16l316,222r2,17l318,255r-2,9l315,271r-3,9l308,287r-5,7l299,300r-7,6l286,310r-7,3l270,316r-8,1l255,319r-18,-2l222,319r-16,l190,317r-16,l158,319r-15,-2l127,319r-16,l95,317r-16,2l65,319r-9,-2l48,316r-7,-3l32,310r-6,-4l20,300r-5,-6l10,287,6,280,3,271,2,264r,-9xe" fillcolor="#ededee" stroked="f">
                <v:path arrowok="t" o:connecttype="custom" o:connectlocs="0,238;2,208;0,175;0,143;2,113;2,80;2,57;6,41;15,26;26,15;41,6;56,2;79,0;111,2;143,0;174,0;206,2;237,2;262,2;279,6;292,15;303,26;312,41;316,57;316,80;318,113;316,143;316,175;318,208;318,239;316,264;312,280;303,294;292,306;279,313;262,317;237,317;206,319;174,317;143,317;111,319;79,319;56,317;41,313;26,306;15,294;6,280;2,264;2,255" o:connectangles="0,0,0,0,0,0,0,0,0,0,0,0,0,0,0,0,0,0,0,0,0,0,0,0,0,0,0,0,0,0,0,0,0,0,0,0,0,0,0,0,0,0,0,0,0,0,0,0,0"/>
              </v:shape>
              <v:shape id="Freeform 145" o:spid="_x0000_s1055" style="position:absolute;left:7137;top:15398;width:318;height:320;visibility:visible;mso-wrap-style:square;v-text-anchor:top" coordsize="318,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zdnsUA&#10;AADbAAAADwAAAGRycy9kb3ducmV2LnhtbESPT2vCQBTE7wW/w/KEXopuKrRqdBUpCD1UaPyD12f2&#10;mSxm34bsVpNv3xUEj8PM/IaZL1tbiSs13jhW8D5MQBDnThsuFOx368EEhA/IGivHpKAjD8tF72WO&#10;qXY3zui6DYWIEPYpKihDqFMpfV6SRT90NXH0zq6xGKJsCqkbvEW4reQoST6lRcNxocSavkrKL9s/&#10;q8C630M2+ZiOszdjOtP9bE77o1bqtd+uZiACteEZfrS/tYLxFO5f4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N2exQAAANsAAAAPAAAAAAAAAAAAAAAAAJgCAABkcnMv&#10;ZG93bnJldi54bWxQSwUGAAAAAAQABAD1AAAAigMAAAAA&#10;" path="m2,255l,238,2,223r,-16l,190,,174,2,160,,143,2,128r,-16l,95,2,79,2,65r,-9l3,48,6,40r4,-8l15,26r5,-6l26,14r6,-4l41,6,48,3,56,1r9,l79,,95,1r16,l127,r16,l158,1,174,r16,1l206,1,222,r15,1l255,1r7,l270,3r9,3l286,10r6,4l299,20r4,6l308,32r4,8l315,48r1,8l318,65r-2,14l318,96r,16l316,127r,16l318,160r-2,14l318,191r,16l316,223r2,16l318,255r-2,8l315,272r-3,7l308,286r-5,8l299,299r-7,6l286,309r-7,5l270,317r-8,1l255,320r-18,-2l222,320r-16,l190,318r-16,l158,320r-15,-2l127,320r-16,l95,318r-16,2l65,320r-9,-2l48,317r-7,-3l32,309r-6,-4l20,299r-5,-5l10,286,6,279,3,272,2,263r,-8xe" fillcolor="#ededee" stroked="f">
                <v:path arrowok="t" o:connecttype="custom" o:connectlocs="0,238;2,207;0,174;0,143;2,112;2,79;2,56;6,40;15,26;26,14;41,6;56,1;79,0;111,1;143,0;174,0;206,1;237,1;262,1;279,6;292,14;303,26;312,40;316,56;316,79;318,112;316,143;316,174;318,207;318,239;316,263;312,279;303,294;292,305;279,314;262,318;237,318;206,320;174,318;143,318;111,320;79,320;56,318;41,314;26,305;15,294;6,279;2,263;2,255" o:connectangles="0,0,0,0,0,0,0,0,0,0,0,0,0,0,0,0,0,0,0,0,0,0,0,0,0,0,0,0,0,0,0,0,0,0,0,0,0,0,0,0,0,0,0,0,0,0,0,0,0"/>
              </v:shape>
              <v:shape id="Freeform 146" o:spid="_x0000_s1056" style="position:absolute;left:7567;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7UHLsA&#10;AADbAAAADwAAAGRycy9kb3ducmV2LnhtbERP3QoBQRS+V95hOsods1xIyxBKSUqWBzh2jt1l58y2&#10;Mxhvby6Uy6/vf74MphYval1lWcFomIAgzq2uuFBwOW8HUxDOI2usLZOCDzlYLrqdOabavvlEr8wX&#10;IoawS1FB6X2TSunykgy6oW2II3ezrUEfYVtI3eI7hptajpNkIg1WHBtKbGhTUv7InkYBT7IQLp/1&#10;Fetw5/3KHcbH3CnV74XVDISn4P/in3unFUzj+vgl/g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MkO1By7AAAA2wAAAA8AAAAAAAAAAAAAAAAAmAIAAGRycy9kb3ducmV2Lnht&#10;bFBLBQYAAAAABAAEAPUAAACAAwAAAAA=&#10;" path="m1,255l,238,1,224r,-16l,190,,175,1,160,,143,1,129r,-16l,95,1,80,1,65r,-8l3,48,6,41r4,-9l14,26r6,-5l26,15r7,-4l40,6,47,3,56,2r10,l80,,96,2r16,l128,r16,l159,2,175,r16,2l207,2,223,r15,2l254,2r7,l270,3r9,3l286,11r5,4l299,21r4,5l307,32r5,9l314,48r2,9l317,65r-1,15l317,97r,16l316,127r,16l317,160r-1,15l317,192r,16l316,222r1,17l317,255r-1,9l314,271r-2,9l307,287r-4,7l299,300r-8,6l286,310r-7,3l270,316r-9,1l254,319r-16,-2l223,319r-16,l191,317r-16,l159,319r-15,-2l128,319r-16,l96,317r-16,2l66,319,56,317r-9,-1l40,313r-7,-3l26,306r-6,-6l14,294r-4,-7l6,280,3,271,1,264r,-9xe" fillcolor="#ededee" stroked="f">
                <v:path arrowok="t" o:connecttype="custom" o:connectlocs="0,238;1,208;0,175;0,143;1,113;1,80;1,57;6,41;14,26;26,15;40,6;56,2;80,0;112,2;144,0;175,0;207,2;238,2;261,2;279,6;291,15;303,26;312,41;316,57;316,80;317,113;316,143;316,175;317,208;317,239;316,264;312,280;303,294;291,306;279,313;261,317;238,317;207,319;175,317;144,317;112,319;80,319;56,317;40,313;26,306;14,294;6,280;1,264;1,255" o:connectangles="0,0,0,0,0,0,0,0,0,0,0,0,0,0,0,0,0,0,0,0,0,0,0,0,0,0,0,0,0,0,0,0,0,0,0,0,0,0,0,0,0,0,0,0,0,0,0,0,0"/>
              </v:shape>
              <v:shape id="Freeform 147" o:spid="_x0000_s1057" style="position:absolute;left:7567;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5+9cUA&#10;AADbAAAADwAAAGRycy9kb3ducmV2LnhtbESPT4vCMBTE74LfITxhL7KmuipuNYoILooX/yy4x0fz&#10;bIvNS22yWr+9EQSPw8z8hpnMalOIK1Uut6yg24lAECdW55wq+D0sP0cgnEfWWFgmBXdyMJs2GxOM&#10;tb3xjq57n4oAYRejgsz7MpbSJRkZdB1bEgfvZCuDPsgqlbrCW4CbQvaiaCgN5hwWMixpkVFy3v8b&#10;BanfLr+L46l//GmvzfYw+LtsvlZKfbTq+RiEp9q/w6/2SisYdeH5JfwA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7n71xQAAANsAAAAPAAAAAAAAAAAAAAAAAJgCAABkcnMv&#10;ZG93bnJldi54bWxQSwUGAAAAAAQABAD1AAAAigMAAAAA&#10;" path="m1,255l,238,1,223r,-16l,190,,174,1,160,,143,1,128r,-16l,95,1,79,1,65r,-9l3,48,6,40r4,-8l14,26r6,-6l26,14r7,-4l40,6,47,3,56,1r10,l80,,96,1r16,l128,r16,l159,1,175,r16,1l207,1,223,r15,1l254,1r7,l270,3r9,3l286,10r5,4l299,20r4,6l307,32r5,8l314,48r2,8l317,65r-1,14l317,96r,16l316,127r,16l317,160r-1,14l317,191r,16l316,223r1,16l317,255r-1,8l314,272r-2,7l307,286r-4,8l299,299r-8,6l286,309r-7,5l270,317r-9,1l254,320r-16,-2l223,320r-16,l191,318r-16,l159,320r-15,-2l128,320r-16,l96,318r-16,2l66,320,56,318r-9,-1l40,314r-7,-5l26,305r-6,-6l14,294r-4,-8l6,279,3,272,1,263r,-8xe" fillcolor="#ededee" stroked="f">
                <v:path arrowok="t" o:connecttype="custom" o:connectlocs="0,238;1,207;0,174;0,143;1,112;1,79;1,56;6,40;14,26;26,14;40,6;56,1;80,0;112,1;144,0;175,0;207,1;238,1;261,1;279,6;291,14;303,26;312,40;316,56;316,79;317,112;316,143;316,174;317,207;317,239;316,263;312,279;303,294;291,305;279,314;261,318;238,318;207,320;175,318;144,318;112,320;80,320;56,318;40,314;26,305;14,294;6,279;1,263;1,255" o:connectangles="0,0,0,0,0,0,0,0,0,0,0,0,0,0,0,0,0,0,0,0,0,0,0,0,0,0,0,0,0,0,0,0,0,0,0,0,0,0,0,0,0,0,0,0,0,0,0,0,0"/>
              </v:shape>
              <v:shape id="Freeform 148" o:spid="_x0000_s1058" style="position:absolute;left:7998;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v8MAA&#10;AADbAAAADwAAAGRycy9kb3ducmV2LnhtbESP0YrCMBRE3wX/IVzBN03tg0g1irsgiAhi9QOuzbXt&#10;bnNTmqjx740g+DjMzBlmsQqmEXfqXG1ZwWScgCAurK65VHA+bUYzEM4ja2wsk4InOVgt+70FZto+&#10;+Ej33JciQthlqKDyvs2kdEVFBt3YtsTRu9rOoI+yK6Xu8BHhppFpkkylwZrjQoUt/VZU/Oc3o4Cn&#10;eQjn588Fm/DHu7Xbp4fCKTUchPUchKfgv+FPe6sVzFJ4f4k/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Dv8MAAAADbAAAADwAAAAAAAAAAAAAAAACYAgAAZHJzL2Rvd25y&#10;ZXYueG1sUEsFBgAAAAAEAAQA9QAAAIUDAAAAAA==&#10;" path="m1,255l,238,1,224r,-16l,190,,175,1,160,,143,1,129r,-16l,95,1,80,1,65r,-8l3,48,6,41r4,-9l14,26r6,-5l26,15r5,-4l40,6,47,3,56,2r9,l79,,95,2r15,l126,r16,l158,2,174,r15,2l205,2,221,r16,2l253,2r8,l270,3r7,3l284,11r7,4l297,21r6,5l307,32r5,9l314,48r2,9l317,65r-1,15l317,97r,16l316,127r,16l317,160r-1,15l317,192r,16l316,222r1,17l317,255r-1,9l314,271r-2,9l307,287r-4,7l297,300r-6,6l284,310r-7,3l270,316r-9,1l253,319r-16,-2l221,319r-16,l189,317r-15,l158,319r-16,-2l126,319r-16,l95,317r-16,2l65,319r-9,-2l47,316r-7,-3l31,310r-5,-4l20,300r-6,-6l10,287,6,280,3,271,1,264r,-9xe" fillcolor="#ededee" stroked="f">
                <v:path arrowok="t" o:connecttype="custom" o:connectlocs="0,238;1,208;0,175;0,143;1,113;1,80;1,57;6,41;14,26;26,15;40,6;56,2;79,0;110,2;142,0;174,0;205,2;237,2;261,2;277,6;291,15;303,26;312,41;316,57;316,80;317,113;316,143;316,175;317,208;317,239;316,264;312,280;303,294;291,306;277,313;261,317;237,317;205,319;174,317;142,317;110,319;79,319;56,317;40,313;26,306;14,294;6,280;1,264;1,255" o:connectangles="0,0,0,0,0,0,0,0,0,0,0,0,0,0,0,0,0,0,0,0,0,0,0,0,0,0,0,0,0,0,0,0,0,0,0,0,0,0,0,0,0,0,0,0,0,0,0,0,0"/>
              </v:shape>
              <v:shape id="Freeform 149" o:spid="_x0000_s1059" style="position:absolute;left:7998;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FGcUA&#10;AADbAAAADwAAAGRycy9kb3ducmV2LnhtbESPT4vCMBTE74LfIbwFL6Kpf3bRrlFEUBQvrgp6fDTP&#10;tti81CZq99tvBGGPw8z8hpnMalOIB1Uut6yg141AECdW55wqOB6WnREI55E1FpZJwS85mE2bjQnG&#10;2j75hx57n4oAYRejgsz7MpbSJRkZdF1bEgfvYiuDPsgqlbrCZ4CbQvaj6EsazDksZFjSIqPkur8b&#10;BanfLcfF6TI8rdobszt8nm/bwVqp1kc9/wbhqfb/4Xd7rRWMBvD6En6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EUZxQAAANsAAAAPAAAAAAAAAAAAAAAAAJgCAABkcnMv&#10;ZG93bnJldi54bWxQSwUGAAAAAAQABAD1AAAAigMAAAAA&#10;" path="m1,255l,238,1,223r,-16l,190,,174,1,160,,143,1,128r,-16l,95,1,79,1,65r,-9l3,48,6,40r4,-8l14,26r6,-6l26,14r5,-4l40,6,47,3,56,1r9,l79,,95,1r15,l126,r16,l158,1,174,r15,1l205,1,221,r16,1l253,1r8,l270,3r7,3l284,10r7,4l297,20r6,6l307,32r5,8l314,48r2,8l317,65r-1,14l317,96r,16l316,127r,16l317,160r-1,14l317,191r,16l316,223r1,16l317,255r-1,8l314,272r-2,7l307,286r-4,8l297,299r-6,6l284,309r-7,5l270,317r-9,1l253,320r-16,-2l221,320r-16,l189,318r-15,l158,320r-16,-2l126,320r-16,l95,318r-16,2l65,320r-9,-2l47,317r-7,-3l31,309r-5,-4l20,299r-6,-5l10,286,6,279,3,272,1,263r,-8xe" fillcolor="#ededee" stroked="f">
                <v:path arrowok="t" o:connecttype="custom" o:connectlocs="0,238;1,207;0,174;0,143;1,112;1,79;1,56;6,40;14,26;26,14;40,6;56,1;79,0;110,1;142,0;174,0;205,1;237,1;261,1;277,6;291,14;303,26;312,40;316,56;316,79;317,112;316,143;316,174;317,207;317,239;316,263;312,279;303,294;291,305;277,314;261,318;237,318;205,320;174,318;142,318;110,320;79,320;56,318;40,314;26,305;14,294;6,279;1,263;1,255" o:connectangles="0,0,0,0,0,0,0,0,0,0,0,0,0,0,0,0,0,0,0,0,0,0,0,0,0,0,0,0,0,0,0,0,0,0,0,0,0,0,0,0,0,0,0,0,0,0,0,0,0"/>
              </v:shape>
              <v:shape id="Freeform 150" o:spid="_x0000_s1060" style="position:absolute;left:8427;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4vwcMA&#10;AADbAAAADwAAAGRycy9kb3ducmV2LnhtbESPQUvDQBSE70L/w/IEb3ajiJTYbSmFQvQirUJzfGRf&#10;k7TZt2H3ma7/3hUEj8PMfMMs18kNaqIQe88GHuYFKOLG255bA58fu/sFqCjIFgfPZOCbIqxXs5sl&#10;ltZfeU/TQVqVIRxLNNCJjKXWsenIYZz7kTh7Jx8cSpah1TbgNcPdoB+L4lk77DkvdDjStqPmcvhy&#10;Bur0nt72fXU6TvVZ5PVYhyZWxtzdps0LKKEk/+G/dmUNLJ7g90v+AX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4vwcMAAADbAAAADwAAAAAAAAAAAAAAAACYAgAAZHJzL2Rv&#10;d25yZXYueG1sUEsFBgAAAAAEAAQA9QAAAIgDAAAAAA==&#10;" path="m2,255l,238,2,224r,-16l,190,,175,2,160,,143,2,129r,-16l,95,2,80,2,65r,-8l3,48,6,41r4,-9l15,26r6,-5l26,15r6,-4l41,6,48,3,56,2r9,l81,,97,2r15,l128,r16,l160,2,176,r15,2l207,2,223,r16,2l255,2r7,l271,3r8,3l286,11r6,4l299,21r5,5l308,32r4,9l315,48r1,9l318,65r-2,15l318,97r,16l316,127r,16l318,160r-2,15l318,192r,16l316,222r2,17l318,255r-2,9l315,271r-3,9l308,287r-4,7l299,300r-7,6l286,310r-7,3l271,316r-9,1l255,319r-16,-2l223,319r-16,l191,317r-15,l160,319r-16,-2l128,319r-16,l97,317r-16,2l65,319r-9,-2l48,316r-7,-3l32,310r-6,-4l21,300r-6,-6l10,287,6,280,3,271,2,264r,-9xe" fillcolor="#ededee" stroked="f">
                <v:path arrowok="t" o:connecttype="custom" o:connectlocs="0,238;2,208;0,175;0,143;2,113;2,80;2,57;6,41;15,26;26,15;41,6;56,2;81,0;112,2;144,0;176,0;207,2;239,2;262,2;279,6;292,15;304,26;312,41;316,57;316,80;318,113;316,143;316,175;318,208;318,239;316,264;312,280;304,294;292,306;279,313;262,317;239,317;207,319;176,317;144,317;112,319;81,319;56,317;41,313;26,306;15,294;6,280;2,264;2,255" o:connectangles="0,0,0,0,0,0,0,0,0,0,0,0,0,0,0,0,0,0,0,0,0,0,0,0,0,0,0,0,0,0,0,0,0,0,0,0,0,0,0,0,0,0,0,0,0,0,0,0,0"/>
              </v:shape>
              <v:shape id="Freeform 151" o:spid="_x0000_s1061" style="position:absolute;left:8492;top:15464;width:188;height:187;visibility:visible;mso-wrap-style:square;v-text-anchor:top" coordsize="18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Gir8A&#10;AADbAAAADwAAAGRycy9kb3ducmV2LnhtbESPzQrCMBCE74LvEFbwpqmiItUoRRA8Kf5cvC3N2pY2&#10;m9KkWt/eCILHYWa+YdbbzlTiSY0rLCuYjCMQxKnVBWcKbtf9aAnCeWSNlWVS8CYH202/t8ZY2xef&#10;6XnxmQgQdjEqyL2vYyldmpNBN7Y1cfAetjHog2wyqRt8Bbip5DSKFtJgwWEhx5p2OaXlpTUKZntL&#10;R1/e5235nk1Nekqi9pYoNRx0yQqEp87/w7/2QStYzuH7JfwAuf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sYaKvwAAANsAAAAPAAAAAAAAAAAAAAAAAJgCAABkcnMvZG93bnJl&#10;di54bWxQSwUGAAAAAAQABAD1AAAAhAMAAAAA&#10;" path="m1,150l,140r1,-9l1,121,,111r,-9l1,94,,84,1,75,1,65,,55,1,46r,-8l1,32r,-4l4,23,6,19,9,15r3,-3l16,9,20,6,24,3,29,2r4,l39,2,47,,58,2r8,l75,,85,,95,2,103,r11,2l122,2,132,r9,2l151,2r4,l160,2r4,1l168,6r4,3l177,12r3,3l183,19r1,4l187,28r,4l188,38r-1,8l188,56r,9l187,74r,10l188,94r-1,8l188,113r,8l187,130r1,10l188,150r-1,4l187,159r-3,4l183,167r-3,5l177,176r-5,3l168,182r-4,1l160,186r-5,l151,187r-10,-1l132,187r-10,l112,186r-9,l95,187,85,186r-9,1l66,187,56,186r-9,1l39,187r-6,-1l29,186r-5,-3l20,182r-4,-3l12,176,9,172,6,167,4,163,1,159r,-5l1,150xe" fillcolor="#f7941d" stroked="f">
                <v:path arrowok="t" o:connecttype="custom" o:connectlocs="0,140;1,121;0,102;0,84;1,65;1,46;1,32;4,23;9,15;16,9;24,3;33,2;47,0;66,2;85,0;103,0;122,2;141,2;155,2;164,3;172,9;180,15;184,23;187,32;187,46;188,65;187,84;187,102;188,121;188,140;187,154;184,163;180,172;172,179;164,183;155,186;141,186;122,187;103,186;85,186;66,187;47,187;33,186;24,183;16,179;9,172;4,163;1,154;1,150" o:connectangles="0,0,0,0,0,0,0,0,0,0,0,0,0,0,0,0,0,0,0,0,0,0,0,0,0,0,0,0,0,0,0,0,0,0,0,0,0,0,0,0,0,0,0,0,0,0,0,0,0"/>
              </v:shape>
              <v:shape id="Freeform 152" o:spid="_x0000_s1062" style="position:absolute;left:8858;top:15838;width:318;height:319;visibility:visible;mso-wrap-style:square;v-text-anchor:top" coordsize="318,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ULcMA&#10;AADbAAAADwAAAGRycy9kb3ducmV2LnhtbESPzWrDMBCE74W8g9hCb43cHkJwo4RQKDi9lPxAfFys&#10;je3GWhlp66hvXxUKPQ4z8w2z2iQ3qIlC7D0beJoXoIgbb3tuDZyOb49LUFGQLQ6eycA3RdisZ3cr&#10;LK2/8Z6mg7QqQziWaKATGUutY9ORwzj3I3H2Lj44lCxDq23AW4a7QT8XxUI77DkvdDjSa0fN9fDl&#10;DNTpI73v++pynupPkd25Dk2sjHm4T9sXUEJJ/sN/7coaWC7g90v+AXr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AULcMAAADbAAAADwAAAAAAAAAAAAAAAACYAgAAZHJzL2Rv&#10;d25yZXYueG1sUEsFBgAAAAAEAAQA9QAAAIgDAAAAAA==&#10;" path="m2,255l,238,2,224r,-16l,190,,175,2,160,,143,2,129r,-16l,95,2,80,2,65r,-8l3,48,6,41r4,-9l15,26r6,-5l26,15r6,-4l41,6,48,3,56,2r9,l79,,95,2r16,l127,r16,l158,2,174,r16,2l206,2,222,r15,2l253,2r7,l269,3r9,3l285,11r7,4l298,21r6,5l308,32r4,9l315,48r1,9l318,65r-2,15l318,97r,16l316,127r,16l318,160r-2,15l318,192r,16l316,222r2,17l318,255r-2,9l315,271r-3,9l308,287r-4,7l298,300r-6,6l285,310r-7,3l269,316r-9,1l253,319r-16,-2l222,319r-16,l190,317r-16,l158,319r-15,-2l127,319r-16,l95,317r-16,2l65,319r-9,-2l48,316r-7,-3l32,310r-6,-4l21,300r-6,-6l10,287,6,280,3,271,2,264r,-9xe" fillcolor="#ededee" stroked="f">
                <v:path arrowok="t" o:connecttype="custom" o:connectlocs="0,238;2,208;0,175;0,143;2,113;2,80;2,57;6,41;15,26;26,15;41,6;56,2;79,0;111,2;143,0;174,0;206,2;237,2;260,2;278,6;292,15;304,26;312,41;316,57;316,80;318,113;316,143;316,175;318,208;318,239;316,264;312,280;304,294;292,306;278,313;260,317;237,317;206,319;174,317;143,317;111,319;79,319;56,317;41,313;26,306;15,294;6,280;2,264;2,255" o:connectangles="0,0,0,0,0,0,0,0,0,0,0,0,0,0,0,0,0,0,0,0,0,0,0,0,0,0,0,0,0,0,0,0,0,0,0,0,0,0,0,0,0,0,0,0,0,0,0,0,0"/>
              </v:shape>
              <v:shape id="Freeform 153" o:spid="_x0000_s1063" style="position:absolute;left:8923;top:15464;width:187;height:187;visibility:visible;mso-wrap-style:square;v-text-anchor:top" coordsize="187,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7TcIA&#10;AADbAAAADwAAAGRycy9kb3ducmV2LnhtbESPT2sCMRTE7wW/Q3hCbzXRQ3dZjSKC4MVDbQ89PjbP&#10;/ePmZU3iun77RhB6HGbmN8xqM9pODORD41jDfKZAEJfONFxp+Pnef+QgQkQ22DkmDQ8KsFlP3lZY&#10;GHfnLxpOsRIJwqFADXWMfSFlKGuyGGauJ07e2XmLMUlfSePxnuC2kwulPqXFhtNCjT3taiovp5vV&#10;4FTVqn7eHkmVQ3vJs+z6a7zW79NxuwQRaYz/4Vf7YDTkGTy/p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2vtNwgAAANsAAAAPAAAAAAAAAAAAAAAAAJgCAABkcnMvZG93&#10;bnJldi54bWxQSwUGAAAAAAQABAD1AAAAhwMAAAAA&#10;" path="m1,150l,140r1,-9l1,121,,111r,-9l1,94,,84,1,75,1,65,,55,1,46r,-8l1,32r,-4l4,23,6,19,9,15r3,-3l16,9,20,6,24,3,29,2r4,l39,2,47,r9,2l66,2,75,,85,r8,2l102,r10,2l121,2,131,r8,2l149,2r5,l158,2r4,1l167,6r4,3l175,12r3,3l181,19r2,4l185,28r,4l187,38r-2,8l187,56r,9l185,74r,10l187,94r-2,8l187,113r,8l185,130r2,10l187,150r-2,4l185,159r-2,4l181,167r-3,5l175,176r-4,3l167,182r-5,1l158,186r-4,l149,187r-10,-1l131,187r-10,l112,186r-10,l93,187r-8,-1l75,187r-9,l56,186r-9,1l39,187r-6,-1l29,186r-5,-3l20,182r-4,-3l12,176,9,172,6,167,4,163,1,159r,-5l1,150xe" fillcolor="#a6a6a6" stroked="f">
                <v:path arrowok="t" o:connecttype="custom" o:connectlocs="0,140;1,121;0,102;0,84;1,65;1,46;1,32;4,23;9,15;16,9;24,3;33,2;47,0;66,2;85,0;102,0;121,2;139,2;154,2;162,3;171,9;178,15;183,23;185,32;185,46;187,65;185,84;185,102;187,121;187,140;185,154;183,163;178,172;171,179;162,183;154,186;139,186;121,187;102,186;85,186;66,187;47,187;33,186;24,183;16,179;9,172;4,163;1,154;1,150" o:connectangles="0,0,0,0,0,0,0,0,0,0,0,0,0,0,0,0,0,0,0,0,0,0,0,0,0,0,0,0,0,0,0,0,0,0,0,0,0,0,0,0,0,0,0,0,0,0,0,0,0"/>
              </v:shape>
              <v:shape id="Freeform 154" o:spid="_x0000_s1064" style="position:absolute;left:9288;top:15838;width:317;height:319;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jYGrsA&#10;AADbAAAADwAAAGRycy9kb3ducmV2LnhtbERP3QoBQRS+V95hOsods1xIyxBKSUqWBzh2jt1l58y2&#10;Mxhvby6Uy6/vf74MphYval1lWcFomIAgzq2uuFBwOW8HUxDOI2usLZOCDzlYLrqdOabavvlEr8wX&#10;IoawS1FB6X2TSunykgy6oW2II3ezrUEfYVtI3eI7hptajpNkIg1WHBtKbGhTUv7InkYBT7IQLp/1&#10;Fetw5/3KHcbH3CnV74XVDISn4P/in3unFUzj2Pgl/g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d42Bq7AAAA2wAAAA8AAAAAAAAAAAAAAAAAmAIAAGRycy9kb3ducmV2Lnht&#10;bFBLBQYAAAAABAAEAPUAAACAAwAAAAA=&#10;" path="m1,255l,238,1,224r,-16l,190,,175,1,160,,143,1,129r,-16l,95,1,80,1,65r,-8l3,48,6,41r4,-9l14,26r6,-5l26,15r6,-4l40,6,47,3,56,2r9,l79,,96,2r16,l126,r16,l159,2,174,r17,2l207,2,223,r15,2l254,2r7,l270,3r9,3l286,11r6,4l299,21r4,5l307,32r5,9l315,48r1,9l317,65r-1,15l317,97r,16l316,127r,16l317,160r-1,15l317,192r,16l316,222r1,17l317,255r-1,9l315,271r-3,9l307,287r-4,7l299,300r-7,6l286,310r-7,3l270,316r-9,1l254,319r-17,-2l223,319r-16,l190,317r-16,l159,319r-17,-2l128,319r-16,l95,317r-16,2l65,319r-9,-2l47,316r-7,-3l32,310r-6,-4l20,300r-6,-6l10,287,6,280,3,271,1,264r,-9xe" fillcolor="#ededee" stroked="f">
                <v:path arrowok="t" o:connecttype="custom" o:connectlocs="0,238;1,208;0,175;0,143;1,113;1,80;1,57;6,41;14,26;26,15;40,6;56,2;79,0;112,2;142,0;174,0;207,2;238,2;261,2;279,6;292,15;303,26;312,41;316,57;316,80;317,113;316,143;316,175;317,208;317,239;316,264;312,280;303,294;292,306;279,313;261,317;237,317;207,319;174,317;142,317;112,319;79,319;56,317;40,313;26,306;14,294;6,280;1,264;1,255" o:connectangles="0,0,0,0,0,0,0,0,0,0,0,0,0,0,0,0,0,0,0,0,0,0,0,0,0,0,0,0,0,0,0,0,0,0,0,0,0,0,0,0,0,0,0,0,0,0,0,0,0"/>
              </v:shape>
              <v:shape id="Freeform 155" o:spid="_x0000_s1065" style="position:absolute;left:9288;top:15398;width:317;height:32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y88UA&#10;AADbAAAADwAAAGRycy9kb3ducmV2LnhtbESPS4vCQBCE74L/YWhhL7JOfKJZR1kERfHiY8E9Npk2&#10;CWZ6splZjf/eEQSPRVV9RU3ntSnElSqXW1bQ7UQgiBOrc04V/ByXn2MQziNrLCyTgjs5mM+ajSnG&#10;2t54T9eDT0WAsItRQeZ9GUvpkowMuo4tiYN3tpVBH2SVSl3hLcBNIXtRNJIGcw4LGZa0yCi5HP6N&#10;gtTvlpPidB6cVu2N2R2Hv3/b/lqpj1b9/QXCU+3f4Vd7rRWMJ/D8En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HLzxQAAANsAAAAPAAAAAAAAAAAAAAAAAJgCAABkcnMv&#10;ZG93bnJldi54bWxQSwUGAAAAAAQABAD1AAAAigMAAAAA&#10;" path="m1,255l,238,1,223r,-16l,190,,174,1,160,,143,1,128r,-16l,95,1,79,1,65r,-9l3,48,6,40r4,-8l14,26r6,-6l26,14r6,-4l40,6,47,3,56,1r9,l79,,96,1r16,l126,r16,l159,1,174,r17,1l207,1,223,r15,1l254,1r7,l270,3r9,3l286,10r6,4l299,20r4,6l307,32r5,8l315,48r1,8l317,65r-1,14l317,96r,16l316,127r,16l317,160r-1,14l317,191r,16l316,223r1,16l317,255r-1,8l315,272r-3,7l307,286r-4,8l299,299r-7,6l286,309r-7,5l270,317r-9,1l254,320r-17,-2l223,320r-16,l190,318r-16,l159,320r-17,-2l128,320r-16,l95,318r-16,2l65,320r-9,-2l47,317r-7,-3l32,309r-6,-4l20,299r-6,-5l10,286,6,279,3,272,1,263r,-8xe" fillcolor="#ededee" stroked="f">
                <v:path arrowok="t" o:connecttype="custom" o:connectlocs="0,238;1,207;0,174;0,143;1,112;1,79;1,56;6,40;14,26;26,14;40,6;56,1;79,0;112,1;142,0;174,0;207,1;238,1;261,1;279,6;292,14;303,26;312,40;316,56;316,79;317,112;316,143;316,174;317,207;317,239;316,263;312,279;303,294;292,305;279,314;261,318;237,318;207,320;174,318;142,318;112,320;79,320;56,318;40,314;26,305;14,294;6,279;1,263;1,255" o:connectangles="0,0,0,0,0,0,0,0,0,0,0,0,0,0,0,0,0,0,0,0,0,0,0,0,0,0,0,0,0,0,0,0,0,0,0,0,0,0,0,0,0,0,0,0,0,0,0,0,0"/>
              </v:shape>
              <v:shape id="Freeform 156" o:spid="_x0000_s1066" style="position:absolute;left:9784;top:15903;width:186;height:189;visibility:visible;mso-wrap-style:square;v-text-anchor:top" coordsize="186,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5MeMIA&#10;AADbAAAADwAAAGRycy9kb3ducmV2LnhtbERP3WrCMBS+F/YO4Qy803QFh+2MZYwNJqL4swc4a87a&#10;suakS6LtfHpzIXj58f0visG04kzON5YVPE0TEMSl1Q1XCr6OH5M5CB+QNbaWScE/eSiWD6MF5tr2&#10;vKfzIVQihrDPUUEdQpdL6cuaDPqp7Ygj92OdwRChq6R22Mdw08o0SZ6lwYZjQ40dvdVU/h5ORkGf&#10;zmZ80dvV+1a76m8XNutvnSk1fhxeX0AEGsJdfHN/agVZXB+/xB8gl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kx4wgAAANsAAAAPAAAAAAAAAAAAAAAAAJgCAABkcnMvZG93&#10;bnJldi54bWxQSwUGAAAAAAQABAD1AAAAhwMAAAAA&#10;" path="m1,151l,141r1,-8l1,123,,113r,-9l1,95,,85,1,77,1,66,,56,1,48r,-9l1,33r,-4l4,25,5,20,8,16r3,-4l15,9,20,6,24,5,28,2r5,l38,2,47,r9,2l66,2,74,,84,r9,2l102,r10,2l120,2,130,r9,2l149,2r4,l158,2r4,3l166,6r5,3l175,12r3,4l181,20r1,5l185,29r,4l186,39r-1,9l186,58r,8l185,75r,10l186,95r-1,9l186,114r,9l185,131r1,10l186,151r-1,5l185,160r-3,4l181,169r-3,4l175,177r-4,3l166,183r-4,1l158,187r-5,l149,189r-10,-2l130,189r-10,l112,187r-10,l93,189r-9,-2l74,189r-8,l56,187r-9,2l38,189r-5,-2l28,187r-4,-3l20,183r-5,-3l11,177,8,173,5,169,4,164,1,160r,-4l1,151xe" fillcolor="#f47920" stroked="f">
                <v:path arrowok="t" o:connecttype="custom" o:connectlocs="0,141;1,123;0,104;0,85;1,66;1,48;1,33;4,25;8,16;15,9;24,5;33,2;47,0;66,2;84,0;102,0;120,2;139,2;153,2;162,5;171,9;178,16;182,25;185,33;185,48;186,66;185,85;185,104;186,123;186,141;185,156;182,164;178,173;171,180;162,184;153,187;139,187;120,189;102,187;84,187;66,189;47,189;33,187;24,184;15,180;8,173;4,164;1,156;1,151" o:connectangles="0,0,0,0,0,0,0,0,0,0,0,0,0,0,0,0,0,0,0,0,0,0,0,0,0,0,0,0,0,0,0,0,0,0,0,0,0,0,0,0,0,0,0,0,0,0,0,0,0"/>
              </v:shape>
              <v:shape id="Freeform 157" o:spid="_x0000_s1067" style="position:absolute;left:9719;top:15398;width:316;height:320;visibility:visible;mso-wrap-style:square;v-text-anchor:top" coordsize="31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TpcIA&#10;AADbAAAADwAAAGRycy9kb3ducmV2LnhtbESPUWvCMBSF3wf+h3CFvc1UBzKrUVQQZHta9QdcmmtT&#10;bG5qEmu7X78Igz0ezjnf4aw2vW1ERz7UjhVMJxkI4tLpmisF59Ph7QNEiMgaG8ekYKAAm/XoZYW5&#10;dg/+pq6IlUgQDjkqMDG2uZShNGQxTFxLnLyL8xZjkr6S2uMjwW0jZ1k2lxZrTgsGW9obKq/F3Sq4&#10;kKy74ut2Hd4/+8pvg/kZ7E6p13G/XYKI1Mf/8F/7qBUspvD8kn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LlOlwgAAANsAAAAPAAAAAAAAAAAAAAAAAJgCAABkcnMvZG93&#10;bnJldi54bWxQSwUGAAAAAAQABAD1AAAAhwMAAAAA&#10;" path="m1,255l,238,1,223r,-16l,190,,174,1,160,,143,1,128r,-16l,95,1,79,1,65r,-9l3,48,6,40r4,-8l14,26r6,-6l26,14r6,-4l40,6,47,3,56,1r9,l79,,95,1r16,l126,r16,l158,1,174,r16,1l205,1,221,r16,1l253,1r7,l269,3r8,3l284,10r6,4l297,20r5,6l306,32r4,8l313,48r2,8l316,65r-1,14l316,96r,16l315,127r,16l316,160r-1,14l316,191r,16l315,223r1,16l316,255r-1,8l313,272r-3,7l306,286r-4,8l297,299r-7,6l284,309r-7,5l269,317r-9,1l253,320r-16,-2l221,320r-16,l190,318r-16,l158,320r-16,-2l126,320r-15,l95,318r-16,2l65,320r-9,-2l47,317r-7,-3l32,309r-6,-4l20,299r-6,-5l10,286,6,279,3,272,1,263r,-8xe" fillcolor="#ededee" stroked="f">
                <v:path arrowok="t" o:connecttype="custom" o:connectlocs="0,238;1,207;0,174;0,143;1,112;1,79;1,56;6,40;14,26;26,14;40,6;56,1;79,0;111,1;142,0;174,0;205,1;237,1;260,1;277,6;290,14;302,26;310,40;315,56;315,79;316,112;315,143;315,174;316,207;316,239;315,263;310,279;302,294;290,305;277,314;260,318;237,318;205,320;174,318;142,318;111,320;79,320;56,318;40,314;26,305;14,294;6,279;1,263;1,255" o:connectangles="0,0,0,0,0,0,0,0,0,0,0,0,0,0,0,0,0,0,0,0,0,0,0,0,0,0,0,0,0,0,0,0,0,0,0,0,0,0,0,0,0,0,0,0,0,0,0,0,0"/>
              </v:shape>
              <v:shape id="Freeform 158" o:spid="_x0000_s1068" style="position:absolute;left:10150;top:15399;width:316;height:317;visibility:visible;mso-wrap-style:square;v-text-anchor:top" coordsize="316,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m2cUA&#10;AADbAAAADwAAAGRycy9kb3ducmV2LnhtbESPQWsCMRSE74X+h/AKvUjN6sHarVFEbPG0VF1Kj4/N&#10;a7K4eVk3qW77641Q8DjMzDfMbNG7RpyoC7VnBaNhBoK48rpmo6Dcvz1NQYSIrLHxTAp+KcBifn83&#10;w1z7M2/ptItGJAiHHBXYGNtcylBZchiGviVO3rfvHMYkOyN1h+cEd40cZ9lEOqw5LVhsaWWpOux+&#10;nIL35+NgbQZlsforSsLCfnx9HoxSjw/98hVEpD7ewv/tjVbwMobrl/QD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KbZxQAAANsAAAAPAAAAAAAAAAAAAAAAAJgCAABkcnMv&#10;ZG93bnJldi54bWxQSwUGAAAAAAQABAD1AAAAigMAAAAA&#10;" path="m,254r,8l1,270r3,8l7,285r4,8l17,298r6,6l30,308r7,3l46,314r7,2l63,317r190,l260,316r9,-2l277,311r7,-3l290,304r7,-6l302,293r4,-8l310,278r3,-8l315,262r1,-8l316,64r-1,-9l313,47r-3,-8l306,31r-4,-6l297,19r-7,-6l284,9,277,5,269,2,260,r-7,l63,,53,,46,2,37,5,30,9r-7,4l17,19r-6,6l7,31,4,39,1,47,,55r,9l,254xe" fillcolor="#ededee" stroked="f">
                <v:path arrowok="t" o:connecttype="custom" o:connectlocs="0,254;0,262;1,270;4,278;7,285;11,293;17,298;23,304;30,308;37,311;46,314;53,316;63,317;253,317;260,316;269,314;277,311;284,308;290,304;297,298;302,293;306,285;310,278;313,270;315,262;316,254;316,64;315,55;313,47;310,39;306,31;302,25;297,19;290,13;284,9;277,5;269,2;260,0;253,0;63,0;53,0;46,2;37,5;30,9;23,13;17,19;11,25;7,31;4,39;1,47;0,55;0,64;0,254;0,254" o:connectangles="0,0,0,0,0,0,0,0,0,0,0,0,0,0,0,0,0,0,0,0,0,0,0,0,0,0,0,0,0,0,0,0,0,0,0,0,0,0,0,0,0,0,0,0,0,0,0,0,0,0,0,0,0,0"/>
              </v:shape>
              <v:shape id="Freeform 159" o:spid="_x0000_s1069" style="position:absolute;left:1228;top:1346;width:1336;height:14657;visibility:visible;mso-wrap-style:square;v-text-anchor:top" coordsize="1336,14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4Ma8QA&#10;AADbAAAADwAAAGRycy9kb3ducmV2LnhtbESPT2vCQBTE7wW/w/KE3urGlkqN2YgWWnqrpl68PbMv&#10;f3D3bciuJv323YLgcZiZ3zDZerRGXKn3rWMF81kCgrh0uuVaweHn4+kNhA/IGo1jUvBLHtb55CHD&#10;VLuB93QtQi0ihH2KCpoQulRKXzZk0c9cRxy9yvUWQ5R9LXWPQ4RbI5+TZCEtthwXGuzovaHyXFys&#10;gjZctuZ1N/jl6fs47Cpjqz1/KvU4HTcrEIHGcA/f2l9awfIF/r/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DGvEAAAA2wAAAA8AAAAAAAAAAAAAAAAAmAIAAGRycy9k&#10;b3ducmV2LnhtbFBLBQYAAAAABAAEAPUAAACJAwAAAAA=&#10;" path="m1336,14657r,-9l9,14648,9,6,,,,14657r1336,xe" fillcolor="black" stroked="f">
                <v:path arrowok="t" o:connecttype="custom" o:connectlocs="1336,14657;1336,14648;9,14648;9,6;0,0;0,14657;1336,14657" o:connectangles="0,0,0,0,0,0,0"/>
              </v:shape>
              <v:shape id="Freeform 160" o:spid="_x0000_s1070" style="position:absolute;left:1228;top:1344;width:519;height:9;visibility:visible;mso-wrap-style:square;v-text-anchor:top" coordsize="5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DxwMUA&#10;AADbAAAADwAAAGRycy9kb3ducmV2LnhtbESPS2/CMBCE75X6H6yt1Bs4pYhHwCCK1JZeylOcV/ES&#10;R8TrEBtI/z1GQupxNDPfaMbTxpbiQrUvHCt4aycgiDOnC84V7LafrQEIH5A1lo5JwR95mE6en8aY&#10;anflNV02IRcRwj5FBSaEKpXSZ4Ys+rariKN3cLXFEGWdS13jNcJtKTtJ0pMWC44LBiuaG8qOm7NV&#10;sO/Mvhf7ret/vK/Pq9PSHL9+fhOlXl+a2QhEoCb8hx/thVYw7ML9S/wB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MPHAxQAAANsAAAAPAAAAAAAAAAAAAAAAAJgCAABkcnMv&#10;ZG93bnJldi54bWxQSwUGAAAAAAQABAD1AAAAigMAAAAA&#10;" path="m9,8l519,9r,-9l,2,9,8xe" fillcolor="black" stroked="f">
                <v:path arrowok="t" o:connecttype="custom" o:connectlocs="9,8;519,9;519,0;0,2;9,8" o:connectangles="0,0,0,0,0"/>
              </v:shape>
              <v:shape id="Freeform 161" o:spid="_x0000_s1071" style="position:absolute;left:2503;top:15935;width:126;height:127;visibility:visible;mso-wrap-style:square;v-text-anchor:top" coordsize="1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2XMQA&#10;AADbAAAADwAAAGRycy9kb3ducmV2LnhtbESP0YrCMBRE3wX/IVzBF9FUodqtRtEFQVZfrPsBl+ba&#10;Fpub0mS169dvFgQfh5k5w6w2nanFnVpXWVYwnUQgiHOrKy4UfF/24wSE88gaa8uk4JccbNb93gpT&#10;bR98pnvmCxEg7FJUUHrfpFK6vCSDbmIb4uBdbWvQB9kWUrf4CHBTy1kUzaXBisNCiQ19lpTfsh+j&#10;4HDcPS/J17GqR09rRnZxiuNZotRw0G2XIDx1/h1+tQ9awUcM/1/C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8tlzEAAAA2wAAAA8AAAAAAAAAAAAAAAAAmAIAAGRycy9k&#10;b3ducmV2LnhtbFBLBQYAAAAABAAEAPUAAACJAwAAAAA=&#10;" path="m126,63r,-8l125,46r-3,-7l117,30r-4,-6l107,19r-5,-6l96,9,87,4,80,1,71,,63,,54,,47,1,38,4,31,9r-7,4l18,19r-5,5l8,30,5,39,3,46,1,55,,63r1,7l3,79r2,9l8,95r5,6l18,108r6,4l31,116r7,5l47,124r7,1l63,127r8,-2l80,124r7,-3l96,116r6,-4l107,108r6,-7l117,95r5,-7l125,79r1,-9l126,63xe" fillcolor="#f7941d" stroked="f">
                <v:path arrowok="t" o:connecttype="custom" o:connectlocs="126,63;126,55;125,46;122,39;117,30;113,24;107,19;102,13;96,9;87,4;80,1;71,0;63,0;54,0;47,1;38,4;31,9;24,13;18,19;13,24;8,30;5,39;3,46;1,55;0,63;1,70;3,79;5,88;8,95;13,101;18,108;24,112;31,116;38,121;47,124;54,125;63,127;71,125;80,124;87,121;96,116;102,112;107,108;113,101;117,95;122,88;125,79;126,70;126,63;126,63" o:connectangles="0,0,0,0,0,0,0,0,0,0,0,0,0,0,0,0,0,0,0,0,0,0,0,0,0,0,0,0,0,0,0,0,0,0,0,0,0,0,0,0,0,0,0,0,0,0,0,0,0,0"/>
              </v:shape>
            </v:group>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A3920B" w14:textId="77777777" w:rsidR="00F52549" w:rsidRPr="00EC4361" w:rsidRDefault="00943589" w:rsidP="00A27C9D">
    <w:pPr>
      <w:pStyle w:val="Header"/>
      <w:tabs>
        <w:tab w:val="clear" w:pos="4536"/>
        <w:tab w:val="left" w:pos="4820"/>
      </w:tabs>
      <w:spacing w:before="200" w:line="264" w:lineRule="auto"/>
      <w:rPr>
        <w:rFonts w:ascii="Arial" w:hAnsi="Arial" w:cs="Arial"/>
        <w:color w:val="000000"/>
        <w:sz w:val="14"/>
        <w:szCs w:val="14"/>
      </w:rPr>
    </w:pPr>
    <w:r>
      <w:rPr>
        <w:rFonts w:ascii="Arial" w:hAnsi="Arial" w:cs="Arial"/>
        <w:noProof/>
        <w:color w:val="000000"/>
        <w:sz w:val="14"/>
        <w:szCs w:val="14"/>
        <w:lang w:val="en-GB" w:eastAsia="en-GB"/>
      </w:rPr>
      <mc:AlternateContent>
        <mc:Choice Requires="wpg">
          <w:drawing>
            <wp:anchor distT="0" distB="0" distL="114300" distR="114300" simplePos="0" relativeHeight="251657216" behindDoc="0" locked="0" layoutInCell="1" allowOverlap="1" wp14:anchorId="0F8A3224" wp14:editId="43B23704">
              <wp:simplePos x="0" y="0"/>
              <wp:positionH relativeFrom="column">
                <wp:posOffset>-1617980</wp:posOffset>
              </wp:positionH>
              <wp:positionV relativeFrom="paragraph">
                <wp:posOffset>-444500</wp:posOffset>
              </wp:positionV>
              <wp:extent cx="7541260" cy="10685145"/>
              <wp:effectExtent l="1270" t="3175" r="1270" b="0"/>
              <wp:wrapNone/>
              <wp:docPr id="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1260" cy="10685145"/>
                        <a:chOff x="4" y="9"/>
                        <a:chExt cx="11876" cy="16827"/>
                      </a:xfrm>
                    </wpg:grpSpPr>
                    <wps:wsp>
                      <wps:cNvPr id="2" name="Freeform 65"/>
                      <wps:cNvSpPr>
                        <a:spLocks/>
                      </wps:cNvSpPr>
                      <wps:spPr bwMode="auto">
                        <a:xfrm>
                          <a:off x="4" y="9"/>
                          <a:ext cx="11876" cy="16827"/>
                        </a:xfrm>
                        <a:custGeom>
                          <a:avLst/>
                          <a:gdLst>
                            <a:gd name="T0" fmla="*/ 0 w 11876"/>
                            <a:gd name="T1" fmla="*/ 0 h 16827"/>
                            <a:gd name="T2" fmla="*/ 0 w 11876"/>
                            <a:gd name="T3" fmla="*/ 16827 h 16827"/>
                            <a:gd name="T4" fmla="*/ 11876 w 11876"/>
                            <a:gd name="T5" fmla="*/ 16827 h 16827"/>
                            <a:gd name="T6" fmla="*/ 11876 w 11876"/>
                            <a:gd name="T7" fmla="*/ 0 h 16827"/>
                            <a:gd name="T8" fmla="*/ 0 w 11876"/>
                            <a:gd name="T9" fmla="*/ 0 h 16827"/>
                            <a:gd name="T10" fmla="*/ 0 w 11876"/>
                            <a:gd name="T11" fmla="*/ 0 h 16827"/>
                          </a:gdLst>
                          <a:ahLst/>
                          <a:cxnLst>
                            <a:cxn ang="0">
                              <a:pos x="T0" y="T1"/>
                            </a:cxn>
                            <a:cxn ang="0">
                              <a:pos x="T2" y="T3"/>
                            </a:cxn>
                            <a:cxn ang="0">
                              <a:pos x="T4" y="T5"/>
                            </a:cxn>
                            <a:cxn ang="0">
                              <a:pos x="T6" y="T7"/>
                            </a:cxn>
                            <a:cxn ang="0">
                              <a:pos x="T8" y="T9"/>
                            </a:cxn>
                            <a:cxn ang="0">
                              <a:pos x="T10" y="T11"/>
                            </a:cxn>
                          </a:cxnLst>
                          <a:rect l="0" t="0" r="r" b="b"/>
                          <a:pathLst>
                            <a:path w="11876" h="16827">
                              <a:moveTo>
                                <a:pt x="0" y="0"/>
                              </a:moveTo>
                              <a:lnTo>
                                <a:pt x="0" y="16827"/>
                              </a:lnTo>
                              <a:lnTo>
                                <a:pt x="11876" y="16827"/>
                              </a:lnTo>
                              <a:lnTo>
                                <a:pt x="11876" y="0"/>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66"/>
                      <wps:cNvSpPr>
                        <a:spLocks/>
                      </wps:cNvSpPr>
                      <wps:spPr bwMode="auto">
                        <a:xfrm>
                          <a:off x="924" y="1046"/>
                          <a:ext cx="875" cy="959"/>
                        </a:xfrm>
                        <a:custGeom>
                          <a:avLst/>
                          <a:gdLst>
                            <a:gd name="T0" fmla="*/ 868 w 875"/>
                            <a:gd name="T1" fmla="*/ 539 h 959"/>
                            <a:gd name="T2" fmla="*/ 813 w 875"/>
                            <a:gd name="T3" fmla="*/ 570 h 959"/>
                            <a:gd name="T4" fmla="*/ 724 w 875"/>
                            <a:gd name="T5" fmla="*/ 622 h 959"/>
                            <a:gd name="T6" fmla="*/ 622 w 875"/>
                            <a:gd name="T7" fmla="*/ 681 h 959"/>
                            <a:gd name="T8" fmla="*/ 530 w 875"/>
                            <a:gd name="T9" fmla="*/ 734 h 959"/>
                            <a:gd name="T10" fmla="*/ 470 w 875"/>
                            <a:gd name="T11" fmla="*/ 769 h 959"/>
                            <a:gd name="T12" fmla="*/ 452 w 875"/>
                            <a:gd name="T13" fmla="*/ 778 h 959"/>
                            <a:gd name="T14" fmla="*/ 444 w 875"/>
                            <a:gd name="T15" fmla="*/ 778 h 959"/>
                            <a:gd name="T16" fmla="*/ 435 w 875"/>
                            <a:gd name="T17" fmla="*/ 776 h 959"/>
                            <a:gd name="T18" fmla="*/ 428 w 875"/>
                            <a:gd name="T19" fmla="*/ 772 h 959"/>
                            <a:gd name="T20" fmla="*/ 422 w 875"/>
                            <a:gd name="T21" fmla="*/ 766 h 959"/>
                            <a:gd name="T22" fmla="*/ 419 w 875"/>
                            <a:gd name="T23" fmla="*/ 759 h 959"/>
                            <a:gd name="T24" fmla="*/ 419 w 875"/>
                            <a:gd name="T25" fmla="*/ 746 h 959"/>
                            <a:gd name="T26" fmla="*/ 419 w 875"/>
                            <a:gd name="T27" fmla="*/ 724 h 959"/>
                            <a:gd name="T28" fmla="*/ 419 w 875"/>
                            <a:gd name="T29" fmla="*/ 687 h 959"/>
                            <a:gd name="T30" fmla="*/ 419 w 875"/>
                            <a:gd name="T31" fmla="*/ 622 h 959"/>
                            <a:gd name="T32" fmla="*/ 419 w 875"/>
                            <a:gd name="T33" fmla="*/ 514 h 959"/>
                            <a:gd name="T34" fmla="*/ 421 w 875"/>
                            <a:gd name="T35" fmla="*/ 347 h 959"/>
                            <a:gd name="T36" fmla="*/ 0 w 875"/>
                            <a:gd name="T37" fmla="*/ 0 h 959"/>
                            <a:gd name="T38" fmla="*/ 7 w 875"/>
                            <a:gd name="T39" fmla="*/ 547 h 959"/>
                            <a:gd name="T40" fmla="*/ 18 w 875"/>
                            <a:gd name="T41" fmla="*/ 618 h 959"/>
                            <a:gd name="T42" fmla="*/ 44 w 875"/>
                            <a:gd name="T43" fmla="*/ 691 h 959"/>
                            <a:gd name="T44" fmla="*/ 83 w 875"/>
                            <a:gd name="T45" fmla="*/ 762 h 959"/>
                            <a:gd name="T46" fmla="*/ 136 w 875"/>
                            <a:gd name="T47" fmla="*/ 829 h 959"/>
                            <a:gd name="T48" fmla="*/ 205 w 875"/>
                            <a:gd name="T49" fmla="*/ 887 h 959"/>
                            <a:gd name="T50" fmla="*/ 260 w 875"/>
                            <a:gd name="T51" fmla="*/ 920 h 959"/>
                            <a:gd name="T52" fmla="*/ 289 w 875"/>
                            <a:gd name="T53" fmla="*/ 933 h 959"/>
                            <a:gd name="T54" fmla="*/ 320 w 875"/>
                            <a:gd name="T55" fmla="*/ 943 h 959"/>
                            <a:gd name="T56" fmla="*/ 352 w 875"/>
                            <a:gd name="T57" fmla="*/ 950 h 959"/>
                            <a:gd name="T58" fmla="*/ 385 w 875"/>
                            <a:gd name="T59" fmla="*/ 956 h 959"/>
                            <a:gd name="T60" fmla="*/ 418 w 875"/>
                            <a:gd name="T61" fmla="*/ 959 h 959"/>
                            <a:gd name="T62" fmla="*/ 451 w 875"/>
                            <a:gd name="T63" fmla="*/ 959 h 959"/>
                            <a:gd name="T64" fmla="*/ 482 w 875"/>
                            <a:gd name="T65" fmla="*/ 958 h 959"/>
                            <a:gd name="T66" fmla="*/ 516 w 875"/>
                            <a:gd name="T67" fmla="*/ 952 h 959"/>
                            <a:gd name="T68" fmla="*/ 547 w 875"/>
                            <a:gd name="T69" fmla="*/ 943 h 959"/>
                            <a:gd name="T70" fmla="*/ 579 w 875"/>
                            <a:gd name="T71" fmla="*/ 933 h 959"/>
                            <a:gd name="T72" fmla="*/ 610 w 875"/>
                            <a:gd name="T73" fmla="*/ 917 h 959"/>
                            <a:gd name="T74" fmla="*/ 675 w 875"/>
                            <a:gd name="T75" fmla="*/ 877 h 959"/>
                            <a:gd name="T76" fmla="*/ 753 w 875"/>
                            <a:gd name="T77" fmla="*/ 799 h 959"/>
                            <a:gd name="T78" fmla="*/ 809 w 875"/>
                            <a:gd name="T79" fmla="*/ 716 h 959"/>
                            <a:gd name="T80" fmla="*/ 845 w 875"/>
                            <a:gd name="T81" fmla="*/ 638 h 959"/>
                            <a:gd name="T82" fmla="*/ 866 w 875"/>
                            <a:gd name="T83" fmla="*/ 575 h 959"/>
                            <a:gd name="T84" fmla="*/ 875 w 875"/>
                            <a:gd name="T85" fmla="*/ 539 h 959"/>
                            <a:gd name="T86" fmla="*/ 875 w 875"/>
                            <a:gd name="T87" fmla="*/ 533 h 9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875" h="959">
                              <a:moveTo>
                                <a:pt x="875" y="533"/>
                              </a:moveTo>
                              <a:lnTo>
                                <a:pt x="868" y="539"/>
                              </a:lnTo>
                              <a:lnTo>
                                <a:pt x="846" y="552"/>
                              </a:lnTo>
                              <a:lnTo>
                                <a:pt x="813" y="570"/>
                              </a:lnTo>
                              <a:lnTo>
                                <a:pt x="771" y="595"/>
                              </a:lnTo>
                              <a:lnTo>
                                <a:pt x="724" y="622"/>
                              </a:lnTo>
                              <a:lnTo>
                                <a:pt x="674" y="651"/>
                              </a:lnTo>
                              <a:lnTo>
                                <a:pt x="622" y="681"/>
                              </a:lnTo>
                              <a:lnTo>
                                <a:pt x="574" y="709"/>
                              </a:lnTo>
                              <a:lnTo>
                                <a:pt x="530" y="734"/>
                              </a:lnTo>
                              <a:lnTo>
                                <a:pt x="495" y="755"/>
                              </a:lnTo>
                              <a:lnTo>
                                <a:pt x="470" y="769"/>
                              </a:lnTo>
                              <a:lnTo>
                                <a:pt x="457" y="775"/>
                              </a:lnTo>
                              <a:lnTo>
                                <a:pt x="452" y="778"/>
                              </a:lnTo>
                              <a:lnTo>
                                <a:pt x="448" y="778"/>
                              </a:lnTo>
                              <a:lnTo>
                                <a:pt x="444" y="778"/>
                              </a:lnTo>
                              <a:lnTo>
                                <a:pt x="439" y="778"/>
                              </a:lnTo>
                              <a:lnTo>
                                <a:pt x="435" y="776"/>
                              </a:lnTo>
                              <a:lnTo>
                                <a:pt x="431" y="775"/>
                              </a:lnTo>
                              <a:lnTo>
                                <a:pt x="428" y="772"/>
                              </a:lnTo>
                              <a:lnTo>
                                <a:pt x="425" y="769"/>
                              </a:lnTo>
                              <a:lnTo>
                                <a:pt x="422" y="766"/>
                              </a:lnTo>
                              <a:lnTo>
                                <a:pt x="421" y="763"/>
                              </a:lnTo>
                              <a:lnTo>
                                <a:pt x="419" y="759"/>
                              </a:lnTo>
                              <a:lnTo>
                                <a:pt x="418" y="755"/>
                              </a:lnTo>
                              <a:lnTo>
                                <a:pt x="419" y="746"/>
                              </a:lnTo>
                              <a:lnTo>
                                <a:pt x="419" y="736"/>
                              </a:lnTo>
                              <a:lnTo>
                                <a:pt x="419" y="724"/>
                              </a:lnTo>
                              <a:lnTo>
                                <a:pt x="419" y="709"/>
                              </a:lnTo>
                              <a:lnTo>
                                <a:pt x="419" y="687"/>
                              </a:lnTo>
                              <a:lnTo>
                                <a:pt x="419" y="660"/>
                              </a:lnTo>
                              <a:lnTo>
                                <a:pt x="419" y="622"/>
                              </a:lnTo>
                              <a:lnTo>
                                <a:pt x="419" y="575"/>
                              </a:lnTo>
                              <a:lnTo>
                                <a:pt x="419" y="514"/>
                              </a:lnTo>
                              <a:lnTo>
                                <a:pt x="421" y="439"/>
                              </a:lnTo>
                              <a:lnTo>
                                <a:pt x="421" y="347"/>
                              </a:lnTo>
                              <a:lnTo>
                                <a:pt x="421" y="238"/>
                              </a:lnTo>
                              <a:lnTo>
                                <a:pt x="0" y="0"/>
                              </a:lnTo>
                              <a:lnTo>
                                <a:pt x="4" y="513"/>
                              </a:lnTo>
                              <a:lnTo>
                                <a:pt x="7" y="547"/>
                              </a:lnTo>
                              <a:lnTo>
                                <a:pt x="11" y="582"/>
                              </a:lnTo>
                              <a:lnTo>
                                <a:pt x="18" y="618"/>
                              </a:lnTo>
                              <a:lnTo>
                                <a:pt x="30" y="654"/>
                              </a:lnTo>
                              <a:lnTo>
                                <a:pt x="44" y="691"/>
                              </a:lnTo>
                              <a:lnTo>
                                <a:pt x="62" y="727"/>
                              </a:lnTo>
                              <a:lnTo>
                                <a:pt x="83" y="762"/>
                              </a:lnTo>
                              <a:lnTo>
                                <a:pt x="108" y="796"/>
                              </a:lnTo>
                              <a:lnTo>
                                <a:pt x="136" y="829"/>
                              </a:lnTo>
                              <a:lnTo>
                                <a:pt x="169" y="860"/>
                              </a:lnTo>
                              <a:lnTo>
                                <a:pt x="205" y="887"/>
                              </a:lnTo>
                              <a:lnTo>
                                <a:pt x="245" y="911"/>
                              </a:lnTo>
                              <a:lnTo>
                                <a:pt x="260" y="920"/>
                              </a:lnTo>
                              <a:lnTo>
                                <a:pt x="274" y="926"/>
                              </a:lnTo>
                              <a:lnTo>
                                <a:pt x="289" y="933"/>
                              </a:lnTo>
                              <a:lnTo>
                                <a:pt x="304" y="937"/>
                              </a:lnTo>
                              <a:lnTo>
                                <a:pt x="320" y="943"/>
                              </a:lnTo>
                              <a:lnTo>
                                <a:pt x="336" y="947"/>
                              </a:lnTo>
                              <a:lnTo>
                                <a:pt x="352" y="950"/>
                              </a:lnTo>
                              <a:lnTo>
                                <a:pt x="368" y="955"/>
                              </a:lnTo>
                              <a:lnTo>
                                <a:pt x="385" y="956"/>
                              </a:lnTo>
                              <a:lnTo>
                                <a:pt x="401" y="959"/>
                              </a:lnTo>
                              <a:lnTo>
                                <a:pt x="418" y="959"/>
                              </a:lnTo>
                              <a:lnTo>
                                <a:pt x="434" y="959"/>
                              </a:lnTo>
                              <a:lnTo>
                                <a:pt x="451" y="959"/>
                              </a:lnTo>
                              <a:lnTo>
                                <a:pt x="467" y="959"/>
                              </a:lnTo>
                              <a:lnTo>
                                <a:pt x="482" y="958"/>
                              </a:lnTo>
                              <a:lnTo>
                                <a:pt x="500" y="955"/>
                              </a:lnTo>
                              <a:lnTo>
                                <a:pt x="516" y="952"/>
                              </a:lnTo>
                              <a:lnTo>
                                <a:pt x="531" y="947"/>
                              </a:lnTo>
                              <a:lnTo>
                                <a:pt x="547" y="943"/>
                              </a:lnTo>
                              <a:lnTo>
                                <a:pt x="563" y="939"/>
                              </a:lnTo>
                              <a:lnTo>
                                <a:pt x="579" y="933"/>
                              </a:lnTo>
                              <a:lnTo>
                                <a:pt x="595" y="926"/>
                              </a:lnTo>
                              <a:lnTo>
                                <a:pt x="610" y="917"/>
                              </a:lnTo>
                              <a:lnTo>
                                <a:pt x="625" y="909"/>
                              </a:lnTo>
                              <a:lnTo>
                                <a:pt x="675" y="877"/>
                              </a:lnTo>
                              <a:lnTo>
                                <a:pt x="717" y="840"/>
                              </a:lnTo>
                              <a:lnTo>
                                <a:pt x="753" y="799"/>
                              </a:lnTo>
                              <a:lnTo>
                                <a:pt x="784" y="757"/>
                              </a:lnTo>
                              <a:lnTo>
                                <a:pt x="809" y="716"/>
                              </a:lnTo>
                              <a:lnTo>
                                <a:pt x="829" y="675"/>
                              </a:lnTo>
                              <a:lnTo>
                                <a:pt x="845" y="638"/>
                              </a:lnTo>
                              <a:lnTo>
                                <a:pt x="857" y="603"/>
                              </a:lnTo>
                              <a:lnTo>
                                <a:pt x="866" y="575"/>
                              </a:lnTo>
                              <a:lnTo>
                                <a:pt x="872" y="553"/>
                              </a:lnTo>
                              <a:lnTo>
                                <a:pt x="875" y="539"/>
                              </a:lnTo>
                              <a:lnTo>
                                <a:pt x="875" y="533"/>
                              </a:lnTo>
                              <a:close/>
                            </a:path>
                          </a:pathLst>
                        </a:custGeom>
                        <a:solidFill>
                          <a:srgbClr val="FF5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67"/>
                      <wps:cNvSpPr>
                        <a:spLocks/>
                      </wps:cNvSpPr>
                      <wps:spPr bwMode="auto">
                        <a:xfrm>
                          <a:off x="1389" y="710"/>
                          <a:ext cx="670" cy="1058"/>
                        </a:xfrm>
                        <a:custGeom>
                          <a:avLst/>
                          <a:gdLst>
                            <a:gd name="T0" fmla="*/ 35 w 670"/>
                            <a:gd name="T1" fmla="*/ 38 h 1058"/>
                            <a:gd name="T2" fmla="*/ 89 w 670"/>
                            <a:gd name="T3" fmla="*/ 69 h 1058"/>
                            <a:gd name="T4" fmla="*/ 180 w 670"/>
                            <a:gd name="T5" fmla="*/ 120 h 1058"/>
                            <a:gd name="T6" fmla="*/ 282 w 670"/>
                            <a:gd name="T7" fmla="*/ 178 h 1058"/>
                            <a:gd name="T8" fmla="*/ 374 w 670"/>
                            <a:gd name="T9" fmla="*/ 231 h 1058"/>
                            <a:gd name="T10" fmla="*/ 434 w 670"/>
                            <a:gd name="T11" fmla="*/ 267 h 1058"/>
                            <a:gd name="T12" fmla="*/ 450 w 670"/>
                            <a:gd name="T13" fmla="*/ 279 h 1058"/>
                            <a:gd name="T14" fmla="*/ 456 w 670"/>
                            <a:gd name="T15" fmla="*/ 286 h 1058"/>
                            <a:gd name="T16" fmla="*/ 457 w 670"/>
                            <a:gd name="T17" fmla="*/ 295 h 1058"/>
                            <a:gd name="T18" fmla="*/ 457 w 670"/>
                            <a:gd name="T19" fmla="*/ 302 h 1058"/>
                            <a:gd name="T20" fmla="*/ 456 w 670"/>
                            <a:gd name="T21" fmla="*/ 310 h 1058"/>
                            <a:gd name="T22" fmla="*/ 451 w 670"/>
                            <a:gd name="T23" fmla="*/ 316 h 1058"/>
                            <a:gd name="T24" fmla="*/ 440 w 670"/>
                            <a:gd name="T25" fmla="*/ 323 h 1058"/>
                            <a:gd name="T26" fmla="*/ 421 w 670"/>
                            <a:gd name="T27" fmla="*/ 334 h 1058"/>
                            <a:gd name="T28" fmla="*/ 390 w 670"/>
                            <a:gd name="T29" fmla="*/ 352 h 1058"/>
                            <a:gd name="T30" fmla="*/ 334 w 670"/>
                            <a:gd name="T31" fmla="*/ 384 h 1058"/>
                            <a:gd name="T32" fmla="*/ 239 w 670"/>
                            <a:gd name="T33" fmla="*/ 437 h 1058"/>
                            <a:gd name="T34" fmla="*/ 95 w 670"/>
                            <a:gd name="T35" fmla="*/ 521 h 1058"/>
                            <a:gd name="T36" fmla="*/ 5 w 670"/>
                            <a:gd name="T37" fmla="*/ 1058 h 1058"/>
                            <a:gd name="T38" fmla="*/ 474 w 670"/>
                            <a:gd name="T39" fmla="*/ 781 h 1058"/>
                            <a:gd name="T40" fmla="*/ 530 w 670"/>
                            <a:gd name="T41" fmla="*/ 735 h 1058"/>
                            <a:gd name="T42" fmla="*/ 581 w 670"/>
                            <a:gd name="T43" fmla="*/ 676 h 1058"/>
                            <a:gd name="T44" fmla="*/ 622 w 670"/>
                            <a:gd name="T45" fmla="*/ 607 h 1058"/>
                            <a:gd name="T46" fmla="*/ 652 w 670"/>
                            <a:gd name="T47" fmla="*/ 526 h 1058"/>
                            <a:gd name="T48" fmla="*/ 670 w 670"/>
                            <a:gd name="T49" fmla="*/ 439 h 1058"/>
                            <a:gd name="T50" fmla="*/ 668 w 670"/>
                            <a:gd name="T51" fmla="*/ 359 h 1058"/>
                            <a:gd name="T52" fmla="*/ 657 w 670"/>
                            <a:gd name="T53" fmla="*/ 298 h 1058"/>
                            <a:gd name="T54" fmla="*/ 635 w 670"/>
                            <a:gd name="T55" fmla="*/ 237 h 1058"/>
                            <a:gd name="T56" fmla="*/ 602 w 670"/>
                            <a:gd name="T57" fmla="*/ 180 h 1058"/>
                            <a:gd name="T58" fmla="*/ 561 w 670"/>
                            <a:gd name="T59" fmla="*/ 126 h 1058"/>
                            <a:gd name="T60" fmla="*/ 507 w 670"/>
                            <a:gd name="T61" fmla="*/ 82 h 1058"/>
                            <a:gd name="T62" fmla="*/ 425 w 670"/>
                            <a:gd name="T63" fmla="*/ 36 h 1058"/>
                            <a:gd name="T64" fmla="*/ 319 w 670"/>
                            <a:gd name="T65" fmla="*/ 7 h 1058"/>
                            <a:gd name="T66" fmla="*/ 219 w 670"/>
                            <a:gd name="T67" fmla="*/ 0 h 1058"/>
                            <a:gd name="T68" fmla="*/ 132 w 670"/>
                            <a:gd name="T69" fmla="*/ 8 h 1058"/>
                            <a:gd name="T70" fmla="*/ 68 w 670"/>
                            <a:gd name="T71" fmla="*/ 21 h 1058"/>
                            <a:gd name="T72" fmla="*/ 32 w 670"/>
                            <a:gd name="T73" fmla="*/ 31 h 1058"/>
                            <a:gd name="T74" fmla="*/ 26 w 670"/>
                            <a:gd name="T75" fmla="*/ 33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70" h="1058">
                              <a:moveTo>
                                <a:pt x="26" y="33"/>
                              </a:moveTo>
                              <a:lnTo>
                                <a:pt x="35" y="38"/>
                              </a:lnTo>
                              <a:lnTo>
                                <a:pt x="56" y="50"/>
                              </a:lnTo>
                              <a:lnTo>
                                <a:pt x="89" y="69"/>
                              </a:lnTo>
                              <a:lnTo>
                                <a:pt x="132" y="93"/>
                              </a:lnTo>
                              <a:lnTo>
                                <a:pt x="180" y="120"/>
                              </a:lnTo>
                              <a:lnTo>
                                <a:pt x="230" y="149"/>
                              </a:lnTo>
                              <a:lnTo>
                                <a:pt x="282" y="178"/>
                              </a:lnTo>
                              <a:lnTo>
                                <a:pt x="329" y="207"/>
                              </a:lnTo>
                              <a:lnTo>
                                <a:pt x="374" y="231"/>
                              </a:lnTo>
                              <a:lnTo>
                                <a:pt x="410" y="253"/>
                              </a:lnTo>
                              <a:lnTo>
                                <a:pt x="434" y="267"/>
                              </a:lnTo>
                              <a:lnTo>
                                <a:pt x="446" y="275"/>
                              </a:lnTo>
                              <a:lnTo>
                                <a:pt x="450" y="279"/>
                              </a:lnTo>
                              <a:lnTo>
                                <a:pt x="453" y="282"/>
                              </a:lnTo>
                              <a:lnTo>
                                <a:pt x="456" y="286"/>
                              </a:lnTo>
                              <a:lnTo>
                                <a:pt x="457" y="290"/>
                              </a:lnTo>
                              <a:lnTo>
                                <a:pt x="457" y="295"/>
                              </a:lnTo>
                              <a:lnTo>
                                <a:pt x="457" y="299"/>
                              </a:lnTo>
                              <a:lnTo>
                                <a:pt x="457" y="302"/>
                              </a:lnTo>
                              <a:lnTo>
                                <a:pt x="457" y="306"/>
                              </a:lnTo>
                              <a:lnTo>
                                <a:pt x="456" y="310"/>
                              </a:lnTo>
                              <a:lnTo>
                                <a:pt x="453" y="313"/>
                              </a:lnTo>
                              <a:lnTo>
                                <a:pt x="451" y="316"/>
                              </a:lnTo>
                              <a:lnTo>
                                <a:pt x="447" y="318"/>
                              </a:lnTo>
                              <a:lnTo>
                                <a:pt x="440" y="323"/>
                              </a:lnTo>
                              <a:lnTo>
                                <a:pt x="431" y="328"/>
                              </a:lnTo>
                              <a:lnTo>
                                <a:pt x="421" y="334"/>
                              </a:lnTo>
                              <a:lnTo>
                                <a:pt x="407" y="341"/>
                              </a:lnTo>
                              <a:lnTo>
                                <a:pt x="390" y="352"/>
                              </a:lnTo>
                              <a:lnTo>
                                <a:pt x="365" y="365"/>
                              </a:lnTo>
                              <a:lnTo>
                                <a:pt x="334" y="384"/>
                              </a:lnTo>
                              <a:lnTo>
                                <a:pt x="292" y="408"/>
                              </a:lnTo>
                              <a:lnTo>
                                <a:pt x="239" y="437"/>
                              </a:lnTo>
                              <a:lnTo>
                                <a:pt x="174" y="475"/>
                              </a:lnTo>
                              <a:lnTo>
                                <a:pt x="95" y="521"/>
                              </a:lnTo>
                              <a:lnTo>
                                <a:pt x="0" y="574"/>
                              </a:lnTo>
                              <a:lnTo>
                                <a:pt x="5" y="1058"/>
                              </a:lnTo>
                              <a:lnTo>
                                <a:pt x="446" y="798"/>
                              </a:lnTo>
                              <a:lnTo>
                                <a:pt x="474" y="781"/>
                              </a:lnTo>
                              <a:lnTo>
                                <a:pt x="503" y="760"/>
                              </a:lnTo>
                              <a:lnTo>
                                <a:pt x="530" y="735"/>
                              </a:lnTo>
                              <a:lnTo>
                                <a:pt x="556" y="706"/>
                              </a:lnTo>
                              <a:lnTo>
                                <a:pt x="581" y="676"/>
                              </a:lnTo>
                              <a:lnTo>
                                <a:pt x="602" y="643"/>
                              </a:lnTo>
                              <a:lnTo>
                                <a:pt x="622" y="607"/>
                              </a:lnTo>
                              <a:lnTo>
                                <a:pt x="640" y="568"/>
                              </a:lnTo>
                              <a:lnTo>
                                <a:pt x="652" y="526"/>
                              </a:lnTo>
                              <a:lnTo>
                                <a:pt x="663" y="483"/>
                              </a:lnTo>
                              <a:lnTo>
                                <a:pt x="670" y="439"/>
                              </a:lnTo>
                              <a:lnTo>
                                <a:pt x="670" y="390"/>
                              </a:lnTo>
                              <a:lnTo>
                                <a:pt x="668" y="359"/>
                              </a:lnTo>
                              <a:lnTo>
                                <a:pt x="664" y="329"/>
                              </a:lnTo>
                              <a:lnTo>
                                <a:pt x="657" y="298"/>
                              </a:lnTo>
                              <a:lnTo>
                                <a:pt x="647" y="267"/>
                              </a:lnTo>
                              <a:lnTo>
                                <a:pt x="635" y="237"/>
                              </a:lnTo>
                              <a:lnTo>
                                <a:pt x="619" y="207"/>
                              </a:lnTo>
                              <a:lnTo>
                                <a:pt x="602" y="180"/>
                              </a:lnTo>
                              <a:lnTo>
                                <a:pt x="582" y="152"/>
                              </a:lnTo>
                              <a:lnTo>
                                <a:pt x="561" y="126"/>
                              </a:lnTo>
                              <a:lnTo>
                                <a:pt x="535" y="103"/>
                              </a:lnTo>
                              <a:lnTo>
                                <a:pt x="507" y="82"/>
                              </a:lnTo>
                              <a:lnTo>
                                <a:pt x="477" y="61"/>
                              </a:lnTo>
                              <a:lnTo>
                                <a:pt x="425" y="36"/>
                              </a:lnTo>
                              <a:lnTo>
                                <a:pt x="372" y="18"/>
                              </a:lnTo>
                              <a:lnTo>
                                <a:pt x="319" y="7"/>
                              </a:lnTo>
                              <a:lnTo>
                                <a:pt x="267" y="1"/>
                              </a:lnTo>
                              <a:lnTo>
                                <a:pt x="219" y="0"/>
                              </a:lnTo>
                              <a:lnTo>
                                <a:pt x="174" y="2"/>
                              </a:lnTo>
                              <a:lnTo>
                                <a:pt x="132" y="8"/>
                              </a:lnTo>
                              <a:lnTo>
                                <a:pt x="96" y="14"/>
                              </a:lnTo>
                              <a:lnTo>
                                <a:pt x="68" y="21"/>
                              </a:lnTo>
                              <a:lnTo>
                                <a:pt x="46" y="27"/>
                              </a:lnTo>
                              <a:lnTo>
                                <a:pt x="32" y="31"/>
                              </a:lnTo>
                              <a:lnTo>
                                <a:pt x="26" y="33"/>
                              </a:lnTo>
                              <a:close/>
                            </a:path>
                          </a:pathLst>
                        </a:custGeom>
                        <a:solidFill>
                          <a:srgbClr val="FF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68"/>
                      <wps:cNvSpPr>
                        <a:spLocks/>
                      </wps:cNvSpPr>
                      <wps:spPr bwMode="auto">
                        <a:xfrm>
                          <a:off x="682" y="689"/>
                          <a:ext cx="1098" cy="804"/>
                        </a:xfrm>
                        <a:custGeom>
                          <a:avLst/>
                          <a:gdLst>
                            <a:gd name="T0" fmla="*/ 202 w 1098"/>
                            <a:gd name="T1" fmla="*/ 795 h 804"/>
                            <a:gd name="T2" fmla="*/ 202 w 1098"/>
                            <a:gd name="T3" fmla="*/ 732 h 804"/>
                            <a:gd name="T4" fmla="*/ 202 w 1098"/>
                            <a:gd name="T5" fmla="*/ 628 h 804"/>
                            <a:gd name="T6" fmla="*/ 202 w 1098"/>
                            <a:gd name="T7" fmla="*/ 511 h 804"/>
                            <a:gd name="T8" fmla="*/ 202 w 1098"/>
                            <a:gd name="T9" fmla="*/ 403 h 804"/>
                            <a:gd name="T10" fmla="*/ 202 w 1098"/>
                            <a:gd name="T11" fmla="*/ 333 h 804"/>
                            <a:gd name="T12" fmla="*/ 203 w 1098"/>
                            <a:gd name="T13" fmla="*/ 314 h 804"/>
                            <a:gd name="T14" fmla="*/ 207 w 1098"/>
                            <a:gd name="T15" fmla="*/ 306 h 804"/>
                            <a:gd name="T16" fmla="*/ 213 w 1098"/>
                            <a:gd name="T17" fmla="*/ 300 h 804"/>
                            <a:gd name="T18" fmla="*/ 220 w 1098"/>
                            <a:gd name="T19" fmla="*/ 296 h 804"/>
                            <a:gd name="T20" fmla="*/ 227 w 1098"/>
                            <a:gd name="T21" fmla="*/ 294 h 804"/>
                            <a:gd name="T22" fmla="*/ 235 w 1098"/>
                            <a:gd name="T23" fmla="*/ 294 h 804"/>
                            <a:gd name="T24" fmla="*/ 246 w 1098"/>
                            <a:gd name="T25" fmla="*/ 301 h 804"/>
                            <a:gd name="T26" fmla="*/ 265 w 1098"/>
                            <a:gd name="T27" fmla="*/ 311 h 804"/>
                            <a:gd name="T28" fmla="*/ 296 w 1098"/>
                            <a:gd name="T29" fmla="*/ 330 h 804"/>
                            <a:gd name="T30" fmla="*/ 352 w 1098"/>
                            <a:gd name="T31" fmla="*/ 363 h 804"/>
                            <a:gd name="T32" fmla="*/ 446 w 1098"/>
                            <a:gd name="T33" fmla="*/ 418 h 804"/>
                            <a:gd name="T34" fmla="*/ 589 w 1098"/>
                            <a:gd name="T35" fmla="*/ 501 h 804"/>
                            <a:gd name="T36" fmla="*/ 1098 w 1098"/>
                            <a:gd name="T37" fmla="*/ 310 h 804"/>
                            <a:gd name="T38" fmla="*/ 625 w 1098"/>
                            <a:gd name="T39" fmla="*/ 42 h 804"/>
                            <a:gd name="T40" fmla="*/ 556 w 1098"/>
                            <a:gd name="T41" fmla="*/ 18 h 804"/>
                            <a:gd name="T42" fmla="*/ 482 w 1098"/>
                            <a:gd name="T43" fmla="*/ 3 h 804"/>
                            <a:gd name="T44" fmla="*/ 400 w 1098"/>
                            <a:gd name="T45" fmla="*/ 0 h 804"/>
                            <a:gd name="T46" fmla="*/ 315 w 1098"/>
                            <a:gd name="T47" fmla="*/ 15 h 804"/>
                            <a:gd name="T48" fmla="*/ 232 w 1098"/>
                            <a:gd name="T49" fmla="*/ 45 h 804"/>
                            <a:gd name="T50" fmla="*/ 164 w 1098"/>
                            <a:gd name="T51" fmla="*/ 84 h 804"/>
                            <a:gd name="T52" fmla="*/ 117 w 1098"/>
                            <a:gd name="T53" fmla="*/ 126 h 804"/>
                            <a:gd name="T54" fmla="*/ 75 w 1098"/>
                            <a:gd name="T55" fmla="*/ 175 h 804"/>
                            <a:gd name="T56" fmla="*/ 41 w 1098"/>
                            <a:gd name="T57" fmla="*/ 232 h 804"/>
                            <a:gd name="T58" fmla="*/ 16 w 1098"/>
                            <a:gd name="T59" fmla="*/ 296 h 804"/>
                            <a:gd name="T60" fmla="*/ 3 w 1098"/>
                            <a:gd name="T61" fmla="*/ 363 h 804"/>
                            <a:gd name="T62" fmla="*/ 5 w 1098"/>
                            <a:gd name="T63" fmla="*/ 458 h 804"/>
                            <a:gd name="T64" fmla="*/ 33 w 1098"/>
                            <a:gd name="T65" fmla="*/ 565 h 804"/>
                            <a:gd name="T66" fmla="*/ 78 w 1098"/>
                            <a:gd name="T67" fmla="*/ 654 h 804"/>
                            <a:gd name="T68" fmla="*/ 127 w 1098"/>
                            <a:gd name="T69" fmla="*/ 726 h 804"/>
                            <a:gd name="T70" fmla="*/ 171 w 1098"/>
                            <a:gd name="T71" fmla="*/ 775 h 804"/>
                            <a:gd name="T72" fmla="*/ 199 w 1098"/>
                            <a:gd name="T73" fmla="*/ 801 h 804"/>
                            <a:gd name="T74" fmla="*/ 202 w 1098"/>
                            <a:gd name="T75" fmla="*/ 804 h 8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98" h="804">
                              <a:moveTo>
                                <a:pt x="202" y="804"/>
                              </a:moveTo>
                              <a:lnTo>
                                <a:pt x="202" y="795"/>
                              </a:lnTo>
                              <a:lnTo>
                                <a:pt x="202" y="770"/>
                              </a:lnTo>
                              <a:lnTo>
                                <a:pt x="202" y="732"/>
                              </a:lnTo>
                              <a:lnTo>
                                <a:pt x="202" y="683"/>
                              </a:lnTo>
                              <a:lnTo>
                                <a:pt x="202" y="628"/>
                              </a:lnTo>
                              <a:lnTo>
                                <a:pt x="202" y="570"/>
                              </a:lnTo>
                              <a:lnTo>
                                <a:pt x="202" y="511"/>
                              </a:lnTo>
                              <a:lnTo>
                                <a:pt x="202" y="455"/>
                              </a:lnTo>
                              <a:lnTo>
                                <a:pt x="202" y="403"/>
                              </a:lnTo>
                              <a:lnTo>
                                <a:pt x="202" y="363"/>
                              </a:lnTo>
                              <a:lnTo>
                                <a:pt x="202" y="333"/>
                              </a:lnTo>
                              <a:lnTo>
                                <a:pt x="202" y="319"/>
                              </a:lnTo>
                              <a:lnTo>
                                <a:pt x="203" y="314"/>
                              </a:lnTo>
                              <a:lnTo>
                                <a:pt x="204" y="310"/>
                              </a:lnTo>
                              <a:lnTo>
                                <a:pt x="207" y="306"/>
                              </a:lnTo>
                              <a:lnTo>
                                <a:pt x="210" y="303"/>
                              </a:lnTo>
                              <a:lnTo>
                                <a:pt x="213" y="300"/>
                              </a:lnTo>
                              <a:lnTo>
                                <a:pt x="216" y="297"/>
                              </a:lnTo>
                              <a:lnTo>
                                <a:pt x="220" y="296"/>
                              </a:lnTo>
                              <a:lnTo>
                                <a:pt x="223" y="294"/>
                              </a:lnTo>
                              <a:lnTo>
                                <a:pt x="227" y="294"/>
                              </a:lnTo>
                              <a:lnTo>
                                <a:pt x="232" y="294"/>
                              </a:lnTo>
                              <a:lnTo>
                                <a:pt x="235" y="294"/>
                              </a:lnTo>
                              <a:lnTo>
                                <a:pt x="237" y="296"/>
                              </a:lnTo>
                              <a:lnTo>
                                <a:pt x="246" y="301"/>
                              </a:lnTo>
                              <a:lnTo>
                                <a:pt x="255" y="306"/>
                              </a:lnTo>
                              <a:lnTo>
                                <a:pt x="265" y="311"/>
                              </a:lnTo>
                              <a:lnTo>
                                <a:pt x="279" y="320"/>
                              </a:lnTo>
                              <a:lnTo>
                                <a:pt x="296" y="330"/>
                              </a:lnTo>
                              <a:lnTo>
                                <a:pt x="321" y="344"/>
                              </a:lnTo>
                              <a:lnTo>
                                <a:pt x="352" y="363"/>
                              </a:lnTo>
                              <a:lnTo>
                                <a:pt x="394" y="386"/>
                              </a:lnTo>
                              <a:lnTo>
                                <a:pt x="446" y="418"/>
                              </a:lnTo>
                              <a:lnTo>
                                <a:pt x="510" y="455"/>
                              </a:lnTo>
                              <a:lnTo>
                                <a:pt x="589" y="501"/>
                              </a:lnTo>
                              <a:lnTo>
                                <a:pt x="683" y="556"/>
                              </a:lnTo>
                              <a:lnTo>
                                <a:pt x="1098" y="310"/>
                              </a:lnTo>
                              <a:lnTo>
                                <a:pt x="654" y="57"/>
                              </a:lnTo>
                              <a:lnTo>
                                <a:pt x="625" y="42"/>
                              </a:lnTo>
                              <a:lnTo>
                                <a:pt x="592" y="29"/>
                              </a:lnTo>
                              <a:lnTo>
                                <a:pt x="556" y="18"/>
                              </a:lnTo>
                              <a:lnTo>
                                <a:pt x="520" y="9"/>
                              </a:lnTo>
                              <a:lnTo>
                                <a:pt x="482" y="3"/>
                              </a:lnTo>
                              <a:lnTo>
                                <a:pt x="441" y="0"/>
                              </a:lnTo>
                              <a:lnTo>
                                <a:pt x="400" y="0"/>
                              </a:lnTo>
                              <a:lnTo>
                                <a:pt x="358" y="6"/>
                              </a:lnTo>
                              <a:lnTo>
                                <a:pt x="315" y="15"/>
                              </a:lnTo>
                              <a:lnTo>
                                <a:pt x="273" y="28"/>
                              </a:lnTo>
                              <a:lnTo>
                                <a:pt x="232" y="45"/>
                              </a:lnTo>
                              <a:lnTo>
                                <a:pt x="189" y="67"/>
                              </a:lnTo>
                              <a:lnTo>
                                <a:pt x="164" y="84"/>
                              </a:lnTo>
                              <a:lnTo>
                                <a:pt x="140" y="104"/>
                              </a:lnTo>
                              <a:lnTo>
                                <a:pt x="117" y="126"/>
                              </a:lnTo>
                              <a:lnTo>
                                <a:pt x="95" y="149"/>
                              </a:lnTo>
                              <a:lnTo>
                                <a:pt x="75" y="175"/>
                              </a:lnTo>
                              <a:lnTo>
                                <a:pt x="56" y="202"/>
                              </a:lnTo>
                              <a:lnTo>
                                <a:pt x="41" y="232"/>
                              </a:lnTo>
                              <a:lnTo>
                                <a:pt x="26" y="262"/>
                              </a:lnTo>
                              <a:lnTo>
                                <a:pt x="16" y="296"/>
                              </a:lnTo>
                              <a:lnTo>
                                <a:pt x="8" y="329"/>
                              </a:lnTo>
                              <a:lnTo>
                                <a:pt x="3" y="363"/>
                              </a:lnTo>
                              <a:lnTo>
                                <a:pt x="0" y="398"/>
                              </a:lnTo>
                              <a:lnTo>
                                <a:pt x="5" y="458"/>
                              </a:lnTo>
                              <a:lnTo>
                                <a:pt x="16" y="513"/>
                              </a:lnTo>
                              <a:lnTo>
                                <a:pt x="33" y="565"/>
                              </a:lnTo>
                              <a:lnTo>
                                <a:pt x="54" y="612"/>
                              </a:lnTo>
                              <a:lnTo>
                                <a:pt x="78" y="654"/>
                              </a:lnTo>
                              <a:lnTo>
                                <a:pt x="102" y="693"/>
                              </a:lnTo>
                              <a:lnTo>
                                <a:pt x="127" y="726"/>
                              </a:lnTo>
                              <a:lnTo>
                                <a:pt x="150" y="753"/>
                              </a:lnTo>
                              <a:lnTo>
                                <a:pt x="171" y="775"/>
                              </a:lnTo>
                              <a:lnTo>
                                <a:pt x="187" y="791"/>
                              </a:lnTo>
                              <a:lnTo>
                                <a:pt x="199" y="801"/>
                              </a:lnTo>
                              <a:lnTo>
                                <a:pt x="202" y="804"/>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69"/>
                      <wps:cNvSpPr>
                        <a:spLocks/>
                      </wps:cNvSpPr>
                      <wps:spPr bwMode="auto">
                        <a:xfrm>
                          <a:off x="924" y="1046"/>
                          <a:ext cx="876" cy="960"/>
                        </a:xfrm>
                        <a:custGeom>
                          <a:avLst/>
                          <a:gdLst>
                            <a:gd name="T0" fmla="*/ 444 w 876"/>
                            <a:gd name="T1" fmla="*/ 778 h 960"/>
                            <a:gd name="T2" fmla="*/ 419 w 876"/>
                            <a:gd name="T3" fmla="*/ 622 h 960"/>
                            <a:gd name="T4" fmla="*/ 4 w 876"/>
                            <a:gd name="T5" fmla="*/ 523 h 960"/>
                            <a:gd name="T6" fmla="*/ 6 w 876"/>
                            <a:gd name="T7" fmla="*/ 540 h 960"/>
                            <a:gd name="T8" fmla="*/ 7 w 876"/>
                            <a:gd name="T9" fmla="*/ 557 h 960"/>
                            <a:gd name="T10" fmla="*/ 10 w 876"/>
                            <a:gd name="T11" fmla="*/ 575 h 960"/>
                            <a:gd name="T12" fmla="*/ 13 w 876"/>
                            <a:gd name="T13" fmla="*/ 592 h 960"/>
                            <a:gd name="T14" fmla="*/ 17 w 876"/>
                            <a:gd name="T15" fmla="*/ 611 h 960"/>
                            <a:gd name="T16" fmla="*/ 21 w 876"/>
                            <a:gd name="T17" fmla="*/ 628 h 960"/>
                            <a:gd name="T18" fmla="*/ 27 w 876"/>
                            <a:gd name="T19" fmla="*/ 647 h 960"/>
                            <a:gd name="T20" fmla="*/ 34 w 876"/>
                            <a:gd name="T21" fmla="*/ 664 h 960"/>
                            <a:gd name="T22" fmla="*/ 40 w 876"/>
                            <a:gd name="T23" fmla="*/ 683 h 960"/>
                            <a:gd name="T24" fmla="*/ 49 w 876"/>
                            <a:gd name="T25" fmla="*/ 701 h 960"/>
                            <a:gd name="T26" fmla="*/ 57 w 876"/>
                            <a:gd name="T27" fmla="*/ 719 h 960"/>
                            <a:gd name="T28" fmla="*/ 67 w 876"/>
                            <a:gd name="T29" fmla="*/ 737 h 960"/>
                            <a:gd name="T30" fmla="*/ 77 w 876"/>
                            <a:gd name="T31" fmla="*/ 755 h 960"/>
                            <a:gd name="T32" fmla="*/ 89 w 876"/>
                            <a:gd name="T33" fmla="*/ 772 h 960"/>
                            <a:gd name="T34" fmla="*/ 102 w 876"/>
                            <a:gd name="T35" fmla="*/ 789 h 960"/>
                            <a:gd name="T36" fmla="*/ 115 w 876"/>
                            <a:gd name="T37" fmla="*/ 805 h 960"/>
                            <a:gd name="T38" fmla="*/ 129 w 876"/>
                            <a:gd name="T39" fmla="*/ 822 h 960"/>
                            <a:gd name="T40" fmla="*/ 145 w 876"/>
                            <a:gd name="T41" fmla="*/ 838 h 960"/>
                            <a:gd name="T42" fmla="*/ 161 w 876"/>
                            <a:gd name="T43" fmla="*/ 852 h 960"/>
                            <a:gd name="T44" fmla="*/ 178 w 876"/>
                            <a:gd name="T45" fmla="*/ 867 h 960"/>
                            <a:gd name="T46" fmla="*/ 197 w 876"/>
                            <a:gd name="T47" fmla="*/ 881 h 960"/>
                            <a:gd name="T48" fmla="*/ 215 w 876"/>
                            <a:gd name="T49" fmla="*/ 894 h 960"/>
                            <a:gd name="T50" fmla="*/ 237 w 876"/>
                            <a:gd name="T51" fmla="*/ 907 h 960"/>
                            <a:gd name="T52" fmla="*/ 261 w 876"/>
                            <a:gd name="T53" fmla="*/ 920 h 960"/>
                            <a:gd name="T54" fmla="*/ 291 w 876"/>
                            <a:gd name="T55" fmla="*/ 933 h 960"/>
                            <a:gd name="T56" fmla="*/ 322 w 876"/>
                            <a:gd name="T57" fmla="*/ 943 h 960"/>
                            <a:gd name="T58" fmla="*/ 353 w 876"/>
                            <a:gd name="T59" fmla="*/ 952 h 960"/>
                            <a:gd name="T60" fmla="*/ 386 w 876"/>
                            <a:gd name="T61" fmla="*/ 958 h 960"/>
                            <a:gd name="T62" fmla="*/ 421 w 876"/>
                            <a:gd name="T63" fmla="*/ 960 h 960"/>
                            <a:gd name="T64" fmla="*/ 454 w 876"/>
                            <a:gd name="T65" fmla="*/ 959 h 960"/>
                            <a:gd name="T66" fmla="*/ 485 w 876"/>
                            <a:gd name="T67" fmla="*/ 956 h 960"/>
                            <a:gd name="T68" fmla="*/ 517 w 876"/>
                            <a:gd name="T69" fmla="*/ 952 h 960"/>
                            <a:gd name="T70" fmla="*/ 550 w 876"/>
                            <a:gd name="T71" fmla="*/ 943 h 960"/>
                            <a:gd name="T72" fmla="*/ 582 w 876"/>
                            <a:gd name="T73" fmla="*/ 932 h 960"/>
                            <a:gd name="T74" fmla="*/ 612 w 876"/>
                            <a:gd name="T75" fmla="*/ 917 h 960"/>
                            <a:gd name="T76" fmla="*/ 639 w 876"/>
                            <a:gd name="T77" fmla="*/ 901 h 960"/>
                            <a:gd name="T78" fmla="*/ 665 w 876"/>
                            <a:gd name="T79" fmla="*/ 884 h 960"/>
                            <a:gd name="T80" fmla="*/ 686 w 876"/>
                            <a:gd name="T81" fmla="*/ 867 h 960"/>
                            <a:gd name="T82" fmla="*/ 708 w 876"/>
                            <a:gd name="T83" fmla="*/ 848 h 960"/>
                            <a:gd name="T84" fmla="*/ 727 w 876"/>
                            <a:gd name="T85" fmla="*/ 829 h 960"/>
                            <a:gd name="T86" fmla="*/ 745 w 876"/>
                            <a:gd name="T87" fmla="*/ 808 h 960"/>
                            <a:gd name="T88" fmla="*/ 761 w 876"/>
                            <a:gd name="T89" fmla="*/ 788 h 960"/>
                            <a:gd name="T90" fmla="*/ 777 w 876"/>
                            <a:gd name="T91" fmla="*/ 768 h 960"/>
                            <a:gd name="T92" fmla="*/ 791 w 876"/>
                            <a:gd name="T93" fmla="*/ 746 h 960"/>
                            <a:gd name="T94" fmla="*/ 804 w 876"/>
                            <a:gd name="T95" fmla="*/ 724 h 960"/>
                            <a:gd name="T96" fmla="*/ 816 w 876"/>
                            <a:gd name="T97" fmla="*/ 706 h 960"/>
                            <a:gd name="T98" fmla="*/ 826 w 876"/>
                            <a:gd name="T99" fmla="*/ 684 h 960"/>
                            <a:gd name="T100" fmla="*/ 834 w 876"/>
                            <a:gd name="T101" fmla="*/ 664 h 960"/>
                            <a:gd name="T102" fmla="*/ 843 w 876"/>
                            <a:gd name="T103" fmla="*/ 647 h 960"/>
                            <a:gd name="T104" fmla="*/ 850 w 876"/>
                            <a:gd name="T105" fmla="*/ 628 h 960"/>
                            <a:gd name="T106" fmla="*/ 856 w 876"/>
                            <a:gd name="T107" fmla="*/ 611 h 960"/>
                            <a:gd name="T108" fmla="*/ 862 w 876"/>
                            <a:gd name="T109" fmla="*/ 595 h 960"/>
                            <a:gd name="T110" fmla="*/ 865 w 876"/>
                            <a:gd name="T111" fmla="*/ 580 h 960"/>
                            <a:gd name="T112" fmla="*/ 868 w 876"/>
                            <a:gd name="T113" fmla="*/ 567 h 960"/>
                            <a:gd name="T114" fmla="*/ 872 w 876"/>
                            <a:gd name="T115" fmla="*/ 557 h 960"/>
                            <a:gd name="T116" fmla="*/ 873 w 876"/>
                            <a:gd name="T117" fmla="*/ 547 h 960"/>
                            <a:gd name="T118" fmla="*/ 875 w 876"/>
                            <a:gd name="T119" fmla="*/ 540 h 960"/>
                            <a:gd name="T120" fmla="*/ 876 w 876"/>
                            <a:gd name="T121" fmla="*/ 536 h 960"/>
                            <a:gd name="T122" fmla="*/ 876 w 876"/>
                            <a:gd name="T123" fmla="*/ 534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76" h="960">
                              <a:moveTo>
                                <a:pt x="875" y="533"/>
                              </a:moveTo>
                              <a:lnTo>
                                <a:pt x="868" y="539"/>
                              </a:lnTo>
                              <a:lnTo>
                                <a:pt x="846" y="552"/>
                              </a:lnTo>
                              <a:lnTo>
                                <a:pt x="813" y="570"/>
                              </a:lnTo>
                              <a:lnTo>
                                <a:pt x="771" y="595"/>
                              </a:lnTo>
                              <a:lnTo>
                                <a:pt x="724" y="622"/>
                              </a:lnTo>
                              <a:lnTo>
                                <a:pt x="674" y="651"/>
                              </a:lnTo>
                              <a:lnTo>
                                <a:pt x="622" y="681"/>
                              </a:lnTo>
                              <a:lnTo>
                                <a:pt x="574" y="709"/>
                              </a:lnTo>
                              <a:lnTo>
                                <a:pt x="530" y="734"/>
                              </a:lnTo>
                              <a:lnTo>
                                <a:pt x="495" y="755"/>
                              </a:lnTo>
                              <a:lnTo>
                                <a:pt x="470" y="769"/>
                              </a:lnTo>
                              <a:lnTo>
                                <a:pt x="457" y="775"/>
                              </a:lnTo>
                              <a:lnTo>
                                <a:pt x="452" y="778"/>
                              </a:lnTo>
                              <a:lnTo>
                                <a:pt x="448" y="778"/>
                              </a:lnTo>
                              <a:lnTo>
                                <a:pt x="444" y="778"/>
                              </a:lnTo>
                              <a:lnTo>
                                <a:pt x="439" y="778"/>
                              </a:lnTo>
                              <a:lnTo>
                                <a:pt x="435" y="776"/>
                              </a:lnTo>
                              <a:lnTo>
                                <a:pt x="431" y="775"/>
                              </a:lnTo>
                              <a:lnTo>
                                <a:pt x="428" y="772"/>
                              </a:lnTo>
                              <a:lnTo>
                                <a:pt x="425" y="769"/>
                              </a:lnTo>
                              <a:lnTo>
                                <a:pt x="422" y="766"/>
                              </a:lnTo>
                              <a:lnTo>
                                <a:pt x="421" y="763"/>
                              </a:lnTo>
                              <a:lnTo>
                                <a:pt x="419" y="759"/>
                              </a:lnTo>
                              <a:lnTo>
                                <a:pt x="418" y="755"/>
                              </a:lnTo>
                              <a:lnTo>
                                <a:pt x="419" y="746"/>
                              </a:lnTo>
                              <a:lnTo>
                                <a:pt x="419" y="736"/>
                              </a:lnTo>
                              <a:lnTo>
                                <a:pt x="419" y="724"/>
                              </a:lnTo>
                              <a:lnTo>
                                <a:pt x="419" y="709"/>
                              </a:lnTo>
                              <a:lnTo>
                                <a:pt x="419" y="687"/>
                              </a:lnTo>
                              <a:lnTo>
                                <a:pt x="419" y="660"/>
                              </a:lnTo>
                              <a:lnTo>
                                <a:pt x="419" y="622"/>
                              </a:lnTo>
                              <a:lnTo>
                                <a:pt x="419" y="575"/>
                              </a:lnTo>
                              <a:lnTo>
                                <a:pt x="419" y="514"/>
                              </a:lnTo>
                              <a:lnTo>
                                <a:pt x="421" y="439"/>
                              </a:lnTo>
                              <a:lnTo>
                                <a:pt x="421" y="347"/>
                              </a:lnTo>
                              <a:lnTo>
                                <a:pt x="421" y="238"/>
                              </a:lnTo>
                              <a:lnTo>
                                <a:pt x="0" y="0"/>
                              </a:lnTo>
                              <a:lnTo>
                                <a:pt x="4" y="513"/>
                              </a:lnTo>
                              <a:lnTo>
                                <a:pt x="6" y="514"/>
                              </a:lnTo>
                              <a:lnTo>
                                <a:pt x="4" y="516"/>
                              </a:lnTo>
                              <a:lnTo>
                                <a:pt x="4" y="517"/>
                              </a:lnTo>
                              <a:lnTo>
                                <a:pt x="6" y="519"/>
                              </a:lnTo>
                              <a:lnTo>
                                <a:pt x="4" y="520"/>
                              </a:lnTo>
                              <a:lnTo>
                                <a:pt x="6" y="521"/>
                              </a:lnTo>
                              <a:lnTo>
                                <a:pt x="4" y="521"/>
                              </a:lnTo>
                              <a:lnTo>
                                <a:pt x="4" y="523"/>
                              </a:lnTo>
                              <a:lnTo>
                                <a:pt x="6" y="524"/>
                              </a:lnTo>
                              <a:lnTo>
                                <a:pt x="4" y="526"/>
                              </a:lnTo>
                              <a:lnTo>
                                <a:pt x="6" y="527"/>
                              </a:lnTo>
                              <a:lnTo>
                                <a:pt x="4" y="529"/>
                              </a:lnTo>
                              <a:lnTo>
                                <a:pt x="4" y="530"/>
                              </a:lnTo>
                              <a:lnTo>
                                <a:pt x="6" y="532"/>
                              </a:lnTo>
                              <a:lnTo>
                                <a:pt x="4" y="533"/>
                              </a:lnTo>
                              <a:lnTo>
                                <a:pt x="6" y="534"/>
                              </a:lnTo>
                              <a:lnTo>
                                <a:pt x="4" y="534"/>
                              </a:lnTo>
                              <a:lnTo>
                                <a:pt x="4" y="536"/>
                              </a:lnTo>
                              <a:lnTo>
                                <a:pt x="6" y="537"/>
                              </a:lnTo>
                              <a:lnTo>
                                <a:pt x="4" y="539"/>
                              </a:lnTo>
                              <a:lnTo>
                                <a:pt x="6" y="540"/>
                              </a:lnTo>
                              <a:lnTo>
                                <a:pt x="6" y="542"/>
                              </a:lnTo>
                              <a:lnTo>
                                <a:pt x="6" y="543"/>
                              </a:lnTo>
                              <a:lnTo>
                                <a:pt x="6" y="544"/>
                              </a:lnTo>
                              <a:lnTo>
                                <a:pt x="6" y="546"/>
                              </a:lnTo>
                              <a:lnTo>
                                <a:pt x="6" y="547"/>
                              </a:lnTo>
                              <a:lnTo>
                                <a:pt x="6" y="549"/>
                              </a:lnTo>
                              <a:lnTo>
                                <a:pt x="6" y="550"/>
                              </a:lnTo>
                              <a:lnTo>
                                <a:pt x="7" y="552"/>
                              </a:lnTo>
                              <a:lnTo>
                                <a:pt x="7" y="553"/>
                              </a:lnTo>
                              <a:lnTo>
                                <a:pt x="7" y="555"/>
                              </a:lnTo>
                              <a:lnTo>
                                <a:pt x="7" y="556"/>
                              </a:lnTo>
                              <a:lnTo>
                                <a:pt x="7" y="557"/>
                              </a:lnTo>
                              <a:lnTo>
                                <a:pt x="7" y="559"/>
                              </a:lnTo>
                              <a:lnTo>
                                <a:pt x="7" y="560"/>
                              </a:lnTo>
                              <a:lnTo>
                                <a:pt x="7" y="562"/>
                              </a:lnTo>
                              <a:lnTo>
                                <a:pt x="7" y="563"/>
                              </a:lnTo>
                              <a:lnTo>
                                <a:pt x="8" y="565"/>
                              </a:lnTo>
                              <a:lnTo>
                                <a:pt x="8" y="566"/>
                              </a:lnTo>
                              <a:lnTo>
                                <a:pt x="8" y="567"/>
                              </a:lnTo>
                              <a:lnTo>
                                <a:pt x="8" y="569"/>
                              </a:lnTo>
                              <a:lnTo>
                                <a:pt x="8" y="570"/>
                              </a:lnTo>
                              <a:lnTo>
                                <a:pt x="8" y="572"/>
                              </a:lnTo>
                              <a:lnTo>
                                <a:pt x="10" y="573"/>
                              </a:lnTo>
                              <a:lnTo>
                                <a:pt x="10" y="575"/>
                              </a:lnTo>
                              <a:lnTo>
                                <a:pt x="10" y="576"/>
                              </a:lnTo>
                              <a:lnTo>
                                <a:pt x="10" y="578"/>
                              </a:lnTo>
                              <a:lnTo>
                                <a:pt x="11" y="579"/>
                              </a:lnTo>
                              <a:lnTo>
                                <a:pt x="11" y="580"/>
                              </a:lnTo>
                              <a:lnTo>
                                <a:pt x="11" y="582"/>
                              </a:lnTo>
                              <a:lnTo>
                                <a:pt x="11" y="583"/>
                              </a:lnTo>
                              <a:lnTo>
                                <a:pt x="11" y="585"/>
                              </a:lnTo>
                              <a:lnTo>
                                <a:pt x="11" y="586"/>
                              </a:lnTo>
                              <a:lnTo>
                                <a:pt x="11" y="588"/>
                              </a:lnTo>
                              <a:lnTo>
                                <a:pt x="11" y="589"/>
                              </a:lnTo>
                              <a:lnTo>
                                <a:pt x="11" y="591"/>
                              </a:lnTo>
                              <a:lnTo>
                                <a:pt x="13" y="592"/>
                              </a:lnTo>
                              <a:lnTo>
                                <a:pt x="13" y="593"/>
                              </a:lnTo>
                              <a:lnTo>
                                <a:pt x="13" y="595"/>
                              </a:lnTo>
                              <a:lnTo>
                                <a:pt x="13" y="596"/>
                              </a:lnTo>
                              <a:lnTo>
                                <a:pt x="13" y="598"/>
                              </a:lnTo>
                              <a:lnTo>
                                <a:pt x="14" y="599"/>
                              </a:lnTo>
                              <a:lnTo>
                                <a:pt x="14" y="601"/>
                              </a:lnTo>
                              <a:lnTo>
                                <a:pt x="14" y="602"/>
                              </a:lnTo>
                              <a:lnTo>
                                <a:pt x="14" y="603"/>
                              </a:lnTo>
                              <a:lnTo>
                                <a:pt x="16" y="605"/>
                              </a:lnTo>
                              <a:lnTo>
                                <a:pt x="16" y="606"/>
                              </a:lnTo>
                              <a:lnTo>
                                <a:pt x="16" y="608"/>
                              </a:lnTo>
                              <a:lnTo>
                                <a:pt x="17" y="609"/>
                              </a:lnTo>
                              <a:lnTo>
                                <a:pt x="17" y="611"/>
                              </a:lnTo>
                              <a:lnTo>
                                <a:pt x="17" y="612"/>
                              </a:lnTo>
                              <a:lnTo>
                                <a:pt x="17" y="614"/>
                              </a:lnTo>
                              <a:lnTo>
                                <a:pt x="18" y="615"/>
                              </a:lnTo>
                              <a:lnTo>
                                <a:pt x="18" y="616"/>
                              </a:lnTo>
                              <a:lnTo>
                                <a:pt x="18" y="618"/>
                              </a:lnTo>
                              <a:lnTo>
                                <a:pt x="20" y="619"/>
                              </a:lnTo>
                              <a:lnTo>
                                <a:pt x="20" y="621"/>
                              </a:lnTo>
                              <a:lnTo>
                                <a:pt x="20" y="622"/>
                              </a:lnTo>
                              <a:lnTo>
                                <a:pt x="20" y="624"/>
                              </a:lnTo>
                              <a:lnTo>
                                <a:pt x="20" y="625"/>
                              </a:lnTo>
                              <a:lnTo>
                                <a:pt x="20" y="627"/>
                              </a:lnTo>
                              <a:lnTo>
                                <a:pt x="21" y="627"/>
                              </a:lnTo>
                              <a:lnTo>
                                <a:pt x="21" y="628"/>
                              </a:lnTo>
                              <a:lnTo>
                                <a:pt x="21" y="629"/>
                              </a:lnTo>
                              <a:lnTo>
                                <a:pt x="21" y="631"/>
                              </a:lnTo>
                              <a:lnTo>
                                <a:pt x="23" y="632"/>
                              </a:lnTo>
                              <a:lnTo>
                                <a:pt x="23" y="634"/>
                              </a:lnTo>
                              <a:lnTo>
                                <a:pt x="23" y="635"/>
                              </a:lnTo>
                              <a:lnTo>
                                <a:pt x="24" y="637"/>
                              </a:lnTo>
                              <a:lnTo>
                                <a:pt x="24" y="638"/>
                              </a:lnTo>
                              <a:lnTo>
                                <a:pt x="24" y="639"/>
                              </a:lnTo>
                              <a:lnTo>
                                <a:pt x="24" y="641"/>
                              </a:lnTo>
                              <a:lnTo>
                                <a:pt x="26" y="642"/>
                              </a:lnTo>
                              <a:lnTo>
                                <a:pt x="26" y="644"/>
                              </a:lnTo>
                              <a:lnTo>
                                <a:pt x="26" y="645"/>
                              </a:lnTo>
                              <a:lnTo>
                                <a:pt x="27" y="647"/>
                              </a:lnTo>
                              <a:lnTo>
                                <a:pt x="27" y="648"/>
                              </a:lnTo>
                              <a:lnTo>
                                <a:pt x="27" y="650"/>
                              </a:lnTo>
                              <a:lnTo>
                                <a:pt x="29" y="651"/>
                              </a:lnTo>
                              <a:lnTo>
                                <a:pt x="29" y="652"/>
                              </a:lnTo>
                              <a:lnTo>
                                <a:pt x="29" y="654"/>
                              </a:lnTo>
                              <a:lnTo>
                                <a:pt x="30" y="655"/>
                              </a:lnTo>
                              <a:lnTo>
                                <a:pt x="30" y="657"/>
                              </a:lnTo>
                              <a:lnTo>
                                <a:pt x="30" y="658"/>
                              </a:lnTo>
                              <a:lnTo>
                                <a:pt x="31" y="660"/>
                              </a:lnTo>
                              <a:lnTo>
                                <a:pt x="31" y="661"/>
                              </a:lnTo>
                              <a:lnTo>
                                <a:pt x="33" y="662"/>
                              </a:lnTo>
                              <a:lnTo>
                                <a:pt x="33" y="664"/>
                              </a:lnTo>
                              <a:lnTo>
                                <a:pt x="34" y="664"/>
                              </a:lnTo>
                              <a:lnTo>
                                <a:pt x="34" y="665"/>
                              </a:lnTo>
                              <a:lnTo>
                                <a:pt x="34" y="667"/>
                              </a:lnTo>
                              <a:lnTo>
                                <a:pt x="34" y="668"/>
                              </a:lnTo>
                              <a:lnTo>
                                <a:pt x="36" y="670"/>
                              </a:lnTo>
                              <a:lnTo>
                                <a:pt x="36" y="671"/>
                              </a:lnTo>
                              <a:lnTo>
                                <a:pt x="36" y="673"/>
                              </a:lnTo>
                              <a:lnTo>
                                <a:pt x="37" y="674"/>
                              </a:lnTo>
                              <a:lnTo>
                                <a:pt x="37" y="675"/>
                              </a:lnTo>
                              <a:lnTo>
                                <a:pt x="37" y="677"/>
                              </a:lnTo>
                              <a:lnTo>
                                <a:pt x="39" y="678"/>
                              </a:lnTo>
                              <a:lnTo>
                                <a:pt x="39" y="680"/>
                              </a:lnTo>
                              <a:lnTo>
                                <a:pt x="39" y="681"/>
                              </a:lnTo>
                              <a:lnTo>
                                <a:pt x="40" y="681"/>
                              </a:lnTo>
                              <a:lnTo>
                                <a:pt x="40" y="683"/>
                              </a:lnTo>
                              <a:lnTo>
                                <a:pt x="41" y="684"/>
                              </a:lnTo>
                              <a:lnTo>
                                <a:pt x="41" y="686"/>
                              </a:lnTo>
                              <a:lnTo>
                                <a:pt x="43" y="687"/>
                              </a:lnTo>
                              <a:lnTo>
                                <a:pt x="43" y="688"/>
                              </a:lnTo>
                              <a:lnTo>
                                <a:pt x="43" y="690"/>
                              </a:lnTo>
                              <a:lnTo>
                                <a:pt x="44" y="691"/>
                              </a:lnTo>
                              <a:lnTo>
                                <a:pt x="44" y="693"/>
                              </a:lnTo>
                              <a:lnTo>
                                <a:pt x="46" y="694"/>
                              </a:lnTo>
                              <a:lnTo>
                                <a:pt x="46" y="696"/>
                              </a:lnTo>
                              <a:lnTo>
                                <a:pt x="47" y="697"/>
                              </a:lnTo>
                              <a:lnTo>
                                <a:pt x="47" y="698"/>
                              </a:lnTo>
                              <a:lnTo>
                                <a:pt x="47" y="700"/>
                              </a:lnTo>
                              <a:lnTo>
                                <a:pt x="49" y="701"/>
                              </a:lnTo>
                              <a:lnTo>
                                <a:pt x="49" y="703"/>
                              </a:lnTo>
                              <a:lnTo>
                                <a:pt x="49" y="704"/>
                              </a:lnTo>
                              <a:lnTo>
                                <a:pt x="50" y="706"/>
                              </a:lnTo>
                              <a:lnTo>
                                <a:pt x="51" y="707"/>
                              </a:lnTo>
                              <a:lnTo>
                                <a:pt x="51" y="709"/>
                              </a:lnTo>
                              <a:lnTo>
                                <a:pt x="53" y="709"/>
                              </a:lnTo>
                              <a:lnTo>
                                <a:pt x="53" y="710"/>
                              </a:lnTo>
                              <a:lnTo>
                                <a:pt x="54" y="711"/>
                              </a:lnTo>
                              <a:lnTo>
                                <a:pt x="54" y="713"/>
                              </a:lnTo>
                              <a:lnTo>
                                <a:pt x="56" y="714"/>
                              </a:lnTo>
                              <a:lnTo>
                                <a:pt x="56" y="716"/>
                              </a:lnTo>
                              <a:lnTo>
                                <a:pt x="56" y="717"/>
                              </a:lnTo>
                              <a:lnTo>
                                <a:pt x="57" y="719"/>
                              </a:lnTo>
                              <a:lnTo>
                                <a:pt x="57" y="720"/>
                              </a:lnTo>
                              <a:lnTo>
                                <a:pt x="59" y="722"/>
                              </a:lnTo>
                              <a:lnTo>
                                <a:pt x="60" y="723"/>
                              </a:lnTo>
                              <a:lnTo>
                                <a:pt x="60" y="724"/>
                              </a:lnTo>
                              <a:lnTo>
                                <a:pt x="60" y="726"/>
                              </a:lnTo>
                              <a:lnTo>
                                <a:pt x="62" y="727"/>
                              </a:lnTo>
                              <a:lnTo>
                                <a:pt x="62" y="729"/>
                              </a:lnTo>
                              <a:lnTo>
                                <a:pt x="63" y="730"/>
                              </a:lnTo>
                              <a:lnTo>
                                <a:pt x="64" y="732"/>
                              </a:lnTo>
                              <a:lnTo>
                                <a:pt x="64" y="733"/>
                              </a:lnTo>
                              <a:lnTo>
                                <a:pt x="64" y="734"/>
                              </a:lnTo>
                              <a:lnTo>
                                <a:pt x="66" y="736"/>
                              </a:lnTo>
                              <a:lnTo>
                                <a:pt x="67" y="737"/>
                              </a:lnTo>
                              <a:lnTo>
                                <a:pt x="69" y="739"/>
                              </a:lnTo>
                              <a:lnTo>
                                <a:pt x="69" y="740"/>
                              </a:lnTo>
                              <a:lnTo>
                                <a:pt x="70" y="742"/>
                              </a:lnTo>
                              <a:lnTo>
                                <a:pt x="70" y="743"/>
                              </a:lnTo>
                              <a:lnTo>
                                <a:pt x="70" y="745"/>
                              </a:lnTo>
                              <a:lnTo>
                                <a:pt x="72" y="746"/>
                              </a:lnTo>
                              <a:lnTo>
                                <a:pt x="73" y="747"/>
                              </a:lnTo>
                              <a:lnTo>
                                <a:pt x="73" y="749"/>
                              </a:lnTo>
                              <a:lnTo>
                                <a:pt x="74" y="749"/>
                              </a:lnTo>
                              <a:lnTo>
                                <a:pt x="74" y="750"/>
                              </a:lnTo>
                              <a:lnTo>
                                <a:pt x="76" y="752"/>
                              </a:lnTo>
                              <a:lnTo>
                                <a:pt x="76" y="753"/>
                              </a:lnTo>
                              <a:lnTo>
                                <a:pt x="77" y="755"/>
                              </a:lnTo>
                              <a:lnTo>
                                <a:pt x="77" y="756"/>
                              </a:lnTo>
                              <a:lnTo>
                                <a:pt x="79" y="757"/>
                              </a:lnTo>
                              <a:lnTo>
                                <a:pt x="80" y="759"/>
                              </a:lnTo>
                              <a:lnTo>
                                <a:pt x="80" y="760"/>
                              </a:lnTo>
                              <a:lnTo>
                                <a:pt x="82" y="762"/>
                              </a:lnTo>
                              <a:lnTo>
                                <a:pt x="83" y="763"/>
                              </a:lnTo>
                              <a:lnTo>
                                <a:pt x="85" y="765"/>
                              </a:lnTo>
                              <a:lnTo>
                                <a:pt x="85" y="766"/>
                              </a:lnTo>
                              <a:lnTo>
                                <a:pt x="86" y="768"/>
                              </a:lnTo>
                              <a:lnTo>
                                <a:pt x="87" y="769"/>
                              </a:lnTo>
                              <a:lnTo>
                                <a:pt x="87" y="770"/>
                              </a:lnTo>
                              <a:lnTo>
                                <a:pt x="89" y="772"/>
                              </a:lnTo>
                              <a:lnTo>
                                <a:pt x="90" y="773"/>
                              </a:lnTo>
                              <a:lnTo>
                                <a:pt x="90" y="775"/>
                              </a:lnTo>
                              <a:lnTo>
                                <a:pt x="92" y="775"/>
                              </a:lnTo>
                              <a:lnTo>
                                <a:pt x="92" y="776"/>
                              </a:lnTo>
                              <a:lnTo>
                                <a:pt x="93" y="778"/>
                              </a:lnTo>
                              <a:lnTo>
                                <a:pt x="93" y="779"/>
                              </a:lnTo>
                              <a:lnTo>
                                <a:pt x="95" y="781"/>
                              </a:lnTo>
                              <a:lnTo>
                                <a:pt x="96" y="782"/>
                              </a:lnTo>
                              <a:lnTo>
                                <a:pt x="97" y="783"/>
                              </a:lnTo>
                              <a:lnTo>
                                <a:pt x="97" y="785"/>
                              </a:lnTo>
                              <a:lnTo>
                                <a:pt x="99" y="785"/>
                              </a:lnTo>
                              <a:lnTo>
                                <a:pt x="99" y="786"/>
                              </a:lnTo>
                              <a:lnTo>
                                <a:pt x="100" y="788"/>
                              </a:lnTo>
                              <a:lnTo>
                                <a:pt x="102" y="789"/>
                              </a:lnTo>
                              <a:lnTo>
                                <a:pt x="102" y="791"/>
                              </a:lnTo>
                              <a:lnTo>
                                <a:pt x="103" y="792"/>
                              </a:lnTo>
                              <a:lnTo>
                                <a:pt x="105" y="793"/>
                              </a:lnTo>
                              <a:lnTo>
                                <a:pt x="106" y="795"/>
                              </a:lnTo>
                              <a:lnTo>
                                <a:pt x="108" y="796"/>
                              </a:lnTo>
                              <a:lnTo>
                                <a:pt x="108" y="798"/>
                              </a:lnTo>
                              <a:lnTo>
                                <a:pt x="109" y="798"/>
                              </a:lnTo>
                              <a:lnTo>
                                <a:pt x="110" y="799"/>
                              </a:lnTo>
                              <a:lnTo>
                                <a:pt x="110" y="801"/>
                              </a:lnTo>
                              <a:lnTo>
                                <a:pt x="112" y="802"/>
                              </a:lnTo>
                              <a:lnTo>
                                <a:pt x="113" y="804"/>
                              </a:lnTo>
                              <a:lnTo>
                                <a:pt x="115" y="805"/>
                              </a:lnTo>
                              <a:lnTo>
                                <a:pt x="116" y="806"/>
                              </a:lnTo>
                              <a:lnTo>
                                <a:pt x="118" y="808"/>
                              </a:lnTo>
                              <a:lnTo>
                                <a:pt x="118" y="809"/>
                              </a:lnTo>
                              <a:lnTo>
                                <a:pt x="119" y="809"/>
                              </a:lnTo>
                              <a:lnTo>
                                <a:pt x="119" y="811"/>
                              </a:lnTo>
                              <a:lnTo>
                                <a:pt x="120" y="812"/>
                              </a:lnTo>
                              <a:lnTo>
                                <a:pt x="122" y="812"/>
                              </a:lnTo>
                              <a:lnTo>
                                <a:pt x="122" y="814"/>
                              </a:lnTo>
                              <a:lnTo>
                                <a:pt x="123" y="815"/>
                              </a:lnTo>
                              <a:lnTo>
                                <a:pt x="125" y="817"/>
                              </a:lnTo>
                              <a:lnTo>
                                <a:pt x="126" y="818"/>
                              </a:lnTo>
                              <a:lnTo>
                                <a:pt x="128" y="819"/>
                              </a:lnTo>
                              <a:lnTo>
                                <a:pt x="128" y="821"/>
                              </a:lnTo>
                              <a:lnTo>
                                <a:pt x="129" y="821"/>
                              </a:lnTo>
                              <a:lnTo>
                                <a:pt x="129" y="822"/>
                              </a:lnTo>
                              <a:lnTo>
                                <a:pt x="131" y="822"/>
                              </a:lnTo>
                              <a:lnTo>
                                <a:pt x="132" y="824"/>
                              </a:lnTo>
                              <a:lnTo>
                                <a:pt x="133" y="825"/>
                              </a:lnTo>
                              <a:lnTo>
                                <a:pt x="135" y="827"/>
                              </a:lnTo>
                              <a:lnTo>
                                <a:pt x="136" y="828"/>
                              </a:lnTo>
                              <a:lnTo>
                                <a:pt x="138" y="829"/>
                              </a:lnTo>
                              <a:lnTo>
                                <a:pt x="139" y="831"/>
                              </a:lnTo>
                              <a:lnTo>
                                <a:pt x="139" y="832"/>
                              </a:lnTo>
                              <a:lnTo>
                                <a:pt x="141" y="832"/>
                              </a:lnTo>
                              <a:lnTo>
                                <a:pt x="141" y="834"/>
                              </a:lnTo>
                              <a:lnTo>
                                <a:pt x="142" y="835"/>
                              </a:lnTo>
                              <a:lnTo>
                                <a:pt x="143" y="837"/>
                              </a:lnTo>
                              <a:lnTo>
                                <a:pt x="145" y="837"/>
                              </a:lnTo>
                              <a:lnTo>
                                <a:pt x="145" y="838"/>
                              </a:lnTo>
                              <a:lnTo>
                                <a:pt x="146" y="838"/>
                              </a:lnTo>
                              <a:lnTo>
                                <a:pt x="148" y="840"/>
                              </a:lnTo>
                              <a:lnTo>
                                <a:pt x="149" y="841"/>
                              </a:lnTo>
                              <a:lnTo>
                                <a:pt x="151" y="842"/>
                              </a:lnTo>
                              <a:lnTo>
                                <a:pt x="152" y="844"/>
                              </a:lnTo>
                              <a:lnTo>
                                <a:pt x="153" y="845"/>
                              </a:lnTo>
                              <a:lnTo>
                                <a:pt x="153" y="847"/>
                              </a:lnTo>
                              <a:lnTo>
                                <a:pt x="155" y="848"/>
                              </a:lnTo>
                              <a:lnTo>
                                <a:pt x="156" y="848"/>
                              </a:lnTo>
                              <a:lnTo>
                                <a:pt x="156" y="850"/>
                              </a:lnTo>
                              <a:lnTo>
                                <a:pt x="158" y="850"/>
                              </a:lnTo>
                              <a:lnTo>
                                <a:pt x="159" y="851"/>
                              </a:lnTo>
                              <a:lnTo>
                                <a:pt x="161" y="852"/>
                              </a:lnTo>
                              <a:lnTo>
                                <a:pt x="162" y="854"/>
                              </a:lnTo>
                              <a:lnTo>
                                <a:pt x="164" y="855"/>
                              </a:lnTo>
                              <a:lnTo>
                                <a:pt x="165" y="855"/>
                              </a:lnTo>
                              <a:lnTo>
                                <a:pt x="165" y="857"/>
                              </a:lnTo>
                              <a:lnTo>
                                <a:pt x="166" y="857"/>
                              </a:lnTo>
                              <a:lnTo>
                                <a:pt x="168" y="858"/>
                              </a:lnTo>
                              <a:lnTo>
                                <a:pt x="168" y="860"/>
                              </a:lnTo>
                              <a:lnTo>
                                <a:pt x="169" y="860"/>
                              </a:lnTo>
                              <a:lnTo>
                                <a:pt x="171" y="861"/>
                              </a:lnTo>
                              <a:lnTo>
                                <a:pt x="172" y="863"/>
                              </a:lnTo>
                              <a:lnTo>
                                <a:pt x="174" y="864"/>
                              </a:lnTo>
                              <a:lnTo>
                                <a:pt x="175" y="865"/>
                              </a:lnTo>
                              <a:lnTo>
                                <a:pt x="176" y="865"/>
                              </a:lnTo>
                              <a:lnTo>
                                <a:pt x="178" y="867"/>
                              </a:lnTo>
                              <a:lnTo>
                                <a:pt x="179" y="868"/>
                              </a:lnTo>
                              <a:lnTo>
                                <a:pt x="181" y="870"/>
                              </a:lnTo>
                              <a:lnTo>
                                <a:pt x="182" y="870"/>
                              </a:lnTo>
                              <a:lnTo>
                                <a:pt x="184" y="871"/>
                              </a:lnTo>
                              <a:lnTo>
                                <a:pt x="185" y="871"/>
                              </a:lnTo>
                              <a:lnTo>
                                <a:pt x="187" y="873"/>
                              </a:lnTo>
                              <a:lnTo>
                                <a:pt x="188" y="874"/>
                              </a:lnTo>
                              <a:lnTo>
                                <a:pt x="189" y="876"/>
                              </a:lnTo>
                              <a:lnTo>
                                <a:pt x="191" y="877"/>
                              </a:lnTo>
                              <a:lnTo>
                                <a:pt x="192" y="877"/>
                              </a:lnTo>
                              <a:lnTo>
                                <a:pt x="192" y="878"/>
                              </a:lnTo>
                              <a:lnTo>
                                <a:pt x="194" y="878"/>
                              </a:lnTo>
                              <a:lnTo>
                                <a:pt x="195" y="880"/>
                              </a:lnTo>
                              <a:lnTo>
                                <a:pt x="197" y="881"/>
                              </a:lnTo>
                              <a:lnTo>
                                <a:pt x="198" y="881"/>
                              </a:lnTo>
                              <a:lnTo>
                                <a:pt x="199" y="883"/>
                              </a:lnTo>
                              <a:lnTo>
                                <a:pt x="201" y="884"/>
                              </a:lnTo>
                              <a:lnTo>
                                <a:pt x="202" y="886"/>
                              </a:lnTo>
                              <a:lnTo>
                                <a:pt x="204" y="887"/>
                              </a:lnTo>
                              <a:lnTo>
                                <a:pt x="205" y="887"/>
                              </a:lnTo>
                              <a:lnTo>
                                <a:pt x="207" y="888"/>
                              </a:lnTo>
                              <a:lnTo>
                                <a:pt x="208" y="888"/>
                              </a:lnTo>
                              <a:lnTo>
                                <a:pt x="210" y="890"/>
                              </a:lnTo>
                              <a:lnTo>
                                <a:pt x="211" y="891"/>
                              </a:lnTo>
                              <a:lnTo>
                                <a:pt x="212" y="891"/>
                              </a:lnTo>
                              <a:lnTo>
                                <a:pt x="214" y="893"/>
                              </a:lnTo>
                              <a:lnTo>
                                <a:pt x="215" y="894"/>
                              </a:lnTo>
                              <a:lnTo>
                                <a:pt x="217" y="896"/>
                              </a:lnTo>
                              <a:lnTo>
                                <a:pt x="218" y="896"/>
                              </a:lnTo>
                              <a:lnTo>
                                <a:pt x="220" y="897"/>
                              </a:lnTo>
                              <a:lnTo>
                                <a:pt x="221" y="897"/>
                              </a:lnTo>
                              <a:lnTo>
                                <a:pt x="222" y="899"/>
                              </a:lnTo>
                              <a:lnTo>
                                <a:pt x="224" y="900"/>
                              </a:lnTo>
                              <a:lnTo>
                                <a:pt x="225" y="900"/>
                              </a:lnTo>
                              <a:lnTo>
                                <a:pt x="227" y="901"/>
                              </a:lnTo>
                              <a:lnTo>
                                <a:pt x="228" y="901"/>
                              </a:lnTo>
                              <a:lnTo>
                                <a:pt x="230" y="903"/>
                              </a:lnTo>
                              <a:lnTo>
                                <a:pt x="231" y="904"/>
                              </a:lnTo>
                              <a:lnTo>
                                <a:pt x="233" y="904"/>
                              </a:lnTo>
                              <a:lnTo>
                                <a:pt x="234" y="906"/>
                              </a:lnTo>
                              <a:lnTo>
                                <a:pt x="235" y="907"/>
                              </a:lnTo>
                              <a:lnTo>
                                <a:pt x="237" y="907"/>
                              </a:lnTo>
                              <a:lnTo>
                                <a:pt x="238" y="907"/>
                              </a:lnTo>
                              <a:lnTo>
                                <a:pt x="240" y="909"/>
                              </a:lnTo>
                              <a:lnTo>
                                <a:pt x="241" y="909"/>
                              </a:lnTo>
                              <a:lnTo>
                                <a:pt x="243" y="910"/>
                              </a:lnTo>
                              <a:lnTo>
                                <a:pt x="244" y="911"/>
                              </a:lnTo>
                              <a:lnTo>
                                <a:pt x="245" y="911"/>
                              </a:lnTo>
                              <a:lnTo>
                                <a:pt x="248" y="913"/>
                              </a:lnTo>
                              <a:lnTo>
                                <a:pt x="250" y="914"/>
                              </a:lnTo>
                              <a:lnTo>
                                <a:pt x="251" y="914"/>
                              </a:lnTo>
                              <a:lnTo>
                                <a:pt x="253" y="916"/>
                              </a:lnTo>
                              <a:lnTo>
                                <a:pt x="254" y="916"/>
                              </a:lnTo>
                              <a:lnTo>
                                <a:pt x="257" y="917"/>
                              </a:lnTo>
                              <a:lnTo>
                                <a:pt x="258" y="919"/>
                              </a:lnTo>
                              <a:lnTo>
                                <a:pt x="260" y="920"/>
                              </a:lnTo>
                              <a:lnTo>
                                <a:pt x="261" y="920"/>
                              </a:lnTo>
                              <a:lnTo>
                                <a:pt x="264" y="922"/>
                              </a:lnTo>
                              <a:lnTo>
                                <a:pt x="266" y="923"/>
                              </a:lnTo>
                              <a:lnTo>
                                <a:pt x="267" y="923"/>
                              </a:lnTo>
                              <a:lnTo>
                                <a:pt x="270" y="924"/>
                              </a:lnTo>
                              <a:lnTo>
                                <a:pt x="271" y="924"/>
                              </a:lnTo>
                              <a:lnTo>
                                <a:pt x="273" y="926"/>
                              </a:lnTo>
                              <a:lnTo>
                                <a:pt x="274" y="927"/>
                              </a:lnTo>
                              <a:lnTo>
                                <a:pt x="276" y="927"/>
                              </a:lnTo>
                              <a:lnTo>
                                <a:pt x="277" y="927"/>
                              </a:lnTo>
                              <a:lnTo>
                                <a:pt x="280" y="929"/>
                              </a:lnTo>
                              <a:lnTo>
                                <a:pt x="281" y="929"/>
                              </a:lnTo>
                              <a:lnTo>
                                <a:pt x="283" y="930"/>
                              </a:lnTo>
                              <a:lnTo>
                                <a:pt x="286" y="932"/>
                              </a:lnTo>
                              <a:lnTo>
                                <a:pt x="287" y="932"/>
                              </a:lnTo>
                              <a:lnTo>
                                <a:pt x="289" y="932"/>
                              </a:lnTo>
                              <a:lnTo>
                                <a:pt x="291" y="933"/>
                              </a:lnTo>
                              <a:lnTo>
                                <a:pt x="293" y="933"/>
                              </a:lnTo>
                              <a:lnTo>
                                <a:pt x="294" y="935"/>
                              </a:lnTo>
                              <a:lnTo>
                                <a:pt x="297" y="936"/>
                              </a:lnTo>
                              <a:lnTo>
                                <a:pt x="299" y="936"/>
                              </a:lnTo>
                              <a:lnTo>
                                <a:pt x="300" y="936"/>
                              </a:lnTo>
                              <a:lnTo>
                                <a:pt x="301" y="937"/>
                              </a:lnTo>
                              <a:lnTo>
                                <a:pt x="304" y="937"/>
                              </a:lnTo>
                              <a:lnTo>
                                <a:pt x="306" y="939"/>
                              </a:lnTo>
                              <a:lnTo>
                                <a:pt x="309" y="940"/>
                              </a:lnTo>
                              <a:lnTo>
                                <a:pt x="310" y="940"/>
                              </a:lnTo>
                              <a:lnTo>
                                <a:pt x="312" y="940"/>
                              </a:lnTo>
                              <a:lnTo>
                                <a:pt x="314" y="942"/>
                              </a:lnTo>
                              <a:lnTo>
                                <a:pt x="316" y="942"/>
                              </a:lnTo>
                              <a:lnTo>
                                <a:pt x="317" y="942"/>
                              </a:lnTo>
                              <a:lnTo>
                                <a:pt x="320" y="943"/>
                              </a:lnTo>
                              <a:lnTo>
                                <a:pt x="322" y="943"/>
                              </a:lnTo>
                              <a:lnTo>
                                <a:pt x="323" y="945"/>
                              </a:lnTo>
                              <a:lnTo>
                                <a:pt x="324" y="945"/>
                              </a:lnTo>
                              <a:lnTo>
                                <a:pt x="327" y="946"/>
                              </a:lnTo>
                              <a:lnTo>
                                <a:pt x="329" y="946"/>
                              </a:lnTo>
                              <a:lnTo>
                                <a:pt x="332" y="947"/>
                              </a:lnTo>
                              <a:lnTo>
                                <a:pt x="333" y="947"/>
                              </a:lnTo>
                              <a:lnTo>
                                <a:pt x="335" y="947"/>
                              </a:lnTo>
                              <a:lnTo>
                                <a:pt x="337" y="949"/>
                              </a:lnTo>
                              <a:lnTo>
                                <a:pt x="339" y="949"/>
                              </a:lnTo>
                              <a:lnTo>
                                <a:pt x="342" y="949"/>
                              </a:lnTo>
                              <a:lnTo>
                                <a:pt x="343" y="950"/>
                              </a:lnTo>
                              <a:lnTo>
                                <a:pt x="346" y="950"/>
                              </a:lnTo>
                              <a:lnTo>
                                <a:pt x="347" y="950"/>
                              </a:lnTo>
                              <a:lnTo>
                                <a:pt x="349" y="950"/>
                              </a:lnTo>
                              <a:lnTo>
                                <a:pt x="352" y="950"/>
                              </a:lnTo>
                              <a:lnTo>
                                <a:pt x="353" y="952"/>
                              </a:lnTo>
                              <a:lnTo>
                                <a:pt x="356" y="952"/>
                              </a:lnTo>
                              <a:lnTo>
                                <a:pt x="357" y="952"/>
                              </a:lnTo>
                              <a:lnTo>
                                <a:pt x="359" y="952"/>
                              </a:lnTo>
                              <a:lnTo>
                                <a:pt x="362" y="953"/>
                              </a:lnTo>
                              <a:lnTo>
                                <a:pt x="363" y="953"/>
                              </a:lnTo>
                              <a:lnTo>
                                <a:pt x="366" y="953"/>
                              </a:lnTo>
                              <a:lnTo>
                                <a:pt x="368" y="955"/>
                              </a:lnTo>
                              <a:lnTo>
                                <a:pt x="370" y="955"/>
                              </a:lnTo>
                              <a:lnTo>
                                <a:pt x="372" y="955"/>
                              </a:lnTo>
                              <a:lnTo>
                                <a:pt x="373" y="955"/>
                              </a:lnTo>
                              <a:lnTo>
                                <a:pt x="376" y="955"/>
                              </a:lnTo>
                              <a:lnTo>
                                <a:pt x="378" y="956"/>
                              </a:lnTo>
                              <a:lnTo>
                                <a:pt x="380" y="956"/>
                              </a:lnTo>
                              <a:lnTo>
                                <a:pt x="382" y="956"/>
                              </a:lnTo>
                              <a:lnTo>
                                <a:pt x="383" y="956"/>
                              </a:lnTo>
                              <a:lnTo>
                                <a:pt x="386" y="958"/>
                              </a:lnTo>
                              <a:lnTo>
                                <a:pt x="388" y="958"/>
                              </a:lnTo>
                              <a:lnTo>
                                <a:pt x="391" y="958"/>
                              </a:lnTo>
                              <a:lnTo>
                                <a:pt x="393" y="958"/>
                              </a:lnTo>
                              <a:lnTo>
                                <a:pt x="395" y="958"/>
                              </a:lnTo>
                              <a:lnTo>
                                <a:pt x="396" y="958"/>
                              </a:lnTo>
                              <a:lnTo>
                                <a:pt x="399" y="959"/>
                              </a:lnTo>
                              <a:lnTo>
                                <a:pt x="401" y="959"/>
                              </a:lnTo>
                              <a:lnTo>
                                <a:pt x="403" y="959"/>
                              </a:lnTo>
                              <a:lnTo>
                                <a:pt x="406" y="959"/>
                              </a:lnTo>
                              <a:lnTo>
                                <a:pt x="408" y="959"/>
                              </a:lnTo>
                              <a:lnTo>
                                <a:pt x="409" y="959"/>
                              </a:lnTo>
                              <a:lnTo>
                                <a:pt x="412" y="960"/>
                              </a:lnTo>
                              <a:lnTo>
                                <a:pt x="414" y="959"/>
                              </a:lnTo>
                              <a:lnTo>
                                <a:pt x="416" y="959"/>
                              </a:lnTo>
                              <a:lnTo>
                                <a:pt x="418" y="960"/>
                              </a:lnTo>
                              <a:lnTo>
                                <a:pt x="421" y="960"/>
                              </a:lnTo>
                              <a:lnTo>
                                <a:pt x="422" y="959"/>
                              </a:lnTo>
                              <a:lnTo>
                                <a:pt x="425" y="960"/>
                              </a:lnTo>
                              <a:lnTo>
                                <a:pt x="426" y="959"/>
                              </a:lnTo>
                              <a:lnTo>
                                <a:pt x="429" y="959"/>
                              </a:lnTo>
                              <a:lnTo>
                                <a:pt x="431" y="960"/>
                              </a:lnTo>
                              <a:lnTo>
                                <a:pt x="432" y="959"/>
                              </a:lnTo>
                              <a:lnTo>
                                <a:pt x="434" y="959"/>
                              </a:lnTo>
                              <a:lnTo>
                                <a:pt x="437" y="960"/>
                              </a:lnTo>
                              <a:lnTo>
                                <a:pt x="438" y="959"/>
                              </a:lnTo>
                              <a:lnTo>
                                <a:pt x="441" y="959"/>
                              </a:lnTo>
                              <a:lnTo>
                                <a:pt x="442" y="960"/>
                              </a:lnTo>
                              <a:lnTo>
                                <a:pt x="445" y="960"/>
                              </a:lnTo>
                              <a:lnTo>
                                <a:pt x="447" y="959"/>
                              </a:lnTo>
                              <a:lnTo>
                                <a:pt x="449" y="960"/>
                              </a:lnTo>
                              <a:lnTo>
                                <a:pt x="451" y="959"/>
                              </a:lnTo>
                              <a:lnTo>
                                <a:pt x="454" y="959"/>
                              </a:lnTo>
                              <a:lnTo>
                                <a:pt x="455" y="960"/>
                              </a:lnTo>
                              <a:lnTo>
                                <a:pt x="457" y="959"/>
                              </a:lnTo>
                              <a:lnTo>
                                <a:pt x="458" y="959"/>
                              </a:lnTo>
                              <a:lnTo>
                                <a:pt x="461" y="959"/>
                              </a:lnTo>
                              <a:lnTo>
                                <a:pt x="462" y="959"/>
                              </a:lnTo>
                              <a:lnTo>
                                <a:pt x="465" y="959"/>
                              </a:lnTo>
                              <a:lnTo>
                                <a:pt x="467" y="959"/>
                              </a:lnTo>
                              <a:lnTo>
                                <a:pt x="470" y="959"/>
                              </a:lnTo>
                              <a:lnTo>
                                <a:pt x="471" y="959"/>
                              </a:lnTo>
                              <a:lnTo>
                                <a:pt x="474" y="959"/>
                              </a:lnTo>
                              <a:lnTo>
                                <a:pt x="475" y="958"/>
                              </a:lnTo>
                              <a:lnTo>
                                <a:pt x="478" y="958"/>
                              </a:lnTo>
                              <a:lnTo>
                                <a:pt x="480" y="958"/>
                              </a:lnTo>
                              <a:lnTo>
                                <a:pt x="481" y="958"/>
                              </a:lnTo>
                              <a:lnTo>
                                <a:pt x="482" y="956"/>
                              </a:lnTo>
                              <a:lnTo>
                                <a:pt x="485" y="956"/>
                              </a:lnTo>
                              <a:lnTo>
                                <a:pt x="487" y="956"/>
                              </a:lnTo>
                              <a:lnTo>
                                <a:pt x="490" y="956"/>
                              </a:lnTo>
                              <a:lnTo>
                                <a:pt x="491" y="956"/>
                              </a:lnTo>
                              <a:lnTo>
                                <a:pt x="494" y="956"/>
                              </a:lnTo>
                              <a:lnTo>
                                <a:pt x="495" y="956"/>
                              </a:lnTo>
                              <a:lnTo>
                                <a:pt x="497" y="956"/>
                              </a:lnTo>
                              <a:lnTo>
                                <a:pt x="500" y="955"/>
                              </a:lnTo>
                              <a:lnTo>
                                <a:pt x="501" y="955"/>
                              </a:lnTo>
                              <a:lnTo>
                                <a:pt x="504" y="955"/>
                              </a:lnTo>
                              <a:lnTo>
                                <a:pt x="505" y="955"/>
                              </a:lnTo>
                              <a:lnTo>
                                <a:pt x="507" y="953"/>
                              </a:lnTo>
                              <a:lnTo>
                                <a:pt x="510" y="953"/>
                              </a:lnTo>
                              <a:lnTo>
                                <a:pt x="511" y="953"/>
                              </a:lnTo>
                              <a:lnTo>
                                <a:pt x="513" y="953"/>
                              </a:lnTo>
                              <a:lnTo>
                                <a:pt x="516" y="952"/>
                              </a:lnTo>
                              <a:lnTo>
                                <a:pt x="517" y="952"/>
                              </a:lnTo>
                              <a:lnTo>
                                <a:pt x="520" y="950"/>
                              </a:lnTo>
                              <a:lnTo>
                                <a:pt x="521" y="950"/>
                              </a:lnTo>
                              <a:lnTo>
                                <a:pt x="524" y="950"/>
                              </a:lnTo>
                              <a:lnTo>
                                <a:pt x="526" y="949"/>
                              </a:lnTo>
                              <a:lnTo>
                                <a:pt x="528" y="949"/>
                              </a:lnTo>
                              <a:lnTo>
                                <a:pt x="530" y="949"/>
                              </a:lnTo>
                              <a:lnTo>
                                <a:pt x="531" y="947"/>
                              </a:lnTo>
                              <a:lnTo>
                                <a:pt x="534" y="947"/>
                              </a:lnTo>
                              <a:lnTo>
                                <a:pt x="536" y="947"/>
                              </a:lnTo>
                              <a:lnTo>
                                <a:pt x="537" y="947"/>
                              </a:lnTo>
                              <a:lnTo>
                                <a:pt x="540" y="946"/>
                              </a:lnTo>
                              <a:lnTo>
                                <a:pt x="541" y="946"/>
                              </a:lnTo>
                              <a:lnTo>
                                <a:pt x="543" y="945"/>
                              </a:lnTo>
                              <a:lnTo>
                                <a:pt x="546" y="945"/>
                              </a:lnTo>
                              <a:lnTo>
                                <a:pt x="547" y="943"/>
                              </a:lnTo>
                              <a:lnTo>
                                <a:pt x="550" y="943"/>
                              </a:lnTo>
                              <a:lnTo>
                                <a:pt x="551" y="942"/>
                              </a:lnTo>
                              <a:lnTo>
                                <a:pt x="553" y="942"/>
                              </a:lnTo>
                              <a:lnTo>
                                <a:pt x="554" y="940"/>
                              </a:lnTo>
                              <a:lnTo>
                                <a:pt x="557" y="940"/>
                              </a:lnTo>
                              <a:lnTo>
                                <a:pt x="559" y="940"/>
                              </a:lnTo>
                              <a:lnTo>
                                <a:pt x="561" y="939"/>
                              </a:lnTo>
                              <a:lnTo>
                                <a:pt x="563" y="939"/>
                              </a:lnTo>
                              <a:lnTo>
                                <a:pt x="566" y="937"/>
                              </a:lnTo>
                              <a:lnTo>
                                <a:pt x="567" y="937"/>
                              </a:lnTo>
                              <a:lnTo>
                                <a:pt x="570" y="936"/>
                              </a:lnTo>
                              <a:lnTo>
                                <a:pt x="572" y="936"/>
                              </a:lnTo>
                              <a:lnTo>
                                <a:pt x="574" y="935"/>
                              </a:lnTo>
                              <a:lnTo>
                                <a:pt x="576" y="935"/>
                              </a:lnTo>
                              <a:lnTo>
                                <a:pt x="577" y="933"/>
                              </a:lnTo>
                              <a:lnTo>
                                <a:pt x="579" y="932"/>
                              </a:lnTo>
                              <a:lnTo>
                                <a:pt x="582" y="932"/>
                              </a:lnTo>
                              <a:lnTo>
                                <a:pt x="583" y="930"/>
                              </a:lnTo>
                              <a:lnTo>
                                <a:pt x="584" y="930"/>
                              </a:lnTo>
                              <a:lnTo>
                                <a:pt x="587" y="929"/>
                              </a:lnTo>
                              <a:lnTo>
                                <a:pt x="589" y="929"/>
                              </a:lnTo>
                              <a:lnTo>
                                <a:pt x="590" y="927"/>
                              </a:lnTo>
                              <a:lnTo>
                                <a:pt x="593" y="926"/>
                              </a:lnTo>
                              <a:lnTo>
                                <a:pt x="595" y="926"/>
                              </a:lnTo>
                              <a:lnTo>
                                <a:pt x="597" y="924"/>
                              </a:lnTo>
                              <a:lnTo>
                                <a:pt x="599" y="924"/>
                              </a:lnTo>
                              <a:lnTo>
                                <a:pt x="600" y="923"/>
                              </a:lnTo>
                              <a:lnTo>
                                <a:pt x="602" y="922"/>
                              </a:lnTo>
                              <a:lnTo>
                                <a:pt x="605" y="922"/>
                              </a:lnTo>
                              <a:lnTo>
                                <a:pt x="606" y="920"/>
                              </a:lnTo>
                              <a:lnTo>
                                <a:pt x="607" y="919"/>
                              </a:lnTo>
                              <a:lnTo>
                                <a:pt x="610" y="919"/>
                              </a:lnTo>
                              <a:lnTo>
                                <a:pt x="612" y="917"/>
                              </a:lnTo>
                              <a:lnTo>
                                <a:pt x="613" y="916"/>
                              </a:lnTo>
                              <a:lnTo>
                                <a:pt x="616" y="914"/>
                              </a:lnTo>
                              <a:lnTo>
                                <a:pt x="618" y="913"/>
                              </a:lnTo>
                              <a:lnTo>
                                <a:pt x="620" y="913"/>
                              </a:lnTo>
                              <a:lnTo>
                                <a:pt x="622" y="911"/>
                              </a:lnTo>
                              <a:lnTo>
                                <a:pt x="623" y="910"/>
                              </a:lnTo>
                              <a:lnTo>
                                <a:pt x="625" y="909"/>
                              </a:lnTo>
                              <a:lnTo>
                                <a:pt x="628" y="909"/>
                              </a:lnTo>
                              <a:lnTo>
                                <a:pt x="629" y="907"/>
                              </a:lnTo>
                              <a:lnTo>
                                <a:pt x="630" y="907"/>
                              </a:lnTo>
                              <a:lnTo>
                                <a:pt x="632" y="906"/>
                              </a:lnTo>
                              <a:lnTo>
                                <a:pt x="633" y="906"/>
                              </a:lnTo>
                              <a:lnTo>
                                <a:pt x="635" y="904"/>
                              </a:lnTo>
                              <a:lnTo>
                                <a:pt x="636" y="903"/>
                              </a:lnTo>
                              <a:lnTo>
                                <a:pt x="638" y="901"/>
                              </a:lnTo>
                              <a:lnTo>
                                <a:pt x="639" y="901"/>
                              </a:lnTo>
                              <a:lnTo>
                                <a:pt x="641" y="900"/>
                              </a:lnTo>
                              <a:lnTo>
                                <a:pt x="642" y="899"/>
                              </a:lnTo>
                              <a:lnTo>
                                <a:pt x="643" y="897"/>
                              </a:lnTo>
                              <a:lnTo>
                                <a:pt x="646" y="897"/>
                              </a:lnTo>
                              <a:lnTo>
                                <a:pt x="648" y="896"/>
                              </a:lnTo>
                              <a:lnTo>
                                <a:pt x="649" y="894"/>
                              </a:lnTo>
                              <a:lnTo>
                                <a:pt x="651" y="894"/>
                              </a:lnTo>
                              <a:lnTo>
                                <a:pt x="652" y="893"/>
                              </a:lnTo>
                              <a:lnTo>
                                <a:pt x="653" y="891"/>
                              </a:lnTo>
                              <a:lnTo>
                                <a:pt x="655" y="890"/>
                              </a:lnTo>
                              <a:lnTo>
                                <a:pt x="656" y="888"/>
                              </a:lnTo>
                              <a:lnTo>
                                <a:pt x="658" y="888"/>
                              </a:lnTo>
                              <a:lnTo>
                                <a:pt x="659" y="887"/>
                              </a:lnTo>
                              <a:lnTo>
                                <a:pt x="661" y="886"/>
                              </a:lnTo>
                              <a:lnTo>
                                <a:pt x="662" y="884"/>
                              </a:lnTo>
                              <a:lnTo>
                                <a:pt x="665" y="884"/>
                              </a:lnTo>
                              <a:lnTo>
                                <a:pt x="665" y="883"/>
                              </a:lnTo>
                              <a:lnTo>
                                <a:pt x="666" y="881"/>
                              </a:lnTo>
                              <a:lnTo>
                                <a:pt x="669" y="881"/>
                              </a:lnTo>
                              <a:lnTo>
                                <a:pt x="671" y="880"/>
                              </a:lnTo>
                              <a:lnTo>
                                <a:pt x="671" y="878"/>
                              </a:lnTo>
                              <a:lnTo>
                                <a:pt x="674" y="878"/>
                              </a:lnTo>
                              <a:lnTo>
                                <a:pt x="674" y="877"/>
                              </a:lnTo>
                              <a:lnTo>
                                <a:pt x="675" y="876"/>
                              </a:lnTo>
                              <a:lnTo>
                                <a:pt x="678" y="874"/>
                              </a:lnTo>
                              <a:lnTo>
                                <a:pt x="678" y="873"/>
                              </a:lnTo>
                              <a:lnTo>
                                <a:pt x="679" y="871"/>
                              </a:lnTo>
                              <a:lnTo>
                                <a:pt x="681" y="871"/>
                              </a:lnTo>
                              <a:lnTo>
                                <a:pt x="682" y="870"/>
                              </a:lnTo>
                              <a:lnTo>
                                <a:pt x="684" y="868"/>
                              </a:lnTo>
                              <a:lnTo>
                                <a:pt x="685" y="868"/>
                              </a:lnTo>
                              <a:lnTo>
                                <a:pt x="686" y="867"/>
                              </a:lnTo>
                              <a:lnTo>
                                <a:pt x="688" y="865"/>
                              </a:lnTo>
                              <a:lnTo>
                                <a:pt x="689" y="864"/>
                              </a:lnTo>
                              <a:lnTo>
                                <a:pt x="691" y="863"/>
                              </a:lnTo>
                              <a:lnTo>
                                <a:pt x="692" y="863"/>
                              </a:lnTo>
                              <a:lnTo>
                                <a:pt x="694" y="861"/>
                              </a:lnTo>
                              <a:lnTo>
                                <a:pt x="695" y="860"/>
                              </a:lnTo>
                              <a:lnTo>
                                <a:pt x="695" y="858"/>
                              </a:lnTo>
                              <a:lnTo>
                                <a:pt x="697" y="858"/>
                              </a:lnTo>
                              <a:lnTo>
                                <a:pt x="698" y="857"/>
                              </a:lnTo>
                              <a:lnTo>
                                <a:pt x="699" y="855"/>
                              </a:lnTo>
                              <a:lnTo>
                                <a:pt x="701" y="854"/>
                              </a:lnTo>
                              <a:lnTo>
                                <a:pt x="702" y="852"/>
                              </a:lnTo>
                              <a:lnTo>
                                <a:pt x="704" y="851"/>
                              </a:lnTo>
                              <a:lnTo>
                                <a:pt x="705" y="851"/>
                              </a:lnTo>
                              <a:lnTo>
                                <a:pt x="707" y="850"/>
                              </a:lnTo>
                              <a:lnTo>
                                <a:pt x="708" y="848"/>
                              </a:lnTo>
                              <a:lnTo>
                                <a:pt x="709" y="847"/>
                              </a:lnTo>
                              <a:lnTo>
                                <a:pt x="711" y="845"/>
                              </a:lnTo>
                              <a:lnTo>
                                <a:pt x="711" y="844"/>
                              </a:lnTo>
                              <a:lnTo>
                                <a:pt x="712" y="844"/>
                              </a:lnTo>
                              <a:lnTo>
                                <a:pt x="714" y="842"/>
                              </a:lnTo>
                              <a:lnTo>
                                <a:pt x="715" y="841"/>
                              </a:lnTo>
                              <a:lnTo>
                                <a:pt x="717" y="840"/>
                              </a:lnTo>
                              <a:lnTo>
                                <a:pt x="718" y="838"/>
                              </a:lnTo>
                              <a:lnTo>
                                <a:pt x="720" y="837"/>
                              </a:lnTo>
                              <a:lnTo>
                                <a:pt x="721" y="837"/>
                              </a:lnTo>
                              <a:lnTo>
                                <a:pt x="721" y="835"/>
                              </a:lnTo>
                              <a:lnTo>
                                <a:pt x="722" y="834"/>
                              </a:lnTo>
                              <a:lnTo>
                                <a:pt x="724" y="832"/>
                              </a:lnTo>
                              <a:lnTo>
                                <a:pt x="725" y="831"/>
                              </a:lnTo>
                              <a:lnTo>
                                <a:pt x="725" y="829"/>
                              </a:lnTo>
                              <a:lnTo>
                                <a:pt x="727" y="829"/>
                              </a:lnTo>
                              <a:lnTo>
                                <a:pt x="728" y="828"/>
                              </a:lnTo>
                              <a:lnTo>
                                <a:pt x="730" y="827"/>
                              </a:lnTo>
                              <a:lnTo>
                                <a:pt x="731" y="825"/>
                              </a:lnTo>
                              <a:lnTo>
                                <a:pt x="732" y="824"/>
                              </a:lnTo>
                              <a:lnTo>
                                <a:pt x="734" y="822"/>
                              </a:lnTo>
                              <a:lnTo>
                                <a:pt x="735" y="821"/>
                              </a:lnTo>
                              <a:lnTo>
                                <a:pt x="735" y="819"/>
                              </a:lnTo>
                              <a:lnTo>
                                <a:pt x="737" y="818"/>
                              </a:lnTo>
                              <a:lnTo>
                                <a:pt x="738" y="817"/>
                              </a:lnTo>
                              <a:lnTo>
                                <a:pt x="740" y="815"/>
                              </a:lnTo>
                              <a:lnTo>
                                <a:pt x="740" y="814"/>
                              </a:lnTo>
                              <a:lnTo>
                                <a:pt x="741" y="814"/>
                              </a:lnTo>
                              <a:lnTo>
                                <a:pt x="743" y="812"/>
                              </a:lnTo>
                              <a:lnTo>
                                <a:pt x="744" y="811"/>
                              </a:lnTo>
                              <a:lnTo>
                                <a:pt x="745" y="809"/>
                              </a:lnTo>
                              <a:lnTo>
                                <a:pt x="745" y="808"/>
                              </a:lnTo>
                              <a:lnTo>
                                <a:pt x="747" y="806"/>
                              </a:lnTo>
                              <a:lnTo>
                                <a:pt x="748" y="806"/>
                              </a:lnTo>
                              <a:lnTo>
                                <a:pt x="748" y="805"/>
                              </a:lnTo>
                              <a:lnTo>
                                <a:pt x="750" y="804"/>
                              </a:lnTo>
                              <a:lnTo>
                                <a:pt x="751" y="802"/>
                              </a:lnTo>
                              <a:lnTo>
                                <a:pt x="753" y="801"/>
                              </a:lnTo>
                              <a:lnTo>
                                <a:pt x="753" y="799"/>
                              </a:lnTo>
                              <a:lnTo>
                                <a:pt x="754" y="799"/>
                              </a:lnTo>
                              <a:lnTo>
                                <a:pt x="755" y="798"/>
                              </a:lnTo>
                              <a:lnTo>
                                <a:pt x="757" y="796"/>
                              </a:lnTo>
                              <a:lnTo>
                                <a:pt x="757" y="795"/>
                              </a:lnTo>
                              <a:lnTo>
                                <a:pt x="758" y="793"/>
                              </a:lnTo>
                              <a:lnTo>
                                <a:pt x="758" y="792"/>
                              </a:lnTo>
                              <a:lnTo>
                                <a:pt x="760" y="791"/>
                              </a:lnTo>
                              <a:lnTo>
                                <a:pt x="761" y="789"/>
                              </a:lnTo>
                              <a:lnTo>
                                <a:pt x="761" y="788"/>
                              </a:lnTo>
                              <a:lnTo>
                                <a:pt x="763" y="786"/>
                              </a:lnTo>
                              <a:lnTo>
                                <a:pt x="764" y="785"/>
                              </a:lnTo>
                              <a:lnTo>
                                <a:pt x="764" y="783"/>
                              </a:lnTo>
                              <a:lnTo>
                                <a:pt x="766" y="783"/>
                              </a:lnTo>
                              <a:lnTo>
                                <a:pt x="767" y="782"/>
                              </a:lnTo>
                              <a:lnTo>
                                <a:pt x="768" y="781"/>
                              </a:lnTo>
                              <a:lnTo>
                                <a:pt x="768" y="779"/>
                              </a:lnTo>
                              <a:lnTo>
                                <a:pt x="770" y="778"/>
                              </a:lnTo>
                              <a:lnTo>
                                <a:pt x="771" y="776"/>
                              </a:lnTo>
                              <a:lnTo>
                                <a:pt x="773" y="775"/>
                              </a:lnTo>
                              <a:lnTo>
                                <a:pt x="773" y="773"/>
                              </a:lnTo>
                              <a:lnTo>
                                <a:pt x="774" y="772"/>
                              </a:lnTo>
                              <a:lnTo>
                                <a:pt x="774" y="770"/>
                              </a:lnTo>
                              <a:lnTo>
                                <a:pt x="776" y="769"/>
                              </a:lnTo>
                              <a:lnTo>
                                <a:pt x="776" y="768"/>
                              </a:lnTo>
                              <a:lnTo>
                                <a:pt x="777" y="768"/>
                              </a:lnTo>
                              <a:lnTo>
                                <a:pt x="778" y="766"/>
                              </a:lnTo>
                              <a:lnTo>
                                <a:pt x="780" y="765"/>
                              </a:lnTo>
                              <a:lnTo>
                                <a:pt x="780" y="763"/>
                              </a:lnTo>
                              <a:lnTo>
                                <a:pt x="781" y="762"/>
                              </a:lnTo>
                              <a:lnTo>
                                <a:pt x="781" y="760"/>
                              </a:lnTo>
                              <a:lnTo>
                                <a:pt x="783" y="759"/>
                              </a:lnTo>
                              <a:lnTo>
                                <a:pt x="783" y="757"/>
                              </a:lnTo>
                              <a:lnTo>
                                <a:pt x="784" y="756"/>
                              </a:lnTo>
                              <a:lnTo>
                                <a:pt x="784" y="755"/>
                              </a:lnTo>
                              <a:lnTo>
                                <a:pt x="786" y="753"/>
                              </a:lnTo>
                              <a:lnTo>
                                <a:pt x="786" y="752"/>
                              </a:lnTo>
                              <a:lnTo>
                                <a:pt x="787" y="752"/>
                              </a:lnTo>
                              <a:lnTo>
                                <a:pt x="788" y="750"/>
                              </a:lnTo>
                              <a:lnTo>
                                <a:pt x="790" y="749"/>
                              </a:lnTo>
                              <a:lnTo>
                                <a:pt x="790" y="747"/>
                              </a:lnTo>
                              <a:lnTo>
                                <a:pt x="791" y="746"/>
                              </a:lnTo>
                              <a:lnTo>
                                <a:pt x="791" y="745"/>
                              </a:lnTo>
                              <a:lnTo>
                                <a:pt x="793" y="743"/>
                              </a:lnTo>
                              <a:lnTo>
                                <a:pt x="793" y="742"/>
                              </a:lnTo>
                              <a:lnTo>
                                <a:pt x="794" y="740"/>
                              </a:lnTo>
                              <a:lnTo>
                                <a:pt x="794" y="739"/>
                              </a:lnTo>
                              <a:lnTo>
                                <a:pt x="796" y="737"/>
                              </a:lnTo>
                              <a:lnTo>
                                <a:pt x="796" y="736"/>
                              </a:lnTo>
                              <a:lnTo>
                                <a:pt x="797" y="736"/>
                              </a:lnTo>
                              <a:lnTo>
                                <a:pt x="799" y="734"/>
                              </a:lnTo>
                              <a:lnTo>
                                <a:pt x="800" y="733"/>
                              </a:lnTo>
                              <a:lnTo>
                                <a:pt x="800" y="732"/>
                              </a:lnTo>
                              <a:lnTo>
                                <a:pt x="801" y="730"/>
                              </a:lnTo>
                              <a:lnTo>
                                <a:pt x="801" y="729"/>
                              </a:lnTo>
                              <a:lnTo>
                                <a:pt x="803" y="727"/>
                              </a:lnTo>
                              <a:lnTo>
                                <a:pt x="803" y="726"/>
                              </a:lnTo>
                              <a:lnTo>
                                <a:pt x="804" y="724"/>
                              </a:lnTo>
                              <a:lnTo>
                                <a:pt x="804" y="723"/>
                              </a:lnTo>
                              <a:lnTo>
                                <a:pt x="806" y="722"/>
                              </a:lnTo>
                              <a:lnTo>
                                <a:pt x="806" y="720"/>
                              </a:lnTo>
                              <a:lnTo>
                                <a:pt x="807" y="720"/>
                              </a:lnTo>
                              <a:lnTo>
                                <a:pt x="807" y="719"/>
                              </a:lnTo>
                              <a:lnTo>
                                <a:pt x="809" y="717"/>
                              </a:lnTo>
                              <a:lnTo>
                                <a:pt x="810" y="716"/>
                              </a:lnTo>
                              <a:lnTo>
                                <a:pt x="810" y="714"/>
                              </a:lnTo>
                              <a:lnTo>
                                <a:pt x="810" y="713"/>
                              </a:lnTo>
                              <a:lnTo>
                                <a:pt x="811" y="713"/>
                              </a:lnTo>
                              <a:lnTo>
                                <a:pt x="811" y="711"/>
                              </a:lnTo>
                              <a:lnTo>
                                <a:pt x="813" y="710"/>
                              </a:lnTo>
                              <a:lnTo>
                                <a:pt x="814" y="709"/>
                              </a:lnTo>
                              <a:lnTo>
                                <a:pt x="814" y="707"/>
                              </a:lnTo>
                              <a:lnTo>
                                <a:pt x="814" y="706"/>
                              </a:lnTo>
                              <a:lnTo>
                                <a:pt x="816" y="706"/>
                              </a:lnTo>
                              <a:lnTo>
                                <a:pt x="816" y="704"/>
                              </a:lnTo>
                              <a:lnTo>
                                <a:pt x="816" y="703"/>
                              </a:lnTo>
                              <a:lnTo>
                                <a:pt x="817" y="701"/>
                              </a:lnTo>
                              <a:lnTo>
                                <a:pt x="817" y="700"/>
                              </a:lnTo>
                              <a:lnTo>
                                <a:pt x="819" y="698"/>
                              </a:lnTo>
                              <a:lnTo>
                                <a:pt x="819" y="697"/>
                              </a:lnTo>
                              <a:lnTo>
                                <a:pt x="820" y="696"/>
                              </a:lnTo>
                              <a:lnTo>
                                <a:pt x="820" y="694"/>
                              </a:lnTo>
                              <a:lnTo>
                                <a:pt x="822" y="693"/>
                              </a:lnTo>
                              <a:lnTo>
                                <a:pt x="822" y="691"/>
                              </a:lnTo>
                              <a:lnTo>
                                <a:pt x="822" y="690"/>
                              </a:lnTo>
                              <a:lnTo>
                                <a:pt x="823" y="690"/>
                              </a:lnTo>
                              <a:lnTo>
                                <a:pt x="823" y="688"/>
                              </a:lnTo>
                              <a:lnTo>
                                <a:pt x="824" y="687"/>
                              </a:lnTo>
                              <a:lnTo>
                                <a:pt x="824" y="686"/>
                              </a:lnTo>
                              <a:lnTo>
                                <a:pt x="826" y="684"/>
                              </a:lnTo>
                              <a:lnTo>
                                <a:pt x="826" y="683"/>
                              </a:lnTo>
                              <a:lnTo>
                                <a:pt x="827" y="683"/>
                              </a:lnTo>
                              <a:lnTo>
                                <a:pt x="827" y="681"/>
                              </a:lnTo>
                              <a:lnTo>
                                <a:pt x="829" y="680"/>
                              </a:lnTo>
                              <a:lnTo>
                                <a:pt x="829" y="678"/>
                              </a:lnTo>
                              <a:lnTo>
                                <a:pt x="829" y="677"/>
                              </a:lnTo>
                              <a:lnTo>
                                <a:pt x="829" y="675"/>
                              </a:lnTo>
                              <a:lnTo>
                                <a:pt x="830" y="675"/>
                              </a:lnTo>
                              <a:lnTo>
                                <a:pt x="830" y="674"/>
                              </a:lnTo>
                              <a:lnTo>
                                <a:pt x="832" y="673"/>
                              </a:lnTo>
                              <a:lnTo>
                                <a:pt x="832" y="671"/>
                              </a:lnTo>
                              <a:lnTo>
                                <a:pt x="833" y="670"/>
                              </a:lnTo>
                              <a:lnTo>
                                <a:pt x="833" y="668"/>
                              </a:lnTo>
                              <a:lnTo>
                                <a:pt x="833" y="667"/>
                              </a:lnTo>
                              <a:lnTo>
                                <a:pt x="834" y="665"/>
                              </a:lnTo>
                              <a:lnTo>
                                <a:pt x="834" y="664"/>
                              </a:lnTo>
                              <a:lnTo>
                                <a:pt x="836" y="662"/>
                              </a:lnTo>
                              <a:lnTo>
                                <a:pt x="836" y="661"/>
                              </a:lnTo>
                              <a:lnTo>
                                <a:pt x="836" y="660"/>
                              </a:lnTo>
                              <a:lnTo>
                                <a:pt x="837" y="660"/>
                              </a:lnTo>
                              <a:lnTo>
                                <a:pt x="837" y="658"/>
                              </a:lnTo>
                              <a:lnTo>
                                <a:pt x="837" y="657"/>
                              </a:lnTo>
                              <a:lnTo>
                                <a:pt x="839" y="657"/>
                              </a:lnTo>
                              <a:lnTo>
                                <a:pt x="839" y="655"/>
                              </a:lnTo>
                              <a:lnTo>
                                <a:pt x="839" y="654"/>
                              </a:lnTo>
                              <a:lnTo>
                                <a:pt x="839" y="652"/>
                              </a:lnTo>
                              <a:lnTo>
                                <a:pt x="840" y="651"/>
                              </a:lnTo>
                              <a:lnTo>
                                <a:pt x="842" y="650"/>
                              </a:lnTo>
                              <a:lnTo>
                                <a:pt x="842" y="648"/>
                              </a:lnTo>
                              <a:lnTo>
                                <a:pt x="842" y="647"/>
                              </a:lnTo>
                              <a:lnTo>
                                <a:pt x="843" y="647"/>
                              </a:lnTo>
                              <a:lnTo>
                                <a:pt x="843" y="645"/>
                              </a:lnTo>
                              <a:lnTo>
                                <a:pt x="843" y="644"/>
                              </a:lnTo>
                              <a:lnTo>
                                <a:pt x="845" y="642"/>
                              </a:lnTo>
                              <a:lnTo>
                                <a:pt x="845" y="641"/>
                              </a:lnTo>
                              <a:lnTo>
                                <a:pt x="845" y="639"/>
                              </a:lnTo>
                              <a:lnTo>
                                <a:pt x="845" y="638"/>
                              </a:lnTo>
                              <a:lnTo>
                                <a:pt x="846" y="637"/>
                              </a:lnTo>
                              <a:lnTo>
                                <a:pt x="846" y="635"/>
                              </a:lnTo>
                              <a:lnTo>
                                <a:pt x="846" y="634"/>
                              </a:lnTo>
                              <a:lnTo>
                                <a:pt x="846" y="632"/>
                              </a:lnTo>
                              <a:lnTo>
                                <a:pt x="847" y="632"/>
                              </a:lnTo>
                              <a:lnTo>
                                <a:pt x="847" y="631"/>
                              </a:lnTo>
                              <a:lnTo>
                                <a:pt x="849" y="629"/>
                              </a:lnTo>
                              <a:lnTo>
                                <a:pt x="850" y="628"/>
                              </a:lnTo>
                              <a:lnTo>
                                <a:pt x="850" y="627"/>
                              </a:lnTo>
                              <a:lnTo>
                                <a:pt x="850" y="625"/>
                              </a:lnTo>
                              <a:lnTo>
                                <a:pt x="850" y="624"/>
                              </a:lnTo>
                              <a:lnTo>
                                <a:pt x="852" y="624"/>
                              </a:lnTo>
                              <a:lnTo>
                                <a:pt x="852" y="622"/>
                              </a:lnTo>
                              <a:lnTo>
                                <a:pt x="852" y="621"/>
                              </a:lnTo>
                              <a:lnTo>
                                <a:pt x="852" y="619"/>
                              </a:lnTo>
                              <a:lnTo>
                                <a:pt x="853" y="619"/>
                              </a:lnTo>
                              <a:lnTo>
                                <a:pt x="853" y="618"/>
                              </a:lnTo>
                              <a:lnTo>
                                <a:pt x="853" y="616"/>
                              </a:lnTo>
                              <a:lnTo>
                                <a:pt x="855" y="616"/>
                              </a:lnTo>
                              <a:lnTo>
                                <a:pt x="855" y="615"/>
                              </a:lnTo>
                              <a:lnTo>
                                <a:pt x="855" y="614"/>
                              </a:lnTo>
                              <a:lnTo>
                                <a:pt x="855" y="612"/>
                              </a:lnTo>
                              <a:lnTo>
                                <a:pt x="855" y="611"/>
                              </a:lnTo>
                              <a:lnTo>
                                <a:pt x="856" y="611"/>
                              </a:lnTo>
                              <a:lnTo>
                                <a:pt x="856" y="609"/>
                              </a:lnTo>
                              <a:lnTo>
                                <a:pt x="856" y="608"/>
                              </a:lnTo>
                              <a:lnTo>
                                <a:pt x="856" y="606"/>
                              </a:lnTo>
                              <a:lnTo>
                                <a:pt x="857" y="606"/>
                              </a:lnTo>
                              <a:lnTo>
                                <a:pt x="857" y="605"/>
                              </a:lnTo>
                              <a:lnTo>
                                <a:pt x="859" y="603"/>
                              </a:lnTo>
                              <a:lnTo>
                                <a:pt x="859" y="602"/>
                              </a:lnTo>
                              <a:lnTo>
                                <a:pt x="859" y="601"/>
                              </a:lnTo>
                              <a:lnTo>
                                <a:pt x="859" y="599"/>
                              </a:lnTo>
                              <a:lnTo>
                                <a:pt x="860" y="599"/>
                              </a:lnTo>
                              <a:lnTo>
                                <a:pt x="860" y="598"/>
                              </a:lnTo>
                              <a:lnTo>
                                <a:pt x="860" y="596"/>
                              </a:lnTo>
                              <a:lnTo>
                                <a:pt x="860" y="595"/>
                              </a:lnTo>
                              <a:lnTo>
                                <a:pt x="862" y="595"/>
                              </a:lnTo>
                              <a:lnTo>
                                <a:pt x="862" y="593"/>
                              </a:lnTo>
                              <a:lnTo>
                                <a:pt x="862" y="592"/>
                              </a:lnTo>
                              <a:lnTo>
                                <a:pt x="862" y="591"/>
                              </a:lnTo>
                              <a:lnTo>
                                <a:pt x="862" y="589"/>
                              </a:lnTo>
                              <a:lnTo>
                                <a:pt x="863" y="589"/>
                              </a:lnTo>
                              <a:lnTo>
                                <a:pt x="863" y="588"/>
                              </a:lnTo>
                              <a:lnTo>
                                <a:pt x="863" y="586"/>
                              </a:lnTo>
                              <a:lnTo>
                                <a:pt x="863" y="585"/>
                              </a:lnTo>
                              <a:lnTo>
                                <a:pt x="865" y="585"/>
                              </a:lnTo>
                              <a:lnTo>
                                <a:pt x="865" y="583"/>
                              </a:lnTo>
                              <a:lnTo>
                                <a:pt x="865" y="582"/>
                              </a:lnTo>
                              <a:lnTo>
                                <a:pt x="865" y="580"/>
                              </a:lnTo>
                              <a:lnTo>
                                <a:pt x="865" y="579"/>
                              </a:lnTo>
                              <a:lnTo>
                                <a:pt x="866" y="578"/>
                              </a:lnTo>
                              <a:lnTo>
                                <a:pt x="866" y="576"/>
                              </a:lnTo>
                              <a:lnTo>
                                <a:pt x="866" y="575"/>
                              </a:lnTo>
                              <a:lnTo>
                                <a:pt x="866" y="573"/>
                              </a:lnTo>
                              <a:lnTo>
                                <a:pt x="868" y="573"/>
                              </a:lnTo>
                              <a:lnTo>
                                <a:pt x="868" y="572"/>
                              </a:lnTo>
                              <a:lnTo>
                                <a:pt x="868" y="570"/>
                              </a:lnTo>
                              <a:lnTo>
                                <a:pt x="868" y="569"/>
                              </a:lnTo>
                              <a:lnTo>
                                <a:pt x="868" y="567"/>
                              </a:lnTo>
                              <a:lnTo>
                                <a:pt x="868" y="566"/>
                              </a:lnTo>
                              <a:lnTo>
                                <a:pt x="868" y="565"/>
                              </a:lnTo>
                              <a:lnTo>
                                <a:pt x="869" y="565"/>
                              </a:lnTo>
                              <a:lnTo>
                                <a:pt x="869" y="563"/>
                              </a:lnTo>
                              <a:lnTo>
                                <a:pt x="870" y="562"/>
                              </a:lnTo>
                              <a:lnTo>
                                <a:pt x="870" y="560"/>
                              </a:lnTo>
                              <a:lnTo>
                                <a:pt x="870" y="559"/>
                              </a:lnTo>
                              <a:lnTo>
                                <a:pt x="870" y="557"/>
                              </a:lnTo>
                              <a:lnTo>
                                <a:pt x="872" y="557"/>
                              </a:lnTo>
                              <a:lnTo>
                                <a:pt x="872" y="556"/>
                              </a:lnTo>
                              <a:lnTo>
                                <a:pt x="872" y="555"/>
                              </a:lnTo>
                              <a:lnTo>
                                <a:pt x="872" y="553"/>
                              </a:lnTo>
                              <a:lnTo>
                                <a:pt x="872" y="552"/>
                              </a:lnTo>
                              <a:lnTo>
                                <a:pt x="872" y="550"/>
                              </a:lnTo>
                              <a:lnTo>
                                <a:pt x="873" y="550"/>
                              </a:lnTo>
                              <a:lnTo>
                                <a:pt x="873" y="549"/>
                              </a:lnTo>
                              <a:lnTo>
                                <a:pt x="873" y="547"/>
                              </a:lnTo>
                              <a:lnTo>
                                <a:pt x="873" y="546"/>
                              </a:lnTo>
                              <a:lnTo>
                                <a:pt x="873" y="544"/>
                              </a:lnTo>
                              <a:lnTo>
                                <a:pt x="873" y="543"/>
                              </a:lnTo>
                              <a:lnTo>
                                <a:pt x="875" y="543"/>
                              </a:lnTo>
                              <a:lnTo>
                                <a:pt x="875" y="542"/>
                              </a:lnTo>
                              <a:lnTo>
                                <a:pt x="875" y="540"/>
                              </a:lnTo>
                              <a:lnTo>
                                <a:pt x="875" y="539"/>
                              </a:lnTo>
                              <a:lnTo>
                                <a:pt x="876" y="539"/>
                              </a:lnTo>
                              <a:lnTo>
                                <a:pt x="875" y="539"/>
                              </a:lnTo>
                              <a:lnTo>
                                <a:pt x="876" y="539"/>
                              </a:lnTo>
                              <a:lnTo>
                                <a:pt x="876" y="537"/>
                              </a:lnTo>
                              <a:lnTo>
                                <a:pt x="875" y="537"/>
                              </a:lnTo>
                              <a:lnTo>
                                <a:pt x="876" y="537"/>
                              </a:lnTo>
                              <a:lnTo>
                                <a:pt x="875" y="537"/>
                              </a:lnTo>
                              <a:lnTo>
                                <a:pt x="876" y="537"/>
                              </a:lnTo>
                              <a:lnTo>
                                <a:pt x="875" y="537"/>
                              </a:lnTo>
                              <a:lnTo>
                                <a:pt x="875" y="536"/>
                              </a:lnTo>
                              <a:lnTo>
                                <a:pt x="876" y="536"/>
                              </a:lnTo>
                              <a:lnTo>
                                <a:pt x="875" y="536"/>
                              </a:lnTo>
                              <a:lnTo>
                                <a:pt x="876" y="536"/>
                              </a:lnTo>
                              <a:lnTo>
                                <a:pt x="875" y="534"/>
                              </a:lnTo>
                              <a:lnTo>
                                <a:pt x="876" y="534"/>
                              </a:lnTo>
                              <a:lnTo>
                                <a:pt x="875" y="534"/>
                              </a:lnTo>
                              <a:lnTo>
                                <a:pt x="876" y="534"/>
                              </a:lnTo>
                              <a:lnTo>
                                <a:pt x="875" y="534"/>
                              </a:lnTo>
                              <a:lnTo>
                                <a:pt x="875" y="533"/>
                              </a:lnTo>
                              <a:lnTo>
                                <a:pt x="876" y="534"/>
                              </a:lnTo>
                              <a:lnTo>
                                <a:pt x="875" y="533"/>
                              </a:lnTo>
                              <a:lnTo>
                                <a:pt x="876" y="534"/>
                              </a:lnTo>
                              <a:lnTo>
                                <a:pt x="875" y="533"/>
                              </a:lnTo>
                              <a:lnTo>
                                <a:pt x="876" y="534"/>
                              </a:lnTo>
                              <a:lnTo>
                                <a:pt x="875" y="533"/>
                              </a:lnTo>
                              <a:lnTo>
                                <a:pt x="876" y="534"/>
                              </a:lnTo>
                              <a:lnTo>
                                <a:pt x="875" y="533"/>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70"/>
                      <wps:cNvSpPr>
                        <a:spLocks/>
                      </wps:cNvSpPr>
                      <wps:spPr bwMode="auto">
                        <a:xfrm>
                          <a:off x="1389" y="708"/>
                          <a:ext cx="670" cy="1060"/>
                        </a:xfrm>
                        <a:custGeom>
                          <a:avLst/>
                          <a:gdLst>
                            <a:gd name="T0" fmla="*/ 446 w 670"/>
                            <a:gd name="T1" fmla="*/ 277 h 1060"/>
                            <a:gd name="T2" fmla="*/ 440 w 670"/>
                            <a:gd name="T3" fmla="*/ 325 h 1060"/>
                            <a:gd name="T4" fmla="*/ 446 w 670"/>
                            <a:gd name="T5" fmla="*/ 800 h 1060"/>
                            <a:gd name="T6" fmla="*/ 470 w 670"/>
                            <a:gd name="T7" fmla="*/ 786 h 1060"/>
                            <a:gd name="T8" fmla="*/ 493 w 670"/>
                            <a:gd name="T9" fmla="*/ 769 h 1060"/>
                            <a:gd name="T10" fmla="*/ 515 w 670"/>
                            <a:gd name="T11" fmla="*/ 750 h 1060"/>
                            <a:gd name="T12" fmla="*/ 536 w 670"/>
                            <a:gd name="T13" fmla="*/ 730 h 1060"/>
                            <a:gd name="T14" fmla="*/ 558 w 670"/>
                            <a:gd name="T15" fmla="*/ 707 h 1060"/>
                            <a:gd name="T16" fmla="*/ 576 w 670"/>
                            <a:gd name="T17" fmla="*/ 682 h 1060"/>
                            <a:gd name="T18" fmla="*/ 596 w 670"/>
                            <a:gd name="T19" fmla="*/ 655 h 1060"/>
                            <a:gd name="T20" fmla="*/ 612 w 670"/>
                            <a:gd name="T21" fmla="*/ 626 h 1060"/>
                            <a:gd name="T22" fmla="*/ 628 w 670"/>
                            <a:gd name="T23" fmla="*/ 597 h 1060"/>
                            <a:gd name="T24" fmla="*/ 641 w 670"/>
                            <a:gd name="T25" fmla="*/ 564 h 1060"/>
                            <a:gd name="T26" fmla="*/ 652 w 670"/>
                            <a:gd name="T27" fmla="*/ 531 h 1060"/>
                            <a:gd name="T28" fmla="*/ 660 w 670"/>
                            <a:gd name="T29" fmla="*/ 495 h 1060"/>
                            <a:gd name="T30" fmla="*/ 667 w 670"/>
                            <a:gd name="T31" fmla="*/ 461 h 1060"/>
                            <a:gd name="T32" fmla="*/ 670 w 670"/>
                            <a:gd name="T33" fmla="*/ 422 h 1060"/>
                            <a:gd name="T34" fmla="*/ 670 w 670"/>
                            <a:gd name="T35" fmla="*/ 387 h 1060"/>
                            <a:gd name="T36" fmla="*/ 668 w 670"/>
                            <a:gd name="T37" fmla="*/ 361 h 1060"/>
                            <a:gd name="T38" fmla="*/ 664 w 670"/>
                            <a:gd name="T39" fmla="*/ 337 h 1060"/>
                            <a:gd name="T40" fmla="*/ 660 w 670"/>
                            <a:gd name="T41" fmla="*/ 311 h 1060"/>
                            <a:gd name="T42" fmla="*/ 652 w 670"/>
                            <a:gd name="T43" fmla="*/ 287 h 1060"/>
                            <a:gd name="T44" fmla="*/ 644 w 670"/>
                            <a:gd name="T45" fmla="*/ 262 h 1060"/>
                            <a:gd name="T46" fmla="*/ 634 w 670"/>
                            <a:gd name="T47" fmla="*/ 236 h 1060"/>
                            <a:gd name="T48" fmla="*/ 622 w 670"/>
                            <a:gd name="T49" fmla="*/ 213 h 1060"/>
                            <a:gd name="T50" fmla="*/ 608 w 670"/>
                            <a:gd name="T51" fmla="*/ 190 h 1060"/>
                            <a:gd name="T52" fmla="*/ 592 w 670"/>
                            <a:gd name="T53" fmla="*/ 167 h 1060"/>
                            <a:gd name="T54" fmla="*/ 576 w 670"/>
                            <a:gd name="T55" fmla="*/ 146 h 1060"/>
                            <a:gd name="T56" fmla="*/ 558 w 670"/>
                            <a:gd name="T57" fmla="*/ 125 h 1060"/>
                            <a:gd name="T58" fmla="*/ 538 w 670"/>
                            <a:gd name="T59" fmla="*/ 107 h 1060"/>
                            <a:gd name="T60" fmla="*/ 516 w 670"/>
                            <a:gd name="T61" fmla="*/ 89 h 1060"/>
                            <a:gd name="T62" fmla="*/ 492 w 670"/>
                            <a:gd name="T63" fmla="*/ 72 h 1060"/>
                            <a:gd name="T64" fmla="*/ 469 w 670"/>
                            <a:gd name="T65" fmla="*/ 58 h 1060"/>
                            <a:gd name="T66" fmla="*/ 447 w 670"/>
                            <a:gd name="T67" fmla="*/ 48 h 1060"/>
                            <a:gd name="T68" fmla="*/ 425 w 670"/>
                            <a:gd name="T69" fmla="*/ 38 h 1060"/>
                            <a:gd name="T70" fmla="*/ 404 w 670"/>
                            <a:gd name="T71" fmla="*/ 29 h 1060"/>
                            <a:gd name="T72" fmla="*/ 382 w 670"/>
                            <a:gd name="T73" fmla="*/ 23 h 1060"/>
                            <a:gd name="T74" fmla="*/ 361 w 670"/>
                            <a:gd name="T75" fmla="*/ 17 h 1060"/>
                            <a:gd name="T76" fmla="*/ 338 w 670"/>
                            <a:gd name="T77" fmla="*/ 12 h 1060"/>
                            <a:gd name="T78" fmla="*/ 316 w 670"/>
                            <a:gd name="T79" fmla="*/ 7 h 1060"/>
                            <a:gd name="T80" fmla="*/ 296 w 670"/>
                            <a:gd name="T81" fmla="*/ 4 h 1060"/>
                            <a:gd name="T82" fmla="*/ 276 w 670"/>
                            <a:gd name="T83" fmla="*/ 3 h 1060"/>
                            <a:gd name="T84" fmla="*/ 256 w 670"/>
                            <a:gd name="T85" fmla="*/ 2 h 1060"/>
                            <a:gd name="T86" fmla="*/ 236 w 670"/>
                            <a:gd name="T87" fmla="*/ 2 h 1060"/>
                            <a:gd name="T88" fmla="*/ 216 w 670"/>
                            <a:gd name="T89" fmla="*/ 2 h 1060"/>
                            <a:gd name="T90" fmla="*/ 199 w 670"/>
                            <a:gd name="T91" fmla="*/ 3 h 1060"/>
                            <a:gd name="T92" fmla="*/ 178 w 670"/>
                            <a:gd name="T93" fmla="*/ 3 h 1060"/>
                            <a:gd name="T94" fmla="*/ 161 w 670"/>
                            <a:gd name="T95" fmla="*/ 4 h 1060"/>
                            <a:gd name="T96" fmla="*/ 145 w 670"/>
                            <a:gd name="T97" fmla="*/ 7 h 1060"/>
                            <a:gd name="T98" fmla="*/ 130 w 670"/>
                            <a:gd name="T99" fmla="*/ 9 h 1060"/>
                            <a:gd name="T100" fmla="*/ 114 w 670"/>
                            <a:gd name="T101" fmla="*/ 12 h 1060"/>
                            <a:gd name="T102" fmla="*/ 101 w 670"/>
                            <a:gd name="T103" fmla="*/ 15 h 1060"/>
                            <a:gd name="T104" fmla="*/ 88 w 670"/>
                            <a:gd name="T105" fmla="*/ 17 h 1060"/>
                            <a:gd name="T106" fmla="*/ 75 w 670"/>
                            <a:gd name="T107" fmla="*/ 20 h 1060"/>
                            <a:gd name="T108" fmla="*/ 65 w 670"/>
                            <a:gd name="T109" fmla="*/ 23 h 1060"/>
                            <a:gd name="T110" fmla="*/ 56 w 670"/>
                            <a:gd name="T111" fmla="*/ 26 h 1060"/>
                            <a:gd name="T112" fmla="*/ 48 w 670"/>
                            <a:gd name="T113" fmla="*/ 28 h 1060"/>
                            <a:gd name="T114" fmla="*/ 40 w 670"/>
                            <a:gd name="T115" fmla="*/ 30 h 1060"/>
                            <a:gd name="T116" fmla="*/ 35 w 670"/>
                            <a:gd name="T117" fmla="*/ 32 h 1060"/>
                            <a:gd name="T118" fmla="*/ 30 w 670"/>
                            <a:gd name="T119" fmla="*/ 33 h 1060"/>
                            <a:gd name="T120" fmla="*/ 29 w 670"/>
                            <a:gd name="T121" fmla="*/ 35 h 1060"/>
                            <a:gd name="T122" fmla="*/ 28 w 670"/>
                            <a:gd name="T123" fmla="*/ 35 h 1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670" h="1060">
                              <a:moveTo>
                                <a:pt x="26" y="35"/>
                              </a:moveTo>
                              <a:lnTo>
                                <a:pt x="35" y="40"/>
                              </a:lnTo>
                              <a:lnTo>
                                <a:pt x="56" y="52"/>
                              </a:lnTo>
                              <a:lnTo>
                                <a:pt x="89" y="71"/>
                              </a:lnTo>
                              <a:lnTo>
                                <a:pt x="132" y="95"/>
                              </a:lnTo>
                              <a:lnTo>
                                <a:pt x="180" y="122"/>
                              </a:lnTo>
                              <a:lnTo>
                                <a:pt x="230" y="151"/>
                              </a:lnTo>
                              <a:lnTo>
                                <a:pt x="282" y="180"/>
                              </a:lnTo>
                              <a:lnTo>
                                <a:pt x="329" y="209"/>
                              </a:lnTo>
                              <a:lnTo>
                                <a:pt x="374" y="233"/>
                              </a:lnTo>
                              <a:lnTo>
                                <a:pt x="410" y="255"/>
                              </a:lnTo>
                              <a:lnTo>
                                <a:pt x="434" y="269"/>
                              </a:lnTo>
                              <a:lnTo>
                                <a:pt x="446" y="277"/>
                              </a:lnTo>
                              <a:lnTo>
                                <a:pt x="450" y="281"/>
                              </a:lnTo>
                              <a:lnTo>
                                <a:pt x="453" y="284"/>
                              </a:lnTo>
                              <a:lnTo>
                                <a:pt x="456" y="288"/>
                              </a:lnTo>
                              <a:lnTo>
                                <a:pt x="457" y="292"/>
                              </a:lnTo>
                              <a:lnTo>
                                <a:pt x="457" y="297"/>
                              </a:lnTo>
                              <a:lnTo>
                                <a:pt x="457" y="301"/>
                              </a:lnTo>
                              <a:lnTo>
                                <a:pt x="457" y="304"/>
                              </a:lnTo>
                              <a:lnTo>
                                <a:pt x="457" y="308"/>
                              </a:lnTo>
                              <a:lnTo>
                                <a:pt x="456" y="312"/>
                              </a:lnTo>
                              <a:lnTo>
                                <a:pt x="453" y="315"/>
                              </a:lnTo>
                              <a:lnTo>
                                <a:pt x="451" y="318"/>
                              </a:lnTo>
                              <a:lnTo>
                                <a:pt x="447" y="320"/>
                              </a:lnTo>
                              <a:lnTo>
                                <a:pt x="440" y="325"/>
                              </a:lnTo>
                              <a:lnTo>
                                <a:pt x="431" y="330"/>
                              </a:lnTo>
                              <a:lnTo>
                                <a:pt x="421" y="336"/>
                              </a:lnTo>
                              <a:lnTo>
                                <a:pt x="407" y="343"/>
                              </a:lnTo>
                              <a:lnTo>
                                <a:pt x="390" y="354"/>
                              </a:lnTo>
                              <a:lnTo>
                                <a:pt x="365" y="367"/>
                              </a:lnTo>
                              <a:lnTo>
                                <a:pt x="334" y="386"/>
                              </a:lnTo>
                              <a:lnTo>
                                <a:pt x="292" y="410"/>
                              </a:lnTo>
                              <a:lnTo>
                                <a:pt x="239" y="439"/>
                              </a:lnTo>
                              <a:lnTo>
                                <a:pt x="174" y="477"/>
                              </a:lnTo>
                              <a:lnTo>
                                <a:pt x="95" y="523"/>
                              </a:lnTo>
                              <a:lnTo>
                                <a:pt x="0" y="576"/>
                              </a:lnTo>
                              <a:lnTo>
                                <a:pt x="5" y="1060"/>
                              </a:lnTo>
                              <a:lnTo>
                                <a:pt x="446" y="800"/>
                              </a:lnTo>
                              <a:lnTo>
                                <a:pt x="448" y="800"/>
                              </a:lnTo>
                              <a:lnTo>
                                <a:pt x="450" y="799"/>
                              </a:lnTo>
                              <a:lnTo>
                                <a:pt x="451" y="798"/>
                              </a:lnTo>
                              <a:lnTo>
                                <a:pt x="454" y="796"/>
                              </a:lnTo>
                              <a:lnTo>
                                <a:pt x="456" y="796"/>
                              </a:lnTo>
                              <a:lnTo>
                                <a:pt x="457" y="795"/>
                              </a:lnTo>
                              <a:lnTo>
                                <a:pt x="459" y="793"/>
                              </a:lnTo>
                              <a:lnTo>
                                <a:pt x="460" y="792"/>
                              </a:lnTo>
                              <a:lnTo>
                                <a:pt x="463" y="790"/>
                              </a:lnTo>
                              <a:lnTo>
                                <a:pt x="464" y="789"/>
                              </a:lnTo>
                              <a:lnTo>
                                <a:pt x="466" y="787"/>
                              </a:lnTo>
                              <a:lnTo>
                                <a:pt x="467" y="786"/>
                              </a:lnTo>
                              <a:lnTo>
                                <a:pt x="470" y="786"/>
                              </a:lnTo>
                              <a:lnTo>
                                <a:pt x="471" y="785"/>
                              </a:lnTo>
                              <a:lnTo>
                                <a:pt x="473" y="783"/>
                              </a:lnTo>
                              <a:lnTo>
                                <a:pt x="476" y="782"/>
                              </a:lnTo>
                              <a:lnTo>
                                <a:pt x="477" y="782"/>
                              </a:lnTo>
                              <a:lnTo>
                                <a:pt x="479" y="780"/>
                              </a:lnTo>
                              <a:lnTo>
                                <a:pt x="480" y="779"/>
                              </a:lnTo>
                              <a:lnTo>
                                <a:pt x="482" y="777"/>
                              </a:lnTo>
                              <a:lnTo>
                                <a:pt x="484" y="776"/>
                              </a:lnTo>
                              <a:lnTo>
                                <a:pt x="486" y="775"/>
                              </a:lnTo>
                              <a:lnTo>
                                <a:pt x="487" y="773"/>
                              </a:lnTo>
                              <a:lnTo>
                                <a:pt x="489" y="772"/>
                              </a:lnTo>
                              <a:lnTo>
                                <a:pt x="492" y="772"/>
                              </a:lnTo>
                              <a:lnTo>
                                <a:pt x="493" y="769"/>
                              </a:lnTo>
                              <a:lnTo>
                                <a:pt x="494" y="767"/>
                              </a:lnTo>
                              <a:lnTo>
                                <a:pt x="496" y="767"/>
                              </a:lnTo>
                              <a:lnTo>
                                <a:pt x="497" y="766"/>
                              </a:lnTo>
                              <a:lnTo>
                                <a:pt x="499" y="763"/>
                              </a:lnTo>
                              <a:lnTo>
                                <a:pt x="500" y="763"/>
                              </a:lnTo>
                              <a:lnTo>
                                <a:pt x="503" y="760"/>
                              </a:lnTo>
                              <a:lnTo>
                                <a:pt x="505" y="759"/>
                              </a:lnTo>
                              <a:lnTo>
                                <a:pt x="506" y="759"/>
                              </a:lnTo>
                              <a:lnTo>
                                <a:pt x="507" y="756"/>
                              </a:lnTo>
                              <a:lnTo>
                                <a:pt x="509" y="754"/>
                              </a:lnTo>
                              <a:lnTo>
                                <a:pt x="512" y="753"/>
                              </a:lnTo>
                              <a:lnTo>
                                <a:pt x="513" y="751"/>
                              </a:lnTo>
                              <a:lnTo>
                                <a:pt x="515" y="750"/>
                              </a:lnTo>
                              <a:lnTo>
                                <a:pt x="516" y="749"/>
                              </a:lnTo>
                              <a:lnTo>
                                <a:pt x="517" y="747"/>
                              </a:lnTo>
                              <a:lnTo>
                                <a:pt x="519" y="746"/>
                              </a:lnTo>
                              <a:lnTo>
                                <a:pt x="522" y="744"/>
                              </a:lnTo>
                              <a:lnTo>
                                <a:pt x="523" y="743"/>
                              </a:lnTo>
                              <a:lnTo>
                                <a:pt x="525" y="741"/>
                              </a:lnTo>
                              <a:lnTo>
                                <a:pt x="526" y="740"/>
                              </a:lnTo>
                              <a:lnTo>
                                <a:pt x="527" y="739"/>
                              </a:lnTo>
                              <a:lnTo>
                                <a:pt x="529" y="736"/>
                              </a:lnTo>
                              <a:lnTo>
                                <a:pt x="532" y="734"/>
                              </a:lnTo>
                              <a:lnTo>
                                <a:pt x="533" y="733"/>
                              </a:lnTo>
                              <a:lnTo>
                                <a:pt x="535" y="731"/>
                              </a:lnTo>
                              <a:lnTo>
                                <a:pt x="536" y="730"/>
                              </a:lnTo>
                              <a:lnTo>
                                <a:pt x="538" y="728"/>
                              </a:lnTo>
                              <a:lnTo>
                                <a:pt x="539" y="726"/>
                              </a:lnTo>
                              <a:lnTo>
                                <a:pt x="542" y="724"/>
                              </a:lnTo>
                              <a:lnTo>
                                <a:pt x="543" y="723"/>
                              </a:lnTo>
                              <a:lnTo>
                                <a:pt x="545" y="721"/>
                              </a:lnTo>
                              <a:lnTo>
                                <a:pt x="546" y="720"/>
                              </a:lnTo>
                              <a:lnTo>
                                <a:pt x="548" y="718"/>
                              </a:lnTo>
                              <a:lnTo>
                                <a:pt x="549" y="716"/>
                              </a:lnTo>
                              <a:lnTo>
                                <a:pt x="552" y="714"/>
                              </a:lnTo>
                              <a:lnTo>
                                <a:pt x="553" y="713"/>
                              </a:lnTo>
                              <a:lnTo>
                                <a:pt x="555" y="711"/>
                              </a:lnTo>
                              <a:lnTo>
                                <a:pt x="556" y="708"/>
                              </a:lnTo>
                              <a:lnTo>
                                <a:pt x="558" y="707"/>
                              </a:lnTo>
                              <a:lnTo>
                                <a:pt x="559" y="705"/>
                              </a:lnTo>
                              <a:lnTo>
                                <a:pt x="561" y="704"/>
                              </a:lnTo>
                              <a:lnTo>
                                <a:pt x="562" y="701"/>
                              </a:lnTo>
                              <a:lnTo>
                                <a:pt x="563" y="700"/>
                              </a:lnTo>
                              <a:lnTo>
                                <a:pt x="565" y="697"/>
                              </a:lnTo>
                              <a:lnTo>
                                <a:pt x="566" y="695"/>
                              </a:lnTo>
                              <a:lnTo>
                                <a:pt x="568" y="692"/>
                              </a:lnTo>
                              <a:lnTo>
                                <a:pt x="571" y="691"/>
                              </a:lnTo>
                              <a:lnTo>
                                <a:pt x="571" y="690"/>
                              </a:lnTo>
                              <a:lnTo>
                                <a:pt x="572" y="688"/>
                              </a:lnTo>
                              <a:lnTo>
                                <a:pt x="575" y="685"/>
                              </a:lnTo>
                              <a:lnTo>
                                <a:pt x="576" y="684"/>
                              </a:lnTo>
                              <a:lnTo>
                                <a:pt x="576" y="682"/>
                              </a:lnTo>
                              <a:lnTo>
                                <a:pt x="579" y="681"/>
                              </a:lnTo>
                              <a:lnTo>
                                <a:pt x="579" y="678"/>
                              </a:lnTo>
                              <a:lnTo>
                                <a:pt x="581" y="677"/>
                              </a:lnTo>
                              <a:lnTo>
                                <a:pt x="584" y="674"/>
                              </a:lnTo>
                              <a:lnTo>
                                <a:pt x="584" y="672"/>
                              </a:lnTo>
                              <a:lnTo>
                                <a:pt x="585" y="669"/>
                              </a:lnTo>
                              <a:lnTo>
                                <a:pt x="588" y="668"/>
                              </a:lnTo>
                              <a:lnTo>
                                <a:pt x="588" y="665"/>
                              </a:lnTo>
                              <a:lnTo>
                                <a:pt x="589" y="664"/>
                              </a:lnTo>
                              <a:lnTo>
                                <a:pt x="592" y="662"/>
                              </a:lnTo>
                              <a:lnTo>
                                <a:pt x="594" y="659"/>
                              </a:lnTo>
                              <a:lnTo>
                                <a:pt x="594" y="656"/>
                              </a:lnTo>
                              <a:lnTo>
                                <a:pt x="596" y="655"/>
                              </a:lnTo>
                              <a:lnTo>
                                <a:pt x="596" y="652"/>
                              </a:lnTo>
                              <a:lnTo>
                                <a:pt x="598" y="651"/>
                              </a:lnTo>
                              <a:lnTo>
                                <a:pt x="601" y="649"/>
                              </a:lnTo>
                              <a:lnTo>
                                <a:pt x="601" y="646"/>
                              </a:lnTo>
                              <a:lnTo>
                                <a:pt x="602" y="644"/>
                              </a:lnTo>
                              <a:lnTo>
                                <a:pt x="604" y="642"/>
                              </a:lnTo>
                              <a:lnTo>
                                <a:pt x="605" y="639"/>
                              </a:lnTo>
                              <a:lnTo>
                                <a:pt x="607" y="638"/>
                              </a:lnTo>
                              <a:lnTo>
                                <a:pt x="608" y="636"/>
                              </a:lnTo>
                              <a:lnTo>
                                <a:pt x="609" y="633"/>
                              </a:lnTo>
                              <a:lnTo>
                                <a:pt x="609" y="631"/>
                              </a:lnTo>
                              <a:lnTo>
                                <a:pt x="611" y="629"/>
                              </a:lnTo>
                              <a:lnTo>
                                <a:pt x="612" y="626"/>
                              </a:lnTo>
                              <a:lnTo>
                                <a:pt x="614" y="625"/>
                              </a:lnTo>
                              <a:lnTo>
                                <a:pt x="615" y="623"/>
                              </a:lnTo>
                              <a:lnTo>
                                <a:pt x="617" y="621"/>
                              </a:lnTo>
                              <a:lnTo>
                                <a:pt x="617" y="618"/>
                              </a:lnTo>
                              <a:lnTo>
                                <a:pt x="618" y="616"/>
                              </a:lnTo>
                              <a:lnTo>
                                <a:pt x="619" y="613"/>
                              </a:lnTo>
                              <a:lnTo>
                                <a:pt x="621" y="610"/>
                              </a:lnTo>
                              <a:lnTo>
                                <a:pt x="622" y="609"/>
                              </a:lnTo>
                              <a:lnTo>
                                <a:pt x="624" y="606"/>
                              </a:lnTo>
                              <a:lnTo>
                                <a:pt x="624" y="603"/>
                              </a:lnTo>
                              <a:lnTo>
                                <a:pt x="625" y="602"/>
                              </a:lnTo>
                              <a:lnTo>
                                <a:pt x="627" y="599"/>
                              </a:lnTo>
                              <a:lnTo>
                                <a:pt x="628" y="597"/>
                              </a:lnTo>
                              <a:lnTo>
                                <a:pt x="629" y="595"/>
                              </a:lnTo>
                              <a:lnTo>
                                <a:pt x="631" y="592"/>
                              </a:lnTo>
                              <a:lnTo>
                                <a:pt x="631" y="589"/>
                              </a:lnTo>
                              <a:lnTo>
                                <a:pt x="632" y="587"/>
                              </a:lnTo>
                              <a:lnTo>
                                <a:pt x="634" y="585"/>
                              </a:lnTo>
                              <a:lnTo>
                                <a:pt x="635" y="582"/>
                              </a:lnTo>
                              <a:lnTo>
                                <a:pt x="635" y="580"/>
                              </a:lnTo>
                              <a:lnTo>
                                <a:pt x="637" y="577"/>
                              </a:lnTo>
                              <a:lnTo>
                                <a:pt x="637" y="574"/>
                              </a:lnTo>
                              <a:lnTo>
                                <a:pt x="638" y="572"/>
                              </a:lnTo>
                              <a:lnTo>
                                <a:pt x="640" y="569"/>
                              </a:lnTo>
                              <a:lnTo>
                                <a:pt x="640" y="567"/>
                              </a:lnTo>
                              <a:lnTo>
                                <a:pt x="641" y="564"/>
                              </a:lnTo>
                              <a:lnTo>
                                <a:pt x="642" y="561"/>
                              </a:lnTo>
                              <a:lnTo>
                                <a:pt x="642" y="559"/>
                              </a:lnTo>
                              <a:lnTo>
                                <a:pt x="644" y="557"/>
                              </a:lnTo>
                              <a:lnTo>
                                <a:pt x="645" y="554"/>
                              </a:lnTo>
                              <a:lnTo>
                                <a:pt x="645" y="551"/>
                              </a:lnTo>
                              <a:lnTo>
                                <a:pt x="647" y="550"/>
                              </a:lnTo>
                              <a:lnTo>
                                <a:pt x="647" y="547"/>
                              </a:lnTo>
                              <a:lnTo>
                                <a:pt x="648" y="544"/>
                              </a:lnTo>
                              <a:lnTo>
                                <a:pt x="650" y="541"/>
                              </a:lnTo>
                              <a:lnTo>
                                <a:pt x="650" y="538"/>
                              </a:lnTo>
                              <a:lnTo>
                                <a:pt x="651" y="537"/>
                              </a:lnTo>
                              <a:lnTo>
                                <a:pt x="651" y="534"/>
                              </a:lnTo>
                              <a:lnTo>
                                <a:pt x="652" y="531"/>
                              </a:lnTo>
                              <a:lnTo>
                                <a:pt x="652" y="528"/>
                              </a:lnTo>
                              <a:lnTo>
                                <a:pt x="654" y="527"/>
                              </a:lnTo>
                              <a:lnTo>
                                <a:pt x="654" y="524"/>
                              </a:lnTo>
                              <a:lnTo>
                                <a:pt x="655" y="521"/>
                              </a:lnTo>
                              <a:lnTo>
                                <a:pt x="655" y="518"/>
                              </a:lnTo>
                              <a:lnTo>
                                <a:pt x="657" y="515"/>
                              </a:lnTo>
                              <a:lnTo>
                                <a:pt x="657" y="513"/>
                              </a:lnTo>
                              <a:lnTo>
                                <a:pt x="658" y="510"/>
                              </a:lnTo>
                              <a:lnTo>
                                <a:pt x="658" y="507"/>
                              </a:lnTo>
                              <a:lnTo>
                                <a:pt x="660" y="504"/>
                              </a:lnTo>
                              <a:lnTo>
                                <a:pt x="660" y="501"/>
                              </a:lnTo>
                              <a:lnTo>
                                <a:pt x="660" y="498"/>
                              </a:lnTo>
                              <a:lnTo>
                                <a:pt x="660" y="495"/>
                              </a:lnTo>
                              <a:lnTo>
                                <a:pt x="661" y="494"/>
                              </a:lnTo>
                              <a:lnTo>
                                <a:pt x="661" y="491"/>
                              </a:lnTo>
                              <a:lnTo>
                                <a:pt x="663" y="488"/>
                              </a:lnTo>
                              <a:lnTo>
                                <a:pt x="663" y="485"/>
                              </a:lnTo>
                              <a:lnTo>
                                <a:pt x="664" y="482"/>
                              </a:lnTo>
                              <a:lnTo>
                                <a:pt x="664" y="479"/>
                              </a:lnTo>
                              <a:lnTo>
                                <a:pt x="664" y="477"/>
                              </a:lnTo>
                              <a:lnTo>
                                <a:pt x="664" y="474"/>
                              </a:lnTo>
                              <a:lnTo>
                                <a:pt x="665" y="471"/>
                              </a:lnTo>
                              <a:lnTo>
                                <a:pt x="665" y="468"/>
                              </a:lnTo>
                              <a:lnTo>
                                <a:pt x="665" y="465"/>
                              </a:lnTo>
                              <a:lnTo>
                                <a:pt x="665" y="462"/>
                              </a:lnTo>
                              <a:lnTo>
                                <a:pt x="667" y="461"/>
                              </a:lnTo>
                              <a:lnTo>
                                <a:pt x="667" y="456"/>
                              </a:lnTo>
                              <a:lnTo>
                                <a:pt x="667" y="454"/>
                              </a:lnTo>
                              <a:lnTo>
                                <a:pt x="667" y="452"/>
                              </a:lnTo>
                              <a:lnTo>
                                <a:pt x="668" y="449"/>
                              </a:lnTo>
                              <a:lnTo>
                                <a:pt x="668" y="445"/>
                              </a:lnTo>
                              <a:lnTo>
                                <a:pt x="668" y="443"/>
                              </a:lnTo>
                              <a:lnTo>
                                <a:pt x="668" y="439"/>
                              </a:lnTo>
                              <a:lnTo>
                                <a:pt x="668" y="436"/>
                              </a:lnTo>
                              <a:lnTo>
                                <a:pt x="668" y="435"/>
                              </a:lnTo>
                              <a:lnTo>
                                <a:pt x="668" y="431"/>
                              </a:lnTo>
                              <a:lnTo>
                                <a:pt x="668" y="428"/>
                              </a:lnTo>
                              <a:lnTo>
                                <a:pt x="670" y="425"/>
                              </a:lnTo>
                              <a:lnTo>
                                <a:pt x="670" y="422"/>
                              </a:lnTo>
                              <a:lnTo>
                                <a:pt x="670" y="419"/>
                              </a:lnTo>
                              <a:lnTo>
                                <a:pt x="670" y="416"/>
                              </a:lnTo>
                              <a:lnTo>
                                <a:pt x="670" y="413"/>
                              </a:lnTo>
                              <a:lnTo>
                                <a:pt x="670" y="410"/>
                              </a:lnTo>
                              <a:lnTo>
                                <a:pt x="670" y="407"/>
                              </a:lnTo>
                              <a:lnTo>
                                <a:pt x="670" y="405"/>
                              </a:lnTo>
                              <a:lnTo>
                                <a:pt x="670" y="402"/>
                              </a:lnTo>
                              <a:lnTo>
                                <a:pt x="670" y="399"/>
                              </a:lnTo>
                              <a:lnTo>
                                <a:pt x="670" y="396"/>
                              </a:lnTo>
                              <a:lnTo>
                                <a:pt x="670" y="392"/>
                              </a:lnTo>
                              <a:lnTo>
                                <a:pt x="670" y="390"/>
                              </a:lnTo>
                              <a:lnTo>
                                <a:pt x="670" y="389"/>
                              </a:lnTo>
                              <a:lnTo>
                                <a:pt x="670" y="387"/>
                              </a:lnTo>
                              <a:lnTo>
                                <a:pt x="670" y="384"/>
                              </a:lnTo>
                              <a:lnTo>
                                <a:pt x="670" y="383"/>
                              </a:lnTo>
                              <a:lnTo>
                                <a:pt x="670" y="380"/>
                              </a:lnTo>
                              <a:lnTo>
                                <a:pt x="670" y="379"/>
                              </a:lnTo>
                              <a:lnTo>
                                <a:pt x="670" y="377"/>
                              </a:lnTo>
                              <a:lnTo>
                                <a:pt x="670" y="374"/>
                              </a:lnTo>
                              <a:lnTo>
                                <a:pt x="670" y="373"/>
                              </a:lnTo>
                              <a:lnTo>
                                <a:pt x="670" y="372"/>
                              </a:lnTo>
                              <a:lnTo>
                                <a:pt x="668" y="369"/>
                              </a:lnTo>
                              <a:lnTo>
                                <a:pt x="668" y="367"/>
                              </a:lnTo>
                              <a:lnTo>
                                <a:pt x="668" y="366"/>
                              </a:lnTo>
                              <a:lnTo>
                                <a:pt x="668" y="364"/>
                              </a:lnTo>
                              <a:lnTo>
                                <a:pt x="668" y="361"/>
                              </a:lnTo>
                              <a:lnTo>
                                <a:pt x="668" y="360"/>
                              </a:lnTo>
                              <a:lnTo>
                                <a:pt x="667" y="357"/>
                              </a:lnTo>
                              <a:lnTo>
                                <a:pt x="667" y="356"/>
                              </a:lnTo>
                              <a:lnTo>
                                <a:pt x="667" y="354"/>
                              </a:lnTo>
                              <a:lnTo>
                                <a:pt x="667" y="351"/>
                              </a:lnTo>
                              <a:lnTo>
                                <a:pt x="667" y="350"/>
                              </a:lnTo>
                              <a:lnTo>
                                <a:pt x="667" y="348"/>
                              </a:lnTo>
                              <a:lnTo>
                                <a:pt x="665" y="346"/>
                              </a:lnTo>
                              <a:lnTo>
                                <a:pt x="665" y="344"/>
                              </a:lnTo>
                              <a:lnTo>
                                <a:pt x="665" y="343"/>
                              </a:lnTo>
                              <a:lnTo>
                                <a:pt x="665" y="341"/>
                              </a:lnTo>
                              <a:lnTo>
                                <a:pt x="665" y="338"/>
                              </a:lnTo>
                              <a:lnTo>
                                <a:pt x="664" y="337"/>
                              </a:lnTo>
                              <a:lnTo>
                                <a:pt x="664" y="334"/>
                              </a:lnTo>
                              <a:lnTo>
                                <a:pt x="664" y="333"/>
                              </a:lnTo>
                              <a:lnTo>
                                <a:pt x="663" y="331"/>
                              </a:lnTo>
                              <a:lnTo>
                                <a:pt x="663" y="328"/>
                              </a:lnTo>
                              <a:lnTo>
                                <a:pt x="663" y="327"/>
                              </a:lnTo>
                              <a:lnTo>
                                <a:pt x="663" y="325"/>
                              </a:lnTo>
                              <a:lnTo>
                                <a:pt x="661" y="323"/>
                              </a:lnTo>
                              <a:lnTo>
                                <a:pt x="661" y="321"/>
                              </a:lnTo>
                              <a:lnTo>
                                <a:pt x="661" y="320"/>
                              </a:lnTo>
                              <a:lnTo>
                                <a:pt x="661" y="317"/>
                              </a:lnTo>
                              <a:lnTo>
                                <a:pt x="660" y="315"/>
                              </a:lnTo>
                              <a:lnTo>
                                <a:pt x="660" y="312"/>
                              </a:lnTo>
                              <a:lnTo>
                                <a:pt x="660" y="311"/>
                              </a:lnTo>
                              <a:lnTo>
                                <a:pt x="660" y="310"/>
                              </a:lnTo>
                              <a:lnTo>
                                <a:pt x="658" y="308"/>
                              </a:lnTo>
                              <a:lnTo>
                                <a:pt x="658" y="305"/>
                              </a:lnTo>
                              <a:lnTo>
                                <a:pt x="657" y="304"/>
                              </a:lnTo>
                              <a:lnTo>
                                <a:pt x="657" y="302"/>
                              </a:lnTo>
                              <a:lnTo>
                                <a:pt x="655" y="300"/>
                              </a:lnTo>
                              <a:lnTo>
                                <a:pt x="655" y="298"/>
                              </a:lnTo>
                              <a:lnTo>
                                <a:pt x="655" y="297"/>
                              </a:lnTo>
                              <a:lnTo>
                                <a:pt x="655" y="294"/>
                              </a:lnTo>
                              <a:lnTo>
                                <a:pt x="654" y="292"/>
                              </a:lnTo>
                              <a:lnTo>
                                <a:pt x="654" y="289"/>
                              </a:lnTo>
                              <a:lnTo>
                                <a:pt x="652" y="288"/>
                              </a:lnTo>
                              <a:lnTo>
                                <a:pt x="652" y="287"/>
                              </a:lnTo>
                              <a:lnTo>
                                <a:pt x="651" y="285"/>
                              </a:lnTo>
                              <a:lnTo>
                                <a:pt x="651" y="282"/>
                              </a:lnTo>
                              <a:lnTo>
                                <a:pt x="650" y="281"/>
                              </a:lnTo>
                              <a:lnTo>
                                <a:pt x="650" y="279"/>
                              </a:lnTo>
                              <a:lnTo>
                                <a:pt x="648" y="277"/>
                              </a:lnTo>
                              <a:lnTo>
                                <a:pt x="648" y="275"/>
                              </a:lnTo>
                              <a:lnTo>
                                <a:pt x="648" y="274"/>
                              </a:lnTo>
                              <a:lnTo>
                                <a:pt x="648" y="271"/>
                              </a:lnTo>
                              <a:lnTo>
                                <a:pt x="647" y="269"/>
                              </a:lnTo>
                              <a:lnTo>
                                <a:pt x="647" y="266"/>
                              </a:lnTo>
                              <a:lnTo>
                                <a:pt x="645" y="265"/>
                              </a:lnTo>
                              <a:lnTo>
                                <a:pt x="645" y="264"/>
                              </a:lnTo>
                              <a:lnTo>
                                <a:pt x="644" y="262"/>
                              </a:lnTo>
                              <a:lnTo>
                                <a:pt x="644" y="259"/>
                              </a:lnTo>
                              <a:lnTo>
                                <a:pt x="642" y="258"/>
                              </a:lnTo>
                              <a:lnTo>
                                <a:pt x="642" y="256"/>
                              </a:lnTo>
                              <a:lnTo>
                                <a:pt x="641" y="253"/>
                              </a:lnTo>
                              <a:lnTo>
                                <a:pt x="641" y="252"/>
                              </a:lnTo>
                              <a:lnTo>
                                <a:pt x="640" y="251"/>
                              </a:lnTo>
                              <a:lnTo>
                                <a:pt x="640" y="249"/>
                              </a:lnTo>
                              <a:lnTo>
                                <a:pt x="638" y="246"/>
                              </a:lnTo>
                              <a:lnTo>
                                <a:pt x="638" y="245"/>
                              </a:lnTo>
                              <a:lnTo>
                                <a:pt x="637" y="242"/>
                              </a:lnTo>
                              <a:lnTo>
                                <a:pt x="635" y="241"/>
                              </a:lnTo>
                              <a:lnTo>
                                <a:pt x="635" y="239"/>
                              </a:lnTo>
                              <a:lnTo>
                                <a:pt x="634" y="236"/>
                              </a:lnTo>
                              <a:lnTo>
                                <a:pt x="634" y="235"/>
                              </a:lnTo>
                              <a:lnTo>
                                <a:pt x="632" y="233"/>
                              </a:lnTo>
                              <a:lnTo>
                                <a:pt x="631" y="230"/>
                              </a:lnTo>
                              <a:lnTo>
                                <a:pt x="631" y="229"/>
                              </a:lnTo>
                              <a:lnTo>
                                <a:pt x="629" y="228"/>
                              </a:lnTo>
                              <a:lnTo>
                                <a:pt x="628" y="226"/>
                              </a:lnTo>
                              <a:lnTo>
                                <a:pt x="628" y="225"/>
                              </a:lnTo>
                              <a:lnTo>
                                <a:pt x="627" y="222"/>
                              </a:lnTo>
                              <a:lnTo>
                                <a:pt x="625" y="220"/>
                              </a:lnTo>
                              <a:lnTo>
                                <a:pt x="625" y="219"/>
                              </a:lnTo>
                              <a:lnTo>
                                <a:pt x="624" y="216"/>
                              </a:lnTo>
                              <a:lnTo>
                                <a:pt x="624" y="215"/>
                              </a:lnTo>
                              <a:lnTo>
                                <a:pt x="622" y="213"/>
                              </a:lnTo>
                              <a:lnTo>
                                <a:pt x="621" y="212"/>
                              </a:lnTo>
                              <a:lnTo>
                                <a:pt x="619" y="209"/>
                              </a:lnTo>
                              <a:lnTo>
                                <a:pt x="619" y="207"/>
                              </a:lnTo>
                              <a:lnTo>
                                <a:pt x="618" y="206"/>
                              </a:lnTo>
                              <a:lnTo>
                                <a:pt x="617" y="205"/>
                              </a:lnTo>
                              <a:lnTo>
                                <a:pt x="617" y="203"/>
                              </a:lnTo>
                              <a:lnTo>
                                <a:pt x="615" y="200"/>
                              </a:lnTo>
                              <a:lnTo>
                                <a:pt x="614" y="199"/>
                              </a:lnTo>
                              <a:lnTo>
                                <a:pt x="612" y="197"/>
                              </a:lnTo>
                              <a:lnTo>
                                <a:pt x="611" y="194"/>
                              </a:lnTo>
                              <a:lnTo>
                                <a:pt x="611" y="193"/>
                              </a:lnTo>
                              <a:lnTo>
                                <a:pt x="609" y="192"/>
                              </a:lnTo>
                              <a:lnTo>
                                <a:pt x="608" y="190"/>
                              </a:lnTo>
                              <a:lnTo>
                                <a:pt x="607" y="187"/>
                              </a:lnTo>
                              <a:lnTo>
                                <a:pt x="607" y="186"/>
                              </a:lnTo>
                              <a:lnTo>
                                <a:pt x="605" y="184"/>
                              </a:lnTo>
                              <a:lnTo>
                                <a:pt x="604" y="183"/>
                              </a:lnTo>
                              <a:lnTo>
                                <a:pt x="602" y="182"/>
                              </a:lnTo>
                              <a:lnTo>
                                <a:pt x="602" y="179"/>
                              </a:lnTo>
                              <a:lnTo>
                                <a:pt x="601" y="177"/>
                              </a:lnTo>
                              <a:lnTo>
                                <a:pt x="599" y="176"/>
                              </a:lnTo>
                              <a:lnTo>
                                <a:pt x="598" y="174"/>
                              </a:lnTo>
                              <a:lnTo>
                                <a:pt x="596" y="173"/>
                              </a:lnTo>
                              <a:lnTo>
                                <a:pt x="595" y="171"/>
                              </a:lnTo>
                              <a:lnTo>
                                <a:pt x="594" y="170"/>
                              </a:lnTo>
                              <a:lnTo>
                                <a:pt x="592" y="167"/>
                              </a:lnTo>
                              <a:lnTo>
                                <a:pt x="592" y="166"/>
                              </a:lnTo>
                              <a:lnTo>
                                <a:pt x="591" y="164"/>
                              </a:lnTo>
                              <a:lnTo>
                                <a:pt x="589" y="163"/>
                              </a:lnTo>
                              <a:lnTo>
                                <a:pt x="588" y="161"/>
                              </a:lnTo>
                              <a:lnTo>
                                <a:pt x="586" y="158"/>
                              </a:lnTo>
                              <a:lnTo>
                                <a:pt x="585" y="157"/>
                              </a:lnTo>
                              <a:lnTo>
                                <a:pt x="584" y="156"/>
                              </a:lnTo>
                              <a:lnTo>
                                <a:pt x="582" y="154"/>
                              </a:lnTo>
                              <a:lnTo>
                                <a:pt x="581" y="153"/>
                              </a:lnTo>
                              <a:lnTo>
                                <a:pt x="579" y="151"/>
                              </a:lnTo>
                              <a:lnTo>
                                <a:pt x="578" y="150"/>
                              </a:lnTo>
                              <a:lnTo>
                                <a:pt x="576" y="147"/>
                              </a:lnTo>
                              <a:lnTo>
                                <a:pt x="576" y="146"/>
                              </a:lnTo>
                              <a:lnTo>
                                <a:pt x="575" y="144"/>
                              </a:lnTo>
                              <a:lnTo>
                                <a:pt x="573" y="143"/>
                              </a:lnTo>
                              <a:lnTo>
                                <a:pt x="572" y="141"/>
                              </a:lnTo>
                              <a:lnTo>
                                <a:pt x="571" y="140"/>
                              </a:lnTo>
                              <a:lnTo>
                                <a:pt x="569" y="138"/>
                              </a:lnTo>
                              <a:lnTo>
                                <a:pt x="568" y="137"/>
                              </a:lnTo>
                              <a:lnTo>
                                <a:pt x="566" y="135"/>
                              </a:lnTo>
                              <a:lnTo>
                                <a:pt x="565" y="134"/>
                              </a:lnTo>
                              <a:lnTo>
                                <a:pt x="563" y="133"/>
                              </a:lnTo>
                              <a:lnTo>
                                <a:pt x="562" y="131"/>
                              </a:lnTo>
                              <a:lnTo>
                                <a:pt x="561" y="128"/>
                              </a:lnTo>
                              <a:lnTo>
                                <a:pt x="559" y="127"/>
                              </a:lnTo>
                              <a:lnTo>
                                <a:pt x="558" y="125"/>
                              </a:lnTo>
                              <a:lnTo>
                                <a:pt x="556" y="124"/>
                              </a:lnTo>
                              <a:lnTo>
                                <a:pt x="555" y="122"/>
                              </a:lnTo>
                              <a:lnTo>
                                <a:pt x="553" y="121"/>
                              </a:lnTo>
                              <a:lnTo>
                                <a:pt x="552" y="120"/>
                              </a:lnTo>
                              <a:lnTo>
                                <a:pt x="550" y="118"/>
                              </a:lnTo>
                              <a:lnTo>
                                <a:pt x="549" y="117"/>
                              </a:lnTo>
                              <a:lnTo>
                                <a:pt x="548" y="115"/>
                              </a:lnTo>
                              <a:lnTo>
                                <a:pt x="546" y="114"/>
                              </a:lnTo>
                              <a:lnTo>
                                <a:pt x="545" y="112"/>
                              </a:lnTo>
                              <a:lnTo>
                                <a:pt x="542" y="110"/>
                              </a:lnTo>
                              <a:lnTo>
                                <a:pt x="540" y="110"/>
                              </a:lnTo>
                              <a:lnTo>
                                <a:pt x="539" y="108"/>
                              </a:lnTo>
                              <a:lnTo>
                                <a:pt x="538" y="107"/>
                              </a:lnTo>
                              <a:lnTo>
                                <a:pt x="536" y="105"/>
                              </a:lnTo>
                              <a:lnTo>
                                <a:pt x="535" y="104"/>
                              </a:lnTo>
                              <a:lnTo>
                                <a:pt x="532" y="102"/>
                              </a:lnTo>
                              <a:lnTo>
                                <a:pt x="530" y="101"/>
                              </a:lnTo>
                              <a:lnTo>
                                <a:pt x="529" y="99"/>
                              </a:lnTo>
                              <a:lnTo>
                                <a:pt x="527" y="98"/>
                              </a:lnTo>
                              <a:lnTo>
                                <a:pt x="526" y="97"/>
                              </a:lnTo>
                              <a:lnTo>
                                <a:pt x="525" y="95"/>
                              </a:lnTo>
                              <a:lnTo>
                                <a:pt x="522" y="94"/>
                              </a:lnTo>
                              <a:lnTo>
                                <a:pt x="520" y="94"/>
                              </a:lnTo>
                              <a:lnTo>
                                <a:pt x="519" y="92"/>
                              </a:lnTo>
                              <a:lnTo>
                                <a:pt x="517" y="91"/>
                              </a:lnTo>
                              <a:lnTo>
                                <a:pt x="516" y="89"/>
                              </a:lnTo>
                              <a:lnTo>
                                <a:pt x="513" y="88"/>
                              </a:lnTo>
                              <a:lnTo>
                                <a:pt x="512" y="87"/>
                              </a:lnTo>
                              <a:lnTo>
                                <a:pt x="510" y="85"/>
                              </a:lnTo>
                              <a:lnTo>
                                <a:pt x="507" y="84"/>
                              </a:lnTo>
                              <a:lnTo>
                                <a:pt x="506" y="82"/>
                              </a:lnTo>
                              <a:lnTo>
                                <a:pt x="505" y="81"/>
                              </a:lnTo>
                              <a:lnTo>
                                <a:pt x="503" y="79"/>
                              </a:lnTo>
                              <a:lnTo>
                                <a:pt x="500" y="78"/>
                              </a:lnTo>
                              <a:lnTo>
                                <a:pt x="499" y="78"/>
                              </a:lnTo>
                              <a:lnTo>
                                <a:pt x="497" y="76"/>
                              </a:lnTo>
                              <a:lnTo>
                                <a:pt x="496" y="75"/>
                              </a:lnTo>
                              <a:lnTo>
                                <a:pt x="493" y="74"/>
                              </a:lnTo>
                              <a:lnTo>
                                <a:pt x="492" y="72"/>
                              </a:lnTo>
                              <a:lnTo>
                                <a:pt x="490" y="71"/>
                              </a:lnTo>
                              <a:lnTo>
                                <a:pt x="489" y="69"/>
                              </a:lnTo>
                              <a:lnTo>
                                <a:pt x="486" y="69"/>
                              </a:lnTo>
                              <a:lnTo>
                                <a:pt x="484" y="68"/>
                              </a:lnTo>
                              <a:lnTo>
                                <a:pt x="482" y="66"/>
                              </a:lnTo>
                              <a:lnTo>
                                <a:pt x="480" y="65"/>
                              </a:lnTo>
                              <a:lnTo>
                                <a:pt x="477" y="63"/>
                              </a:lnTo>
                              <a:lnTo>
                                <a:pt x="476" y="63"/>
                              </a:lnTo>
                              <a:lnTo>
                                <a:pt x="474" y="62"/>
                              </a:lnTo>
                              <a:lnTo>
                                <a:pt x="473" y="61"/>
                              </a:lnTo>
                              <a:lnTo>
                                <a:pt x="471" y="61"/>
                              </a:lnTo>
                              <a:lnTo>
                                <a:pt x="470" y="59"/>
                              </a:lnTo>
                              <a:lnTo>
                                <a:pt x="469" y="58"/>
                              </a:lnTo>
                              <a:lnTo>
                                <a:pt x="467" y="58"/>
                              </a:lnTo>
                              <a:lnTo>
                                <a:pt x="464" y="56"/>
                              </a:lnTo>
                              <a:lnTo>
                                <a:pt x="463" y="56"/>
                              </a:lnTo>
                              <a:lnTo>
                                <a:pt x="461" y="55"/>
                              </a:lnTo>
                              <a:lnTo>
                                <a:pt x="460" y="53"/>
                              </a:lnTo>
                              <a:lnTo>
                                <a:pt x="457" y="52"/>
                              </a:lnTo>
                              <a:lnTo>
                                <a:pt x="456" y="52"/>
                              </a:lnTo>
                              <a:lnTo>
                                <a:pt x="454" y="51"/>
                              </a:lnTo>
                              <a:lnTo>
                                <a:pt x="453" y="51"/>
                              </a:lnTo>
                              <a:lnTo>
                                <a:pt x="451" y="51"/>
                              </a:lnTo>
                              <a:lnTo>
                                <a:pt x="450" y="49"/>
                              </a:lnTo>
                              <a:lnTo>
                                <a:pt x="448" y="48"/>
                              </a:lnTo>
                              <a:lnTo>
                                <a:pt x="447" y="48"/>
                              </a:lnTo>
                              <a:lnTo>
                                <a:pt x="446" y="46"/>
                              </a:lnTo>
                              <a:lnTo>
                                <a:pt x="444" y="46"/>
                              </a:lnTo>
                              <a:lnTo>
                                <a:pt x="443" y="46"/>
                              </a:lnTo>
                              <a:lnTo>
                                <a:pt x="441" y="45"/>
                              </a:lnTo>
                              <a:lnTo>
                                <a:pt x="438" y="43"/>
                              </a:lnTo>
                              <a:lnTo>
                                <a:pt x="437" y="43"/>
                              </a:lnTo>
                              <a:lnTo>
                                <a:pt x="436" y="42"/>
                              </a:lnTo>
                              <a:lnTo>
                                <a:pt x="434" y="42"/>
                              </a:lnTo>
                              <a:lnTo>
                                <a:pt x="433" y="42"/>
                              </a:lnTo>
                              <a:lnTo>
                                <a:pt x="430" y="40"/>
                              </a:lnTo>
                              <a:lnTo>
                                <a:pt x="428" y="39"/>
                              </a:lnTo>
                              <a:lnTo>
                                <a:pt x="427" y="39"/>
                              </a:lnTo>
                              <a:lnTo>
                                <a:pt x="425" y="38"/>
                              </a:lnTo>
                              <a:lnTo>
                                <a:pt x="424" y="38"/>
                              </a:lnTo>
                              <a:lnTo>
                                <a:pt x="423" y="38"/>
                              </a:lnTo>
                              <a:lnTo>
                                <a:pt x="421" y="36"/>
                              </a:lnTo>
                              <a:lnTo>
                                <a:pt x="418" y="35"/>
                              </a:lnTo>
                              <a:lnTo>
                                <a:pt x="417" y="35"/>
                              </a:lnTo>
                              <a:lnTo>
                                <a:pt x="415" y="35"/>
                              </a:lnTo>
                              <a:lnTo>
                                <a:pt x="414" y="33"/>
                              </a:lnTo>
                              <a:lnTo>
                                <a:pt x="413" y="33"/>
                              </a:lnTo>
                              <a:lnTo>
                                <a:pt x="410" y="32"/>
                              </a:lnTo>
                              <a:lnTo>
                                <a:pt x="408" y="32"/>
                              </a:lnTo>
                              <a:lnTo>
                                <a:pt x="407" y="30"/>
                              </a:lnTo>
                              <a:lnTo>
                                <a:pt x="405" y="30"/>
                              </a:lnTo>
                              <a:lnTo>
                                <a:pt x="404" y="29"/>
                              </a:lnTo>
                              <a:lnTo>
                                <a:pt x="403" y="29"/>
                              </a:lnTo>
                              <a:lnTo>
                                <a:pt x="401" y="29"/>
                              </a:lnTo>
                              <a:lnTo>
                                <a:pt x="398" y="28"/>
                              </a:lnTo>
                              <a:lnTo>
                                <a:pt x="397" y="28"/>
                              </a:lnTo>
                              <a:lnTo>
                                <a:pt x="395" y="28"/>
                              </a:lnTo>
                              <a:lnTo>
                                <a:pt x="394" y="26"/>
                              </a:lnTo>
                              <a:lnTo>
                                <a:pt x="392" y="26"/>
                              </a:lnTo>
                              <a:lnTo>
                                <a:pt x="391" y="25"/>
                              </a:lnTo>
                              <a:lnTo>
                                <a:pt x="388" y="25"/>
                              </a:lnTo>
                              <a:lnTo>
                                <a:pt x="387" y="25"/>
                              </a:lnTo>
                              <a:lnTo>
                                <a:pt x="385" y="25"/>
                              </a:lnTo>
                              <a:lnTo>
                                <a:pt x="384" y="23"/>
                              </a:lnTo>
                              <a:lnTo>
                                <a:pt x="382" y="23"/>
                              </a:lnTo>
                              <a:lnTo>
                                <a:pt x="381" y="23"/>
                              </a:lnTo>
                              <a:lnTo>
                                <a:pt x="378" y="22"/>
                              </a:lnTo>
                              <a:lnTo>
                                <a:pt x="377" y="22"/>
                              </a:lnTo>
                              <a:lnTo>
                                <a:pt x="375" y="22"/>
                              </a:lnTo>
                              <a:lnTo>
                                <a:pt x="374" y="20"/>
                              </a:lnTo>
                              <a:lnTo>
                                <a:pt x="372" y="20"/>
                              </a:lnTo>
                              <a:lnTo>
                                <a:pt x="369" y="19"/>
                              </a:lnTo>
                              <a:lnTo>
                                <a:pt x="368" y="19"/>
                              </a:lnTo>
                              <a:lnTo>
                                <a:pt x="367" y="19"/>
                              </a:lnTo>
                              <a:lnTo>
                                <a:pt x="365" y="19"/>
                              </a:lnTo>
                              <a:lnTo>
                                <a:pt x="364" y="17"/>
                              </a:lnTo>
                              <a:lnTo>
                                <a:pt x="362" y="17"/>
                              </a:lnTo>
                              <a:lnTo>
                                <a:pt x="361" y="17"/>
                              </a:lnTo>
                              <a:lnTo>
                                <a:pt x="358" y="16"/>
                              </a:lnTo>
                              <a:lnTo>
                                <a:pt x="357" y="16"/>
                              </a:lnTo>
                              <a:lnTo>
                                <a:pt x="355" y="16"/>
                              </a:lnTo>
                              <a:lnTo>
                                <a:pt x="354" y="16"/>
                              </a:lnTo>
                              <a:lnTo>
                                <a:pt x="352" y="16"/>
                              </a:lnTo>
                              <a:lnTo>
                                <a:pt x="351" y="15"/>
                              </a:lnTo>
                              <a:lnTo>
                                <a:pt x="348" y="15"/>
                              </a:lnTo>
                              <a:lnTo>
                                <a:pt x="346" y="15"/>
                              </a:lnTo>
                              <a:lnTo>
                                <a:pt x="345" y="13"/>
                              </a:lnTo>
                              <a:lnTo>
                                <a:pt x="344" y="13"/>
                              </a:lnTo>
                              <a:lnTo>
                                <a:pt x="342" y="13"/>
                              </a:lnTo>
                              <a:lnTo>
                                <a:pt x="341" y="13"/>
                              </a:lnTo>
                              <a:lnTo>
                                <a:pt x="338" y="12"/>
                              </a:lnTo>
                              <a:lnTo>
                                <a:pt x="336" y="12"/>
                              </a:lnTo>
                              <a:lnTo>
                                <a:pt x="335" y="12"/>
                              </a:lnTo>
                              <a:lnTo>
                                <a:pt x="334" y="12"/>
                              </a:lnTo>
                              <a:lnTo>
                                <a:pt x="332" y="12"/>
                              </a:lnTo>
                              <a:lnTo>
                                <a:pt x="331" y="10"/>
                              </a:lnTo>
                              <a:lnTo>
                                <a:pt x="328" y="10"/>
                              </a:lnTo>
                              <a:lnTo>
                                <a:pt x="326" y="10"/>
                              </a:lnTo>
                              <a:lnTo>
                                <a:pt x="325" y="9"/>
                              </a:lnTo>
                              <a:lnTo>
                                <a:pt x="323" y="9"/>
                              </a:lnTo>
                              <a:lnTo>
                                <a:pt x="322" y="9"/>
                              </a:lnTo>
                              <a:lnTo>
                                <a:pt x="321" y="9"/>
                              </a:lnTo>
                              <a:lnTo>
                                <a:pt x="318" y="7"/>
                              </a:lnTo>
                              <a:lnTo>
                                <a:pt x="316" y="7"/>
                              </a:lnTo>
                              <a:lnTo>
                                <a:pt x="315" y="7"/>
                              </a:lnTo>
                              <a:lnTo>
                                <a:pt x="313" y="7"/>
                              </a:lnTo>
                              <a:lnTo>
                                <a:pt x="312" y="7"/>
                              </a:lnTo>
                              <a:lnTo>
                                <a:pt x="311" y="7"/>
                              </a:lnTo>
                              <a:lnTo>
                                <a:pt x="309" y="7"/>
                              </a:lnTo>
                              <a:lnTo>
                                <a:pt x="308" y="7"/>
                              </a:lnTo>
                              <a:lnTo>
                                <a:pt x="306" y="6"/>
                              </a:lnTo>
                              <a:lnTo>
                                <a:pt x="305" y="6"/>
                              </a:lnTo>
                              <a:lnTo>
                                <a:pt x="303" y="6"/>
                              </a:lnTo>
                              <a:lnTo>
                                <a:pt x="302" y="6"/>
                              </a:lnTo>
                              <a:lnTo>
                                <a:pt x="299" y="4"/>
                              </a:lnTo>
                              <a:lnTo>
                                <a:pt x="298" y="4"/>
                              </a:lnTo>
                              <a:lnTo>
                                <a:pt x="296" y="4"/>
                              </a:lnTo>
                              <a:lnTo>
                                <a:pt x="295" y="4"/>
                              </a:lnTo>
                              <a:lnTo>
                                <a:pt x="293" y="4"/>
                              </a:lnTo>
                              <a:lnTo>
                                <a:pt x="292" y="4"/>
                              </a:lnTo>
                              <a:lnTo>
                                <a:pt x="290" y="4"/>
                              </a:lnTo>
                              <a:lnTo>
                                <a:pt x="289" y="4"/>
                              </a:lnTo>
                              <a:lnTo>
                                <a:pt x="288" y="4"/>
                              </a:lnTo>
                              <a:lnTo>
                                <a:pt x="286" y="4"/>
                              </a:lnTo>
                              <a:lnTo>
                                <a:pt x="285" y="4"/>
                              </a:lnTo>
                              <a:lnTo>
                                <a:pt x="283" y="4"/>
                              </a:lnTo>
                              <a:lnTo>
                                <a:pt x="280" y="3"/>
                              </a:lnTo>
                              <a:lnTo>
                                <a:pt x="279" y="3"/>
                              </a:lnTo>
                              <a:lnTo>
                                <a:pt x="278" y="3"/>
                              </a:lnTo>
                              <a:lnTo>
                                <a:pt x="276" y="3"/>
                              </a:lnTo>
                              <a:lnTo>
                                <a:pt x="275" y="3"/>
                              </a:lnTo>
                              <a:lnTo>
                                <a:pt x="273" y="3"/>
                              </a:lnTo>
                              <a:lnTo>
                                <a:pt x="270" y="3"/>
                              </a:lnTo>
                              <a:lnTo>
                                <a:pt x="269" y="3"/>
                              </a:lnTo>
                              <a:lnTo>
                                <a:pt x="267" y="3"/>
                              </a:lnTo>
                              <a:lnTo>
                                <a:pt x="266" y="3"/>
                              </a:lnTo>
                              <a:lnTo>
                                <a:pt x="265" y="3"/>
                              </a:lnTo>
                              <a:lnTo>
                                <a:pt x="263" y="3"/>
                              </a:lnTo>
                              <a:lnTo>
                                <a:pt x="260" y="2"/>
                              </a:lnTo>
                              <a:lnTo>
                                <a:pt x="257" y="2"/>
                              </a:lnTo>
                              <a:lnTo>
                                <a:pt x="256" y="2"/>
                              </a:lnTo>
                              <a:lnTo>
                                <a:pt x="255" y="2"/>
                              </a:lnTo>
                              <a:lnTo>
                                <a:pt x="252" y="2"/>
                              </a:lnTo>
                              <a:lnTo>
                                <a:pt x="249" y="2"/>
                              </a:lnTo>
                              <a:lnTo>
                                <a:pt x="247" y="2"/>
                              </a:lnTo>
                              <a:lnTo>
                                <a:pt x="244" y="2"/>
                              </a:lnTo>
                              <a:lnTo>
                                <a:pt x="243" y="0"/>
                              </a:lnTo>
                              <a:lnTo>
                                <a:pt x="242" y="2"/>
                              </a:lnTo>
                              <a:lnTo>
                                <a:pt x="240" y="0"/>
                              </a:lnTo>
                              <a:lnTo>
                                <a:pt x="239" y="0"/>
                              </a:lnTo>
                              <a:lnTo>
                                <a:pt x="237" y="2"/>
                              </a:lnTo>
                              <a:lnTo>
                                <a:pt x="236" y="2"/>
                              </a:lnTo>
                              <a:lnTo>
                                <a:pt x="234" y="0"/>
                              </a:lnTo>
                              <a:lnTo>
                                <a:pt x="233" y="2"/>
                              </a:lnTo>
                              <a:lnTo>
                                <a:pt x="232" y="0"/>
                              </a:lnTo>
                              <a:lnTo>
                                <a:pt x="230" y="0"/>
                              </a:lnTo>
                              <a:lnTo>
                                <a:pt x="229" y="2"/>
                              </a:lnTo>
                              <a:lnTo>
                                <a:pt x="227" y="0"/>
                              </a:lnTo>
                              <a:lnTo>
                                <a:pt x="224" y="0"/>
                              </a:lnTo>
                              <a:lnTo>
                                <a:pt x="224" y="2"/>
                              </a:lnTo>
                              <a:lnTo>
                                <a:pt x="221" y="2"/>
                              </a:lnTo>
                              <a:lnTo>
                                <a:pt x="220" y="2"/>
                              </a:lnTo>
                              <a:lnTo>
                                <a:pt x="219" y="2"/>
                              </a:lnTo>
                              <a:lnTo>
                                <a:pt x="216" y="2"/>
                              </a:lnTo>
                              <a:lnTo>
                                <a:pt x="213" y="2"/>
                              </a:lnTo>
                              <a:lnTo>
                                <a:pt x="211" y="2"/>
                              </a:lnTo>
                              <a:lnTo>
                                <a:pt x="209" y="2"/>
                              </a:lnTo>
                              <a:lnTo>
                                <a:pt x="207" y="2"/>
                              </a:lnTo>
                              <a:lnTo>
                                <a:pt x="207" y="3"/>
                              </a:lnTo>
                              <a:lnTo>
                                <a:pt x="204" y="2"/>
                              </a:lnTo>
                              <a:lnTo>
                                <a:pt x="203" y="2"/>
                              </a:lnTo>
                              <a:lnTo>
                                <a:pt x="203" y="3"/>
                              </a:lnTo>
                              <a:lnTo>
                                <a:pt x="201" y="3"/>
                              </a:lnTo>
                              <a:lnTo>
                                <a:pt x="199" y="2"/>
                              </a:lnTo>
                              <a:lnTo>
                                <a:pt x="199" y="3"/>
                              </a:lnTo>
                              <a:lnTo>
                                <a:pt x="196" y="2"/>
                              </a:lnTo>
                              <a:lnTo>
                                <a:pt x="194" y="2"/>
                              </a:lnTo>
                              <a:lnTo>
                                <a:pt x="194" y="3"/>
                              </a:lnTo>
                              <a:lnTo>
                                <a:pt x="191" y="2"/>
                              </a:lnTo>
                              <a:lnTo>
                                <a:pt x="190" y="2"/>
                              </a:lnTo>
                              <a:lnTo>
                                <a:pt x="190" y="3"/>
                              </a:lnTo>
                              <a:lnTo>
                                <a:pt x="187" y="3"/>
                              </a:lnTo>
                              <a:lnTo>
                                <a:pt x="186" y="3"/>
                              </a:lnTo>
                              <a:lnTo>
                                <a:pt x="184" y="3"/>
                              </a:lnTo>
                              <a:lnTo>
                                <a:pt x="181" y="3"/>
                              </a:lnTo>
                              <a:lnTo>
                                <a:pt x="178" y="3"/>
                              </a:lnTo>
                              <a:lnTo>
                                <a:pt x="177" y="3"/>
                              </a:lnTo>
                              <a:lnTo>
                                <a:pt x="174" y="3"/>
                              </a:lnTo>
                              <a:lnTo>
                                <a:pt x="173" y="3"/>
                              </a:lnTo>
                              <a:lnTo>
                                <a:pt x="173" y="4"/>
                              </a:lnTo>
                              <a:lnTo>
                                <a:pt x="171" y="4"/>
                              </a:lnTo>
                              <a:lnTo>
                                <a:pt x="170" y="4"/>
                              </a:lnTo>
                              <a:lnTo>
                                <a:pt x="168" y="4"/>
                              </a:lnTo>
                              <a:lnTo>
                                <a:pt x="167" y="4"/>
                              </a:lnTo>
                              <a:lnTo>
                                <a:pt x="165" y="4"/>
                              </a:lnTo>
                              <a:lnTo>
                                <a:pt x="164" y="4"/>
                              </a:lnTo>
                              <a:lnTo>
                                <a:pt x="163" y="4"/>
                              </a:lnTo>
                              <a:lnTo>
                                <a:pt x="161" y="4"/>
                              </a:lnTo>
                              <a:lnTo>
                                <a:pt x="160" y="4"/>
                              </a:lnTo>
                              <a:lnTo>
                                <a:pt x="158" y="4"/>
                              </a:lnTo>
                              <a:lnTo>
                                <a:pt x="157" y="4"/>
                              </a:lnTo>
                              <a:lnTo>
                                <a:pt x="157" y="6"/>
                              </a:lnTo>
                              <a:lnTo>
                                <a:pt x="155" y="6"/>
                              </a:lnTo>
                              <a:lnTo>
                                <a:pt x="154" y="6"/>
                              </a:lnTo>
                              <a:lnTo>
                                <a:pt x="153" y="6"/>
                              </a:lnTo>
                              <a:lnTo>
                                <a:pt x="151" y="6"/>
                              </a:lnTo>
                              <a:lnTo>
                                <a:pt x="150" y="6"/>
                              </a:lnTo>
                              <a:lnTo>
                                <a:pt x="150" y="7"/>
                              </a:lnTo>
                              <a:lnTo>
                                <a:pt x="148" y="7"/>
                              </a:lnTo>
                              <a:lnTo>
                                <a:pt x="147" y="7"/>
                              </a:lnTo>
                              <a:lnTo>
                                <a:pt x="145" y="7"/>
                              </a:lnTo>
                              <a:lnTo>
                                <a:pt x="144" y="7"/>
                              </a:lnTo>
                              <a:lnTo>
                                <a:pt x="142" y="7"/>
                              </a:lnTo>
                              <a:lnTo>
                                <a:pt x="142" y="9"/>
                              </a:lnTo>
                              <a:lnTo>
                                <a:pt x="141" y="9"/>
                              </a:lnTo>
                              <a:lnTo>
                                <a:pt x="140" y="9"/>
                              </a:lnTo>
                              <a:lnTo>
                                <a:pt x="138" y="9"/>
                              </a:lnTo>
                              <a:lnTo>
                                <a:pt x="137" y="9"/>
                              </a:lnTo>
                              <a:lnTo>
                                <a:pt x="135" y="9"/>
                              </a:lnTo>
                              <a:lnTo>
                                <a:pt x="134" y="9"/>
                              </a:lnTo>
                              <a:lnTo>
                                <a:pt x="132" y="9"/>
                              </a:lnTo>
                              <a:lnTo>
                                <a:pt x="131" y="9"/>
                              </a:lnTo>
                              <a:lnTo>
                                <a:pt x="130" y="9"/>
                              </a:lnTo>
                              <a:lnTo>
                                <a:pt x="128" y="9"/>
                              </a:lnTo>
                              <a:lnTo>
                                <a:pt x="128" y="10"/>
                              </a:lnTo>
                              <a:lnTo>
                                <a:pt x="127" y="10"/>
                              </a:lnTo>
                              <a:lnTo>
                                <a:pt x="125" y="10"/>
                              </a:lnTo>
                              <a:lnTo>
                                <a:pt x="124" y="10"/>
                              </a:lnTo>
                              <a:lnTo>
                                <a:pt x="122" y="10"/>
                              </a:lnTo>
                              <a:lnTo>
                                <a:pt x="121" y="10"/>
                              </a:lnTo>
                              <a:lnTo>
                                <a:pt x="119" y="12"/>
                              </a:lnTo>
                              <a:lnTo>
                                <a:pt x="118" y="12"/>
                              </a:lnTo>
                              <a:lnTo>
                                <a:pt x="117" y="12"/>
                              </a:lnTo>
                              <a:lnTo>
                                <a:pt x="115" y="12"/>
                              </a:lnTo>
                              <a:lnTo>
                                <a:pt x="114" y="12"/>
                              </a:lnTo>
                              <a:lnTo>
                                <a:pt x="114" y="13"/>
                              </a:lnTo>
                              <a:lnTo>
                                <a:pt x="112" y="13"/>
                              </a:lnTo>
                              <a:lnTo>
                                <a:pt x="111" y="13"/>
                              </a:lnTo>
                              <a:lnTo>
                                <a:pt x="109" y="13"/>
                              </a:lnTo>
                              <a:lnTo>
                                <a:pt x="108" y="13"/>
                              </a:lnTo>
                              <a:lnTo>
                                <a:pt x="107" y="13"/>
                              </a:lnTo>
                              <a:lnTo>
                                <a:pt x="105" y="13"/>
                              </a:lnTo>
                              <a:lnTo>
                                <a:pt x="104" y="13"/>
                              </a:lnTo>
                              <a:lnTo>
                                <a:pt x="102" y="13"/>
                              </a:lnTo>
                              <a:lnTo>
                                <a:pt x="101" y="13"/>
                              </a:lnTo>
                              <a:lnTo>
                                <a:pt x="101" y="15"/>
                              </a:lnTo>
                              <a:lnTo>
                                <a:pt x="99" y="15"/>
                              </a:lnTo>
                              <a:lnTo>
                                <a:pt x="98" y="15"/>
                              </a:lnTo>
                              <a:lnTo>
                                <a:pt x="96" y="16"/>
                              </a:lnTo>
                              <a:lnTo>
                                <a:pt x="95" y="16"/>
                              </a:lnTo>
                              <a:lnTo>
                                <a:pt x="94" y="16"/>
                              </a:lnTo>
                              <a:lnTo>
                                <a:pt x="92" y="16"/>
                              </a:lnTo>
                              <a:lnTo>
                                <a:pt x="91" y="16"/>
                              </a:lnTo>
                              <a:lnTo>
                                <a:pt x="89" y="16"/>
                              </a:lnTo>
                              <a:lnTo>
                                <a:pt x="89" y="17"/>
                              </a:lnTo>
                              <a:lnTo>
                                <a:pt x="88" y="17"/>
                              </a:lnTo>
                              <a:lnTo>
                                <a:pt x="86" y="17"/>
                              </a:lnTo>
                              <a:lnTo>
                                <a:pt x="85" y="19"/>
                              </a:lnTo>
                              <a:lnTo>
                                <a:pt x="84" y="19"/>
                              </a:lnTo>
                              <a:lnTo>
                                <a:pt x="82" y="19"/>
                              </a:lnTo>
                              <a:lnTo>
                                <a:pt x="81" y="19"/>
                              </a:lnTo>
                              <a:lnTo>
                                <a:pt x="79" y="19"/>
                              </a:lnTo>
                              <a:lnTo>
                                <a:pt x="78" y="19"/>
                              </a:lnTo>
                              <a:lnTo>
                                <a:pt x="78" y="20"/>
                              </a:lnTo>
                              <a:lnTo>
                                <a:pt x="76" y="20"/>
                              </a:lnTo>
                              <a:lnTo>
                                <a:pt x="75" y="20"/>
                              </a:lnTo>
                              <a:lnTo>
                                <a:pt x="74" y="20"/>
                              </a:lnTo>
                              <a:lnTo>
                                <a:pt x="72" y="22"/>
                              </a:lnTo>
                              <a:lnTo>
                                <a:pt x="71" y="22"/>
                              </a:lnTo>
                              <a:lnTo>
                                <a:pt x="69" y="22"/>
                              </a:lnTo>
                              <a:lnTo>
                                <a:pt x="68" y="22"/>
                              </a:lnTo>
                              <a:lnTo>
                                <a:pt x="68" y="23"/>
                              </a:lnTo>
                              <a:lnTo>
                                <a:pt x="66" y="23"/>
                              </a:lnTo>
                              <a:lnTo>
                                <a:pt x="65" y="23"/>
                              </a:lnTo>
                              <a:lnTo>
                                <a:pt x="63" y="23"/>
                              </a:lnTo>
                              <a:lnTo>
                                <a:pt x="63" y="25"/>
                              </a:lnTo>
                              <a:lnTo>
                                <a:pt x="62" y="25"/>
                              </a:lnTo>
                              <a:lnTo>
                                <a:pt x="61" y="25"/>
                              </a:lnTo>
                              <a:lnTo>
                                <a:pt x="59" y="25"/>
                              </a:lnTo>
                              <a:lnTo>
                                <a:pt x="59" y="26"/>
                              </a:lnTo>
                              <a:lnTo>
                                <a:pt x="58" y="26"/>
                              </a:lnTo>
                              <a:lnTo>
                                <a:pt x="56" y="26"/>
                              </a:lnTo>
                              <a:lnTo>
                                <a:pt x="55" y="26"/>
                              </a:lnTo>
                              <a:lnTo>
                                <a:pt x="53" y="26"/>
                              </a:lnTo>
                              <a:lnTo>
                                <a:pt x="52" y="26"/>
                              </a:lnTo>
                              <a:lnTo>
                                <a:pt x="51" y="26"/>
                              </a:lnTo>
                              <a:lnTo>
                                <a:pt x="51" y="28"/>
                              </a:lnTo>
                              <a:lnTo>
                                <a:pt x="49" y="28"/>
                              </a:lnTo>
                              <a:lnTo>
                                <a:pt x="48" y="28"/>
                              </a:lnTo>
                              <a:lnTo>
                                <a:pt x="46" y="29"/>
                              </a:lnTo>
                              <a:lnTo>
                                <a:pt x="45" y="29"/>
                              </a:lnTo>
                              <a:lnTo>
                                <a:pt x="43" y="29"/>
                              </a:lnTo>
                              <a:lnTo>
                                <a:pt x="43" y="30"/>
                              </a:lnTo>
                              <a:lnTo>
                                <a:pt x="42" y="30"/>
                              </a:lnTo>
                              <a:lnTo>
                                <a:pt x="40" y="30"/>
                              </a:lnTo>
                              <a:lnTo>
                                <a:pt x="39" y="30"/>
                              </a:lnTo>
                              <a:lnTo>
                                <a:pt x="38" y="30"/>
                              </a:lnTo>
                              <a:lnTo>
                                <a:pt x="38" y="32"/>
                              </a:lnTo>
                              <a:lnTo>
                                <a:pt x="36" y="32"/>
                              </a:lnTo>
                              <a:lnTo>
                                <a:pt x="35" y="32"/>
                              </a:lnTo>
                              <a:lnTo>
                                <a:pt x="33" y="32"/>
                              </a:lnTo>
                              <a:lnTo>
                                <a:pt x="33" y="33"/>
                              </a:lnTo>
                              <a:lnTo>
                                <a:pt x="32" y="33"/>
                              </a:lnTo>
                              <a:lnTo>
                                <a:pt x="30" y="33"/>
                              </a:lnTo>
                              <a:lnTo>
                                <a:pt x="29" y="33"/>
                              </a:lnTo>
                              <a:lnTo>
                                <a:pt x="29" y="35"/>
                              </a:lnTo>
                              <a:lnTo>
                                <a:pt x="28" y="35"/>
                              </a:lnTo>
                              <a:lnTo>
                                <a:pt x="28" y="36"/>
                              </a:lnTo>
                              <a:lnTo>
                                <a:pt x="28" y="35"/>
                              </a:lnTo>
                              <a:lnTo>
                                <a:pt x="28" y="36"/>
                              </a:lnTo>
                              <a:lnTo>
                                <a:pt x="28" y="35"/>
                              </a:lnTo>
                              <a:lnTo>
                                <a:pt x="28" y="36"/>
                              </a:lnTo>
                              <a:lnTo>
                                <a:pt x="28" y="35"/>
                              </a:lnTo>
                              <a:lnTo>
                                <a:pt x="28" y="36"/>
                              </a:lnTo>
                              <a:lnTo>
                                <a:pt x="28" y="35"/>
                              </a:lnTo>
                              <a:lnTo>
                                <a:pt x="26" y="35"/>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71"/>
                      <wps:cNvSpPr>
                        <a:spLocks/>
                      </wps:cNvSpPr>
                      <wps:spPr bwMode="auto">
                        <a:xfrm>
                          <a:off x="682" y="688"/>
                          <a:ext cx="1098" cy="805"/>
                        </a:xfrm>
                        <a:custGeom>
                          <a:avLst/>
                          <a:gdLst>
                            <a:gd name="T0" fmla="*/ 202 w 1098"/>
                            <a:gd name="T1" fmla="*/ 320 h 805"/>
                            <a:gd name="T2" fmla="*/ 246 w 1098"/>
                            <a:gd name="T3" fmla="*/ 302 h 805"/>
                            <a:gd name="T4" fmla="*/ 654 w 1098"/>
                            <a:gd name="T5" fmla="*/ 58 h 805"/>
                            <a:gd name="T6" fmla="*/ 630 w 1098"/>
                            <a:gd name="T7" fmla="*/ 46 h 805"/>
                            <a:gd name="T8" fmla="*/ 604 w 1098"/>
                            <a:gd name="T9" fmla="*/ 35 h 805"/>
                            <a:gd name="T10" fmla="*/ 577 w 1098"/>
                            <a:gd name="T11" fmla="*/ 24 h 805"/>
                            <a:gd name="T12" fmla="*/ 548 w 1098"/>
                            <a:gd name="T13" fmla="*/ 16 h 805"/>
                            <a:gd name="T14" fmla="*/ 518 w 1098"/>
                            <a:gd name="T15" fmla="*/ 9 h 805"/>
                            <a:gd name="T16" fmla="*/ 486 w 1098"/>
                            <a:gd name="T17" fmla="*/ 4 h 805"/>
                            <a:gd name="T18" fmla="*/ 454 w 1098"/>
                            <a:gd name="T19" fmla="*/ 1 h 805"/>
                            <a:gd name="T20" fmla="*/ 420 w 1098"/>
                            <a:gd name="T21" fmla="*/ 1 h 805"/>
                            <a:gd name="T22" fmla="*/ 387 w 1098"/>
                            <a:gd name="T23" fmla="*/ 3 h 805"/>
                            <a:gd name="T24" fmla="*/ 352 w 1098"/>
                            <a:gd name="T25" fmla="*/ 7 h 805"/>
                            <a:gd name="T26" fmla="*/ 318 w 1098"/>
                            <a:gd name="T27" fmla="*/ 14 h 805"/>
                            <a:gd name="T28" fmla="*/ 283 w 1098"/>
                            <a:gd name="T29" fmla="*/ 24 h 805"/>
                            <a:gd name="T30" fmla="*/ 250 w 1098"/>
                            <a:gd name="T31" fmla="*/ 37 h 805"/>
                            <a:gd name="T32" fmla="*/ 216 w 1098"/>
                            <a:gd name="T33" fmla="*/ 53 h 805"/>
                            <a:gd name="T34" fmla="*/ 184 w 1098"/>
                            <a:gd name="T35" fmla="*/ 72 h 805"/>
                            <a:gd name="T36" fmla="*/ 164 w 1098"/>
                            <a:gd name="T37" fmla="*/ 86 h 805"/>
                            <a:gd name="T38" fmla="*/ 144 w 1098"/>
                            <a:gd name="T39" fmla="*/ 101 h 805"/>
                            <a:gd name="T40" fmla="*/ 124 w 1098"/>
                            <a:gd name="T41" fmla="*/ 118 h 805"/>
                            <a:gd name="T42" fmla="*/ 107 w 1098"/>
                            <a:gd name="T43" fmla="*/ 137 h 805"/>
                            <a:gd name="T44" fmla="*/ 89 w 1098"/>
                            <a:gd name="T45" fmla="*/ 157 h 805"/>
                            <a:gd name="T46" fmla="*/ 74 w 1098"/>
                            <a:gd name="T47" fmla="*/ 178 h 805"/>
                            <a:gd name="T48" fmla="*/ 58 w 1098"/>
                            <a:gd name="T49" fmla="*/ 200 h 805"/>
                            <a:gd name="T50" fmla="*/ 45 w 1098"/>
                            <a:gd name="T51" fmla="*/ 223 h 805"/>
                            <a:gd name="T52" fmla="*/ 32 w 1098"/>
                            <a:gd name="T53" fmla="*/ 248 h 805"/>
                            <a:gd name="T54" fmla="*/ 23 w 1098"/>
                            <a:gd name="T55" fmla="*/ 273 h 805"/>
                            <a:gd name="T56" fmla="*/ 15 w 1098"/>
                            <a:gd name="T57" fmla="*/ 299 h 805"/>
                            <a:gd name="T58" fmla="*/ 9 w 1098"/>
                            <a:gd name="T59" fmla="*/ 327 h 805"/>
                            <a:gd name="T60" fmla="*/ 5 w 1098"/>
                            <a:gd name="T61" fmla="*/ 356 h 805"/>
                            <a:gd name="T62" fmla="*/ 2 w 1098"/>
                            <a:gd name="T63" fmla="*/ 383 h 805"/>
                            <a:gd name="T64" fmla="*/ 2 w 1098"/>
                            <a:gd name="T65" fmla="*/ 410 h 805"/>
                            <a:gd name="T66" fmla="*/ 3 w 1098"/>
                            <a:gd name="T67" fmla="*/ 435 h 805"/>
                            <a:gd name="T68" fmla="*/ 6 w 1098"/>
                            <a:gd name="T69" fmla="*/ 458 h 805"/>
                            <a:gd name="T70" fmla="*/ 9 w 1098"/>
                            <a:gd name="T71" fmla="*/ 482 h 805"/>
                            <a:gd name="T72" fmla="*/ 15 w 1098"/>
                            <a:gd name="T73" fmla="*/ 504 h 805"/>
                            <a:gd name="T74" fmla="*/ 19 w 1098"/>
                            <a:gd name="T75" fmla="*/ 525 h 805"/>
                            <a:gd name="T76" fmla="*/ 26 w 1098"/>
                            <a:gd name="T77" fmla="*/ 546 h 805"/>
                            <a:gd name="T78" fmla="*/ 33 w 1098"/>
                            <a:gd name="T79" fmla="*/ 567 h 805"/>
                            <a:gd name="T80" fmla="*/ 41 w 1098"/>
                            <a:gd name="T81" fmla="*/ 586 h 805"/>
                            <a:gd name="T82" fmla="*/ 51 w 1098"/>
                            <a:gd name="T83" fmla="*/ 605 h 805"/>
                            <a:gd name="T84" fmla="*/ 59 w 1098"/>
                            <a:gd name="T85" fmla="*/ 623 h 805"/>
                            <a:gd name="T86" fmla="*/ 69 w 1098"/>
                            <a:gd name="T87" fmla="*/ 641 h 805"/>
                            <a:gd name="T88" fmla="*/ 78 w 1098"/>
                            <a:gd name="T89" fmla="*/ 658 h 805"/>
                            <a:gd name="T90" fmla="*/ 89 w 1098"/>
                            <a:gd name="T91" fmla="*/ 674 h 805"/>
                            <a:gd name="T92" fmla="*/ 98 w 1098"/>
                            <a:gd name="T93" fmla="*/ 688 h 805"/>
                            <a:gd name="T94" fmla="*/ 108 w 1098"/>
                            <a:gd name="T95" fmla="*/ 702 h 805"/>
                            <a:gd name="T96" fmla="*/ 120 w 1098"/>
                            <a:gd name="T97" fmla="*/ 717 h 805"/>
                            <a:gd name="T98" fmla="*/ 128 w 1098"/>
                            <a:gd name="T99" fmla="*/ 730 h 805"/>
                            <a:gd name="T100" fmla="*/ 138 w 1098"/>
                            <a:gd name="T101" fmla="*/ 740 h 805"/>
                            <a:gd name="T102" fmla="*/ 148 w 1098"/>
                            <a:gd name="T103" fmla="*/ 751 h 805"/>
                            <a:gd name="T104" fmla="*/ 156 w 1098"/>
                            <a:gd name="T105" fmla="*/ 761 h 805"/>
                            <a:gd name="T106" fmla="*/ 166 w 1098"/>
                            <a:gd name="T107" fmla="*/ 770 h 805"/>
                            <a:gd name="T108" fmla="*/ 173 w 1098"/>
                            <a:gd name="T109" fmla="*/ 779 h 805"/>
                            <a:gd name="T110" fmla="*/ 180 w 1098"/>
                            <a:gd name="T111" fmla="*/ 786 h 805"/>
                            <a:gd name="T112" fmla="*/ 186 w 1098"/>
                            <a:gd name="T113" fmla="*/ 792 h 805"/>
                            <a:gd name="T114" fmla="*/ 191 w 1098"/>
                            <a:gd name="T115" fmla="*/ 796 h 805"/>
                            <a:gd name="T116" fmla="*/ 196 w 1098"/>
                            <a:gd name="T117" fmla="*/ 800 h 805"/>
                            <a:gd name="T118" fmla="*/ 199 w 1098"/>
                            <a:gd name="T119" fmla="*/ 803 h 805"/>
                            <a:gd name="T120" fmla="*/ 200 w 1098"/>
                            <a:gd name="T121" fmla="*/ 805 h 805"/>
                            <a:gd name="T122" fmla="*/ 202 w 1098"/>
                            <a:gd name="T123" fmla="*/ 805 h 8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98" h="805">
                              <a:moveTo>
                                <a:pt x="202" y="805"/>
                              </a:moveTo>
                              <a:lnTo>
                                <a:pt x="202" y="796"/>
                              </a:lnTo>
                              <a:lnTo>
                                <a:pt x="202" y="771"/>
                              </a:lnTo>
                              <a:lnTo>
                                <a:pt x="202" y="733"/>
                              </a:lnTo>
                              <a:lnTo>
                                <a:pt x="202" y="684"/>
                              </a:lnTo>
                              <a:lnTo>
                                <a:pt x="202" y="629"/>
                              </a:lnTo>
                              <a:lnTo>
                                <a:pt x="202" y="571"/>
                              </a:lnTo>
                              <a:lnTo>
                                <a:pt x="202" y="512"/>
                              </a:lnTo>
                              <a:lnTo>
                                <a:pt x="202" y="456"/>
                              </a:lnTo>
                              <a:lnTo>
                                <a:pt x="202" y="404"/>
                              </a:lnTo>
                              <a:lnTo>
                                <a:pt x="202" y="364"/>
                              </a:lnTo>
                              <a:lnTo>
                                <a:pt x="202" y="334"/>
                              </a:lnTo>
                              <a:lnTo>
                                <a:pt x="202" y="320"/>
                              </a:lnTo>
                              <a:lnTo>
                                <a:pt x="203" y="315"/>
                              </a:lnTo>
                              <a:lnTo>
                                <a:pt x="204" y="311"/>
                              </a:lnTo>
                              <a:lnTo>
                                <a:pt x="207" y="307"/>
                              </a:lnTo>
                              <a:lnTo>
                                <a:pt x="210" y="304"/>
                              </a:lnTo>
                              <a:lnTo>
                                <a:pt x="213" y="301"/>
                              </a:lnTo>
                              <a:lnTo>
                                <a:pt x="216" y="298"/>
                              </a:lnTo>
                              <a:lnTo>
                                <a:pt x="220" y="297"/>
                              </a:lnTo>
                              <a:lnTo>
                                <a:pt x="223" y="295"/>
                              </a:lnTo>
                              <a:lnTo>
                                <a:pt x="227" y="295"/>
                              </a:lnTo>
                              <a:lnTo>
                                <a:pt x="232" y="295"/>
                              </a:lnTo>
                              <a:lnTo>
                                <a:pt x="235" y="295"/>
                              </a:lnTo>
                              <a:lnTo>
                                <a:pt x="237" y="297"/>
                              </a:lnTo>
                              <a:lnTo>
                                <a:pt x="246" y="302"/>
                              </a:lnTo>
                              <a:lnTo>
                                <a:pt x="255" y="307"/>
                              </a:lnTo>
                              <a:lnTo>
                                <a:pt x="265" y="312"/>
                              </a:lnTo>
                              <a:lnTo>
                                <a:pt x="279" y="321"/>
                              </a:lnTo>
                              <a:lnTo>
                                <a:pt x="296" y="331"/>
                              </a:lnTo>
                              <a:lnTo>
                                <a:pt x="321" y="345"/>
                              </a:lnTo>
                              <a:lnTo>
                                <a:pt x="352" y="364"/>
                              </a:lnTo>
                              <a:lnTo>
                                <a:pt x="394" y="387"/>
                              </a:lnTo>
                              <a:lnTo>
                                <a:pt x="446" y="419"/>
                              </a:lnTo>
                              <a:lnTo>
                                <a:pt x="510" y="456"/>
                              </a:lnTo>
                              <a:lnTo>
                                <a:pt x="589" y="502"/>
                              </a:lnTo>
                              <a:lnTo>
                                <a:pt x="683" y="557"/>
                              </a:lnTo>
                              <a:lnTo>
                                <a:pt x="1098" y="311"/>
                              </a:lnTo>
                              <a:lnTo>
                                <a:pt x="654" y="58"/>
                              </a:lnTo>
                              <a:lnTo>
                                <a:pt x="653" y="58"/>
                              </a:lnTo>
                              <a:lnTo>
                                <a:pt x="651" y="56"/>
                              </a:lnTo>
                              <a:lnTo>
                                <a:pt x="650" y="55"/>
                              </a:lnTo>
                              <a:lnTo>
                                <a:pt x="647" y="55"/>
                              </a:lnTo>
                              <a:lnTo>
                                <a:pt x="645" y="53"/>
                              </a:lnTo>
                              <a:lnTo>
                                <a:pt x="643" y="52"/>
                              </a:lnTo>
                              <a:lnTo>
                                <a:pt x="641" y="52"/>
                              </a:lnTo>
                              <a:lnTo>
                                <a:pt x="640" y="50"/>
                              </a:lnTo>
                              <a:lnTo>
                                <a:pt x="637" y="50"/>
                              </a:lnTo>
                              <a:lnTo>
                                <a:pt x="635" y="49"/>
                              </a:lnTo>
                              <a:lnTo>
                                <a:pt x="634" y="48"/>
                              </a:lnTo>
                              <a:lnTo>
                                <a:pt x="631" y="46"/>
                              </a:lnTo>
                              <a:lnTo>
                                <a:pt x="630" y="46"/>
                              </a:lnTo>
                              <a:lnTo>
                                <a:pt x="628" y="45"/>
                              </a:lnTo>
                              <a:lnTo>
                                <a:pt x="627" y="45"/>
                              </a:lnTo>
                              <a:lnTo>
                                <a:pt x="624" y="43"/>
                              </a:lnTo>
                              <a:lnTo>
                                <a:pt x="622" y="43"/>
                              </a:lnTo>
                              <a:lnTo>
                                <a:pt x="620" y="42"/>
                              </a:lnTo>
                              <a:lnTo>
                                <a:pt x="618" y="40"/>
                              </a:lnTo>
                              <a:lnTo>
                                <a:pt x="617" y="40"/>
                              </a:lnTo>
                              <a:lnTo>
                                <a:pt x="614" y="39"/>
                              </a:lnTo>
                              <a:lnTo>
                                <a:pt x="612" y="39"/>
                              </a:lnTo>
                              <a:lnTo>
                                <a:pt x="611" y="37"/>
                              </a:lnTo>
                              <a:lnTo>
                                <a:pt x="608" y="36"/>
                              </a:lnTo>
                              <a:lnTo>
                                <a:pt x="607" y="36"/>
                              </a:lnTo>
                              <a:lnTo>
                                <a:pt x="604" y="35"/>
                              </a:lnTo>
                              <a:lnTo>
                                <a:pt x="602" y="33"/>
                              </a:lnTo>
                              <a:lnTo>
                                <a:pt x="601" y="33"/>
                              </a:lnTo>
                              <a:lnTo>
                                <a:pt x="598" y="32"/>
                              </a:lnTo>
                              <a:lnTo>
                                <a:pt x="595" y="32"/>
                              </a:lnTo>
                              <a:lnTo>
                                <a:pt x="594" y="30"/>
                              </a:lnTo>
                              <a:lnTo>
                                <a:pt x="591" y="30"/>
                              </a:lnTo>
                              <a:lnTo>
                                <a:pt x="589" y="29"/>
                              </a:lnTo>
                              <a:lnTo>
                                <a:pt x="588" y="29"/>
                              </a:lnTo>
                              <a:lnTo>
                                <a:pt x="585" y="27"/>
                              </a:lnTo>
                              <a:lnTo>
                                <a:pt x="582" y="26"/>
                              </a:lnTo>
                              <a:lnTo>
                                <a:pt x="581" y="26"/>
                              </a:lnTo>
                              <a:lnTo>
                                <a:pt x="578" y="24"/>
                              </a:lnTo>
                              <a:lnTo>
                                <a:pt x="577" y="24"/>
                              </a:lnTo>
                              <a:lnTo>
                                <a:pt x="575" y="24"/>
                              </a:lnTo>
                              <a:lnTo>
                                <a:pt x="572" y="23"/>
                              </a:lnTo>
                              <a:lnTo>
                                <a:pt x="569" y="22"/>
                              </a:lnTo>
                              <a:lnTo>
                                <a:pt x="568" y="22"/>
                              </a:lnTo>
                              <a:lnTo>
                                <a:pt x="565" y="20"/>
                              </a:lnTo>
                              <a:lnTo>
                                <a:pt x="564" y="20"/>
                              </a:lnTo>
                              <a:lnTo>
                                <a:pt x="562" y="20"/>
                              </a:lnTo>
                              <a:lnTo>
                                <a:pt x="559" y="19"/>
                              </a:lnTo>
                              <a:lnTo>
                                <a:pt x="556" y="17"/>
                              </a:lnTo>
                              <a:lnTo>
                                <a:pt x="555" y="17"/>
                              </a:lnTo>
                              <a:lnTo>
                                <a:pt x="552" y="17"/>
                              </a:lnTo>
                              <a:lnTo>
                                <a:pt x="551" y="17"/>
                              </a:lnTo>
                              <a:lnTo>
                                <a:pt x="548" y="16"/>
                              </a:lnTo>
                              <a:lnTo>
                                <a:pt x="546" y="16"/>
                              </a:lnTo>
                              <a:lnTo>
                                <a:pt x="543" y="14"/>
                              </a:lnTo>
                              <a:lnTo>
                                <a:pt x="541" y="14"/>
                              </a:lnTo>
                              <a:lnTo>
                                <a:pt x="539" y="14"/>
                              </a:lnTo>
                              <a:lnTo>
                                <a:pt x="536" y="13"/>
                              </a:lnTo>
                              <a:lnTo>
                                <a:pt x="535" y="13"/>
                              </a:lnTo>
                              <a:lnTo>
                                <a:pt x="532" y="13"/>
                              </a:lnTo>
                              <a:lnTo>
                                <a:pt x="529" y="12"/>
                              </a:lnTo>
                              <a:lnTo>
                                <a:pt x="528" y="12"/>
                              </a:lnTo>
                              <a:lnTo>
                                <a:pt x="525" y="12"/>
                              </a:lnTo>
                              <a:lnTo>
                                <a:pt x="522" y="10"/>
                              </a:lnTo>
                              <a:lnTo>
                                <a:pt x="520" y="10"/>
                              </a:lnTo>
                              <a:lnTo>
                                <a:pt x="518" y="9"/>
                              </a:lnTo>
                              <a:lnTo>
                                <a:pt x="515" y="9"/>
                              </a:lnTo>
                              <a:lnTo>
                                <a:pt x="513" y="9"/>
                              </a:lnTo>
                              <a:lnTo>
                                <a:pt x="510" y="9"/>
                              </a:lnTo>
                              <a:lnTo>
                                <a:pt x="509" y="7"/>
                              </a:lnTo>
                              <a:lnTo>
                                <a:pt x="506" y="7"/>
                              </a:lnTo>
                              <a:lnTo>
                                <a:pt x="503" y="7"/>
                              </a:lnTo>
                              <a:lnTo>
                                <a:pt x="500" y="6"/>
                              </a:lnTo>
                              <a:lnTo>
                                <a:pt x="499" y="6"/>
                              </a:lnTo>
                              <a:lnTo>
                                <a:pt x="496" y="6"/>
                              </a:lnTo>
                              <a:lnTo>
                                <a:pt x="493" y="6"/>
                              </a:lnTo>
                              <a:lnTo>
                                <a:pt x="492" y="6"/>
                              </a:lnTo>
                              <a:lnTo>
                                <a:pt x="489" y="4"/>
                              </a:lnTo>
                              <a:lnTo>
                                <a:pt x="486" y="4"/>
                              </a:lnTo>
                              <a:lnTo>
                                <a:pt x="483" y="4"/>
                              </a:lnTo>
                              <a:lnTo>
                                <a:pt x="480" y="4"/>
                              </a:lnTo>
                              <a:lnTo>
                                <a:pt x="479" y="4"/>
                              </a:lnTo>
                              <a:lnTo>
                                <a:pt x="476" y="4"/>
                              </a:lnTo>
                              <a:lnTo>
                                <a:pt x="473" y="4"/>
                              </a:lnTo>
                              <a:lnTo>
                                <a:pt x="470" y="3"/>
                              </a:lnTo>
                              <a:lnTo>
                                <a:pt x="469" y="3"/>
                              </a:lnTo>
                              <a:lnTo>
                                <a:pt x="466" y="3"/>
                              </a:lnTo>
                              <a:lnTo>
                                <a:pt x="464" y="3"/>
                              </a:lnTo>
                              <a:lnTo>
                                <a:pt x="462" y="3"/>
                              </a:lnTo>
                              <a:lnTo>
                                <a:pt x="459" y="3"/>
                              </a:lnTo>
                              <a:lnTo>
                                <a:pt x="457" y="1"/>
                              </a:lnTo>
                              <a:lnTo>
                                <a:pt x="454" y="1"/>
                              </a:lnTo>
                              <a:lnTo>
                                <a:pt x="452" y="1"/>
                              </a:lnTo>
                              <a:lnTo>
                                <a:pt x="449" y="1"/>
                              </a:lnTo>
                              <a:lnTo>
                                <a:pt x="446" y="1"/>
                              </a:lnTo>
                              <a:lnTo>
                                <a:pt x="443" y="1"/>
                              </a:lnTo>
                              <a:lnTo>
                                <a:pt x="440" y="0"/>
                              </a:lnTo>
                              <a:lnTo>
                                <a:pt x="439" y="1"/>
                              </a:lnTo>
                              <a:lnTo>
                                <a:pt x="436" y="1"/>
                              </a:lnTo>
                              <a:lnTo>
                                <a:pt x="433" y="1"/>
                              </a:lnTo>
                              <a:lnTo>
                                <a:pt x="431" y="1"/>
                              </a:lnTo>
                              <a:lnTo>
                                <a:pt x="429" y="1"/>
                              </a:lnTo>
                              <a:lnTo>
                                <a:pt x="426" y="1"/>
                              </a:lnTo>
                              <a:lnTo>
                                <a:pt x="423" y="1"/>
                              </a:lnTo>
                              <a:lnTo>
                                <a:pt x="420" y="1"/>
                              </a:lnTo>
                              <a:lnTo>
                                <a:pt x="418" y="1"/>
                              </a:lnTo>
                              <a:lnTo>
                                <a:pt x="416" y="1"/>
                              </a:lnTo>
                              <a:lnTo>
                                <a:pt x="413" y="1"/>
                              </a:lnTo>
                              <a:lnTo>
                                <a:pt x="410" y="1"/>
                              </a:lnTo>
                              <a:lnTo>
                                <a:pt x="408" y="3"/>
                              </a:lnTo>
                              <a:lnTo>
                                <a:pt x="406" y="3"/>
                              </a:lnTo>
                              <a:lnTo>
                                <a:pt x="403" y="3"/>
                              </a:lnTo>
                              <a:lnTo>
                                <a:pt x="400" y="3"/>
                              </a:lnTo>
                              <a:lnTo>
                                <a:pt x="398" y="3"/>
                              </a:lnTo>
                              <a:lnTo>
                                <a:pt x="395" y="3"/>
                              </a:lnTo>
                              <a:lnTo>
                                <a:pt x="393" y="3"/>
                              </a:lnTo>
                              <a:lnTo>
                                <a:pt x="390" y="3"/>
                              </a:lnTo>
                              <a:lnTo>
                                <a:pt x="387" y="3"/>
                              </a:lnTo>
                              <a:lnTo>
                                <a:pt x="384" y="3"/>
                              </a:lnTo>
                              <a:lnTo>
                                <a:pt x="381" y="3"/>
                              </a:lnTo>
                              <a:lnTo>
                                <a:pt x="378" y="3"/>
                              </a:lnTo>
                              <a:lnTo>
                                <a:pt x="377" y="4"/>
                              </a:lnTo>
                              <a:lnTo>
                                <a:pt x="374" y="4"/>
                              </a:lnTo>
                              <a:lnTo>
                                <a:pt x="371" y="4"/>
                              </a:lnTo>
                              <a:lnTo>
                                <a:pt x="368" y="6"/>
                              </a:lnTo>
                              <a:lnTo>
                                <a:pt x="367" y="6"/>
                              </a:lnTo>
                              <a:lnTo>
                                <a:pt x="364" y="6"/>
                              </a:lnTo>
                              <a:lnTo>
                                <a:pt x="361" y="6"/>
                              </a:lnTo>
                              <a:lnTo>
                                <a:pt x="358" y="6"/>
                              </a:lnTo>
                              <a:lnTo>
                                <a:pt x="355" y="7"/>
                              </a:lnTo>
                              <a:lnTo>
                                <a:pt x="352" y="7"/>
                              </a:lnTo>
                              <a:lnTo>
                                <a:pt x="350" y="7"/>
                              </a:lnTo>
                              <a:lnTo>
                                <a:pt x="347" y="7"/>
                              </a:lnTo>
                              <a:lnTo>
                                <a:pt x="345" y="9"/>
                              </a:lnTo>
                              <a:lnTo>
                                <a:pt x="342" y="9"/>
                              </a:lnTo>
                              <a:lnTo>
                                <a:pt x="339" y="9"/>
                              </a:lnTo>
                              <a:lnTo>
                                <a:pt x="337" y="10"/>
                              </a:lnTo>
                              <a:lnTo>
                                <a:pt x="334" y="10"/>
                              </a:lnTo>
                              <a:lnTo>
                                <a:pt x="331" y="12"/>
                              </a:lnTo>
                              <a:lnTo>
                                <a:pt x="329" y="12"/>
                              </a:lnTo>
                              <a:lnTo>
                                <a:pt x="327" y="13"/>
                              </a:lnTo>
                              <a:lnTo>
                                <a:pt x="324" y="13"/>
                              </a:lnTo>
                              <a:lnTo>
                                <a:pt x="321" y="14"/>
                              </a:lnTo>
                              <a:lnTo>
                                <a:pt x="318" y="14"/>
                              </a:lnTo>
                              <a:lnTo>
                                <a:pt x="315" y="14"/>
                              </a:lnTo>
                              <a:lnTo>
                                <a:pt x="314" y="16"/>
                              </a:lnTo>
                              <a:lnTo>
                                <a:pt x="311" y="17"/>
                              </a:lnTo>
                              <a:lnTo>
                                <a:pt x="308" y="17"/>
                              </a:lnTo>
                              <a:lnTo>
                                <a:pt x="305" y="19"/>
                              </a:lnTo>
                              <a:lnTo>
                                <a:pt x="302" y="19"/>
                              </a:lnTo>
                              <a:lnTo>
                                <a:pt x="299" y="20"/>
                              </a:lnTo>
                              <a:lnTo>
                                <a:pt x="298" y="20"/>
                              </a:lnTo>
                              <a:lnTo>
                                <a:pt x="295" y="22"/>
                              </a:lnTo>
                              <a:lnTo>
                                <a:pt x="292" y="22"/>
                              </a:lnTo>
                              <a:lnTo>
                                <a:pt x="289" y="23"/>
                              </a:lnTo>
                              <a:lnTo>
                                <a:pt x="286" y="24"/>
                              </a:lnTo>
                              <a:lnTo>
                                <a:pt x="283" y="24"/>
                              </a:lnTo>
                              <a:lnTo>
                                <a:pt x="282" y="26"/>
                              </a:lnTo>
                              <a:lnTo>
                                <a:pt x="279" y="27"/>
                              </a:lnTo>
                              <a:lnTo>
                                <a:pt x="276" y="27"/>
                              </a:lnTo>
                              <a:lnTo>
                                <a:pt x="273" y="29"/>
                              </a:lnTo>
                              <a:lnTo>
                                <a:pt x="271" y="29"/>
                              </a:lnTo>
                              <a:lnTo>
                                <a:pt x="268" y="30"/>
                              </a:lnTo>
                              <a:lnTo>
                                <a:pt x="266" y="32"/>
                              </a:lnTo>
                              <a:lnTo>
                                <a:pt x="263" y="33"/>
                              </a:lnTo>
                              <a:lnTo>
                                <a:pt x="260" y="33"/>
                              </a:lnTo>
                              <a:lnTo>
                                <a:pt x="258" y="35"/>
                              </a:lnTo>
                              <a:lnTo>
                                <a:pt x="255" y="36"/>
                              </a:lnTo>
                              <a:lnTo>
                                <a:pt x="252" y="36"/>
                              </a:lnTo>
                              <a:lnTo>
                                <a:pt x="250" y="37"/>
                              </a:lnTo>
                              <a:lnTo>
                                <a:pt x="248" y="39"/>
                              </a:lnTo>
                              <a:lnTo>
                                <a:pt x="245" y="40"/>
                              </a:lnTo>
                              <a:lnTo>
                                <a:pt x="242" y="42"/>
                              </a:lnTo>
                              <a:lnTo>
                                <a:pt x="239" y="42"/>
                              </a:lnTo>
                              <a:lnTo>
                                <a:pt x="236" y="43"/>
                              </a:lnTo>
                              <a:lnTo>
                                <a:pt x="235" y="45"/>
                              </a:lnTo>
                              <a:lnTo>
                                <a:pt x="232" y="46"/>
                              </a:lnTo>
                              <a:lnTo>
                                <a:pt x="229" y="48"/>
                              </a:lnTo>
                              <a:lnTo>
                                <a:pt x="226" y="49"/>
                              </a:lnTo>
                              <a:lnTo>
                                <a:pt x="223" y="50"/>
                              </a:lnTo>
                              <a:lnTo>
                                <a:pt x="220" y="50"/>
                              </a:lnTo>
                              <a:lnTo>
                                <a:pt x="219" y="53"/>
                              </a:lnTo>
                              <a:lnTo>
                                <a:pt x="216" y="53"/>
                              </a:lnTo>
                              <a:lnTo>
                                <a:pt x="213" y="55"/>
                              </a:lnTo>
                              <a:lnTo>
                                <a:pt x="210" y="58"/>
                              </a:lnTo>
                              <a:lnTo>
                                <a:pt x="207" y="59"/>
                              </a:lnTo>
                              <a:lnTo>
                                <a:pt x="204" y="59"/>
                              </a:lnTo>
                              <a:lnTo>
                                <a:pt x="202" y="62"/>
                              </a:lnTo>
                              <a:lnTo>
                                <a:pt x="200" y="62"/>
                              </a:lnTo>
                              <a:lnTo>
                                <a:pt x="197" y="63"/>
                              </a:lnTo>
                              <a:lnTo>
                                <a:pt x="194" y="66"/>
                              </a:lnTo>
                              <a:lnTo>
                                <a:pt x="191" y="66"/>
                              </a:lnTo>
                              <a:lnTo>
                                <a:pt x="189" y="68"/>
                              </a:lnTo>
                              <a:lnTo>
                                <a:pt x="187" y="69"/>
                              </a:lnTo>
                              <a:lnTo>
                                <a:pt x="186" y="71"/>
                              </a:lnTo>
                              <a:lnTo>
                                <a:pt x="184" y="72"/>
                              </a:lnTo>
                              <a:lnTo>
                                <a:pt x="183" y="73"/>
                              </a:lnTo>
                              <a:lnTo>
                                <a:pt x="181" y="73"/>
                              </a:lnTo>
                              <a:lnTo>
                                <a:pt x="180" y="75"/>
                              </a:lnTo>
                              <a:lnTo>
                                <a:pt x="179" y="76"/>
                              </a:lnTo>
                              <a:lnTo>
                                <a:pt x="177" y="76"/>
                              </a:lnTo>
                              <a:lnTo>
                                <a:pt x="176" y="78"/>
                              </a:lnTo>
                              <a:lnTo>
                                <a:pt x="174" y="79"/>
                              </a:lnTo>
                              <a:lnTo>
                                <a:pt x="173" y="81"/>
                              </a:lnTo>
                              <a:lnTo>
                                <a:pt x="170" y="81"/>
                              </a:lnTo>
                              <a:lnTo>
                                <a:pt x="168" y="82"/>
                              </a:lnTo>
                              <a:lnTo>
                                <a:pt x="167" y="83"/>
                              </a:lnTo>
                              <a:lnTo>
                                <a:pt x="166" y="85"/>
                              </a:lnTo>
                              <a:lnTo>
                                <a:pt x="164" y="86"/>
                              </a:lnTo>
                              <a:lnTo>
                                <a:pt x="163" y="86"/>
                              </a:lnTo>
                              <a:lnTo>
                                <a:pt x="160" y="88"/>
                              </a:lnTo>
                              <a:lnTo>
                                <a:pt x="158" y="89"/>
                              </a:lnTo>
                              <a:lnTo>
                                <a:pt x="157" y="91"/>
                              </a:lnTo>
                              <a:lnTo>
                                <a:pt x="156" y="92"/>
                              </a:lnTo>
                              <a:lnTo>
                                <a:pt x="154" y="94"/>
                              </a:lnTo>
                              <a:lnTo>
                                <a:pt x="153" y="95"/>
                              </a:lnTo>
                              <a:lnTo>
                                <a:pt x="150" y="95"/>
                              </a:lnTo>
                              <a:lnTo>
                                <a:pt x="150" y="96"/>
                              </a:lnTo>
                              <a:lnTo>
                                <a:pt x="147" y="98"/>
                              </a:lnTo>
                              <a:lnTo>
                                <a:pt x="146" y="99"/>
                              </a:lnTo>
                              <a:lnTo>
                                <a:pt x="146" y="101"/>
                              </a:lnTo>
                              <a:lnTo>
                                <a:pt x="144" y="101"/>
                              </a:lnTo>
                              <a:lnTo>
                                <a:pt x="141" y="102"/>
                              </a:lnTo>
                              <a:lnTo>
                                <a:pt x="141" y="104"/>
                              </a:lnTo>
                              <a:lnTo>
                                <a:pt x="138" y="105"/>
                              </a:lnTo>
                              <a:lnTo>
                                <a:pt x="137" y="107"/>
                              </a:lnTo>
                              <a:lnTo>
                                <a:pt x="137" y="108"/>
                              </a:lnTo>
                              <a:lnTo>
                                <a:pt x="134" y="109"/>
                              </a:lnTo>
                              <a:lnTo>
                                <a:pt x="133" y="109"/>
                              </a:lnTo>
                              <a:lnTo>
                                <a:pt x="133" y="111"/>
                              </a:lnTo>
                              <a:lnTo>
                                <a:pt x="130" y="112"/>
                              </a:lnTo>
                              <a:lnTo>
                                <a:pt x="128" y="114"/>
                              </a:lnTo>
                              <a:lnTo>
                                <a:pt x="128" y="115"/>
                              </a:lnTo>
                              <a:lnTo>
                                <a:pt x="127" y="117"/>
                              </a:lnTo>
                              <a:lnTo>
                                <a:pt x="124" y="118"/>
                              </a:lnTo>
                              <a:lnTo>
                                <a:pt x="124" y="119"/>
                              </a:lnTo>
                              <a:lnTo>
                                <a:pt x="121" y="121"/>
                              </a:lnTo>
                              <a:lnTo>
                                <a:pt x="120" y="122"/>
                              </a:lnTo>
                              <a:lnTo>
                                <a:pt x="120" y="124"/>
                              </a:lnTo>
                              <a:lnTo>
                                <a:pt x="117" y="125"/>
                              </a:lnTo>
                              <a:lnTo>
                                <a:pt x="115" y="125"/>
                              </a:lnTo>
                              <a:lnTo>
                                <a:pt x="115" y="128"/>
                              </a:lnTo>
                              <a:lnTo>
                                <a:pt x="114" y="130"/>
                              </a:lnTo>
                              <a:lnTo>
                                <a:pt x="112" y="131"/>
                              </a:lnTo>
                              <a:lnTo>
                                <a:pt x="111" y="132"/>
                              </a:lnTo>
                              <a:lnTo>
                                <a:pt x="110" y="134"/>
                              </a:lnTo>
                              <a:lnTo>
                                <a:pt x="108" y="135"/>
                              </a:lnTo>
                              <a:lnTo>
                                <a:pt x="107" y="137"/>
                              </a:lnTo>
                              <a:lnTo>
                                <a:pt x="105" y="138"/>
                              </a:lnTo>
                              <a:lnTo>
                                <a:pt x="104" y="140"/>
                              </a:lnTo>
                              <a:lnTo>
                                <a:pt x="102" y="141"/>
                              </a:lnTo>
                              <a:lnTo>
                                <a:pt x="101" y="142"/>
                              </a:lnTo>
                              <a:lnTo>
                                <a:pt x="100" y="144"/>
                              </a:lnTo>
                              <a:lnTo>
                                <a:pt x="100" y="147"/>
                              </a:lnTo>
                              <a:lnTo>
                                <a:pt x="98" y="148"/>
                              </a:lnTo>
                              <a:lnTo>
                                <a:pt x="97" y="150"/>
                              </a:lnTo>
                              <a:lnTo>
                                <a:pt x="95" y="151"/>
                              </a:lnTo>
                              <a:lnTo>
                                <a:pt x="94" y="153"/>
                              </a:lnTo>
                              <a:lnTo>
                                <a:pt x="92" y="154"/>
                              </a:lnTo>
                              <a:lnTo>
                                <a:pt x="91" y="155"/>
                              </a:lnTo>
                              <a:lnTo>
                                <a:pt x="89" y="157"/>
                              </a:lnTo>
                              <a:lnTo>
                                <a:pt x="88" y="158"/>
                              </a:lnTo>
                              <a:lnTo>
                                <a:pt x="87" y="160"/>
                              </a:lnTo>
                              <a:lnTo>
                                <a:pt x="85" y="161"/>
                              </a:lnTo>
                              <a:lnTo>
                                <a:pt x="84" y="163"/>
                              </a:lnTo>
                              <a:lnTo>
                                <a:pt x="84" y="166"/>
                              </a:lnTo>
                              <a:lnTo>
                                <a:pt x="82" y="167"/>
                              </a:lnTo>
                              <a:lnTo>
                                <a:pt x="81" y="168"/>
                              </a:lnTo>
                              <a:lnTo>
                                <a:pt x="79" y="170"/>
                              </a:lnTo>
                              <a:lnTo>
                                <a:pt x="78" y="171"/>
                              </a:lnTo>
                              <a:lnTo>
                                <a:pt x="77" y="173"/>
                              </a:lnTo>
                              <a:lnTo>
                                <a:pt x="75" y="174"/>
                              </a:lnTo>
                              <a:lnTo>
                                <a:pt x="75" y="177"/>
                              </a:lnTo>
                              <a:lnTo>
                                <a:pt x="74" y="178"/>
                              </a:lnTo>
                              <a:lnTo>
                                <a:pt x="72" y="180"/>
                              </a:lnTo>
                              <a:lnTo>
                                <a:pt x="71" y="181"/>
                              </a:lnTo>
                              <a:lnTo>
                                <a:pt x="69" y="183"/>
                              </a:lnTo>
                              <a:lnTo>
                                <a:pt x="69" y="186"/>
                              </a:lnTo>
                              <a:lnTo>
                                <a:pt x="68" y="187"/>
                              </a:lnTo>
                              <a:lnTo>
                                <a:pt x="66" y="189"/>
                              </a:lnTo>
                              <a:lnTo>
                                <a:pt x="65" y="190"/>
                              </a:lnTo>
                              <a:lnTo>
                                <a:pt x="64" y="191"/>
                              </a:lnTo>
                              <a:lnTo>
                                <a:pt x="62" y="193"/>
                              </a:lnTo>
                              <a:lnTo>
                                <a:pt x="62" y="194"/>
                              </a:lnTo>
                              <a:lnTo>
                                <a:pt x="61" y="197"/>
                              </a:lnTo>
                              <a:lnTo>
                                <a:pt x="59" y="199"/>
                              </a:lnTo>
                              <a:lnTo>
                                <a:pt x="58" y="200"/>
                              </a:lnTo>
                              <a:lnTo>
                                <a:pt x="56" y="202"/>
                              </a:lnTo>
                              <a:lnTo>
                                <a:pt x="55" y="203"/>
                              </a:lnTo>
                              <a:lnTo>
                                <a:pt x="55" y="206"/>
                              </a:lnTo>
                              <a:lnTo>
                                <a:pt x="54" y="207"/>
                              </a:lnTo>
                              <a:lnTo>
                                <a:pt x="52" y="209"/>
                              </a:lnTo>
                              <a:lnTo>
                                <a:pt x="52" y="212"/>
                              </a:lnTo>
                              <a:lnTo>
                                <a:pt x="51" y="213"/>
                              </a:lnTo>
                              <a:lnTo>
                                <a:pt x="49" y="214"/>
                              </a:lnTo>
                              <a:lnTo>
                                <a:pt x="49" y="216"/>
                              </a:lnTo>
                              <a:lnTo>
                                <a:pt x="48" y="217"/>
                              </a:lnTo>
                              <a:lnTo>
                                <a:pt x="48" y="220"/>
                              </a:lnTo>
                              <a:lnTo>
                                <a:pt x="46" y="222"/>
                              </a:lnTo>
                              <a:lnTo>
                                <a:pt x="45" y="223"/>
                              </a:lnTo>
                              <a:lnTo>
                                <a:pt x="44" y="225"/>
                              </a:lnTo>
                              <a:lnTo>
                                <a:pt x="44" y="227"/>
                              </a:lnTo>
                              <a:lnTo>
                                <a:pt x="42" y="229"/>
                              </a:lnTo>
                              <a:lnTo>
                                <a:pt x="41" y="230"/>
                              </a:lnTo>
                              <a:lnTo>
                                <a:pt x="41" y="233"/>
                              </a:lnTo>
                              <a:lnTo>
                                <a:pt x="39" y="235"/>
                              </a:lnTo>
                              <a:lnTo>
                                <a:pt x="38" y="236"/>
                              </a:lnTo>
                              <a:lnTo>
                                <a:pt x="38" y="237"/>
                              </a:lnTo>
                              <a:lnTo>
                                <a:pt x="36" y="240"/>
                              </a:lnTo>
                              <a:lnTo>
                                <a:pt x="36" y="242"/>
                              </a:lnTo>
                              <a:lnTo>
                                <a:pt x="35" y="245"/>
                              </a:lnTo>
                              <a:lnTo>
                                <a:pt x="33" y="246"/>
                              </a:lnTo>
                              <a:lnTo>
                                <a:pt x="32" y="248"/>
                              </a:lnTo>
                              <a:lnTo>
                                <a:pt x="32" y="250"/>
                              </a:lnTo>
                              <a:lnTo>
                                <a:pt x="31" y="252"/>
                              </a:lnTo>
                              <a:lnTo>
                                <a:pt x="31" y="253"/>
                              </a:lnTo>
                              <a:lnTo>
                                <a:pt x="31" y="256"/>
                              </a:lnTo>
                              <a:lnTo>
                                <a:pt x="29" y="258"/>
                              </a:lnTo>
                              <a:lnTo>
                                <a:pt x="28" y="259"/>
                              </a:lnTo>
                              <a:lnTo>
                                <a:pt x="28" y="262"/>
                              </a:lnTo>
                              <a:lnTo>
                                <a:pt x="26" y="263"/>
                              </a:lnTo>
                              <a:lnTo>
                                <a:pt x="26" y="266"/>
                              </a:lnTo>
                              <a:lnTo>
                                <a:pt x="26" y="268"/>
                              </a:lnTo>
                              <a:lnTo>
                                <a:pt x="25" y="269"/>
                              </a:lnTo>
                              <a:lnTo>
                                <a:pt x="23" y="271"/>
                              </a:lnTo>
                              <a:lnTo>
                                <a:pt x="23" y="273"/>
                              </a:lnTo>
                              <a:lnTo>
                                <a:pt x="22" y="275"/>
                              </a:lnTo>
                              <a:lnTo>
                                <a:pt x="22" y="276"/>
                              </a:lnTo>
                              <a:lnTo>
                                <a:pt x="22" y="279"/>
                              </a:lnTo>
                              <a:lnTo>
                                <a:pt x="21" y="281"/>
                              </a:lnTo>
                              <a:lnTo>
                                <a:pt x="19" y="284"/>
                              </a:lnTo>
                              <a:lnTo>
                                <a:pt x="19" y="285"/>
                              </a:lnTo>
                              <a:lnTo>
                                <a:pt x="18" y="288"/>
                              </a:lnTo>
                              <a:lnTo>
                                <a:pt x="18" y="289"/>
                              </a:lnTo>
                              <a:lnTo>
                                <a:pt x="18" y="292"/>
                              </a:lnTo>
                              <a:lnTo>
                                <a:pt x="16" y="294"/>
                              </a:lnTo>
                              <a:lnTo>
                                <a:pt x="15" y="295"/>
                              </a:lnTo>
                              <a:lnTo>
                                <a:pt x="15" y="298"/>
                              </a:lnTo>
                              <a:lnTo>
                                <a:pt x="15" y="299"/>
                              </a:lnTo>
                              <a:lnTo>
                                <a:pt x="15" y="301"/>
                              </a:lnTo>
                              <a:lnTo>
                                <a:pt x="13" y="304"/>
                              </a:lnTo>
                              <a:lnTo>
                                <a:pt x="13" y="305"/>
                              </a:lnTo>
                              <a:lnTo>
                                <a:pt x="12" y="308"/>
                              </a:lnTo>
                              <a:lnTo>
                                <a:pt x="12" y="309"/>
                              </a:lnTo>
                              <a:lnTo>
                                <a:pt x="12" y="312"/>
                              </a:lnTo>
                              <a:lnTo>
                                <a:pt x="10" y="314"/>
                              </a:lnTo>
                              <a:lnTo>
                                <a:pt x="10" y="317"/>
                              </a:lnTo>
                              <a:lnTo>
                                <a:pt x="10" y="318"/>
                              </a:lnTo>
                              <a:lnTo>
                                <a:pt x="9" y="320"/>
                              </a:lnTo>
                              <a:lnTo>
                                <a:pt x="9" y="322"/>
                              </a:lnTo>
                              <a:lnTo>
                                <a:pt x="9" y="324"/>
                              </a:lnTo>
                              <a:lnTo>
                                <a:pt x="9" y="327"/>
                              </a:lnTo>
                              <a:lnTo>
                                <a:pt x="9" y="330"/>
                              </a:lnTo>
                              <a:lnTo>
                                <a:pt x="8" y="331"/>
                              </a:lnTo>
                              <a:lnTo>
                                <a:pt x="8" y="332"/>
                              </a:lnTo>
                              <a:lnTo>
                                <a:pt x="8" y="335"/>
                              </a:lnTo>
                              <a:lnTo>
                                <a:pt x="6" y="337"/>
                              </a:lnTo>
                              <a:lnTo>
                                <a:pt x="6" y="340"/>
                              </a:lnTo>
                              <a:lnTo>
                                <a:pt x="6" y="343"/>
                              </a:lnTo>
                              <a:lnTo>
                                <a:pt x="6" y="344"/>
                              </a:lnTo>
                              <a:lnTo>
                                <a:pt x="5" y="345"/>
                              </a:lnTo>
                              <a:lnTo>
                                <a:pt x="5" y="348"/>
                              </a:lnTo>
                              <a:lnTo>
                                <a:pt x="5" y="350"/>
                              </a:lnTo>
                              <a:lnTo>
                                <a:pt x="5" y="353"/>
                              </a:lnTo>
                              <a:lnTo>
                                <a:pt x="5" y="356"/>
                              </a:lnTo>
                              <a:lnTo>
                                <a:pt x="3" y="357"/>
                              </a:lnTo>
                              <a:lnTo>
                                <a:pt x="3" y="358"/>
                              </a:lnTo>
                              <a:lnTo>
                                <a:pt x="3" y="361"/>
                              </a:lnTo>
                              <a:lnTo>
                                <a:pt x="3" y="363"/>
                              </a:lnTo>
                              <a:lnTo>
                                <a:pt x="3" y="366"/>
                              </a:lnTo>
                              <a:lnTo>
                                <a:pt x="3" y="368"/>
                              </a:lnTo>
                              <a:lnTo>
                                <a:pt x="3" y="370"/>
                              </a:lnTo>
                              <a:lnTo>
                                <a:pt x="2" y="371"/>
                              </a:lnTo>
                              <a:lnTo>
                                <a:pt x="2" y="374"/>
                              </a:lnTo>
                              <a:lnTo>
                                <a:pt x="2" y="377"/>
                              </a:lnTo>
                              <a:lnTo>
                                <a:pt x="2" y="379"/>
                              </a:lnTo>
                              <a:lnTo>
                                <a:pt x="2" y="381"/>
                              </a:lnTo>
                              <a:lnTo>
                                <a:pt x="2" y="383"/>
                              </a:lnTo>
                              <a:lnTo>
                                <a:pt x="2" y="386"/>
                              </a:lnTo>
                              <a:lnTo>
                                <a:pt x="2" y="389"/>
                              </a:lnTo>
                              <a:lnTo>
                                <a:pt x="2" y="390"/>
                              </a:lnTo>
                              <a:lnTo>
                                <a:pt x="2" y="393"/>
                              </a:lnTo>
                              <a:lnTo>
                                <a:pt x="2" y="394"/>
                              </a:lnTo>
                              <a:lnTo>
                                <a:pt x="2" y="397"/>
                              </a:lnTo>
                              <a:lnTo>
                                <a:pt x="0" y="399"/>
                              </a:lnTo>
                              <a:lnTo>
                                <a:pt x="2" y="402"/>
                              </a:lnTo>
                              <a:lnTo>
                                <a:pt x="2" y="403"/>
                              </a:lnTo>
                              <a:lnTo>
                                <a:pt x="2" y="404"/>
                              </a:lnTo>
                              <a:lnTo>
                                <a:pt x="2" y="407"/>
                              </a:lnTo>
                              <a:lnTo>
                                <a:pt x="2" y="409"/>
                              </a:lnTo>
                              <a:lnTo>
                                <a:pt x="2" y="410"/>
                              </a:lnTo>
                              <a:lnTo>
                                <a:pt x="2" y="412"/>
                              </a:lnTo>
                              <a:lnTo>
                                <a:pt x="2" y="413"/>
                              </a:lnTo>
                              <a:lnTo>
                                <a:pt x="2" y="416"/>
                              </a:lnTo>
                              <a:lnTo>
                                <a:pt x="2" y="417"/>
                              </a:lnTo>
                              <a:lnTo>
                                <a:pt x="2" y="419"/>
                              </a:lnTo>
                              <a:lnTo>
                                <a:pt x="2" y="420"/>
                              </a:lnTo>
                              <a:lnTo>
                                <a:pt x="3" y="423"/>
                              </a:lnTo>
                              <a:lnTo>
                                <a:pt x="3" y="425"/>
                              </a:lnTo>
                              <a:lnTo>
                                <a:pt x="3" y="427"/>
                              </a:lnTo>
                              <a:lnTo>
                                <a:pt x="3" y="429"/>
                              </a:lnTo>
                              <a:lnTo>
                                <a:pt x="3" y="432"/>
                              </a:lnTo>
                              <a:lnTo>
                                <a:pt x="3" y="433"/>
                              </a:lnTo>
                              <a:lnTo>
                                <a:pt x="3" y="435"/>
                              </a:lnTo>
                              <a:lnTo>
                                <a:pt x="3" y="436"/>
                              </a:lnTo>
                              <a:lnTo>
                                <a:pt x="3" y="439"/>
                              </a:lnTo>
                              <a:lnTo>
                                <a:pt x="3" y="440"/>
                              </a:lnTo>
                              <a:lnTo>
                                <a:pt x="3" y="442"/>
                              </a:lnTo>
                              <a:lnTo>
                                <a:pt x="3" y="443"/>
                              </a:lnTo>
                              <a:lnTo>
                                <a:pt x="5" y="446"/>
                              </a:lnTo>
                              <a:lnTo>
                                <a:pt x="5" y="448"/>
                              </a:lnTo>
                              <a:lnTo>
                                <a:pt x="5" y="449"/>
                              </a:lnTo>
                              <a:lnTo>
                                <a:pt x="5" y="452"/>
                              </a:lnTo>
                              <a:lnTo>
                                <a:pt x="5" y="453"/>
                              </a:lnTo>
                              <a:lnTo>
                                <a:pt x="5" y="455"/>
                              </a:lnTo>
                              <a:lnTo>
                                <a:pt x="5" y="456"/>
                              </a:lnTo>
                              <a:lnTo>
                                <a:pt x="6" y="458"/>
                              </a:lnTo>
                              <a:lnTo>
                                <a:pt x="6" y="461"/>
                              </a:lnTo>
                              <a:lnTo>
                                <a:pt x="6" y="462"/>
                              </a:lnTo>
                              <a:lnTo>
                                <a:pt x="6" y="463"/>
                              </a:lnTo>
                              <a:lnTo>
                                <a:pt x="6" y="465"/>
                              </a:lnTo>
                              <a:lnTo>
                                <a:pt x="8" y="468"/>
                              </a:lnTo>
                              <a:lnTo>
                                <a:pt x="8" y="469"/>
                              </a:lnTo>
                              <a:lnTo>
                                <a:pt x="8" y="471"/>
                              </a:lnTo>
                              <a:lnTo>
                                <a:pt x="8" y="474"/>
                              </a:lnTo>
                              <a:lnTo>
                                <a:pt x="9" y="475"/>
                              </a:lnTo>
                              <a:lnTo>
                                <a:pt x="9" y="476"/>
                              </a:lnTo>
                              <a:lnTo>
                                <a:pt x="9" y="478"/>
                              </a:lnTo>
                              <a:lnTo>
                                <a:pt x="9" y="479"/>
                              </a:lnTo>
                              <a:lnTo>
                                <a:pt x="9" y="482"/>
                              </a:lnTo>
                              <a:lnTo>
                                <a:pt x="9" y="484"/>
                              </a:lnTo>
                              <a:lnTo>
                                <a:pt x="9" y="485"/>
                              </a:lnTo>
                              <a:lnTo>
                                <a:pt x="9" y="486"/>
                              </a:lnTo>
                              <a:lnTo>
                                <a:pt x="10" y="489"/>
                              </a:lnTo>
                              <a:lnTo>
                                <a:pt x="10" y="491"/>
                              </a:lnTo>
                              <a:lnTo>
                                <a:pt x="10" y="492"/>
                              </a:lnTo>
                              <a:lnTo>
                                <a:pt x="12" y="494"/>
                              </a:lnTo>
                              <a:lnTo>
                                <a:pt x="12" y="495"/>
                              </a:lnTo>
                              <a:lnTo>
                                <a:pt x="12" y="497"/>
                              </a:lnTo>
                              <a:lnTo>
                                <a:pt x="12" y="498"/>
                              </a:lnTo>
                              <a:lnTo>
                                <a:pt x="13" y="501"/>
                              </a:lnTo>
                              <a:lnTo>
                                <a:pt x="13" y="502"/>
                              </a:lnTo>
                              <a:lnTo>
                                <a:pt x="15" y="504"/>
                              </a:lnTo>
                              <a:lnTo>
                                <a:pt x="15" y="505"/>
                              </a:lnTo>
                              <a:lnTo>
                                <a:pt x="15" y="507"/>
                              </a:lnTo>
                              <a:lnTo>
                                <a:pt x="16" y="510"/>
                              </a:lnTo>
                              <a:lnTo>
                                <a:pt x="16" y="511"/>
                              </a:lnTo>
                              <a:lnTo>
                                <a:pt x="16" y="512"/>
                              </a:lnTo>
                              <a:lnTo>
                                <a:pt x="18" y="514"/>
                              </a:lnTo>
                              <a:lnTo>
                                <a:pt x="18" y="515"/>
                              </a:lnTo>
                              <a:lnTo>
                                <a:pt x="18" y="517"/>
                              </a:lnTo>
                              <a:lnTo>
                                <a:pt x="18" y="518"/>
                              </a:lnTo>
                              <a:lnTo>
                                <a:pt x="18" y="521"/>
                              </a:lnTo>
                              <a:lnTo>
                                <a:pt x="19" y="522"/>
                              </a:lnTo>
                              <a:lnTo>
                                <a:pt x="19" y="524"/>
                              </a:lnTo>
                              <a:lnTo>
                                <a:pt x="19" y="525"/>
                              </a:lnTo>
                              <a:lnTo>
                                <a:pt x="19" y="527"/>
                              </a:lnTo>
                              <a:lnTo>
                                <a:pt x="21" y="530"/>
                              </a:lnTo>
                              <a:lnTo>
                                <a:pt x="21" y="531"/>
                              </a:lnTo>
                              <a:lnTo>
                                <a:pt x="22" y="533"/>
                              </a:lnTo>
                              <a:lnTo>
                                <a:pt x="22" y="534"/>
                              </a:lnTo>
                              <a:lnTo>
                                <a:pt x="23" y="535"/>
                              </a:lnTo>
                              <a:lnTo>
                                <a:pt x="23" y="537"/>
                              </a:lnTo>
                              <a:lnTo>
                                <a:pt x="23" y="538"/>
                              </a:lnTo>
                              <a:lnTo>
                                <a:pt x="25" y="540"/>
                              </a:lnTo>
                              <a:lnTo>
                                <a:pt x="25" y="541"/>
                              </a:lnTo>
                              <a:lnTo>
                                <a:pt x="26" y="543"/>
                              </a:lnTo>
                              <a:lnTo>
                                <a:pt x="26" y="544"/>
                              </a:lnTo>
                              <a:lnTo>
                                <a:pt x="26" y="546"/>
                              </a:lnTo>
                              <a:lnTo>
                                <a:pt x="28" y="548"/>
                              </a:lnTo>
                              <a:lnTo>
                                <a:pt x="28" y="550"/>
                              </a:lnTo>
                              <a:lnTo>
                                <a:pt x="28" y="551"/>
                              </a:lnTo>
                              <a:lnTo>
                                <a:pt x="29" y="553"/>
                              </a:lnTo>
                              <a:lnTo>
                                <a:pt x="29" y="554"/>
                              </a:lnTo>
                              <a:lnTo>
                                <a:pt x="29" y="556"/>
                              </a:lnTo>
                              <a:lnTo>
                                <a:pt x="31" y="557"/>
                              </a:lnTo>
                              <a:lnTo>
                                <a:pt x="31" y="558"/>
                              </a:lnTo>
                              <a:lnTo>
                                <a:pt x="32" y="560"/>
                              </a:lnTo>
                              <a:lnTo>
                                <a:pt x="32" y="561"/>
                              </a:lnTo>
                              <a:lnTo>
                                <a:pt x="32" y="563"/>
                              </a:lnTo>
                              <a:lnTo>
                                <a:pt x="32" y="564"/>
                              </a:lnTo>
                              <a:lnTo>
                                <a:pt x="33" y="567"/>
                              </a:lnTo>
                              <a:lnTo>
                                <a:pt x="33" y="569"/>
                              </a:lnTo>
                              <a:lnTo>
                                <a:pt x="35" y="570"/>
                              </a:lnTo>
                              <a:lnTo>
                                <a:pt x="35" y="571"/>
                              </a:lnTo>
                              <a:lnTo>
                                <a:pt x="36" y="573"/>
                              </a:lnTo>
                              <a:lnTo>
                                <a:pt x="36" y="574"/>
                              </a:lnTo>
                              <a:lnTo>
                                <a:pt x="38" y="576"/>
                              </a:lnTo>
                              <a:lnTo>
                                <a:pt x="38" y="577"/>
                              </a:lnTo>
                              <a:lnTo>
                                <a:pt x="39" y="579"/>
                              </a:lnTo>
                              <a:lnTo>
                                <a:pt x="39" y="580"/>
                              </a:lnTo>
                              <a:lnTo>
                                <a:pt x="39" y="581"/>
                              </a:lnTo>
                              <a:lnTo>
                                <a:pt x="39" y="583"/>
                              </a:lnTo>
                              <a:lnTo>
                                <a:pt x="41" y="586"/>
                              </a:lnTo>
                              <a:lnTo>
                                <a:pt x="42" y="587"/>
                              </a:lnTo>
                              <a:lnTo>
                                <a:pt x="44" y="590"/>
                              </a:lnTo>
                              <a:lnTo>
                                <a:pt x="44" y="592"/>
                              </a:lnTo>
                              <a:lnTo>
                                <a:pt x="45" y="594"/>
                              </a:lnTo>
                              <a:lnTo>
                                <a:pt x="46" y="596"/>
                              </a:lnTo>
                              <a:lnTo>
                                <a:pt x="48" y="599"/>
                              </a:lnTo>
                              <a:lnTo>
                                <a:pt x="48" y="600"/>
                              </a:lnTo>
                              <a:lnTo>
                                <a:pt x="49" y="603"/>
                              </a:lnTo>
                              <a:lnTo>
                                <a:pt x="51" y="605"/>
                              </a:lnTo>
                              <a:lnTo>
                                <a:pt x="51" y="607"/>
                              </a:lnTo>
                              <a:lnTo>
                                <a:pt x="52" y="609"/>
                              </a:lnTo>
                              <a:lnTo>
                                <a:pt x="54" y="612"/>
                              </a:lnTo>
                              <a:lnTo>
                                <a:pt x="55" y="613"/>
                              </a:lnTo>
                              <a:lnTo>
                                <a:pt x="55" y="616"/>
                              </a:lnTo>
                              <a:lnTo>
                                <a:pt x="55" y="617"/>
                              </a:lnTo>
                              <a:lnTo>
                                <a:pt x="56" y="619"/>
                              </a:lnTo>
                              <a:lnTo>
                                <a:pt x="58" y="620"/>
                              </a:lnTo>
                              <a:lnTo>
                                <a:pt x="58" y="622"/>
                              </a:lnTo>
                              <a:lnTo>
                                <a:pt x="59" y="623"/>
                              </a:lnTo>
                              <a:lnTo>
                                <a:pt x="59" y="625"/>
                              </a:lnTo>
                              <a:lnTo>
                                <a:pt x="61" y="626"/>
                              </a:lnTo>
                              <a:lnTo>
                                <a:pt x="62" y="628"/>
                              </a:lnTo>
                              <a:lnTo>
                                <a:pt x="62" y="629"/>
                              </a:lnTo>
                              <a:lnTo>
                                <a:pt x="64" y="630"/>
                              </a:lnTo>
                              <a:lnTo>
                                <a:pt x="64" y="632"/>
                              </a:lnTo>
                              <a:lnTo>
                                <a:pt x="65" y="633"/>
                              </a:lnTo>
                              <a:lnTo>
                                <a:pt x="66" y="635"/>
                              </a:lnTo>
                              <a:lnTo>
                                <a:pt x="66" y="636"/>
                              </a:lnTo>
                              <a:lnTo>
                                <a:pt x="68" y="638"/>
                              </a:lnTo>
                              <a:lnTo>
                                <a:pt x="69" y="639"/>
                              </a:lnTo>
                              <a:lnTo>
                                <a:pt x="69" y="641"/>
                              </a:lnTo>
                              <a:lnTo>
                                <a:pt x="69" y="642"/>
                              </a:lnTo>
                              <a:lnTo>
                                <a:pt x="71" y="643"/>
                              </a:lnTo>
                              <a:lnTo>
                                <a:pt x="71" y="645"/>
                              </a:lnTo>
                              <a:lnTo>
                                <a:pt x="72" y="646"/>
                              </a:lnTo>
                              <a:lnTo>
                                <a:pt x="74" y="648"/>
                              </a:lnTo>
                              <a:lnTo>
                                <a:pt x="74" y="649"/>
                              </a:lnTo>
                              <a:lnTo>
                                <a:pt x="75" y="651"/>
                              </a:lnTo>
                              <a:lnTo>
                                <a:pt x="75" y="652"/>
                              </a:lnTo>
                              <a:lnTo>
                                <a:pt x="77" y="653"/>
                              </a:lnTo>
                              <a:lnTo>
                                <a:pt x="78" y="655"/>
                              </a:lnTo>
                              <a:lnTo>
                                <a:pt x="78" y="656"/>
                              </a:lnTo>
                              <a:lnTo>
                                <a:pt x="78" y="658"/>
                              </a:lnTo>
                              <a:lnTo>
                                <a:pt x="79" y="659"/>
                              </a:lnTo>
                              <a:lnTo>
                                <a:pt x="79" y="661"/>
                              </a:lnTo>
                              <a:lnTo>
                                <a:pt x="81" y="662"/>
                              </a:lnTo>
                              <a:lnTo>
                                <a:pt x="82" y="664"/>
                              </a:lnTo>
                              <a:lnTo>
                                <a:pt x="82" y="665"/>
                              </a:lnTo>
                              <a:lnTo>
                                <a:pt x="84" y="666"/>
                              </a:lnTo>
                              <a:lnTo>
                                <a:pt x="85" y="668"/>
                              </a:lnTo>
                              <a:lnTo>
                                <a:pt x="85" y="669"/>
                              </a:lnTo>
                              <a:lnTo>
                                <a:pt x="87" y="671"/>
                              </a:lnTo>
                              <a:lnTo>
                                <a:pt x="87" y="672"/>
                              </a:lnTo>
                              <a:lnTo>
                                <a:pt x="88" y="672"/>
                              </a:lnTo>
                              <a:lnTo>
                                <a:pt x="89" y="674"/>
                              </a:lnTo>
                              <a:lnTo>
                                <a:pt x="89" y="675"/>
                              </a:lnTo>
                              <a:lnTo>
                                <a:pt x="91" y="676"/>
                              </a:lnTo>
                              <a:lnTo>
                                <a:pt x="91" y="678"/>
                              </a:lnTo>
                              <a:lnTo>
                                <a:pt x="92" y="679"/>
                              </a:lnTo>
                              <a:lnTo>
                                <a:pt x="94" y="681"/>
                              </a:lnTo>
                              <a:lnTo>
                                <a:pt x="94" y="682"/>
                              </a:lnTo>
                              <a:lnTo>
                                <a:pt x="95" y="684"/>
                              </a:lnTo>
                              <a:lnTo>
                                <a:pt x="97" y="685"/>
                              </a:lnTo>
                              <a:lnTo>
                                <a:pt x="97" y="687"/>
                              </a:lnTo>
                              <a:lnTo>
                                <a:pt x="98" y="688"/>
                              </a:lnTo>
                              <a:lnTo>
                                <a:pt x="100" y="689"/>
                              </a:lnTo>
                              <a:lnTo>
                                <a:pt x="101" y="691"/>
                              </a:lnTo>
                              <a:lnTo>
                                <a:pt x="101" y="692"/>
                              </a:lnTo>
                              <a:lnTo>
                                <a:pt x="102" y="694"/>
                              </a:lnTo>
                              <a:lnTo>
                                <a:pt x="104" y="695"/>
                              </a:lnTo>
                              <a:lnTo>
                                <a:pt x="104" y="697"/>
                              </a:lnTo>
                              <a:lnTo>
                                <a:pt x="105" y="698"/>
                              </a:lnTo>
                              <a:lnTo>
                                <a:pt x="107" y="700"/>
                              </a:lnTo>
                              <a:lnTo>
                                <a:pt x="107" y="701"/>
                              </a:lnTo>
                              <a:lnTo>
                                <a:pt x="108" y="701"/>
                              </a:lnTo>
                              <a:lnTo>
                                <a:pt x="108" y="702"/>
                              </a:lnTo>
                              <a:lnTo>
                                <a:pt x="110" y="704"/>
                              </a:lnTo>
                              <a:lnTo>
                                <a:pt x="111" y="705"/>
                              </a:lnTo>
                              <a:lnTo>
                                <a:pt x="112" y="707"/>
                              </a:lnTo>
                              <a:lnTo>
                                <a:pt x="112" y="708"/>
                              </a:lnTo>
                              <a:lnTo>
                                <a:pt x="114" y="710"/>
                              </a:lnTo>
                              <a:lnTo>
                                <a:pt x="115" y="711"/>
                              </a:lnTo>
                              <a:lnTo>
                                <a:pt x="115" y="712"/>
                              </a:lnTo>
                              <a:lnTo>
                                <a:pt x="117" y="714"/>
                              </a:lnTo>
                              <a:lnTo>
                                <a:pt x="118" y="715"/>
                              </a:lnTo>
                              <a:lnTo>
                                <a:pt x="120" y="717"/>
                              </a:lnTo>
                              <a:lnTo>
                                <a:pt x="120" y="718"/>
                              </a:lnTo>
                              <a:lnTo>
                                <a:pt x="121" y="720"/>
                              </a:lnTo>
                              <a:lnTo>
                                <a:pt x="121" y="721"/>
                              </a:lnTo>
                              <a:lnTo>
                                <a:pt x="123" y="721"/>
                              </a:lnTo>
                              <a:lnTo>
                                <a:pt x="124" y="723"/>
                              </a:lnTo>
                              <a:lnTo>
                                <a:pt x="124" y="724"/>
                              </a:lnTo>
                              <a:lnTo>
                                <a:pt x="125" y="725"/>
                              </a:lnTo>
                              <a:lnTo>
                                <a:pt x="125" y="727"/>
                              </a:lnTo>
                              <a:lnTo>
                                <a:pt x="127" y="727"/>
                              </a:lnTo>
                              <a:lnTo>
                                <a:pt x="128" y="728"/>
                              </a:lnTo>
                              <a:lnTo>
                                <a:pt x="128" y="730"/>
                              </a:lnTo>
                              <a:lnTo>
                                <a:pt x="130" y="731"/>
                              </a:lnTo>
                              <a:lnTo>
                                <a:pt x="131" y="733"/>
                              </a:lnTo>
                              <a:lnTo>
                                <a:pt x="133" y="733"/>
                              </a:lnTo>
                              <a:lnTo>
                                <a:pt x="133" y="734"/>
                              </a:lnTo>
                              <a:lnTo>
                                <a:pt x="134" y="734"/>
                              </a:lnTo>
                              <a:lnTo>
                                <a:pt x="134" y="736"/>
                              </a:lnTo>
                              <a:lnTo>
                                <a:pt x="135" y="737"/>
                              </a:lnTo>
                              <a:lnTo>
                                <a:pt x="137" y="738"/>
                              </a:lnTo>
                              <a:lnTo>
                                <a:pt x="138" y="740"/>
                              </a:lnTo>
                              <a:lnTo>
                                <a:pt x="140" y="741"/>
                              </a:lnTo>
                              <a:lnTo>
                                <a:pt x="140" y="743"/>
                              </a:lnTo>
                              <a:lnTo>
                                <a:pt x="141" y="744"/>
                              </a:lnTo>
                              <a:lnTo>
                                <a:pt x="143" y="744"/>
                              </a:lnTo>
                              <a:lnTo>
                                <a:pt x="143" y="746"/>
                              </a:lnTo>
                              <a:lnTo>
                                <a:pt x="144" y="747"/>
                              </a:lnTo>
                              <a:lnTo>
                                <a:pt x="146" y="748"/>
                              </a:lnTo>
                              <a:lnTo>
                                <a:pt x="147" y="748"/>
                              </a:lnTo>
                              <a:lnTo>
                                <a:pt x="147" y="750"/>
                              </a:lnTo>
                              <a:lnTo>
                                <a:pt x="148" y="751"/>
                              </a:lnTo>
                              <a:lnTo>
                                <a:pt x="148" y="753"/>
                              </a:lnTo>
                              <a:lnTo>
                                <a:pt x="150" y="754"/>
                              </a:lnTo>
                              <a:lnTo>
                                <a:pt x="151" y="754"/>
                              </a:lnTo>
                              <a:lnTo>
                                <a:pt x="151" y="756"/>
                              </a:lnTo>
                              <a:lnTo>
                                <a:pt x="153" y="756"/>
                              </a:lnTo>
                              <a:lnTo>
                                <a:pt x="153" y="757"/>
                              </a:lnTo>
                              <a:lnTo>
                                <a:pt x="154" y="759"/>
                              </a:lnTo>
                              <a:lnTo>
                                <a:pt x="156" y="760"/>
                              </a:lnTo>
                              <a:lnTo>
                                <a:pt x="156" y="761"/>
                              </a:lnTo>
                              <a:lnTo>
                                <a:pt x="157" y="763"/>
                              </a:lnTo>
                              <a:lnTo>
                                <a:pt x="158" y="763"/>
                              </a:lnTo>
                              <a:lnTo>
                                <a:pt x="158" y="764"/>
                              </a:lnTo>
                              <a:lnTo>
                                <a:pt x="160" y="766"/>
                              </a:lnTo>
                              <a:lnTo>
                                <a:pt x="161" y="767"/>
                              </a:lnTo>
                              <a:lnTo>
                                <a:pt x="163" y="767"/>
                              </a:lnTo>
                              <a:lnTo>
                                <a:pt x="164" y="769"/>
                              </a:lnTo>
                              <a:lnTo>
                                <a:pt x="166" y="770"/>
                              </a:lnTo>
                              <a:lnTo>
                                <a:pt x="166" y="771"/>
                              </a:lnTo>
                              <a:lnTo>
                                <a:pt x="167" y="771"/>
                              </a:lnTo>
                              <a:lnTo>
                                <a:pt x="167" y="773"/>
                              </a:lnTo>
                              <a:lnTo>
                                <a:pt x="168" y="773"/>
                              </a:lnTo>
                              <a:lnTo>
                                <a:pt x="168" y="774"/>
                              </a:lnTo>
                              <a:lnTo>
                                <a:pt x="170" y="776"/>
                              </a:lnTo>
                              <a:lnTo>
                                <a:pt x="171" y="777"/>
                              </a:lnTo>
                              <a:lnTo>
                                <a:pt x="173" y="777"/>
                              </a:lnTo>
                              <a:lnTo>
                                <a:pt x="173" y="779"/>
                              </a:lnTo>
                              <a:lnTo>
                                <a:pt x="174" y="779"/>
                              </a:lnTo>
                              <a:lnTo>
                                <a:pt x="174" y="780"/>
                              </a:lnTo>
                              <a:lnTo>
                                <a:pt x="176" y="780"/>
                              </a:lnTo>
                              <a:lnTo>
                                <a:pt x="176" y="782"/>
                              </a:lnTo>
                              <a:lnTo>
                                <a:pt x="177" y="782"/>
                              </a:lnTo>
                              <a:lnTo>
                                <a:pt x="179" y="783"/>
                              </a:lnTo>
                              <a:lnTo>
                                <a:pt x="179" y="784"/>
                              </a:lnTo>
                              <a:lnTo>
                                <a:pt x="180" y="784"/>
                              </a:lnTo>
                              <a:lnTo>
                                <a:pt x="180" y="786"/>
                              </a:lnTo>
                              <a:lnTo>
                                <a:pt x="181" y="786"/>
                              </a:lnTo>
                              <a:lnTo>
                                <a:pt x="183" y="787"/>
                              </a:lnTo>
                              <a:lnTo>
                                <a:pt x="184" y="789"/>
                              </a:lnTo>
                              <a:lnTo>
                                <a:pt x="184" y="790"/>
                              </a:lnTo>
                              <a:lnTo>
                                <a:pt x="186" y="790"/>
                              </a:lnTo>
                              <a:lnTo>
                                <a:pt x="186" y="792"/>
                              </a:lnTo>
                              <a:lnTo>
                                <a:pt x="187" y="793"/>
                              </a:lnTo>
                              <a:lnTo>
                                <a:pt x="189" y="795"/>
                              </a:lnTo>
                              <a:lnTo>
                                <a:pt x="190" y="795"/>
                              </a:lnTo>
                              <a:lnTo>
                                <a:pt x="190" y="796"/>
                              </a:lnTo>
                              <a:lnTo>
                                <a:pt x="191" y="796"/>
                              </a:lnTo>
                              <a:lnTo>
                                <a:pt x="193" y="797"/>
                              </a:lnTo>
                              <a:lnTo>
                                <a:pt x="194" y="799"/>
                              </a:lnTo>
                              <a:lnTo>
                                <a:pt x="196" y="799"/>
                              </a:lnTo>
                              <a:lnTo>
                                <a:pt x="196" y="800"/>
                              </a:lnTo>
                              <a:lnTo>
                                <a:pt x="197" y="802"/>
                              </a:lnTo>
                              <a:lnTo>
                                <a:pt x="199" y="803"/>
                              </a:lnTo>
                              <a:lnTo>
                                <a:pt x="200" y="805"/>
                              </a:lnTo>
                              <a:lnTo>
                                <a:pt x="200" y="803"/>
                              </a:lnTo>
                              <a:lnTo>
                                <a:pt x="200" y="805"/>
                              </a:lnTo>
                              <a:lnTo>
                                <a:pt x="200" y="803"/>
                              </a:lnTo>
                              <a:lnTo>
                                <a:pt x="200" y="805"/>
                              </a:lnTo>
                              <a:lnTo>
                                <a:pt x="200" y="803"/>
                              </a:lnTo>
                              <a:lnTo>
                                <a:pt x="200" y="805"/>
                              </a:lnTo>
                              <a:lnTo>
                                <a:pt x="200" y="803"/>
                              </a:lnTo>
                              <a:lnTo>
                                <a:pt x="202" y="805"/>
                              </a:lnTo>
                              <a:close/>
                            </a:path>
                          </a:pathLst>
                        </a:custGeom>
                        <a:solidFill>
                          <a:srgbClr val="B2B4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72"/>
                      <wps:cNvSpPr>
                        <a:spLocks noEditPoints="1"/>
                      </wps:cNvSpPr>
                      <wps:spPr bwMode="auto">
                        <a:xfrm>
                          <a:off x="2314" y="890"/>
                          <a:ext cx="2628" cy="905"/>
                        </a:xfrm>
                        <a:custGeom>
                          <a:avLst/>
                          <a:gdLst>
                            <a:gd name="T0" fmla="*/ 2094 w 2628"/>
                            <a:gd name="T1" fmla="*/ 428 h 905"/>
                            <a:gd name="T2" fmla="*/ 1984 w 2628"/>
                            <a:gd name="T3" fmla="*/ 371 h 905"/>
                            <a:gd name="T4" fmla="*/ 2338 w 2628"/>
                            <a:gd name="T5" fmla="*/ 464 h 905"/>
                            <a:gd name="T6" fmla="*/ 2266 w 2628"/>
                            <a:gd name="T7" fmla="*/ 546 h 905"/>
                            <a:gd name="T8" fmla="*/ 2437 w 2628"/>
                            <a:gd name="T9" fmla="*/ 418 h 905"/>
                            <a:gd name="T10" fmla="*/ 2421 w 2628"/>
                            <a:gd name="T11" fmla="*/ 384 h 905"/>
                            <a:gd name="T12" fmla="*/ 107 w 2628"/>
                            <a:gd name="T13" fmla="*/ 854 h 905"/>
                            <a:gd name="T14" fmla="*/ 75 w 2628"/>
                            <a:gd name="T15" fmla="*/ 729 h 905"/>
                            <a:gd name="T16" fmla="*/ 552 w 2628"/>
                            <a:gd name="T17" fmla="*/ 762 h 905"/>
                            <a:gd name="T18" fmla="*/ 502 w 2628"/>
                            <a:gd name="T19" fmla="*/ 847 h 905"/>
                            <a:gd name="T20" fmla="*/ 569 w 2628"/>
                            <a:gd name="T21" fmla="*/ 742 h 905"/>
                            <a:gd name="T22" fmla="*/ 661 w 2628"/>
                            <a:gd name="T23" fmla="*/ 808 h 905"/>
                            <a:gd name="T24" fmla="*/ 775 w 2628"/>
                            <a:gd name="T25" fmla="*/ 783 h 905"/>
                            <a:gd name="T26" fmla="*/ 868 w 2628"/>
                            <a:gd name="T27" fmla="*/ 808 h 905"/>
                            <a:gd name="T28" fmla="*/ 1039 w 2628"/>
                            <a:gd name="T29" fmla="*/ 803 h 905"/>
                            <a:gd name="T30" fmla="*/ 983 w 2628"/>
                            <a:gd name="T31" fmla="*/ 785 h 905"/>
                            <a:gd name="T32" fmla="*/ 1235 w 2628"/>
                            <a:gd name="T33" fmla="*/ 745 h 905"/>
                            <a:gd name="T34" fmla="*/ 1381 w 2628"/>
                            <a:gd name="T35" fmla="*/ 683 h 905"/>
                            <a:gd name="T36" fmla="*/ 1367 w 2628"/>
                            <a:gd name="T37" fmla="*/ 793 h 905"/>
                            <a:gd name="T38" fmla="*/ 1375 w 2628"/>
                            <a:gd name="T39" fmla="*/ 853 h 905"/>
                            <a:gd name="T40" fmla="*/ 1349 w 2628"/>
                            <a:gd name="T41" fmla="*/ 719 h 905"/>
                            <a:gd name="T42" fmla="*/ 1595 w 2628"/>
                            <a:gd name="T43" fmla="*/ 718 h 905"/>
                            <a:gd name="T44" fmla="*/ 1891 w 2628"/>
                            <a:gd name="T45" fmla="*/ 793 h 905"/>
                            <a:gd name="T46" fmla="*/ 1826 w 2628"/>
                            <a:gd name="T47" fmla="*/ 801 h 905"/>
                            <a:gd name="T48" fmla="*/ 133 w 2628"/>
                            <a:gd name="T49" fmla="*/ 31 h 905"/>
                            <a:gd name="T50" fmla="*/ 94 w 2628"/>
                            <a:gd name="T51" fmla="*/ 161 h 905"/>
                            <a:gd name="T52" fmla="*/ 29 w 2628"/>
                            <a:gd name="T53" fmla="*/ 230 h 905"/>
                            <a:gd name="T54" fmla="*/ 65 w 2628"/>
                            <a:gd name="T55" fmla="*/ 92 h 905"/>
                            <a:gd name="T56" fmla="*/ 364 w 2628"/>
                            <a:gd name="T57" fmla="*/ 168 h 905"/>
                            <a:gd name="T58" fmla="*/ 289 w 2628"/>
                            <a:gd name="T59" fmla="*/ 197 h 905"/>
                            <a:gd name="T60" fmla="*/ 391 w 2628"/>
                            <a:gd name="T61" fmla="*/ 112 h 905"/>
                            <a:gd name="T62" fmla="*/ 539 w 2628"/>
                            <a:gd name="T63" fmla="*/ 102 h 905"/>
                            <a:gd name="T64" fmla="*/ 444 w 2628"/>
                            <a:gd name="T65" fmla="*/ 125 h 905"/>
                            <a:gd name="T66" fmla="*/ 831 w 2628"/>
                            <a:gd name="T67" fmla="*/ 161 h 905"/>
                            <a:gd name="T68" fmla="*/ 768 w 2628"/>
                            <a:gd name="T69" fmla="*/ 243 h 905"/>
                            <a:gd name="T70" fmla="*/ 901 w 2628"/>
                            <a:gd name="T71" fmla="*/ 177 h 905"/>
                            <a:gd name="T72" fmla="*/ 872 w 2628"/>
                            <a:gd name="T73" fmla="*/ 93 h 905"/>
                            <a:gd name="T74" fmla="*/ 1097 w 2628"/>
                            <a:gd name="T75" fmla="*/ 133 h 905"/>
                            <a:gd name="T76" fmla="*/ 1153 w 2628"/>
                            <a:gd name="T77" fmla="*/ 71 h 905"/>
                            <a:gd name="T78" fmla="*/ 1275 w 2628"/>
                            <a:gd name="T79" fmla="*/ 238 h 905"/>
                            <a:gd name="T80" fmla="*/ 1351 w 2628"/>
                            <a:gd name="T81" fmla="*/ 149 h 905"/>
                            <a:gd name="T82" fmla="*/ 1528 w 2628"/>
                            <a:gd name="T83" fmla="*/ 83 h 905"/>
                            <a:gd name="T84" fmla="*/ 1496 w 2628"/>
                            <a:gd name="T85" fmla="*/ 182 h 905"/>
                            <a:gd name="T86" fmla="*/ 1487 w 2628"/>
                            <a:gd name="T87" fmla="*/ 246 h 905"/>
                            <a:gd name="T88" fmla="*/ 1473 w 2628"/>
                            <a:gd name="T89" fmla="*/ 110 h 905"/>
                            <a:gd name="T90" fmla="*/ 177 w 2628"/>
                            <a:gd name="T91" fmla="*/ 405 h 905"/>
                            <a:gd name="T92" fmla="*/ 67 w 2628"/>
                            <a:gd name="T93" fmla="*/ 482 h 905"/>
                            <a:gd name="T94" fmla="*/ 282 w 2628"/>
                            <a:gd name="T95" fmla="*/ 377 h 905"/>
                            <a:gd name="T96" fmla="*/ 401 w 2628"/>
                            <a:gd name="T97" fmla="*/ 546 h 905"/>
                            <a:gd name="T98" fmla="*/ 446 w 2628"/>
                            <a:gd name="T99" fmla="*/ 472 h 905"/>
                            <a:gd name="T100" fmla="*/ 758 w 2628"/>
                            <a:gd name="T101" fmla="*/ 541 h 905"/>
                            <a:gd name="T102" fmla="*/ 858 w 2628"/>
                            <a:gd name="T103" fmla="*/ 417 h 905"/>
                            <a:gd name="T104" fmla="*/ 973 w 2628"/>
                            <a:gd name="T105" fmla="*/ 371 h 905"/>
                            <a:gd name="T106" fmla="*/ 1016 w 2628"/>
                            <a:gd name="T107" fmla="*/ 446 h 905"/>
                            <a:gd name="T108" fmla="*/ 1154 w 2628"/>
                            <a:gd name="T109" fmla="*/ 428 h 905"/>
                            <a:gd name="T110" fmla="*/ 1181 w 2628"/>
                            <a:gd name="T111" fmla="*/ 372 h 905"/>
                            <a:gd name="T112" fmla="*/ 1358 w 2628"/>
                            <a:gd name="T113" fmla="*/ 546 h 905"/>
                            <a:gd name="T114" fmla="*/ 1337 w 2628"/>
                            <a:gd name="T115" fmla="*/ 428 h 905"/>
                            <a:gd name="T116" fmla="*/ 1587 w 2628"/>
                            <a:gd name="T117" fmla="*/ 544 h 905"/>
                            <a:gd name="T118" fmla="*/ 1598 w 2628"/>
                            <a:gd name="T119" fmla="*/ 611 h 905"/>
                            <a:gd name="T120" fmla="*/ 1562 w 2628"/>
                            <a:gd name="T121" fmla="*/ 500 h 905"/>
                            <a:gd name="T122" fmla="*/ 1747 w 2628"/>
                            <a:gd name="T123" fmla="*/ 487 h 905"/>
                            <a:gd name="T124" fmla="*/ 1703 w 2628"/>
                            <a:gd name="T125" fmla="*/ 496 h 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628" h="905">
                              <a:moveTo>
                                <a:pt x="1893" y="541"/>
                              </a:moveTo>
                              <a:lnTo>
                                <a:pt x="1943" y="541"/>
                              </a:lnTo>
                              <a:lnTo>
                                <a:pt x="1943" y="451"/>
                              </a:lnTo>
                              <a:lnTo>
                                <a:pt x="1944" y="450"/>
                              </a:lnTo>
                              <a:lnTo>
                                <a:pt x="1944" y="447"/>
                              </a:lnTo>
                              <a:lnTo>
                                <a:pt x="1944" y="444"/>
                              </a:lnTo>
                              <a:lnTo>
                                <a:pt x="1944" y="441"/>
                              </a:lnTo>
                              <a:lnTo>
                                <a:pt x="1944" y="440"/>
                              </a:lnTo>
                              <a:lnTo>
                                <a:pt x="1946" y="437"/>
                              </a:lnTo>
                              <a:lnTo>
                                <a:pt x="1946" y="436"/>
                              </a:lnTo>
                              <a:lnTo>
                                <a:pt x="1947" y="433"/>
                              </a:lnTo>
                              <a:lnTo>
                                <a:pt x="1947" y="431"/>
                              </a:lnTo>
                              <a:lnTo>
                                <a:pt x="1949" y="430"/>
                              </a:lnTo>
                              <a:lnTo>
                                <a:pt x="1950" y="428"/>
                              </a:lnTo>
                              <a:lnTo>
                                <a:pt x="1950" y="426"/>
                              </a:lnTo>
                              <a:lnTo>
                                <a:pt x="1951" y="426"/>
                              </a:lnTo>
                              <a:lnTo>
                                <a:pt x="1953" y="424"/>
                              </a:lnTo>
                              <a:lnTo>
                                <a:pt x="1954" y="423"/>
                              </a:lnTo>
                              <a:lnTo>
                                <a:pt x="1956" y="421"/>
                              </a:lnTo>
                              <a:lnTo>
                                <a:pt x="1957" y="421"/>
                              </a:lnTo>
                              <a:lnTo>
                                <a:pt x="1959" y="420"/>
                              </a:lnTo>
                              <a:lnTo>
                                <a:pt x="1961" y="420"/>
                              </a:lnTo>
                              <a:lnTo>
                                <a:pt x="1963" y="418"/>
                              </a:lnTo>
                              <a:lnTo>
                                <a:pt x="1964" y="418"/>
                              </a:lnTo>
                              <a:lnTo>
                                <a:pt x="1967" y="418"/>
                              </a:lnTo>
                              <a:lnTo>
                                <a:pt x="1969" y="418"/>
                              </a:lnTo>
                              <a:lnTo>
                                <a:pt x="1970" y="417"/>
                              </a:lnTo>
                              <a:lnTo>
                                <a:pt x="1973" y="418"/>
                              </a:lnTo>
                              <a:lnTo>
                                <a:pt x="1974" y="418"/>
                              </a:lnTo>
                              <a:lnTo>
                                <a:pt x="1977" y="418"/>
                              </a:lnTo>
                              <a:lnTo>
                                <a:pt x="1979" y="418"/>
                              </a:lnTo>
                              <a:lnTo>
                                <a:pt x="1980" y="418"/>
                              </a:lnTo>
                              <a:lnTo>
                                <a:pt x="1982" y="420"/>
                              </a:lnTo>
                              <a:lnTo>
                                <a:pt x="1983" y="420"/>
                              </a:lnTo>
                              <a:lnTo>
                                <a:pt x="1984" y="421"/>
                              </a:lnTo>
                              <a:lnTo>
                                <a:pt x="1986" y="421"/>
                              </a:lnTo>
                              <a:lnTo>
                                <a:pt x="1987" y="423"/>
                              </a:lnTo>
                              <a:lnTo>
                                <a:pt x="1989" y="424"/>
                              </a:lnTo>
                              <a:lnTo>
                                <a:pt x="1989" y="426"/>
                              </a:lnTo>
                              <a:lnTo>
                                <a:pt x="1990" y="428"/>
                              </a:lnTo>
                              <a:lnTo>
                                <a:pt x="1992" y="430"/>
                              </a:lnTo>
                              <a:lnTo>
                                <a:pt x="1993" y="431"/>
                              </a:lnTo>
                              <a:lnTo>
                                <a:pt x="1993" y="433"/>
                              </a:lnTo>
                              <a:lnTo>
                                <a:pt x="1995" y="436"/>
                              </a:lnTo>
                              <a:lnTo>
                                <a:pt x="1995" y="437"/>
                              </a:lnTo>
                              <a:lnTo>
                                <a:pt x="1996" y="440"/>
                              </a:lnTo>
                              <a:lnTo>
                                <a:pt x="1996" y="441"/>
                              </a:lnTo>
                              <a:lnTo>
                                <a:pt x="1996" y="444"/>
                              </a:lnTo>
                              <a:lnTo>
                                <a:pt x="1996" y="447"/>
                              </a:lnTo>
                              <a:lnTo>
                                <a:pt x="1996" y="450"/>
                              </a:lnTo>
                              <a:lnTo>
                                <a:pt x="1996" y="451"/>
                              </a:lnTo>
                              <a:lnTo>
                                <a:pt x="1996" y="541"/>
                              </a:lnTo>
                              <a:lnTo>
                                <a:pt x="2045" y="541"/>
                              </a:lnTo>
                              <a:lnTo>
                                <a:pt x="2045" y="451"/>
                              </a:lnTo>
                              <a:lnTo>
                                <a:pt x="2046" y="451"/>
                              </a:lnTo>
                              <a:lnTo>
                                <a:pt x="2046" y="450"/>
                              </a:lnTo>
                              <a:lnTo>
                                <a:pt x="2046" y="449"/>
                              </a:lnTo>
                              <a:lnTo>
                                <a:pt x="2046" y="447"/>
                              </a:lnTo>
                              <a:lnTo>
                                <a:pt x="2046" y="446"/>
                              </a:lnTo>
                              <a:lnTo>
                                <a:pt x="2046" y="444"/>
                              </a:lnTo>
                              <a:lnTo>
                                <a:pt x="2046" y="443"/>
                              </a:lnTo>
                              <a:lnTo>
                                <a:pt x="2046" y="441"/>
                              </a:lnTo>
                              <a:lnTo>
                                <a:pt x="2046" y="440"/>
                              </a:lnTo>
                              <a:lnTo>
                                <a:pt x="2048" y="440"/>
                              </a:lnTo>
                              <a:lnTo>
                                <a:pt x="2048" y="439"/>
                              </a:lnTo>
                              <a:lnTo>
                                <a:pt x="2048" y="437"/>
                              </a:lnTo>
                              <a:lnTo>
                                <a:pt x="2048" y="436"/>
                              </a:lnTo>
                              <a:lnTo>
                                <a:pt x="2049" y="434"/>
                              </a:lnTo>
                              <a:lnTo>
                                <a:pt x="2049" y="433"/>
                              </a:lnTo>
                              <a:lnTo>
                                <a:pt x="2049" y="431"/>
                              </a:lnTo>
                              <a:lnTo>
                                <a:pt x="2051" y="431"/>
                              </a:lnTo>
                              <a:lnTo>
                                <a:pt x="2051" y="430"/>
                              </a:lnTo>
                              <a:lnTo>
                                <a:pt x="2051" y="428"/>
                              </a:lnTo>
                              <a:lnTo>
                                <a:pt x="2052" y="428"/>
                              </a:lnTo>
                              <a:lnTo>
                                <a:pt x="2052" y="427"/>
                              </a:lnTo>
                              <a:lnTo>
                                <a:pt x="2053" y="426"/>
                              </a:lnTo>
                              <a:lnTo>
                                <a:pt x="2053" y="424"/>
                              </a:lnTo>
                              <a:lnTo>
                                <a:pt x="2055" y="424"/>
                              </a:lnTo>
                              <a:lnTo>
                                <a:pt x="2056" y="423"/>
                              </a:lnTo>
                              <a:lnTo>
                                <a:pt x="2058" y="421"/>
                              </a:lnTo>
                              <a:lnTo>
                                <a:pt x="2059" y="421"/>
                              </a:lnTo>
                              <a:lnTo>
                                <a:pt x="2059" y="420"/>
                              </a:lnTo>
                              <a:lnTo>
                                <a:pt x="2061" y="420"/>
                              </a:lnTo>
                              <a:lnTo>
                                <a:pt x="2062" y="420"/>
                              </a:lnTo>
                              <a:lnTo>
                                <a:pt x="2062" y="418"/>
                              </a:lnTo>
                              <a:lnTo>
                                <a:pt x="2063" y="418"/>
                              </a:lnTo>
                              <a:lnTo>
                                <a:pt x="2065" y="418"/>
                              </a:lnTo>
                              <a:lnTo>
                                <a:pt x="2066" y="418"/>
                              </a:lnTo>
                              <a:lnTo>
                                <a:pt x="2068" y="418"/>
                              </a:lnTo>
                              <a:lnTo>
                                <a:pt x="2069" y="418"/>
                              </a:lnTo>
                              <a:lnTo>
                                <a:pt x="2071" y="418"/>
                              </a:lnTo>
                              <a:lnTo>
                                <a:pt x="2072" y="418"/>
                              </a:lnTo>
                              <a:lnTo>
                                <a:pt x="2072" y="417"/>
                              </a:lnTo>
                              <a:lnTo>
                                <a:pt x="2074" y="418"/>
                              </a:lnTo>
                              <a:lnTo>
                                <a:pt x="2075" y="418"/>
                              </a:lnTo>
                              <a:lnTo>
                                <a:pt x="2076" y="418"/>
                              </a:lnTo>
                              <a:lnTo>
                                <a:pt x="2078" y="418"/>
                              </a:lnTo>
                              <a:lnTo>
                                <a:pt x="2079" y="418"/>
                              </a:lnTo>
                              <a:lnTo>
                                <a:pt x="2081" y="418"/>
                              </a:lnTo>
                              <a:lnTo>
                                <a:pt x="2082" y="420"/>
                              </a:lnTo>
                              <a:lnTo>
                                <a:pt x="2084" y="420"/>
                              </a:lnTo>
                              <a:lnTo>
                                <a:pt x="2085" y="420"/>
                              </a:lnTo>
                              <a:lnTo>
                                <a:pt x="2085" y="421"/>
                              </a:lnTo>
                              <a:lnTo>
                                <a:pt x="2086" y="421"/>
                              </a:lnTo>
                              <a:lnTo>
                                <a:pt x="2088" y="423"/>
                              </a:lnTo>
                              <a:lnTo>
                                <a:pt x="2089" y="423"/>
                              </a:lnTo>
                              <a:lnTo>
                                <a:pt x="2091" y="423"/>
                              </a:lnTo>
                              <a:lnTo>
                                <a:pt x="2091" y="424"/>
                              </a:lnTo>
                              <a:lnTo>
                                <a:pt x="2092" y="424"/>
                              </a:lnTo>
                              <a:lnTo>
                                <a:pt x="2092" y="426"/>
                              </a:lnTo>
                              <a:lnTo>
                                <a:pt x="2094" y="427"/>
                              </a:lnTo>
                              <a:lnTo>
                                <a:pt x="2094" y="428"/>
                              </a:lnTo>
                              <a:lnTo>
                                <a:pt x="2095" y="430"/>
                              </a:lnTo>
                              <a:lnTo>
                                <a:pt x="2095" y="431"/>
                              </a:lnTo>
                              <a:lnTo>
                                <a:pt x="2097" y="433"/>
                              </a:lnTo>
                              <a:lnTo>
                                <a:pt x="2097" y="434"/>
                              </a:lnTo>
                              <a:lnTo>
                                <a:pt x="2097" y="436"/>
                              </a:lnTo>
                              <a:lnTo>
                                <a:pt x="2097" y="437"/>
                              </a:lnTo>
                              <a:lnTo>
                                <a:pt x="2097" y="439"/>
                              </a:lnTo>
                              <a:lnTo>
                                <a:pt x="2097" y="440"/>
                              </a:lnTo>
                              <a:lnTo>
                                <a:pt x="2098" y="441"/>
                              </a:lnTo>
                              <a:lnTo>
                                <a:pt x="2098" y="443"/>
                              </a:lnTo>
                              <a:lnTo>
                                <a:pt x="2098" y="444"/>
                              </a:lnTo>
                              <a:lnTo>
                                <a:pt x="2098" y="446"/>
                              </a:lnTo>
                              <a:lnTo>
                                <a:pt x="2098" y="447"/>
                              </a:lnTo>
                              <a:lnTo>
                                <a:pt x="2098" y="449"/>
                              </a:lnTo>
                              <a:lnTo>
                                <a:pt x="2098" y="450"/>
                              </a:lnTo>
                              <a:lnTo>
                                <a:pt x="2098" y="451"/>
                              </a:lnTo>
                              <a:lnTo>
                                <a:pt x="2098" y="453"/>
                              </a:lnTo>
                              <a:lnTo>
                                <a:pt x="2098" y="541"/>
                              </a:lnTo>
                              <a:lnTo>
                                <a:pt x="2147" y="541"/>
                              </a:lnTo>
                              <a:lnTo>
                                <a:pt x="2147" y="451"/>
                              </a:lnTo>
                              <a:lnTo>
                                <a:pt x="2148" y="450"/>
                              </a:lnTo>
                              <a:lnTo>
                                <a:pt x="2147" y="447"/>
                              </a:lnTo>
                              <a:lnTo>
                                <a:pt x="2147" y="444"/>
                              </a:lnTo>
                              <a:lnTo>
                                <a:pt x="2148" y="443"/>
                              </a:lnTo>
                              <a:lnTo>
                                <a:pt x="2148" y="440"/>
                              </a:lnTo>
                              <a:lnTo>
                                <a:pt x="2147" y="439"/>
                              </a:lnTo>
                              <a:lnTo>
                                <a:pt x="2148" y="436"/>
                              </a:lnTo>
                              <a:lnTo>
                                <a:pt x="2147" y="434"/>
                              </a:lnTo>
                              <a:lnTo>
                                <a:pt x="2147" y="433"/>
                              </a:lnTo>
                              <a:lnTo>
                                <a:pt x="2148" y="431"/>
                              </a:lnTo>
                              <a:lnTo>
                                <a:pt x="2147" y="430"/>
                              </a:lnTo>
                              <a:lnTo>
                                <a:pt x="2147" y="427"/>
                              </a:lnTo>
                              <a:lnTo>
                                <a:pt x="2147" y="426"/>
                              </a:lnTo>
                              <a:lnTo>
                                <a:pt x="2147" y="424"/>
                              </a:lnTo>
                              <a:lnTo>
                                <a:pt x="2147" y="423"/>
                              </a:lnTo>
                              <a:lnTo>
                                <a:pt x="2147" y="421"/>
                              </a:lnTo>
                              <a:lnTo>
                                <a:pt x="2147" y="420"/>
                              </a:lnTo>
                              <a:lnTo>
                                <a:pt x="2145" y="418"/>
                              </a:lnTo>
                              <a:lnTo>
                                <a:pt x="2145" y="417"/>
                              </a:lnTo>
                              <a:lnTo>
                                <a:pt x="2145" y="415"/>
                              </a:lnTo>
                              <a:lnTo>
                                <a:pt x="2145" y="414"/>
                              </a:lnTo>
                              <a:lnTo>
                                <a:pt x="2145" y="413"/>
                              </a:lnTo>
                              <a:lnTo>
                                <a:pt x="2145" y="411"/>
                              </a:lnTo>
                              <a:lnTo>
                                <a:pt x="2144" y="410"/>
                              </a:lnTo>
                              <a:lnTo>
                                <a:pt x="2144" y="408"/>
                              </a:lnTo>
                              <a:lnTo>
                                <a:pt x="2144" y="407"/>
                              </a:lnTo>
                              <a:lnTo>
                                <a:pt x="2142" y="405"/>
                              </a:lnTo>
                              <a:lnTo>
                                <a:pt x="2142" y="404"/>
                              </a:lnTo>
                              <a:lnTo>
                                <a:pt x="2141" y="404"/>
                              </a:lnTo>
                              <a:lnTo>
                                <a:pt x="2141" y="403"/>
                              </a:lnTo>
                              <a:lnTo>
                                <a:pt x="2141" y="401"/>
                              </a:lnTo>
                              <a:lnTo>
                                <a:pt x="2140" y="401"/>
                              </a:lnTo>
                              <a:lnTo>
                                <a:pt x="2140" y="400"/>
                              </a:lnTo>
                              <a:lnTo>
                                <a:pt x="2140" y="398"/>
                              </a:lnTo>
                              <a:lnTo>
                                <a:pt x="2138" y="397"/>
                              </a:lnTo>
                              <a:lnTo>
                                <a:pt x="2137" y="395"/>
                              </a:lnTo>
                              <a:lnTo>
                                <a:pt x="2137" y="394"/>
                              </a:lnTo>
                              <a:lnTo>
                                <a:pt x="2135" y="394"/>
                              </a:lnTo>
                              <a:lnTo>
                                <a:pt x="2134" y="392"/>
                              </a:lnTo>
                              <a:lnTo>
                                <a:pt x="2134" y="391"/>
                              </a:lnTo>
                              <a:lnTo>
                                <a:pt x="2132" y="391"/>
                              </a:lnTo>
                              <a:lnTo>
                                <a:pt x="2132" y="390"/>
                              </a:lnTo>
                              <a:lnTo>
                                <a:pt x="2131" y="388"/>
                              </a:lnTo>
                              <a:lnTo>
                                <a:pt x="2130" y="387"/>
                              </a:lnTo>
                              <a:lnTo>
                                <a:pt x="2128" y="387"/>
                              </a:lnTo>
                              <a:lnTo>
                                <a:pt x="2127" y="385"/>
                              </a:lnTo>
                              <a:lnTo>
                                <a:pt x="2125" y="384"/>
                              </a:lnTo>
                              <a:lnTo>
                                <a:pt x="2124" y="382"/>
                              </a:lnTo>
                              <a:lnTo>
                                <a:pt x="2122" y="381"/>
                              </a:lnTo>
                              <a:lnTo>
                                <a:pt x="2120" y="379"/>
                              </a:lnTo>
                              <a:lnTo>
                                <a:pt x="2118" y="379"/>
                              </a:lnTo>
                              <a:lnTo>
                                <a:pt x="2117" y="378"/>
                              </a:lnTo>
                              <a:lnTo>
                                <a:pt x="2115" y="377"/>
                              </a:lnTo>
                              <a:lnTo>
                                <a:pt x="2114" y="377"/>
                              </a:lnTo>
                              <a:lnTo>
                                <a:pt x="2112" y="375"/>
                              </a:lnTo>
                              <a:lnTo>
                                <a:pt x="2109" y="374"/>
                              </a:lnTo>
                              <a:lnTo>
                                <a:pt x="2108" y="374"/>
                              </a:lnTo>
                              <a:lnTo>
                                <a:pt x="2107" y="374"/>
                              </a:lnTo>
                              <a:lnTo>
                                <a:pt x="2105" y="372"/>
                              </a:lnTo>
                              <a:lnTo>
                                <a:pt x="2102" y="372"/>
                              </a:lnTo>
                              <a:lnTo>
                                <a:pt x="2101" y="372"/>
                              </a:lnTo>
                              <a:lnTo>
                                <a:pt x="2098" y="371"/>
                              </a:lnTo>
                              <a:lnTo>
                                <a:pt x="2097" y="371"/>
                              </a:lnTo>
                              <a:lnTo>
                                <a:pt x="2094" y="371"/>
                              </a:lnTo>
                              <a:lnTo>
                                <a:pt x="2092" y="371"/>
                              </a:lnTo>
                              <a:lnTo>
                                <a:pt x="2089" y="371"/>
                              </a:lnTo>
                              <a:lnTo>
                                <a:pt x="2088" y="371"/>
                              </a:lnTo>
                              <a:lnTo>
                                <a:pt x="2085" y="369"/>
                              </a:lnTo>
                              <a:lnTo>
                                <a:pt x="2084" y="371"/>
                              </a:lnTo>
                              <a:lnTo>
                                <a:pt x="2081" y="371"/>
                              </a:lnTo>
                              <a:lnTo>
                                <a:pt x="2078" y="371"/>
                              </a:lnTo>
                              <a:lnTo>
                                <a:pt x="2076" y="371"/>
                              </a:lnTo>
                              <a:lnTo>
                                <a:pt x="2074" y="372"/>
                              </a:lnTo>
                              <a:lnTo>
                                <a:pt x="2071" y="372"/>
                              </a:lnTo>
                              <a:lnTo>
                                <a:pt x="2068" y="374"/>
                              </a:lnTo>
                              <a:lnTo>
                                <a:pt x="2065" y="374"/>
                              </a:lnTo>
                              <a:lnTo>
                                <a:pt x="2063" y="375"/>
                              </a:lnTo>
                              <a:lnTo>
                                <a:pt x="2061" y="377"/>
                              </a:lnTo>
                              <a:lnTo>
                                <a:pt x="2058" y="378"/>
                              </a:lnTo>
                              <a:lnTo>
                                <a:pt x="2055" y="378"/>
                              </a:lnTo>
                              <a:lnTo>
                                <a:pt x="2053" y="379"/>
                              </a:lnTo>
                              <a:lnTo>
                                <a:pt x="2052" y="381"/>
                              </a:lnTo>
                              <a:lnTo>
                                <a:pt x="2049" y="382"/>
                              </a:lnTo>
                              <a:lnTo>
                                <a:pt x="2048" y="384"/>
                              </a:lnTo>
                              <a:lnTo>
                                <a:pt x="2046" y="385"/>
                              </a:lnTo>
                              <a:lnTo>
                                <a:pt x="2043" y="387"/>
                              </a:lnTo>
                              <a:lnTo>
                                <a:pt x="2042" y="390"/>
                              </a:lnTo>
                              <a:lnTo>
                                <a:pt x="2040" y="391"/>
                              </a:lnTo>
                              <a:lnTo>
                                <a:pt x="2039" y="394"/>
                              </a:lnTo>
                              <a:lnTo>
                                <a:pt x="2038" y="395"/>
                              </a:lnTo>
                              <a:lnTo>
                                <a:pt x="2036" y="398"/>
                              </a:lnTo>
                              <a:lnTo>
                                <a:pt x="2033" y="400"/>
                              </a:lnTo>
                              <a:lnTo>
                                <a:pt x="2032" y="398"/>
                              </a:lnTo>
                              <a:lnTo>
                                <a:pt x="2030" y="395"/>
                              </a:lnTo>
                              <a:lnTo>
                                <a:pt x="2029" y="394"/>
                              </a:lnTo>
                              <a:lnTo>
                                <a:pt x="2028" y="391"/>
                              </a:lnTo>
                              <a:lnTo>
                                <a:pt x="2026" y="390"/>
                              </a:lnTo>
                              <a:lnTo>
                                <a:pt x="2025" y="387"/>
                              </a:lnTo>
                              <a:lnTo>
                                <a:pt x="2023" y="385"/>
                              </a:lnTo>
                              <a:lnTo>
                                <a:pt x="2022" y="384"/>
                              </a:lnTo>
                              <a:lnTo>
                                <a:pt x="2020" y="382"/>
                              </a:lnTo>
                              <a:lnTo>
                                <a:pt x="2018" y="381"/>
                              </a:lnTo>
                              <a:lnTo>
                                <a:pt x="2016" y="379"/>
                              </a:lnTo>
                              <a:lnTo>
                                <a:pt x="2013" y="378"/>
                              </a:lnTo>
                              <a:lnTo>
                                <a:pt x="2012" y="378"/>
                              </a:lnTo>
                              <a:lnTo>
                                <a:pt x="2009" y="377"/>
                              </a:lnTo>
                              <a:lnTo>
                                <a:pt x="2007" y="375"/>
                              </a:lnTo>
                              <a:lnTo>
                                <a:pt x="2005" y="374"/>
                              </a:lnTo>
                              <a:lnTo>
                                <a:pt x="2003" y="374"/>
                              </a:lnTo>
                              <a:lnTo>
                                <a:pt x="2000" y="372"/>
                              </a:lnTo>
                              <a:lnTo>
                                <a:pt x="1999" y="372"/>
                              </a:lnTo>
                              <a:lnTo>
                                <a:pt x="1996" y="371"/>
                              </a:lnTo>
                              <a:lnTo>
                                <a:pt x="1995" y="371"/>
                              </a:lnTo>
                              <a:lnTo>
                                <a:pt x="1992" y="371"/>
                              </a:lnTo>
                              <a:lnTo>
                                <a:pt x="1989" y="371"/>
                              </a:lnTo>
                              <a:lnTo>
                                <a:pt x="1986" y="369"/>
                              </a:lnTo>
                              <a:lnTo>
                                <a:pt x="1984" y="371"/>
                              </a:lnTo>
                              <a:lnTo>
                                <a:pt x="1982" y="371"/>
                              </a:lnTo>
                              <a:lnTo>
                                <a:pt x="1979" y="371"/>
                              </a:lnTo>
                              <a:lnTo>
                                <a:pt x="1976" y="371"/>
                              </a:lnTo>
                              <a:lnTo>
                                <a:pt x="1973" y="371"/>
                              </a:lnTo>
                              <a:lnTo>
                                <a:pt x="1972" y="372"/>
                              </a:lnTo>
                              <a:lnTo>
                                <a:pt x="1969" y="372"/>
                              </a:lnTo>
                              <a:lnTo>
                                <a:pt x="1967" y="374"/>
                              </a:lnTo>
                              <a:lnTo>
                                <a:pt x="1964" y="374"/>
                              </a:lnTo>
                              <a:lnTo>
                                <a:pt x="1963" y="375"/>
                              </a:lnTo>
                              <a:lnTo>
                                <a:pt x="1961" y="375"/>
                              </a:lnTo>
                              <a:lnTo>
                                <a:pt x="1959" y="375"/>
                              </a:lnTo>
                              <a:lnTo>
                                <a:pt x="1957" y="377"/>
                              </a:lnTo>
                              <a:lnTo>
                                <a:pt x="1956" y="378"/>
                              </a:lnTo>
                              <a:lnTo>
                                <a:pt x="1954" y="379"/>
                              </a:lnTo>
                              <a:lnTo>
                                <a:pt x="1953" y="381"/>
                              </a:lnTo>
                              <a:lnTo>
                                <a:pt x="1951" y="382"/>
                              </a:lnTo>
                              <a:lnTo>
                                <a:pt x="1950" y="384"/>
                              </a:lnTo>
                              <a:lnTo>
                                <a:pt x="1949" y="385"/>
                              </a:lnTo>
                              <a:lnTo>
                                <a:pt x="1947" y="387"/>
                              </a:lnTo>
                              <a:lnTo>
                                <a:pt x="1946" y="388"/>
                              </a:lnTo>
                              <a:lnTo>
                                <a:pt x="1944" y="390"/>
                              </a:lnTo>
                              <a:lnTo>
                                <a:pt x="1943" y="391"/>
                              </a:lnTo>
                              <a:lnTo>
                                <a:pt x="1940" y="392"/>
                              </a:lnTo>
                              <a:lnTo>
                                <a:pt x="1940" y="375"/>
                              </a:lnTo>
                              <a:lnTo>
                                <a:pt x="1893" y="375"/>
                              </a:lnTo>
                              <a:lnTo>
                                <a:pt x="1893" y="541"/>
                              </a:lnTo>
                              <a:close/>
                              <a:moveTo>
                                <a:pt x="2282" y="490"/>
                              </a:moveTo>
                              <a:lnTo>
                                <a:pt x="2282" y="492"/>
                              </a:lnTo>
                              <a:lnTo>
                                <a:pt x="2282" y="490"/>
                              </a:lnTo>
                              <a:lnTo>
                                <a:pt x="2282" y="492"/>
                              </a:lnTo>
                              <a:lnTo>
                                <a:pt x="2282" y="490"/>
                              </a:lnTo>
                              <a:lnTo>
                                <a:pt x="2282" y="492"/>
                              </a:lnTo>
                              <a:lnTo>
                                <a:pt x="2282" y="490"/>
                              </a:lnTo>
                              <a:lnTo>
                                <a:pt x="2282" y="492"/>
                              </a:lnTo>
                              <a:lnTo>
                                <a:pt x="2282" y="490"/>
                              </a:lnTo>
                              <a:lnTo>
                                <a:pt x="2280" y="490"/>
                              </a:lnTo>
                              <a:lnTo>
                                <a:pt x="2282" y="492"/>
                              </a:lnTo>
                              <a:lnTo>
                                <a:pt x="2280" y="492"/>
                              </a:lnTo>
                              <a:lnTo>
                                <a:pt x="2282" y="492"/>
                              </a:lnTo>
                              <a:lnTo>
                                <a:pt x="2280" y="492"/>
                              </a:lnTo>
                              <a:lnTo>
                                <a:pt x="2282" y="492"/>
                              </a:lnTo>
                              <a:lnTo>
                                <a:pt x="2280" y="492"/>
                              </a:lnTo>
                              <a:lnTo>
                                <a:pt x="2282" y="492"/>
                              </a:lnTo>
                              <a:lnTo>
                                <a:pt x="2280" y="492"/>
                              </a:lnTo>
                              <a:lnTo>
                                <a:pt x="2280" y="493"/>
                              </a:lnTo>
                              <a:lnTo>
                                <a:pt x="2279" y="493"/>
                              </a:lnTo>
                              <a:lnTo>
                                <a:pt x="2278" y="495"/>
                              </a:lnTo>
                              <a:lnTo>
                                <a:pt x="2276" y="496"/>
                              </a:lnTo>
                              <a:lnTo>
                                <a:pt x="2275" y="498"/>
                              </a:lnTo>
                              <a:lnTo>
                                <a:pt x="2273" y="499"/>
                              </a:lnTo>
                              <a:lnTo>
                                <a:pt x="2272" y="499"/>
                              </a:lnTo>
                              <a:lnTo>
                                <a:pt x="2270" y="499"/>
                              </a:lnTo>
                              <a:lnTo>
                                <a:pt x="2270" y="500"/>
                              </a:lnTo>
                              <a:lnTo>
                                <a:pt x="2269" y="500"/>
                              </a:lnTo>
                              <a:lnTo>
                                <a:pt x="2269" y="502"/>
                              </a:lnTo>
                              <a:lnTo>
                                <a:pt x="2267" y="502"/>
                              </a:lnTo>
                              <a:lnTo>
                                <a:pt x="2266" y="503"/>
                              </a:lnTo>
                              <a:lnTo>
                                <a:pt x="2265" y="503"/>
                              </a:lnTo>
                              <a:lnTo>
                                <a:pt x="2263" y="503"/>
                              </a:lnTo>
                              <a:lnTo>
                                <a:pt x="2262" y="503"/>
                              </a:lnTo>
                              <a:lnTo>
                                <a:pt x="2260" y="503"/>
                              </a:lnTo>
                              <a:lnTo>
                                <a:pt x="2260" y="505"/>
                              </a:lnTo>
                              <a:lnTo>
                                <a:pt x="2259" y="505"/>
                              </a:lnTo>
                              <a:lnTo>
                                <a:pt x="2257" y="505"/>
                              </a:lnTo>
                              <a:lnTo>
                                <a:pt x="2256" y="505"/>
                              </a:lnTo>
                              <a:lnTo>
                                <a:pt x="2255" y="505"/>
                              </a:lnTo>
                              <a:lnTo>
                                <a:pt x="2253" y="505"/>
                              </a:lnTo>
                              <a:lnTo>
                                <a:pt x="2252" y="505"/>
                              </a:lnTo>
                              <a:lnTo>
                                <a:pt x="2250" y="505"/>
                              </a:lnTo>
                              <a:lnTo>
                                <a:pt x="2249" y="505"/>
                              </a:lnTo>
                              <a:lnTo>
                                <a:pt x="2247" y="505"/>
                              </a:lnTo>
                              <a:lnTo>
                                <a:pt x="2246" y="505"/>
                              </a:lnTo>
                              <a:lnTo>
                                <a:pt x="2245" y="505"/>
                              </a:lnTo>
                              <a:lnTo>
                                <a:pt x="2243" y="505"/>
                              </a:lnTo>
                              <a:lnTo>
                                <a:pt x="2242" y="505"/>
                              </a:lnTo>
                              <a:lnTo>
                                <a:pt x="2240" y="505"/>
                              </a:lnTo>
                              <a:lnTo>
                                <a:pt x="2239" y="503"/>
                              </a:lnTo>
                              <a:lnTo>
                                <a:pt x="2237" y="503"/>
                              </a:lnTo>
                              <a:lnTo>
                                <a:pt x="2236" y="503"/>
                              </a:lnTo>
                              <a:lnTo>
                                <a:pt x="2234" y="503"/>
                              </a:lnTo>
                              <a:lnTo>
                                <a:pt x="2232" y="502"/>
                              </a:lnTo>
                              <a:lnTo>
                                <a:pt x="2230" y="500"/>
                              </a:lnTo>
                              <a:lnTo>
                                <a:pt x="2229" y="500"/>
                              </a:lnTo>
                              <a:lnTo>
                                <a:pt x="2229" y="499"/>
                              </a:lnTo>
                              <a:lnTo>
                                <a:pt x="2227" y="499"/>
                              </a:lnTo>
                              <a:lnTo>
                                <a:pt x="2226" y="498"/>
                              </a:lnTo>
                              <a:lnTo>
                                <a:pt x="2224" y="496"/>
                              </a:lnTo>
                              <a:lnTo>
                                <a:pt x="2223" y="495"/>
                              </a:lnTo>
                              <a:lnTo>
                                <a:pt x="2222" y="493"/>
                              </a:lnTo>
                              <a:lnTo>
                                <a:pt x="2220" y="492"/>
                              </a:lnTo>
                              <a:lnTo>
                                <a:pt x="2219" y="490"/>
                              </a:lnTo>
                              <a:lnTo>
                                <a:pt x="2219" y="489"/>
                              </a:lnTo>
                              <a:lnTo>
                                <a:pt x="2217" y="487"/>
                              </a:lnTo>
                              <a:lnTo>
                                <a:pt x="2217" y="486"/>
                              </a:lnTo>
                              <a:lnTo>
                                <a:pt x="2216" y="485"/>
                              </a:lnTo>
                              <a:lnTo>
                                <a:pt x="2216" y="483"/>
                              </a:lnTo>
                              <a:lnTo>
                                <a:pt x="2216" y="482"/>
                              </a:lnTo>
                              <a:lnTo>
                                <a:pt x="2216" y="480"/>
                              </a:lnTo>
                              <a:lnTo>
                                <a:pt x="2214" y="479"/>
                              </a:lnTo>
                              <a:lnTo>
                                <a:pt x="2214" y="477"/>
                              </a:lnTo>
                              <a:lnTo>
                                <a:pt x="2214" y="476"/>
                              </a:lnTo>
                              <a:lnTo>
                                <a:pt x="2213" y="474"/>
                              </a:lnTo>
                              <a:lnTo>
                                <a:pt x="2336" y="474"/>
                              </a:lnTo>
                              <a:lnTo>
                                <a:pt x="2338" y="474"/>
                              </a:lnTo>
                              <a:lnTo>
                                <a:pt x="2338" y="473"/>
                              </a:lnTo>
                              <a:lnTo>
                                <a:pt x="2338" y="472"/>
                              </a:lnTo>
                              <a:lnTo>
                                <a:pt x="2338" y="470"/>
                              </a:lnTo>
                              <a:lnTo>
                                <a:pt x="2338" y="469"/>
                              </a:lnTo>
                              <a:lnTo>
                                <a:pt x="2339" y="469"/>
                              </a:lnTo>
                              <a:lnTo>
                                <a:pt x="2338" y="469"/>
                              </a:lnTo>
                              <a:lnTo>
                                <a:pt x="2339" y="469"/>
                              </a:lnTo>
                              <a:lnTo>
                                <a:pt x="2338" y="467"/>
                              </a:lnTo>
                              <a:lnTo>
                                <a:pt x="2339" y="467"/>
                              </a:lnTo>
                              <a:lnTo>
                                <a:pt x="2338" y="467"/>
                              </a:lnTo>
                              <a:lnTo>
                                <a:pt x="2339" y="467"/>
                              </a:lnTo>
                              <a:lnTo>
                                <a:pt x="2338" y="467"/>
                              </a:lnTo>
                              <a:lnTo>
                                <a:pt x="2338" y="466"/>
                              </a:lnTo>
                              <a:lnTo>
                                <a:pt x="2339" y="466"/>
                              </a:lnTo>
                              <a:lnTo>
                                <a:pt x="2338" y="466"/>
                              </a:lnTo>
                              <a:lnTo>
                                <a:pt x="2339" y="464"/>
                              </a:lnTo>
                              <a:lnTo>
                                <a:pt x="2338" y="464"/>
                              </a:lnTo>
                              <a:lnTo>
                                <a:pt x="2339" y="464"/>
                              </a:lnTo>
                              <a:lnTo>
                                <a:pt x="2338" y="463"/>
                              </a:lnTo>
                              <a:lnTo>
                                <a:pt x="2339" y="462"/>
                              </a:lnTo>
                              <a:lnTo>
                                <a:pt x="2338" y="462"/>
                              </a:lnTo>
                              <a:lnTo>
                                <a:pt x="2338" y="460"/>
                              </a:lnTo>
                              <a:lnTo>
                                <a:pt x="2338" y="457"/>
                              </a:lnTo>
                              <a:lnTo>
                                <a:pt x="2338" y="454"/>
                              </a:lnTo>
                              <a:lnTo>
                                <a:pt x="2338" y="451"/>
                              </a:lnTo>
                              <a:lnTo>
                                <a:pt x="2338" y="449"/>
                              </a:lnTo>
                              <a:lnTo>
                                <a:pt x="2338" y="446"/>
                              </a:lnTo>
                              <a:lnTo>
                                <a:pt x="2338" y="443"/>
                              </a:lnTo>
                              <a:lnTo>
                                <a:pt x="2336" y="440"/>
                              </a:lnTo>
                              <a:lnTo>
                                <a:pt x="2336" y="437"/>
                              </a:lnTo>
                              <a:lnTo>
                                <a:pt x="2335" y="434"/>
                              </a:lnTo>
                              <a:lnTo>
                                <a:pt x="2335" y="431"/>
                              </a:lnTo>
                              <a:lnTo>
                                <a:pt x="2334" y="428"/>
                              </a:lnTo>
                              <a:lnTo>
                                <a:pt x="2332" y="424"/>
                              </a:lnTo>
                              <a:lnTo>
                                <a:pt x="2332" y="423"/>
                              </a:lnTo>
                              <a:lnTo>
                                <a:pt x="2331" y="420"/>
                              </a:lnTo>
                              <a:lnTo>
                                <a:pt x="2329" y="417"/>
                              </a:lnTo>
                              <a:lnTo>
                                <a:pt x="2328" y="415"/>
                              </a:lnTo>
                              <a:lnTo>
                                <a:pt x="2326" y="413"/>
                              </a:lnTo>
                              <a:lnTo>
                                <a:pt x="2325" y="410"/>
                              </a:lnTo>
                              <a:lnTo>
                                <a:pt x="2324" y="407"/>
                              </a:lnTo>
                              <a:lnTo>
                                <a:pt x="2322" y="405"/>
                              </a:lnTo>
                              <a:lnTo>
                                <a:pt x="2321" y="403"/>
                              </a:lnTo>
                              <a:lnTo>
                                <a:pt x="2318" y="401"/>
                              </a:lnTo>
                              <a:lnTo>
                                <a:pt x="2316" y="398"/>
                              </a:lnTo>
                              <a:lnTo>
                                <a:pt x="2313" y="395"/>
                              </a:lnTo>
                              <a:lnTo>
                                <a:pt x="2312" y="394"/>
                              </a:lnTo>
                              <a:lnTo>
                                <a:pt x="2309" y="392"/>
                              </a:lnTo>
                              <a:lnTo>
                                <a:pt x="2308" y="390"/>
                              </a:lnTo>
                              <a:lnTo>
                                <a:pt x="2305" y="388"/>
                              </a:lnTo>
                              <a:lnTo>
                                <a:pt x="2303" y="387"/>
                              </a:lnTo>
                              <a:lnTo>
                                <a:pt x="2301" y="385"/>
                              </a:lnTo>
                              <a:lnTo>
                                <a:pt x="2299" y="384"/>
                              </a:lnTo>
                              <a:lnTo>
                                <a:pt x="2296" y="382"/>
                              </a:lnTo>
                              <a:lnTo>
                                <a:pt x="2295" y="381"/>
                              </a:lnTo>
                              <a:lnTo>
                                <a:pt x="2292" y="379"/>
                              </a:lnTo>
                              <a:lnTo>
                                <a:pt x="2289" y="378"/>
                              </a:lnTo>
                              <a:lnTo>
                                <a:pt x="2286" y="377"/>
                              </a:lnTo>
                              <a:lnTo>
                                <a:pt x="2283" y="377"/>
                              </a:lnTo>
                              <a:lnTo>
                                <a:pt x="2280" y="375"/>
                              </a:lnTo>
                              <a:lnTo>
                                <a:pt x="2278" y="374"/>
                              </a:lnTo>
                              <a:lnTo>
                                <a:pt x="2275" y="374"/>
                              </a:lnTo>
                              <a:lnTo>
                                <a:pt x="2272" y="372"/>
                              </a:lnTo>
                              <a:lnTo>
                                <a:pt x="2269" y="372"/>
                              </a:lnTo>
                              <a:lnTo>
                                <a:pt x="2266" y="371"/>
                              </a:lnTo>
                              <a:lnTo>
                                <a:pt x="2263" y="371"/>
                              </a:lnTo>
                              <a:lnTo>
                                <a:pt x="2260" y="371"/>
                              </a:lnTo>
                              <a:lnTo>
                                <a:pt x="2257" y="371"/>
                              </a:lnTo>
                              <a:lnTo>
                                <a:pt x="2255" y="371"/>
                              </a:lnTo>
                              <a:lnTo>
                                <a:pt x="2250" y="369"/>
                              </a:lnTo>
                              <a:lnTo>
                                <a:pt x="2249" y="371"/>
                              </a:lnTo>
                              <a:lnTo>
                                <a:pt x="2246" y="371"/>
                              </a:lnTo>
                              <a:lnTo>
                                <a:pt x="2243" y="371"/>
                              </a:lnTo>
                              <a:lnTo>
                                <a:pt x="2240" y="371"/>
                              </a:lnTo>
                              <a:lnTo>
                                <a:pt x="2237" y="371"/>
                              </a:lnTo>
                              <a:lnTo>
                                <a:pt x="2234" y="372"/>
                              </a:lnTo>
                              <a:lnTo>
                                <a:pt x="2232" y="372"/>
                              </a:lnTo>
                              <a:lnTo>
                                <a:pt x="2229" y="374"/>
                              </a:lnTo>
                              <a:lnTo>
                                <a:pt x="2226" y="374"/>
                              </a:lnTo>
                              <a:lnTo>
                                <a:pt x="2223" y="375"/>
                              </a:lnTo>
                              <a:lnTo>
                                <a:pt x="2220" y="377"/>
                              </a:lnTo>
                              <a:lnTo>
                                <a:pt x="2217" y="377"/>
                              </a:lnTo>
                              <a:lnTo>
                                <a:pt x="2216" y="378"/>
                              </a:lnTo>
                              <a:lnTo>
                                <a:pt x="2213" y="379"/>
                              </a:lnTo>
                              <a:lnTo>
                                <a:pt x="2210" y="381"/>
                              </a:lnTo>
                              <a:lnTo>
                                <a:pt x="2209" y="382"/>
                              </a:lnTo>
                              <a:lnTo>
                                <a:pt x="2206" y="384"/>
                              </a:lnTo>
                              <a:lnTo>
                                <a:pt x="2204" y="385"/>
                              </a:lnTo>
                              <a:lnTo>
                                <a:pt x="2201" y="387"/>
                              </a:lnTo>
                              <a:lnTo>
                                <a:pt x="2200" y="390"/>
                              </a:lnTo>
                              <a:lnTo>
                                <a:pt x="2197" y="391"/>
                              </a:lnTo>
                              <a:lnTo>
                                <a:pt x="2196" y="392"/>
                              </a:lnTo>
                              <a:lnTo>
                                <a:pt x="2193" y="394"/>
                              </a:lnTo>
                              <a:lnTo>
                                <a:pt x="2190" y="395"/>
                              </a:lnTo>
                              <a:lnTo>
                                <a:pt x="2188" y="398"/>
                              </a:lnTo>
                              <a:lnTo>
                                <a:pt x="2187" y="401"/>
                              </a:lnTo>
                              <a:lnTo>
                                <a:pt x="2186" y="403"/>
                              </a:lnTo>
                              <a:lnTo>
                                <a:pt x="2184" y="405"/>
                              </a:lnTo>
                              <a:lnTo>
                                <a:pt x="2181" y="407"/>
                              </a:lnTo>
                              <a:lnTo>
                                <a:pt x="2180" y="410"/>
                              </a:lnTo>
                              <a:lnTo>
                                <a:pt x="2178" y="413"/>
                              </a:lnTo>
                              <a:lnTo>
                                <a:pt x="2177" y="415"/>
                              </a:lnTo>
                              <a:lnTo>
                                <a:pt x="2176" y="417"/>
                              </a:lnTo>
                              <a:lnTo>
                                <a:pt x="2174" y="420"/>
                              </a:lnTo>
                              <a:lnTo>
                                <a:pt x="2173" y="423"/>
                              </a:lnTo>
                              <a:lnTo>
                                <a:pt x="2171" y="424"/>
                              </a:lnTo>
                              <a:lnTo>
                                <a:pt x="2171" y="427"/>
                              </a:lnTo>
                              <a:lnTo>
                                <a:pt x="2170" y="430"/>
                              </a:lnTo>
                              <a:lnTo>
                                <a:pt x="2170" y="433"/>
                              </a:lnTo>
                              <a:lnTo>
                                <a:pt x="2168" y="436"/>
                              </a:lnTo>
                              <a:lnTo>
                                <a:pt x="2168" y="439"/>
                              </a:lnTo>
                              <a:lnTo>
                                <a:pt x="2167" y="441"/>
                              </a:lnTo>
                              <a:lnTo>
                                <a:pt x="2167" y="444"/>
                              </a:lnTo>
                              <a:lnTo>
                                <a:pt x="2167" y="447"/>
                              </a:lnTo>
                              <a:lnTo>
                                <a:pt x="2167" y="450"/>
                              </a:lnTo>
                              <a:lnTo>
                                <a:pt x="2167" y="453"/>
                              </a:lnTo>
                              <a:lnTo>
                                <a:pt x="2167" y="456"/>
                              </a:lnTo>
                              <a:lnTo>
                                <a:pt x="2165" y="459"/>
                              </a:lnTo>
                              <a:lnTo>
                                <a:pt x="2167" y="463"/>
                              </a:lnTo>
                              <a:lnTo>
                                <a:pt x="2167" y="466"/>
                              </a:lnTo>
                              <a:lnTo>
                                <a:pt x="2167" y="469"/>
                              </a:lnTo>
                              <a:lnTo>
                                <a:pt x="2167" y="472"/>
                              </a:lnTo>
                              <a:lnTo>
                                <a:pt x="2167" y="474"/>
                              </a:lnTo>
                              <a:lnTo>
                                <a:pt x="2167" y="477"/>
                              </a:lnTo>
                              <a:lnTo>
                                <a:pt x="2168" y="480"/>
                              </a:lnTo>
                              <a:lnTo>
                                <a:pt x="2168" y="483"/>
                              </a:lnTo>
                              <a:lnTo>
                                <a:pt x="2170" y="486"/>
                              </a:lnTo>
                              <a:lnTo>
                                <a:pt x="2170" y="489"/>
                              </a:lnTo>
                              <a:lnTo>
                                <a:pt x="2171" y="492"/>
                              </a:lnTo>
                              <a:lnTo>
                                <a:pt x="2171" y="493"/>
                              </a:lnTo>
                              <a:lnTo>
                                <a:pt x="2174" y="496"/>
                              </a:lnTo>
                              <a:lnTo>
                                <a:pt x="2176" y="499"/>
                              </a:lnTo>
                              <a:lnTo>
                                <a:pt x="2177" y="502"/>
                              </a:lnTo>
                              <a:lnTo>
                                <a:pt x="2178" y="503"/>
                              </a:lnTo>
                              <a:lnTo>
                                <a:pt x="2180" y="506"/>
                              </a:lnTo>
                              <a:lnTo>
                                <a:pt x="2181" y="509"/>
                              </a:lnTo>
                              <a:lnTo>
                                <a:pt x="2183" y="512"/>
                              </a:lnTo>
                              <a:lnTo>
                                <a:pt x="2184" y="513"/>
                              </a:lnTo>
                              <a:lnTo>
                                <a:pt x="2186" y="516"/>
                              </a:lnTo>
                              <a:lnTo>
                                <a:pt x="2187" y="518"/>
                              </a:lnTo>
                              <a:lnTo>
                                <a:pt x="2188" y="521"/>
                              </a:lnTo>
                              <a:lnTo>
                                <a:pt x="2190" y="522"/>
                              </a:lnTo>
                              <a:lnTo>
                                <a:pt x="2193" y="525"/>
                              </a:lnTo>
                              <a:lnTo>
                                <a:pt x="2196" y="526"/>
                              </a:lnTo>
                              <a:lnTo>
                                <a:pt x="2197" y="528"/>
                              </a:lnTo>
                              <a:lnTo>
                                <a:pt x="2200" y="529"/>
                              </a:lnTo>
                              <a:lnTo>
                                <a:pt x="2201" y="531"/>
                              </a:lnTo>
                              <a:lnTo>
                                <a:pt x="2204" y="532"/>
                              </a:lnTo>
                              <a:lnTo>
                                <a:pt x="2206" y="534"/>
                              </a:lnTo>
                              <a:lnTo>
                                <a:pt x="2209" y="535"/>
                              </a:lnTo>
                              <a:lnTo>
                                <a:pt x="2211" y="536"/>
                              </a:lnTo>
                              <a:lnTo>
                                <a:pt x="2214" y="538"/>
                              </a:lnTo>
                              <a:lnTo>
                                <a:pt x="2217" y="539"/>
                              </a:lnTo>
                              <a:lnTo>
                                <a:pt x="2219" y="541"/>
                              </a:lnTo>
                              <a:lnTo>
                                <a:pt x="2222" y="542"/>
                              </a:lnTo>
                              <a:lnTo>
                                <a:pt x="2224" y="542"/>
                              </a:lnTo>
                              <a:lnTo>
                                <a:pt x="2227" y="544"/>
                              </a:lnTo>
                              <a:lnTo>
                                <a:pt x="2230" y="544"/>
                              </a:lnTo>
                              <a:lnTo>
                                <a:pt x="2233" y="545"/>
                              </a:lnTo>
                              <a:lnTo>
                                <a:pt x="2236" y="545"/>
                              </a:lnTo>
                              <a:lnTo>
                                <a:pt x="2239" y="546"/>
                              </a:lnTo>
                              <a:lnTo>
                                <a:pt x="2242" y="546"/>
                              </a:lnTo>
                              <a:lnTo>
                                <a:pt x="2245" y="546"/>
                              </a:lnTo>
                              <a:lnTo>
                                <a:pt x="2247" y="546"/>
                              </a:lnTo>
                              <a:lnTo>
                                <a:pt x="2250" y="546"/>
                              </a:lnTo>
                              <a:lnTo>
                                <a:pt x="2252" y="546"/>
                              </a:lnTo>
                              <a:lnTo>
                                <a:pt x="2255" y="546"/>
                              </a:lnTo>
                              <a:lnTo>
                                <a:pt x="2257" y="546"/>
                              </a:lnTo>
                              <a:lnTo>
                                <a:pt x="2260" y="546"/>
                              </a:lnTo>
                              <a:lnTo>
                                <a:pt x="2263" y="546"/>
                              </a:lnTo>
                              <a:lnTo>
                                <a:pt x="2266" y="546"/>
                              </a:lnTo>
                              <a:lnTo>
                                <a:pt x="2269" y="545"/>
                              </a:lnTo>
                              <a:lnTo>
                                <a:pt x="2272" y="545"/>
                              </a:lnTo>
                              <a:lnTo>
                                <a:pt x="2275" y="544"/>
                              </a:lnTo>
                              <a:lnTo>
                                <a:pt x="2278" y="544"/>
                              </a:lnTo>
                              <a:lnTo>
                                <a:pt x="2280" y="542"/>
                              </a:lnTo>
                              <a:lnTo>
                                <a:pt x="2283" y="542"/>
                              </a:lnTo>
                              <a:lnTo>
                                <a:pt x="2285" y="541"/>
                              </a:lnTo>
                              <a:lnTo>
                                <a:pt x="2288" y="539"/>
                              </a:lnTo>
                              <a:lnTo>
                                <a:pt x="2290" y="538"/>
                              </a:lnTo>
                              <a:lnTo>
                                <a:pt x="2293" y="536"/>
                              </a:lnTo>
                              <a:lnTo>
                                <a:pt x="2295" y="535"/>
                              </a:lnTo>
                              <a:lnTo>
                                <a:pt x="2298" y="534"/>
                              </a:lnTo>
                              <a:lnTo>
                                <a:pt x="2301" y="532"/>
                              </a:lnTo>
                              <a:lnTo>
                                <a:pt x="2303" y="531"/>
                              </a:lnTo>
                              <a:lnTo>
                                <a:pt x="2305" y="529"/>
                              </a:lnTo>
                              <a:lnTo>
                                <a:pt x="2308" y="528"/>
                              </a:lnTo>
                              <a:lnTo>
                                <a:pt x="2309" y="525"/>
                              </a:lnTo>
                              <a:lnTo>
                                <a:pt x="2312" y="523"/>
                              </a:lnTo>
                              <a:lnTo>
                                <a:pt x="2313" y="521"/>
                              </a:lnTo>
                              <a:lnTo>
                                <a:pt x="2316" y="519"/>
                              </a:lnTo>
                              <a:lnTo>
                                <a:pt x="2318" y="516"/>
                              </a:lnTo>
                              <a:lnTo>
                                <a:pt x="2319" y="515"/>
                              </a:lnTo>
                              <a:lnTo>
                                <a:pt x="2321" y="512"/>
                              </a:lnTo>
                              <a:lnTo>
                                <a:pt x="2324" y="509"/>
                              </a:lnTo>
                              <a:lnTo>
                                <a:pt x="2325" y="508"/>
                              </a:lnTo>
                              <a:lnTo>
                                <a:pt x="2326" y="505"/>
                              </a:lnTo>
                              <a:lnTo>
                                <a:pt x="2328" y="502"/>
                              </a:lnTo>
                              <a:lnTo>
                                <a:pt x="2329" y="499"/>
                              </a:lnTo>
                              <a:lnTo>
                                <a:pt x="2331" y="496"/>
                              </a:lnTo>
                              <a:lnTo>
                                <a:pt x="2332" y="493"/>
                              </a:lnTo>
                              <a:lnTo>
                                <a:pt x="2332" y="490"/>
                              </a:lnTo>
                              <a:lnTo>
                                <a:pt x="2282" y="490"/>
                              </a:lnTo>
                              <a:close/>
                              <a:moveTo>
                                <a:pt x="2214" y="440"/>
                              </a:moveTo>
                              <a:lnTo>
                                <a:pt x="2216" y="439"/>
                              </a:lnTo>
                              <a:lnTo>
                                <a:pt x="2216" y="437"/>
                              </a:lnTo>
                              <a:lnTo>
                                <a:pt x="2217" y="434"/>
                              </a:lnTo>
                              <a:lnTo>
                                <a:pt x="2217" y="433"/>
                              </a:lnTo>
                              <a:lnTo>
                                <a:pt x="2219" y="431"/>
                              </a:lnTo>
                              <a:lnTo>
                                <a:pt x="2219" y="428"/>
                              </a:lnTo>
                              <a:lnTo>
                                <a:pt x="2220" y="427"/>
                              </a:lnTo>
                              <a:lnTo>
                                <a:pt x="2222" y="426"/>
                              </a:lnTo>
                              <a:lnTo>
                                <a:pt x="2223" y="424"/>
                              </a:lnTo>
                              <a:lnTo>
                                <a:pt x="2224" y="423"/>
                              </a:lnTo>
                              <a:lnTo>
                                <a:pt x="2226" y="421"/>
                              </a:lnTo>
                              <a:lnTo>
                                <a:pt x="2227" y="420"/>
                              </a:lnTo>
                              <a:lnTo>
                                <a:pt x="2230" y="420"/>
                              </a:lnTo>
                              <a:lnTo>
                                <a:pt x="2232" y="418"/>
                              </a:lnTo>
                              <a:lnTo>
                                <a:pt x="2233" y="417"/>
                              </a:lnTo>
                              <a:lnTo>
                                <a:pt x="2234" y="415"/>
                              </a:lnTo>
                              <a:lnTo>
                                <a:pt x="2236" y="415"/>
                              </a:lnTo>
                              <a:lnTo>
                                <a:pt x="2239" y="414"/>
                              </a:lnTo>
                              <a:lnTo>
                                <a:pt x="2240" y="414"/>
                              </a:lnTo>
                              <a:lnTo>
                                <a:pt x="2243" y="414"/>
                              </a:lnTo>
                              <a:lnTo>
                                <a:pt x="2245" y="414"/>
                              </a:lnTo>
                              <a:lnTo>
                                <a:pt x="2247" y="414"/>
                              </a:lnTo>
                              <a:lnTo>
                                <a:pt x="2250" y="414"/>
                              </a:lnTo>
                              <a:lnTo>
                                <a:pt x="2252" y="413"/>
                              </a:lnTo>
                              <a:lnTo>
                                <a:pt x="2255" y="414"/>
                              </a:lnTo>
                              <a:lnTo>
                                <a:pt x="2256" y="414"/>
                              </a:lnTo>
                              <a:lnTo>
                                <a:pt x="2259" y="414"/>
                              </a:lnTo>
                              <a:lnTo>
                                <a:pt x="2260" y="414"/>
                              </a:lnTo>
                              <a:lnTo>
                                <a:pt x="2263" y="414"/>
                              </a:lnTo>
                              <a:lnTo>
                                <a:pt x="2263" y="415"/>
                              </a:lnTo>
                              <a:lnTo>
                                <a:pt x="2265" y="415"/>
                              </a:lnTo>
                              <a:lnTo>
                                <a:pt x="2267" y="415"/>
                              </a:lnTo>
                              <a:lnTo>
                                <a:pt x="2269" y="415"/>
                              </a:lnTo>
                              <a:lnTo>
                                <a:pt x="2270" y="417"/>
                              </a:lnTo>
                              <a:lnTo>
                                <a:pt x="2272" y="418"/>
                              </a:lnTo>
                              <a:lnTo>
                                <a:pt x="2273" y="418"/>
                              </a:lnTo>
                              <a:lnTo>
                                <a:pt x="2275" y="420"/>
                              </a:lnTo>
                              <a:lnTo>
                                <a:pt x="2276" y="420"/>
                              </a:lnTo>
                              <a:lnTo>
                                <a:pt x="2278" y="421"/>
                              </a:lnTo>
                              <a:lnTo>
                                <a:pt x="2279" y="423"/>
                              </a:lnTo>
                              <a:lnTo>
                                <a:pt x="2280" y="423"/>
                              </a:lnTo>
                              <a:lnTo>
                                <a:pt x="2280" y="424"/>
                              </a:lnTo>
                              <a:lnTo>
                                <a:pt x="2282" y="426"/>
                              </a:lnTo>
                              <a:lnTo>
                                <a:pt x="2283" y="427"/>
                              </a:lnTo>
                              <a:lnTo>
                                <a:pt x="2285" y="428"/>
                              </a:lnTo>
                              <a:lnTo>
                                <a:pt x="2285" y="430"/>
                              </a:lnTo>
                              <a:lnTo>
                                <a:pt x="2286" y="431"/>
                              </a:lnTo>
                              <a:lnTo>
                                <a:pt x="2286" y="433"/>
                              </a:lnTo>
                              <a:lnTo>
                                <a:pt x="2288" y="433"/>
                              </a:lnTo>
                              <a:lnTo>
                                <a:pt x="2288" y="434"/>
                              </a:lnTo>
                              <a:lnTo>
                                <a:pt x="2288" y="436"/>
                              </a:lnTo>
                              <a:lnTo>
                                <a:pt x="2289" y="437"/>
                              </a:lnTo>
                              <a:lnTo>
                                <a:pt x="2289" y="439"/>
                              </a:lnTo>
                              <a:lnTo>
                                <a:pt x="2289" y="440"/>
                              </a:lnTo>
                              <a:lnTo>
                                <a:pt x="2214" y="440"/>
                              </a:lnTo>
                              <a:close/>
                              <a:moveTo>
                                <a:pt x="2364" y="541"/>
                              </a:moveTo>
                              <a:lnTo>
                                <a:pt x="2414" y="541"/>
                              </a:lnTo>
                              <a:lnTo>
                                <a:pt x="2414" y="449"/>
                              </a:lnTo>
                              <a:lnTo>
                                <a:pt x="2415" y="449"/>
                              </a:lnTo>
                              <a:lnTo>
                                <a:pt x="2414" y="447"/>
                              </a:lnTo>
                              <a:lnTo>
                                <a:pt x="2415" y="446"/>
                              </a:lnTo>
                              <a:lnTo>
                                <a:pt x="2414" y="444"/>
                              </a:lnTo>
                              <a:lnTo>
                                <a:pt x="2415" y="444"/>
                              </a:lnTo>
                              <a:lnTo>
                                <a:pt x="2414" y="443"/>
                              </a:lnTo>
                              <a:lnTo>
                                <a:pt x="2415" y="441"/>
                              </a:lnTo>
                              <a:lnTo>
                                <a:pt x="2414" y="441"/>
                              </a:lnTo>
                              <a:lnTo>
                                <a:pt x="2414" y="440"/>
                              </a:lnTo>
                              <a:lnTo>
                                <a:pt x="2415" y="440"/>
                              </a:lnTo>
                              <a:lnTo>
                                <a:pt x="2415" y="439"/>
                              </a:lnTo>
                              <a:lnTo>
                                <a:pt x="2415" y="437"/>
                              </a:lnTo>
                              <a:lnTo>
                                <a:pt x="2415" y="436"/>
                              </a:lnTo>
                              <a:lnTo>
                                <a:pt x="2415" y="434"/>
                              </a:lnTo>
                              <a:lnTo>
                                <a:pt x="2415" y="433"/>
                              </a:lnTo>
                              <a:lnTo>
                                <a:pt x="2417" y="433"/>
                              </a:lnTo>
                              <a:lnTo>
                                <a:pt x="2417" y="431"/>
                              </a:lnTo>
                              <a:lnTo>
                                <a:pt x="2418" y="431"/>
                              </a:lnTo>
                              <a:lnTo>
                                <a:pt x="2418" y="430"/>
                              </a:lnTo>
                              <a:lnTo>
                                <a:pt x="2418" y="428"/>
                              </a:lnTo>
                              <a:lnTo>
                                <a:pt x="2420" y="428"/>
                              </a:lnTo>
                              <a:lnTo>
                                <a:pt x="2421" y="427"/>
                              </a:lnTo>
                              <a:lnTo>
                                <a:pt x="2421" y="426"/>
                              </a:lnTo>
                              <a:lnTo>
                                <a:pt x="2423" y="426"/>
                              </a:lnTo>
                              <a:lnTo>
                                <a:pt x="2423" y="424"/>
                              </a:lnTo>
                              <a:lnTo>
                                <a:pt x="2424" y="424"/>
                              </a:lnTo>
                              <a:lnTo>
                                <a:pt x="2424" y="423"/>
                              </a:lnTo>
                              <a:lnTo>
                                <a:pt x="2426" y="423"/>
                              </a:lnTo>
                              <a:lnTo>
                                <a:pt x="2426" y="421"/>
                              </a:lnTo>
                              <a:lnTo>
                                <a:pt x="2427" y="421"/>
                              </a:lnTo>
                              <a:lnTo>
                                <a:pt x="2428" y="421"/>
                              </a:lnTo>
                              <a:lnTo>
                                <a:pt x="2428" y="420"/>
                              </a:lnTo>
                              <a:lnTo>
                                <a:pt x="2430" y="420"/>
                              </a:lnTo>
                              <a:lnTo>
                                <a:pt x="2431" y="420"/>
                              </a:lnTo>
                              <a:lnTo>
                                <a:pt x="2433" y="418"/>
                              </a:lnTo>
                              <a:lnTo>
                                <a:pt x="2434" y="418"/>
                              </a:lnTo>
                              <a:lnTo>
                                <a:pt x="2436" y="418"/>
                              </a:lnTo>
                              <a:lnTo>
                                <a:pt x="2437" y="418"/>
                              </a:lnTo>
                              <a:lnTo>
                                <a:pt x="2438" y="418"/>
                              </a:lnTo>
                              <a:lnTo>
                                <a:pt x="2440" y="418"/>
                              </a:lnTo>
                              <a:lnTo>
                                <a:pt x="2441" y="418"/>
                              </a:lnTo>
                              <a:lnTo>
                                <a:pt x="2441" y="417"/>
                              </a:lnTo>
                              <a:lnTo>
                                <a:pt x="2443" y="418"/>
                              </a:lnTo>
                              <a:lnTo>
                                <a:pt x="2444" y="418"/>
                              </a:lnTo>
                              <a:lnTo>
                                <a:pt x="2446" y="418"/>
                              </a:lnTo>
                              <a:lnTo>
                                <a:pt x="2447" y="418"/>
                              </a:lnTo>
                              <a:lnTo>
                                <a:pt x="2449" y="418"/>
                              </a:lnTo>
                              <a:lnTo>
                                <a:pt x="2450" y="418"/>
                              </a:lnTo>
                              <a:lnTo>
                                <a:pt x="2451" y="418"/>
                              </a:lnTo>
                              <a:lnTo>
                                <a:pt x="2453" y="418"/>
                              </a:lnTo>
                              <a:lnTo>
                                <a:pt x="2454" y="418"/>
                              </a:lnTo>
                              <a:lnTo>
                                <a:pt x="2456" y="420"/>
                              </a:lnTo>
                              <a:lnTo>
                                <a:pt x="2457" y="420"/>
                              </a:lnTo>
                              <a:lnTo>
                                <a:pt x="2459" y="421"/>
                              </a:lnTo>
                              <a:lnTo>
                                <a:pt x="2460" y="423"/>
                              </a:lnTo>
                              <a:lnTo>
                                <a:pt x="2461" y="424"/>
                              </a:lnTo>
                              <a:lnTo>
                                <a:pt x="2463" y="426"/>
                              </a:lnTo>
                              <a:lnTo>
                                <a:pt x="2463" y="427"/>
                              </a:lnTo>
                              <a:lnTo>
                                <a:pt x="2464" y="428"/>
                              </a:lnTo>
                              <a:lnTo>
                                <a:pt x="2464" y="430"/>
                              </a:lnTo>
                              <a:lnTo>
                                <a:pt x="2466" y="430"/>
                              </a:lnTo>
                              <a:lnTo>
                                <a:pt x="2466" y="431"/>
                              </a:lnTo>
                              <a:lnTo>
                                <a:pt x="2466" y="433"/>
                              </a:lnTo>
                              <a:lnTo>
                                <a:pt x="2467" y="434"/>
                              </a:lnTo>
                              <a:lnTo>
                                <a:pt x="2467" y="436"/>
                              </a:lnTo>
                              <a:lnTo>
                                <a:pt x="2467" y="437"/>
                              </a:lnTo>
                              <a:lnTo>
                                <a:pt x="2467" y="439"/>
                              </a:lnTo>
                              <a:lnTo>
                                <a:pt x="2467" y="440"/>
                              </a:lnTo>
                              <a:lnTo>
                                <a:pt x="2469" y="441"/>
                              </a:lnTo>
                              <a:lnTo>
                                <a:pt x="2467" y="443"/>
                              </a:lnTo>
                              <a:lnTo>
                                <a:pt x="2469" y="444"/>
                              </a:lnTo>
                              <a:lnTo>
                                <a:pt x="2467" y="446"/>
                              </a:lnTo>
                              <a:lnTo>
                                <a:pt x="2469" y="447"/>
                              </a:lnTo>
                              <a:lnTo>
                                <a:pt x="2467" y="449"/>
                              </a:lnTo>
                              <a:lnTo>
                                <a:pt x="2469" y="450"/>
                              </a:lnTo>
                              <a:lnTo>
                                <a:pt x="2467" y="451"/>
                              </a:lnTo>
                              <a:lnTo>
                                <a:pt x="2467" y="541"/>
                              </a:lnTo>
                              <a:lnTo>
                                <a:pt x="2517" y="541"/>
                              </a:lnTo>
                              <a:lnTo>
                                <a:pt x="2517" y="437"/>
                              </a:lnTo>
                              <a:lnTo>
                                <a:pt x="2517" y="436"/>
                              </a:lnTo>
                              <a:lnTo>
                                <a:pt x="2517" y="434"/>
                              </a:lnTo>
                              <a:lnTo>
                                <a:pt x="2517" y="431"/>
                              </a:lnTo>
                              <a:lnTo>
                                <a:pt x="2517" y="430"/>
                              </a:lnTo>
                              <a:lnTo>
                                <a:pt x="2517" y="428"/>
                              </a:lnTo>
                              <a:lnTo>
                                <a:pt x="2517" y="426"/>
                              </a:lnTo>
                              <a:lnTo>
                                <a:pt x="2517" y="424"/>
                              </a:lnTo>
                              <a:lnTo>
                                <a:pt x="2517" y="423"/>
                              </a:lnTo>
                              <a:lnTo>
                                <a:pt x="2517" y="421"/>
                              </a:lnTo>
                              <a:lnTo>
                                <a:pt x="2517" y="420"/>
                              </a:lnTo>
                              <a:lnTo>
                                <a:pt x="2517" y="418"/>
                              </a:lnTo>
                              <a:lnTo>
                                <a:pt x="2516" y="415"/>
                              </a:lnTo>
                              <a:lnTo>
                                <a:pt x="2516" y="414"/>
                              </a:lnTo>
                              <a:lnTo>
                                <a:pt x="2516" y="413"/>
                              </a:lnTo>
                              <a:lnTo>
                                <a:pt x="2515" y="411"/>
                              </a:lnTo>
                              <a:lnTo>
                                <a:pt x="2515" y="410"/>
                              </a:lnTo>
                              <a:lnTo>
                                <a:pt x="2515" y="408"/>
                              </a:lnTo>
                              <a:lnTo>
                                <a:pt x="2515" y="407"/>
                              </a:lnTo>
                              <a:lnTo>
                                <a:pt x="2513" y="405"/>
                              </a:lnTo>
                              <a:lnTo>
                                <a:pt x="2513" y="404"/>
                              </a:lnTo>
                              <a:lnTo>
                                <a:pt x="2512" y="403"/>
                              </a:lnTo>
                              <a:lnTo>
                                <a:pt x="2512" y="401"/>
                              </a:lnTo>
                              <a:lnTo>
                                <a:pt x="2510" y="400"/>
                              </a:lnTo>
                              <a:lnTo>
                                <a:pt x="2510" y="398"/>
                              </a:lnTo>
                              <a:lnTo>
                                <a:pt x="2510" y="397"/>
                              </a:lnTo>
                              <a:lnTo>
                                <a:pt x="2509" y="397"/>
                              </a:lnTo>
                              <a:lnTo>
                                <a:pt x="2509" y="395"/>
                              </a:lnTo>
                              <a:lnTo>
                                <a:pt x="2507" y="394"/>
                              </a:lnTo>
                              <a:lnTo>
                                <a:pt x="2507" y="392"/>
                              </a:lnTo>
                              <a:lnTo>
                                <a:pt x="2506" y="391"/>
                              </a:lnTo>
                              <a:lnTo>
                                <a:pt x="2505" y="390"/>
                              </a:lnTo>
                              <a:lnTo>
                                <a:pt x="2503" y="388"/>
                              </a:lnTo>
                              <a:lnTo>
                                <a:pt x="2502" y="387"/>
                              </a:lnTo>
                              <a:lnTo>
                                <a:pt x="2500" y="387"/>
                              </a:lnTo>
                              <a:lnTo>
                                <a:pt x="2499" y="385"/>
                              </a:lnTo>
                              <a:lnTo>
                                <a:pt x="2497" y="384"/>
                              </a:lnTo>
                              <a:lnTo>
                                <a:pt x="2496" y="382"/>
                              </a:lnTo>
                              <a:lnTo>
                                <a:pt x="2494" y="381"/>
                              </a:lnTo>
                              <a:lnTo>
                                <a:pt x="2493" y="379"/>
                              </a:lnTo>
                              <a:lnTo>
                                <a:pt x="2492" y="379"/>
                              </a:lnTo>
                              <a:lnTo>
                                <a:pt x="2489" y="378"/>
                              </a:lnTo>
                              <a:lnTo>
                                <a:pt x="2487" y="377"/>
                              </a:lnTo>
                              <a:lnTo>
                                <a:pt x="2486" y="377"/>
                              </a:lnTo>
                              <a:lnTo>
                                <a:pt x="2484" y="375"/>
                              </a:lnTo>
                              <a:lnTo>
                                <a:pt x="2482" y="374"/>
                              </a:lnTo>
                              <a:lnTo>
                                <a:pt x="2480" y="374"/>
                              </a:lnTo>
                              <a:lnTo>
                                <a:pt x="2479" y="374"/>
                              </a:lnTo>
                              <a:lnTo>
                                <a:pt x="2476" y="372"/>
                              </a:lnTo>
                              <a:lnTo>
                                <a:pt x="2474" y="372"/>
                              </a:lnTo>
                              <a:lnTo>
                                <a:pt x="2471" y="372"/>
                              </a:lnTo>
                              <a:lnTo>
                                <a:pt x="2470" y="371"/>
                              </a:lnTo>
                              <a:lnTo>
                                <a:pt x="2469" y="371"/>
                              </a:lnTo>
                              <a:lnTo>
                                <a:pt x="2466" y="371"/>
                              </a:lnTo>
                              <a:lnTo>
                                <a:pt x="2464" y="371"/>
                              </a:lnTo>
                              <a:lnTo>
                                <a:pt x="2461" y="371"/>
                              </a:lnTo>
                              <a:lnTo>
                                <a:pt x="2460" y="371"/>
                              </a:lnTo>
                              <a:lnTo>
                                <a:pt x="2457" y="369"/>
                              </a:lnTo>
                              <a:lnTo>
                                <a:pt x="2456" y="371"/>
                              </a:lnTo>
                              <a:lnTo>
                                <a:pt x="2454" y="371"/>
                              </a:lnTo>
                              <a:lnTo>
                                <a:pt x="2453" y="371"/>
                              </a:lnTo>
                              <a:lnTo>
                                <a:pt x="2451" y="371"/>
                              </a:lnTo>
                              <a:lnTo>
                                <a:pt x="2449" y="371"/>
                              </a:lnTo>
                              <a:lnTo>
                                <a:pt x="2447" y="371"/>
                              </a:lnTo>
                              <a:lnTo>
                                <a:pt x="2446" y="371"/>
                              </a:lnTo>
                              <a:lnTo>
                                <a:pt x="2444" y="372"/>
                              </a:lnTo>
                              <a:lnTo>
                                <a:pt x="2443" y="372"/>
                              </a:lnTo>
                              <a:lnTo>
                                <a:pt x="2441" y="372"/>
                              </a:lnTo>
                              <a:lnTo>
                                <a:pt x="2440" y="372"/>
                              </a:lnTo>
                              <a:lnTo>
                                <a:pt x="2438" y="372"/>
                              </a:lnTo>
                              <a:lnTo>
                                <a:pt x="2438" y="374"/>
                              </a:lnTo>
                              <a:lnTo>
                                <a:pt x="2437" y="374"/>
                              </a:lnTo>
                              <a:lnTo>
                                <a:pt x="2436" y="374"/>
                              </a:lnTo>
                              <a:lnTo>
                                <a:pt x="2434" y="375"/>
                              </a:lnTo>
                              <a:lnTo>
                                <a:pt x="2433" y="375"/>
                              </a:lnTo>
                              <a:lnTo>
                                <a:pt x="2431" y="377"/>
                              </a:lnTo>
                              <a:lnTo>
                                <a:pt x="2430" y="377"/>
                              </a:lnTo>
                              <a:lnTo>
                                <a:pt x="2430" y="378"/>
                              </a:lnTo>
                              <a:lnTo>
                                <a:pt x="2428" y="378"/>
                              </a:lnTo>
                              <a:lnTo>
                                <a:pt x="2427" y="379"/>
                              </a:lnTo>
                              <a:lnTo>
                                <a:pt x="2426" y="379"/>
                              </a:lnTo>
                              <a:lnTo>
                                <a:pt x="2424" y="379"/>
                              </a:lnTo>
                              <a:lnTo>
                                <a:pt x="2424" y="381"/>
                              </a:lnTo>
                              <a:lnTo>
                                <a:pt x="2423" y="382"/>
                              </a:lnTo>
                              <a:lnTo>
                                <a:pt x="2421" y="382"/>
                              </a:lnTo>
                              <a:lnTo>
                                <a:pt x="2421" y="384"/>
                              </a:lnTo>
                              <a:lnTo>
                                <a:pt x="2420" y="385"/>
                              </a:lnTo>
                              <a:lnTo>
                                <a:pt x="2418" y="385"/>
                              </a:lnTo>
                              <a:lnTo>
                                <a:pt x="2417" y="387"/>
                              </a:lnTo>
                              <a:lnTo>
                                <a:pt x="2415" y="388"/>
                              </a:lnTo>
                              <a:lnTo>
                                <a:pt x="2415" y="390"/>
                              </a:lnTo>
                              <a:lnTo>
                                <a:pt x="2414" y="391"/>
                              </a:lnTo>
                              <a:lnTo>
                                <a:pt x="2413" y="392"/>
                              </a:lnTo>
                              <a:lnTo>
                                <a:pt x="2411" y="392"/>
                              </a:lnTo>
                              <a:lnTo>
                                <a:pt x="2411" y="375"/>
                              </a:lnTo>
                              <a:lnTo>
                                <a:pt x="2364" y="375"/>
                              </a:lnTo>
                              <a:lnTo>
                                <a:pt x="2364" y="541"/>
                              </a:lnTo>
                              <a:close/>
                              <a:moveTo>
                                <a:pt x="2604" y="320"/>
                              </a:moveTo>
                              <a:lnTo>
                                <a:pt x="2555" y="320"/>
                              </a:lnTo>
                              <a:lnTo>
                                <a:pt x="2555" y="375"/>
                              </a:lnTo>
                              <a:lnTo>
                                <a:pt x="2530" y="375"/>
                              </a:lnTo>
                              <a:lnTo>
                                <a:pt x="2530" y="413"/>
                              </a:lnTo>
                              <a:lnTo>
                                <a:pt x="2555" y="413"/>
                              </a:lnTo>
                              <a:lnTo>
                                <a:pt x="2555" y="541"/>
                              </a:lnTo>
                              <a:lnTo>
                                <a:pt x="2604" y="541"/>
                              </a:lnTo>
                              <a:lnTo>
                                <a:pt x="2604" y="413"/>
                              </a:lnTo>
                              <a:lnTo>
                                <a:pt x="2628" y="413"/>
                              </a:lnTo>
                              <a:lnTo>
                                <a:pt x="2628" y="375"/>
                              </a:lnTo>
                              <a:lnTo>
                                <a:pt x="2604" y="375"/>
                              </a:lnTo>
                              <a:lnTo>
                                <a:pt x="2604" y="320"/>
                              </a:lnTo>
                              <a:close/>
                              <a:moveTo>
                                <a:pt x="187" y="683"/>
                              </a:moveTo>
                              <a:lnTo>
                                <a:pt x="140" y="683"/>
                              </a:lnTo>
                              <a:lnTo>
                                <a:pt x="140" y="700"/>
                              </a:lnTo>
                              <a:lnTo>
                                <a:pt x="140" y="699"/>
                              </a:lnTo>
                              <a:lnTo>
                                <a:pt x="138" y="698"/>
                              </a:lnTo>
                              <a:lnTo>
                                <a:pt x="137" y="696"/>
                              </a:lnTo>
                              <a:lnTo>
                                <a:pt x="135" y="695"/>
                              </a:lnTo>
                              <a:lnTo>
                                <a:pt x="134" y="693"/>
                              </a:lnTo>
                              <a:lnTo>
                                <a:pt x="133" y="692"/>
                              </a:lnTo>
                              <a:lnTo>
                                <a:pt x="131" y="690"/>
                              </a:lnTo>
                              <a:lnTo>
                                <a:pt x="130" y="689"/>
                              </a:lnTo>
                              <a:lnTo>
                                <a:pt x="128" y="688"/>
                              </a:lnTo>
                              <a:lnTo>
                                <a:pt x="125" y="686"/>
                              </a:lnTo>
                              <a:lnTo>
                                <a:pt x="124" y="685"/>
                              </a:lnTo>
                              <a:lnTo>
                                <a:pt x="121" y="683"/>
                              </a:lnTo>
                              <a:lnTo>
                                <a:pt x="120" y="683"/>
                              </a:lnTo>
                              <a:lnTo>
                                <a:pt x="117" y="682"/>
                              </a:lnTo>
                              <a:lnTo>
                                <a:pt x="115" y="682"/>
                              </a:lnTo>
                              <a:lnTo>
                                <a:pt x="113" y="680"/>
                              </a:lnTo>
                              <a:lnTo>
                                <a:pt x="110" y="680"/>
                              </a:lnTo>
                              <a:lnTo>
                                <a:pt x="108" y="679"/>
                              </a:lnTo>
                              <a:lnTo>
                                <a:pt x="105" y="679"/>
                              </a:lnTo>
                              <a:lnTo>
                                <a:pt x="102" y="679"/>
                              </a:lnTo>
                              <a:lnTo>
                                <a:pt x="100" y="679"/>
                              </a:lnTo>
                              <a:lnTo>
                                <a:pt x="97" y="679"/>
                              </a:lnTo>
                              <a:lnTo>
                                <a:pt x="94" y="679"/>
                              </a:lnTo>
                              <a:lnTo>
                                <a:pt x="91" y="677"/>
                              </a:lnTo>
                              <a:lnTo>
                                <a:pt x="88" y="679"/>
                              </a:lnTo>
                              <a:lnTo>
                                <a:pt x="85" y="679"/>
                              </a:lnTo>
                              <a:lnTo>
                                <a:pt x="81" y="679"/>
                              </a:lnTo>
                              <a:lnTo>
                                <a:pt x="78" y="679"/>
                              </a:lnTo>
                              <a:lnTo>
                                <a:pt x="75" y="679"/>
                              </a:lnTo>
                              <a:lnTo>
                                <a:pt x="72" y="679"/>
                              </a:lnTo>
                              <a:lnTo>
                                <a:pt x="69" y="680"/>
                              </a:lnTo>
                              <a:lnTo>
                                <a:pt x="67" y="680"/>
                              </a:lnTo>
                              <a:lnTo>
                                <a:pt x="64" y="682"/>
                              </a:lnTo>
                              <a:lnTo>
                                <a:pt x="61" y="682"/>
                              </a:lnTo>
                              <a:lnTo>
                                <a:pt x="58" y="683"/>
                              </a:lnTo>
                              <a:lnTo>
                                <a:pt x="55" y="683"/>
                              </a:lnTo>
                              <a:lnTo>
                                <a:pt x="54" y="685"/>
                              </a:lnTo>
                              <a:lnTo>
                                <a:pt x="51" y="686"/>
                              </a:lnTo>
                              <a:lnTo>
                                <a:pt x="48" y="688"/>
                              </a:lnTo>
                              <a:lnTo>
                                <a:pt x="46" y="689"/>
                              </a:lnTo>
                              <a:lnTo>
                                <a:pt x="44" y="690"/>
                              </a:lnTo>
                              <a:lnTo>
                                <a:pt x="42" y="692"/>
                              </a:lnTo>
                              <a:lnTo>
                                <a:pt x="39" y="693"/>
                              </a:lnTo>
                              <a:lnTo>
                                <a:pt x="38" y="696"/>
                              </a:lnTo>
                              <a:lnTo>
                                <a:pt x="35" y="698"/>
                              </a:lnTo>
                              <a:lnTo>
                                <a:pt x="33" y="699"/>
                              </a:lnTo>
                              <a:lnTo>
                                <a:pt x="32" y="700"/>
                              </a:lnTo>
                              <a:lnTo>
                                <a:pt x="29" y="702"/>
                              </a:lnTo>
                              <a:lnTo>
                                <a:pt x="28" y="705"/>
                              </a:lnTo>
                              <a:lnTo>
                                <a:pt x="26" y="708"/>
                              </a:lnTo>
                              <a:lnTo>
                                <a:pt x="23" y="709"/>
                              </a:lnTo>
                              <a:lnTo>
                                <a:pt x="22" y="712"/>
                              </a:lnTo>
                              <a:lnTo>
                                <a:pt x="21" y="713"/>
                              </a:lnTo>
                              <a:lnTo>
                                <a:pt x="19" y="716"/>
                              </a:lnTo>
                              <a:lnTo>
                                <a:pt x="18" y="718"/>
                              </a:lnTo>
                              <a:lnTo>
                                <a:pt x="16" y="721"/>
                              </a:lnTo>
                              <a:lnTo>
                                <a:pt x="15" y="723"/>
                              </a:lnTo>
                              <a:lnTo>
                                <a:pt x="13" y="726"/>
                              </a:lnTo>
                              <a:lnTo>
                                <a:pt x="12" y="729"/>
                              </a:lnTo>
                              <a:lnTo>
                                <a:pt x="11" y="731"/>
                              </a:lnTo>
                              <a:lnTo>
                                <a:pt x="11" y="734"/>
                              </a:lnTo>
                              <a:lnTo>
                                <a:pt x="9" y="736"/>
                              </a:lnTo>
                              <a:lnTo>
                                <a:pt x="9" y="739"/>
                              </a:lnTo>
                              <a:lnTo>
                                <a:pt x="8" y="742"/>
                              </a:lnTo>
                              <a:lnTo>
                                <a:pt x="8" y="745"/>
                              </a:lnTo>
                              <a:lnTo>
                                <a:pt x="6" y="748"/>
                              </a:lnTo>
                              <a:lnTo>
                                <a:pt x="6" y="751"/>
                              </a:lnTo>
                              <a:lnTo>
                                <a:pt x="6" y="755"/>
                              </a:lnTo>
                              <a:lnTo>
                                <a:pt x="6" y="758"/>
                              </a:lnTo>
                              <a:lnTo>
                                <a:pt x="6" y="761"/>
                              </a:lnTo>
                              <a:lnTo>
                                <a:pt x="6" y="764"/>
                              </a:lnTo>
                              <a:lnTo>
                                <a:pt x="5" y="767"/>
                              </a:lnTo>
                              <a:lnTo>
                                <a:pt x="6" y="771"/>
                              </a:lnTo>
                              <a:lnTo>
                                <a:pt x="6" y="774"/>
                              </a:lnTo>
                              <a:lnTo>
                                <a:pt x="6" y="777"/>
                              </a:lnTo>
                              <a:lnTo>
                                <a:pt x="6" y="780"/>
                              </a:lnTo>
                              <a:lnTo>
                                <a:pt x="6" y="783"/>
                              </a:lnTo>
                              <a:lnTo>
                                <a:pt x="6" y="785"/>
                              </a:lnTo>
                              <a:lnTo>
                                <a:pt x="8" y="788"/>
                              </a:lnTo>
                              <a:lnTo>
                                <a:pt x="8" y="791"/>
                              </a:lnTo>
                              <a:lnTo>
                                <a:pt x="9" y="794"/>
                              </a:lnTo>
                              <a:lnTo>
                                <a:pt x="9" y="797"/>
                              </a:lnTo>
                              <a:lnTo>
                                <a:pt x="11" y="800"/>
                              </a:lnTo>
                              <a:lnTo>
                                <a:pt x="11" y="803"/>
                              </a:lnTo>
                              <a:lnTo>
                                <a:pt x="12" y="806"/>
                              </a:lnTo>
                              <a:lnTo>
                                <a:pt x="13" y="808"/>
                              </a:lnTo>
                              <a:lnTo>
                                <a:pt x="15" y="811"/>
                              </a:lnTo>
                              <a:lnTo>
                                <a:pt x="16" y="813"/>
                              </a:lnTo>
                              <a:lnTo>
                                <a:pt x="18" y="816"/>
                              </a:lnTo>
                              <a:lnTo>
                                <a:pt x="19" y="818"/>
                              </a:lnTo>
                              <a:lnTo>
                                <a:pt x="21" y="820"/>
                              </a:lnTo>
                              <a:lnTo>
                                <a:pt x="22" y="823"/>
                              </a:lnTo>
                              <a:lnTo>
                                <a:pt x="23" y="824"/>
                              </a:lnTo>
                              <a:lnTo>
                                <a:pt x="25" y="827"/>
                              </a:lnTo>
                              <a:lnTo>
                                <a:pt x="26" y="829"/>
                              </a:lnTo>
                              <a:lnTo>
                                <a:pt x="28" y="830"/>
                              </a:lnTo>
                              <a:lnTo>
                                <a:pt x="31" y="833"/>
                              </a:lnTo>
                              <a:lnTo>
                                <a:pt x="32" y="834"/>
                              </a:lnTo>
                              <a:lnTo>
                                <a:pt x="35" y="837"/>
                              </a:lnTo>
                              <a:lnTo>
                                <a:pt x="36" y="839"/>
                              </a:lnTo>
                              <a:lnTo>
                                <a:pt x="39" y="840"/>
                              </a:lnTo>
                              <a:lnTo>
                                <a:pt x="41" y="842"/>
                              </a:lnTo>
                              <a:lnTo>
                                <a:pt x="44" y="843"/>
                              </a:lnTo>
                              <a:lnTo>
                                <a:pt x="46" y="844"/>
                              </a:lnTo>
                              <a:lnTo>
                                <a:pt x="48" y="846"/>
                              </a:lnTo>
                              <a:lnTo>
                                <a:pt x="51" y="847"/>
                              </a:lnTo>
                              <a:lnTo>
                                <a:pt x="54" y="849"/>
                              </a:lnTo>
                              <a:lnTo>
                                <a:pt x="55" y="849"/>
                              </a:lnTo>
                              <a:lnTo>
                                <a:pt x="58" y="850"/>
                              </a:lnTo>
                              <a:lnTo>
                                <a:pt x="61" y="852"/>
                              </a:lnTo>
                              <a:lnTo>
                                <a:pt x="64" y="852"/>
                              </a:lnTo>
                              <a:lnTo>
                                <a:pt x="67" y="853"/>
                              </a:lnTo>
                              <a:lnTo>
                                <a:pt x="69" y="853"/>
                              </a:lnTo>
                              <a:lnTo>
                                <a:pt x="72" y="854"/>
                              </a:lnTo>
                              <a:lnTo>
                                <a:pt x="75" y="854"/>
                              </a:lnTo>
                              <a:lnTo>
                                <a:pt x="78" y="854"/>
                              </a:lnTo>
                              <a:lnTo>
                                <a:pt x="81" y="854"/>
                              </a:lnTo>
                              <a:lnTo>
                                <a:pt x="84" y="854"/>
                              </a:lnTo>
                              <a:lnTo>
                                <a:pt x="87" y="854"/>
                              </a:lnTo>
                              <a:lnTo>
                                <a:pt x="88" y="854"/>
                              </a:lnTo>
                              <a:lnTo>
                                <a:pt x="92" y="854"/>
                              </a:lnTo>
                              <a:lnTo>
                                <a:pt x="95" y="854"/>
                              </a:lnTo>
                              <a:lnTo>
                                <a:pt x="98" y="854"/>
                              </a:lnTo>
                              <a:lnTo>
                                <a:pt x="102" y="854"/>
                              </a:lnTo>
                              <a:lnTo>
                                <a:pt x="105" y="854"/>
                              </a:lnTo>
                              <a:lnTo>
                                <a:pt x="107" y="854"/>
                              </a:lnTo>
                              <a:lnTo>
                                <a:pt x="110" y="853"/>
                              </a:lnTo>
                              <a:lnTo>
                                <a:pt x="113" y="853"/>
                              </a:lnTo>
                              <a:lnTo>
                                <a:pt x="115" y="852"/>
                              </a:lnTo>
                              <a:lnTo>
                                <a:pt x="117" y="852"/>
                              </a:lnTo>
                              <a:lnTo>
                                <a:pt x="120" y="850"/>
                              </a:lnTo>
                              <a:lnTo>
                                <a:pt x="121" y="849"/>
                              </a:lnTo>
                              <a:lnTo>
                                <a:pt x="124" y="849"/>
                              </a:lnTo>
                              <a:lnTo>
                                <a:pt x="125" y="847"/>
                              </a:lnTo>
                              <a:lnTo>
                                <a:pt x="128" y="847"/>
                              </a:lnTo>
                              <a:lnTo>
                                <a:pt x="130" y="846"/>
                              </a:lnTo>
                              <a:lnTo>
                                <a:pt x="131" y="844"/>
                              </a:lnTo>
                              <a:lnTo>
                                <a:pt x="133" y="843"/>
                              </a:lnTo>
                              <a:lnTo>
                                <a:pt x="134" y="842"/>
                              </a:lnTo>
                              <a:lnTo>
                                <a:pt x="135" y="840"/>
                              </a:lnTo>
                              <a:lnTo>
                                <a:pt x="137" y="839"/>
                              </a:lnTo>
                              <a:lnTo>
                                <a:pt x="138" y="836"/>
                              </a:lnTo>
                              <a:lnTo>
                                <a:pt x="140" y="834"/>
                              </a:lnTo>
                              <a:lnTo>
                                <a:pt x="140" y="831"/>
                              </a:lnTo>
                              <a:lnTo>
                                <a:pt x="140" y="849"/>
                              </a:lnTo>
                              <a:lnTo>
                                <a:pt x="187" y="849"/>
                              </a:lnTo>
                              <a:lnTo>
                                <a:pt x="187" y="683"/>
                              </a:lnTo>
                              <a:close/>
                              <a:moveTo>
                                <a:pt x="95" y="723"/>
                              </a:moveTo>
                              <a:lnTo>
                                <a:pt x="98" y="725"/>
                              </a:lnTo>
                              <a:lnTo>
                                <a:pt x="100" y="725"/>
                              </a:lnTo>
                              <a:lnTo>
                                <a:pt x="102" y="725"/>
                              </a:lnTo>
                              <a:lnTo>
                                <a:pt x="104" y="725"/>
                              </a:lnTo>
                              <a:lnTo>
                                <a:pt x="105" y="725"/>
                              </a:lnTo>
                              <a:lnTo>
                                <a:pt x="108" y="726"/>
                              </a:lnTo>
                              <a:lnTo>
                                <a:pt x="110" y="726"/>
                              </a:lnTo>
                              <a:lnTo>
                                <a:pt x="111" y="728"/>
                              </a:lnTo>
                              <a:lnTo>
                                <a:pt x="113" y="728"/>
                              </a:lnTo>
                              <a:lnTo>
                                <a:pt x="114" y="729"/>
                              </a:lnTo>
                              <a:lnTo>
                                <a:pt x="115" y="729"/>
                              </a:lnTo>
                              <a:lnTo>
                                <a:pt x="117" y="729"/>
                              </a:lnTo>
                              <a:lnTo>
                                <a:pt x="120" y="731"/>
                              </a:lnTo>
                              <a:lnTo>
                                <a:pt x="121" y="732"/>
                              </a:lnTo>
                              <a:lnTo>
                                <a:pt x="123" y="734"/>
                              </a:lnTo>
                              <a:lnTo>
                                <a:pt x="124" y="735"/>
                              </a:lnTo>
                              <a:lnTo>
                                <a:pt x="125" y="735"/>
                              </a:lnTo>
                              <a:lnTo>
                                <a:pt x="127" y="736"/>
                              </a:lnTo>
                              <a:lnTo>
                                <a:pt x="128" y="738"/>
                              </a:lnTo>
                              <a:lnTo>
                                <a:pt x="128" y="739"/>
                              </a:lnTo>
                              <a:lnTo>
                                <a:pt x="130" y="741"/>
                              </a:lnTo>
                              <a:lnTo>
                                <a:pt x="131" y="742"/>
                              </a:lnTo>
                              <a:lnTo>
                                <a:pt x="133" y="744"/>
                              </a:lnTo>
                              <a:lnTo>
                                <a:pt x="133" y="745"/>
                              </a:lnTo>
                              <a:lnTo>
                                <a:pt x="134" y="748"/>
                              </a:lnTo>
                              <a:lnTo>
                                <a:pt x="134" y="749"/>
                              </a:lnTo>
                              <a:lnTo>
                                <a:pt x="135" y="751"/>
                              </a:lnTo>
                              <a:lnTo>
                                <a:pt x="135" y="752"/>
                              </a:lnTo>
                              <a:lnTo>
                                <a:pt x="135" y="754"/>
                              </a:lnTo>
                              <a:lnTo>
                                <a:pt x="137" y="755"/>
                              </a:lnTo>
                              <a:lnTo>
                                <a:pt x="137" y="758"/>
                              </a:lnTo>
                              <a:lnTo>
                                <a:pt x="137" y="759"/>
                              </a:lnTo>
                              <a:lnTo>
                                <a:pt x="137" y="761"/>
                              </a:lnTo>
                              <a:lnTo>
                                <a:pt x="137" y="764"/>
                              </a:lnTo>
                              <a:lnTo>
                                <a:pt x="137" y="765"/>
                              </a:lnTo>
                              <a:lnTo>
                                <a:pt x="137" y="767"/>
                              </a:lnTo>
                              <a:lnTo>
                                <a:pt x="137" y="770"/>
                              </a:lnTo>
                              <a:lnTo>
                                <a:pt x="137" y="771"/>
                              </a:lnTo>
                              <a:lnTo>
                                <a:pt x="137" y="772"/>
                              </a:lnTo>
                              <a:lnTo>
                                <a:pt x="137" y="775"/>
                              </a:lnTo>
                              <a:lnTo>
                                <a:pt x="137" y="777"/>
                              </a:lnTo>
                              <a:lnTo>
                                <a:pt x="137" y="778"/>
                              </a:lnTo>
                              <a:lnTo>
                                <a:pt x="135" y="780"/>
                              </a:lnTo>
                              <a:lnTo>
                                <a:pt x="135" y="781"/>
                              </a:lnTo>
                              <a:lnTo>
                                <a:pt x="135" y="784"/>
                              </a:lnTo>
                              <a:lnTo>
                                <a:pt x="134" y="785"/>
                              </a:lnTo>
                              <a:lnTo>
                                <a:pt x="134" y="787"/>
                              </a:lnTo>
                              <a:lnTo>
                                <a:pt x="133" y="788"/>
                              </a:lnTo>
                              <a:lnTo>
                                <a:pt x="133" y="790"/>
                              </a:lnTo>
                              <a:lnTo>
                                <a:pt x="131" y="791"/>
                              </a:lnTo>
                              <a:lnTo>
                                <a:pt x="130" y="793"/>
                              </a:lnTo>
                              <a:lnTo>
                                <a:pt x="128" y="794"/>
                              </a:lnTo>
                              <a:lnTo>
                                <a:pt x="128" y="795"/>
                              </a:lnTo>
                              <a:lnTo>
                                <a:pt x="127" y="797"/>
                              </a:lnTo>
                              <a:lnTo>
                                <a:pt x="125" y="798"/>
                              </a:lnTo>
                              <a:lnTo>
                                <a:pt x="124" y="800"/>
                              </a:lnTo>
                              <a:lnTo>
                                <a:pt x="123" y="801"/>
                              </a:lnTo>
                              <a:lnTo>
                                <a:pt x="121" y="801"/>
                              </a:lnTo>
                              <a:lnTo>
                                <a:pt x="120" y="803"/>
                              </a:lnTo>
                              <a:lnTo>
                                <a:pt x="117" y="803"/>
                              </a:lnTo>
                              <a:lnTo>
                                <a:pt x="115" y="804"/>
                              </a:lnTo>
                              <a:lnTo>
                                <a:pt x="114" y="806"/>
                              </a:lnTo>
                              <a:lnTo>
                                <a:pt x="113" y="806"/>
                              </a:lnTo>
                              <a:lnTo>
                                <a:pt x="111" y="807"/>
                              </a:lnTo>
                              <a:lnTo>
                                <a:pt x="110" y="807"/>
                              </a:lnTo>
                              <a:lnTo>
                                <a:pt x="108" y="808"/>
                              </a:lnTo>
                              <a:lnTo>
                                <a:pt x="105" y="808"/>
                              </a:lnTo>
                              <a:lnTo>
                                <a:pt x="104" y="808"/>
                              </a:lnTo>
                              <a:lnTo>
                                <a:pt x="102" y="808"/>
                              </a:lnTo>
                              <a:lnTo>
                                <a:pt x="100" y="808"/>
                              </a:lnTo>
                              <a:lnTo>
                                <a:pt x="98" y="808"/>
                              </a:lnTo>
                              <a:lnTo>
                                <a:pt x="95" y="808"/>
                              </a:lnTo>
                              <a:lnTo>
                                <a:pt x="94" y="808"/>
                              </a:lnTo>
                              <a:lnTo>
                                <a:pt x="92" y="808"/>
                              </a:lnTo>
                              <a:lnTo>
                                <a:pt x="91" y="808"/>
                              </a:lnTo>
                              <a:lnTo>
                                <a:pt x="90" y="808"/>
                              </a:lnTo>
                              <a:lnTo>
                                <a:pt x="87" y="808"/>
                              </a:lnTo>
                              <a:lnTo>
                                <a:pt x="85" y="808"/>
                              </a:lnTo>
                              <a:lnTo>
                                <a:pt x="84" y="807"/>
                              </a:lnTo>
                              <a:lnTo>
                                <a:pt x="82" y="807"/>
                              </a:lnTo>
                              <a:lnTo>
                                <a:pt x="81" y="806"/>
                              </a:lnTo>
                              <a:lnTo>
                                <a:pt x="79" y="806"/>
                              </a:lnTo>
                              <a:lnTo>
                                <a:pt x="78" y="804"/>
                              </a:lnTo>
                              <a:lnTo>
                                <a:pt x="75" y="803"/>
                              </a:lnTo>
                              <a:lnTo>
                                <a:pt x="74" y="803"/>
                              </a:lnTo>
                              <a:lnTo>
                                <a:pt x="72" y="801"/>
                              </a:lnTo>
                              <a:lnTo>
                                <a:pt x="71" y="801"/>
                              </a:lnTo>
                              <a:lnTo>
                                <a:pt x="69" y="800"/>
                              </a:lnTo>
                              <a:lnTo>
                                <a:pt x="68" y="798"/>
                              </a:lnTo>
                              <a:lnTo>
                                <a:pt x="67" y="797"/>
                              </a:lnTo>
                              <a:lnTo>
                                <a:pt x="65" y="795"/>
                              </a:lnTo>
                              <a:lnTo>
                                <a:pt x="65" y="794"/>
                              </a:lnTo>
                              <a:lnTo>
                                <a:pt x="64" y="793"/>
                              </a:lnTo>
                              <a:lnTo>
                                <a:pt x="62" y="791"/>
                              </a:lnTo>
                              <a:lnTo>
                                <a:pt x="61" y="790"/>
                              </a:lnTo>
                              <a:lnTo>
                                <a:pt x="59" y="788"/>
                              </a:lnTo>
                              <a:lnTo>
                                <a:pt x="59" y="787"/>
                              </a:lnTo>
                              <a:lnTo>
                                <a:pt x="59" y="785"/>
                              </a:lnTo>
                              <a:lnTo>
                                <a:pt x="58" y="784"/>
                              </a:lnTo>
                              <a:lnTo>
                                <a:pt x="58" y="781"/>
                              </a:lnTo>
                              <a:lnTo>
                                <a:pt x="58" y="780"/>
                              </a:lnTo>
                              <a:lnTo>
                                <a:pt x="56" y="778"/>
                              </a:lnTo>
                              <a:lnTo>
                                <a:pt x="56" y="777"/>
                              </a:lnTo>
                              <a:lnTo>
                                <a:pt x="56" y="774"/>
                              </a:lnTo>
                              <a:lnTo>
                                <a:pt x="56" y="772"/>
                              </a:lnTo>
                              <a:lnTo>
                                <a:pt x="56" y="770"/>
                              </a:lnTo>
                              <a:lnTo>
                                <a:pt x="56" y="768"/>
                              </a:lnTo>
                              <a:lnTo>
                                <a:pt x="55" y="765"/>
                              </a:lnTo>
                              <a:lnTo>
                                <a:pt x="56" y="764"/>
                              </a:lnTo>
                              <a:lnTo>
                                <a:pt x="56" y="762"/>
                              </a:lnTo>
                              <a:lnTo>
                                <a:pt x="56" y="761"/>
                              </a:lnTo>
                              <a:lnTo>
                                <a:pt x="56" y="759"/>
                              </a:lnTo>
                              <a:lnTo>
                                <a:pt x="56" y="757"/>
                              </a:lnTo>
                              <a:lnTo>
                                <a:pt x="56" y="755"/>
                              </a:lnTo>
                              <a:lnTo>
                                <a:pt x="58" y="754"/>
                              </a:lnTo>
                              <a:lnTo>
                                <a:pt x="58" y="752"/>
                              </a:lnTo>
                              <a:lnTo>
                                <a:pt x="58" y="751"/>
                              </a:lnTo>
                              <a:lnTo>
                                <a:pt x="59" y="749"/>
                              </a:lnTo>
                              <a:lnTo>
                                <a:pt x="59" y="748"/>
                              </a:lnTo>
                              <a:lnTo>
                                <a:pt x="59" y="745"/>
                              </a:lnTo>
                              <a:lnTo>
                                <a:pt x="61" y="744"/>
                              </a:lnTo>
                              <a:lnTo>
                                <a:pt x="62" y="742"/>
                              </a:lnTo>
                              <a:lnTo>
                                <a:pt x="64" y="741"/>
                              </a:lnTo>
                              <a:lnTo>
                                <a:pt x="65" y="739"/>
                              </a:lnTo>
                              <a:lnTo>
                                <a:pt x="65" y="738"/>
                              </a:lnTo>
                              <a:lnTo>
                                <a:pt x="67" y="736"/>
                              </a:lnTo>
                              <a:lnTo>
                                <a:pt x="68" y="735"/>
                              </a:lnTo>
                              <a:lnTo>
                                <a:pt x="69" y="735"/>
                              </a:lnTo>
                              <a:lnTo>
                                <a:pt x="71" y="734"/>
                              </a:lnTo>
                              <a:lnTo>
                                <a:pt x="72" y="732"/>
                              </a:lnTo>
                              <a:lnTo>
                                <a:pt x="74" y="731"/>
                              </a:lnTo>
                              <a:lnTo>
                                <a:pt x="75" y="729"/>
                              </a:lnTo>
                              <a:lnTo>
                                <a:pt x="78" y="729"/>
                              </a:lnTo>
                              <a:lnTo>
                                <a:pt x="79" y="729"/>
                              </a:lnTo>
                              <a:lnTo>
                                <a:pt x="81" y="728"/>
                              </a:lnTo>
                              <a:lnTo>
                                <a:pt x="82" y="728"/>
                              </a:lnTo>
                              <a:lnTo>
                                <a:pt x="84" y="726"/>
                              </a:lnTo>
                              <a:lnTo>
                                <a:pt x="85" y="726"/>
                              </a:lnTo>
                              <a:lnTo>
                                <a:pt x="87" y="725"/>
                              </a:lnTo>
                              <a:lnTo>
                                <a:pt x="90" y="725"/>
                              </a:lnTo>
                              <a:lnTo>
                                <a:pt x="91" y="725"/>
                              </a:lnTo>
                              <a:lnTo>
                                <a:pt x="92" y="725"/>
                              </a:lnTo>
                              <a:lnTo>
                                <a:pt x="94" y="725"/>
                              </a:lnTo>
                              <a:lnTo>
                                <a:pt x="95" y="723"/>
                              </a:lnTo>
                              <a:close/>
                              <a:moveTo>
                                <a:pt x="302" y="849"/>
                              </a:moveTo>
                              <a:lnTo>
                                <a:pt x="352" y="849"/>
                              </a:lnTo>
                              <a:lnTo>
                                <a:pt x="352" y="629"/>
                              </a:lnTo>
                              <a:lnTo>
                                <a:pt x="302" y="629"/>
                              </a:lnTo>
                              <a:lnTo>
                                <a:pt x="302" y="849"/>
                              </a:lnTo>
                              <a:close/>
                              <a:moveTo>
                                <a:pt x="495" y="797"/>
                              </a:moveTo>
                              <a:lnTo>
                                <a:pt x="495" y="798"/>
                              </a:lnTo>
                              <a:lnTo>
                                <a:pt x="493" y="798"/>
                              </a:lnTo>
                              <a:lnTo>
                                <a:pt x="495" y="800"/>
                              </a:lnTo>
                              <a:lnTo>
                                <a:pt x="493" y="800"/>
                              </a:lnTo>
                              <a:lnTo>
                                <a:pt x="495" y="800"/>
                              </a:lnTo>
                              <a:lnTo>
                                <a:pt x="493" y="800"/>
                              </a:lnTo>
                              <a:lnTo>
                                <a:pt x="495" y="800"/>
                              </a:lnTo>
                              <a:lnTo>
                                <a:pt x="493" y="800"/>
                              </a:lnTo>
                              <a:lnTo>
                                <a:pt x="495" y="800"/>
                              </a:lnTo>
                              <a:lnTo>
                                <a:pt x="493" y="800"/>
                              </a:lnTo>
                              <a:lnTo>
                                <a:pt x="493" y="801"/>
                              </a:lnTo>
                              <a:lnTo>
                                <a:pt x="492" y="801"/>
                              </a:lnTo>
                              <a:lnTo>
                                <a:pt x="490" y="803"/>
                              </a:lnTo>
                              <a:lnTo>
                                <a:pt x="490" y="804"/>
                              </a:lnTo>
                              <a:lnTo>
                                <a:pt x="489" y="804"/>
                              </a:lnTo>
                              <a:lnTo>
                                <a:pt x="487" y="806"/>
                              </a:lnTo>
                              <a:lnTo>
                                <a:pt x="486" y="807"/>
                              </a:lnTo>
                              <a:lnTo>
                                <a:pt x="486" y="808"/>
                              </a:lnTo>
                              <a:lnTo>
                                <a:pt x="485" y="808"/>
                              </a:lnTo>
                              <a:lnTo>
                                <a:pt x="483" y="808"/>
                              </a:lnTo>
                              <a:lnTo>
                                <a:pt x="483" y="810"/>
                              </a:lnTo>
                              <a:lnTo>
                                <a:pt x="482" y="810"/>
                              </a:lnTo>
                              <a:lnTo>
                                <a:pt x="480" y="810"/>
                              </a:lnTo>
                              <a:lnTo>
                                <a:pt x="480" y="811"/>
                              </a:lnTo>
                              <a:lnTo>
                                <a:pt x="479" y="811"/>
                              </a:lnTo>
                              <a:lnTo>
                                <a:pt x="477" y="811"/>
                              </a:lnTo>
                              <a:lnTo>
                                <a:pt x="476" y="811"/>
                              </a:lnTo>
                              <a:lnTo>
                                <a:pt x="475" y="811"/>
                              </a:lnTo>
                              <a:lnTo>
                                <a:pt x="473" y="811"/>
                              </a:lnTo>
                              <a:lnTo>
                                <a:pt x="473" y="813"/>
                              </a:lnTo>
                              <a:lnTo>
                                <a:pt x="472" y="813"/>
                              </a:lnTo>
                              <a:lnTo>
                                <a:pt x="470" y="813"/>
                              </a:lnTo>
                              <a:lnTo>
                                <a:pt x="469" y="813"/>
                              </a:lnTo>
                              <a:lnTo>
                                <a:pt x="467" y="813"/>
                              </a:lnTo>
                              <a:lnTo>
                                <a:pt x="466" y="813"/>
                              </a:lnTo>
                              <a:lnTo>
                                <a:pt x="464" y="813"/>
                              </a:lnTo>
                              <a:lnTo>
                                <a:pt x="463" y="813"/>
                              </a:lnTo>
                              <a:lnTo>
                                <a:pt x="462" y="813"/>
                              </a:lnTo>
                              <a:lnTo>
                                <a:pt x="460" y="813"/>
                              </a:lnTo>
                              <a:lnTo>
                                <a:pt x="459" y="813"/>
                              </a:lnTo>
                              <a:lnTo>
                                <a:pt x="457" y="813"/>
                              </a:lnTo>
                              <a:lnTo>
                                <a:pt x="456" y="813"/>
                              </a:lnTo>
                              <a:lnTo>
                                <a:pt x="454" y="813"/>
                              </a:lnTo>
                              <a:lnTo>
                                <a:pt x="453" y="811"/>
                              </a:lnTo>
                              <a:lnTo>
                                <a:pt x="452" y="811"/>
                              </a:lnTo>
                              <a:lnTo>
                                <a:pt x="450" y="811"/>
                              </a:lnTo>
                              <a:lnTo>
                                <a:pt x="449" y="810"/>
                              </a:lnTo>
                              <a:lnTo>
                                <a:pt x="447" y="810"/>
                              </a:lnTo>
                              <a:lnTo>
                                <a:pt x="444" y="808"/>
                              </a:lnTo>
                              <a:lnTo>
                                <a:pt x="443" y="808"/>
                              </a:lnTo>
                              <a:lnTo>
                                <a:pt x="442" y="807"/>
                              </a:lnTo>
                              <a:lnTo>
                                <a:pt x="440" y="806"/>
                              </a:lnTo>
                              <a:lnTo>
                                <a:pt x="439" y="806"/>
                              </a:lnTo>
                              <a:lnTo>
                                <a:pt x="437" y="804"/>
                              </a:lnTo>
                              <a:lnTo>
                                <a:pt x="436" y="803"/>
                              </a:lnTo>
                              <a:lnTo>
                                <a:pt x="434" y="801"/>
                              </a:lnTo>
                              <a:lnTo>
                                <a:pt x="433" y="800"/>
                              </a:lnTo>
                              <a:lnTo>
                                <a:pt x="431" y="798"/>
                              </a:lnTo>
                              <a:lnTo>
                                <a:pt x="431" y="797"/>
                              </a:lnTo>
                              <a:lnTo>
                                <a:pt x="430" y="795"/>
                              </a:lnTo>
                              <a:lnTo>
                                <a:pt x="430" y="794"/>
                              </a:lnTo>
                              <a:lnTo>
                                <a:pt x="429" y="793"/>
                              </a:lnTo>
                              <a:lnTo>
                                <a:pt x="429" y="791"/>
                              </a:lnTo>
                              <a:lnTo>
                                <a:pt x="429" y="790"/>
                              </a:lnTo>
                              <a:lnTo>
                                <a:pt x="429" y="788"/>
                              </a:lnTo>
                              <a:lnTo>
                                <a:pt x="427" y="787"/>
                              </a:lnTo>
                              <a:lnTo>
                                <a:pt x="427" y="785"/>
                              </a:lnTo>
                              <a:lnTo>
                                <a:pt x="427" y="784"/>
                              </a:lnTo>
                              <a:lnTo>
                                <a:pt x="426" y="783"/>
                              </a:lnTo>
                              <a:lnTo>
                                <a:pt x="551" y="783"/>
                              </a:lnTo>
                              <a:lnTo>
                                <a:pt x="552" y="783"/>
                              </a:lnTo>
                              <a:lnTo>
                                <a:pt x="551" y="783"/>
                              </a:lnTo>
                              <a:lnTo>
                                <a:pt x="552" y="781"/>
                              </a:lnTo>
                              <a:lnTo>
                                <a:pt x="551" y="780"/>
                              </a:lnTo>
                              <a:lnTo>
                                <a:pt x="552" y="780"/>
                              </a:lnTo>
                              <a:lnTo>
                                <a:pt x="551" y="780"/>
                              </a:lnTo>
                              <a:lnTo>
                                <a:pt x="551" y="778"/>
                              </a:lnTo>
                              <a:lnTo>
                                <a:pt x="552" y="778"/>
                              </a:lnTo>
                              <a:lnTo>
                                <a:pt x="551" y="778"/>
                              </a:lnTo>
                              <a:lnTo>
                                <a:pt x="551" y="777"/>
                              </a:lnTo>
                              <a:lnTo>
                                <a:pt x="552" y="777"/>
                              </a:lnTo>
                              <a:lnTo>
                                <a:pt x="551" y="777"/>
                              </a:lnTo>
                              <a:lnTo>
                                <a:pt x="552" y="777"/>
                              </a:lnTo>
                              <a:lnTo>
                                <a:pt x="551" y="777"/>
                              </a:lnTo>
                              <a:lnTo>
                                <a:pt x="552" y="775"/>
                              </a:lnTo>
                              <a:lnTo>
                                <a:pt x="551" y="775"/>
                              </a:lnTo>
                              <a:lnTo>
                                <a:pt x="552" y="774"/>
                              </a:lnTo>
                              <a:lnTo>
                                <a:pt x="551" y="774"/>
                              </a:lnTo>
                              <a:lnTo>
                                <a:pt x="551" y="772"/>
                              </a:lnTo>
                              <a:lnTo>
                                <a:pt x="552" y="772"/>
                              </a:lnTo>
                              <a:lnTo>
                                <a:pt x="552" y="771"/>
                              </a:lnTo>
                              <a:lnTo>
                                <a:pt x="552" y="770"/>
                              </a:lnTo>
                              <a:lnTo>
                                <a:pt x="552" y="768"/>
                              </a:lnTo>
                              <a:lnTo>
                                <a:pt x="552" y="765"/>
                              </a:lnTo>
                              <a:lnTo>
                                <a:pt x="552" y="762"/>
                              </a:lnTo>
                              <a:lnTo>
                                <a:pt x="552" y="759"/>
                              </a:lnTo>
                              <a:lnTo>
                                <a:pt x="552" y="757"/>
                              </a:lnTo>
                              <a:lnTo>
                                <a:pt x="552" y="754"/>
                              </a:lnTo>
                              <a:lnTo>
                                <a:pt x="551" y="751"/>
                              </a:lnTo>
                              <a:lnTo>
                                <a:pt x="551" y="748"/>
                              </a:lnTo>
                              <a:lnTo>
                                <a:pt x="549" y="745"/>
                              </a:lnTo>
                              <a:lnTo>
                                <a:pt x="549" y="742"/>
                              </a:lnTo>
                              <a:lnTo>
                                <a:pt x="548" y="739"/>
                              </a:lnTo>
                              <a:lnTo>
                                <a:pt x="546" y="736"/>
                              </a:lnTo>
                              <a:lnTo>
                                <a:pt x="545" y="732"/>
                              </a:lnTo>
                              <a:lnTo>
                                <a:pt x="545" y="731"/>
                              </a:lnTo>
                              <a:lnTo>
                                <a:pt x="544" y="728"/>
                              </a:lnTo>
                              <a:lnTo>
                                <a:pt x="542" y="725"/>
                              </a:lnTo>
                              <a:lnTo>
                                <a:pt x="541" y="723"/>
                              </a:lnTo>
                              <a:lnTo>
                                <a:pt x="539" y="721"/>
                              </a:lnTo>
                              <a:lnTo>
                                <a:pt x="538" y="718"/>
                              </a:lnTo>
                              <a:lnTo>
                                <a:pt x="536" y="715"/>
                              </a:lnTo>
                              <a:lnTo>
                                <a:pt x="535" y="713"/>
                              </a:lnTo>
                              <a:lnTo>
                                <a:pt x="533" y="711"/>
                              </a:lnTo>
                              <a:lnTo>
                                <a:pt x="531" y="709"/>
                              </a:lnTo>
                              <a:lnTo>
                                <a:pt x="529" y="706"/>
                              </a:lnTo>
                              <a:lnTo>
                                <a:pt x="526" y="703"/>
                              </a:lnTo>
                              <a:lnTo>
                                <a:pt x="525" y="702"/>
                              </a:lnTo>
                              <a:lnTo>
                                <a:pt x="523" y="700"/>
                              </a:lnTo>
                              <a:lnTo>
                                <a:pt x="521" y="699"/>
                              </a:lnTo>
                              <a:lnTo>
                                <a:pt x="519" y="698"/>
                              </a:lnTo>
                              <a:lnTo>
                                <a:pt x="516" y="695"/>
                              </a:lnTo>
                              <a:lnTo>
                                <a:pt x="515" y="693"/>
                              </a:lnTo>
                              <a:lnTo>
                                <a:pt x="512" y="692"/>
                              </a:lnTo>
                              <a:lnTo>
                                <a:pt x="509" y="690"/>
                              </a:lnTo>
                              <a:lnTo>
                                <a:pt x="508" y="689"/>
                              </a:lnTo>
                              <a:lnTo>
                                <a:pt x="505" y="688"/>
                              </a:lnTo>
                              <a:lnTo>
                                <a:pt x="502" y="686"/>
                              </a:lnTo>
                              <a:lnTo>
                                <a:pt x="499" y="685"/>
                              </a:lnTo>
                              <a:lnTo>
                                <a:pt x="498" y="685"/>
                              </a:lnTo>
                              <a:lnTo>
                                <a:pt x="493" y="683"/>
                              </a:lnTo>
                              <a:lnTo>
                                <a:pt x="490" y="682"/>
                              </a:lnTo>
                              <a:lnTo>
                                <a:pt x="489" y="682"/>
                              </a:lnTo>
                              <a:lnTo>
                                <a:pt x="486" y="680"/>
                              </a:lnTo>
                              <a:lnTo>
                                <a:pt x="482" y="680"/>
                              </a:lnTo>
                              <a:lnTo>
                                <a:pt x="480" y="679"/>
                              </a:lnTo>
                              <a:lnTo>
                                <a:pt x="476" y="679"/>
                              </a:lnTo>
                              <a:lnTo>
                                <a:pt x="473" y="679"/>
                              </a:lnTo>
                              <a:lnTo>
                                <a:pt x="472" y="679"/>
                              </a:lnTo>
                              <a:lnTo>
                                <a:pt x="467" y="679"/>
                              </a:lnTo>
                              <a:lnTo>
                                <a:pt x="464" y="677"/>
                              </a:lnTo>
                              <a:lnTo>
                                <a:pt x="462" y="679"/>
                              </a:lnTo>
                              <a:lnTo>
                                <a:pt x="459" y="679"/>
                              </a:lnTo>
                              <a:lnTo>
                                <a:pt x="456" y="679"/>
                              </a:lnTo>
                              <a:lnTo>
                                <a:pt x="453" y="679"/>
                              </a:lnTo>
                              <a:lnTo>
                                <a:pt x="450" y="679"/>
                              </a:lnTo>
                              <a:lnTo>
                                <a:pt x="447" y="680"/>
                              </a:lnTo>
                              <a:lnTo>
                                <a:pt x="444" y="680"/>
                              </a:lnTo>
                              <a:lnTo>
                                <a:pt x="442" y="682"/>
                              </a:lnTo>
                              <a:lnTo>
                                <a:pt x="439" y="682"/>
                              </a:lnTo>
                              <a:lnTo>
                                <a:pt x="436" y="683"/>
                              </a:lnTo>
                              <a:lnTo>
                                <a:pt x="433" y="685"/>
                              </a:lnTo>
                              <a:lnTo>
                                <a:pt x="430" y="685"/>
                              </a:lnTo>
                              <a:lnTo>
                                <a:pt x="429" y="686"/>
                              </a:lnTo>
                              <a:lnTo>
                                <a:pt x="426" y="688"/>
                              </a:lnTo>
                              <a:lnTo>
                                <a:pt x="423" y="689"/>
                              </a:lnTo>
                              <a:lnTo>
                                <a:pt x="421" y="690"/>
                              </a:lnTo>
                              <a:lnTo>
                                <a:pt x="419" y="692"/>
                              </a:lnTo>
                              <a:lnTo>
                                <a:pt x="417" y="693"/>
                              </a:lnTo>
                              <a:lnTo>
                                <a:pt x="414" y="695"/>
                              </a:lnTo>
                              <a:lnTo>
                                <a:pt x="413" y="698"/>
                              </a:lnTo>
                              <a:lnTo>
                                <a:pt x="410" y="699"/>
                              </a:lnTo>
                              <a:lnTo>
                                <a:pt x="408" y="700"/>
                              </a:lnTo>
                              <a:lnTo>
                                <a:pt x="406" y="702"/>
                              </a:lnTo>
                              <a:lnTo>
                                <a:pt x="403" y="703"/>
                              </a:lnTo>
                              <a:lnTo>
                                <a:pt x="401" y="706"/>
                              </a:lnTo>
                              <a:lnTo>
                                <a:pt x="400" y="709"/>
                              </a:lnTo>
                              <a:lnTo>
                                <a:pt x="398" y="711"/>
                              </a:lnTo>
                              <a:lnTo>
                                <a:pt x="397" y="713"/>
                              </a:lnTo>
                              <a:lnTo>
                                <a:pt x="396" y="715"/>
                              </a:lnTo>
                              <a:lnTo>
                                <a:pt x="394" y="718"/>
                              </a:lnTo>
                              <a:lnTo>
                                <a:pt x="393" y="719"/>
                              </a:lnTo>
                              <a:lnTo>
                                <a:pt x="391" y="722"/>
                              </a:lnTo>
                              <a:lnTo>
                                <a:pt x="390" y="725"/>
                              </a:lnTo>
                              <a:lnTo>
                                <a:pt x="388" y="728"/>
                              </a:lnTo>
                              <a:lnTo>
                                <a:pt x="387" y="731"/>
                              </a:lnTo>
                              <a:lnTo>
                                <a:pt x="385" y="732"/>
                              </a:lnTo>
                              <a:lnTo>
                                <a:pt x="385" y="735"/>
                              </a:lnTo>
                              <a:lnTo>
                                <a:pt x="384" y="738"/>
                              </a:lnTo>
                              <a:lnTo>
                                <a:pt x="383" y="741"/>
                              </a:lnTo>
                              <a:lnTo>
                                <a:pt x="381" y="744"/>
                              </a:lnTo>
                              <a:lnTo>
                                <a:pt x="381" y="747"/>
                              </a:lnTo>
                              <a:lnTo>
                                <a:pt x="380" y="749"/>
                              </a:lnTo>
                              <a:lnTo>
                                <a:pt x="380" y="752"/>
                              </a:lnTo>
                              <a:lnTo>
                                <a:pt x="380" y="755"/>
                              </a:lnTo>
                              <a:lnTo>
                                <a:pt x="380" y="758"/>
                              </a:lnTo>
                              <a:lnTo>
                                <a:pt x="380" y="761"/>
                              </a:lnTo>
                              <a:lnTo>
                                <a:pt x="380" y="764"/>
                              </a:lnTo>
                              <a:lnTo>
                                <a:pt x="378" y="767"/>
                              </a:lnTo>
                              <a:lnTo>
                                <a:pt x="380" y="771"/>
                              </a:lnTo>
                              <a:lnTo>
                                <a:pt x="380" y="774"/>
                              </a:lnTo>
                              <a:lnTo>
                                <a:pt x="380" y="777"/>
                              </a:lnTo>
                              <a:lnTo>
                                <a:pt x="380" y="780"/>
                              </a:lnTo>
                              <a:lnTo>
                                <a:pt x="380" y="783"/>
                              </a:lnTo>
                              <a:lnTo>
                                <a:pt x="381" y="785"/>
                              </a:lnTo>
                              <a:lnTo>
                                <a:pt x="381" y="788"/>
                              </a:lnTo>
                              <a:lnTo>
                                <a:pt x="383" y="791"/>
                              </a:lnTo>
                              <a:lnTo>
                                <a:pt x="383" y="794"/>
                              </a:lnTo>
                              <a:lnTo>
                                <a:pt x="384" y="797"/>
                              </a:lnTo>
                              <a:lnTo>
                                <a:pt x="385" y="800"/>
                              </a:lnTo>
                              <a:lnTo>
                                <a:pt x="385" y="801"/>
                              </a:lnTo>
                              <a:lnTo>
                                <a:pt x="387" y="804"/>
                              </a:lnTo>
                              <a:lnTo>
                                <a:pt x="388" y="807"/>
                              </a:lnTo>
                              <a:lnTo>
                                <a:pt x="390" y="810"/>
                              </a:lnTo>
                              <a:lnTo>
                                <a:pt x="391" y="811"/>
                              </a:lnTo>
                              <a:lnTo>
                                <a:pt x="393" y="814"/>
                              </a:lnTo>
                              <a:lnTo>
                                <a:pt x="394" y="817"/>
                              </a:lnTo>
                              <a:lnTo>
                                <a:pt x="396" y="818"/>
                              </a:lnTo>
                              <a:lnTo>
                                <a:pt x="397" y="821"/>
                              </a:lnTo>
                              <a:lnTo>
                                <a:pt x="398" y="823"/>
                              </a:lnTo>
                              <a:lnTo>
                                <a:pt x="401" y="826"/>
                              </a:lnTo>
                              <a:lnTo>
                                <a:pt x="403" y="827"/>
                              </a:lnTo>
                              <a:lnTo>
                                <a:pt x="404" y="829"/>
                              </a:lnTo>
                              <a:lnTo>
                                <a:pt x="407" y="831"/>
                              </a:lnTo>
                              <a:lnTo>
                                <a:pt x="408" y="833"/>
                              </a:lnTo>
                              <a:lnTo>
                                <a:pt x="410" y="836"/>
                              </a:lnTo>
                              <a:lnTo>
                                <a:pt x="413" y="837"/>
                              </a:lnTo>
                              <a:lnTo>
                                <a:pt x="414" y="839"/>
                              </a:lnTo>
                              <a:lnTo>
                                <a:pt x="417" y="840"/>
                              </a:lnTo>
                              <a:lnTo>
                                <a:pt x="419" y="842"/>
                              </a:lnTo>
                              <a:lnTo>
                                <a:pt x="421" y="843"/>
                              </a:lnTo>
                              <a:lnTo>
                                <a:pt x="424" y="844"/>
                              </a:lnTo>
                              <a:lnTo>
                                <a:pt x="427" y="846"/>
                              </a:lnTo>
                              <a:lnTo>
                                <a:pt x="430" y="847"/>
                              </a:lnTo>
                              <a:lnTo>
                                <a:pt x="431" y="849"/>
                              </a:lnTo>
                              <a:lnTo>
                                <a:pt x="434" y="850"/>
                              </a:lnTo>
                              <a:lnTo>
                                <a:pt x="437" y="852"/>
                              </a:lnTo>
                              <a:lnTo>
                                <a:pt x="440" y="852"/>
                              </a:lnTo>
                              <a:lnTo>
                                <a:pt x="443" y="853"/>
                              </a:lnTo>
                              <a:lnTo>
                                <a:pt x="446" y="853"/>
                              </a:lnTo>
                              <a:lnTo>
                                <a:pt x="449" y="854"/>
                              </a:lnTo>
                              <a:lnTo>
                                <a:pt x="452" y="854"/>
                              </a:lnTo>
                              <a:lnTo>
                                <a:pt x="454" y="854"/>
                              </a:lnTo>
                              <a:lnTo>
                                <a:pt x="457" y="854"/>
                              </a:lnTo>
                              <a:lnTo>
                                <a:pt x="460" y="854"/>
                              </a:lnTo>
                              <a:lnTo>
                                <a:pt x="463" y="854"/>
                              </a:lnTo>
                              <a:lnTo>
                                <a:pt x="464" y="854"/>
                              </a:lnTo>
                              <a:lnTo>
                                <a:pt x="469" y="854"/>
                              </a:lnTo>
                              <a:lnTo>
                                <a:pt x="470" y="854"/>
                              </a:lnTo>
                              <a:lnTo>
                                <a:pt x="473" y="854"/>
                              </a:lnTo>
                              <a:lnTo>
                                <a:pt x="477" y="854"/>
                              </a:lnTo>
                              <a:lnTo>
                                <a:pt x="480" y="854"/>
                              </a:lnTo>
                              <a:lnTo>
                                <a:pt x="482" y="854"/>
                              </a:lnTo>
                              <a:lnTo>
                                <a:pt x="486" y="853"/>
                              </a:lnTo>
                              <a:lnTo>
                                <a:pt x="487" y="853"/>
                              </a:lnTo>
                              <a:lnTo>
                                <a:pt x="490" y="852"/>
                              </a:lnTo>
                              <a:lnTo>
                                <a:pt x="495" y="852"/>
                              </a:lnTo>
                              <a:lnTo>
                                <a:pt x="496" y="850"/>
                              </a:lnTo>
                              <a:lnTo>
                                <a:pt x="499" y="849"/>
                              </a:lnTo>
                              <a:lnTo>
                                <a:pt x="502" y="847"/>
                              </a:lnTo>
                              <a:lnTo>
                                <a:pt x="505" y="846"/>
                              </a:lnTo>
                              <a:lnTo>
                                <a:pt x="506" y="844"/>
                              </a:lnTo>
                              <a:lnTo>
                                <a:pt x="509" y="843"/>
                              </a:lnTo>
                              <a:lnTo>
                                <a:pt x="510" y="842"/>
                              </a:lnTo>
                              <a:lnTo>
                                <a:pt x="513" y="840"/>
                              </a:lnTo>
                              <a:lnTo>
                                <a:pt x="516" y="839"/>
                              </a:lnTo>
                              <a:lnTo>
                                <a:pt x="518" y="837"/>
                              </a:lnTo>
                              <a:lnTo>
                                <a:pt x="521" y="836"/>
                              </a:lnTo>
                              <a:lnTo>
                                <a:pt x="522" y="833"/>
                              </a:lnTo>
                              <a:lnTo>
                                <a:pt x="525" y="831"/>
                              </a:lnTo>
                              <a:lnTo>
                                <a:pt x="526" y="829"/>
                              </a:lnTo>
                              <a:lnTo>
                                <a:pt x="529" y="827"/>
                              </a:lnTo>
                              <a:lnTo>
                                <a:pt x="531" y="824"/>
                              </a:lnTo>
                              <a:lnTo>
                                <a:pt x="532" y="823"/>
                              </a:lnTo>
                              <a:lnTo>
                                <a:pt x="533" y="820"/>
                              </a:lnTo>
                              <a:lnTo>
                                <a:pt x="536" y="817"/>
                              </a:lnTo>
                              <a:lnTo>
                                <a:pt x="538" y="816"/>
                              </a:lnTo>
                              <a:lnTo>
                                <a:pt x="539" y="813"/>
                              </a:lnTo>
                              <a:lnTo>
                                <a:pt x="541" y="810"/>
                              </a:lnTo>
                              <a:lnTo>
                                <a:pt x="542" y="807"/>
                              </a:lnTo>
                              <a:lnTo>
                                <a:pt x="544" y="804"/>
                              </a:lnTo>
                              <a:lnTo>
                                <a:pt x="545" y="801"/>
                              </a:lnTo>
                              <a:lnTo>
                                <a:pt x="546" y="797"/>
                              </a:lnTo>
                              <a:lnTo>
                                <a:pt x="495" y="797"/>
                              </a:lnTo>
                              <a:close/>
                              <a:moveTo>
                                <a:pt x="427" y="749"/>
                              </a:moveTo>
                              <a:lnTo>
                                <a:pt x="429" y="748"/>
                              </a:lnTo>
                              <a:lnTo>
                                <a:pt x="430" y="745"/>
                              </a:lnTo>
                              <a:lnTo>
                                <a:pt x="430" y="744"/>
                              </a:lnTo>
                              <a:lnTo>
                                <a:pt x="431" y="741"/>
                              </a:lnTo>
                              <a:lnTo>
                                <a:pt x="433" y="739"/>
                              </a:lnTo>
                              <a:lnTo>
                                <a:pt x="433" y="736"/>
                              </a:lnTo>
                              <a:lnTo>
                                <a:pt x="434" y="735"/>
                              </a:lnTo>
                              <a:lnTo>
                                <a:pt x="436" y="734"/>
                              </a:lnTo>
                              <a:lnTo>
                                <a:pt x="437" y="732"/>
                              </a:lnTo>
                              <a:lnTo>
                                <a:pt x="439" y="731"/>
                              </a:lnTo>
                              <a:lnTo>
                                <a:pt x="440" y="729"/>
                              </a:lnTo>
                              <a:lnTo>
                                <a:pt x="440" y="728"/>
                              </a:lnTo>
                              <a:lnTo>
                                <a:pt x="443" y="728"/>
                              </a:lnTo>
                              <a:lnTo>
                                <a:pt x="444" y="726"/>
                              </a:lnTo>
                              <a:lnTo>
                                <a:pt x="446" y="725"/>
                              </a:lnTo>
                              <a:lnTo>
                                <a:pt x="449" y="723"/>
                              </a:lnTo>
                              <a:lnTo>
                                <a:pt x="450" y="723"/>
                              </a:lnTo>
                              <a:lnTo>
                                <a:pt x="452" y="722"/>
                              </a:lnTo>
                              <a:lnTo>
                                <a:pt x="454" y="722"/>
                              </a:lnTo>
                              <a:lnTo>
                                <a:pt x="456" y="722"/>
                              </a:lnTo>
                              <a:lnTo>
                                <a:pt x="459" y="721"/>
                              </a:lnTo>
                              <a:lnTo>
                                <a:pt x="460" y="721"/>
                              </a:lnTo>
                              <a:lnTo>
                                <a:pt x="463" y="721"/>
                              </a:lnTo>
                              <a:lnTo>
                                <a:pt x="464" y="719"/>
                              </a:lnTo>
                              <a:lnTo>
                                <a:pt x="467" y="721"/>
                              </a:lnTo>
                              <a:lnTo>
                                <a:pt x="469" y="721"/>
                              </a:lnTo>
                              <a:lnTo>
                                <a:pt x="470" y="721"/>
                              </a:lnTo>
                              <a:lnTo>
                                <a:pt x="472" y="721"/>
                              </a:lnTo>
                              <a:lnTo>
                                <a:pt x="473" y="721"/>
                              </a:lnTo>
                              <a:lnTo>
                                <a:pt x="475" y="722"/>
                              </a:lnTo>
                              <a:lnTo>
                                <a:pt x="476" y="722"/>
                              </a:lnTo>
                              <a:lnTo>
                                <a:pt x="477" y="722"/>
                              </a:lnTo>
                              <a:lnTo>
                                <a:pt x="479" y="722"/>
                              </a:lnTo>
                              <a:lnTo>
                                <a:pt x="480" y="723"/>
                              </a:lnTo>
                              <a:lnTo>
                                <a:pt x="482" y="723"/>
                              </a:lnTo>
                              <a:lnTo>
                                <a:pt x="483" y="725"/>
                              </a:lnTo>
                              <a:lnTo>
                                <a:pt x="485" y="726"/>
                              </a:lnTo>
                              <a:lnTo>
                                <a:pt x="486" y="726"/>
                              </a:lnTo>
                              <a:lnTo>
                                <a:pt x="487" y="728"/>
                              </a:lnTo>
                              <a:lnTo>
                                <a:pt x="489" y="728"/>
                              </a:lnTo>
                              <a:lnTo>
                                <a:pt x="490" y="729"/>
                              </a:lnTo>
                              <a:lnTo>
                                <a:pt x="492" y="731"/>
                              </a:lnTo>
                              <a:lnTo>
                                <a:pt x="493" y="731"/>
                              </a:lnTo>
                              <a:lnTo>
                                <a:pt x="493" y="732"/>
                              </a:lnTo>
                              <a:lnTo>
                                <a:pt x="495" y="734"/>
                              </a:lnTo>
                              <a:lnTo>
                                <a:pt x="496" y="735"/>
                              </a:lnTo>
                              <a:lnTo>
                                <a:pt x="498" y="736"/>
                              </a:lnTo>
                              <a:lnTo>
                                <a:pt x="498" y="738"/>
                              </a:lnTo>
                              <a:lnTo>
                                <a:pt x="499" y="739"/>
                              </a:lnTo>
                              <a:lnTo>
                                <a:pt x="500" y="741"/>
                              </a:lnTo>
                              <a:lnTo>
                                <a:pt x="500" y="742"/>
                              </a:lnTo>
                              <a:lnTo>
                                <a:pt x="500" y="744"/>
                              </a:lnTo>
                              <a:lnTo>
                                <a:pt x="502" y="745"/>
                              </a:lnTo>
                              <a:lnTo>
                                <a:pt x="502" y="747"/>
                              </a:lnTo>
                              <a:lnTo>
                                <a:pt x="502" y="748"/>
                              </a:lnTo>
                              <a:lnTo>
                                <a:pt x="502" y="749"/>
                              </a:lnTo>
                              <a:lnTo>
                                <a:pt x="427" y="749"/>
                              </a:lnTo>
                              <a:close/>
                              <a:moveTo>
                                <a:pt x="749" y="683"/>
                              </a:moveTo>
                              <a:lnTo>
                                <a:pt x="702" y="683"/>
                              </a:lnTo>
                              <a:lnTo>
                                <a:pt x="702" y="700"/>
                              </a:lnTo>
                              <a:lnTo>
                                <a:pt x="702" y="699"/>
                              </a:lnTo>
                              <a:lnTo>
                                <a:pt x="700" y="698"/>
                              </a:lnTo>
                              <a:lnTo>
                                <a:pt x="699" y="696"/>
                              </a:lnTo>
                              <a:lnTo>
                                <a:pt x="697" y="695"/>
                              </a:lnTo>
                              <a:lnTo>
                                <a:pt x="696" y="693"/>
                              </a:lnTo>
                              <a:lnTo>
                                <a:pt x="694" y="692"/>
                              </a:lnTo>
                              <a:lnTo>
                                <a:pt x="693" y="690"/>
                              </a:lnTo>
                              <a:lnTo>
                                <a:pt x="691" y="689"/>
                              </a:lnTo>
                              <a:lnTo>
                                <a:pt x="690" y="688"/>
                              </a:lnTo>
                              <a:lnTo>
                                <a:pt x="687" y="686"/>
                              </a:lnTo>
                              <a:lnTo>
                                <a:pt x="686" y="685"/>
                              </a:lnTo>
                              <a:lnTo>
                                <a:pt x="683" y="683"/>
                              </a:lnTo>
                              <a:lnTo>
                                <a:pt x="681" y="683"/>
                              </a:lnTo>
                              <a:lnTo>
                                <a:pt x="679" y="682"/>
                              </a:lnTo>
                              <a:lnTo>
                                <a:pt x="677" y="682"/>
                              </a:lnTo>
                              <a:lnTo>
                                <a:pt x="674" y="680"/>
                              </a:lnTo>
                              <a:lnTo>
                                <a:pt x="671" y="680"/>
                              </a:lnTo>
                              <a:lnTo>
                                <a:pt x="670" y="679"/>
                              </a:lnTo>
                              <a:lnTo>
                                <a:pt x="667" y="679"/>
                              </a:lnTo>
                              <a:lnTo>
                                <a:pt x="664" y="679"/>
                              </a:lnTo>
                              <a:lnTo>
                                <a:pt x="661" y="679"/>
                              </a:lnTo>
                              <a:lnTo>
                                <a:pt x="658" y="679"/>
                              </a:lnTo>
                              <a:lnTo>
                                <a:pt x="656" y="679"/>
                              </a:lnTo>
                              <a:lnTo>
                                <a:pt x="651" y="677"/>
                              </a:lnTo>
                              <a:lnTo>
                                <a:pt x="648" y="679"/>
                              </a:lnTo>
                              <a:lnTo>
                                <a:pt x="646" y="679"/>
                              </a:lnTo>
                              <a:lnTo>
                                <a:pt x="643" y="679"/>
                              </a:lnTo>
                              <a:lnTo>
                                <a:pt x="640" y="679"/>
                              </a:lnTo>
                              <a:lnTo>
                                <a:pt x="637" y="679"/>
                              </a:lnTo>
                              <a:lnTo>
                                <a:pt x="634" y="679"/>
                              </a:lnTo>
                              <a:lnTo>
                                <a:pt x="631" y="680"/>
                              </a:lnTo>
                              <a:lnTo>
                                <a:pt x="628" y="680"/>
                              </a:lnTo>
                              <a:lnTo>
                                <a:pt x="625" y="682"/>
                              </a:lnTo>
                              <a:lnTo>
                                <a:pt x="623" y="682"/>
                              </a:lnTo>
                              <a:lnTo>
                                <a:pt x="620" y="683"/>
                              </a:lnTo>
                              <a:lnTo>
                                <a:pt x="617" y="683"/>
                              </a:lnTo>
                              <a:lnTo>
                                <a:pt x="615" y="685"/>
                              </a:lnTo>
                              <a:lnTo>
                                <a:pt x="612" y="686"/>
                              </a:lnTo>
                              <a:lnTo>
                                <a:pt x="610" y="688"/>
                              </a:lnTo>
                              <a:lnTo>
                                <a:pt x="608" y="689"/>
                              </a:lnTo>
                              <a:lnTo>
                                <a:pt x="605" y="690"/>
                              </a:lnTo>
                              <a:lnTo>
                                <a:pt x="604" y="692"/>
                              </a:lnTo>
                              <a:lnTo>
                                <a:pt x="601" y="693"/>
                              </a:lnTo>
                              <a:lnTo>
                                <a:pt x="600" y="696"/>
                              </a:lnTo>
                              <a:lnTo>
                                <a:pt x="597" y="698"/>
                              </a:lnTo>
                              <a:lnTo>
                                <a:pt x="595" y="699"/>
                              </a:lnTo>
                              <a:lnTo>
                                <a:pt x="592" y="700"/>
                              </a:lnTo>
                              <a:lnTo>
                                <a:pt x="589" y="702"/>
                              </a:lnTo>
                              <a:lnTo>
                                <a:pt x="588" y="705"/>
                              </a:lnTo>
                              <a:lnTo>
                                <a:pt x="587" y="708"/>
                              </a:lnTo>
                              <a:lnTo>
                                <a:pt x="585" y="709"/>
                              </a:lnTo>
                              <a:lnTo>
                                <a:pt x="584" y="712"/>
                              </a:lnTo>
                              <a:lnTo>
                                <a:pt x="582" y="713"/>
                              </a:lnTo>
                              <a:lnTo>
                                <a:pt x="581" y="716"/>
                              </a:lnTo>
                              <a:lnTo>
                                <a:pt x="579" y="718"/>
                              </a:lnTo>
                              <a:lnTo>
                                <a:pt x="578" y="721"/>
                              </a:lnTo>
                              <a:lnTo>
                                <a:pt x="577" y="723"/>
                              </a:lnTo>
                              <a:lnTo>
                                <a:pt x="575" y="726"/>
                              </a:lnTo>
                              <a:lnTo>
                                <a:pt x="574" y="729"/>
                              </a:lnTo>
                              <a:lnTo>
                                <a:pt x="572" y="731"/>
                              </a:lnTo>
                              <a:lnTo>
                                <a:pt x="572" y="734"/>
                              </a:lnTo>
                              <a:lnTo>
                                <a:pt x="571" y="736"/>
                              </a:lnTo>
                              <a:lnTo>
                                <a:pt x="571" y="739"/>
                              </a:lnTo>
                              <a:lnTo>
                                <a:pt x="569" y="742"/>
                              </a:lnTo>
                              <a:lnTo>
                                <a:pt x="569" y="745"/>
                              </a:lnTo>
                              <a:lnTo>
                                <a:pt x="568" y="748"/>
                              </a:lnTo>
                              <a:lnTo>
                                <a:pt x="568" y="751"/>
                              </a:lnTo>
                              <a:lnTo>
                                <a:pt x="568" y="755"/>
                              </a:lnTo>
                              <a:lnTo>
                                <a:pt x="568" y="758"/>
                              </a:lnTo>
                              <a:lnTo>
                                <a:pt x="568" y="761"/>
                              </a:lnTo>
                              <a:lnTo>
                                <a:pt x="568" y="764"/>
                              </a:lnTo>
                              <a:lnTo>
                                <a:pt x="566" y="767"/>
                              </a:lnTo>
                              <a:lnTo>
                                <a:pt x="568" y="771"/>
                              </a:lnTo>
                              <a:lnTo>
                                <a:pt x="568" y="774"/>
                              </a:lnTo>
                              <a:lnTo>
                                <a:pt x="568" y="777"/>
                              </a:lnTo>
                              <a:lnTo>
                                <a:pt x="568" y="780"/>
                              </a:lnTo>
                              <a:lnTo>
                                <a:pt x="568" y="783"/>
                              </a:lnTo>
                              <a:lnTo>
                                <a:pt x="568" y="785"/>
                              </a:lnTo>
                              <a:lnTo>
                                <a:pt x="569" y="788"/>
                              </a:lnTo>
                              <a:lnTo>
                                <a:pt x="569" y="791"/>
                              </a:lnTo>
                              <a:lnTo>
                                <a:pt x="571" y="794"/>
                              </a:lnTo>
                              <a:lnTo>
                                <a:pt x="571" y="797"/>
                              </a:lnTo>
                              <a:lnTo>
                                <a:pt x="572" y="800"/>
                              </a:lnTo>
                              <a:lnTo>
                                <a:pt x="572" y="803"/>
                              </a:lnTo>
                              <a:lnTo>
                                <a:pt x="574" y="806"/>
                              </a:lnTo>
                              <a:lnTo>
                                <a:pt x="575" y="808"/>
                              </a:lnTo>
                              <a:lnTo>
                                <a:pt x="577" y="811"/>
                              </a:lnTo>
                              <a:lnTo>
                                <a:pt x="578" y="813"/>
                              </a:lnTo>
                              <a:lnTo>
                                <a:pt x="579" y="816"/>
                              </a:lnTo>
                              <a:lnTo>
                                <a:pt x="581" y="818"/>
                              </a:lnTo>
                              <a:lnTo>
                                <a:pt x="582" y="820"/>
                              </a:lnTo>
                              <a:lnTo>
                                <a:pt x="584" y="823"/>
                              </a:lnTo>
                              <a:lnTo>
                                <a:pt x="585" y="824"/>
                              </a:lnTo>
                              <a:lnTo>
                                <a:pt x="587" y="827"/>
                              </a:lnTo>
                              <a:lnTo>
                                <a:pt x="588" y="829"/>
                              </a:lnTo>
                              <a:lnTo>
                                <a:pt x="589" y="830"/>
                              </a:lnTo>
                              <a:lnTo>
                                <a:pt x="592" y="833"/>
                              </a:lnTo>
                              <a:lnTo>
                                <a:pt x="594" y="834"/>
                              </a:lnTo>
                              <a:lnTo>
                                <a:pt x="595" y="837"/>
                              </a:lnTo>
                              <a:lnTo>
                                <a:pt x="598" y="839"/>
                              </a:lnTo>
                              <a:lnTo>
                                <a:pt x="600" y="840"/>
                              </a:lnTo>
                              <a:lnTo>
                                <a:pt x="602" y="842"/>
                              </a:lnTo>
                              <a:lnTo>
                                <a:pt x="604" y="843"/>
                              </a:lnTo>
                              <a:lnTo>
                                <a:pt x="607" y="844"/>
                              </a:lnTo>
                              <a:lnTo>
                                <a:pt x="608" y="846"/>
                              </a:lnTo>
                              <a:lnTo>
                                <a:pt x="611" y="847"/>
                              </a:lnTo>
                              <a:lnTo>
                                <a:pt x="614" y="849"/>
                              </a:lnTo>
                              <a:lnTo>
                                <a:pt x="615" y="849"/>
                              </a:lnTo>
                              <a:lnTo>
                                <a:pt x="618" y="850"/>
                              </a:lnTo>
                              <a:lnTo>
                                <a:pt x="621" y="852"/>
                              </a:lnTo>
                              <a:lnTo>
                                <a:pt x="624" y="852"/>
                              </a:lnTo>
                              <a:lnTo>
                                <a:pt x="627" y="853"/>
                              </a:lnTo>
                              <a:lnTo>
                                <a:pt x="630" y="853"/>
                              </a:lnTo>
                              <a:lnTo>
                                <a:pt x="633" y="854"/>
                              </a:lnTo>
                              <a:lnTo>
                                <a:pt x="635" y="854"/>
                              </a:lnTo>
                              <a:lnTo>
                                <a:pt x="638" y="854"/>
                              </a:lnTo>
                              <a:lnTo>
                                <a:pt x="641" y="854"/>
                              </a:lnTo>
                              <a:lnTo>
                                <a:pt x="644" y="854"/>
                              </a:lnTo>
                              <a:lnTo>
                                <a:pt x="647" y="854"/>
                              </a:lnTo>
                              <a:lnTo>
                                <a:pt x="650" y="854"/>
                              </a:lnTo>
                              <a:lnTo>
                                <a:pt x="654" y="854"/>
                              </a:lnTo>
                              <a:lnTo>
                                <a:pt x="657" y="854"/>
                              </a:lnTo>
                              <a:lnTo>
                                <a:pt x="660" y="854"/>
                              </a:lnTo>
                              <a:lnTo>
                                <a:pt x="664" y="854"/>
                              </a:lnTo>
                              <a:lnTo>
                                <a:pt x="667" y="854"/>
                              </a:lnTo>
                              <a:lnTo>
                                <a:pt x="668" y="854"/>
                              </a:lnTo>
                              <a:lnTo>
                                <a:pt x="671" y="853"/>
                              </a:lnTo>
                              <a:lnTo>
                                <a:pt x="674" y="853"/>
                              </a:lnTo>
                              <a:lnTo>
                                <a:pt x="677" y="852"/>
                              </a:lnTo>
                              <a:lnTo>
                                <a:pt x="679" y="852"/>
                              </a:lnTo>
                              <a:lnTo>
                                <a:pt x="681" y="850"/>
                              </a:lnTo>
                              <a:lnTo>
                                <a:pt x="683" y="849"/>
                              </a:lnTo>
                              <a:lnTo>
                                <a:pt x="686" y="849"/>
                              </a:lnTo>
                              <a:lnTo>
                                <a:pt x="687" y="847"/>
                              </a:lnTo>
                              <a:lnTo>
                                <a:pt x="690" y="847"/>
                              </a:lnTo>
                              <a:lnTo>
                                <a:pt x="691" y="846"/>
                              </a:lnTo>
                              <a:lnTo>
                                <a:pt x="693" y="844"/>
                              </a:lnTo>
                              <a:lnTo>
                                <a:pt x="694" y="843"/>
                              </a:lnTo>
                              <a:lnTo>
                                <a:pt x="696" y="842"/>
                              </a:lnTo>
                              <a:lnTo>
                                <a:pt x="697" y="840"/>
                              </a:lnTo>
                              <a:lnTo>
                                <a:pt x="699" y="839"/>
                              </a:lnTo>
                              <a:lnTo>
                                <a:pt x="700" y="836"/>
                              </a:lnTo>
                              <a:lnTo>
                                <a:pt x="702" y="834"/>
                              </a:lnTo>
                              <a:lnTo>
                                <a:pt x="702" y="831"/>
                              </a:lnTo>
                              <a:lnTo>
                                <a:pt x="702" y="849"/>
                              </a:lnTo>
                              <a:lnTo>
                                <a:pt x="749" y="849"/>
                              </a:lnTo>
                              <a:lnTo>
                                <a:pt x="749" y="683"/>
                              </a:lnTo>
                              <a:close/>
                              <a:moveTo>
                                <a:pt x="657" y="723"/>
                              </a:moveTo>
                              <a:lnTo>
                                <a:pt x="660" y="725"/>
                              </a:lnTo>
                              <a:lnTo>
                                <a:pt x="661" y="725"/>
                              </a:lnTo>
                              <a:lnTo>
                                <a:pt x="664" y="725"/>
                              </a:lnTo>
                              <a:lnTo>
                                <a:pt x="666" y="725"/>
                              </a:lnTo>
                              <a:lnTo>
                                <a:pt x="667" y="725"/>
                              </a:lnTo>
                              <a:lnTo>
                                <a:pt x="670" y="726"/>
                              </a:lnTo>
                              <a:lnTo>
                                <a:pt x="671" y="726"/>
                              </a:lnTo>
                              <a:lnTo>
                                <a:pt x="673" y="728"/>
                              </a:lnTo>
                              <a:lnTo>
                                <a:pt x="674" y="728"/>
                              </a:lnTo>
                              <a:lnTo>
                                <a:pt x="676" y="729"/>
                              </a:lnTo>
                              <a:lnTo>
                                <a:pt x="677" y="729"/>
                              </a:lnTo>
                              <a:lnTo>
                                <a:pt x="679" y="729"/>
                              </a:lnTo>
                              <a:lnTo>
                                <a:pt x="681" y="731"/>
                              </a:lnTo>
                              <a:lnTo>
                                <a:pt x="683" y="732"/>
                              </a:lnTo>
                              <a:lnTo>
                                <a:pt x="684" y="734"/>
                              </a:lnTo>
                              <a:lnTo>
                                <a:pt x="686" y="735"/>
                              </a:lnTo>
                              <a:lnTo>
                                <a:pt x="687" y="735"/>
                              </a:lnTo>
                              <a:lnTo>
                                <a:pt x="689" y="736"/>
                              </a:lnTo>
                              <a:lnTo>
                                <a:pt x="689" y="738"/>
                              </a:lnTo>
                              <a:lnTo>
                                <a:pt x="690" y="739"/>
                              </a:lnTo>
                              <a:lnTo>
                                <a:pt x="691" y="741"/>
                              </a:lnTo>
                              <a:lnTo>
                                <a:pt x="691" y="742"/>
                              </a:lnTo>
                              <a:lnTo>
                                <a:pt x="693" y="744"/>
                              </a:lnTo>
                              <a:lnTo>
                                <a:pt x="693" y="745"/>
                              </a:lnTo>
                              <a:lnTo>
                                <a:pt x="694" y="748"/>
                              </a:lnTo>
                              <a:lnTo>
                                <a:pt x="696" y="749"/>
                              </a:lnTo>
                              <a:lnTo>
                                <a:pt x="696" y="751"/>
                              </a:lnTo>
                              <a:lnTo>
                                <a:pt x="697" y="752"/>
                              </a:lnTo>
                              <a:lnTo>
                                <a:pt x="697" y="754"/>
                              </a:lnTo>
                              <a:lnTo>
                                <a:pt x="699" y="755"/>
                              </a:lnTo>
                              <a:lnTo>
                                <a:pt x="699" y="758"/>
                              </a:lnTo>
                              <a:lnTo>
                                <a:pt x="699" y="759"/>
                              </a:lnTo>
                              <a:lnTo>
                                <a:pt x="699" y="761"/>
                              </a:lnTo>
                              <a:lnTo>
                                <a:pt x="699" y="764"/>
                              </a:lnTo>
                              <a:lnTo>
                                <a:pt x="699" y="765"/>
                              </a:lnTo>
                              <a:lnTo>
                                <a:pt x="699" y="767"/>
                              </a:lnTo>
                              <a:lnTo>
                                <a:pt x="699" y="770"/>
                              </a:lnTo>
                              <a:lnTo>
                                <a:pt x="699" y="771"/>
                              </a:lnTo>
                              <a:lnTo>
                                <a:pt x="699" y="772"/>
                              </a:lnTo>
                              <a:lnTo>
                                <a:pt x="699" y="775"/>
                              </a:lnTo>
                              <a:lnTo>
                                <a:pt x="699" y="777"/>
                              </a:lnTo>
                              <a:lnTo>
                                <a:pt x="699" y="778"/>
                              </a:lnTo>
                              <a:lnTo>
                                <a:pt x="697" y="780"/>
                              </a:lnTo>
                              <a:lnTo>
                                <a:pt x="697" y="781"/>
                              </a:lnTo>
                              <a:lnTo>
                                <a:pt x="696" y="784"/>
                              </a:lnTo>
                              <a:lnTo>
                                <a:pt x="696" y="785"/>
                              </a:lnTo>
                              <a:lnTo>
                                <a:pt x="694" y="787"/>
                              </a:lnTo>
                              <a:lnTo>
                                <a:pt x="693" y="788"/>
                              </a:lnTo>
                              <a:lnTo>
                                <a:pt x="693" y="790"/>
                              </a:lnTo>
                              <a:lnTo>
                                <a:pt x="691" y="791"/>
                              </a:lnTo>
                              <a:lnTo>
                                <a:pt x="691" y="793"/>
                              </a:lnTo>
                              <a:lnTo>
                                <a:pt x="690" y="794"/>
                              </a:lnTo>
                              <a:lnTo>
                                <a:pt x="689" y="795"/>
                              </a:lnTo>
                              <a:lnTo>
                                <a:pt x="689" y="797"/>
                              </a:lnTo>
                              <a:lnTo>
                                <a:pt x="687" y="798"/>
                              </a:lnTo>
                              <a:lnTo>
                                <a:pt x="686" y="800"/>
                              </a:lnTo>
                              <a:lnTo>
                                <a:pt x="684" y="801"/>
                              </a:lnTo>
                              <a:lnTo>
                                <a:pt x="683" y="801"/>
                              </a:lnTo>
                              <a:lnTo>
                                <a:pt x="681" y="803"/>
                              </a:lnTo>
                              <a:lnTo>
                                <a:pt x="679" y="803"/>
                              </a:lnTo>
                              <a:lnTo>
                                <a:pt x="677" y="804"/>
                              </a:lnTo>
                              <a:lnTo>
                                <a:pt x="676" y="806"/>
                              </a:lnTo>
                              <a:lnTo>
                                <a:pt x="674" y="806"/>
                              </a:lnTo>
                              <a:lnTo>
                                <a:pt x="673" y="807"/>
                              </a:lnTo>
                              <a:lnTo>
                                <a:pt x="671" y="807"/>
                              </a:lnTo>
                              <a:lnTo>
                                <a:pt x="670" y="808"/>
                              </a:lnTo>
                              <a:lnTo>
                                <a:pt x="667" y="808"/>
                              </a:lnTo>
                              <a:lnTo>
                                <a:pt x="666" y="808"/>
                              </a:lnTo>
                              <a:lnTo>
                                <a:pt x="664" y="808"/>
                              </a:lnTo>
                              <a:lnTo>
                                <a:pt x="661" y="808"/>
                              </a:lnTo>
                              <a:lnTo>
                                <a:pt x="660" y="808"/>
                              </a:lnTo>
                              <a:lnTo>
                                <a:pt x="657" y="808"/>
                              </a:lnTo>
                              <a:lnTo>
                                <a:pt x="656" y="808"/>
                              </a:lnTo>
                              <a:lnTo>
                                <a:pt x="654" y="808"/>
                              </a:lnTo>
                              <a:lnTo>
                                <a:pt x="653" y="808"/>
                              </a:lnTo>
                              <a:lnTo>
                                <a:pt x="651" y="808"/>
                              </a:lnTo>
                              <a:lnTo>
                                <a:pt x="648" y="808"/>
                              </a:lnTo>
                              <a:lnTo>
                                <a:pt x="647" y="808"/>
                              </a:lnTo>
                              <a:lnTo>
                                <a:pt x="646" y="807"/>
                              </a:lnTo>
                              <a:lnTo>
                                <a:pt x="644" y="807"/>
                              </a:lnTo>
                              <a:lnTo>
                                <a:pt x="643" y="806"/>
                              </a:lnTo>
                              <a:lnTo>
                                <a:pt x="641" y="806"/>
                              </a:lnTo>
                              <a:lnTo>
                                <a:pt x="640" y="804"/>
                              </a:lnTo>
                              <a:lnTo>
                                <a:pt x="637" y="803"/>
                              </a:lnTo>
                              <a:lnTo>
                                <a:pt x="635" y="803"/>
                              </a:lnTo>
                              <a:lnTo>
                                <a:pt x="634" y="801"/>
                              </a:lnTo>
                              <a:lnTo>
                                <a:pt x="633" y="801"/>
                              </a:lnTo>
                              <a:lnTo>
                                <a:pt x="631" y="800"/>
                              </a:lnTo>
                              <a:lnTo>
                                <a:pt x="630" y="798"/>
                              </a:lnTo>
                              <a:lnTo>
                                <a:pt x="628" y="797"/>
                              </a:lnTo>
                              <a:lnTo>
                                <a:pt x="627" y="795"/>
                              </a:lnTo>
                              <a:lnTo>
                                <a:pt x="627" y="794"/>
                              </a:lnTo>
                              <a:lnTo>
                                <a:pt x="625" y="793"/>
                              </a:lnTo>
                              <a:lnTo>
                                <a:pt x="624" y="791"/>
                              </a:lnTo>
                              <a:lnTo>
                                <a:pt x="623" y="790"/>
                              </a:lnTo>
                              <a:lnTo>
                                <a:pt x="621" y="788"/>
                              </a:lnTo>
                              <a:lnTo>
                                <a:pt x="621" y="787"/>
                              </a:lnTo>
                              <a:lnTo>
                                <a:pt x="621" y="785"/>
                              </a:lnTo>
                              <a:lnTo>
                                <a:pt x="620" y="784"/>
                              </a:lnTo>
                              <a:lnTo>
                                <a:pt x="620" y="781"/>
                              </a:lnTo>
                              <a:lnTo>
                                <a:pt x="618" y="780"/>
                              </a:lnTo>
                              <a:lnTo>
                                <a:pt x="618" y="778"/>
                              </a:lnTo>
                              <a:lnTo>
                                <a:pt x="617" y="777"/>
                              </a:lnTo>
                              <a:lnTo>
                                <a:pt x="617" y="774"/>
                              </a:lnTo>
                              <a:lnTo>
                                <a:pt x="617" y="772"/>
                              </a:lnTo>
                              <a:lnTo>
                                <a:pt x="617" y="770"/>
                              </a:lnTo>
                              <a:lnTo>
                                <a:pt x="617" y="768"/>
                              </a:lnTo>
                              <a:lnTo>
                                <a:pt x="615" y="765"/>
                              </a:lnTo>
                              <a:lnTo>
                                <a:pt x="617" y="764"/>
                              </a:lnTo>
                              <a:lnTo>
                                <a:pt x="617" y="762"/>
                              </a:lnTo>
                              <a:lnTo>
                                <a:pt x="617" y="761"/>
                              </a:lnTo>
                              <a:lnTo>
                                <a:pt x="617" y="759"/>
                              </a:lnTo>
                              <a:lnTo>
                                <a:pt x="617" y="757"/>
                              </a:lnTo>
                              <a:lnTo>
                                <a:pt x="618" y="755"/>
                              </a:lnTo>
                              <a:lnTo>
                                <a:pt x="618" y="754"/>
                              </a:lnTo>
                              <a:lnTo>
                                <a:pt x="620" y="752"/>
                              </a:lnTo>
                              <a:lnTo>
                                <a:pt x="620" y="751"/>
                              </a:lnTo>
                              <a:lnTo>
                                <a:pt x="621" y="749"/>
                              </a:lnTo>
                              <a:lnTo>
                                <a:pt x="621" y="748"/>
                              </a:lnTo>
                              <a:lnTo>
                                <a:pt x="621" y="745"/>
                              </a:lnTo>
                              <a:lnTo>
                                <a:pt x="623" y="744"/>
                              </a:lnTo>
                              <a:lnTo>
                                <a:pt x="624" y="742"/>
                              </a:lnTo>
                              <a:lnTo>
                                <a:pt x="625" y="741"/>
                              </a:lnTo>
                              <a:lnTo>
                                <a:pt x="627" y="739"/>
                              </a:lnTo>
                              <a:lnTo>
                                <a:pt x="627" y="738"/>
                              </a:lnTo>
                              <a:lnTo>
                                <a:pt x="628" y="736"/>
                              </a:lnTo>
                              <a:lnTo>
                                <a:pt x="630" y="735"/>
                              </a:lnTo>
                              <a:lnTo>
                                <a:pt x="631" y="735"/>
                              </a:lnTo>
                              <a:lnTo>
                                <a:pt x="633" y="734"/>
                              </a:lnTo>
                              <a:lnTo>
                                <a:pt x="634" y="732"/>
                              </a:lnTo>
                              <a:lnTo>
                                <a:pt x="635" y="731"/>
                              </a:lnTo>
                              <a:lnTo>
                                <a:pt x="637" y="729"/>
                              </a:lnTo>
                              <a:lnTo>
                                <a:pt x="640" y="729"/>
                              </a:lnTo>
                              <a:lnTo>
                                <a:pt x="641" y="729"/>
                              </a:lnTo>
                              <a:lnTo>
                                <a:pt x="643" y="728"/>
                              </a:lnTo>
                              <a:lnTo>
                                <a:pt x="644" y="728"/>
                              </a:lnTo>
                              <a:lnTo>
                                <a:pt x="646" y="726"/>
                              </a:lnTo>
                              <a:lnTo>
                                <a:pt x="647" y="726"/>
                              </a:lnTo>
                              <a:lnTo>
                                <a:pt x="648" y="725"/>
                              </a:lnTo>
                              <a:lnTo>
                                <a:pt x="651" y="725"/>
                              </a:lnTo>
                              <a:lnTo>
                                <a:pt x="653" y="725"/>
                              </a:lnTo>
                              <a:lnTo>
                                <a:pt x="654" y="725"/>
                              </a:lnTo>
                              <a:lnTo>
                                <a:pt x="656" y="725"/>
                              </a:lnTo>
                              <a:lnTo>
                                <a:pt x="657" y="723"/>
                              </a:lnTo>
                              <a:close/>
                              <a:moveTo>
                                <a:pt x="954" y="629"/>
                              </a:moveTo>
                              <a:lnTo>
                                <a:pt x="906" y="629"/>
                              </a:lnTo>
                              <a:lnTo>
                                <a:pt x="906" y="698"/>
                              </a:lnTo>
                              <a:lnTo>
                                <a:pt x="904" y="696"/>
                              </a:lnTo>
                              <a:lnTo>
                                <a:pt x="903" y="695"/>
                              </a:lnTo>
                              <a:lnTo>
                                <a:pt x="901" y="693"/>
                              </a:lnTo>
                              <a:lnTo>
                                <a:pt x="900" y="692"/>
                              </a:lnTo>
                              <a:lnTo>
                                <a:pt x="897" y="690"/>
                              </a:lnTo>
                              <a:lnTo>
                                <a:pt x="895" y="689"/>
                              </a:lnTo>
                              <a:lnTo>
                                <a:pt x="894" y="689"/>
                              </a:lnTo>
                              <a:lnTo>
                                <a:pt x="891" y="688"/>
                              </a:lnTo>
                              <a:lnTo>
                                <a:pt x="890" y="686"/>
                              </a:lnTo>
                              <a:lnTo>
                                <a:pt x="888" y="686"/>
                              </a:lnTo>
                              <a:lnTo>
                                <a:pt x="887" y="685"/>
                              </a:lnTo>
                              <a:lnTo>
                                <a:pt x="884" y="683"/>
                              </a:lnTo>
                              <a:lnTo>
                                <a:pt x="883" y="683"/>
                              </a:lnTo>
                              <a:lnTo>
                                <a:pt x="880" y="682"/>
                              </a:lnTo>
                              <a:lnTo>
                                <a:pt x="878" y="682"/>
                              </a:lnTo>
                              <a:lnTo>
                                <a:pt x="875" y="680"/>
                              </a:lnTo>
                              <a:lnTo>
                                <a:pt x="874" y="680"/>
                              </a:lnTo>
                              <a:lnTo>
                                <a:pt x="871" y="679"/>
                              </a:lnTo>
                              <a:lnTo>
                                <a:pt x="870" y="679"/>
                              </a:lnTo>
                              <a:lnTo>
                                <a:pt x="867" y="679"/>
                              </a:lnTo>
                              <a:lnTo>
                                <a:pt x="865" y="679"/>
                              </a:lnTo>
                              <a:lnTo>
                                <a:pt x="862" y="679"/>
                              </a:lnTo>
                              <a:lnTo>
                                <a:pt x="860" y="679"/>
                              </a:lnTo>
                              <a:lnTo>
                                <a:pt x="857" y="677"/>
                              </a:lnTo>
                              <a:lnTo>
                                <a:pt x="854" y="679"/>
                              </a:lnTo>
                              <a:lnTo>
                                <a:pt x="851" y="679"/>
                              </a:lnTo>
                              <a:lnTo>
                                <a:pt x="848" y="679"/>
                              </a:lnTo>
                              <a:lnTo>
                                <a:pt x="845" y="679"/>
                              </a:lnTo>
                              <a:lnTo>
                                <a:pt x="842" y="679"/>
                              </a:lnTo>
                              <a:lnTo>
                                <a:pt x="839" y="680"/>
                              </a:lnTo>
                              <a:lnTo>
                                <a:pt x="837" y="680"/>
                              </a:lnTo>
                              <a:lnTo>
                                <a:pt x="835" y="682"/>
                              </a:lnTo>
                              <a:lnTo>
                                <a:pt x="832" y="682"/>
                              </a:lnTo>
                              <a:lnTo>
                                <a:pt x="829" y="683"/>
                              </a:lnTo>
                              <a:lnTo>
                                <a:pt x="827" y="685"/>
                              </a:lnTo>
                              <a:lnTo>
                                <a:pt x="824" y="685"/>
                              </a:lnTo>
                              <a:lnTo>
                                <a:pt x="822" y="686"/>
                              </a:lnTo>
                              <a:lnTo>
                                <a:pt x="819" y="688"/>
                              </a:lnTo>
                              <a:lnTo>
                                <a:pt x="816" y="689"/>
                              </a:lnTo>
                              <a:lnTo>
                                <a:pt x="815" y="690"/>
                              </a:lnTo>
                              <a:lnTo>
                                <a:pt x="812" y="692"/>
                              </a:lnTo>
                              <a:lnTo>
                                <a:pt x="811" y="693"/>
                              </a:lnTo>
                              <a:lnTo>
                                <a:pt x="808" y="695"/>
                              </a:lnTo>
                              <a:lnTo>
                                <a:pt x="806" y="696"/>
                              </a:lnTo>
                              <a:lnTo>
                                <a:pt x="804" y="698"/>
                              </a:lnTo>
                              <a:lnTo>
                                <a:pt x="802" y="700"/>
                              </a:lnTo>
                              <a:lnTo>
                                <a:pt x="801" y="702"/>
                              </a:lnTo>
                              <a:lnTo>
                                <a:pt x="798" y="703"/>
                              </a:lnTo>
                              <a:lnTo>
                                <a:pt x="796" y="706"/>
                              </a:lnTo>
                              <a:lnTo>
                                <a:pt x="795" y="708"/>
                              </a:lnTo>
                              <a:lnTo>
                                <a:pt x="792" y="711"/>
                              </a:lnTo>
                              <a:lnTo>
                                <a:pt x="791" y="712"/>
                              </a:lnTo>
                              <a:lnTo>
                                <a:pt x="789" y="715"/>
                              </a:lnTo>
                              <a:lnTo>
                                <a:pt x="788" y="716"/>
                              </a:lnTo>
                              <a:lnTo>
                                <a:pt x="786" y="719"/>
                              </a:lnTo>
                              <a:lnTo>
                                <a:pt x="785" y="722"/>
                              </a:lnTo>
                              <a:lnTo>
                                <a:pt x="783" y="723"/>
                              </a:lnTo>
                              <a:lnTo>
                                <a:pt x="783" y="726"/>
                              </a:lnTo>
                              <a:lnTo>
                                <a:pt x="782" y="729"/>
                              </a:lnTo>
                              <a:lnTo>
                                <a:pt x="781" y="731"/>
                              </a:lnTo>
                              <a:lnTo>
                                <a:pt x="781" y="734"/>
                              </a:lnTo>
                              <a:lnTo>
                                <a:pt x="779" y="736"/>
                              </a:lnTo>
                              <a:lnTo>
                                <a:pt x="778" y="739"/>
                              </a:lnTo>
                              <a:lnTo>
                                <a:pt x="778" y="742"/>
                              </a:lnTo>
                              <a:lnTo>
                                <a:pt x="776" y="745"/>
                              </a:lnTo>
                              <a:lnTo>
                                <a:pt x="776" y="748"/>
                              </a:lnTo>
                              <a:lnTo>
                                <a:pt x="775" y="751"/>
                              </a:lnTo>
                              <a:lnTo>
                                <a:pt x="775" y="755"/>
                              </a:lnTo>
                              <a:lnTo>
                                <a:pt x="775" y="758"/>
                              </a:lnTo>
                              <a:lnTo>
                                <a:pt x="775" y="761"/>
                              </a:lnTo>
                              <a:lnTo>
                                <a:pt x="775" y="764"/>
                              </a:lnTo>
                              <a:lnTo>
                                <a:pt x="773" y="767"/>
                              </a:lnTo>
                              <a:lnTo>
                                <a:pt x="775" y="771"/>
                              </a:lnTo>
                              <a:lnTo>
                                <a:pt x="775" y="774"/>
                              </a:lnTo>
                              <a:lnTo>
                                <a:pt x="775" y="777"/>
                              </a:lnTo>
                              <a:lnTo>
                                <a:pt x="775" y="780"/>
                              </a:lnTo>
                              <a:lnTo>
                                <a:pt x="775" y="783"/>
                              </a:lnTo>
                              <a:lnTo>
                                <a:pt x="776" y="785"/>
                              </a:lnTo>
                              <a:lnTo>
                                <a:pt x="776" y="788"/>
                              </a:lnTo>
                              <a:lnTo>
                                <a:pt x="778" y="791"/>
                              </a:lnTo>
                              <a:lnTo>
                                <a:pt x="778" y="794"/>
                              </a:lnTo>
                              <a:lnTo>
                                <a:pt x="779" y="797"/>
                              </a:lnTo>
                              <a:lnTo>
                                <a:pt x="781" y="800"/>
                              </a:lnTo>
                              <a:lnTo>
                                <a:pt x="781" y="801"/>
                              </a:lnTo>
                              <a:lnTo>
                                <a:pt x="782" y="804"/>
                              </a:lnTo>
                              <a:lnTo>
                                <a:pt x="783" y="807"/>
                              </a:lnTo>
                              <a:lnTo>
                                <a:pt x="783" y="810"/>
                              </a:lnTo>
                              <a:lnTo>
                                <a:pt x="785" y="813"/>
                              </a:lnTo>
                              <a:lnTo>
                                <a:pt x="786" y="816"/>
                              </a:lnTo>
                              <a:lnTo>
                                <a:pt x="788" y="818"/>
                              </a:lnTo>
                              <a:lnTo>
                                <a:pt x="789" y="820"/>
                              </a:lnTo>
                              <a:lnTo>
                                <a:pt x="791" y="823"/>
                              </a:lnTo>
                              <a:lnTo>
                                <a:pt x="792" y="824"/>
                              </a:lnTo>
                              <a:lnTo>
                                <a:pt x="795" y="827"/>
                              </a:lnTo>
                              <a:lnTo>
                                <a:pt x="796" y="829"/>
                              </a:lnTo>
                              <a:lnTo>
                                <a:pt x="798" y="830"/>
                              </a:lnTo>
                              <a:lnTo>
                                <a:pt x="801" y="833"/>
                              </a:lnTo>
                              <a:lnTo>
                                <a:pt x="802" y="834"/>
                              </a:lnTo>
                              <a:lnTo>
                                <a:pt x="804" y="836"/>
                              </a:lnTo>
                              <a:lnTo>
                                <a:pt x="806" y="837"/>
                              </a:lnTo>
                              <a:lnTo>
                                <a:pt x="808" y="840"/>
                              </a:lnTo>
                              <a:lnTo>
                                <a:pt x="811" y="842"/>
                              </a:lnTo>
                              <a:lnTo>
                                <a:pt x="812" y="843"/>
                              </a:lnTo>
                              <a:lnTo>
                                <a:pt x="815" y="844"/>
                              </a:lnTo>
                              <a:lnTo>
                                <a:pt x="816" y="846"/>
                              </a:lnTo>
                              <a:lnTo>
                                <a:pt x="819" y="847"/>
                              </a:lnTo>
                              <a:lnTo>
                                <a:pt x="822" y="849"/>
                              </a:lnTo>
                              <a:lnTo>
                                <a:pt x="824" y="849"/>
                              </a:lnTo>
                              <a:lnTo>
                                <a:pt x="827" y="850"/>
                              </a:lnTo>
                              <a:lnTo>
                                <a:pt x="829" y="852"/>
                              </a:lnTo>
                              <a:lnTo>
                                <a:pt x="832" y="852"/>
                              </a:lnTo>
                              <a:lnTo>
                                <a:pt x="835" y="853"/>
                              </a:lnTo>
                              <a:lnTo>
                                <a:pt x="838" y="853"/>
                              </a:lnTo>
                              <a:lnTo>
                                <a:pt x="841" y="854"/>
                              </a:lnTo>
                              <a:lnTo>
                                <a:pt x="844" y="854"/>
                              </a:lnTo>
                              <a:lnTo>
                                <a:pt x="847" y="854"/>
                              </a:lnTo>
                              <a:lnTo>
                                <a:pt x="850" y="854"/>
                              </a:lnTo>
                              <a:lnTo>
                                <a:pt x="852" y="854"/>
                              </a:lnTo>
                              <a:lnTo>
                                <a:pt x="855" y="854"/>
                              </a:lnTo>
                              <a:lnTo>
                                <a:pt x="857" y="854"/>
                              </a:lnTo>
                              <a:lnTo>
                                <a:pt x="860" y="854"/>
                              </a:lnTo>
                              <a:lnTo>
                                <a:pt x="861" y="854"/>
                              </a:lnTo>
                              <a:lnTo>
                                <a:pt x="862" y="854"/>
                              </a:lnTo>
                              <a:lnTo>
                                <a:pt x="864" y="854"/>
                              </a:lnTo>
                              <a:lnTo>
                                <a:pt x="867" y="854"/>
                              </a:lnTo>
                              <a:lnTo>
                                <a:pt x="868" y="854"/>
                              </a:lnTo>
                              <a:lnTo>
                                <a:pt x="870" y="854"/>
                              </a:lnTo>
                              <a:lnTo>
                                <a:pt x="871" y="854"/>
                              </a:lnTo>
                              <a:lnTo>
                                <a:pt x="872" y="854"/>
                              </a:lnTo>
                              <a:lnTo>
                                <a:pt x="874" y="854"/>
                              </a:lnTo>
                              <a:lnTo>
                                <a:pt x="875" y="854"/>
                              </a:lnTo>
                              <a:lnTo>
                                <a:pt x="877" y="853"/>
                              </a:lnTo>
                              <a:lnTo>
                                <a:pt x="878" y="853"/>
                              </a:lnTo>
                              <a:lnTo>
                                <a:pt x="880" y="853"/>
                              </a:lnTo>
                              <a:lnTo>
                                <a:pt x="881" y="853"/>
                              </a:lnTo>
                              <a:lnTo>
                                <a:pt x="883" y="852"/>
                              </a:lnTo>
                              <a:lnTo>
                                <a:pt x="884" y="852"/>
                              </a:lnTo>
                              <a:lnTo>
                                <a:pt x="885" y="850"/>
                              </a:lnTo>
                              <a:lnTo>
                                <a:pt x="887" y="850"/>
                              </a:lnTo>
                              <a:lnTo>
                                <a:pt x="888" y="849"/>
                              </a:lnTo>
                              <a:lnTo>
                                <a:pt x="890" y="849"/>
                              </a:lnTo>
                              <a:lnTo>
                                <a:pt x="891" y="847"/>
                              </a:lnTo>
                              <a:lnTo>
                                <a:pt x="893" y="846"/>
                              </a:lnTo>
                              <a:lnTo>
                                <a:pt x="893" y="844"/>
                              </a:lnTo>
                              <a:lnTo>
                                <a:pt x="894" y="844"/>
                              </a:lnTo>
                              <a:lnTo>
                                <a:pt x="895" y="843"/>
                              </a:lnTo>
                              <a:lnTo>
                                <a:pt x="897" y="843"/>
                              </a:lnTo>
                              <a:lnTo>
                                <a:pt x="898" y="842"/>
                              </a:lnTo>
                              <a:lnTo>
                                <a:pt x="900" y="840"/>
                              </a:lnTo>
                              <a:lnTo>
                                <a:pt x="901" y="840"/>
                              </a:lnTo>
                              <a:lnTo>
                                <a:pt x="903" y="839"/>
                              </a:lnTo>
                              <a:lnTo>
                                <a:pt x="904" y="837"/>
                              </a:lnTo>
                              <a:lnTo>
                                <a:pt x="906" y="836"/>
                              </a:lnTo>
                              <a:lnTo>
                                <a:pt x="907" y="834"/>
                              </a:lnTo>
                              <a:lnTo>
                                <a:pt x="908" y="833"/>
                              </a:lnTo>
                              <a:lnTo>
                                <a:pt x="908" y="831"/>
                              </a:lnTo>
                              <a:lnTo>
                                <a:pt x="908" y="849"/>
                              </a:lnTo>
                              <a:lnTo>
                                <a:pt x="954" y="849"/>
                              </a:lnTo>
                              <a:lnTo>
                                <a:pt x="954" y="629"/>
                              </a:lnTo>
                              <a:close/>
                              <a:moveTo>
                                <a:pt x="865" y="723"/>
                              </a:moveTo>
                              <a:lnTo>
                                <a:pt x="868" y="725"/>
                              </a:lnTo>
                              <a:lnTo>
                                <a:pt x="870" y="725"/>
                              </a:lnTo>
                              <a:lnTo>
                                <a:pt x="872" y="725"/>
                              </a:lnTo>
                              <a:lnTo>
                                <a:pt x="874" y="725"/>
                              </a:lnTo>
                              <a:lnTo>
                                <a:pt x="875" y="725"/>
                              </a:lnTo>
                              <a:lnTo>
                                <a:pt x="878" y="726"/>
                              </a:lnTo>
                              <a:lnTo>
                                <a:pt x="880" y="726"/>
                              </a:lnTo>
                              <a:lnTo>
                                <a:pt x="881" y="728"/>
                              </a:lnTo>
                              <a:lnTo>
                                <a:pt x="883" y="728"/>
                              </a:lnTo>
                              <a:lnTo>
                                <a:pt x="884" y="729"/>
                              </a:lnTo>
                              <a:lnTo>
                                <a:pt x="885" y="729"/>
                              </a:lnTo>
                              <a:lnTo>
                                <a:pt x="887" y="729"/>
                              </a:lnTo>
                              <a:lnTo>
                                <a:pt x="890" y="731"/>
                              </a:lnTo>
                              <a:lnTo>
                                <a:pt x="891" y="732"/>
                              </a:lnTo>
                              <a:lnTo>
                                <a:pt x="893" y="734"/>
                              </a:lnTo>
                              <a:lnTo>
                                <a:pt x="894" y="735"/>
                              </a:lnTo>
                              <a:lnTo>
                                <a:pt x="895" y="735"/>
                              </a:lnTo>
                              <a:lnTo>
                                <a:pt x="897" y="736"/>
                              </a:lnTo>
                              <a:lnTo>
                                <a:pt x="898" y="738"/>
                              </a:lnTo>
                              <a:lnTo>
                                <a:pt x="898" y="739"/>
                              </a:lnTo>
                              <a:lnTo>
                                <a:pt x="900" y="741"/>
                              </a:lnTo>
                              <a:lnTo>
                                <a:pt x="901" y="742"/>
                              </a:lnTo>
                              <a:lnTo>
                                <a:pt x="903" y="744"/>
                              </a:lnTo>
                              <a:lnTo>
                                <a:pt x="903" y="745"/>
                              </a:lnTo>
                              <a:lnTo>
                                <a:pt x="904" y="748"/>
                              </a:lnTo>
                              <a:lnTo>
                                <a:pt x="904" y="749"/>
                              </a:lnTo>
                              <a:lnTo>
                                <a:pt x="906" y="751"/>
                              </a:lnTo>
                              <a:lnTo>
                                <a:pt x="906" y="752"/>
                              </a:lnTo>
                              <a:lnTo>
                                <a:pt x="907" y="754"/>
                              </a:lnTo>
                              <a:lnTo>
                                <a:pt x="907" y="755"/>
                              </a:lnTo>
                              <a:lnTo>
                                <a:pt x="908" y="757"/>
                              </a:lnTo>
                              <a:lnTo>
                                <a:pt x="908" y="759"/>
                              </a:lnTo>
                              <a:lnTo>
                                <a:pt x="908" y="761"/>
                              </a:lnTo>
                              <a:lnTo>
                                <a:pt x="908" y="762"/>
                              </a:lnTo>
                              <a:lnTo>
                                <a:pt x="908" y="764"/>
                              </a:lnTo>
                              <a:lnTo>
                                <a:pt x="908" y="765"/>
                              </a:lnTo>
                              <a:lnTo>
                                <a:pt x="908" y="768"/>
                              </a:lnTo>
                              <a:lnTo>
                                <a:pt x="908" y="770"/>
                              </a:lnTo>
                              <a:lnTo>
                                <a:pt x="908" y="772"/>
                              </a:lnTo>
                              <a:lnTo>
                                <a:pt x="908" y="774"/>
                              </a:lnTo>
                              <a:lnTo>
                                <a:pt x="908" y="775"/>
                              </a:lnTo>
                              <a:lnTo>
                                <a:pt x="907" y="778"/>
                              </a:lnTo>
                              <a:lnTo>
                                <a:pt x="907" y="780"/>
                              </a:lnTo>
                              <a:lnTo>
                                <a:pt x="906" y="781"/>
                              </a:lnTo>
                              <a:lnTo>
                                <a:pt x="906" y="783"/>
                              </a:lnTo>
                              <a:lnTo>
                                <a:pt x="904" y="784"/>
                              </a:lnTo>
                              <a:lnTo>
                                <a:pt x="904" y="785"/>
                              </a:lnTo>
                              <a:lnTo>
                                <a:pt x="903" y="787"/>
                              </a:lnTo>
                              <a:lnTo>
                                <a:pt x="903" y="790"/>
                              </a:lnTo>
                              <a:lnTo>
                                <a:pt x="901" y="791"/>
                              </a:lnTo>
                              <a:lnTo>
                                <a:pt x="900" y="793"/>
                              </a:lnTo>
                              <a:lnTo>
                                <a:pt x="898" y="794"/>
                              </a:lnTo>
                              <a:lnTo>
                                <a:pt x="898" y="795"/>
                              </a:lnTo>
                              <a:lnTo>
                                <a:pt x="897" y="797"/>
                              </a:lnTo>
                              <a:lnTo>
                                <a:pt x="895" y="798"/>
                              </a:lnTo>
                              <a:lnTo>
                                <a:pt x="894" y="800"/>
                              </a:lnTo>
                              <a:lnTo>
                                <a:pt x="893" y="801"/>
                              </a:lnTo>
                              <a:lnTo>
                                <a:pt x="891" y="801"/>
                              </a:lnTo>
                              <a:lnTo>
                                <a:pt x="890" y="803"/>
                              </a:lnTo>
                              <a:lnTo>
                                <a:pt x="887" y="803"/>
                              </a:lnTo>
                              <a:lnTo>
                                <a:pt x="885" y="804"/>
                              </a:lnTo>
                              <a:lnTo>
                                <a:pt x="884" y="806"/>
                              </a:lnTo>
                              <a:lnTo>
                                <a:pt x="883" y="806"/>
                              </a:lnTo>
                              <a:lnTo>
                                <a:pt x="881" y="807"/>
                              </a:lnTo>
                              <a:lnTo>
                                <a:pt x="880" y="807"/>
                              </a:lnTo>
                              <a:lnTo>
                                <a:pt x="878" y="808"/>
                              </a:lnTo>
                              <a:lnTo>
                                <a:pt x="875" y="808"/>
                              </a:lnTo>
                              <a:lnTo>
                                <a:pt x="874" y="808"/>
                              </a:lnTo>
                              <a:lnTo>
                                <a:pt x="872" y="808"/>
                              </a:lnTo>
                              <a:lnTo>
                                <a:pt x="870" y="808"/>
                              </a:lnTo>
                              <a:lnTo>
                                <a:pt x="868" y="808"/>
                              </a:lnTo>
                              <a:lnTo>
                                <a:pt x="865" y="808"/>
                              </a:lnTo>
                              <a:lnTo>
                                <a:pt x="864" y="808"/>
                              </a:lnTo>
                              <a:lnTo>
                                <a:pt x="862" y="808"/>
                              </a:lnTo>
                              <a:lnTo>
                                <a:pt x="860" y="808"/>
                              </a:lnTo>
                              <a:lnTo>
                                <a:pt x="858" y="808"/>
                              </a:lnTo>
                              <a:lnTo>
                                <a:pt x="857" y="808"/>
                              </a:lnTo>
                              <a:lnTo>
                                <a:pt x="854" y="808"/>
                              </a:lnTo>
                              <a:lnTo>
                                <a:pt x="852" y="807"/>
                              </a:lnTo>
                              <a:lnTo>
                                <a:pt x="851" y="807"/>
                              </a:lnTo>
                              <a:lnTo>
                                <a:pt x="850" y="806"/>
                              </a:lnTo>
                              <a:lnTo>
                                <a:pt x="848" y="806"/>
                              </a:lnTo>
                              <a:lnTo>
                                <a:pt x="847" y="804"/>
                              </a:lnTo>
                              <a:lnTo>
                                <a:pt x="844" y="803"/>
                              </a:lnTo>
                              <a:lnTo>
                                <a:pt x="842" y="801"/>
                              </a:lnTo>
                              <a:lnTo>
                                <a:pt x="841" y="801"/>
                              </a:lnTo>
                              <a:lnTo>
                                <a:pt x="839" y="800"/>
                              </a:lnTo>
                              <a:lnTo>
                                <a:pt x="838" y="798"/>
                              </a:lnTo>
                              <a:lnTo>
                                <a:pt x="837" y="797"/>
                              </a:lnTo>
                              <a:lnTo>
                                <a:pt x="835" y="795"/>
                              </a:lnTo>
                              <a:lnTo>
                                <a:pt x="834" y="794"/>
                              </a:lnTo>
                              <a:lnTo>
                                <a:pt x="832" y="793"/>
                              </a:lnTo>
                              <a:lnTo>
                                <a:pt x="832" y="791"/>
                              </a:lnTo>
                              <a:lnTo>
                                <a:pt x="831" y="790"/>
                              </a:lnTo>
                              <a:lnTo>
                                <a:pt x="829" y="788"/>
                              </a:lnTo>
                              <a:lnTo>
                                <a:pt x="829" y="787"/>
                              </a:lnTo>
                              <a:lnTo>
                                <a:pt x="828" y="785"/>
                              </a:lnTo>
                              <a:lnTo>
                                <a:pt x="828" y="784"/>
                              </a:lnTo>
                              <a:lnTo>
                                <a:pt x="827" y="781"/>
                              </a:lnTo>
                              <a:lnTo>
                                <a:pt x="827" y="780"/>
                              </a:lnTo>
                              <a:lnTo>
                                <a:pt x="825" y="778"/>
                              </a:lnTo>
                              <a:lnTo>
                                <a:pt x="825" y="777"/>
                              </a:lnTo>
                              <a:lnTo>
                                <a:pt x="825" y="774"/>
                              </a:lnTo>
                              <a:lnTo>
                                <a:pt x="825" y="772"/>
                              </a:lnTo>
                              <a:lnTo>
                                <a:pt x="825" y="770"/>
                              </a:lnTo>
                              <a:lnTo>
                                <a:pt x="825" y="768"/>
                              </a:lnTo>
                              <a:lnTo>
                                <a:pt x="824" y="765"/>
                              </a:lnTo>
                              <a:lnTo>
                                <a:pt x="825" y="764"/>
                              </a:lnTo>
                              <a:lnTo>
                                <a:pt x="825" y="762"/>
                              </a:lnTo>
                              <a:lnTo>
                                <a:pt x="825" y="761"/>
                              </a:lnTo>
                              <a:lnTo>
                                <a:pt x="825" y="759"/>
                              </a:lnTo>
                              <a:lnTo>
                                <a:pt x="825" y="757"/>
                              </a:lnTo>
                              <a:lnTo>
                                <a:pt x="825" y="755"/>
                              </a:lnTo>
                              <a:lnTo>
                                <a:pt x="827" y="754"/>
                              </a:lnTo>
                              <a:lnTo>
                                <a:pt x="827" y="752"/>
                              </a:lnTo>
                              <a:lnTo>
                                <a:pt x="828" y="751"/>
                              </a:lnTo>
                              <a:lnTo>
                                <a:pt x="828" y="749"/>
                              </a:lnTo>
                              <a:lnTo>
                                <a:pt x="829" y="748"/>
                              </a:lnTo>
                              <a:lnTo>
                                <a:pt x="829" y="745"/>
                              </a:lnTo>
                              <a:lnTo>
                                <a:pt x="831" y="744"/>
                              </a:lnTo>
                              <a:lnTo>
                                <a:pt x="832" y="742"/>
                              </a:lnTo>
                              <a:lnTo>
                                <a:pt x="832" y="741"/>
                              </a:lnTo>
                              <a:lnTo>
                                <a:pt x="834" y="739"/>
                              </a:lnTo>
                              <a:lnTo>
                                <a:pt x="835" y="738"/>
                              </a:lnTo>
                              <a:lnTo>
                                <a:pt x="837" y="736"/>
                              </a:lnTo>
                              <a:lnTo>
                                <a:pt x="838" y="735"/>
                              </a:lnTo>
                              <a:lnTo>
                                <a:pt x="839" y="735"/>
                              </a:lnTo>
                              <a:lnTo>
                                <a:pt x="841" y="734"/>
                              </a:lnTo>
                              <a:lnTo>
                                <a:pt x="842" y="732"/>
                              </a:lnTo>
                              <a:lnTo>
                                <a:pt x="844" y="731"/>
                              </a:lnTo>
                              <a:lnTo>
                                <a:pt x="844" y="729"/>
                              </a:lnTo>
                              <a:lnTo>
                                <a:pt x="847" y="729"/>
                              </a:lnTo>
                              <a:lnTo>
                                <a:pt x="848" y="729"/>
                              </a:lnTo>
                              <a:lnTo>
                                <a:pt x="850" y="728"/>
                              </a:lnTo>
                              <a:lnTo>
                                <a:pt x="852" y="728"/>
                              </a:lnTo>
                              <a:lnTo>
                                <a:pt x="854" y="726"/>
                              </a:lnTo>
                              <a:lnTo>
                                <a:pt x="855" y="726"/>
                              </a:lnTo>
                              <a:lnTo>
                                <a:pt x="857" y="725"/>
                              </a:lnTo>
                              <a:lnTo>
                                <a:pt x="858" y="725"/>
                              </a:lnTo>
                              <a:lnTo>
                                <a:pt x="861" y="725"/>
                              </a:lnTo>
                              <a:lnTo>
                                <a:pt x="862" y="725"/>
                              </a:lnTo>
                              <a:lnTo>
                                <a:pt x="864" y="725"/>
                              </a:lnTo>
                              <a:lnTo>
                                <a:pt x="865" y="723"/>
                              </a:lnTo>
                              <a:close/>
                              <a:moveTo>
                                <a:pt x="1098" y="797"/>
                              </a:moveTo>
                              <a:lnTo>
                                <a:pt x="1098" y="798"/>
                              </a:lnTo>
                              <a:lnTo>
                                <a:pt x="1097" y="798"/>
                              </a:lnTo>
                              <a:lnTo>
                                <a:pt x="1097" y="800"/>
                              </a:lnTo>
                              <a:lnTo>
                                <a:pt x="1095" y="800"/>
                              </a:lnTo>
                              <a:lnTo>
                                <a:pt x="1095" y="801"/>
                              </a:lnTo>
                              <a:lnTo>
                                <a:pt x="1094" y="801"/>
                              </a:lnTo>
                              <a:lnTo>
                                <a:pt x="1092" y="803"/>
                              </a:lnTo>
                              <a:lnTo>
                                <a:pt x="1092" y="804"/>
                              </a:lnTo>
                              <a:lnTo>
                                <a:pt x="1091" y="804"/>
                              </a:lnTo>
                              <a:lnTo>
                                <a:pt x="1089" y="806"/>
                              </a:lnTo>
                              <a:lnTo>
                                <a:pt x="1088" y="807"/>
                              </a:lnTo>
                              <a:lnTo>
                                <a:pt x="1088" y="808"/>
                              </a:lnTo>
                              <a:lnTo>
                                <a:pt x="1087" y="808"/>
                              </a:lnTo>
                              <a:lnTo>
                                <a:pt x="1085" y="808"/>
                              </a:lnTo>
                              <a:lnTo>
                                <a:pt x="1085" y="810"/>
                              </a:lnTo>
                              <a:lnTo>
                                <a:pt x="1084" y="810"/>
                              </a:lnTo>
                              <a:lnTo>
                                <a:pt x="1082" y="811"/>
                              </a:lnTo>
                              <a:lnTo>
                                <a:pt x="1081" y="811"/>
                              </a:lnTo>
                              <a:lnTo>
                                <a:pt x="1079" y="811"/>
                              </a:lnTo>
                              <a:lnTo>
                                <a:pt x="1078" y="811"/>
                              </a:lnTo>
                              <a:lnTo>
                                <a:pt x="1077" y="811"/>
                              </a:lnTo>
                              <a:lnTo>
                                <a:pt x="1077" y="813"/>
                              </a:lnTo>
                              <a:lnTo>
                                <a:pt x="1075" y="813"/>
                              </a:lnTo>
                              <a:lnTo>
                                <a:pt x="1074" y="813"/>
                              </a:lnTo>
                              <a:lnTo>
                                <a:pt x="1072" y="813"/>
                              </a:lnTo>
                              <a:lnTo>
                                <a:pt x="1071" y="813"/>
                              </a:lnTo>
                              <a:lnTo>
                                <a:pt x="1069" y="813"/>
                              </a:lnTo>
                              <a:lnTo>
                                <a:pt x="1068" y="813"/>
                              </a:lnTo>
                              <a:lnTo>
                                <a:pt x="1066" y="813"/>
                              </a:lnTo>
                              <a:lnTo>
                                <a:pt x="1065" y="813"/>
                              </a:lnTo>
                              <a:lnTo>
                                <a:pt x="1064" y="813"/>
                              </a:lnTo>
                              <a:lnTo>
                                <a:pt x="1062" y="813"/>
                              </a:lnTo>
                              <a:lnTo>
                                <a:pt x="1061" y="813"/>
                              </a:lnTo>
                              <a:lnTo>
                                <a:pt x="1059" y="813"/>
                              </a:lnTo>
                              <a:lnTo>
                                <a:pt x="1058" y="813"/>
                              </a:lnTo>
                              <a:lnTo>
                                <a:pt x="1056" y="813"/>
                              </a:lnTo>
                              <a:lnTo>
                                <a:pt x="1055" y="811"/>
                              </a:lnTo>
                              <a:lnTo>
                                <a:pt x="1054" y="811"/>
                              </a:lnTo>
                              <a:lnTo>
                                <a:pt x="1052" y="811"/>
                              </a:lnTo>
                              <a:lnTo>
                                <a:pt x="1051" y="810"/>
                              </a:lnTo>
                              <a:lnTo>
                                <a:pt x="1049" y="810"/>
                              </a:lnTo>
                              <a:lnTo>
                                <a:pt x="1048" y="808"/>
                              </a:lnTo>
                              <a:lnTo>
                                <a:pt x="1046" y="808"/>
                              </a:lnTo>
                              <a:lnTo>
                                <a:pt x="1045" y="807"/>
                              </a:lnTo>
                              <a:lnTo>
                                <a:pt x="1043" y="807"/>
                              </a:lnTo>
                              <a:lnTo>
                                <a:pt x="1042" y="806"/>
                              </a:lnTo>
                              <a:lnTo>
                                <a:pt x="1041" y="806"/>
                              </a:lnTo>
                              <a:lnTo>
                                <a:pt x="1041" y="804"/>
                              </a:lnTo>
                              <a:lnTo>
                                <a:pt x="1039" y="803"/>
                              </a:lnTo>
                              <a:lnTo>
                                <a:pt x="1038" y="803"/>
                              </a:lnTo>
                              <a:lnTo>
                                <a:pt x="1038" y="801"/>
                              </a:lnTo>
                              <a:lnTo>
                                <a:pt x="1036" y="800"/>
                              </a:lnTo>
                              <a:lnTo>
                                <a:pt x="1035" y="798"/>
                              </a:lnTo>
                              <a:lnTo>
                                <a:pt x="1035" y="797"/>
                              </a:lnTo>
                              <a:lnTo>
                                <a:pt x="1033" y="795"/>
                              </a:lnTo>
                              <a:lnTo>
                                <a:pt x="1033" y="794"/>
                              </a:lnTo>
                              <a:lnTo>
                                <a:pt x="1032" y="793"/>
                              </a:lnTo>
                              <a:lnTo>
                                <a:pt x="1032" y="791"/>
                              </a:lnTo>
                              <a:lnTo>
                                <a:pt x="1031" y="790"/>
                              </a:lnTo>
                              <a:lnTo>
                                <a:pt x="1031" y="788"/>
                              </a:lnTo>
                              <a:lnTo>
                                <a:pt x="1029" y="787"/>
                              </a:lnTo>
                              <a:lnTo>
                                <a:pt x="1029" y="785"/>
                              </a:lnTo>
                              <a:lnTo>
                                <a:pt x="1029" y="784"/>
                              </a:lnTo>
                              <a:lnTo>
                                <a:pt x="1028" y="783"/>
                              </a:lnTo>
                              <a:lnTo>
                                <a:pt x="1153" y="783"/>
                              </a:lnTo>
                              <a:lnTo>
                                <a:pt x="1154" y="783"/>
                              </a:lnTo>
                              <a:lnTo>
                                <a:pt x="1153" y="783"/>
                              </a:lnTo>
                              <a:lnTo>
                                <a:pt x="1154" y="781"/>
                              </a:lnTo>
                              <a:lnTo>
                                <a:pt x="1153" y="780"/>
                              </a:lnTo>
                              <a:lnTo>
                                <a:pt x="1154" y="780"/>
                              </a:lnTo>
                              <a:lnTo>
                                <a:pt x="1153" y="780"/>
                              </a:lnTo>
                              <a:lnTo>
                                <a:pt x="1153" y="778"/>
                              </a:lnTo>
                              <a:lnTo>
                                <a:pt x="1154" y="778"/>
                              </a:lnTo>
                              <a:lnTo>
                                <a:pt x="1153" y="778"/>
                              </a:lnTo>
                              <a:lnTo>
                                <a:pt x="1153" y="777"/>
                              </a:lnTo>
                              <a:lnTo>
                                <a:pt x="1154" y="777"/>
                              </a:lnTo>
                              <a:lnTo>
                                <a:pt x="1154" y="775"/>
                              </a:lnTo>
                              <a:lnTo>
                                <a:pt x="1154" y="774"/>
                              </a:lnTo>
                              <a:lnTo>
                                <a:pt x="1154" y="772"/>
                              </a:lnTo>
                              <a:lnTo>
                                <a:pt x="1156" y="772"/>
                              </a:lnTo>
                              <a:lnTo>
                                <a:pt x="1154" y="772"/>
                              </a:lnTo>
                              <a:lnTo>
                                <a:pt x="1156" y="772"/>
                              </a:lnTo>
                              <a:lnTo>
                                <a:pt x="1154" y="772"/>
                              </a:lnTo>
                              <a:lnTo>
                                <a:pt x="1156" y="771"/>
                              </a:lnTo>
                              <a:lnTo>
                                <a:pt x="1154" y="771"/>
                              </a:lnTo>
                              <a:lnTo>
                                <a:pt x="1156" y="770"/>
                              </a:lnTo>
                              <a:lnTo>
                                <a:pt x="1154" y="770"/>
                              </a:lnTo>
                              <a:lnTo>
                                <a:pt x="1154" y="768"/>
                              </a:lnTo>
                              <a:lnTo>
                                <a:pt x="1154" y="765"/>
                              </a:lnTo>
                              <a:lnTo>
                                <a:pt x="1154" y="762"/>
                              </a:lnTo>
                              <a:lnTo>
                                <a:pt x="1154" y="759"/>
                              </a:lnTo>
                              <a:lnTo>
                                <a:pt x="1154" y="757"/>
                              </a:lnTo>
                              <a:lnTo>
                                <a:pt x="1154" y="754"/>
                              </a:lnTo>
                              <a:lnTo>
                                <a:pt x="1153" y="751"/>
                              </a:lnTo>
                              <a:lnTo>
                                <a:pt x="1153" y="748"/>
                              </a:lnTo>
                              <a:lnTo>
                                <a:pt x="1151" y="745"/>
                              </a:lnTo>
                              <a:lnTo>
                                <a:pt x="1151" y="742"/>
                              </a:lnTo>
                              <a:lnTo>
                                <a:pt x="1150" y="739"/>
                              </a:lnTo>
                              <a:lnTo>
                                <a:pt x="1148" y="736"/>
                              </a:lnTo>
                              <a:lnTo>
                                <a:pt x="1147" y="732"/>
                              </a:lnTo>
                              <a:lnTo>
                                <a:pt x="1147" y="731"/>
                              </a:lnTo>
                              <a:lnTo>
                                <a:pt x="1145" y="728"/>
                              </a:lnTo>
                              <a:lnTo>
                                <a:pt x="1144" y="725"/>
                              </a:lnTo>
                              <a:lnTo>
                                <a:pt x="1143" y="723"/>
                              </a:lnTo>
                              <a:lnTo>
                                <a:pt x="1141" y="721"/>
                              </a:lnTo>
                              <a:lnTo>
                                <a:pt x="1140" y="718"/>
                              </a:lnTo>
                              <a:lnTo>
                                <a:pt x="1138" y="715"/>
                              </a:lnTo>
                              <a:lnTo>
                                <a:pt x="1137" y="713"/>
                              </a:lnTo>
                              <a:lnTo>
                                <a:pt x="1135" y="711"/>
                              </a:lnTo>
                              <a:lnTo>
                                <a:pt x="1133" y="709"/>
                              </a:lnTo>
                              <a:lnTo>
                                <a:pt x="1131" y="706"/>
                              </a:lnTo>
                              <a:lnTo>
                                <a:pt x="1128" y="703"/>
                              </a:lnTo>
                              <a:lnTo>
                                <a:pt x="1127" y="702"/>
                              </a:lnTo>
                              <a:lnTo>
                                <a:pt x="1125" y="700"/>
                              </a:lnTo>
                              <a:lnTo>
                                <a:pt x="1122" y="699"/>
                              </a:lnTo>
                              <a:lnTo>
                                <a:pt x="1121" y="698"/>
                              </a:lnTo>
                              <a:lnTo>
                                <a:pt x="1118" y="695"/>
                              </a:lnTo>
                              <a:lnTo>
                                <a:pt x="1117" y="693"/>
                              </a:lnTo>
                              <a:lnTo>
                                <a:pt x="1114" y="692"/>
                              </a:lnTo>
                              <a:lnTo>
                                <a:pt x="1111" y="690"/>
                              </a:lnTo>
                              <a:lnTo>
                                <a:pt x="1110" y="689"/>
                              </a:lnTo>
                              <a:lnTo>
                                <a:pt x="1107" y="688"/>
                              </a:lnTo>
                              <a:lnTo>
                                <a:pt x="1104" y="686"/>
                              </a:lnTo>
                              <a:lnTo>
                                <a:pt x="1101" y="685"/>
                              </a:lnTo>
                              <a:lnTo>
                                <a:pt x="1099" y="685"/>
                              </a:lnTo>
                              <a:lnTo>
                                <a:pt x="1097" y="683"/>
                              </a:lnTo>
                              <a:lnTo>
                                <a:pt x="1094" y="682"/>
                              </a:lnTo>
                              <a:lnTo>
                                <a:pt x="1091" y="682"/>
                              </a:lnTo>
                              <a:lnTo>
                                <a:pt x="1088" y="680"/>
                              </a:lnTo>
                              <a:lnTo>
                                <a:pt x="1085" y="680"/>
                              </a:lnTo>
                              <a:lnTo>
                                <a:pt x="1082" y="679"/>
                              </a:lnTo>
                              <a:lnTo>
                                <a:pt x="1079" y="679"/>
                              </a:lnTo>
                              <a:lnTo>
                                <a:pt x="1077" y="679"/>
                              </a:lnTo>
                              <a:lnTo>
                                <a:pt x="1074" y="679"/>
                              </a:lnTo>
                              <a:lnTo>
                                <a:pt x="1071" y="679"/>
                              </a:lnTo>
                              <a:lnTo>
                                <a:pt x="1066" y="677"/>
                              </a:lnTo>
                              <a:lnTo>
                                <a:pt x="1064" y="679"/>
                              </a:lnTo>
                              <a:lnTo>
                                <a:pt x="1061" y="679"/>
                              </a:lnTo>
                              <a:lnTo>
                                <a:pt x="1058" y="679"/>
                              </a:lnTo>
                              <a:lnTo>
                                <a:pt x="1055" y="679"/>
                              </a:lnTo>
                              <a:lnTo>
                                <a:pt x="1052" y="679"/>
                              </a:lnTo>
                              <a:lnTo>
                                <a:pt x="1049" y="680"/>
                              </a:lnTo>
                              <a:lnTo>
                                <a:pt x="1046" y="680"/>
                              </a:lnTo>
                              <a:lnTo>
                                <a:pt x="1043" y="682"/>
                              </a:lnTo>
                              <a:lnTo>
                                <a:pt x="1041" y="682"/>
                              </a:lnTo>
                              <a:lnTo>
                                <a:pt x="1038" y="683"/>
                              </a:lnTo>
                              <a:lnTo>
                                <a:pt x="1035" y="685"/>
                              </a:lnTo>
                              <a:lnTo>
                                <a:pt x="1032" y="685"/>
                              </a:lnTo>
                              <a:lnTo>
                                <a:pt x="1031" y="686"/>
                              </a:lnTo>
                              <a:lnTo>
                                <a:pt x="1028" y="688"/>
                              </a:lnTo>
                              <a:lnTo>
                                <a:pt x="1025" y="689"/>
                              </a:lnTo>
                              <a:lnTo>
                                <a:pt x="1023" y="690"/>
                              </a:lnTo>
                              <a:lnTo>
                                <a:pt x="1020" y="692"/>
                              </a:lnTo>
                              <a:lnTo>
                                <a:pt x="1019" y="693"/>
                              </a:lnTo>
                              <a:lnTo>
                                <a:pt x="1016" y="695"/>
                              </a:lnTo>
                              <a:lnTo>
                                <a:pt x="1015" y="698"/>
                              </a:lnTo>
                              <a:lnTo>
                                <a:pt x="1012" y="699"/>
                              </a:lnTo>
                              <a:lnTo>
                                <a:pt x="1010" y="700"/>
                              </a:lnTo>
                              <a:lnTo>
                                <a:pt x="1008" y="702"/>
                              </a:lnTo>
                              <a:lnTo>
                                <a:pt x="1005" y="703"/>
                              </a:lnTo>
                              <a:lnTo>
                                <a:pt x="1003" y="706"/>
                              </a:lnTo>
                              <a:lnTo>
                                <a:pt x="1002" y="709"/>
                              </a:lnTo>
                              <a:lnTo>
                                <a:pt x="1000" y="711"/>
                              </a:lnTo>
                              <a:lnTo>
                                <a:pt x="999" y="713"/>
                              </a:lnTo>
                              <a:lnTo>
                                <a:pt x="997" y="715"/>
                              </a:lnTo>
                              <a:lnTo>
                                <a:pt x="996" y="718"/>
                              </a:lnTo>
                              <a:lnTo>
                                <a:pt x="995" y="719"/>
                              </a:lnTo>
                              <a:lnTo>
                                <a:pt x="993" y="722"/>
                              </a:lnTo>
                              <a:lnTo>
                                <a:pt x="992" y="725"/>
                              </a:lnTo>
                              <a:lnTo>
                                <a:pt x="990" y="728"/>
                              </a:lnTo>
                              <a:lnTo>
                                <a:pt x="989" y="731"/>
                              </a:lnTo>
                              <a:lnTo>
                                <a:pt x="987" y="732"/>
                              </a:lnTo>
                              <a:lnTo>
                                <a:pt x="987" y="735"/>
                              </a:lnTo>
                              <a:lnTo>
                                <a:pt x="986" y="738"/>
                              </a:lnTo>
                              <a:lnTo>
                                <a:pt x="985" y="741"/>
                              </a:lnTo>
                              <a:lnTo>
                                <a:pt x="985" y="744"/>
                              </a:lnTo>
                              <a:lnTo>
                                <a:pt x="983" y="747"/>
                              </a:lnTo>
                              <a:lnTo>
                                <a:pt x="983" y="749"/>
                              </a:lnTo>
                              <a:lnTo>
                                <a:pt x="982" y="752"/>
                              </a:lnTo>
                              <a:lnTo>
                                <a:pt x="982" y="755"/>
                              </a:lnTo>
                              <a:lnTo>
                                <a:pt x="982" y="758"/>
                              </a:lnTo>
                              <a:lnTo>
                                <a:pt x="982" y="761"/>
                              </a:lnTo>
                              <a:lnTo>
                                <a:pt x="982" y="764"/>
                              </a:lnTo>
                              <a:lnTo>
                                <a:pt x="980" y="767"/>
                              </a:lnTo>
                              <a:lnTo>
                                <a:pt x="982" y="771"/>
                              </a:lnTo>
                              <a:lnTo>
                                <a:pt x="982" y="774"/>
                              </a:lnTo>
                              <a:lnTo>
                                <a:pt x="982" y="777"/>
                              </a:lnTo>
                              <a:lnTo>
                                <a:pt x="982" y="780"/>
                              </a:lnTo>
                              <a:lnTo>
                                <a:pt x="982" y="783"/>
                              </a:lnTo>
                              <a:lnTo>
                                <a:pt x="983" y="785"/>
                              </a:lnTo>
                              <a:lnTo>
                                <a:pt x="983" y="788"/>
                              </a:lnTo>
                              <a:lnTo>
                                <a:pt x="985" y="791"/>
                              </a:lnTo>
                              <a:lnTo>
                                <a:pt x="985" y="794"/>
                              </a:lnTo>
                              <a:lnTo>
                                <a:pt x="986" y="797"/>
                              </a:lnTo>
                              <a:lnTo>
                                <a:pt x="987" y="800"/>
                              </a:lnTo>
                              <a:lnTo>
                                <a:pt x="987" y="801"/>
                              </a:lnTo>
                              <a:lnTo>
                                <a:pt x="989" y="804"/>
                              </a:lnTo>
                              <a:lnTo>
                                <a:pt x="990" y="807"/>
                              </a:lnTo>
                              <a:lnTo>
                                <a:pt x="992" y="810"/>
                              </a:lnTo>
                              <a:lnTo>
                                <a:pt x="993" y="811"/>
                              </a:lnTo>
                              <a:lnTo>
                                <a:pt x="995" y="814"/>
                              </a:lnTo>
                              <a:lnTo>
                                <a:pt x="996" y="817"/>
                              </a:lnTo>
                              <a:lnTo>
                                <a:pt x="997" y="818"/>
                              </a:lnTo>
                              <a:lnTo>
                                <a:pt x="999" y="821"/>
                              </a:lnTo>
                              <a:lnTo>
                                <a:pt x="1000" y="823"/>
                              </a:lnTo>
                              <a:lnTo>
                                <a:pt x="1003" y="826"/>
                              </a:lnTo>
                              <a:lnTo>
                                <a:pt x="1005" y="827"/>
                              </a:lnTo>
                              <a:lnTo>
                                <a:pt x="1006" y="829"/>
                              </a:lnTo>
                              <a:lnTo>
                                <a:pt x="1009" y="831"/>
                              </a:lnTo>
                              <a:lnTo>
                                <a:pt x="1010" y="833"/>
                              </a:lnTo>
                              <a:lnTo>
                                <a:pt x="1013" y="836"/>
                              </a:lnTo>
                              <a:lnTo>
                                <a:pt x="1015" y="837"/>
                              </a:lnTo>
                              <a:lnTo>
                                <a:pt x="1018" y="839"/>
                              </a:lnTo>
                              <a:lnTo>
                                <a:pt x="1019" y="840"/>
                              </a:lnTo>
                              <a:lnTo>
                                <a:pt x="1022" y="842"/>
                              </a:lnTo>
                              <a:lnTo>
                                <a:pt x="1025" y="843"/>
                              </a:lnTo>
                              <a:lnTo>
                                <a:pt x="1026" y="844"/>
                              </a:lnTo>
                              <a:lnTo>
                                <a:pt x="1029" y="846"/>
                              </a:lnTo>
                              <a:lnTo>
                                <a:pt x="1032" y="847"/>
                              </a:lnTo>
                              <a:lnTo>
                                <a:pt x="1033" y="849"/>
                              </a:lnTo>
                              <a:lnTo>
                                <a:pt x="1036" y="850"/>
                              </a:lnTo>
                              <a:lnTo>
                                <a:pt x="1039" y="852"/>
                              </a:lnTo>
                              <a:lnTo>
                                <a:pt x="1042" y="852"/>
                              </a:lnTo>
                              <a:lnTo>
                                <a:pt x="1045" y="853"/>
                              </a:lnTo>
                              <a:lnTo>
                                <a:pt x="1048" y="853"/>
                              </a:lnTo>
                              <a:lnTo>
                                <a:pt x="1051" y="854"/>
                              </a:lnTo>
                              <a:lnTo>
                                <a:pt x="1054" y="854"/>
                              </a:lnTo>
                              <a:lnTo>
                                <a:pt x="1056" y="854"/>
                              </a:lnTo>
                              <a:lnTo>
                                <a:pt x="1059" y="854"/>
                              </a:lnTo>
                              <a:lnTo>
                                <a:pt x="1062" y="854"/>
                              </a:lnTo>
                              <a:lnTo>
                                <a:pt x="1065" y="854"/>
                              </a:lnTo>
                              <a:lnTo>
                                <a:pt x="1068" y="854"/>
                              </a:lnTo>
                              <a:lnTo>
                                <a:pt x="1071" y="854"/>
                              </a:lnTo>
                              <a:lnTo>
                                <a:pt x="1074" y="854"/>
                              </a:lnTo>
                              <a:lnTo>
                                <a:pt x="1077" y="854"/>
                              </a:lnTo>
                              <a:lnTo>
                                <a:pt x="1079" y="854"/>
                              </a:lnTo>
                              <a:lnTo>
                                <a:pt x="1082" y="854"/>
                              </a:lnTo>
                              <a:lnTo>
                                <a:pt x="1085" y="854"/>
                              </a:lnTo>
                              <a:lnTo>
                                <a:pt x="1088" y="853"/>
                              </a:lnTo>
                              <a:lnTo>
                                <a:pt x="1091" y="853"/>
                              </a:lnTo>
                              <a:lnTo>
                                <a:pt x="1094" y="852"/>
                              </a:lnTo>
                              <a:lnTo>
                                <a:pt x="1097" y="852"/>
                              </a:lnTo>
                              <a:lnTo>
                                <a:pt x="1099" y="850"/>
                              </a:lnTo>
                              <a:lnTo>
                                <a:pt x="1101" y="849"/>
                              </a:lnTo>
                              <a:lnTo>
                                <a:pt x="1104" y="847"/>
                              </a:lnTo>
                              <a:lnTo>
                                <a:pt x="1107" y="846"/>
                              </a:lnTo>
                              <a:lnTo>
                                <a:pt x="1110" y="844"/>
                              </a:lnTo>
                              <a:lnTo>
                                <a:pt x="1111" y="843"/>
                              </a:lnTo>
                              <a:lnTo>
                                <a:pt x="1114" y="842"/>
                              </a:lnTo>
                              <a:lnTo>
                                <a:pt x="1115" y="840"/>
                              </a:lnTo>
                              <a:lnTo>
                                <a:pt x="1118" y="839"/>
                              </a:lnTo>
                              <a:lnTo>
                                <a:pt x="1120" y="837"/>
                              </a:lnTo>
                              <a:lnTo>
                                <a:pt x="1122" y="836"/>
                              </a:lnTo>
                              <a:lnTo>
                                <a:pt x="1124" y="833"/>
                              </a:lnTo>
                              <a:lnTo>
                                <a:pt x="1127" y="831"/>
                              </a:lnTo>
                              <a:lnTo>
                                <a:pt x="1128" y="829"/>
                              </a:lnTo>
                              <a:lnTo>
                                <a:pt x="1131" y="827"/>
                              </a:lnTo>
                              <a:lnTo>
                                <a:pt x="1133" y="824"/>
                              </a:lnTo>
                              <a:lnTo>
                                <a:pt x="1134" y="823"/>
                              </a:lnTo>
                              <a:lnTo>
                                <a:pt x="1135" y="820"/>
                              </a:lnTo>
                              <a:lnTo>
                                <a:pt x="1138" y="817"/>
                              </a:lnTo>
                              <a:lnTo>
                                <a:pt x="1140" y="816"/>
                              </a:lnTo>
                              <a:lnTo>
                                <a:pt x="1141" y="813"/>
                              </a:lnTo>
                              <a:lnTo>
                                <a:pt x="1143" y="810"/>
                              </a:lnTo>
                              <a:lnTo>
                                <a:pt x="1144" y="807"/>
                              </a:lnTo>
                              <a:lnTo>
                                <a:pt x="1145" y="804"/>
                              </a:lnTo>
                              <a:lnTo>
                                <a:pt x="1147" y="801"/>
                              </a:lnTo>
                              <a:lnTo>
                                <a:pt x="1148" y="797"/>
                              </a:lnTo>
                              <a:lnTo>
                                <a:pt x="1098" y="797"/>
                              </a:lnTo>
                              <a:close/>
                              <a:moveTo>
                                <a:pt x="1029" y="749"/>
                              </a:moveTo>
                              <a:lnTo>
                                <a:pt x="1031" y="748"/>
                              </a:lnTo>
                              <a:lnTo>
                                <a:pt x="1032" y="745"/>
                              </a:lnTo>
                              <a:lnTo>
                                <a:pt x="1032" y="744"/>
                              </a:lnTo>
                              <a:lnTo>
                                <a:pt x="1033" y="741"/>
                              </a:lnTo>
                              <a:lnTo>
                                <a:pt x="1035" y="739"/>
                              </a:lnTo>
                              <a:lnTo>
                                <a:pt x="1035" y="736"/>
                              </a:lnTo>
                              <a:lnTo>
                                <a:pt x="1036" y="735"/>
                              </a:lnTo>
                              <a:lnTo>
                                <a:pt x="1038" y="734"/>
                              </a:lnTo>
                              <a:lnTo>
                                <a:pt x="1039" y="732"/>
                              </a:lnTo>
                              <a:lnTo>
                                <a:pt x="1041" y="731"/>
                              </a:lnTo>
                              <a:lnTo>
                                <a:pt x="1042" y="729"/>
                              </a:lnTo>
                              <a:lnTo>
                                <a:pt x="1042" y="728"/>
                              </a:lnTo>
                              <a:lnTo>
                                <a:pt x="1045" y="728"/>
                              </a:lnTo>
                              <a:lnTo>
                                <a:pt x="1046" y="726"/>
                              </a:lnTo>
                              <a:lnTo>
                                <a:pt x="1048" y="725"/>
                              </a:lnTo>
                              <a:lnTo>
                                <a:pt x="1051" y="723"/>
                              </a:lnTo>
                              <a:lnTo>
                                <a:pt x="1052" y="723"/>
                              </a:lnTo>
                              <a:lnTo>
                                <a:pt x="1054" y="722"/>
                              </a:lnTo>
                              <a:lnTo>
                                <a:pt x="1056" y="722"/>
                              </a:lnTo>
                              <a:lnTo>
                                <a:pt x="1058" y="722"/>
                              </a:lnTo>
                              <a:lnTo>
                                <a:pt x="1061" y="721"/>
                              </a:lnTo>
                              <a:lnTo>
                                <a:pt x="1062" y="721"/>
                              </a:lnTo>
                              <a:lnTo>
                                <a:pt x="1065" y="721"/>
                              </a:lnTo>
                              <a:lnTo>
                                <a:pt x="1066" y="719"/>
                              </a:lnTo>
                              <a:lnTo>
                                <a:pt x="1069" y="721"/>
                              </a:lnTo>
                              <a:lnTo>
                                <a:pt x="1071" y="721"/>
                              </a:lnTo>
                              <a:lnTo>
                                <a:pt x="1072" y="721"/>
                              </a:lnTo>
                              <a:lnTo>
                                <a:pt x="1074" y="721"/>
                              </a:lnTo>
                              <a:lnTo>
                                <a:pt x="1075" y="721"/>
                              </a:lnTo>
                              <a:lnTo>
                                <a:pt x="1077" y="722"/>
                              </a:lnTo>
                              <a:lnTo>
                                <a:pt x="1078" y="722"/>
                              </a:lnTo>
                              <a:lnTo>
                                <a:pt x="1079" y="722"/>
                              </a:lnTo>
                              <a:lnTo>
                                <a:pt x="1081" y="722"/>
                              </a:lnTo>
                              <a:lnTo>
                                <a:pt x="1082" y="723"/>
                              </a:lnTo>
                              <a:lnTo>
                                <a:pt x="1084" y="723"/>
                              </a:lnTo>
                              <a:lnTo>
                                <a:pt x="1085" y="725"/>
                              </a:lnTo>
                              <a:lnTo>
                                <a:pt x="1087" y="726"/>
                              </a:lnTo>
                              <a:lnTo>
                                <a:pt x="1088" y="726"/>
                              </a:lnTo>
                              <a:lnTo>
                                <a:pt x="1089" y="728"/>
                              </a:lnTo>
                              <a:lnTo>
                                <a:pt x="1091" y="728"/>
                              </a:lnTo>
                              <a:lnTo>
                                <a:pt x="1092" y="729"/>
                              </a:lnTo>
                              <a:lnTo>
                                <a:pt x="1094" y="731"/>
                              </a:lnTo>
                              <a:lnTo>
                                <a:pt x="1095" y="731"/>
                              </a:lnTo>
                              <a:lnTo>
                                <a:pt x="1095" y="732"/>
                              </a:lnTo>
                              <a:lnTo>
                                <a:pt x="1097" y="734"/>
                              </a:lnTo>
                              <a:lnTo>
                                <a:pt x="1098" y="735"/>
                              </a:lnTo>
                              <a:lnTo>
                                <a:pt x="1099" y="736"/>
                              </a:lnTo>
                              <a:lnTo>
                                <a:pt x="1101" y="738"/>
                              </a:lnTo>
                              <a:lnTo>
                                <a:pt x="1101" y="739"/>
                              </a:lnTo>
                              <a:lnTo>
                                <a:pt x="1102" y="739"/>
                              </a:lnTo>
                              <a:lnTo>
                                <a:pt x="1102" y="741"/>
                              </a:lnTo>
                              <a:lnTo>
                                <a:pt x="1104" y="742"/>
                              </a:lnTo>
                              <a:lnTo>
                                <a:pt x="1104" y="744"/>
                              </a:lnTo>
                              <a:lnTo>
                                <a:pt x="1104" y="745"/>
                              </a:lnTo>
                              <a:lnTo>
                                <a:pt x="1104" y="747"/>
                              </a:lnTo>
                              <a:lnTo>
                                <a:pt x="1104" y="748"/>
                              </a:lnTo>
                              <a:lnTo>
                                <a:pt x="1104" y="749"/>
                              </a:lnTo>
                              <a:lnTo>
                                <a:pt x="1029" y="749"/>
                              </a:lnTo>
                              <a:close/>
                              <a:moveTo>
                                <a:pt x="1183" y="849"/>
                              </a:moveTo>
                              <a:lnTo>
                                <a:pt x="1232" y="849"/>
                              </a:lnTo>
                              <a:lnTo>
                                <a:pt x="1232" y="758"/>
                              </a:lnTo>
                              <a:lnTo>
                                <a:pt x="1233" y="757"/>
                              </a:lnTo>
                              <a:lnTo>
                                <a:pt x="1233" y="755"/>
                              </a:lnTo>
                              <a:lnTo>
                                <a:pt x="1233" y="754"/>
                              </a:lnTo>
                              <a:lnTo>
                                <a:pt x="1233" y="752"/>
                              </a:lnTo>
                              <a:lnTo>
                                <a:pt x="1233" y="751"/>
                              </a:lnTo>
                              <a:lnTo>
                                <a:pt x="1233" y="749"/>
                              </a:lnTo>
                              <a:lnTo>
                                <a:pt x="1235" y="748"/>
                              </a:lnTo>
                              <a:lnTo>
                                <a:pt x="1235" y="747"/>
                              </a:lnTo>
                              <a:lnTo>
                                <a:pt x="1235" y="745"/>
                              </a:lnTo>
                              <a:lnTo>
                                <a:pt x="1236" y="744"/>
                              </a:lnTo>
                              <a:lnTo>
                                <a:pt x="1236" y="742"/>
                              </a:lnTo>
                              <a:lnTo>
                                <a:pt x="1236" y="741"/>
                              </a:lnTo>
                              <a:lnTo>
                                <a:pt x="1237" y="741"/>
                              </a:lnTo>
                              <a:lnTo>
                                <a:pt x="1237" y="739"/>
                              </a:lnTo>
                              <a:lnTo>
                                <a:pt x="1239" y="738"/>
                              </a:lnTo>
                              <a:lnTo>
                                <a:pt x="1240" y="736"/>
                              </a:lnTo>
                              <a:lnTo>
                                <a:pt x="1240" y="735"/>
                              </a:lnTo>
                              <a:lnTo>
                                <a:pt x="1242" y="735"/>
                              </a:lnTo>
                              <a:lnTo>
                                <a:pt x="1243" y="734"/>
                              </a:lnTo>
                              <a:lnTo>
                                <a:pt x="1245" y="734"/>
                              </a:lnTo>
                              <a:lnTo>
                                <a:pt x="1246" y="732"/>
                              </a:lnTo>
                              <a:lnTo>
                                <a:pt x="1247" y="732"/>
                              </a:lnTo>
                              <a:lnTo>
                                <a:pt x="1247" y="731"/>
                              </a:lnTo>
                              <a:lnTo>
                                <a:pt x="1250" y="731"/>
                              </a:lnTo>
                              <a:lnTo>
                                <a:pt x="1252" y="731"/>
                              </a:lnTo>
                              <a:lnTo>
                                <a:pt x="1253" y="731"/>
                              </a:lnTo>
                              <a:lnTo>
                                <a:pt x="1255" y="731"/>
                              </a:lnTo>
                              <a:lnTo>
                                <a:pt x="1256" y="729"/>
                              </a:lnTo>
                              <a:lnTo>
                                <a:pt x="1259" y="729"/>
                              </a:lnTo>
                              <a:lnTo>
                                <a:pt x="1260" y="729"/>
                              </a:lnTo>
                              <a:lnTo>
                                <a:pt x="1263" y="729"/>
                              </a:lnTo>
                              <a:lnTo>
                                <a:pt x="1265" y="729"/>
                              </a:lnTo>
                              <a:lnTo>
                                <a:pt x="1268" y="729"/>
                              </a:lnTo>
                              <a:lnTo>
                                <a:pt x="1269" y="729"/>
                              </a:lnTo>
                              <a:lnTo>
                                <a:pt x="1270" y="728"/>
                              </a:lnTo>
                              <a:lnTo>
                                <a:pt x="1270" y="677"/>
                              </a:lnTo>
                              <a:lnTo>
                                <a:pt x="1269" y="677"/>
                              </a:lnTo>
                              <a:lnTo>
                                <a:pt x="1269" y="679"/>
                              </a:lnTo>
                              <a:lnTo>
                                <a:pt x="1268" y="679"/>
                              </a:lnTo>
                              <a:lnTo>
                                <a:pt x="1266" y="679"/>
                              </a:lnTo>
                              <a:lnTo>
                                <a:pt x="1265" y="679"/>
                              </a:lnTo>
                              <a:lnTo>
                                <a:pt x="1263" y="679"/>
                              </a:lnTo>
                              <a:lnTo>
                                <a:pt x="1262" y="679"/>
                              </a:lnTo>
                              <a:lnTo>
                                <a:pt x="1262" y="680"/>
                              </a:lnTo>
                              <a:lnTo>
                                <a:pt x="1260" y="680"/>
                              </a:lnTo>
                              <a:lnTo>
                                <a:pt x="1259" y="680"/>
                              </a:lnTo>
                              <a:lnTo>
                                <a:pt x="1258" y="680"/>
                              </a:lnTo>
                              <a:lnTo>
                                <a:pt x="1256" y="680"/>
                              </a:lnTo>
                              <a:lnTo>
                                <a:pt x="1255" y="680"/>
                              </a:lnTo>
                              <a:lnTo>
                                <a:pt x="1255" y="682"/>
                              </a:lnTo>
                              <a:lnTo>
                                <a:pt x="1253" y="682"/>
                              </a:lnTo>
                              <a:lnTo>
                                <a:pt x="1252" y="682"/>
                              </a:lnTo>
                              <a:lnTo>
                                <a:pt x="1250" y="682"/>
                              </a:lnTo>
                              <a:lnTo>
                                <a:pt x="1250" y="683"/>
                              </a:lnTo>
                              <a:lnTo>
                                <a:pt x="1249" y="683"/>
                              </a:lnTo>
                              <a:lnTo>
                                <a:pt x="1247" y="683"/>
                              </a:lnTo>
                              <a:lnTo>
                                <a:pt x="1247" y="685"/>
                              </a:lnTo>
                              <a:lnTo>
                                <a:pt x="1246" y="685"/>
                              </a:lnTo>
                              <a:lnTo>
                                <a:pt x="1245" y="685"/>
                              </a:lnTo>
                              <a:lnTo>
                                <a:pt x="1243" y="686"/>
                              </a:lnTo>
                              <a:lnTo>
                                <a:pt x="1242" y="686"/>
                              </a:lnTo>
                              <a:lnTo>
                                <a:pt x="1242" y="688"/>
                              </a:lnTo>
                              <a:lnTo>
                                <a:pt x="1240" y="688"/>
                              </a:lnTo>
                              <a:lnTo>
                                <a:pt x="1240" y="689"/>
                              </a:lnTo>
                              <a:lnTo>
                                <a:pt x="1239" y="689"/>
                              </a:lnTo>
                              <a:lnTo>
                                <a:pt x="1237" y="690"/>
                              </a:lnTo>
                              <a:lnTo>
                                <a:pt x="1236" y="692"/>
                              </a:lnTo>
                              <a:lnTo>
                                <a:pt x="1235" y="692"/>
                              </a:lnTo>
                              <a:lnTo>
                                <a:pt x="1235" y="693"/>
                              </a:lnTo>
                              <a:lnTo>
                                <a:pt x="1235" y="695"/>
                              </a:lnTo>
                              <a:lnTo>
                                <a:pt x="1233" y="696"/>
                              </a:lnTo>
                              <a:lnTo>
                                <a:pt x="1233" y="698"/>
                              </a:lnTo>
                              <a:lnTo>
                                <a:pt x="1232" y="698"/>
                              </a:lnTo>
                              <a:lnTo>
                                <a:pt x="1232" y="699"/>
                              </a:lnTo>
                              <a:lnTo>
                                <a:pt x="1230" y="700"/>
                              </a:lnTo>
                              <a:lnTo>
                                <a:pt x="1229" y="700"/>
                              </a:lnTo>
                              <a:lnTo>
                                <a:pt x="1229" y="683"/>
                              </a:lnTo>
                              <a:lnTo>
                                <a:pt x="1183" y="683"/>
                              </a:lnTo>
                              <a:lnTo>
                                <a:pt x="1183" y="849"/>
                              </a:lnTo>
                              <a:close/>
                              <a:moveTo>
                                <a:pt x="1416" y="729"/>
                              </a:moveTo>
                              <a:lnTo>
                                <a:pt x="1416" y="729"/>
                              </a:lnTo>
                              <a:lnTo>
                                <a:pt x="1416" y="728"/>
                              </a:lnTo>
                              <a:lnTo>
                                <a:pt x="1416" y="726"/>
                              </a:lnTo>
                              <a:lnTo>
                                <a:pt x="1416" y="725"/>
                              </a:lnTo>
                              <a:lnTo>
                                <a:pt x="1414" y="723"/>
                              </a:lnTo>
                              <a:lnTo>
                                <a:pt x="1414" y="722"/>
                              </a:lnTo>
                              <a:lnTo>
                                <a:pt x="1414" y="721"/>
                              </a:lnTo>
                              <a:lnTo>
                                <a:pt x="1414" y="719"/>
                              </a:lnTo>
                              <a:lnTo>
                                <a:pt x="1413" y="718"/>
                              </a:lnTo>
                              <a:lnTo>
                                <a:pt x="1413" y="716"/>
                              </a:lnTo>
                              <a:lnTo>
                                <a:pt x="1413" y="715"/>
                              </a:lnTo>
                              <a:lnTo>
                                <a:pt x="1413" y="713"/>
                              </a:lnTo>
                              <a:lnTo>
                                <a:pt x="1411" y="712"/>
                              </a:lnTo>
                              <a:lnTo>
                                <a:pt x="1411" y="711"/>
                              </a:lnTo>
                              <a:lnTo>
                                <a:pt x="1410" y="709"/>
                              </a:lnTo>
                              <a:lnTo>
                                <a:pt x="1410" y="708"/>
                              </a:lnTo>
                              <a:lnTo>
                                <a:pt x="1408" y="706"/>
                              </a:lnTo>
                              <a:lnTo>
                                <a:pt x="1408" y="705"/>
                              </a:lnTo>
                              <a:lnTo>
                                <a:pt x="1407" y="703"/>
                              </a:lnTo>
                              <a:lnTo>
                                <a:pt x="1405" y="702"/>
                              </a:lnTo>
                              <a:lnTo>
                                <a:pt x="1404" y="700"/>
                              </a:lnTo>
                              <a:lnTo>
                                <a:pt x="1403" y="699"/>
                              </a:lnTo>
                              <a:lnTo>
                                <a:pt x="1401" y="698"/>
                              </a:lnTo>
                              <a:lnTo>
                                <a:pt x="1400" y="696"/>
                              </a:lnTo>
                              <a:lnTo>
                                <a:pt x="1398" y="693"/>
                              </a:lnTo>
                              <a:lnTo>
                                <a:pt x="1397" y="692"/>
                              </a:lnTo>
                              <a:lnTo>
                                <a:pt x="1395" y="690"/>
                              </a:lnTo>
                              <a:lnTo>
                                <a:pt x="1393" y="689"/>
                              </a:lnTo>
                              <a:lnTo>
                                <a:pt x="1391" y="689"/>
                              </a:lnTo>
                              <a:lnTo>
                                <a:pt x="1390" y="688"/>
                              </a:lnTo>
                              <a:lnTo>
                                <a:pt x="1387" y="686"/>
                              </a:lnTo>
                              <a:lnTo>
                                <a:pt x="1385" y="685"/>
                              </a:lnTo>
                              <a:lnTo>
                                <a:pt x="1383" y="683"/>
                              </a:lnTo>
                              <a:lnTo>
                                <a:pt x="1381" y="683"/>
                              </a:lnTo>
                              <a:lnTo>
                                <a:pt x="1378" y="682"/>
                              </a:lnTo>
                              <a:lnTo>
                                <a:pt x="1377" y="682"/>
                              </a:lnTo>
                              <a:lnTo>
                                <a:pt x="1374" y="680"/>
                              </a:lnTo>
                              <a:lnTo>
                                <a:pt x="1372" y="680"/>
                              </a:lnTo>
                              <a:lnTo>
                                <a:pt x="1370" y="679"/>
                              </a:lnTo>
                              <a:lnTo>
                                <a:pt x="1368" y="679"/>
                              </a:lnTo>
                              <a:lnTo>
                                <a:pt x="1365" y="679"/>
                              </a:lnTo>
                              <a:lnTo>
                                <a:pt x="1362" y="679"/>
                              </a:lnTo>
                              <a:lnTo>
                                <a:pt x="1360" y="679"/>
                              </a:lnTo>
                              <a:lnTo>
                                <a:pt x="1357" y="679"/>
                              </a:lnTo>
                              <a:lnTo>
                                <a:pt x="1354" y="677"/>
                              </a:lnTo>
                              <a:lnTo>
                                <a:pt x="1352" y="679"/>
                              </a:lnTo>
                              <a:lnTo>
                                <a:pt x="1349" y="679"/>
                              </a:lnTo>
                              <a:lnTo>
                                <a:pt x="1348" y="679"/>
                              </a:lnTo>
                              <a:lnTo>
                                <a:pt x="1347" y="679"/>
                              </a:lnTo>
                              <a:lnTo>
                                <a:pt x="1344" y="679"/>
                              </a:lnTo>
                              <a:lnTo>
                                <a:pt x="1341" y="679"/>
                              </a:lnTo>
                              <a:lnTo>
                                <a:pt x="1339" y="680"/>
                              </a:lnTo>
                              <a:lnTo>
                                <a:pt x="1337" y="680"/>
                              </a:lnTo>
                              <a:lnTo>
                                <a:pt x="1335" y="680"/>
                              </a:lnTo>
                              <a:lnTo>
                                <a:pt x="1334" y="682"/>
                              </a:lnTo>
                              <a:lnTo>
                                <a:pt x="1331" y="682"/>
                              </a:lnTo>
                              <a:lnTo>
                                <a:pt x="1328" y="682"/>
                              </a:lnTo>
                              <a:lnTo>
                                <a:pt x="1326" y="683"/>
                              </a:lnTo>
                              <a:lnTo>
                                <a:pt x="1325" y="685"/>
                              </a:lnTo>
                              <a:lnTo>
                                <a:pt x="1322" y="685"/>
                              </a:lnTo>
                              <a:lnTo>
                                <a:pt x="1321" y="686"/>
                              </a:lnTo>
                              <a:lnTo>
                                <a:pt x="1319" y="686"/>
                              </a:lnTo>
                              <a:lnTo>
                                <a:pt x="1316" y="688"/>
                              </a:lnTo>
                              <a:lnTo>
                                <a:pt x="1315" y="689"/>
                              </a:lnTo>
                              <a:lnTo>
                                <a:pt x="1314" y="690"/>
                              </a:lnTo>
                              <a:lnTo>
                                <a:pt x="1312" y="690"/>
                              </a:lnTo>
                              <a:lnTo>
                                <a:pt x="1311" y="692"/>
                              </a:lnTo>
                              <a:lnTo>
                                <a:pt x="1309" y="693"/>
                              </a:lnTo>
                              <a:lnTo>
                                <a:pt x="1306" y="693"/>
                              </a:lnTo>
                              <a:lnTo>
                                <a:pt x="1306" y="696"/>
                              </a:lnTo>
                              <a:lnTo>
                                <a:pt x="1305" y="696"/>
                              </a:lnTo>
                              <a:lnTo>
                                <a:pt x="1303" y="698"/>
                              </a:lnTo>
                              <a:lnTo>
                                <a:pt x="1302" y="700"/>
                              </a:lnTo>
                              <a:lnTo>
                                <a:pt x="1301" y="702"/>
                              </a:lnTo>
                              <a:lnTo>
                                <a:pt x="1299" y="702"/>
                              </a:lnTo>
                              <a:lnTo>
                                <a:pt x="1298" y="705"/>
                              </a:lnTo>
                              <a:lnTo>
                                <a:pt x="1296" y="706"/>
                              </a:lnTo>
                              <a:lnTo>
                                <a:pt x="1295" y="709"/>
                              </a:lnTo>
                              <a:lnTo>
                                <a:pt x="1293" y="709"/>
                              </a:lnTo>
                              <a:lnTo>
                                <a:pt x="1292" y="711"/>
                              </a:lnTo>
                              <a:lnTo>
                                <a:pt x="1292" y="713"/>
                              </a:lnTo>
                              <a:lnTo>
                                <a:pt x="1292" y="715"/>
                              </a:lnTo>
                              <a:lnTo>
                                <a:pt x="1291" y="716"/>
                              </a:lnTo>
                              <a:lnTo>
                                <a:pt x="1291" y="719"/>
                              </a:lnTo>
                              <a:lnTo>
                                <a:pt x="1291" y="721"/>
                              </a:lnTo>
                              <a:lnTo>
                                <a:pt x="1289" y="722"/>
                              </a:lnTo>
                              <a:lnTo>
                                <a:pt x="1289" y="723"/>
                              </a:lnTo>
                              <a:lnTo>
                                <a:pt x="1289" y="725"/>
                              </a:lnTo>
                              <a:lnTo>
                                <a:pt x="1289" y="728"/>
                              </a:lnTo>
                              <a:lnTo>
                                <a:pt x="1289" y="729"/>
                              </a:lnTo>
                              <a:lnTo>
                                <a:pt x="1289" y="731"/>
                              </a:lnTo>
                              <a:lnTo>
                                <a:pt x="1288" y="732"/>
                              </a:lnTo>
                              <a:lnTo>
                                <a:pt x="1289" y="735"/>
                              </a:lnTo>
                              <a:lnTo>
                                <a:pt x="1289" y="736"/>
                              </a:lnTo>
                              <a:lnTo>
                                <a:pt x="1289" y="738"/>
                              </a:lnTo>
                              <a:lnTo>
                                <a:pt x="1289" y="739"/>
                              </a:lnTo>
                              <a:lnTo>
                                <a:pt x="1289" y="742"/>
                              </a:lnTo>
                              <a:lnTo>
                                <a:pt x="1289" y="744"/>
                              </a:lnTo>
                              <a:lnTo>
                                <a:pt x="1291" y="745"/>
                              </a:lnTo>
                              <a:lnTo>
                                <a:pt x="1291" y="747"/>
                              </a:lnTo>
                              <a:lnTo>
                                <a:pt x="1291" y="748"/>
                              </a:lnTo>
                              <a:lnTo>
                                <a:pt x="1292" y="749"/>
                              </a:lnTo>
                              <a:lnTo>
                                <a:pt x="1292" y="751"/>
                              </a:lnTo>
                              <a:lnTo>
                                <a:pt x="1292" y="752"/>
                              </a:lnTo>
                              <a:lnTo>
                                <a:pt x="1293" y="755"/>
                              </a:lnTo>
                              <a:lnTo>
                                <a:pt x="1295" y="757"/>
                              </a:lnTo>
                              <a:lnTo>
                                <a:pt x="1295" y="758"/>
                              </a:lnTo>
                              <a:lnTo>
                                <a:pt x="1296" y="759"/>
                              </a:lnTo>
                              <a:lnTo>
                                <a:pt x="1298" y="761"/>
                              </a:lnTo>
                              <a:lnTo>
                                <a:pt x="1298" y="762"/>
                              </a:lnTo>
                              <a:lnTo>
                                <a:pt x="1299" y="764"/>
                              </a:lnTo>
                              <a:lnTo>
                                <a:pt x="1301" y="764"/>
                              </a:lnTo>
                              <a:lnTo>
                                <a:pt x="1302" y="765"/>
                              </a:lnTo>
                              <a:lnTo>
                                <a:pt x="1303" y="767"/>
                              </a:lnTo>
                              <a:lnTo>
                                <a:pt x="1305" y="768"/>
                              </a:lnTo>
                              <a:lnTo>
                                <a:pt x="1306" y="770"/>
                              </a:lnTo>
                              <a:lnTo>
                                <a:pt x="1308" y="771"/>
                              </a:lnTo>
                              <a:lnTo>
                                <a:pt x="1309" y="772"/>
                              </a:lnTo>
                              <a:lnTo>
                                <a:pt x="1311" y="774"/>
                              </a:lnTo>
                              <a:lnTo>
                                <a:pt x="1312" y="775"/>
                              </a:lnTo>
                              <a:lnTo>
                                <a:pt x="1314" y="775"/>
                              </a:lnTo>
                              <a:lnTo>
                                <a:pt x="1315" y="777"/>
                              </a:lnTo>
                              <a:lnTo>
                                <a:pt x="1316" y="777"/>
                              </a:lnTo>
                              <a:lnTo>
                                <a:pt x="1318" y="778"/>
                              </a:lnTo>
                              <a:lnTo>
                                <a:pt x="1319" y="778"/>
                              </a:lnTo>
                              <a:lnTo>
                                <a:pt x="1321" y="778"/>
                              </a:lnTo>
                              <a:lnTo>
                                <a:pt x="1322" y="778"/>
                              </a:lnTo>
                              <a:lnTo>
                                <a:pt x="1325" y="780"/>
                              </a:lnTo>
                              <a:lnTo>
                                <a:pt x="1326" y="780"/>
                              </a:lnTo>
                              <a:lnTo>
                                <a:pt x="1328" y="781"/>
                              </a:lnTo>
                              <a:lnTo>
                                <a:pt x="1329" y="781"/>
                              </a:lnTo>
                              <a:lnTo>
                                <a:pt x="1332" y="781"/>
                              </a:lnTo>
                              <a:lnTo>
                                <a:pt x="1334" y="781"/>
                              </a:lnTo>
                              <a:lnTo>
                                <a:pt x="1335" y="783"/>
                              </a:lnTo>
                              <a:lnTo>
                                <a:pt x="1337" y="783"/>
                              </a:lnTo>
                              <a:lnTo>
                                <a:pt x="1338" y="783"/>
                              </a:lnTo>
                              <a:lnTo>
                                <a:pt x="1339" y="783"/>
                              </a:lnTo>
                              <a:lnTo>
                                <a:pt x="1341" y="783"/>
                              </a:lnTo>
                              <a:lnTo>
                                <a:pt x="1342" y="784"/>
                              </a:lnTo>
                              <a:lnTo>
                                <a:pt x="1344" y="784"/>
                              </a:lnTo>
                              <a:lnTo>
                                <a:pt x="1345" y="784"/>
                              </a:lnTo>
                              <a:lnTo>
                                <a:pt x="1345" y="785"/>
                              </a:lnTo>
                              <a:lnTo>
                                <a:pt x="1347" y="785"/>
                              </a:lnTo>
                              <a:lnTo>
                                <a:pt x="1348" y="785"/>
                              </a:lnTo>
                              <a:lnTo>
                                <a:pt x="1349" y="785"/>
                              </a:lnTo>
                              <a:lnTo>
                                <a:pt x="1351" y="787"/>
                              </a:lnTo>
                              <a:lnTo>
                                <a:pt x="1352" y="787"/>
                              </a:lnTo>
                              <a:lnTo>
                                <a:pt x="1354" y="788"/>
                              </a:lnTo>
                              <a:lnTo>
                                <a:pt x="1355" y="788"/>
                              </a:lnTo>
                              <a:lnTo>
                                <a:pt x="1357" y="788"/>
                              </a:lnTo>
                              <a:lnTo>
                                <a:pt x="1358" y="788"/>
                              </a:lnTo>
                              <a:lnTo>
                                <a:pt x="1360" y="788"/>
                              </a:lnTo>
                              <a:lnTo>
                                <a:pt x="1361" y="790"/>
                              </a:lnTo>
                              <a:lnTo>
                                <a:pt x="1362" y="790"/>
                              </a:lnTo>
                              <a:lnTo>
                                <a:pt x="1362" y="791"/>
                              </a:lnTo>
                              <a:lnTo>
                                <a:pt x="1364" y="791"/>
                              </a:lnTo>
                              <a:lnTo>
                                <a:pt x="1365" y="793"/>
                              </a:lnTo>
                              <a:lnTo>
                                <a:pt x="1367" y="793"/>
                              </a:lnTo>
                              <a:lnTo>
                                <a:pt x="1368" y="794"/>
                              </a:lnTo>
                              <a:lnTo>
                                <a:pt x="1368" y="795"/>
                              </a:lnTo>
                              <a:lnTo>
                                <a:pt x="1370" y="795"/>
                              </a:lnTo>
                              <a:lnTo>
                                <a:pt x="1370" y="797"/>
                              </a:lnTo>
                              <a:lnTo>
                                <a:pt x="1371" y="798"/>
                              </a:lnTo>
                              <a:lnTo>
                                <a:pt x="1371" y="800"/>
                              </a:lnTo>
                              <a:lnTo>
                                <a:pt x="1371" y="801"/>
                              </a:lnTo>
                              <a:lnTo>
                                <a:pt x="1371" y="803"/>
                              </a:lnTo>
                              <a:lnTo>
                                <a:pt x="1371" y="804"/>
                              </a:lnTo>
                              <a:lnTo>
                                <a:pt x="1371" y="806"/>
                              </a:lnTo>
                              <a:lnTo>
                                <a:pt x="1371" y="807"/>
                              </a:lnTo>
                              <a:lnTo>
                                <a:pt x="1370" y="807"/>
                              </a:lnTo>
                              <a:lnTo>
                                <a:pt x="1370" y="808"/>
                              </a:lnTo>
                              <a:lnTo>
                                <a:pt x="1368" y="808"/>
                              </a:lnTo>
                              <a:lnTo>
                                <a:pt x="1368" y="810"/>
                              </a:lnTo>
                              <a:lnTo>
                                <a:pt x="1368" y="811"/>
                              </a:lnTo>
                              <a:lnTo>
                                <a:pt x="1367" y="811"/>
                              </a:lnTo>
                              <a:lnTo>
                                <a:pt x="1367" y="813"/>
                              </a:lnTo>
                              <a:lnTo>
                                <a:pt x="1365" y="813"/>
                              </a:lnTo>
                              <a:lnTo>
                                <a:pt x="1365" y="814"/>
                              </a:lnTo>
                              <a:lnTo>
                                <a:pt x="1364" y="814"/>
                              </a:lnTo>
                              <a:lnTo>
                                <a:pt x="1362" y="814"/>
                              </a:lnTo>
                              <a:lnTo>
                                <a:pt x="1362" y="816"/>
                              </a:lnTo>
                              <a:lnTo>
                                <a:pt x="1361" y="816"/>
                              </a:lnTo>
                              <a:lnTo>
                                <a:pt x="1360" y="816"/>
                              </a:lnTo>
                              <a:lnTo>
                                <a:pt x="1358" y="816"/>
                              </a:lnTo>
                              <a:lnTo>
                                <a:pt x="1357" y="816"/>
                              </a:lnTo>
                              <a:lnTo>
                                <a:pt x="1355" y="816"/>
                              </a:lnTo>
                              <a:lnTo>
                                <a:pt x="1354" y="816"/>
                              </a:lnTo>
                              <a:lnTo>
                                <a:pt x="1352" y="816"/>
                              </a:lnTo>
                              <a:lnTo>
                                <a:pt x="1351" y="816"/>
                              </a:lnTo>
                              <a:lnTo>
                                <a:pt x="1349" y="816"/>
                              </a:lnTo>
                              <a:lnTo>
                                <a:pt x="1348" y="816"/>
                              </a:lnTo>
                              <a:lnTo>
                                <a:pt x="1347" y="816"/>
                              </a:lnTo>
                              <a:lnTo>
                                <a:pt x="1347" y="814"/>
                              </a:lnTo>
                              <a:lnTo>
                                <a:pt x="1345" y="814"/>
                              </a:lnTo>
                              <a:lnTo>
                                <a:pt x="1344" y="814"/>
                              </a:lnTo>
                              <a:lnTo>
                                <a:pt x="1344" y="813"/>
                              </a:lnTo>
                              <a:lnTo>
                                <a:pt x="1342" y="813"/>
                              </a:lnTo>
                              <a:lnTo>
                                <a:pt x="1341" y="811"/>
                              </a:lnTo>
                              <a:lnTo>
                                <a:pt x="1341" y="810"/>
                              </a:lnTo>
                              <a:lnTo>
                                <a:pt x="1339" y="810"/>
                              </a:lnTo>
                              <a:lnTo>
                                <a:pt x="1339" y="808"/>
                              </a:lnTo>
                              <a:lnTo>
                                <a:pt x="1338" y="808"/>
                              </a:lnTo>
                              <a:lnTo>
                                <a:pt x="1338" y="807"/>
                              </a:lnTo>
                              <a:lnTo>
                                <a:pt x="1337" y="807"/>
                              </a:lnTo>
                              <a:lnTo>
                                <a:pt x="1337" y="806"/>
                              </a:lnTo>
                              <a:lnTo>
                                <a:pt x="1337" y="804"/>
                              </a:lnTo>
                              <a:lnTo>
                                <a:pt x="1337" y="803"/>
                              </a:lnTo>
                              <a:lnTo>
                                <a:pt x="1337" y="801"/>
                              </a:lnTo>
                              <a:lnTo>
                                <a:pt x="1335" y="800"/>
                              </a:lnTo>
                              <a:lnTo>
                                <a:pt x="1285" y="800"/>
                              </a:lnTo>
                              <a:lnTo>
                                <a:pt x="1286" y="801"/>
                              </a:lnTo>
                              <a:lnTo>
                                <a:pt x="1286" y="803"/>
                              </a:lnTo>
                              <a:lnTo>
                                <a:pt x="1286" y="804"/>
                              </a:lnTo>
                              <a:lnTo>
                                <a:pt x="1286" y="806"/>
                              </a:lnTo>
                              <a:lnTo>
                                <a:pt x="1288" y="807"/>
                              </a:lnTo>
                              <a:lnTo>
                                <a:pt x="1288" y="808"/>
                              </a:lnTo>
                              <a:lnTo>
                                <a:pt x="1288" y="810"/>
                              </a:lnTo>
                              <a:lnTo>
                                <a:pt x="1288" y="811"/>
                              </a:lnTo>
                              <a:lnTo>
                                <a:pt x="1288" y="813"/>
                              </a:lnTo>
                              <a:lnTo>
                                <a:pt x="1288" y="814"/>
                              </a:lnTo>
                              <a:lnTo>
                                <a:pt x="1288" y="816"/>
                              </a:lnTo>
                              <a:lnTo>
                                <a:pt x="1289" y="817"/>
                              </a:lnTo>
                              <a:lnTo>
                                <a:pt x="1289" y="818"/>
                              </a:lnTo>
                              <a:lnTo>
                                <a:pt x="1289" y="820"/>
                              </a:lnTo>
                              <a:lnTo>
                                <a:pt x="1291" y="820"/>
                              </a:lnTo>
                              <a:lnTo>
                                <a:pt x="1291" y="821"/>
                              </a:lnTo>
                              <a:lnTo>
                                <a:pt x="1292" y="823"/>
                              </a:lnTo>
                              <a:lnTo>
                                <a:pt x="1292" y="824"/>
                              </a:lnTo>
                              <a:lnTo>
                                <a:pt x="1293" y="824"/>
                              </a:lnTo>
                              <a:lnTo>
                                <a:pt x="1293" y="826"/>
                              </a:lnTo>
                              <a:lnTo>
                                <a:pt x="1293" y="827"/>
                              </a:lnTo>
                              <a:lnTo>
                                <a:pt x="1295" y="829"/>
                              </a:lnTo>
                              <a:lnTo>
                                <a:pt x="1295" y="830"/>
                              </a:lnTo>
                              <a:lnTo>
                                <a:pt x="1296" y="830"/>
                              </a:lnTo>
                              <a:lnTo>
                                <a:pt x="1298" y="831"/>
                              </a:lnTo>
                              <a:lnTo>
                                <a:pt x="1298" y="833"/>
                              </a:lnTo>
                              <a:lnTo>
                                <a:pt x="1299" y="834"/>
                              </a:lnTo>
                              <a:lnTo>
                                <a:pt x="1301" y="836"/>
                              </a:lnTo>
                              <a:lnTo>
                                <a:pt x="1302" y="836"/>
                              </a:lnTo>
                              <a:lnTo>
                                <a:pt x="1302" y="837"/>
                              </a:lnTo>
                              <a:lnTo>
                                <a:pt x="1305" y="839"/>
                              </a:lnTo>
                              <a:lnTo>
                                <a:pt x="1306" y="840"/>
                              </a:lnTo>
                              <a:lnTo>
                                <a:pt x="1308" y="842"/>
                              </a:lnTo>
                              <a:lnTo>
                                <a:pt x="1311" y="843"/>
                              </a:lnTo>
                              <a:lnTo>
                                <a:pt x="1312" y="844"/>
                              </a:lnTo>
                              <a:lnTo>
                                <a:pt x="1314" y="846"/>
                              </a:lnTo>
                              <a:lnTo>
                                <a:pt x="1315" y="846"/>
                              </a:lnTo>
                              <a:lnTo>
                                <a:pt x="1318" y="847"/>
                              </a:lnTo>
                              <a:lnTo>
                                <a:pt x="1319" y="849"/>
                              </a:lnTo>
                              <a:lnTo>
                                <a:pt x="1322" y="849"/>
                              </a:lnTo>
                              <a:lnTo>
                                <a:pt x="1324" y="850"/>
                              </a:lnTo>
                              <a:lnTo>
                                <a:pt x="1325" y="850"/>
                              </a:lnTo>
                              <a:lnTo>
                                <a:pt x="1328" y="852"/>
                              </a:lnTo>
                              <a:lnTo>
                                <a:pt x="1329" y="852"/>
                              </a:lnTo>
                              <a:lnTo>
                                <a:pt x="1332" y="853"/>
                              </a:lnTo>
                              <a:lnTo>
                                <a:pt x="1334" y="853"/>
                              </a:lnTo>
                              <a:lnTo>
                                <a:pt x="1337" y="854"/>
                              </a:lnTo>
                              <a:lnTo>
                                <a:pt x="1338" y="854"/>
                              </a:lnTo>
                              <a:lnTo>
                                <a:pt x="1341" y="856"/>
                              </a:lnTo>
                              <a:lnTo>
                                <a:pt x="1344" y="856"/>
                              </a:lnTo>
                              <a:lnTo>
                                <a:pt x="1345" y="856"/>
                              </a:lnTo>
                              <a:lnTo>
                                <a:pt x="1348" y="856"/>
                              </a:lnTo>
                              <a:lnTo>
                                <a:pt x="1351" y="856"/>
                              </a:lnTo>
                              <a:lnTo>
                                <a:pt x="1352" y="856"/>
                              </a:lnTo>
                              <a:lnTo>
                                <a:pt x="1355" y="856"/>
                              </a:lnTo>
                              <a:lnTo>
                                <a:pt x="1358" y="856"/>
                              </a:lnTo>
                              <a:lnTo>
                                <a:pt x="1360" y="856"/>
                              </a:lnTo>
                              <a:lnTo>
                                <a:pt x="1362" y="856"/>
                              </a:lnTo>
                              <a:lnTo>
                                <a:pt x="1364" y="854"/>
                              </a:lnTo>
                              <a:lnTo>
                                <a:pt x="1367" y="854"/>
                              </a:lnTo>
                              <a:lnTo>
                                <a:pt x="1370" y="854"/>
                              </a:lnTo>
                              <a:lnTo>
                                <a:pt x="1371" y="853"/>
                              </a:lnTo>
                              <a:lnTo>
                                <a:pt x="1374" y="853"/>
                              </a:lnTo>
                              <a:lnTo>
                                <a:pt x="1375" y="853"/>
                              </a:lnTo>
                              <a:lnTo>
                                <a:pt x="1378" y="853"/>
                              </a:lnTo>
                              <a:lnTo>
                                <a:pt x="1380" y="852"/>
                              </a:lnTo>
                              <a:lnTo>
                                <a:pt x="1383" y="852"/>
                              </a:lnTo>
                              <a:lnTo>
                                <a:pt x="1384" y="850"/>
                              </a:lnTo>
                              <a:lnTo>
                                <a:pt x="1385" y="850"/>
                              </a:lnTo>
                              <a:lnTo>
                                <a:pt x="1388" y="849"/>
                              </a:lnTo>
                              <a:lnTo>
                                <a:pt x="1390" y="847"/>
                              </a:lnTo>
                              <a:lnTo>
                                <a:pt x="1391" y="847"/>
                              </a:lnTo>
                              <a:lnTo>
                                <a:pt x="1393" y="846"/>
                              </a:lnTo>
                              <a:lnTo>
                                <a:pt x="1394" y="844"/>
                              </a:lnTo>
                              <a:lnTo>
                                <a:pt x="1397" y="843"/>
                              </a:lnTo>
                              <a:lnTo>
                                <a:pt x="1398" y="842"/>
                              </a:lnTo>
                              <a:lnTo>
                                <a:pt x="1400" y="840"/>
                              </a:lnTo>
                              <a:lnTo>
                                <a:pt x="1401" y="839"/>
                              </a:lnTo>
                              <a:lnTo>
                                <a:pt x="1403" y="839"/>
                              </a:lnTo>
                              <a:lnTo>
                                <a:pt x="1404" y="837"/>
                              </a:lnTo>
                              <a:lnTo>
                                <a:pt x="1405" y="836"/>
                              </a:lnTo>
                              <a:lnTo>
                                <a:pt x="1407" y="834"/>
                              </a:lnTo>
                              <a:lnTo>
                                <a:pt x="1408" y="833"/>
                              </a:lnTo>
                              <a:lnTo>
                                <a:pt x="1410" y="831"/>
                              </a:lnTo>
                              <a:lnTo>
                                <a:pt x="1411" y="830"/>
                              </a:lnTo>
                              <a:lnTo>
                                <a:pt x="1413" y="829"/>
                              </a:lnTo>
                              <a:lnTo>
                                <a:pt x="1414" y="827"/>
                              </a:lnTo>
                              <a:lnTo>
                                <a:pt x="1414" y="826"/>
                              </a:lnTo>
                              <a:lnTo>
                                <a:pt x="1416" y="824"/>
                              </a:lnTo>
                              <a:lnTo>
                                <a:pt x="1416" y="821"/>
                              </a:lnTo>
                              <a:lnTo>
                                <a:pt x="1417" y="820"/>
                              </a:lnTo>
                              <a:lnTo>
                                <a:pt x="1417" y="818"/>
                              </a:lnTo>
                              <a:lnTo>
                                <a:pt x="1418" y="817"/>
                              </a:lnTo>
                              <a:lnTo>
                                <a:pt x="1418" y="814"/>
                              </a:lnTo>
                              <a:lnTo>
                                <a:pt x="1420" y="813"/>
                              </a:lnTo>
                              <a:lnTo>
                                <a:pt x="1420" y="811"/>
                              </a:lnTo>
                              <a:lnTo>
                                <a:pt x="1421" y="810"/>
                              </a:lnTo>
                              <a:lnTo>
                                <a:pt x="1421" y="807"/>
                              </a:lnTo>
                              <a:lnTo>
                                <a:pt x="1421" y="806"/>
                              </a:lnTo>
                              <a:lnTo>
                                <a:pt x="1421" y="803"/>
                              </a:lnTo>
                              <a:lnTo>
                                <a:pt x="1421" y="801"/>
                              </a:lnTo>
                              <a:lnTo>
                                <a:pt x="1421" y="798"/>
                              </a:lnTo>
                              <a:lnTo>
                                <a:pt x="1421" y="797"/>
                              </a:lnTo>
                              <a:lnTo>
                                <a:pt x="1421" y="795"/>
                              </a:lnTo>
                              <a:lnTo>
                                <a:pt x="1421" y="794"/>
                              </a:lnTo>
                              <a:lnTo>
                                <a:pt x="1421" y="793"/>
                              </a:lnTo>
                              <a:lnTo>
                                <a:pt x="1421" y="791"/>
                              </a:lnTo>
                              <a:lnTo>
                                <a:pt x="1421" y="790"/>
                              </a:lnTo>
                              <a:lnTo>
                                <a:pt x="1420" y="788"/>
                              </a:lnTo>
                              <a:lnTo>
                                <a:pt x="1420" y="787"/>
                              </a:lnTo>
                              <a:lnTo>
                                <a:pt x="1420" y="785"/>
                              </a:lnTo>
                              <a:lnTo>
                                <a:pt x="1418" y="784"/>
                              </a:lnTo>
                              <a:lnTo>
                                <a:pt x="1418" y="783"/>
                              </a:lnTo>
                              <a:lnTo>
                                <a:pt x="1417" y="780"/>
                              </a:lnTo>
                              <a:lnTo>
                                <a:pt x="1416" y="778"/>
                              </a:lnTo>
                              <a:lnTo>
                                <a:pt x="1416" y="777"/>
                              </a:lnTo>
                              <a:lnTo>
                                <a:pt x="1414" y="775"/>
                              </a:lnTo>
                              <a:lnTo>
                                <a:pt x="1413" y="774"/>
                              </a:lnTo>
                              <a:lnTo>
                                <a:pt x="1413" y="772"/>
                              </a:lnTo>
                              <a:lnTo>
                                <a:pt x="1411" y="771"/>
                              </a:lnTo>
                              <a:lnTo>
                                <a:pt x="1410" y="770"/>
                              </a:lnTo>
                              <a:lnTo>
                                <a:pt x="1408" y="768"/>
                              </a:lnTo>
                              <a:lnTo>
                                <a:pt x="1407" y="767"/>
                              </a:lnTo>
                              <a:lnTo>
                                <a:pt x="1405" y="765"/>
                              </a:lnTo>
                              <a:lnTo>
                                <a:pt x="1404" y="764"/>
                              </a:lnTo>
                              <a:lnTo>
                                <a:pt x="1403" y="764"/>
                              </a:lnTo>
                              <a:lnTo>
                                <a:pt x="1403" y="762"/>
                              </a:lnTo>
                              <a:lnTo>
                                <a:pt x="1401" y="762"/>
                              </a:lnTo>
                              <a:lnTo>
                                <a:pt x="1401" y="761"/>
                              </a:lnTo>
                              <a:lnTo>
                                <a:pt x="1400" y="761"/>
                              </a:lnTo>
                              <a:lnTo>
                                <a:pt x="1398" y="759"/>
                              </a:lnTo>
                              <a:lnTo>
                                <a:pt x="1397" y="759"/>
                              </a:lnTo>
                              <a:lnTo>
                                <a:pt x="1395" y="758"/>
                              </a:lnTo>
                              <a:lnTo>
                                <a:pt x="1394" y="758"/>
                              </a:lnTo>
                              <a:lnTo>
                                <a:pt x="1393" y="757"/>
                              </a:lnTo>
                              <a:lnTo>
                                <a:pt x="1391" y="757"/>
                              </a:lnTo>
                              <a:lnTo>
                                <a:pt x="1390" y="755"/>
                              </a:lnTo>
                              <a:lnTo>
                                <a:pt x="1388" y="755"/>
                              </a:lnTo>
                              <a:lnTo>
                                <a:pt x="1387" y="755"/>
                              </a:lnTo>
                              <a:lnTo>
                                <a:pt x="1387" y="754"/>
                              </a:lnTo>
                              <a:lnTo>
                                <a:pt x="1385" y="754"/>
                              </a:lnTo>
                              <a:lnTo>
                                <a:pt x="1384" y="754"/>
                              </a:lnTo>
                              <a:lnTo>
                                <a:pt x="1383" y="752"/>
                              </a:lnTo>
                              <a:lnTo>
                                <a:pt x="1381" y="752"/>
                              </a:lnTo>
                              <a:lnTo>
                                <a:pt x="1380" y="752"/>
                              </a:lnTo>
                              <a:lnTo>
                                <a:pt x="1378" y="751"/>
                              </a:lnTo>
                              <a:lnTo>
                                <a:pt x="1377" y="751"/>
                              </a:lnTo>
                              <a:lnTo>
                                <a:pt x="1375" y="751"/>
                              </a:lnTo>
                              <a:lnTo>
                                <a:pt x="1374" y="751"/>
                              </a:lnTo>
                              <a:lnTo>
                                <a:pt x="1372" y="749"/>
                              </a:lnTo>
                              <a:lnTo>
                                <a:pt x="1371" y="749"/>
                              </a:lnTo>
                              <a:lnTo>
                                <a:pt x="1370" y="749"/>
                              </a:lnTo>
                              <a:lnTo>
                                <a:pt x="1368" y="748"/>
                              </a:lnTo>
                              <a:lnTo>
                                <a:pt x="1367" y="748"/>
                              </a:lnTo>
                              <a:lnTo>
                                <a:pt x="1365" y="748"/>
                              </a:lnTo>
                              <a:lnTo>
                                <a:pt x="1364" y="748"/>
                              </a:lnTo>
                              <a:lnTo>
                                <a:pt x="1362" y="747"/>
                              </a:lnTo>
                              <a:lnTo>
                                <a:pt x="1361" y="747"/>
                              </a:lnTo>
                              <a:lnTo>
                                <a:pt x="1360" y="745"/>
                              </a:lnTo>
                              <a:lnTo>
                                <a:pt x="1357" y="745"/>
                              </a:lnTo>
                              <a:lnTo>
                                <a:pt x="1355" y="745"/>
                              </a:lnTo>
                              <a:lnTo>
                                <a:pt x="1354" y="744"/>
                              </a:lnTo>
                              <a:lnTo>
                                <a:pt x="1352" y="742"/>
                              </a:lnTo>
                              <a:lnTo>
                                <a:pt x="1351" y="742"/>
                              </a:lnTo>
                              <a:lnTo>
                                <a:pt x="1349" y="741"/>
                              </a:lnTo>
                              <a:lnTo>
                                <a:pt x="1348" y="741"/>
                              </a:lnTo>
                              <a:lnTo>
                                <a:pt x="1347" y="741"/>
                              </a:lnTo>
                              <a:lnTo>
                                <a:pt x="1345" y="739"/>
                              </a:lnTo>
                              <a:lnTo>
                                <a:pt x="1344" y="738"/>
                              </a:lnTo>
                              <a:lnTo>
                                <a:pt x="1342" y="736"/>
                              </a:lnTo>
                              <a:lnTo>
                                <a:pt x="1341" y="736"/>
                              </a:lnTo>
                              <a:lnTo>
                                <a:pt x="1341" y="735"/>
                              </a:lnTo>
                              <a:lnTo>
                                <a:pt x="1339" y="735"/>
                              </a:lnTo>
                              <a:lnTo>
                                <a:pt x="1339" y="734"/>
                              </a:lnTo>
                              <a:lnTo>
                                <a:pt x="1338" y="734"/>
                              </a:lnTo>
                              <a:lnTo>
                                <a:pt x="1338" y="732"/>
                              </a:lnTo>
                              <a:lnTo>
                                <a:pt x="1338" y="731"/>
                              </a:lnTo>
                              <a:lnTo>
                                <a:pt x="1338" y="729"/>
                              </a:lnTo>
                              <a:lnTo>
                                <a:pt x="1337" y="728"/>
                              </a:lnTo>
                              <a:lnTo>
                                <a:pt x="1338" y="728"/>
                              </a:lnTo>
                              <a:lnTo>
                                <a:pt x="1338" y="726"/>
                              </a:lnTo>
                              <a:lnTo>
                                <a:pt x="1338" y="725"/>
                              </a:lnTo>
                              <a:lnTo>
                                <a:pt x="1339" y="723"/>
                              </a:lnTo>
                              <a:lnTo>
                                <a:pt x="1339" y="722"/>
                              </a:lnTo>
                              <a:lnTo>
                                <a:pt x="1341" y="722"/>
                              </a:lnTo>
                              <a:lnTo>
                                <a:pt x="1341" y="721"/>
                              </a:lnTo>
                              <a:lnTo>
                                <a:pt x="1342" y="721"/>
                              </a:lnTo>
                              <a:lnTo>
                                <a:pt x="1344" y="721"/>
                              </a:lnTo>
                              <a:lnTo>
                                <a:pt x="1345" y="721"/>
                              </a:lnTo>
                              <a:lnTo>
                                <a:pt x="1345" y="719"/>
                              </a:lnTo>
                              <a:lnTo>
                                <a:pt x="1347" y="719"/>
                              </a:lnTo>
                              <a:lnTo>
                                <a:pt x="1348" y="719"/>
                              </a:lnTo>
                              <a:lnTo>
                                <a:pt x="1349" y="719"/>
                              </a:lnTo>
                              <a:lnTo>
                                <a:pt x="1351" y="719"/>
                              </a:lnTo>
                              <a:lnTo>
                                <a:pt x="1352" y="719"/>
                              </a:lnTo>
                              <a:lnTo>
                                <a:pt x="1352" y="718"/>
                              </a:lnTo>
                              <a:lnTo>
                                <a:pt x="1354" y="719"/>
                              </a:lnTo>
                              <a:lnTo>
                                <a:pt x="1355" y="719"/>
                              </a:lnTo>
                              <a:lnTo>
                                <a:pt x="1357" y="719"/>
                              </a:lnTo>
                              <a:lnTo>
                                <a:pt x="1358" y="719"/>
                              </a:lnTo>
                              <a:lnTo>
                                <a:pt x="1360" y="719"/>
                              </a:lnTo>
                              <a:lnTo>
                                <a:pt x="1361" y="721"/>
                              </a:lnTo>
                              <a:lnTo>
                                <a:pt x="1362" y="721"/>
                              </a:lnTo>
                              <a:lnTo>
                                <a:pt x="1364" y="722"/>
                              </a:lnTo>
                              <a:lnTo>
                                <a:pt x="1365" y="722"/>
                              </a:lnTo>
                              <a:lnTo>
                                <a:pt x="1365" y="723"/>
                              </a:lnTo>
                              <a:lnTo>
                                <a:pt x="1367" y="725"/>
                              </a:lnTo>
                              <a:lnTo>
                                <a:pt x="1367" y="726"/>
                              </a:lnTo>
                              <a:lnTo>
                                <a:pt x="1367" y="728"/>
                              </a:lnTo>
                              <a:lnTo>
                                <a:pt x="1367" y="729"/>
                              </a:lnTo>
                              <a:lnTo>
                                <a:pt x="1416" y="729"/>
                              </a:lnTo>
                              <a:close/>
                              <a:moveTo>
                                <a:pt x="1444" y="849"/>
                              </a:moveTo>
                              <a:lnTo>
                                <a:pt x="1495" y="849"/>
                              </a:lnTo>
                              <a:lnTo>
                                <a:pt x="1495" y="757"/>
                              </a:lnTo>
                              <a:lnTo>
                                <a:pt x="1496" y="757"/>
                              </a:lnTo>
                              <a:lnTo>
                                <a:pt x="1495" y="755"/>
                              </a:lnTo>
                              <a:lnTo>
                                <a:pt x="1496" y="754"/>
                              </a:lnTo>
                              <a:lnTo>
                                <a:pt x="1495" y="752"/>
                              </a:lnTo>
                              <a:lnTo>
                                <a:pt x="1496" y="751"/>
                              </a:lnTo>
                              <a:lnTo>
                                <a:pt x="1495" y="751"/>
                              </a:lnTo>
                              <a:lnTo>
                                <a:pt x="1495" y="749"/>
                              </a:lnTo>
                              <a:lnTo>
                                <a:pt x="1496" y="749"/>
                              </a:lnTo>
                              <a:lnTo>
                                <a:pt x="1495" y="748"/>
                              </a:lnTo>
                              <a:lnTo>
                                <a:pt x="1495" y="747"/>
                              </a:lnTo>
                              <a:lnTo>
                                <a:pt x="1496" y="747"/>
                              </a:lnTo>
                              <a:lnTo>
                                <a:pt x="1496" y="745"/>
                              </a:lnTo>
                              <a:lnTo>
                                <a:pt x="1496" y="744"/>
                              </a:lnTo>
                              <a:lnTo>
                                <a:pt x="1497" y="742"/>
                              </a:lnTo>
                              <a:lnTo>
                                <a:pt x="1497" y="741"/>
                              </a:lnTo>
                              <a:lnTo>
                                <a:pt x="1497" y="739"/>
                              </a:lnTo>
                              <a:lnTo>
                                <a:pt x="1499" y="739"/>
                              </a:lnTo>
                              <a:lnTo>
                                <a:pt x="1499" y="738"/>
                              </a:lnTo>
                              <a:lnTo>
                                <a:pt x="1499" y="736"/>
                              </a:lnTo>
                              <a:lnTo>
                                <a:pt x="1500" y="735"/>
                              </a:lnTo>
                              <a:lnTo>
                                <a:pt x="1500" y="734"/>
                              </a:lnTo>
                              <a:lnTo>
                                <a:pt x="1500" y="732"/>
                              </a:lnTo>
                              <a:lnTo>
                                <a:pt x="1502" y="732"/>
                              </a:lnTo>
                              <a:lnTo>
                                <a:pt x="1503" y="732"/>
                              </a:lnTo>
                              <a:lnTo>
                                <a:pt x="1503" y="731"/>
                              </a:lnTo>
                              <a:lnTo>
                                <a:pt x="1505" y="731"/>
                              </a:lnTo>
                              <a:lnTo>
                                <a:pt x="1505" y="729"/>
                              </a:lnTo>
                              <a:lnTo>
                                <a:pt x="1506" y="729"/>
                              </a:lnTo>
                              <a:lnTo>
                                <a:pt x="1506" y="728"/>
                              </a:lnTo>
                              <a:lnTo>
                                <a:pt x="1507" y="728"/>
                              </a:lnTo>
                              <a:lnTo>
                                <a:pt x="1509" y="728"/>
                              </a:lnTo>
                              <a:lnTo>
                                <a:pt x="1510" y="728"/>
                              </a:lnTo>
                              <a:lnTo>
                                <a:pt x="1512" y="728"/>
                              </a:lnTo>
                              <a:lnTo>
                                <a:pt x="1512" y="726"/>
                              </a:lnTo>
                              <a:lnTo>
                                <a:pt x="1513" y="726"/>
                              </a:lnTo>
                              <a:lnTo>
                                <a:pt x="1515" y="726"/>
                              </a:lnTo>
                              <a:lnTo>
                                <a:pt x="1515" y="725"/>
                              </a:lnTo>
                              <a:lnTo>
                                <a:pt x="1516" y="725"/>
                              </a:lnTo>
                              <a:lnTo>
                                <a:pt x="1518" y="725"/>
                              </a:lnTo>
                              <a:lnTo>
                                <a:pt x="1519" y="725"/>
                              </a:lnTo>
                              <a:lnTo>
                                <a:pt x="1520" y="725"/>
                              </a:lnTo>
                              <a:lnTo>
                                <a:pt x="1522" y="725"/>
                              </a:lnTo>
                              <a:lnTo>
                                <a:pt x="1522" y="723"/>
                              </a:lnTo>
                              <a:lnTo>
                                <a:pt x="1525" y="725"/>
                              </a:lnTo>
                              <a:lnTo>
                                <a:pt x="1526" y="725"/>
                              </a:lnTo>
                              <a:lnTo>
                                <a:pt x="1529" y="725"/>
                              </a:lnTo>
                              <a:lnTo>
                                <a:pt x="1530" y="725"/>
                              </a:lnTo>
                              <a:lnTo>
                                <a:pt x="1532" y="726"/>
                              </a:lnTo>
                              <a:lnTo>
                                <a:pt x="1535" y="726"/>
                              </a:lnTo>
                              <a:lnTo>
                                <a:pt x="1536" y="728"/>
                              </a:lnTo>
                              <a:lnTo>
                                <a:pt x="1538" y="729"/>
                              </a:lnTo>
                              <a:lnTo>
                                <a:pt x="1539" y="731"/>
                              </a:lnTo>
                              <a:lnTo>
                                <a:pt x="1541" y="732"/>
                              </a:lnTo>
                              <a:lnTo>
                                <a:pt x="1542" y="734"/>
                              </a:lnTo>
                              <a:lnTo>
                                <a:pt x="1543" y="736"/>
                              </a:lnTo>
                              <a:lnTo>
                                <a:pt x="1545" y="738"/>
                              </a:lnTo>
                              <a:lnTo>
                                <a:pt x="1545" y="739"/>
                              </a:lnTo>
                              <a:lnTo>
                                <a:pt x="1546" y="741"/>
                              </a:lnTo>
                              <a:lnTo>
                                <a:pt x="1546" y="744"/>
                              </a:lnTo>
                              <a:lnTo>
                                <a:pt x="1548" y="745"/>
                              </a:lnTo>
                              <a:lnTo>
                                <a:pt x="1548" y="748"/>
                              </a:lnTo>
                              <a:lnTo>
                                <a:pt x="1548" y="749"/>
                              </a:lnTo>
                              <a:lnTo>
                                <a:pt x="1548" y="752"/>
                              </a:lnTo>
                              <a:lnTo>
                                <a:pt x="1548" y="755"/>
                              </a:lnTo>
                              <a:lnTo>
                                <a:pt x="1548" y="758"/>
                              </a:lnTo>
                              <a:lnTo>
                                <a:pt x="1548" y="759"/>
                              </a:lnTo>
                              <a:lnTo>
                                <a:pt x="1548" y="849"/>
                              </a:lnTo>
                              <a:lnTo>
                                <a:pt x="1598" y="849"/>
                              </a:lnTo>
                              <a:lnTo>
                                <a:pt x="1598" y="757"/>
                              </a:lnTo>
                              <a:lnTo>
                                <a:pt x="1598" y="755"/>
                              </a:lnTo>
                              <a:lnTo>
                                <a:pt x="1598" y="754"/>
                              </a:lnTo>
                              <a:lnTo>
                                <a:pt x="1598" y="751"/>
                              </a:lnTo>
                              <a:lnTo>
                                <a:pt x="1598" y="749"/>
                              </a:lnTo>
                              <a:lnTo>
                                <a:pt x="1598" y="748"/>
                              </a:lnTo>
                              <a:lnTo>
                                <a:pt x="1598" y="745"/>
                              </a:lnTo>
                              <a:lnTo>
                                <a:pt x="1598" y="744"/>
                              </a:lnTo>
                              <a:lnTo>
                                <a:pt x="1598" y="742"/>
                              </a:lnTo>
                              <a:lnTo>
                                <a:pt x="1598" y="741"/>
                              </a:lnTo>
                              <a:lnTo>
                                <a:pt x="1598" y="739"/>
                              </a:lnTo>
                              <a:lnTo>
                                <a:pt x="1598" y="738"/>
                              </a:lnTo>
                              <a:lnTo>
                                <a:pt x="1597" y="735"/>
                              </a:lnTo>
                              <a:lnTo>
                                <a:pt x="1597" y="734"/>
                              </a:lnTo>
                              <a:lnTo>
                                <a:pt x="1597" y="732"/>
                              </a:lnTo>
                              <a:lnTo>
                                <a:pt x="1597" y="731"/>
                              </a:lnTo>
                              <a:lnTo>
                                <a:pt x="1597" y="729"/>
                              </a:lnTo>
                              <a:lnTo>
                                <a:pt x="1597" y="728"/>
                              </a:lnTo>
                              <a:lnTo>
                                <a:pt x="1597" y="726"/>
                              </a:lnTo>
                              <a:lnTo>
                                <a:pt x="1597" y="725"/>
                              </a:lnTo>
                              <a:lnTo>
                                <a:pt x="1597" y="723"/>
                              </a:lnTo>
                              <a:lnTo>
                                <a:pt x="1597" y="722"/>
                              </a:lnTo>
                              <a:lnTo>
                                <a:pt x="1597" y="721"/>
                              </a:lnTo>
                              <a:lnTo>
                                <a:pt x="1597" y="719"/>
                              </a:lnTo>
                              <a:lnTo>
                                <a:pt x="1595" y="718"/>
                              </a:lnTo>
                              <a:lnTo>
                                <a:pt x="1595" y="716"/>
                              </a:lnTo>
                              <a:lnTo>
                                <a:pt x="1595" y="715"/>
                              </a:lnTo>
                              <a:lnTo>
                                <a:pt x="1594" y="715"/>
                              </a:lnTo>
                              <a:lnTo>
                                <a:pt x="1594" y="713"/>
                              </a:lnTo>
                              <a:lnTo>
                                <a:pt x="1594" y="712"/>
                              </a:lnTo>
                              <a:lnTo>
                                <a:pt x="1594" y="711"/>
                              </a:lnTo>
                              <a:lnTo>
                                <a:pt x="1592" y="709"/>
                              </a:lnTo>
                              <a:lnTo>
                                <a:pt x="1591" y="708"/>
                              </a:lnTo>
                              <a:lnTo>
                                <a:pt x="1591" y="706"/>
                              </a:lnTo>
                              <a:lnTo>
                                <a:pt x="1589" y="705"/>
                              </a:lnTo>
                              <a:lnTo>
                                <a:pt x="1589" y="703"/>
                              </a:lnTo>
                              <a:lnTo>
                                <a:pt x="1588" y="703"/>
                              </a:lnTo>
                              <a:lnTo>
                                <a:pt x="1588" y="702"/>
                              </a:lnTo>
                              <a:lnTo>
                                <a:pt x="1587" y="700"/>
                              </a:lnTo>
                              <a:lnTo>
                                <a:pt x="1585" y="699"/>
                              </a:lnTo>
                              <a:lnTo>
                                <a:pt x="1584" y="699"/>
                              </a:lnTo>
                              <a:lnTo>
                                <a:pt x="1584" y="698"/>
                              </a:lnTo>
                              <a:lnTo>
                                <a:pt x="1582" y="696"/>
                              </a:lnTo>
                              <a:lnTo>
                                <a:pt x="1581" y="695"/>
                              </a:lnTo>
                              <a:lnTo>
                                <a:pt x="1579" y="693"/>
                              </a:lnTo>
                              <a:lnTo>
                                <a:pt x="1578" y="692"/>
                              </a:lnTo>
                              <a:lnTo>
                                <a:pt x="1576" y="690"/>
                              </a:lnTo>
                              <a:lnTo>
                                <a:pt x="1575" y="689"/>
                              </a:lnTo>
                              <a:lnTo>
                                <a:pt x="1574" y="689"/>
                              </a:lnTo>
                              <a:lnTo>
                                <a:pt x="1571" y="688"/>
                              </a:lnTo>
                              <a:lnTo>
                                <a:pt x="1569" y="686"/>
                              </a:lnTo>
                              <a:lnTo>
                                <a:pt x="1568" y="686"/>
                              </a:lnTo>
                              <a:lnTo>
                                <a:pt x="1566" y="685"/>
                              </a:lnTo>
                              <a:lnTo>
                                <a:pt x="1564" y="683"/>
                              </a:lnTo>
                              <a:lnTo>
                                <a:pt x="1562" y="683"/>
                              </a:lnTo>
                              <a:lnTo>
                                <a:pt x="1559" y="682"/>
                              </a:lnTo>
                              <a:lnTo>
                                <a:pt x="1558" y="682"/>
                              </a:lnTo>
                              <a:lnTo>
                                <a:pt x="1556" y="680"/>
                              </a:lnTo>
                              <a:lnTo>
                                <a:pt x="1553" y="680"/>
                              </a:lnTo>
                              <a:lnTo>
                                <a:pt x="1551" y="679"/>
                              </a:lnTo>
                              <a:lnTo>
                                <a:pt x="1549" y="679"/>
                              </a:lnTo>
                              <a:lnTo>
                                <a:pt x="1546" y="679"/>
                              </a:lnTo>
                              <a:lnTo>
                                <a:pt x="1545" y="679"/>
                              </a:lnTo>
                              <a:lnTo>
                                <a:pt x="1543" y="679"/>
                              </a:lnTo>
                              <a:lnTo>
                                <a:pt x="1541" y="679"/>
                              </a:lnTo>
                              <a:lnTo>
                                <a:pt x="1538" y="677"/>
                              </a:lnTo>
                              <a:lnTo>
                                <a:pt x="1536" y="679"/>
                              </a:lnTo>
                              <a:lnTo>
                                <a:pt x="1533" y="679"/>
                              </a:lnTo>
                              <a:lnTo>
                                <a:pt x="1530" y="679"/>
                              </a:lnTo>
                              <a:lnTo>
                                <a:pt x="1529" y="679"/>
                              </a:lnTo>
                              <a:lnTo>
                                <a:pt x="1526" y="679"/>
                              </a:lnTo>
                              <a:lnTo>
                                <a:pt x="1525" y="679"/>
                              </a:lnTo>
                              <a:lnTo>
                                <a:pt x="1522" y="680"/>
                              </a:lnTo>
                              <a:lnTo>
                                <a:pt x="1520" y="680"/>
                              </a:lnTo>
                              <a:lnTo>
                                <a:pt x="1518" y="682"/>
                              </a:lnTo>
                              <a:lnTo>
                                <a:pt x="1516" y="682"/>
                              </a:lnTo>
                              <a:lnTo>
                                <a:pt x="1515" y="683"/>
                              </a:lnTo>
                              <a:lnTo>
                                <a:pt x="1512" y="683"/>
                              </a:lnTo>
                              <a:lnTo>
                                <a:pt x="1510" y="685"/>
                              </a:lnTo>
                              <a:lnTo>
                                <a:pt x="1509" y="686"/>
                              </a:lnTo>
                              <a:lnTo>
                                <a:pt x="1507" y="686"/>
                              </a:lnTo>
                              <a:lnTo>
                                <a:pt x="1506" y="688"/>
                              </a:lnTo>
                              <a:lnTo>
                                <a:pt x="1505" y="689"/>
                              </a:lnTo>
                              <a:lnTo>
                                <a:pt x="1503" y="690"/>
                              </a:lnTo>
                              <a:lnTo>
                                <a:pt x="1502" y="692"/>
                              </a:lnTo>
                              <a:lnTo>
                                <a:pt x="1500" y="693"/>
                              </a:lnTo>
                              <a:lnTo>
                                <a:pt x="1499" y="695"/>
                              </a:lnTo>
                              <a:lnTo>
                                <a:pt x="1497" y="696"/>
                              </a:lnTo>
                              <a:lnTo>
                                <a:pt x="1496" y="698"/>
                              </a:lnTo>
                              <a:lnTo>
                                <a:pt x="1495" y="699"/>
                              </a:lnTo>
                              <a:lnTo>
                                <a:pt x="1495" y="629"/>
                              </a:lnTo>
                              <a:lnTo>
                                <a:pt x="1444" y="629"/>
                              </a:lnTo>
                              <a:lnTo>
                                <a:pt x="1444" y="849"/>
                              </a:lnTo>
                              <a:close/>
                              <a:moveTo>
                                <a:pt x="1680" y="683"/>
                              </a:moveTo>
                              <a:lnTo>
                                <a:pt x="1630" y="683"/>
                              </a:lnTo>
                              <a:lnTo>
                                <a:pt x="1630" y="849"/>
                              </a:lnTo>
                              <a:lnTo>
                                <a:pt x="1680" y="849"/>
                              </a:lnTo>
                              <a:lnTo>
                                <a:pt x="1680" y="683"/>
                              </a:lnTo>
                              <a:close/>
                              <a:moveTo>
                                <a:pt x="1680" y="629"/>
                              </a:moveTo>
                              <a:lnTo>
                                <a:pt x="1630" y="629"/>
                              </a:lnTo>
                              <a:lnTo>
                                <a:pt x="1630" y="666"/>
                              </a:lnTo>
                              <a:lnTo>
                                <a:pt x="1680" y="666"/>
                              </a:lnTo>
                              <a:lnTo>
                                <a:pt x="1680" y="629"/>
                              </a:lnTo>
                              <a:close/>
                              <a:moveTo>
                                <a:pt x="1713" y="905"/>
                              </a:moveTo>
                              <a:lnTo>
                                <a:pt x="1762" y="905"/>
                              </a:lnTo>
                              <a:lnTo>
                                <a:pt x="1762" y="834"/>
                              </a:lnTo>
                              <a:lnTo>
                                <a:pt x="1765" y="837"/>
                              </a:lnTo>
                              <a:lnTo>
                                <a:pt x="1766" y="839"/>
                              </a:lnTo>
                              <a:lnTo>
                                <a:pt x="1768" y="840"/>
                              </a:lnTo>
                              <a:lnTo>
                                <a:pt x="1770" y="842"/>
                              </a:lnTo>
                              <a:lnTo>
                                <a:pt x="1772" y="843"/>
                              </a:lnTo>
                              <a:lnTo>
                                <a:pt x="1773" y="844"/>
                              </a:lnTo>
                              <a:lnTo>
                                <a:pt x="1775" y="846"/>
                              </a:lnTo>
                              <a:lnTo>
                                <a:pt x="1778" y="846"/>
                              </a:lnTo>
                              <a:lnTo>
                                <a:pt x="1779" y="847"/>
                              </a:lnTo>
                              <a:lnTo>
                                <a:pt x="1782" y="849"/>
                              </a:lnTo>
                              <a:lnTo>
                                <a:pt x="1783" y="850"/>
                              </a:lnTo>
                              <a:lnTo>
                                <a:pt x="1785" y="850"/>
                              </a:lnTo>
                              <a:lnTo>
                                <a:pt x="1788" y="852"/>
                              </a:lnTo>
                              <a:lnTo>
                                <a:pt x="1789" y="852"/>
                              </a:lnTo>
                              <a:lnTo>
                                <a:pt x="1792" y="853"/>
                              </a:lnTo>
                              <a:lnTo>
                                <a:pt x="1793" y="853"/>
                              </a:lnTo>
                              <a:lnTo>
                                <a:pt x="1796" y="853"/>
                              </a:lnTo>
                              <a:lnTo>
                                <a:pt x="1798" y="854"/>
                              </a:lnTo>
                              <a:lnTo>
                                <a:pt x="1801" y="854"/>
                              </a:lnTo>
                              <a:lnTo>
                                <a:pt x="1803" y="854"/>
                              </a:lnTo>
                              <a:lnTo>
                                <a:pt x="1805" y="854"/>
                              </a:lnTo>
                              <a:lnTo>
                                <a:pt x="1808" y="854"/>
                              </a:lnTo>
                              <a:lnTo>
                                <a:pt x="1811" y="854"/>
                              </a:lnTo>
                              <a:lnTo>
                                <a:pt x="1812" y="854"/>
                              </a:lnTo>
                              <a:lnTo>
                                <a:pt x="1815" y="854"/>
                              </a:lnTo>
                              <a:lnTo>
                                <a:pt x="1818" y="854"/>
                              </a:lnTo>
                              <a:lnTo>
                                <a:pt x="1821" y="854"/>
                              </a:lnTo>
                              <a:lnTo>
                                <a:pt x="1824" y="854"/>
                              </a:lnTo>
                              <a:lnTo>
                                <a:pt x="1826" y="854"/>
                              </a:lnTo>
                              <a:lnTo>
                                <a:pt x="1829" y="854"/>
                              </a:lnTo>
                              <a:lnTo>
                                <a:pt x="1832" y="853"/>
                              </a:lnTo>
                              <a:lnTo>
                                <a:pt x="1834" y="853"/>
                              </a:lnTo>
                              <a:lnTo>
                                <a:pt x="1836" y="852"/>
                              </a:lnTo>
                              <a:lnTo>
                                <a:pt x="1839" y="852"/>
                              </a:lnTo>
                              <a:lnTo>
                                <a:pt x="1842" y="850"/>
                              </a:lnTo>
                              <a:lnTo>
                                <a:pt x="1844" y="849"/>
                              </a:lnTo>
                              <a:lnTo>
                                <a:pt x="1847" y="849"/>
                              </a:lnTo>
                              <a:lnTo>
                                <a:pt x="1849" y="847"/>
                              </a:lnTo>
                              <a:lnTo>
                                <a:pt x="1852" y="846"/>
                              </a:lnTo>
                              <a:lnTo>
                                <a:pt x="1854" y="844"/>
                              </a:lnTo>
                              <a:lnTo>
                                <a:pt x="1857" y="843"/>
                              </a:lnTo>
                              <a:lnTo>
                                <a:pt x="1858" y="842"/>
                              </a:lnTo>
                              <a:lnTo>
                                <a:pt x="1861" y="840"/>
                              </a:lnTo>
                              <a:lnTo>
                                <a:pt x="1862" y="837"/>
                              </a:lnTo>
                              <a:lnTo>
                                <a:pt x="1865" y="836"/>
                              </a:lnTo>
                              <a:lnTo>
                                <a:pt x="1867" y="834"/>
                              </a:lnTo>
                              <a:lnTo>
                                <a:pt x="1868" y="833"/>
                              </a:lnTo>
                              <a:lnTo>
                                <a:pt x="1870" y="830"/>
                              </a:lnTo>
                              <a:lnTo>
                                <a:pt x="1872" y="829"/>
                              </a:lnTo>
                              <a:lnTo>
                                <a:pt x="1874" y="827"/>
                              </a:lnTo>
                              <a:lnTo>
                                <a:pt x="1875" y="824"/>
                              </a:lnTo>
                              <a:lnTo>
                                <a:pt x="1877" y="823"/>
                              </a:lnTo>
                              <a:lnTo>
                                <a:pt x="1878" y="820"/>
                              </a:lnTo>
                              <a:lnTo>
                                <a:pt x="1880" y="818"/>
                              </a:lnTo>
                              <a:lnTo>
                                <a:pt x="1881" y="816"/>
                              </a:lnTo>
                              <a:lnTo>
                                <a:pt x="1882" y="813"/>
                              </a:lnTo>
                              <a:lnTo>
                                <a:pt x="1884" y="811"/>
                              </a:lnTo>
                              <a:lnTo>
                                <a:pt x="1885" y="808"/>
                              </a:lnTo>
                              <a:lnTo>
                                <a:pt x="1887" y="806"/>
                              </a:lnTo>
                              <a:lnTo>
                                <a:pt x="1887" y="803"/>
                              </a:lnTo>
                              <a:lnTo>
                                <a:pt x="1888" y="801"/>
                              </a:lnTo>
                              <a:lnTo>
                                <a:pt x="1890" y="797"/>
                              </a:lnTo>
                              <a:lnTo>
                                <a:pt x="1890" y="794"/>
                              </a:lnTo>
                              <a:lnTo>
                                <a:pt x="1891" y="793"/>
                              </a:lnTo>
                              <a:lnTo>
                                <a:pt x="1891" y="790"/>
                              </a:lnTo>
                              <a:lnTo>
                                <a:pt x="1893" y="785"/>
                              </a:lnTo>
                              <a:lnTo>
                                <a:pt x="1893" y="784"/>
                              </a:lnTo>
                              <a:lnTo>
                                <a:pt x="1893" y="780"/>
                              </a:lnTo>
                              <a:lnTo>
                                <a:pt x="1893" y="777"/>
                              </a:lnTo>
                              <a:lnTo>
                                <a:pt x="1893" y="775"/>
                              </a:lnTo>
                              <a:lnTo>
                                <a:pt x="1893" y="771"/>
                              </a:lnTo>
                              <a:lnTo>
                                <a:pt x="1893" y="768"/>
                              </a:lnTo>
                              <a:lnTo>
                                <a:pt x="1893" y="767"/>
                              </a:lnTo>
                              <a:lnTo>
                                <a:pt x="1893" y="765"/>
                              </a:lnTo>
                              <a:lnTo>
                                <a:pt x="1893" y="762"/>
                              </a:lnTo>
                              <a:lnTo>
                                <a:pt x="1893" y="761"/>
                              </a:lnTo>
                              <a:lnTo>
                                <a:pt x="1893" y="758"/>
                              </a:lnTo>
                              <a:lnTo>
                                <a:pt x="1893" y="757"/>
                              </a:lnTo>
                              <a:lnTo>
                                <a:pt x="1893" y="754"/>
                              </a:lnTo>
                              <a:lnTo>
                                <a:pt x="1893" y="752"/>
                              </a:lnTo>
                              <a:lnTo>
                                <a:pt x="1893" y="749"/>
                              </a:lnTo>
                              <a:lnTo>
                                <a:pt x="1891" y="748"/>
                              </a:lnTo>
                              <a:lnTo>
                                <a:pt x="1891" y="747"/>
                              </a:lnTo>
                              <a:lnTo>
                                <a:pt x="1890" y="744"/>
                              </a:lnTo>
                              <a:lnTo>
                                <a:pt x="1890" y="742"/>
                              </a:lnTo>
                              <a:lnTo>
                                <a:pt x="1890" y="741"/>
                              </a:lnTo>
                              <a:lnTo>
                                <a:pt x="1890" y="738"/>
                              </a:lnTo>
                              <a:lnTo>
                                <a:pt x="1888" y="736"/>
                              </a:lnTo>
                              <a:lnTo>
                                <a:pt x="1888" y="734"/>
                              </a:lnTo>
                              <a:lnTo>
                                <a:pt x="1887" y="732"/>
                              </a:lnTo>
                              <a:lnTo>
                                <a:pt x="1887" y="731"/>
                              </a:lnTo>
                              <a:lnTo>
                                <a:pt x="1885" y="729"/>
                              </a:lnTo>
                              <a:lnTo>
                                <a:pt x="1885" y="726"/>
                              </a:lnTo>
                              <a:lnTo>
                                <a:pt x="1884" y="725"/>
                              </a:lnTo>
                              <a:lnTo>
                                <a:pt x="1884" y="723"/>
                              </a:lnTo>
                              <a:lnTo>
                                <a:pt x="1882" y="721"/>
                              </a:lnTo>
                              <a:lnTo>
                                <a:pt x="1882" y="719"/>
                              </a:lnTo>
                              <a:lnTo>
                                <a:pt x="1881" y="718"/>
                              </a:lnTo>
                              <a:lnTo>
                                <a:pt x="1880" y="716"/>
                              </a:lnTo>
                              <a:lnTo>
                                <a:pt x="1880" y="715"/>
                              </a:lnTo>
                              <a:lnTo>
                                <a:pt x="1878" y="713"/>
                              </a:lnTo>
                              <a:lnTo>
                                <a:pt x="1877" y="712"/>
                              </a:lnTo>
                              <a:lnTo>
                                <a:pt x="1875" y="711"/>
                              </a:lnTo>
                              <a:lnTo>
                                <a:pt x="1874" y="709"/>
                              </a:lnTo>
                              <a:lnTo>
                                <a:pt x="1874" y="708"/>
                              </a:lnTo>
                              <a:lnTo>
                                <a:pt x="1872" y="706"/>
                              </a:lnTo>
                              <a:lnTo>
                                <a:pt x="1871" y="705"/>
                              </a:lnTo>
                              <a:lnTo>
                                <a:pt x="1870" y="702"/>
                              </a:lnTo>
                              <a:lnTo>
                                <a:pt x="1868" y="700"/>
                              </a:lnTo>
                              <a:lnTo>
                                <a:pt x="1867" y="699"/>
                              </a:lnTo>
                              <a:lnTo>
                                <a:pt x="1865" y="696"/>
                              </a:lnTo>
                              <a:lnTo>
                                <a:pt x="1862" y="695"/>
                              </a:lnTo>
                              <a:lnTo>
                                <a:pt x="1861" y="693"/>
                              </a:lnTo>
                              <a:lnTo>
                                <a:pt x="1858" y="692"/>
                              </a:lnTo>
                              <a:lnTo>
                                <a:pt x="1857" y="690"/>
                              </a:lnTo>
                              <a:lnTo>
                                <a:pt x="1854" y="689"/>
                              </a:lnTo>
                              <a:lnTo>
                                <a:pt x="1852" y="688"/>
                              </a:lnTo>
                              <a:lnTo>
                                <a:pt x="1849" y="686"/>
                              </a:lnTo>
                              <a:lnTo>
                                <a:pt x="1847" y="685"/>
                              </a:lnTo>
                              <a:lnTo>
                                <a:pt x="1844" y="683"/>
                              </a:lnTo>
                              <a:lnTo>
                                <a:pt x="1842" y="683"/>
                              </a:lnTo>
                              <a:lnTo>
                                <a:pt x="1839" y="683"/>
                              </a:lnTo>
                              <a:lnTo>
                                <a:pt x="1836" y="682"/>
                              </a:lnTo>
                              <a:lnTo>
                                <a:pt x="1834" y="682"/>
                              </a:lnTo>
                              <a:lnTo>
                                <a:pt x="1832" y="680"/>
                              </a:lnTo>
                              <a:lnTo>
                                <a:pt x="1829" y="680"/>
                              </a:lnTo>
                              <a:lnTo>
                                <a:pt x="1826" y="679"/>
                              </a:lnTo>
                              <a:lnTo>
                                <a:pt x="1824" y="679"/>
                              </a:lnTo>
                              <a:lnTo>
                                <a:pt x="1821" y="679"/>
                              </a:lnTo>
                              <a:lnTo>
                                <a:pt x="1818" y="679"/>
                              </a:lnTo>
                              <a:lnTo>
                                <a:pt x="1815" y="679"/>
                              </a:lnTo>
                              <a:lnTo>
                                <a:pt x="1812" y="677"/>
                              </a:lnTo>
                              <a:lnTo>
                                <a:pt x="1811" y="679"/>
                              </a:lnTo>
                              <a:lnTo>
                                <a:pt x="1808" y="679"/>
                              </a:lnTo>
                              <a:lnTo>
                                <a:pt x="1805" y="679"/>
                              </a:lnTo>
                              <a:lnTo>
                                <a:pt x="1802" y="679"/>
                              </a:lnTo>
                              <a:lnTo>
                                <a:pt x="1799" y="679"/>
                              </a:lnTo>
                              <a:lnTo>
                                <a:pt x="1796" y="679"/>
                              </a:lnTo>
                              <a:lnTo>
                                <a:pt x="1795" y="680"/>
                              </a:lnTo>
                              <a:lnTo>
                                <a:pt x="1792" y="680"/>
                              </a:lnTo>
                              <a:lnTo>
                                <a:pt x="1789" y="682"/>
                              </a:lnTo>
                              <a:lnTo>
                                <a:pt x="1788" y="682"/>
                              </a:lnTo>
                              <a:lnTo>
                                <a:pt x="1785" y="683"/>
                              </a:lnTo>
                              <a:lnTo>
                                <a:pt x="1782" y="683"/>
                              </a:lnTo>
                              <a:lnTo>
                                <a:pt x="1780" y="685"/>
                              </a:lnTo>
                              <a:lnTo>
                                <a:pt x="1779" y="686"/>
                              </a:lnTo>
                              <a:lnTo>
                                <a:pt x="1776" y="688"/>
                              </a:lnTo>
                              <a:lnTo>
                                <a:pt x="1775" y="689"/>
                              </a:lnTo>
                              <a:lnTo>
                                <a:pt x="1772" y="690"/>
                              </a:lnTo>
                              <a:lnTo>
                                <a:pt x="1770" y="692"/>
                              </a:lnTo>
                              <a:lnTo>
                                <a:pt x="1769" y="693"/>
                              </a:lnTo>
                              <a:lnTo>
                                <a:pt x="1768" y="695"/>
                              </a:lnTo>
                              <a:lnTo>
                                <a:pt x="1765" y="696"/>
                              </a:lnTo>
                              <a:lnTo>
                                <a:pt x="1763" y="699"/>
                              </a:lnTo>
                              <a:lnTo>
                                <a:pt x="1762" y="700"/>
                              </a:lnTo>
                              <a:lnTo>
                                <a:pt x="1759" y="702"/>
                              </a:lnTo>
                              <a:lnTo>
                                <a:pt x="1759" y="683"/>
                              </a:lnTo>
                              <a:lnTo>
                                <a:pt x="1713" y="683"/>
                              </a:lnTo>
                              <a:lnTo>
                                <a:pt x="1713" y="905"/>
                              </a:lnTo>
                              <a:close/>
                              <a:moveTo>
                                <a:pt x="1802" y="723"/>
                              </a:moveTo>
                              <a:lnTo>
                                <a:pt x="1805" y="725"/>
                              </a:lnTo>
                              <a:lnTo>
                                <a:pt x="1806" y="725"/>
                              </a:lnTo>
                              <a:lnTo>
                                <a:pt x="1808" y="725"/>
                              </a:lnTo>
                              <a:lnTo>
                                <a:pt x="1811" y="725"/>
                              </a:lnTo>
                              <a:lnTo>
                                <a:pt x="1812" y="725"/>
                              </a:lnTo>
                              <a:lnTo>
                                <a:pt x="1814" y="726"/>
                              </a:lnTo>
                              <a:lnTo>
                                <a:pt x="1815" y="726"/>
                              </a:lnTo>
                              <a:lnTo>
                                <a:pt x="1816" y="728"/>
                              </a:lnTo>
                              <a:lnTo>
                                <a:pt x="1819" y="728"/>
                              </a:lnTo>
                              <a:lnTo>
                                <a:pt x="1821" y="729"/>
                              </a:lnTo>
                              <a:lnTo>
                                <a:pt x="1822" y="729"/>
                              </a:lnTo>
                              <a:lnTo>
                                <a:pt x="1824" y="729"/>
                              </a:lnTo>
                              <a:lnTo>
                                <a:pt x="1825" y="731"/>
                              </a:lnTo>
                              <a:lnTo>
                                <a:pt x="1826" y="732"/>
                              </a:lnTo>
                              <a:lnTo>
                                <a:pt x="1828" y="734"/>
                              </a:lnTo>
                              <a:lnTo>
                                <a:pt x="1829" y="735"/>
                              </a:lnTo>
                              <a:lnTo>
                                <a:pt x="1831" y="735"/>
                              </a:lnTo>
                              <a:lnTo>
                                <a:pt x="1832" y="736"/>
                              </a:lnTo>
                              <a:lnTo>
                                <a:pt x="1834" y="738"/>
                              </a:lnTo>
                              <a:lnTo>
                                <a:pt x="1834" y="739"/>
                              </a:lnTo>
                              <a:lnTo>
                                <a:pt x="1835" y="741"/>
                              </a:lnTo>
                              <a:lnTo>
                                <a:pt x="1836" y="742"/>
                              </a:lnTo>
                              <a:lnTo>
                                <a:pt x="1838" y="744"/>
                              </a:lnTo>
                              <a:lnTo>
                                <a:pt x="1838" y="745"/>
                              </a:lnTo>
                              <a:lnTo>
                                <a:pt x="1839" y="748"/>
                              </a:lnTo>
                              <a:lnTo>
                                <a:pt x="1839" y="749"/>
                              </a:lnTo>
                              <a:lnTo>
                                <a:pt x="1841" y="751"/>
                              </a:lnTo>
                              <a:lnTo>
                                <a:pt x="1841" y="752"/>
                              </a:lnTo>
                              <a:lnTo>
                                <a:pt x="1842" y="754"/>
                              </a:lnTo>
                              <a:lnTo>
                                <a:pt x="1842" y="755"/>
                              </a:lnTo>
                              <a:lnTo>
                                <a:pt x="1844" y="758"/>
                              </a:lnTo>
                              <a:lnTo>
                                <a:pt x="1844" y="759"/>
                              </a:lnTo>
                              <a:lnTo>
                                <a:pt x="1844" y="761"/>
                              </a:lnTo>
                              <a:lnTo>
                                <a:pt x="1844" y="764"/>
                              </a:lnTo>
                              <a:lnTo>
                                <a:pt x="1844" y="765"/>
                              </a:lnTo>
                              <a:lnTo>
                                <a:pt x="1844" y="767"/>
                              </a:lnTo>
                              <a:lnTo>
                                <a:pt x="1844" y="770"/>
                              </a:lnTo>
                              <a:lnTo>
                                <a:pt x="1844" y="771"/>
                              </a:lnTo>
                              <a:lnTo>
                                <a:pt x="1844" y="772"/>
                              </a:lnTo>
                              <a:lnTo>
                                <a:pt x="1844" y="775"/>
                              </a:lnTo>
                              <a:lnTo>
                                <a:pt x="1844" y="777"/>
                              </a:lnTo>
                              <a:lnTo>
                                <a:pt x="1842" y="778"/>
                              </a:lnTo>
                              <a:lnTo>
                                <a:pt x="1842" y="780"/>
                              </a:lnTo>
                              <a:lnTo>
                                <a:pt x="1841" y="781"/>
                              </a:lnTo>
                              <a:lnTo>
                                <a:pt x="1841" y="784"/>
                              </a:lnTo>
                              <a:lnTo>
                                <a:pt x="1839" y="785"/>
                              </a:lnTo>
                              <a:lnTo>
                                <a:pt x="1839" y="787"/>
                              </a:lnTo>
                              <a:lnTo>
                                <a:pt x="1838" y="788"/>
                              </a:lnTo>
                              <a:lnTo>
                                <a:pt x="1838" y="790"/>
                              </a:lnTo>
                              <a:lnTo>
                                <a:pt x="1836" y="791"/>
                              </a:lnTo>
                              <a:lnTo>
                                <a:pt x="1835" y="793"/>
                              </a:lnTo>
                              <a:lnTo>
                                <a:pt x="1834" y="794"/>
                              </a:lnTo>
                              <a:lnTo>
                                <a:pt x="1834" y="795"/>
                              </a:lnTo>
                              <a:lnTo>
                                <a:pt x="1832" y="797"/>
                              </a:lnTo>
                              <a:lnTo>
                                <a:pt x="1831" y="798"/>
                              </a:lnTo>
                              <a:lnTo>
                                <a:pt x="1829" y="800"/>
                              </a:lnTo>
                              <a:lnTo>
                                <a:pt x="1828" y="801"/>
                              </a:lnTo>
                              <a:lnTo>
                                <a:pt x="1826" y="801"/>
                              </a:lnTo>
                              <a:lnTo>
                                <a:pt x="1825" y="803"/>
                              </a:lnTo>
                              <a:lnTo>
                                <a:pt x="1824" y="803"/>
                              </a:lnTo>
                              <a:lnTo>
                                <a:pt x="1822" y="804"/>
                              </a:lnTo>
                              <a:lnTo>
                                <a:pt x="1821" y="806"/>
                              </a:lnTo>
                              <a:lnTo>
                                <a:pt x="1819" y="806"/>
                              </a:lnTo>
                              <a:lnTo>
                                <a:pt x="1818" y="807"/>
                              </a:lnTo>
                              <a:lnTo>
                                <a:pt x="1816" y="807"/>
                              </a:lnTo>
                              <a:lnTo>
                                <a:pt x="1814" y="808"/>
                              </a:lnTo>
                              <a:lnTo>
                                <a:pt x="1812" y="808"/>
                              </a:lnTo>
                              <a:lnTo>
                                <a:pt x="1811" y="808"/>
                              </a:lnTo>
                              <a:lnTo>
                                <a:pt x="1809" y="808"/>
                              </a:lnTo>
                              <a:lnTo>
                                <a:pt x="1806" y="808"/>
                              </a:lnTo>
                              <a:lnTo>
                                <a:pt x="1805" y="808"/>
                              </a:lnTo>
                              <a:lnTo>
                                <a:pt x="1802" y="808"/>
                              </a:lnTo>
                              <a:lnTo>
                                <a:pt x="1801" y="808"/>
                              </a:lnTo>
                              <a:lnTo>
                                <a:pt x="1799" y="808"/>
                              </a:lnTo>
                              <a:lnTo>
                                <a:pt x="1796" y="808"/>
                              </a:lnTo>
                              <a:lnTo>
                                <a:pt x="1795" y="808"/>
                              </a:lnTo>
                              <a:lnTo>
                                <a:pt x="1793" y="808"/>
                              </a:lnTo>
                              <a:lnTo>
                                <a:pt x="1792" y="808"/>
                              </a:lnTo>
                              <a:lnTo>
                                <a:pt x="1789" y="807"/>
                              </a:lnTo>
                              <a:lnTo>
                                <a:pt x="1788" y="807"/>
                              </a:lnTo>
                              <a:lnTo>
                                <a:pt x="1786" y="806"/>
                              </a:lnTo>
                              <a:lnTo>
                                <a:pt x="1785" y="806"/>
                              </a:lnTo>
                              <a:lnTo>
                                <a:pt x="1783" y="804"/>
                              </a:lnTo>
                              <a:lnTo>
                                <a:pt x="1780" y="803"/>
                              </a:lnTo>
                              <a:lnTo>
                                <a:pt x="1779" y="801"/>
                              </a:lnTo>
                              <a:lnTo>
                                <a:pt x="1778" y="801"/>
                              </a:lnTo>
                              <a:lnTo>
                                <a:pt x="1776" y="800"/>
                              </a:lnTo>
                              <a:lnTo>
                                <a:pt x="1775" y="798"/>
                              </a:lnTo>
                              <a:lnTo>
                                <a:pt x="1773" y="797"/>
                              </a:lnTo>
                              <a:lnTo>
                                <a:pt x="1772" y="795"/>
                              </a:lnTo>
                              <a:lnTo>
                                <a:pt x="1770" y="794"/>
                              </a:lnTo>
                              <a:lnTo>
                                <a:pt x="1769" y="793"/>
                              </a:lnTo>
                              <a:lnTo>
                                <a:pt x="1769" y="791"/>
                              </a:lnTo>
                              <a:lnTo>
                                <a:pt x="1768" y="790"/>
                              </a:lnTo>
                              <a:lnTo>
                                <a:pt x="1766" y="787"/>
                              </a:lnTo>
                              <a:lnTo>
                                <a:pt x="1766" y="785"/>
                              </a:lnTo>
                              <a:lnTo>
                                <a:pt x="1765" y="784"/>
                              </a:lnTo>
                              <a:lnTo>
                                <a:pt x="1765" y="783"/>
                              </a:lnTo>
                              <a:lnTo>
                                <a:pt x="1763" y="781"/>
                              </a:lnTo>
                              <a:lnTo>
                                <a:pt x="1763" y="780"/>
                              </a:lnTo>
                              <a:lnTo>
                                <a:pt x="1762" y="778"/>
                              </a:lnTo>
                              <a:lnTo>
                                <a:pt x="1762" y="775"/>
                              </a:lnTo>
                              <a:lnTo>
                                <a:pt x="1762" y="774"/>
                              </a:lnTo>
                              <a:lnTo>
                                <a:pt x="1762" y="772"/>
                              </a:lnTo>
                              <a:lnTo>
                                <a:pt x="1762" y="770"/>
                              </a:lnTo>
                              <a:lnTo>
                                <a:pt x="1762" y="768"/>
                              </a:lnTo>
                              <a:lnTo>
                                <a:pt x="1760" y="765"/>
                              </a:lnTo>
                              <a:lnTo>
                                <a:pt x="1762" y="765"/>
                              </a:lnTo>
                              <a:lnTo>
                                <a:pt x="1762" y="764"/>
                              </a:lnTo>
                              <a:lnTo>
                                <a:pt x="1762" y="762"/>
                              </a:lnTo>
                              <a:lnTo>
                                <a:pt x="1762" y="761"/>
                              </a:lnTo>
                              <a:lnTo>
                                <a:pt x="1762" y="759"/>
                              </a:lnTo>
                              <a:lnTo>
                                <a:pt x="1762" y="758"/>
                              </a:lnTo>
                              <a:lnTo>
                                <a:pt x="1762" y="757"/>
                              </a:lnTo>
                              <a:lnTo>
                                <a:pt x="1762" y="755"/>
                              </a:lnTo>
                              <a:lnTo>
                                <a:pt x="1763" y="755"/>
                              </a:lnTo>
                              <a:lnTo>
                                <a:pt x="1763" y="754"/>
                              </a:lnTo>
                              <a:lnTo>
                                <a:pt x="1763" y="752"/>
                              </a:lnTo>
                              <a:lnTo>
                                <a:pt x="1763" y="751"/>
                              </a:lnTo>
                              <a:lnTo>
                                <a:pt x="1765" y="751"/>
                              </a:lnTo>
                              <a:lnTo>
                                <a:pt x="1765" y="749"/>
                              </a:lnTo>
                              <a:lnTo>
                                <a:pt x="1766" y="749"/>
                              </a:lnTo>
                              <a:lnTo>
                                <a:pt x="1766" y="748"/>
                              </a:lnTo>
                              <a:lnTo>
                                <a:pt x="1766" y="747"/>
                              </a:lnTo>
                              <a:lnTo>
                                <a:pt x="1768" y="747"/>
                              </a:lnTo>
                              <a:lnTo>
                                <a:pt x="1768" y="745"/>
                              </a:lnTo>
                              <a:lnTo>
                                <a:pt x="1768" y="744"/>
                              </a:lnTo>
                              <a:lnTo>
                                <a:pt x="1769" y="744"/>
                              </a:lnTo>
                              <a:lnTo>
                                <a:pt x="1769" y="742"/>
                              </a:lnTo>
                              <a:lnTo>
                                <a:pt x="1769" y="741"/>
                              </a:lnTo>
                              <a:lnTo>
                                <a:pt x="1770" y="741"/>
                              </a:lnTo>
                              <a:lnTo>
                                <a:pt x="1770" y="739"/>
                              </a:lnTo>
                              <a:lnTo>
                                <a:pt x="1772" y="739"/>
                              </a:lnTo>
                              <a:lnTo>
                                <a:pt x="1772" y="738"/>
                              </a:lnTo>
                              <a:lnTo>
                                <a:pt x="1772" y="736"/>
                              </a:lnTo>
                              <a:lnTo>
                                <a:pt x="1773" y="736"/>
                              </a:lnTo>
                              <a:lnTo>
                                <a:pt x="1775" y="735"/>
                              </a:lnTo>
                              <a:lnTo>
                                <a:pt x="1776" y="734"/>
                              </a:lnTo>
                              <a:lnTo>
                                <a:pt x="1778" y="734"/>
                              </a:lnTo>
                              <a:lnTo>
                                <a:pt x="1778" y="732"/>
                              </a:lnTo>
                              <a:lnTo>
                                <a:pt x="1779" y="732"/>
                              </a:lnTo>
                              <a:lnTo>
                                <a:pt x="1780" y="731"/>
                              </a:lnTo>
                              <a:lnTo>
                                <a:pt x="1782" y="729"/>
                              </a:lnTo>
                              <a:lnTo>
                                <a:pt x="1783" y="729"/>
                              </a:lnTo>
                              <a:lnTo>
                                <a:pt x="1785" y="729"/>
                              </a:lnTo>
                              <a:lnTo>
                                <a:pt x="1785" y="728"/>
                              </a:lnTo>
                              <a:lnTo>
                                <a:pt x="1786" y="728"/>
                              </a:lnTo>
                              <a:lnTo>
                                <a:pt x="1788" y="728"/>
                              </a:lnTo>
                              <a:lnTo>
                                <a:pt x="1789" y="726"/>
                              </a:lnTo>
                              <a:lnTo>
                                <a:pt x="1791" y="726"/>
                              </a:lnTo>
                              <a:lnTo>
                                <a:pt x="1792" y="726"/>
                              </a:lnTo>
                              <a:lnTo>
                                <a:pt x="1793" y="725"/>
                              </a:lnTo>
                              <a:lnTo>
                                <a:pt x="1795" y="725"/>
                              </a:lnTo>
                              <a:lnTo>
                                <a:pt x="1796" y="725"/>
                              </a:lnTo>
                              <a:lnTo>
                                <a:pt x="1798" y="725"/>
                              </a:lnTo>
                              <a:lnTo>
                                <a:pt x="1799" y="725"/>
                              </a:lnTo>
                              <a:lnTo>
                                <a:pt x="1801" y="725"/>
                              </a:lnTo>
                              <a:lnTo>
                                <a:pt x="1802" y="723"/>
                              </a:lnTo>
                              <a:close/>
                              <a:moveTo>
                                <a:pt x="156" y="83"/>
                              </a:moveTo>
                              <a:lnTo>
                                <a:pt x="156" y="82"/>
                              </a:lnTo>
                              <a:lnTo>
                                <a:pt x="156" y="80"/>
                              </a:lnTo>
                              <a:lnTo>
                                <a:pt x="156" y="79"/>
                              </a:lnTo>
                              <a:lnTo>
                                <a:pt x="156" y="77"/>
                              </a:lnTo>
                              <a:lnTo>
                                <a:pt x="156" y="76"/>
                              </a:lnTo>
                              <a:lnTo>
                                <a:pt x="156" y="74"/>
                              </a:lnTo>
                              <a:lnTo>
                                <a:pt x="156" y="73"/>
                              </a:lnTo>
                              <a:lnTo>
                                <a:pt x="156" y="71"/>
                              </a:lnTo>
                              <a:lnTo>
                                <a:pt x="156" y="70"/>
                              </a:lnTo>
                              <a:lnTo>
                                <a:pt x="156" y="69"/>
                              </a:lnTo>
                              <a:lnTo>
                                <a:pt x="156" y="67"/>
                              </a:lnTo>
                              <a:lnTo>
                                <a:pt x="154" y="64"/>
                              </a:lnTo>
                              <a:lnTo>
                                <a:pt x="154" y="63"/>
                              </a:lnTo>
                              <a:lnTo>
                                <a:pt x="154" y="61"/>
                              </a:lnTo>
                              <a:lnTo>
                                <a:pt x="153" y="61"/>
                              </a:lnTo>
                              <a:lnTo>
                                <a:pt x="153" y="60"/>
                              </a:lnTo>
                              <a:lnTo>
                                <a:pt x="153" y="59"/>
                              </a:lnTo>
                              <a:lnTo>
                                <a:pt x="153" y="57"/>
                              </a:lnTo>
                              <a:lnTo>
                                <a:pt x="151" y="56"/>
                              </a:lnTo>
                              <a:lnTo>
                                <a:pt x="150" y="54"/>
                              </a:lnTo>
                              <a:lnTo>
                                <a:pt x="150" y="53"/>
                              </a:lnTo>
                              <a:lnTo>
                                <a:pt x="148" y="51"/>
                              </a:lnTo>
                              <a:lnTo>
                                <a:pt x="148" y="50"/>
                              </a:lnTo>
                              <a:lnTo>
                                <a:pt x="148" y="48"/>
                              </a:lnTo>
                              <a:lnTo>
                                <a:pt x="147" y="48"/>
                              </a:lnTo>
                              <a:lnTo>
                                <a:pt x="147" y="47"/>
                              </a:lnTo>
                              <a:lnTo>
                                <a:pt x="146" y="46"/>
                              </a:lnTo>
                              <a:lnTo>
                                <a:pt x="146" y="44"/>
                              </a:lnTo>
                              <a:lnTo>
                                <a:pt x="144" y="44"/>
                              </a:lnTo>
                              <a:lnTo>
                                <a:pt x="144" y="43"/>
                              </a:lnTo>
                              <a:lnTo>
                                <a:pt x="143" y="43"/>
                              </a:lnTo>
                              <a:lnTo>
                                <a:pt x="143" y="41"/>
                              </a:lnTo>
                              <a:lnTo>
                                <a:pt x="141" y="40"/>
                              </a:lnTo>
                              <a:lnTo>
                                <a:pt x="140" y="38"/>
                              </a:lnTo>
                              <a:lnTo>
                                <a:pt x="138" y="37"/>
                              </a:lnTo>
                              <a:lnTo>
                                <a:pt x="137" y="35"/>
                              </a:lnTo>
                              <a:lnTo>
                                <a:pt x="135" y="34"/>
                              </a:lnTo>
                              <a:lnTo>
                                <a:pt x="134" y="33"/>
                              </a:lnTo>
                              <a:lnTo>
                                <a:pt x="133" y="31"/>
                              </a:lnTo>
                              <a:lnTo>
                                <a:pt x="131" y="31"/>
                              </a:lnTo>
                              <a:lnTo>
                                <a:pt x="130" y="30"/>
                              </a:lnTo>
                              <a:lnTo>
                                <a:pt x="128" y="28"/>
                              </a:lnTo>
                              <a:lnTo>
                                <a:pt x="127" y="27"/>
                              </a:lnTo>
                              <a:lnTo>
                                <a:pt x="125" y="25"/>
                              </a:lnTo>
                              <a:lnTo>
                                <a:pt x="124" y="25"/>
                              </a:lnTo>
                              <a:lnTo>
                                <a:pt x="123" y="24"/>
                              </a:lnTo>
                              <a:lnTo>
                                <a:pt x="121" y="24"/>
                              </a:lnTo>
                              <a:lnTo>
                                <a:pt x="120" y="23"/>
                              </a:lnTo>
                              <a:lnTo>
                                <a:pt x="118" y="23"/>
                              </a:lnTo>
                              <a:lnTo>
                                <a:pt x="115" y="21"/>
                              </a:lnTo>
                              <a:lnTo>
                                <a:pt x="114" y="21"/>
                              </a:lnTo>
                              <a:lnTo>
                                <a:pt x="113" y="20"/>
                              </a:lnTo>
                              <a:lnTo>
                                <a:pt x="111" y="20"/>
                              </a:lnTo>
                              <a:lnTo>
                                <a:pt x="108" y="18"/>
                              </a:lnTo>
                              <a:lnTo>
                                <a:pt x="107" y="18"/>
                              </a:lnTo>
                              <a:lnTo>
                                <a:pt x="104" y="17"/>
                              </a:lnTo>
                              <a:lnTo>
                                <a:pt x="102" y="17"/>
                              </a:lnTo>
                              <a:lnTo>
                                <a:pt x="101" y="17"/>
                              </a:lnTo>
                              <a:lnTo>
                                <a:pt x="100" y="17"/>
                              </a:lnTo>
                              <a:lnTo>
                                <a:pt x="98" y="17"/>
                              </a:lnTo>
                              <a:lnTo>
                                <a:pt x="95" y="15"/>
                              </a:lnTo>
                              <a:lnTo>
                                <a:pt x="94" y="15"/>
                              </a:lnTo>
                              <a:lnTo>
                                <a:pt x="92" y="15"/>
                              </a:lnTo>
                              <a:lnTo>
                                <a:pt x="90" y="15"/>
                              </a:lnTo>
                              <a:lnTo>
                                <a:pt x="88" y="15"/>
                              </a:lnTo>
                              <a:lnTo>
                                <a:pt x="87" y="15"/>
                              </a:lnTo>
                              <a:lnTo>
                                <a:pt x="85" y="15"/>
                              </a:lnTo>
                              <a:lnTo>
                                <a:pt x="82" y="14"/>
                              </a:lnTo>
                              <a:lnTo>
                                <a:pt x="81" y="15"/>
                              </a:lnTo>
                              <a:lnTo>
                                <a:pt x="78" y="15"/>
                              </a:lnTo>
                              <a:lnTo>
                                <a:pt x="75" y="15"/>
                              </a:lnTo>
                              <a:lnTo>
                                <a:pt x="72" y="15"/>
                              </a:lnTo>
                              <a:lnTo>
                                <a:pt x="69" y="15"/>
                              </a:lnTo>
                              <a:lnTo>
                                <a:pt x="67" y="15"/>
                              </a:lnTo>
                              <a:lnTo>
                                <a:pt x="64" y="17"/>
                              </a:lnTo>
                              <a:lnTo>
                                <a:pt x="62" y="17"/>
                              </a:lnTo>
                              <a:lnTo>
                                <a:pt x="59" y="17"/>
                              </a:lnTo>
                              <a:lnTo>
                                <a:pt x="56" y="18"/>
                              </a:lnTo>
                              <a:lnTo>
                                <a:pt x="54" y="18"/>
                              </a:lnTo>
                              <a:lnTo>
                                <a:pt x="51" y="18"/>
                              </a:lnTo>
                              <a:lnTo>
                                <a:pt x="49" y="20"/>
                              </a:lnTo>
                              <a:lnTo>
                                <a:pt x="48" y="21"/>
                              </a:lnTo>
                              <a:lnTo>
                                <a:pt x="45" y="23"/>
                              </a:lnTo>
                              <a:lnTo>
                                <a:pt x="44" y="24"/>
                              </a:lnTo>
                              <a:lnTo>
                                <a:pt x="41" y="24"/>
                              </a:lnTo>
                              <a:lnTo>
                                <a:pt x="39" y="25"/>
                              </a:lnTo>
                              <a:lnTo>
                                <a:pt x="36" y="27"/>
                              </a:lnTo>
                              <a:lnTo>
                                <a:pt x="35" y="28"/>
                              </a:lnTo>
                              <a:lnTo>
                                <a:pt x="32" y="30"/>
                              </a:lnTo>
                              <a:lnTo>
                                <a:pt x="31" y="31"/>
                              </a:lnTo>
                              <a:lnTo>
                                <a:pt x="29" y="33"/>
                              </a:lnTo>
                              <a:lnTo>
                                <a:pt x="26" y="33"/>
                              </a:lnTo>
                              <a:lnTo>
                                <a:pt x="25" y="35"/>
                              </a:lnTo>
                              <a:lnTo>
                                <a:pt x="23" y="37"/>
                              </a:lnTo>
                              <a:lnTo>
                                <a:pt x="22" y="38"/>
                              </a:lnTo>
                              <a:lnTo>
                                <a:pt x="21" y="40"/>
                              </a:lnTo>
                              <a:lnTo>
                                <a:pt x="19" y="41"/>
                              </a:lnTo>
                              <a:lnTo>
                                <a:pt x="18" y="43"/>
                              </a:lnTo>
                              <a:lnTo>
                                <a:pt x="16" y="46"/>
                              </a:lnTo>
                              <a:lnTo>
                                <a:pt x="16" y="47"/>
                              </a:lnTo>
                              <a:lnTo>
                                <a:pt x="15" y="48"/>
                              </a:lnTo>
                              <a:lnTo>
                                <a:pt x="13" y="51"/>
                              </a:lnTo>
                              <a:lnTo>
                                <a:pt x="12" y="53"/>
                              </a:lnTo>
                              <a:lnTo>
                                <a:pt x="11" y="54"/>
                              </a:lnTo>
                              <a:lnTo>
                                <a:pt x="11" y="57"/>
                              </a:lnTo>
                              <a:lnTo>
                                <a:pt x="9" y="59"/>
                              </a:lnTo>
                              <a:lnTo>
                                <a:pt x="9" y="60"/>
                              </a:lnTo>
                              <a:lnTo>
                                <a:pt x="8" y="63"/>
                              </a:lnTo>
                              <a:lnTo>
                                <a:pt x="8" y="64"/>
                              </a:lnTo>
                              <a:lnTo>
                                <a:pt x="6" y="67"/>
                              </a:lnTo>
                              <a:lnTo>
                                <a:pt x="6" y="69"/>
                              </a:lnTo>
                              <a:lnTo>
                                <a:pt x="6" y="71"/>
                              </a:lnTo>
                              <a:lnTo>
                                <a:pt x="6" y="73"/>
                              </a:lnTo>
                              <a:lnTo>
                                <a:pt x="6" y="76"/>
                              </a:lnTo>
                              <a:lnTo>
                                <a:pt x="6" y="79"/>
                              </a:lnTo>
                              <a:lnTo>
                                <a:pt x="5" y="80"/>
                              </a:lnTo>
                              <a:lnTo>
                                <a:pt x="6" y="84"/>
                              </a:lnTo>
                              <a:lnTo>
                                <a:pt x="6" y="87"/>
                              </a:lnTo>
                              <a:lnTo>
                                <a:pt x="6" y="90"/>
                              </a:lnTo>
                              <a:lnTo>
                                <a:pt x="6" y="93"/>
                              </a:lnTo>
                              <a:lnTo>
                                <a:pt x="8" y="96"/>
                              </a:lnTo>
                              <a:lnTo>
                                <a:pt x="9" y="99"/>
                              </a:lnTo>
                              <a:lnTo>
                                <a:pt x="9" y="102"/>
                              </a:lnTo>
                              <a:lnTo>
                                <a:pt x="11" y="105"/>
                              </a:lnTo>
                              <a:lnTo>
                                <a:pt x="12" y="107"/>
                              </a:lnTo>
                              <a:lnTo>
                                <a:pt x="13" y="110"/>
                              </a:lnTo>
                              <a:lnTo>
                                <a:pt x="15" y="113"/>
                              </a:lnTo>
                              <a:lnTo>
                                <a:pt x="16" y="116"/>
                              </a:lnTo>
                              <a:lnTo>
                                <a:pt x="19" y="119"/>
                              </a:lnTo>
                              <a:lnTo>
                                <a:pt x="22" y="122"/>
                              </a:lnTo>
                              <a:lnTo>
                                <a:pt x="23" y="125"/>
                              </a:lnTo>
                              <a:lnTo>
                                <a:pt x="26" y="126"/>
                              </a:lnTo>
                              <a:lnTo>
                                <a:pt x="29" y="129"/>
                              </a:lnTo>
                              <a:lnTo>
                                <a:pt x="32" y="130"/>
                              </a:lnTo>
                              <a:lnTo>
                                <a:pt x="35" y="133"/>
                              </a:lnTo>
                              <a:lnTo>
                                <a:pt x="38" y="135"/>
                              </a:lnTo>
                              <a:lnTo>
                                <a:pt x="42" y="136"/>
                              </a:lnTo>
                              <a:lnTo>
                                <a:pt x="45" y="138"/>
                              </a:lnTo>
                              <a:lnTo>
                                <a:pt x="49" y="139"/>
                              </a:lnTo>
                              <a:lnTo>
                                <a:pt x="52" y="141"/>
                              </a:lnTo>
                              <a:lnTo>
                                <a:pt x="55" y="142"/>
                              </a:lnTo>
                              <a:lnTo>
                                <a:pt x="56" y="142"/>
                              </a:lnTo>
                              <a:lnTo>
                                <a:pt x="58" y="143"/>
                              </a:lnTo>
                              <a:lnTo>
                                <a:pt x="59" y="143"/>
                              </a:lnTo>
                              <a:lnTo>
                                <a:pt x="61" y="145"/>
                              </a:lnTo>
                              <a:lnTo>
                                <a:pt x="62" y="145"/>
                              </a:lnTo>
                              <a:lnTo>
                                <a:pt x="64" y="146"/>
                              </a:lnTo>
                              <a:lnTo>
                                <a:pt x="65" y="146"/>
                              </a:lnTo>
                              <a:lnTo>
                                <a:pt x="67" y="148"/>
                              </a:lnTo>
                              <a:lnTo>
                                <a:pt x="68" y="148"/>
                              </a:lnTo>
                              <a:lnTo>
                                <a:pt x="69" y="148"/>
                              </a:lnTo>
                              <a:lnTo>
                                <a:pt x="71" y="149"/>
                              </a:lnTo>
                              <a:lnTo>
                                <a:pt x="72" y="149"/>
                              </a:lnTo>
                              <a:lnTo>
                                <a:pt x="74" y="149"/>
                              </a:lnTo>
                              <a:lnTo>
                                <a:pt x="75" y="151"/>
                              </a:lnTo>
                              <a:lnTo>
                                <a:pt x="77" y="151"/>
                              </a:lnTo>
                              <a:lnTo>
                                <a:pt x="78" y="152"/>
                              </a:lnTo>
                              <a:lnTo>
                                <a:pt x="79" y="154"/>
                              </a:lnTo>
                              <a:lnTo>
                                <a:pt x="81" y="154"/>
                              </a:lnTo>
                              <a:lnTo>
                                <a:pt x="82" y="155"/>
                              </a:lnTo>
                              <a:lnTo>
                                <a:pt x="84" y="155"/>
                              </a:lnTo>
                              <a:lnTo>
                                <a:pt x="85" y="155"/>
                              </a:lnTo>
                              <a:lnTo>
                                <a:pt x="87" y="155"/>
                              </a:lnTo>
                              <a:lnTo>
                                <a:pt x="87" y="156"/>
                              </a:lnTo>
                              <a:lnTo>
                                <a:pt x="88" y="156"/>
                              </a:lnTo>
                              <a:lnTo>
                                <a:pt x="90" y="158"/>
                              </a:lnTo>
                              <a:lnTo>
                                <a:pt x="91" y="158"/>
                              </a:lnTo>
                              <a:lnTo>
                                <a:pt x="92" y="159"/>
                              </a:lnTo>
                              <a:lnTo>
                                <a:pt x="94" y="159"/>
                              </a:lnTo>
                              <a:lnTo>
                                <a:pt x="94" y="161"/>
                              </a:lnTo>
                              <a:lnTo>
                                <a:pt x="95" y="161"/>
                              </a:lnTo>
                              <a:lnTo>
                                <a:pt x="97" y="162"/>
                              </a:lnTo>
                              <a:lnTo>
                                <a:pt x="98" y="164"/>
                              </a:lnTo>
                              <a:lnTo>
                                <a:pt x="98" y="165"/>
                              </a:lnTo>
                              <a:lnTo>
                                <a:pt x="98" y="166"/>
                              </a:lnTo>
                              <a:lnTo>
                                <a:pt x="100" y="166"/>
                              </a:lnTo>
                              <a:lnTo>
                                <a:pt x="100" y="168"/>
                              </a:lnTo>
                              <a:lnTo>
                                <a:pt x="101" y="169"/>
                              </a:lnTo>
                              <a:lnTo>
                                <a:pt x="101" y="171"/>
                              </a:lnTo>
                              <a:lnTo>
                                <a:pt x="101" y="172"/>
                              </a:lnTo>
                              <a:lnTo>
                                <a:pt x="101" y="174"/>
                              </a:lnTo>
                              <a:lnTo>
                                <a:pt x="101" y="175"/>
                              </a:lnTo>
                              <a:lnTo>
                                <a:pt x="101" y="177"/>
                              </a:lnTo>
                              <a:lnTo>
                                <a:pt x="101" y="178"/>
                              </a:lnTo>
                              <a:lnTo>
                                <a:pt x="101" y="179"/>
                              </a:lnTo>
                              <a:lnTo>
                                <a:pt x="101" y="181"/>
                              </a:lnTo>
                              <a:lnTo>
                                <a:pt x="101" y="182"/>
                              </a:lnTo>
                              <a:lnTo>
                                <a:pt x="101" y="184"/>
                              </a:lnTo>
                              <a:lnTo>
                                <a:pt x="101" y="185"/>
                              </a:lnTo>
                              <a:lnTo>
                                <a:pt x="100" y="185"/>
                              </a:lnTo>
                              <a:lnTo>
                                <a:pt x="100" y="187"/>
                              </a:lnTo>
                              <a:lnTo>
                                <a:pt x="98" y="187"/>
                              </a:lnTo>
                              <a:lnTo>
                                <a:pt x="98" y="188"/>
                              </a:lnTo>
                              <a:lnTo>
                                <a:pt x="98" y="190"/>
                              </a:lnTo>
                              <a:lnTo>
                                <a:pt x="97" y="190"/>
                              </a:lnTo>
                              <a:lnTo>
                                <a:pt x="97" y="191"/>
                              </a:lnTo>
                              <a:lnTo>
                                <a:pt x="95" y="191"/>
                              </a:lnTo>
                              <a:lnTo>
                                <a:pt x="95" y="192"/>
                              </a:lnTo>
                              <a:lnTo>
                                <a:pt x="94" y="192"/>
                              </a:lnTo>
                              <a:lnTo>
                                <a:pt x="94" y="194"/>
                              </a:lnTo>
                              <a:lnTo>
                                <a:pt x="92" y="194"/>
                              </a:lnTo>
                              <a:lnTo>
                                <a:pt x="91" y="194"/>
                              </a:lnTo>
                              <a:lnTo>
                                <a:pt x="91" y="195"/>
                              </a:lnTo>
                              <a:lnTo>
                                <a:pt x="90" y="195"/>
                              </a:lnTo>
                              <a:lnTo>
                                <a:pt x="88" y="195"/>
                              </a:lnTo>
                              <a:lnTo>
                                <a:pt x="88" y="197"/>
                              </a:lnTo>
                              <a:lnTo>
                                <a:pt x="87" y="197"/>
                              </a:lnTo>
                              <a:lnTo>
                                <a:pt x="85" y="197"/>
                              </a:lnTo>
                              <a:lnTo>
                                <a:pt x="84" y="197"/>
                              </a:lnTo>
                              <a:lnTo>
                                <a:pt x="82" y="197"/>
                              </a:lnTo>
                              <a:lnTo>
                                <a:pt x="81" y="197"/>
                              </a:lnTo>
                              <a:lnTo>
                                <a:pt x="79" y="197"/>
                              </a:lnTo>
                              <a:lnTo>
                                <a:pt x="78" y="197"/>
                              </a:lnTo>
                              <a:lnTo>
                                <a:pt x="77" y="197"/>
                              </a:lnTo>
                              <a:lnTo>
                                <a:pt x="75" y="197"/>
                              </a:lnTo>
                              <a:lnTo>
                                <a:pt x="74" y="197"/>
                              </a:lnTo>
                              <a:lnTo>
                                <a:pt x="72" y="197"/>
                              </a:lnTo>
                              <a:lnTo>
                                <a:pt x="72" y="195"/>
                              </a:lnTo>
                              <a:lnTo>
                                <a:pt x="71" y="195"/>
                              </a:lnTo>
                              <a:lnTo>
                                <a:pt x="69" y="195"/>
                              </a:lnTo>
                              <a:lnTo>
                                <a:pt x="68" y="194"/>
                              </a:lnTo>
                              <a:lnTo>
                                <a:pt x="67" y="192"/>
                              </a:lnTo>
                              <a:lnTo>
                                <a:pt x="65" y="191"/>
                              </a:lnTo>
                              <a:lnTo>
                                <a:pt x="64" y="190"/>
                              </a:lnTo>
                              <a:lnTo>
                                <a:pt x="64" y="188"/>
                              </a:lnTo>
                              <a:lnTo>
                                <a:pt x="62" y="187"/>
                              </a:lnTo>
                              <a:lnTo>
                                <a:pt x="61" y="185"/>
                              </a:lnTo>
                              <a:lnTo>
                                <a:pt x="61" y="184"/>
                              </a:lnTo>
                              <a:lnTo>
                                <a:pt x="59" y="182"/>
                              </a:lnTo>
                              <a:lnTo>
                                <a:pt x="59" y="181"/>
                              </a:lnTo>
                              <a:lnTo>
                                <a:pt x="59" y="179"/>
                              </a:lnTo>
                              <a:lnTo>
                                <a:pt x="59" y="178"/>
                              </a:lnTo>
                              <a:lnTo>
                                <a:pt x="58" y="177"/>
                              </a:lnTo>
                              <a:lnTo>
                                <a:pt x="58" y="175"/>
                              </a:lnTo>
                              <a:lnTo>
                                <a:pt x="58" y="174"/>
                              </a:lnTo>
                              <a:lnTo>
                                <a:pt x="58" y="172"/>
                              </a:lnTo>
                              <a:lnTo>
                                <a:pt x="58" y="171"/>
                              </a:lnTo>
                              <a:lnTo>
                                <a:pt x="58" y="169"/>
                              </a:lnTo>
                              <a:lnTo>
                                <a:pt x="58" y="168"/>
                              </a:lnTo>
                              <a:lnTo>
                                <a:pt x="56" y="166"/>
                              </a:lnTo>
                              <a:lnTo>
                                <a:pt x="0" y="166"/>
                              </a:lnTo>
                              <a:lnTo>
                                <a:pt x="2" y="168"/>
                              </a:lnTo>
                              <a:lnTo>
                                <a:pt x="0" y="169"/>
                              </a:lnTo>
                              <a:lnTo>
                                <a:pt x="0" y="171"/>
                              </a:lnTo>
                              <a:lnTo>
                                <a:pt x="2" y="172"/>
                              </a:lnTo>
                              <a:lnTo>
                                <a:pt x="2" y="174"/>
                              </a:lnTo>
                              <a:lnTo>
                                <a:pt x="0" y="175"/>
                              </a:lnTo>
                              <a:lnTo>
                                <a:pt x="2" y="177"/>
                              </a:lnTo>
                              <a:lnTo>
                                <a:pt x="0" y="177"/>
                              </a:lnTo>
                              <a:lnTo>
                                <a:pt x="0" y="178"/>
                              </a:lnTo>
                              <a:lnTo>
                                <a:pt x="2" y="179"/>
                              </a:lnTo>
                              <a:lnTo>
                                <a:pt x="0" y="181"/>
                              </a:lnTo>
                              <a:lnTo>
                                <a:pt x="2" y="182"/>
                              </a:lnTo>
                              <a:lnTo>
                                <a:pt x="2" y="184"/>
                              </a:lnTo>
                              <a:lnTo>
                                <a:pt x="2" y="185"/>
                              </a:lnTo>
                              <a:lnTo>
                                <a:pt x="2" y="187"/>
                              </a:lnTo>
                              <a:lnTo>
                                <a:pt x="2" y="188"/>
                              </a:lnTo>
                              <a:lnTo>
                                <a:pt x="2" y="190"/>
                              </a:lnTo>
                              <a:lnTo>
                                <a:pt x="3" y="191"/>
                              </a:lnTo>
                              <a:lnTo>
                                <a:pt x="3" y="192"/>
                              </a:lnTo>
                              <a:lnTo>
                                <a:pt x="3" y="194"/>
                              </a:lnTo>
                              <a:lnTo>
                                <a:pt x="3" y="195"/>
                              </a:lnTo>
                              <a:lnTo>
                                <a:pt x="5" y="195"/>
                              </a:lnTo>
                              <a:lnTo>
                                <a:pt x="5" y="197"/>
                              </a:lnTo>
                              <a:lnTo>
                                <a:pt x="5" y="198"/>
                              </a:lnTo>
                              <a:lnTo>
                                <a:pt x="6" y="201"/>
                              </a:lnTo>
                              <a:lnTo>
                                <a:pt x="8" y="204"/>
                              </a:lnTo>
                              <a:lnTo>
                                <a:pt x="8" y="207"/>
                              </a:lnTo>
                              <a:lnTo>
                                <a:pt x="9" y="208"/>
                              </a:lnTo>
                              <a:lnTo>
                                <a:pt x="11" y="211"/>
                              </a:lnTo>
                              <a:lnTo>
                                <a:pt x="12" y="213"/>
                              </a:lnTo>
                              <a:lnTo>
                                <a:pt x="13" y="215"/>
                              </a:lnTo>
                              <a:lnTo>
                                <a:pt x="15" y="217"/>
                              </a:lnTo>
                              <a:lnTo>
                                <a:pt x="16" y="220"/>
                              </a:lnTo>
                              <a:lnTo>
                                <a:pt x="18" y="221"/>
                              </a:lnTo>
                              <a:lnTo>
                                <a:pt x="19" y="223"/>
                              </a:lnTo>
                              <a:lnTo>
                                <a:pt x="21" y="224"/>
                              </a:lnTo>
                              <a:lnTo>
                                <a:pt x="23" y="225"/>
                              </a:lnTo>
                              <a:lnTo>
                                <a:pt x="25" y="227"/>
                              </a:lnTo>
                              <a:lnTo>
                                <a:pt x="26" y="228"/>
                              </a:lnTo>
                              <a:lnTo>
                                <a:pt x="29" y="230"/>
                              </a:lnTo>
                              <a:lnTo>
                                <a:pt x="31" y="231"/>
                              </a:lnTo>
                              <a:lnTo>
                                <a:pt x="33" y="233"/>
                              </a:lnTo>
                              <a:lnTo>
                                <a:pt x="35" y="234"/>
                              </a:lnTo>
                              <a:lnTo>
                                <a:pt x="38" y="236"/>
                              </a:lnTo>
                              <a:lnTo>
                                <a:pt x="39" y="237"/>
                              </a:lnTo>
                              <a:lnTo>
                                <a:pt x="42" y="237"/>
                              </a:lnTo>
                              <a:lnTo>
                                <a:pt x="45" y="238"/>
                              </a:lnTo>
                              <a:lnTo>
                                <a:pt x="46" y="238"/>
                              </a:lnTo>
                              <a:lnTo>
                                <a:pt x="49" y="240"/>
                              </a:lnTo>
                              <a:lnTo>
                                <a:pt x="52" y="241"/>
                              </a:lnTo>
                              <a:lnTo>
                                <a:pt x="55" y="241"/>
                              </a:lnTo>
                              <a:lnTo>
                                <a:pt x="58" y="243"/>
                              </a:lnTo>
                              <a:lnTo>
                                <a:pt x="61" y="243"/>
                              </a:lnTo>
                              <a:lnTo>
                                <a:pt x="64" y="244"/>
                              </a:lnTo>
                              <a:lnTo>
                                <a:pt x="67" y="244"/>
                              </a:lnTo>
                              <a:lnTo>
                                <a:pt x="69" y="244"/>
                              </a:lnTo>
                              <a:lnTo>
                                <a:pt x="72" y="244"/>
                              </a:lnTo>
                              <a:lnTo>
                                <a:pt x="75" y="244"/>
                              </a:lnTo>
                              <a:lnTo>
                                <a:pt x="78" y="244"/>
                              </a:lnTo>
                              <a:lnTo>
                                <a:pt x="81" y="244"/>
                              </a:lnTo>
                              <a:lnTo>
                                <a:pt x="85" y="244"/>
                              </a:lnTo>
                              <a:lnTo>
                                <a:pt x="90" y="244"/>
                              </a:lnTo>
                              <a:lnTo>
                                <a:pt x="94" y="244"/>
                              </a:lnTo>
                              <a:lnTo>
                                <a:pt x="97" y="244"/>
                              </a:lnTo>
                              <a:lnTo>
                                <a:pt x="101" y="243"/>
                              </a:lnTo>
                              <a:lnTo>
                                <a:pt x="104" y="243"/>
                              </a:lnTo>
                              <a:lnTo>
                                <a:pt x="108" y="241"/>
                              </a:lnTo>
                              <a:lnTo>
                                <a:pt x="111" y="241"/>
                              </a:lnTo>
                              <a:lnTo>
                                <a:pt x="114" y="240"/>
                              </a:lnTo>
                              <a:lnTo>
                                <a:pt x="117" y="238"/>
                              </a:lnTo>
                              <a:lnTo>
                                <a:pt x="120" y="237"/>
                              </a:lnTo>
                              <a:lnTo>
                                <a:pt x="123" y="236"/>
                              </a:lnTo>
                              <a:lnTo>
                                <a:pt x="125" y="234"/>
                              </a:lnTo>
                              <a:lnTo>
                                <a:pt x="128" y="233"/>
                              </a:lnTo>
                              <a:lnTo>
                                <a:pt x="131" y="231"/>
                              </a:lnTo>
                              <a:lnTo>
                                <a:pt x="134" y="230"/>
                              </a:lnTo>
                              <a:lnTo>
                                <a:pt x="135" y="228"/>
                              </a:lnTo>
                              <a:lnTo>
                                <a:pt x="138" y="227"/>
                              </a:lnTo>
                              <a:lnTo>
                                <a:pt x="140" y="224"/>
                              </a:lnTo>
                              <a:lnTo>
                                <a:pt x="143" y="223"/>
                              </a:lnTo>
                              <a:lnTo>
                                <a:pt x="144" y="220"/>
                              </a:lnTo>
                              <a:lnTo>
                                <a:pt x="146" y="218"/>
                              </a:lnTo>
                              <a:lnTo>
                                <a:pt x="147" y="215"/>
                              </a:lnTo>
                              <a:lnTo>
                                <a:pt x="148" y="213"/>
                              </a:lnTo>
                              <a:lnTo>
                                <a:pt x="150" y="211"/>
                              </a:lnTo>
                              <a:lnTo>
                                <a:pt x="151" y="208"/>
                              </a:lnTo>
                              <a:lnTo>
                                <a:pt x="153" y="205"/>
                              </a:lnTo>
                              <a:lnTo>
                                <a:pt x="154" y="202"/>
                              </a:lnTo>
                              <a:lnTo>
                                <a:pt x="156" y="200"/>
                              </a:lnTo>
                              <a:lnTo>
                                <a:pt x="156" y="197"/>
                              </a:lnTo>
                              <a:lnTo>
                                <a:pt x="157" y="194"/>
                              </a:lnTo>
                              <a:lnTo>
                                <a:pt x="158" y="191"/>
                              </a:lnTo>
                              <a:lnTo>
                                <a:pt x="158" y="188"/>
                              </a:lnTo>
                              <a:lnTo>
                                <a:pt x="158" y="184"/>
                              </a:lnTo>
                              <a:lnTo>
                                <a:pt x="158" y="181"/>
                              </a:lnTo>
                              <a:lnTo>
                                <a:pt x="158" y="177"/>
                              </a:lnTo>
                              <a:lnTo>
                                <a:pt x="158" y="175"/>
                              </a:lnTo>
                              <a:lnTo>
                                <a:pt x="158" y="172"/>
                              </a:lnTo>
                              <a:lnTo>
                                <a:pt x="158" y="169"/>
                              </a:lnTo>
                              <a:lnTo>
                                <a:pt x="158" y="168"/>
                              </a:lnTo>
                              <a:lnTo>
                                <a:pt x="158" y="165"/>
                              </a:lnTo>
                              <a:lnTo>
                                <a:pt x="157" y="164"/>
                              </a:lnTo>
                              <a:lnTo>
                                <a:pt x="157" y="161"/>
                              </a:lnTo>
                              <a:lnTo>
                                <a:pt x="156" y="159"/>
                              </a:lnTo>
                              <a:lnTo>
                                <a:pt x="156" y="156"/>
                              </a:lnTo>
                              <a:lnTo>
                                <a:pt x="154" y="155"/>
                              </a:lnTo>
                              <a:lnTo>
                                <a:pt x="154" y="154"/>
                              </a:lnTo>
                              <a:lnTo>
                                <a:pt x="153" y="151"/>
                              </a:lnTo>
                              <a:lnTo>
                                <a:pt x="153" y="149"/>
                              </a:lnTo>
                              <a:lnTo>
                                <a:pt x="151" y="148"/>
                              </a:lnTo>
                              <a:lnTo>
                                <a:pt x="150" y="146"/>
                              </a:lnTo>
                              <a:lnTo>
                                <a:pt x="148" y="145"/>
                              </a:lnTo>
                              <a:lnTo>
                                <a:pt x="148" y="142"/>
                              </a:lnTo>
                              <a:lnTo>
                                <a:pt x="147" y="141"/>
                              </a:lnTo>
                              <a:lnTo>
                                <a:pt x="146" y="139"/>
                              </a:lnTo>
                              <a:lnTo>
                                <a:pt x="144" y="138"/>
                              </a:lnTo>
                              <a:lnTo>
                                <a:pt x="141" y="136"/>
                              </a:lnTo>
                              <a:lnTo>
                                <a:pt x="140" y="135"/>
                              </a:lnTo>
                              <a:lnTo>
                                <a:pt x="138" y="133"/>
                              </a:lnTo>
                              <a:lnTo>
                                <a:pt x="135" y="130"/>
                              </a:lnTo>
                              <a:lnTo>
                                <a:pt x="134" y="129"/>
                              </a:lnTo>
                              <a:lnTo>
                                <a:pt x="133" y="128"/>
                              </a:lnTo>
                              <a:lnTo>
                                <a:pt x="130" y="126"/>
                              </a:lnTo>
                              <a:lnTo>
                                <a:pt x="128" y="125"/>
                              </a:lnTo>
                              <a:lnTo>
                                <a:pt x="125" y="123"/>
                              </a:lnTo>
                              <a:lnTo>
                                <a:pt x="124" y="122"/>
                              </a:lnTo>
                              <a:lnTo>
                                <a:pt x="121" y="120"/>
                              </a:lnTo>
                              <a:lnTo>
                                <a:pt x="118" y="119"/>
                              </a:lnTo>
                              <a:lnTo>
                                <a:pt x="115" y="118"/>
                              </a:lnTo>
                              <a:lnTo>
                                <a:pt x="113" y="116"/>
                              </a:lnTo>
                              <a:lnTo>
                                <a:pt x="110" y="115"/>
                              </a:lnTo>
                              <a:lnTo>
                                <a:pt x="107" y="113"/>
                              </a:lnTo>
                              <a:lnTo>
                                <a:pt x="105" y="113"/>
                              </a:lnTo>
                              <a:lnTo>
                                <a:pt x="104" y="112"/>
                              </a:lnTo>
                              <a:lnTo>
                                <a:pt x="102" y="112"/>
                              </a:lnTo>
                              <a:lnTo>
                                <a:pt x="101" y="110"/>
                              </a:lnTo>
                              <a:lnTo>
                                <a:pt x="100" y="110"/>
                              </a:lnTo>
                              <a:lnTo>
                                <a:pt x="98" y="109"/>
                              </a:lnTo>
                              <a:lnTo>
                                <a:pt x="97" y="109"/>
                              </a:lnTo>
                              <a:lnTo>
                                <a:pt x="95" y="107"/>
                              </a:lnTo>
                              <a:lnTo>
                                <a:pt x="94" y="107"/>
                              </a:lnTo>
                              <a:lnTo>
                                <a:pt x="92" y="106"/>
                              </a:lnTo>
                              <a:lnTo>
                                <a:pt x="91" y="106"/>
                              </a:lnTo>
                              <a:lnTo>
                                <a:pt x="90" y="105"/>
                              </a:lnTo>
                              <a:lnTo>
                                <a:pt x="88" y="105"/>
                              </a:lnTo>
                              <a:lnTo>
                                <a:pt x="87" y="105"/>
                              </a:lnTo>
                              <a:lnTo>
                                <a:pt x="85" y="103"/>
                              </a:lnTo>
                              <a:lnTo>
                                <a:pt x="84" y="103"/>
                              </a:lnTo>
                              <a:lnTo>
                                <a:pt x="82" y="103"/>
                              </a:lnTo>
                              <a:lnTo>
                                <a:pt x="82" y="102"/>
                              </a:lnTo>
                              <a:lnTo>
                                <a:pt x="81" y="102"/>
                              </a:lnTo>
                              <a:lnTo>
                                <a:pt x="79" y="102"/>
                              </a:lnTo>
                              <a:lnTo>
                                <a:pt x="78" y="100"/>
                              </a:lnTo>
                              <a:lnTo>
                                <a:pt x="77" y="100"/>
                              </a:lnTo>
                              <a:lnTo>
                                <a:pt x="77" y="99"/>
                              </a:lnTo>
                              <a:lnTo>
                                <a:pt x="75" y="99"/>
                              </a:lnTo>
                              <a:lnTo>
                                <a:pt x="75" y="97"/>
                              </a:lnTo>
                              <a:lnTo>
                                <a:pt x="74" y="97"/>
                              </a:lnTo>
                              <a:lnTo>
                                <a:pt x="72" y="96"/>
                              </a:lnTo>
                              <a:lnTo>
                                <a:pt x="71" y="96"/>
                              </a:lnTo>
                              <a:lnTo>
                                <a:pt x="69" y="95"/>
                              </a:lnTo>
                              <a:lnTo>
                                <a:pt x="68" y="95"/>
                              </a:lnTo>
                              <a:lnTo>
                                <a:pt x="68" y="93"/>
                              </a:lnTo>
                              <a:lnTo>
                                <a:pt x="67" y="92"/>
                              </a:lnTo>
                              <a:lnTo>
                                <a:pt x="65" y="92"/>
                              </a:lnTo>
                              <a:lnTo>
                                <a:pt x="65" y="90"/>
                              </a:lnTo>
                              <a:lnTo>
                                <a:pt x="64" y="90"/>
                              </a:lnTo>
                              <a:lnTo>
                                <a:pt x="64" y="89"/>
                              </a:lnTo>
                              <a:lnTo>
                                <a:pt x="64" y="87"/>
                              </a:lnTo>
                              <a:lnTo>
                                <a:pt x="62" y="86"/>
                              </a:lnTo>
                              <a:lnTo>
                                <a:pt x="62" y="84"/>
                              </a:lnTo>
                              <a:lnTo>
                                <a:pt x="62" y="83"/>
                              </a:lnTo>
                              <a:lnTo>
                                <a:pt x="62" y="82"/>
                              </a:lnTo>
                              <a:lnTo>
                                <a:pt x="62" y="80"/>
                              </a:lnTo>
                              <a:lnTo>
                                <a:pt x="61" y="79"/>
                              </a:lnTo>
                              <a:lnTo>
                                <a:pt x="62" y="79"/>
                              </a:lnTo>
                              <a:lnTo>
                                <a:pt x="62" y="77"/>
                              </a:lnTo>
                              <a:lnTo>
                                <a:pt x="62" y="76"/>
                              </a:lnTo>
                              <a:lnTo>
                                <a:pt x="62" y="74"/>
                              </a:lnTo>
                              <a:lnTo>
                                <a:pt x="62" y="73"/>
                              </a:lnTo>
                              <a:lnTo>
                                <a:pt x="64" y="73"/>
                              </a:lnTo>
                              <a:lnTo>
                                <a:pt x="64" y="71"/>
                              </a:lnTo>
                              <a:lnTo>
                                <a:pt x="64" y="70"/>
                              </a:lnTo>
                              <a:lnTo>
                                <a:pt x="65" y="70"/>
                              </a:lnTo>
                              <a:lnTo>
                                <a:pt x="65" y="69"/>
                              </a:lnTo>
                              <a:lnTo>
                                <a:pt x="67" y="69"/>
                              </a:lnTo>
                              <a:lnTo>
                                <a:pt x="67" y="67"/>
                              </a:lnTo>
                              <a:lnTo>
                                <a:pt x="68" y="66"/>
                              </a:lnTo>
                              <a:lnTo>
                                <a:pt x="69" y="64"/>
                              </a:lnTo>
                              <a:lnTo>
                                <a:pt x="69" y="63"/>
                              </a:lnTo>
                              <a:lnTo>
                                <a:pt x="71" y="63"/>
                              </a:lnTo>
                              <a:lnTo>
                                <a:pt x="72" y="63"/>
                              </a:lnTo>
                              <a:lnTo>
                                <a:pt x="74" y="63"/>
                              </a:lnTo>
                              <a:lnTo>
                                <a:pt x="75" y="63"/>
                              </a:lnTo>
                              <a:lnTo>
                                <a:pt x="77" y="63"/>
                              </a:lnTo>
                              <a:lnTo>
                                <a:pt x="78" y="63"/>
                              </a:lnTo>
                              <a:lnTo>
                                <a:pt x="79" y="63"/>
                              </a:lnTo>
                              <a:lnTo>
                                <a:pt x="79" y="61"/>
                              </a:lnTo>
                              <a:lnTo>
                                <a:pt x="82" y="63"/>
                              </a:lnTo>
                              <a:lnTo>
                                <a:pt x="84" y="63"/>
                              </a:lnTo>
                              <a:lnTo>
                                <a:pt x="85" y="63"/>
                              </a:lnTo>
                              <a:lnTo>
                                <a:pt x="87" y="63"/>
                              </a:lnTo>
                              <a:lnTo>
                                <a:pt x="88" y="63"/>
                              </a:lnTo>
                              <a:lnTo>
                                <a:pt x="90" y="63"/>
                              </a:lnTo>
                              <a:lnTo>
                                <a:pt x="90" y="64"/>
                              </a:lnTo>
                              <a:lnTo>
                                <a:pt x="91" y="64"/>
                              </a:lnTo>
                              <a:lnTo>
                                <a:pt x="92" y="66"/>
                              </a:lnTo>
                              <a:lnTo>
                                <a:pt x="94" y="67"/>
                              </a:lnTo>
                              <a:lnTo>
                                <a:pt x="95" y="69"/>
                              </a:lnTo>
                              <a:lnTo>
                                <a:pt x="95" y="70"/>
                              </a:lnTo>
                              <a:lnTo>
                                <a:pt x="97" y="70"/>
                              </a:lnTo>
                              <a:lnTo>
                                <a:pt x="97" y="71"/>
                              </a:lnTo>
                              <a:lnTo>
                                <a:pt x="98" y="73"/>
                              </a:lnTo>
                              <a:lnTo>
                                <a:pt x="98" y="74"/>
                              </a:lnTo>
                              <a:lnTo>
                                <a:pt x="100" y="76"/>
                              </a:lnTo>
                              <a:lnTo>
                                <a:pt x="100" y="77"/>
                              </a:lnTo>
                              <a:lnTo>
                                <a:pt x="100" y="79"/>
                              </a:lnTo>
                              <a:lnTo>
                                <a:pt x="100" y="80"/>
                              </a:lnTo>
                              <a:lnTo>
                                <a:pt x="100" y="82"/>
                              </a:lnTo>
                              <a:lnTo>
                                <a:pt x="100" y="83"/>
                              </a:lnTo>
                              <a:lnTo>
                                <a:pt x="156" y="83"/>
                              </a:lnTo>
                              <a:close/>
                              <a:moveTo>
                                <a:pt x="183" y="295"/>
                              </a:moveTo>
                              <a:lnTo>
                                <a:pt x="233" y="295"/>
                              </a:lnTo>
                              <a:lnTo>
                                <a:pt x="233" y="224"/>
                              </a:lnTo>
                              <a:lnTo>
                                <a:pt x="236" y="227"/>
                              </a:lnTo>
                              <a:lnTo>
                                <a:pt x="237" y="228"/>
                              </a:lnTo>
                              <a:lnTo>
                                <a:pt x="239" y="230"/>
                              </a:lnTo>
                              <a:lnTo>
                                <a:pt x="240" y="231"/>
                              </a:lnTo>
                              <a:lnTo>
                                <a:pt x="242" y="233"/>
                              </a:lnTo>
                              <a:lnTo>
                                <a:pt x="245" y="234"/>
                              </a:lnTo>
                              <a:lnTo>
                                <a:pt x="246" y="236"/>
                              </a:lnTo>
                              <a:lnTo>
                                <a:pt x="248" y="237"/>
                              </a:lnTo>
                              <a:lnTo>
                                <a:pt x="250" y="238"/>
                              </a:lnTo>
                              <a:lnTo>
                                <a:pt x="252" y="238"/>
                              </a:lnTo>
                              <a:lnTo>
                                <a:pt x="253" y="240"/>
                              </a:lnTo>
                              <a:lnTo>
                                <a:pt x="255" y="240"/>
                              </a:lnTo>
                              <a:lnTo>
                                <a:pt x="258" y="241"/>
                              </a:lnTo>
                              <a:lnTo>
                                <a:pt x="260" y="241"/>
                              </a:lnTo>
                              <a:lnTo>
                                <a:pt x="262" y="243"/>
                              </a:lnTo>
                              <a:lnTo>
                                <a:pt x="265" y="243"/>
                              </a:lnTo>
                              <a:lnTo>
                                <a:pt x="266" y="244"/>
                              </a:lnTo>
                              <a:lnTo>
                                <a:pt x="269" y="244"/>
                              </a:lnTo>
                              <a:lnTo>
                                <a:pt x="271" y="246"/>
                              </a:lnTo>
                              <a:lnTo>
                                <a:pt x="273" y="246"/>
                              </a:lnTo>
                              <a:lnTo>
                                <a:pt x="276" y="246"/>
                              </a:lnTo>
                              <a:lnTo>
                                <a:pt x="279" y="246"/>
                              </a:lnTo>
                              <a:lnTo>
                                <a:pt x="282" y="246"/>
                              </a:lnTo>
                              <a:lnTo>
                                <a:pt x="283" y="246"/>
                              </a:lnTo>
                              <a:lnTo>
                                <a:pt x="286" y="246"/>
                              </a:lnTo>
                              <a:lnTo>
                                <a:pt x="289" y="246"/>
                              </a:lnTo>
                              <a:lnTo>
                                <a:pt x="292" y="246"/>
                              </a:lnTo>
                              <a:lnTo>
                                <a:pt x="295" y="246"/>
                              </a:lnTo>
                              <a:lnTo>
                                <a:pt x="298" y="246"/>
                              </a:lnTo>
                              <a:lnTo>
                                <a:pt x="301" y="244"/>
                              </a:lnTo>
                              <a:lnTo>
                                <a:pt x="304" y="244"/>
                              </a:lnTo>
                              <a:lnTo>
                                <a:pt x="305" y="243"/>
                              </a:lnTo>
                              <a:lnTo>
                                <a:pt x="308" y="243"/>
                              </a:lnTo>
                              <a:lnTo>
                                <a:pt x="311" y="241"/>
                              </a:lnTo>
                              <a:lnTo>
                                <a:pt x="314" y="240"/>
                              </a:lnTo>
                              <a:lnTo>
                                <a:pt x="315" y="238"/>
                              </a:lnTo>
                              <a:lnTo>
                                <a:pt x="318" y="238"/>
                              </a:lnTo>
                              <a:lnTo>
                                <a:pt x="319" y="237"/>
                              </a:lnTo>
                              <a:lnTo>
                                <a:pt x="322" y="236"/>
                              </a:lnTo>
                              <a:lnTo>
                                <a:pt x="325" y="234"/>
                              </a:lnTo>
                              <a:lnTo>
                                <a:pt x="327" y="233"/>
                              </a:lnTo>
                              <a:lnTo>
                                <a:pt x="328" y="231"/>
                              </a:lnTo>
                              <a:lnTo>
                                <a:pt x="331" y="230"/>
                              </a:lnTo>
                              <a:lnTo>
                                <a:pt x="332" y="228"/>
                              </a:lnTo>
                              <a:lnTo>
                                <a:pt x="335" y="227"/>
                              </a:lnTo>
                              <a:lnTo>
                                <a:pt x="338" y="225"/>
                              </a:lnTo>
                              <a:lnTo>
                                <a:pt x="339" y="224"/>
                              </a:lnTo>
                              <a:lnTo>
                                <a:pt x="341" y="221"/>
                              </a:lnTo>
                              <a:lnTo>
                                <a:pt x="344" y="220"/>
                              </a:lnTo>
                              <a:lnTo>
                                <a:pt x="345" y="217"/>
                              </a:lnTo>
                              <a:lnTo>
                                <a:pt x="347" y="215"/>
                              </a:lnTo>
                              <a:lnTo>
                                <a:pt x="348" y="213"/>
                              </a:lnTo>
                              <a:lnTo>
                                <a:pt x="350" y="211"/>
                              </a:lnTo>
                              <a:lnTo>
                                <a:pt x="351" y="208"/>
                              </a:lnTo>
                              <a:lnTo>
                                <a:pt x="352" y="205"/>
                              </a:lnTo>
                              <a:lnTo>
                                <a:pt x="354" y="202"/>
                              </a:lnTo>
                              <a:lnTo>
                                <a:pt x="355" y="201"/>
                              </a:lnTo>
                              <a:lnTo>
                                <a:pt x="355" y="198"/>
                              </a:lnTo>
                              <a:lnTo>
                                <a:pt x="357" y="195"/>
                              </a:lnTo>
                              <a:lnTo>
                                <a:pt x="357" y="192"/>
                              </a:lnTo>
                              <a:lnTo>
                                <a:pt x="358" y="191"/>
                              </a:lnTo>
                              <a:lnTo>
                                <a:pt x="360" y="188"/>
                              </a:lnTo>
                              <a:lnTo>
                                <a:pt x="361" y="185"/>
                              </a:lnTo>
                              <a:lnTo>
                                <a:pt x="361" y="182"/>
                              </a:lnTo>
                              <a:lnTo>
                                <a:pt x="362" y="179"/>
                              </a:lnTo>
                              <a:lnTo>
                                <a:pt x="362" y="177"/>
                              </a:lnTo>
                              <a:lnTo>
                                <a:pt x="364" y="174"/>
                              </a:lnTo>
                              <a:lnTo>
                                <a:pt x="364" y="171"/>
                              </a:lnTo>
                              <a:lnTo>
                                <a:pt x="364" y="168"/>
                              </a:lnTo>
                              <a:lnTo>
                                <a:pt x="364" y="165"/>
                              </a:lnTo>
                              <a:lnTo>
                                <a:pt x="364" y="162"/>
                              </a:lnTo>
                              <a:lnTo>
                                <a:pt x="364" y="158"/>
                              </a:lnTo>
                              <a:lnTo>
                                <a:pt x="364" y="156"/>
                              </a:lnTo>
                              <a:lnTo>
                                <a:pt x="364" y="155"/>
                              </a:lnTo>
                              <a:lnTo>
                                <a:pt x="364" y="152"/>
                              </a:lnTo>
                              <a:lnTo>
                                <a:pt x="364" y="151"/>
                              </a:lnTo>
                              <a:lnTo>
                                <a:pt x="364" y="148"/>
                              </a:lnTo>
                              <a:lnTo>
                                <a:pt x="364" y="146"/>
                              </a:lnTo>
                              <a:lnTo>
                                <a:pt x="364" y="145"/>
                              </a:lnTo>
                              <a:lnTo>
                                <a:pt x="362" y="142"/>
                              </a:lnTo>
                              <a:lnTo>
                                <a:pt x="362" y="141"/>
                              </a:lnTo>
                              <a:lnTo>
                                <a:pt x="362" y="138"/>
                              </a:lnTo>
                              <a:lnTo>
                                <a:pt x="362" y="136"/>
                              </a:lnTo>
                              <a:lnTo>
                                <a:pt x="361" y="133"/>
                              </a:lnTo>
                              <a:lnTo>
                                <a:pt x="361" y="132"/>
                              </a:lnTo>
                              <a:lnTo>
                                <a:pt x="361" y="130"/>
                              </a:lnTo>
                              <a:lnTo>
                                <a:pt x="360" y="129"/>
                              </a:lnTo>
                              <a:lnTo>
                                <a:pt x="360" y="126"/>
                              </a:lnTo>
                              <a:lnTo>
                                <a:pt x="358" y="125"/>
                              </a:lnTo>
                              <a:lnTo>
                                <a:pt x="358" y="122"/>
                              </a:lnTo>
                              <a:lnTo>
                                <a:pt x="357" y="120"/>
                              </a:lnTo>
                              <a:lnTo>
                                <a:pt x="357" y="119"/>
                              </a:lnTo>
                              <a:lnTo>
                                <a:pt x="355" y="116"/>
                              </a:lnTo>
                              <a:lnTo>
                                <a:pt x="355" y="115"/>
                              </a:lnTo>
                              <a:lnTo>
                                <a:pt x="354" y="113"/>
                              </a:lnTo>
                              <a:lnTo>
                                <a:pt x="352" y="110"/>
                              </a:lnTo>
                              <a:lnTo>
                                <a:pt x="352" y="109"/>
                              </a:lnTo>
                              <a:lnTo>
                                <a:pt x="351" y="107"/>
                              </a:lnTo>
                              <a:lnTo>
                                <a:pt x="351" y="106"/>
                              </a:lnTo>
                              <a:lnTo>
                                <a:pt x="350" y="105"/>
                              </a:lnTo>
                              <a:lnTo>
                                <a:pt x="348" y="103"/>
                              </a:lnTo>
                              <a:lnTo>
                                <a:pt x="348" y="102"/>
                              </a:lnTo>
                              <a:lnTo>
                                <a:pt x="347" y="100"/>
                              </a:lnTo>
                              <a:lnTo>
                                <a:pt x="345" y="99"/>
                              </a:lnTo>
                              <a:lnTo>
                                <a:pt x="344" y="97"/>
                              </a:lnTo>
                              <a:lnTo>
                                <a:pt x="342" y="96"/>
                              </a:lnTo>
                              <a:lnTo>
                                <a:pt x="341" y="95"/>
                              </a:lnTo>
                              <a:lnTo>
                                <a:pt x="339" y="92"/>
                              </a:lnTo>
                              <a:lnTo>
                                <a:pt x="338" y="90"/>
                              </a:lnTo>
                              <a:lnTo>
                                <a:pt x="337" y="89"/>
                              </a:lnTo>
                              <a:lnTo>
                                <a:pt x="335" y="87"/>
                              </a:lnTo>
                              <a:lnTo>
                                <a:pt x="332" y="86"/>
                              </a:lnTo>
                              <a:lnTo>
                                <a:pt x="331" y="84"/>
                              </a:lnTo>
                              <a:lnTo>
                                <a:pt x="328" y="83"/>
                              </a:lnTo>
                              <a:lnTo>
                                <a:pt x="327" y="82"/>
                              </a:lnTo>
                              <a:lnTo>
                                <a:pt x="324" y="80"/>
                              </a:lnTo>
                              <a:lnTo>
                                <a:pt x="322" y="79"/>
                              </a:lnTo>
                              <a:lnTo>
                                <a:pt x="319" y="77"/>
                              </a:lnTo>
                              <a:lnTo>
                                <a:pt x="318" y="76"/>
                              </a:lnTo>
                              <a:lnTo>
                                <a:pt x="315" y="74"/>
                              </a:lnTo>
                              <a:lnTo>
                                <a:pt x="314" y="74"/>
                              </a:lnTo>
                              <a:lnTo>
                                <a:pt x="311" y="73"/>
                              </a:lnTo>
                              <a:lnTo>
                                <a:pt x="308" y="73"/>
                              </a:lnTo>
                              <a:lnTo>
                                <a:pt x="305" y="71"/>
                              </a:lnTo>
                              <a:lnTo>
                                <a:pt x="302" y="71"/>
                              </a:lnTo>
                              <a:lnTo>
                                <a:pt x="299" y="70"/>
                              </a:lnTo>
                              <a:lnTo>
                                <a:pt x="296" y="70"/>
                              </a:lnTo>
                              <a:lnTo>
                                <a:pt x="294" y="70"/>
                              </a:lnTo>
                              <a:lnTo>
                                <a:pt x="291" y="70"/>
                              </a:lnTo>
                              <a:lnTo>
                                <a:pt x="288" y="70"/>
                              </a:lnTo>
                              <a:lnTo>
                                <a:pt x="285" y="70"/>
                              </a:lnTo>
                              <a:lnTo>
                                <a:pt x="282" y="69"/>
                              </a:lnTo>
                              <a:lnTo>
                                <a:pt x="281" y="70"/>
                              </a:lnTo>
                              <a:lnTo>
                                <a:pt x="278" y="70"/>
                              </a:lnTo>
                              <a:lnTo>
                                <a:pt x="275" y="70"/>
                              </a:lnTo>
                              <a:lnTo>
                                <a:pt x="272" y="70"/>
                              </a:lnTo>
                              <a:lnTo>
                                <a:pt x="269" y="70"/>
                              </a:lnTo>
                              <a:lnTo>
                                <a:pt x="266" y="70"/>
                              </a:lnTo>
                              <a:lnTo>
                                <a:pt x="265" y="71"/>
                              </a:lnTo>
                              <a:lnTo>
                                <a:pt x="262" y="71"/>
                              </a:lnTo>
                              <a:lnTo>
                                <a:pt x="259" y="71"/>
                              </a:lnTo>
                              <a:lnTo>
                                <a:pt x="258" y="73"/>
                              </a:lnTo>
                              <a:lnTo>
                                <a:pt x="255" y="73"/>
                              </a:lnTo>
                              <a:lnTo>
                                <a:pt x="252" y="73"/>
                              </a:lnTo>
                              <a:lnTo>
                                <a:pt x="250" y="74"/>
                              </a:lnTo>
                              <a:lnTo>
                                <a:pt x="249" y="76"/>
                              </a:lnTo>
                              <a:lnTo>
                                <a:pt x="246" y="77"/>
                              </a:lnTo>
                              <a:lnTo>
                                <a:pt x="245" y="79"/>
                              </a:lnTo>
                              <a:lnTo>
                                <a:pt x="243" y="80"/>
                              </a:lnTo>
                              <a:lnTo>
                                <a:pt x="240" y="82"/>
                              </a:lnTo>
                              <a:lnTo>
                                <a:pt x="239" y="83"/>
                              </a:lnTo>
                              <a:lnTo>
                                <a:pt x="237" y="84"/>
                              </a:lnTo>
                              <a:lnTo>
                                <a:pt x="236" y="86"/>
                              </a:lnTo>
                              <a:lnTo>
                                <a:pt x="235" y="89"/>
                              </a:lnTo>
                              <a:lnTo>
                                <a:pt x="233" y="90"/>
                              </a:lnTo>
                              <a:lnTo>
                                <a:pt x="230" y="92"/>
                              </a:lnTo>
                              <a:lnTo>
                                <a:pt x="230" y="73"/>
                              </a:lnTo>
                              <a:lnTo>
                                <a:pt x="183" y="73"/>
                              </a:lnTo>
                              <a:lnTo>
                                <a:pt x="183" y="295"/>
                              </a:lnTo>
                              <a:close/>
                              <a:moveTo>
                                <a:pt x="272" y="115"/>
                              </a:moveTo>
                              <a:lnTo>
                                <a:pt x="275" y="116"/>
                              </a:lnTo>
                              <a:lnTo>
                                <a:pt x="276" y="116"/>
                              </a:lnTo>
                              <a:lnTo>
                                <a:pt x="279" y="116"/>
                              </a:lnTo>
                              <a:lnTo>
                                <a:pt x="281" y="116"/>
                              </a:lnTo>
                              <a:lnTo>
                                <a:pt x="282" y="116"/>
                              </a:lnTo>
                              <a:lnTo>
                                <a:pt x="285" y="116"/>
                              </a:lnTo>
                              <a:lnTo>
                                <a:pt x="286" y="118"/>
                              </a:lnTo>
                              <a:lnTo>
                                <a:pt x="288" y="118"/>
                              </a:lnTo>
                              <a:lnTo>
                                <a:pt x="289" y="119"/>
                              </a:lnTo>
                              <a:lnTo>
                                <a:pt x="291" y="119"/>
                              </a:lnTo>
                              <a:lnTo>
                                <a:pt x="292" y="120"/>
                              </a:lnTo>
                              <a:lnTo>
                                <a:pt x="294" y="120"/>
                              </a:lnTo>
                              <a:lnTo>
                                <a:pt x="295" y="122"/>
                              </a:lnTo>
                              <a:lnTo>
                                <a:pt x="296" y="123"/>
                              </a:lnTo>
                              <a:lnTo>
                                <a:pt x="298" y="123"/>
                              </a:lnTo>
                              <a:lnTo>
                                <a:pt x="299" y="125"/>
                              </a:lnTo>
                              <a:lnTo>
                                <a:pt x="301" y="126"/>
                              </a:lnTo>
                              <a:lnTo>
                                <a:pt x="302" y="128"/>
                              </a:lnTo>
                              <a:lnTo>
                                <a:pt x="304" y="129"/>
                              </a:lnTo>
                              <a:lnTo>
                                <a:pt x="305" y="130"/>
                              </a:lnTo>
                              <a:lnTo>
                                <a:pt x="306" y="132"/>
                              </a:lnTo>
                              <a:lnTo>
                                <a:pt x="306" y="133"/>
                              </a:lnTo>
                              <a:lnTo>
                                <a:pt x="308" y="135"/>
                              </a:lnTo>
                              <a:lnTo>
                                <a:pt x="309" y="138"/>
                              </a:lnTo>
                              <a:lnTo>
                                <a:pt x="311" y="139"/>
                              </a:lnTo>
                              <a:lnTo>
                                <a:pt x="311" y="141"/>
                              </a:lnTo>
                              <a:lnTo>
                                <a:pt x="312" y="143"/>
                              </a:lnTo>
                              <a:lnTo>
                                <a:pt x="312" y="145"/>
                              </a:lnTo>
                              <a:lnTo>
                                <a:pt x="314" y="146"/>
                              </a:lnTo>
                              <a:lnTo>
                                <a:pt x="314" y="148"/>
                              </a:lnTo>
                              <a:lnTo>
                                <a:pt x="314" y="149"/>
                              </a:lnTo>
                              <a:lnTo>
                                <a:pt x="314" y="152"/>
                              </a:lnTo>
                              <a:lnTo>
                                <a:pt x="314" y="154"/>
                              </a:lnTo>
                              <a:lnTo>
                                <a:pt x="314" y="155"/>
                              </a:lnTo>
                              <a:lnTo>
                                <a:pt x="314" y="156"/>
                              </a:lnTo>
                              <a:lnTo>
                                <a:pt x="314" y="159"/>
                              </a:lnTo>
                              <a:lnTo>
                                <a:pt x="314" y="161"/>
                              </a:lnTo>
                              <a:lnTo>
                                <a:pt x="314" y="164"/>
                              </a:lnTo>
                              <a:lnTo>
                                <a:pt x="314" y="165"/>
                              </a:lnTo>
                              <a:lnTo>
                                <a:pt x="314" y="166"/>
                              </a:lnTo>
                              <a:lnTo>
                                <a:pt x="314" y="168"/>
                              </a:lnTo>
                              <a:lnTo>
                                <a:pt x="312" y="171"/>
                              </a:lnTo>
                              <a:lnTo>
                                <a:pt x="312" y="172"/>
                              </a:lnTo>
                              <a:lnTo>
                                <a:pt x="311" y="174"/>
                              </a:lnTo>
                              <a:lnTo>
                                <a:pt x="311" y="175"/>
                              </a:lnTo>
                              <a:lnTo>
                                <a:pt x="309" y="177"/>
                              </a:lnTo>
                              <a:lnTo>
                                <a:pt x="308" y="178"/>
                              </a:lnTo>
                              <a:lnTo>
                                <a:pt x="308" y="181"/>
                              </a:lnTo>
                              <a:lnTo>
                                <a:pt x="306" y="182"/>
                              </a:lnTo>
                              <a:lnTo>
                                <a:pt x="306" y="184"/>
                              </a:lnTo>
                              <a:lnTo>
                                <a:pt x="305" y="185"/>
                              </a:lnTo>
                              <a:lnTo>
                                <a:pt x="304" y="187"/>
                              </a:lnTo>
                              <a:lnTo>
                                <a:pt x="302" y="188"/>
                              </a:lnTo>
                              <a:lnTo>
                                <a:pt x="301" y="190"/>
                              </a:lnTo>
                              <a:lnTo>
                                <a:pt x="299" y="190"/>
                              </a:lnTo>
                              <a:lnTo>
                                <a:pt x="298" y="191"/>
                              </a:lnTo>
                              <a:lnTo>
                                <a:pt x="296" y="192"/>
                              </a:lnTo>
                              <a:lnTo>
                                <a:pt x="295" y="194"/>
                              </a:lnTo>
                              <a:lnTo>
                                <a:pt x="294" y="194"/>
                              </a:lnTo>
                              <a:lnTo>
                                <a:pt x="292" y="195"/>
                              </a:lnTo>
                              <a:lnTo>
                                <a:pt x="291" y="195"/>
                              </a:lnTo>
                              <a:lnTo>
                                <a:pt x="289" y="197"/>
                              </a:lnTo>
                              <a:lnTo>
                                <a:pt x="288" y="197"/>
                              </a:lnTo>
                              <a:lnTo>
                                <a:pt x="286" y="197"/>
                              </a:lnTo>
                              <a:lnTo>
                                <a:pt x="285" y="198"/>
                              </a:lnTo>
                              <a:lnTo>
                                <a:pt x="282" y="198"/>
                              </a:lnTo>
                              <a:lnTo>
                                <a:pt x="281" y="198"/>
                              </a:lnTo>
                              <a:lnTo>
                                <a:pt x="279" y="198"/>
                              </a:lnTo>
                              <a:lnTo>
                                <a:pt x="276" y="198"/>
                              </a:lnTo>
                              <a:lnTo>
                                <a:pt x="275" y="198"/>
                              </a:lnTo>
                              <a:lnTo>
                                <a:pt x="272" y="198"/>
                              </a:lnTo>
                              <a:lnTo>
                                <a:pt x="271" y="198"/>
                              </a:lnTo>
                              <a:lnTo>
                                <a:pt x="269" y="198"/>
                              </a:lnTo>
                              <a:lnTo>
                                <a:pt x="268" y="198"/>
                              </a:lnTo>
                              <a:lnTo>
                                <a:pt x="266" y="198"/>
                              </a:lnTo>
                              <a:lnTo>
                                <a:pt x="263" y="198"/>
                              </a:lnTo>
                              <a:lnTo>
                                <a:pt x="262" y="198"/>
                              </a:lnTo>
                              <a:lnTo>
                                <a:pt x="260" y="197"/>
                              </a:lnTo>
                              <a:lnTo>
                                <a:pt x="259" y="197"/>
                              </a:lnTo>
                              <a:lnTo>
                                <a:pt x="258" y="197"/>
                              </a:lnTo>
                              <a:lnTo>
                                <a:pt x="256" y="195"/>
                              </a:lnTo>
                              <a:lnTo>
                                <a:pt x="255" y="195"/>
                              </a:lnTo>
                              <a:lnTo>
                                <a:pt x="252" y="194"/>
                              </a:lnTo>
                              <a:lnTo>
                                <a:pt x="250" y="194"/>
                              </a:lnTo>
                              <a:lnTo>
                                <a:pt x="249" y="192"/>
                              </a:lnTo>
                              <a:lnTo>
                                <a:pt x="248" y="191"/>
                              </a:lnTo>
                              <a:lnTo>
                                <a:pt x="246" y="190"/>
                              </a:lnTo>
                              <a:lnTo>
                                <a:pt x="245" y="188"/>
                              </a:lnTo>
                              <a:lnTo>
                                <a:pt x="243" y="187"/>
                              </a:lnTo>
                              <a:lnTo>
                                <a:pt x="242" y="185"/>
                              </a:lnTo>
                              <a:lnTo>
                                <a:pt x="242" y="184"/>
                              </a:lnTo>
                              <a:lnTo>
                                <a:pt x="240" y="182"/>
                              </a:lnTo>
                              <a:lnTo>
                                <a:pt x="239" y="181"/>
                              </a:lnTo>
                              <a:lnTo>
                                <a:pt x="237" y="179"/>
                              </a:lnTo>
                              <a:lnTo>
                                <a:pt x="236" y="178"/>
                              </a:lnTo>
                              <a:lnTo>
                                <a:pt x="236" y="177"/>
                              </a:lnTo>
                              <a:lnTo>
                                <a:pt x="236" y="175"/>
                              </a:lnTo>
                              <a:lnTo>
                                <a:pt x="235" y="174"/>
                              </a:lnTo>
                              <a:lnTo>
                                <a:pt x="235" y="172"/>
                              </a:lnTo>
                              <a:lnTo>
                                <a:pt x="233" y="169"/>
                              </a:lnTo>
                              <a:lnTo>
                                <a:pt x="233" y="168"/>
                              </a:lnTo>
                              <a:lnTo>
                                <a:pt x="232" y="166"/>
                              </a:lnTo>
                              <a:lnTo>
                                <a:pt x="232" y="164"/>
                              </a:lnTo>
                              <a:lnTo>
                                <a:pt x="232" y="162"/>
                              </a:lnTo>
                              <a:lnTo>
                                <a:pt x="232" y="161"/>
                              </a:lnTo>
                              <a:lnTo>
                                <a:pt x="232" y="159"/>
                              </a:lnTo>
                              <a:lnTo>
                                <a:pt x="230" y="156"/>
                              </a:lnTo>
                              <a:lnTo>
                                <a:pt x="232" y="156"/>
                              </a:lnTo>
                              <a:lnTo>
                                <a:pt x="232" y="155"/>
                              </a:lnTo>
                              <a:lnTo>
                                <a:pt x="232" y="154"/>
                              </a:lnTo>
                              <a:lnTo>
                                <a:pt x="232" y="152"/>
                              </a:lnTo>
                              <a:lnTo>
                                <a:pt x="232" y="151"/>
                              </a:lnTo>
                              <a:lnTo>
                                <a:pt x="232" y="149"/>
                              </a:lnTo>
                              <a:lnTo>
                                <a:pt x="232" y="148"/>
                              </a:lnTo>
                              <a:lnTo>
                                <a:pt x="232" y="146"/>
                              </a:lnTo>
                              <a:lnTo>
                                <a:pt x="233" y="146"/>
                              </a:lnTo>
                              <a:lnTo>
                                <a:pt x="233" y="145"/>
                              </a:lnTo>
                              <a:lnTo>
                                <a:pt x="235" y="143"/>
                              </a:lnTo>
                              <a:lnTo>
                                <a:pt x="235" y="142"/>
                              </a:lnTo>
                              <a:lnTo>
                                <a:pt x="235" y="141"/>
                              </a:lnTo>
                              <a:lnTo>
                                <a:pt x="236" y="139"/>
                              </a:lnTo>
                              <a:lnTo>
                                <a:pt x="236" y="138"/>
                              </a:lnTo>
                              <a:lnTo>
                                <a:pt x="236" y="136"/>
                              </a:lnTo>
                              <a:lnTo>
                                <a:pt x="237" y="136"/>
                              </a:lnTo>
                              <a:lnTo>
                                <a:pt x="237" y="135"/>
                              </a:lnTo>
                              <a:lnTo>
                                <a:pt x="239" y="135"/>
                              </a:lnTo>
                              <a:lnTo>
                                <a:pt x="239" y="133"/>
                              </a:lnTo>
                              <a:lnTo>
                                <a:pt x="239" y="132"/>
                              </a:lnTo>
                              <a:lnTo>
                                <a:pt x="240" y="132"/>
                              </a:lnTo>
                              <a:lnTo>
                                <a:pt x="240" y="130"/>
                              </a:lnTo>
                              <a:lnTo>
                                <a:pt x="242" y="130"/>
                              </a:lnTo>
                              <a:lnTo>
                                <a:pt x="242" y="129"/>
                              </a:lnTo>
                              <a:lnTo>
                                <a:pt x="242" y="128"/>
                              </a:lnTo>
                              <a:lnTo>
                                <a:pt x="243" y="128"/>
                              </a:lnTo>
                              <a:lnTo>
                                <a:pt x="245" y="126"/>
                              </a:lnTo>
                              <a:lnTo>
                                <a:pt x="246" y="125"/>
                              </a:lnTo>
                              <a:lnTo>
                                <a:pt x="248" y="125"/>
                              </a:lnTo>
                              <a:lnTo>
                                <a:pt x="248" y="123"/>
                              </a:lnTo>
                              <a:lnTo>
                                <a:pt x="249" y="123"/>
                              </a:lnTo>
                              <a:lnTo>
                                <a:pt x="250" y="122"/>
                              </a:lnTo>
                              <a:lnTo>
                                <a:pt x="252" y="122"/>
                              </a:lnTo>
                              <a:lnTo>
                                <a:pt x="253" y="120"/>
                              </a:lnTo>
                              <a:lnTo>
                                <a:pt x="255" y="120"/>
                              </a:lnTo>
                              <a:lnTo>
                                <a:pt x="256" y="119"/>
                              </a:lnTo>
                              <a:lnTo>
                                <a:pt x="256" y="118"/>
                              </a:lnTo>
                              <a:lnTo>
                                <a:pt x="258" y="118"/>
                              </a:lnTo>
                              <a:lnTo>
                                <a:pt x="259" y="118"/>
                              </a:lnTo>
                              <a:lnTo>
                                <a:pt x="260" y="118"/>
                              </a:lnTo>
                              <a:lnTo>
                                <a:pt x="262" y="118"/>
                              </a:lnTo>
                              <a:lnTo>
                                <a:pt x="263" y="116"/>
                              </a:lnTo>
                              <a:lnTo>
                                <a:pt x="265" y="116"/>
                              </a:lnTo>
                              <a:lnTo>
                                <a:pt x="266" y="116"/>
                              </a:lnTo>
                              <a:lnTo>
                                <a:pt x="268" y="116"/>
                              </a:lnTo>
                              <a:lnTo>
                                <a:pt x="269" y="116"/>
                              </a:lnTo>
                              <a:lnTo>
                                <a:pt x="271" y="116"/>
                              </a:lnTo>
                              <a:lnTo>
                                <a:pt x="272" y="116"/>
                              </a:lnTo>
                              <a:lnTo>
                                <a:pt x="272" y="115"/>
                              </a:lnTo>
                              <a:close/>
                              <a:moveTo>
                                <a:pt x="469" y="69"/>
                              </a:moveTo>
                              <a:lnTo>
                                <a:pt x="467" y="70"/>
                              </a:lnTo>
                              <a:lnTo>
                                <a:pt x="466" y="70"/>
                              </a:lnTo>
                              <a:lnTo>
                                <a:pt x="463" y="70"/>
                              </a:lnTo>
                              <a:lnTo>
                                <a:pt x="462" y="70"/>
                              </a:lnTo>
                              <a:lnTo>
                                <a:pt x="459" y="70"/>
                              </a:lnTo>
                              <a:lnTo>
                                <a:pt x="457" y="70"/>
                              </a:lnTo>
                              <a:lnTo>
                                <a:pt x="454" y="70"/>
                              </a:lnTo>
                              <a:lnTo>
                                <a:pt x="453" y="70"/>
                              </a:lnTo>
                              <a:lnTo>
                                <a:pt x="450" y="70"/>
                              </a:lnTo>
                              <a:lnTo>
                                <a:pt x="449" y="71"/>
                              </a:lnTo>
                              <a:lnTo>
                                <a:pt x="447" y="71"/>
                              </a:lnTo>
                              <a:lnTo>
                                <a:pt x="444" y="71"/>
                              </a:lnTo>
                              <a:lnTo>
                                <a:pt x="443" y="73"/>
                              </a:lnTo>
                              <a:lnTo>
                                <a:pt x="442" y="73"/>
                              </a:lnTo>
                              <a:lnTo>
                                <a:pt x="439" y="73"/>
                              </a:lnTo>
                              <a:lnTo>
                                <a:pt x="437" y="74"/>
                              </a:lnTo>
                              <a:lnTo>
                                <a:pt x="436" y="74"/>
                              </a:lnTo>
                              <a:lnTo>
                                <a:pt x="434" y="76"/>
                              </a:lnTo>
                              <a:lnTo>
                                <a:pt x="431" y="76"/>
                              </a:lnTo>
                              <a:lnTo>
                                <a:pt x="430" y="77"/>
                              </a:lnTo>
                              <a:lnTo>
                                <a:pt x="429" y="77"/>
                              </a:lnTo>
                              <a:lnTo>
                                <a:pt x="427" y="79"/>
                              </a:lnTo>
                              <a:lnTo>
                                <a:pt x="426" y="80"/>
                              </a:lnTo>
                              <a:lnTo>
                                <a:pt x="423" y="80"/>
                              </a:lnTo>
                              <a:lnTo>
                                <a:pt x="421" y="82"/>
                              </a:lnTo>
                              <a:lnTo>
                                <a:pt x="420" y="83"/>
                              </a:lnTo>
                              <a:lnTo>
                                <a:pt x="419" y="83"/>
                              </a:lnTo>
                              <a:lnTo>
                                <a:pt x="417" y="84"/>
                              </a:lnTo>
                              <a:lnTo>
                                <a:pt x="416" y="86"/>
                              </a:lnTo>
                              <a:lnTo>
                                <a:pt x="414" y="86"/>
                              </a:lnTo>
                              <a:lnTo>
                                <a:pt x="413" y="87"/>
                              </a:lnTo>
                              <a:lnTo>
                                <a:pt x="411" y="89"/>
                              </a:lnTo>
                              <a:lnTo>
                                <a:pt x="410" y="90"/>
                              </a:lnTo>
                              <a:lnTo>
                                <a:pt x="408" y="92"/>
                              </a:lnTo>
                              <a:lnTo>
                                <a:pt x="407" y="93"/>
                              </a:lnTo>
                              <a:lnTo>
                                <a:pt x="406" y="93"/>
                              </a:lnTo>
                              <a:lnTo>
                                <a:pt x="406" y="96"/>
                              </a:lnTo>
                              <a:lnTo>
                                <a:pt x="404" y="97"/>
                              </a:lnTo>
                              <a:lnTo>
                                <a:pt x="403" y="99"/>
                              </a:lnTo>
                              <a:lnTo>
                                <a:pt x="401" y="100"/>
                              </a:lnTo>
                              <a:lnTo>
                                <a:pt x="400" y="102"/>
                              </a:lnTo>
                              <a:lnTo>
                                <a:pt x="398" y="103"/>
                              </a:lnTo>
                              <a:lnTo>
                                <a:pt x="397" y="105"/>
                              </a:lnTo>
                              <a:lnTo>
                                <a:pt x="397" y="106"/>
                              </a:lnTo>
                              <a:lnTo>
                                <a:pt x="396" y="107"/>
                              </a:lnTo>
                              <a:lnTo>
                                <a:pt x="394" y="109"/>
                              </a:lnTo>
                              <a:lnTo>
                                <a:pt x="393" y="110"/>
                              </a:lnTo>
                              <a:lnTo>
                                <a:pt x="391" y="112"/>
                              </a:lnTo>
                              <a:lnTo>
                                <a:pt x="391" y="115"/>
                              </a:lnTo>
                              <a:lnTo>
                                <a:pt x="390" y="116"/>
                              </a:lnTo>
                              <a:lnTo>
                                <a:pt x="388" y="118"/>
                              </a:lnTo>
                              <a:lnTo>
                                <a:pt x="388" y="119"/>
                              </a:lnTo>
                              <a:lnTo>
                                <a:pt x="387" y="120"/>
                              </a:lnTo>
                              <a:lnTo>
                                <a:pt x="387" y="123"/>
                              </a:lnTo>
                              <a:lnTo>
                                <a:pt x="385" y="125"/>
                              </a:lnTo>
                              <a:lnTo>
                                <a:pt x="385" y="126"/>
                              </a:lnTo>
                              <a:lnTo>
                                <a:pt x="384" y="129"/>
                              </a:lnTo>
                              <a:lnTo>
                                <a:pt x="384" y="130"/>
                              </a:lnTo>
                              <a:lnTo>
                                <a:pt x="384" y="132"/>
                              </a:lnTo>
                              <a:lnTo>
                                <a:pt x="383" y="133"/>
                              </a:lnTo>
                              <a:lnTo>
                                <a:pt x="383" y="136"/>
                              </a:lnTo>
                              <a:lnTo>
                                <a:pt x="383" y="138"/>
                              </a:lnTo>
                              <a:lnTo>
                                <a:pt x="381" y="139"/>
                              </a:lnTo>
                              <a:lnTo>
                                <a:pt x="381" y="142"/>
                              </a:lnTo>
                              <a:lnTo>
                                <a:pt x="381" y="143"/>
                              </a:lnTo>
                              <a:lnTo>
                                <a:pt x="380" y="145"/>
                              </a:lnTo>
                              <a:lnTo>
                                <a:pt x="380" y="148"/>
                              </a:lnTo>
                              <a:lnTo>
                                <a:pt x="380" y="149"/>
                              </a:lnTo>
                              <a:lnTo>
                                <a:pt x="380" y="152"/>
                              </a:lnTo>
                              <a:lnTo>
                                <a:pt x="380" y="154"/>
                              </a:lnTo>
                              <a:lnTo>
                                <a:pt x="380" y="155"/>
                              </a:lnTo>
                              <a:lnTo>
                                <a:pt x="378" y="156"/>
                              </a:lnTo>
                              <a:lnTo>
                                <a:pt x="380" y="161"/>
                              </a:lnTo>
                              <a:lnTo>
                                <a:pt x="380" y="164"/>
                              </a:lnTo>
                              <a:lnTo>
                                <a:pt x="380" y="166"/>
                              </a:lnTo>
                              <a:lnTo>
                                <a:pt x="381" y="169"/>
                              </a:lnTo>
                              <a:lnTo>
                                <a:pt x="381" y="172"/>
                              </a:lnTo>
                              <a:lnTo>
                                <a:pt x="381" y="175"/>
                              </a:lnTo>
                              <a:lnTo>
                                <a:pt x="383" y="178"/>
                              </a:lnTo>
                              <a:lnTo>
                                <a:pt x="383" y="181"/>
                              </a:lnTo>
                              <a:lnTo>
                                <a:pt x="384" y="184"/>
                              </a:lnTo>
                              <a:lnTo>
                                <a:pt x="384" y="187"/>
                              </a:lnTo>
                              <a:lnTo>
                                <a:pt x="385" y="190"/>
                              </a:lnTo>
                              <a:lnTo>
                                <a:pt x="385" y="192"/>
                              </a:lnTo>
                              <a:lnTo>
                                <a:pt x="387" y="195"/>
                              </a:lnTo>
                              <a:lnTo>
                                <a:pt x="388" y="198"/>
                              </a:lnTo>
                              <a:lnTo>
                                <a:pt x="390" y="201"/>
                              </a:lnTo>
                              <a:lnTo>
                                <a:pt x="391" y="202"/>
                              </a:lnTo>
                              <a:lnTo>
                                <a:pt x="393" y="205"/>
                              </a:lnTo>
                              <a:lnTo>
                                <a:pt x="394" y="208"/>
                              </a:lnTo>
                              <a:lnTo>
                                <a:pt x="396" y="210"/>
                              </a:lnTo>
                              <a:lnTo>
                                <a:pt x="397" y="213"/>
                              </a:lnTo>
                              <a:lnTo>
                                <a:pt x="398" y="214"/>
                              </a:lnTo>
                              <a:lnTo>
                                <a:pt x="401" y="217"/>
                              </a:lnTo>
                              <a:lnTo>
                                <a:pt x="403" y="218"/>
                              </a:lnTo>
                              <a:lnTo>
                                <a:pt x="404" y="220"/>
                              </a:lnTo>
                              <a:lnTo>
                                <a:pt x="407" y="223"/>
                              </a:lnTo>
                              <a:lnTo>
                                <a:pt x="410" y="224"/>
                              </a:lnTo>
                              <a:lnTo>
                                <a:pt x="411" y="227"/>
                              </a:lnTo>
                              <a:lnTo>
                                <a:pt x="414" y="228"/>
                              </a:lnTo>
                              <a:lnTo>
                                <a:pt x="416" y="230"/>
                              </a:lnTo>
                              <a:lnTo>
                                <a:pt x="419" y="231"/>
                              </a:lnTo>
                              <a:lnTo>
                                <a:pt x="420" y="233"/>
                              </a:lnTo>
                              <a:lnTo>
                                <a:pt x="423" y="234"/>
                              </a:lnTo>
                              <a:lnTo>
                                <a:pt x="426" y="236"/>
                              </a:lnTo>
                              <a:lnTo>
                                <a:pt x="429" y="237"/>
                              </a:lnTo>
                              <a:lnTo>
                                <a:pt x="431" y="238"/>
                              </a:lnTo>
                              <a:lnTo>
                                <a:pt x="433" y="238"/>
                              </a:lnTo>
                              <a:lnTo>
                                <a:pt x="436" y="240"/>
                              </a:lnTo>
                              <a:lnTo>
                                <a:pt x="439" y="241"/>
                              </a:lnTo>
                              <a:lnTo>
                                <a:pt x="442" y="243"/>
                              </a:lnTo>
                              <a:lnTo>
                                <a:pt x="444" y="243"/>
                              </a:lnTo>
                              <a:lnTo>
                                <a:pt x="447" y="244"/>
                              </a:lnTo>
                              <a:lnTo>
                                <a:pt x="450" y="244"/>
                              </a:lnTo>
                              <a:lnTo>
                                <a:pt x="453" y="246"/>
                              </a:lnTo>
                              <a:lnTo>
                                <a:pt x="456" y="246"/>
                              </a:lnTo>
                              <a:lnTo>
                                <a:pt x="459" y="246"/>
                              </a:lnTo>
                              <a:lnTo>
                                <a:pt x="462" y="246"/>
                              </a:lnTo>
                              <a:lnTo>
                                <a:pt x="464" y="246"/>
                              </a:lnTo>
                              <a:lnTo>
                                <a:pt x="467" y="246"/>
                              </a:lnTo>
                              <a:lnTo>
                                <a:pt x="472" y="246"/>
                              </a:lnTo>
                              <a:lnTo>
                                <a:pt x="475" y="246"/>
                              </a:lnTo>
                              <a:lnTo>
                                <a:pt x="477" y="246"/>
                              </a:lnTo>
                              <a:lnTo>
                                <a:pt x="480" y="246"/>
                              </a:lnTo>
                              <a:lnTo>
                                <a:pt x="485" y="246"/>
                              </a:lnTo>
                              <a:lnTo>
                                <a:pt x="487" y="244"/>
                              </a:lnTo>
                              <a:lnTo>
                                <a:pt x="490" y="244"/>
                              </a:lnTo>
                              <a:lnTo>
                                <a:pt x="493" y="243"/>
                              </a:lnTo>
                              <a:lnTo>
                                <a:pt x="496" y="243"/>
                              </a:lnTo>
                              <a:lnTo>
                                <a:pt x="499" y="241"/>
                              </a:lnTo>
                              <a:lnTo>
                                <a:pt x="502" y="240"/>
                              </a:lnTo>
                              <a:lnTo>
                                <a:pt x="503" y="238"/>
                              </a:lnTo>
                              <a:lnTo>
                                <a:pt x="506" y="238"/>
                              </a:lnTo>
                              <a:lnTo>
                                <a:pt x="509" y="237"/>
                              </a:lnTo>
                              <a:lnTo>
                                <a:pt x="512" y="236"/>
                              </a:lnTo>
                              <a:lnTo>
                                <a:pt x="515" y="234"/>
                              </a:lnTo>
                              <a:lnTo>
                                <a:pt x="518" y="233"/>
                              </a:lnTo>
                              <a:lnTo>
                                <a:pt x="519" y="231"/>
                              </a:lnTo>
                              <a:lnTo>
                                <a:pt x="522" y="230"/>
                              </a:lnTo>
                              <a:lnTo>
                                <a:pt x="523" y="228"/>
                              </a:lnTo>
                              <a:lnTo>
                                <a:pt x="526" y="227"/>
                              </a:lnTo>
                              <a:lnTo>
                                <a:pt x="528" y="225"/>
                              </a:lnTo>
                              <a:lnTo>
                                <a:pt x="531" y="224"/>
                              </a:lnTo>
                              <a:lnTo>
                                <a:pt x="532" y="221"/>
                              </a:lnTo>
                              <a:lnTo>
                                <a:pt x="533" y="220"/>
                              </a:lnTo>
                              <a:lnTo>
                                <a:pt x="535" y="218"/>
                              </a:lnTo>
                              <a:lnTo>
                                <a:pt x="536" y="217"/>
                              </a:lnTo>
                              <a:lnTo>
                                <a:pt x="538" y="215"/>
                              </a:lnTo>
                              <a:lnTo>
                                <a:pt x="539" y="214"/>
                              </a:lnTo>
                              <a:lnTo>
                                <a:pt x="541" y="213"/>
                              </a:lnTo>
                              <a:lnTo>
                                <a:pt x="542" y="211"/>
                              </a:lnTo>
                              <a:lnTo>
                                <a:pt x="542" y="210"/>
                              </a:lnTo>
                              <a:lnTo>
                                <a:pt x="544" y="208"/>
                              </a:lnTo>
                              <a:lnTo>
                                <a:pt x="545" y="207"/>
                              </a:lnTo>
                              <a:lnTo>
                                <a:pt x="546" y="205"/>
                              </a:lnTo>
                              <a:lnTo>
                                <a:pt x="546" y="202"/>
                              </a:lnTo>
                              <a:lnTo>
                                <a:pt x="548" y="201"/>
                              </a:lnTo>
                              <a:lnTo>
                                <a:pt x="548" y="200"/>
                              </a:lnTo>
                              <a:lnTo>
                                <a:pt x="549" y="198"/>
                              </a:lnTo>
                              <a:lnTo>
                                <a:pt x="551" y="197"/>
                              </a:lnTo>
                              <a:lnTo>
                                <a:pt x="551" y="194"/>
                              </a:lnTo>
                              <a:lnTo>
                                <a:pt x="551" y="192"/>
                              </a:lnTo>
                              <a:lnTo>
                                <a:pt x="552" y="191"/>
                              </a:lnTo>
                              <a:lnTo>
                                <a:pt x="552" y="188"/>
                              </a:lnTo>
                              <a:lnTo>
                                <a:pt x="554" y="187"/>
                              </a:lnTo>
                              <a:lnTo>
                                <a:pt x="555" y="185"/>
                              </a:lnTo>
                              <a:lnTo>
                                <a:pt x="555" y="184"/>
                              </a:lnTo>
                              <a:lnTo>
                                <a:pt x="555" y="181"/>
                              </a:lnTo>
                              <a:lnTo>
                                <a:pt x="556" y="179"/>
                              </a:lnTo>
                              <a:lnTo>
                                <a:pt x="556" y="178"/>
                              </a:lnTo>
                              <a:lnTo>
                                <a:pt x="556" y="175"/>
                              </a:lnTo>
                              <a:lnTo>
                                <a:pt x="556" y="174"/>
                              </a:lnTo>
                              <a:lnTo>
                                <a:pt x="558" y="171"/>
                              </a:lnTo>
                              <a:lnTo>
                                <a:pt x="558" y="169"/>
                              </a:lnTo>
                              <a:lnTo>
                                <a:pt x="558" y="168"/>
                              </a:lnTo>
                              <a:lnTo>
                                <a:pt x="558" y="165"/>
                              </a:lnTo>
                              <a:lnTo>
                                <a:pt x="558" y="164"/>
                              </a:lnTo>
                              <a:lnTo>
                                <a:pt x="558" y="161"/>
                              </a:lnTo>
                              <a:lnTo>
                                <a:pt x="558" y="159"/>
                              </a:lnTo>
                              <a:lnTo>
                                <a:pt x="558" y="156"/>
                              </a:lnTo>
                              <a:lnTo>
                                <a:pt x="558" y="155"/>
                              </a:lnTo>
                              <a:lnTo>
                                <a:pt x="558" y="152"/>
                              </a:lnTo>
                              <a:lnTo>
                                <a:pt x="558" y="149"/>
                              </a:lnTo>
                              <a:lnTo>
                                <a:pt x="558" y="148"/>
                              </a:lnTo>
                              <a:lnTo>
                                <a:pt x="558" y="145"/>
                              </a:lnTo>
                              <a:lnTo>
                                <a:pt x="558" y="142"/>
                              </a:lnTo>
                              <a:lnTo>
                                <a:pt x="556" y="139"/>
                              </a:lnTo>
                              <a:lnTo>
                                <a:pt x="556" y="136"/>
                              </a:lnTo>
                              <a:lnTo>
                                <a:pt x="555" y="135"/>
                              </a:lnTo>
                              <a:lnTo>
                                <a:pt x="555" y="132"/>
                              </a:lnTo>
                              <a:lnTo>
                                <a:pt x="554" y="129"/>
                              </a:lnTo>
                              <a:lnTo>
                                <a:pt x="552" y="126"/>
                              </a:lnTo>
                              <a:lnTo>
                                <a:pt x="552" y="125"/>
                              </a:lnTo>
                              <a:lnTo>
                                <a:pt x="551" y="122"/>
                              </a:lnTo>
                              <a:lnTo>
                                <a:pt x="551" y="119"/>
                              </a:lnTo>
                              <a:lnTo>
                                <a:pt x="549" y="118"/>
                              </a:lnTo>
                              <a:lnTo>
                                <a:pt x="548" y="115"/>
                              </a:lnTo>
                              <a:lnTo>
                                <a:pt x="546" y="113"/>
                              </a:lnTo>
                              <a:lnTo>
                                <a:pt x="545" y="110"/>
                              </a:lnTo>
                              <a:lnTo>
                                <a:pt x="544" y="109"/>
                              </a:lnTo>
                              <a:lnTo>
                                <a:pt x="542" y="106"/>
                              </a:lnTo>
                              <a:lnTo>
                                <a:pt x="541" y="105"/>
                              </a:lnTo>
                              <a:lnTo>
                                <a:pt x="539" y="102"/>
                              </a:lnTo>
                              <a:lnTo>
                                <a:pt x="538" y="99"/>
                              </a:lnTo>
                              <a:lnTo>
                                <a:pt x="536" y="97"/>
                              </a:lnTo>
                              <a:lnTo>
                                <a:pt x="533" y="95"/>
                              </a:lnTo>
                              <a:lnTo>
                                <a:pt x="532" y="93"/>
                              </a:lnTo>
                              <a:lnTo>
                                <a:pt x="529" y="90"/>
                              </a:lnTo>
                              <a:lnTo>
                                <a:pt x="526" y="89"/>
                              </a:lnTo>
                              <a:lnTo>
                                <a:pt x="525" y="86"/>
                              </a:lnTo>
                              <a:lnTo>
                                <a:pt x="522" y="84"/>
                              </a:lnTo>
                              <a:lnTo>
                                <a:pt x="519" y="83"/>
                              </a:lnTo>
                              <a:lnTo>
                                <a:pt x="516" y="82"/>
                              </a:lnTo>
                              <a:lnTo>
                                <a:pt x="513" y="80"/>
                              </a:lnTo>
                              <a:lnTo>
                                <a:pt x="510" y="79"/>
                              </a:lnTo>
                              <a:lnTo>
                                <a:pt x="508" y="76"/>
                              </a:lnTo>
                              <a:lnTo>
                                <a:pt x="505" y="76"/>
                              </a:lnTo>
                              <a:lnTo>
                                <a:pt x="502" y="74"/>
                              </a:lnTo>
                              <a:lnTo>
                                <a:pt x="499" y="73"/>
                              </a:lnTo>
                              <a:lnTo>
                                <a:pt x="496" y="71"/>
                              </a:lnTo>
                              <a:lnTo>
                                <a:pt x="493" y="71"/>
                              </a:lnTo>
                              <a:lnTo>
                                <a:pt x="490" y="70"/>
                              </a:lnTo>
                              <a:lnTo>
                                <a:pt x="486" y="70"/>
                              </a:lnTo>
                              <a:lnTo>
                                <a:pt x="483" y="70"/>
                              </a:lnTo>
                              <a:lnTo>
                                <a:pt x="480" y="70"/>
                              </a:lnTo>
                              <a:lnTo>
                                <a:pt x="476" y="70"/>
                              </a:lnTo>
                              <a:lnTo>
                                <a:pt x="473" y="70"/>
                              </a:lnTo>
                              <a:lnTo>
                                <a:pt x="469" y="69"/>
                              </a:lnTo>
                              <a:close/>
                              <a:moveTo>
                                <a:pt x="469" y="115"/>
                              </a:moveTo>
                              <a:lnTo>
                                <a:pt x="472" y="116"/>
                              </a:lnTo>
                              <a:lnTo>
                                <a:pt x="473" y="116"/>
                              </a:lnTo>
                              <a:lnTo>
                                <a:pt x="475" y="116"/>
                              </a:lnTo>
                              <a:lnTo>
                                <a:pt x="476" y="116"/>
                              </a:lnTo>
                              <a:lnTo>
                                <a:pt x="479" y="116"/>
                              </a:lnTo>
                              <a:lnTo>
                                <a:pt x="480" y="116"/>
                              </a:lnTo>
                              <a:lnTo>
                                <a:pt x="482" y="118"/>
                              </a:lnTo>
                              <a:lnTo>
                                <a:pt x="483" y="118"/>
                              </a:lnTo>
                              <a:lnTo>
                                <a:pt x="485" y="119"/>
                              </a:lnTo>
                              <a:lnTo>
                                <a:pt x="486" y="119"/>
                              </a:lnTo>
                              <a:lnTo>
                                <a:pt x="487" y="120"/>
                              </a:lnTo>
                              <a:lnTo>
                                <a:pt x="489" y="120"/>
                              </a:lnTo>
                              <a:lnTo>
                                <a:pt x="490" y="122"/>
                              </a:lnTo>
                              <a:lnTo>
                                <a:pt x="492" y="123"/>
                              </a:lnTo>
                              <a:lnTo>
                                <a:pt x="493" y="125"/>
                              </a:lnTo>
                              <a:lnTo>
                                <a:pt x="495" y="126"/>
                              </a:lnTo>
                              <a:lnTo>
                                <a:pt x="496" y="126"/>
                              </a:lnTo>
                              <a:lnTo>
                                <a:pt x="498" y="128"/>
                              </a:lnTo>
                              <a:lnTo>
                                <a:pt x="499" y="129"/>
                              </a:lnTo>
                              <a:lnTo>
                                <a:pt x="499" y="130"/>
                              </a:lnTo>
                              <a:lnTo>
                                <a:pt x="500" y="132"/>
                              </a:lnTo>
                              <a:lnTo>
                                <a:pt x="502" y="133"/>
                              </a:lnTo>
                              <a:lnTo>
                                <a:pt x="503" y="135"/>
                              </a:lnTo>
                              <a:lnTo>
                                <a:pt x="505" y="138"/>
                              </a:lnTo>
                              <a:lnTo>
                                <a:pt x="505" y="139"/>
                              </a:lnTo>
                              <a:lnTo>
                                <a:pt x="506" y="141"/>
                              </a:lnTo>
                              <a:lnTo>
                                <a:pt x="506" y="143"/>
                              </a:lnTo>
                              <a:lnTo>
                                <a:pt x="506" y="145"/>
                              </a:lnTo>
                              <a:lnTo>
                                <a:pt x="508" y="146"/>
                              </a:lnTo>
                              <a:lnTo>
                                <a:pt x="508" y="148"/>
                              </a:lnTo>
                              <a:lnTo>
                                <a:pt x="508" y="149"/>
                              </a:lnTo>
                              <a:lnTo>
                                <a:pt x="508" y="152"/>
                              </a:lnTo>
                              <a:lnTo>
                                <a:pt x="508" y="154"/>
                              </a:lnTo>
                              <a:lnTo>
                                <a:pt x="508" y="155"/>
                              </a:lnTo>
                              <a:lnTo>
                                <a:pt x="508" y="156"/>
                              </a:lnTo>
                              <a:lnTo>
                                <a:pt x="508" y="159"/>
                              </a:lnTo>
                              <a:lnTo>
                                <a:pt x="508" y="161"/>
                              </a:lnTo>
                              <a:lnTo>
                                <a:pt x="508" y="164"/>
                              </a:lnTo>
                              <a:lnTo>
                                <a:pt x="508" y="165"/>
                              </a:lnTo>
                              <a:lnTo>
                                <a:pt x="508" y="166"/>
                              </a:lnTo>
                              <a:lnTo>
                                <a:pt x="508" y="169"/>
                              </a:lnTo>
                              <a:lnTo>
                                <a:pt x="506" y="171"/>
                              </a:lnTo>
                              <a:lnTo>
                                <a:pt x="506" y="172"/>
                              </a:lnTo>
                              <a:lnTo>
                                <a:pt x="506" y="174"/>
                              </a:lnTo>
                              <a:lnTo>
                                <a:pt x="505" y="175"/>
                              </a:lnTo>
                              <a:lnTo>
                                <a:pt x="505" y="177"/>
                              </a:lnTo>
                              <a:lnTo>
                                <a:pt x="503" y="178"/>
                              </a:lnTo>
                              <a:lnTo>
                                <a:pt x="503" y="181"/>
                              </a:lnTo>
                              <a:lnTo>
                                <a:pt x="502" y="182"/>
                              </a:lnTo>
                              <a:lnTo>
                                <a:pt x="500" y="184"/>
                              </a:lnTo>
                              <a:lnTo>
                                <a:pt x="499" y="185"/>
                              </a:lnTo>
                              <a:lnTo>
                                <a:pt x="499" y="187"/>
                              </a:lnTo>
                              <a:lnTo>
                                <a:pt x="498" y="188"/>
                              </a:lnTo>
                              <a:lnTo>
                                <a:pt x="496" y="190"/>
                              </a:lnTo>
                              <a:lnTo>
                                <a:pt x="495" y="190"/>
                              </a:lnTo>
                              <a:lnTo>
                                <a:pt x="493" y="191"/>
                              </a:lnTo>
                              <a:lnTo>
                                <a:pt x="492" y="192"/>
                              </a:lnTo>
                              <a:lnTo>
                                <a:pt x="490" y="194"/>
                              </a:lnTo>
                              <a:lnTo>
                                <a:pt x="489" y="194"/>
                              </a:lnTo>
                              <a:lnTo>
                                <a:pt x="487" y="195"/>
                              </a:lnTo>
                              <a:lnTo>
                                <a:pt x="486" y="195"/>
                              </a:lnTo>
                              <a:lnTo>
                                <a:pt x="485" y="197"/>
                              </a:lnTo>
                              <a:lnTo>
                                <a:pt x="483" y="197"/>
                              </a:lnTo>
                              <a:lnTo>
                                <a:pt x="482" y="197"/>
                              </a:lnTo>
                              <a:lnTo>
                                <a:pt x="480" y="198"/>
                              </a:lnTo>
                              <a:lnTo>
                                <a:pt x="479" y="198"/>
                              </a:lnTo>
                              <a:lnTo>
                                <a:pt x="476" y="198"/>
                              </a:lnTo>
                              <a:lnTo>
                                <a:pt x="475" y="198"/>
                              </a:lnTo>
                              <a:lnTo>
                                <a:pt x="473" y="198"/>
                              </a:lnTo>
                              <a:lnTo>
                                <a:pt x="472" y="198"/>
                              </a:lnTo>
                              <a:lnTo>
                                <a:pt x="469" y="198"/>
                              </a:lnTo>
                              <a:lnTo>
                                <a:pt x="467" y="198"/>
                              </a:lnTo>
                              <a:lnTo>
                                <a:pt x="466" y="198"/>
                              </a:lnTo>
                              <a:lnTo>
                                <a:pt x="464" y="198"/>
                              </a:lnTo>
                              <a:lnTo>
                                <a:pt x="463" y="198"/>
                              </a:lnTo>
                              <a:lnTo>
                                <a:pt x="460" y="198"/>
                              </a:lnTo>
                              <a:lnTo>
                                <a:pt x="459" y="198"/>
                              </a:lnTo>
                              <a:lnTo>
                                <a:pt x="457" y="197"/>
                              </a:lnTo>
                              <a:lnTo>
                                <a:pt x="456" y="197"/>
                              </a:lnTo>
                              <a:lnTo>
                                <a:pt x="454" y="197"/>
                              </a:lnTo>
                              <a:lnTo>
                                <a:pt x="453" y="195"/>
                              </a:lnTo>
                              <a:lnTo>
                                <a:pt x="452" y="195"/>
                              </a:lnTo>
                              <a:lnTo>
                                <a:pt x="449" y="194"/>
                              </a:lnTo>
                              <a:lnTo>
                                <a:pt x="447" y="192"/>
                              </a:lnTo>
                              <a:lnTo>
                                <a:pt x="446" y="191"/>
                              </a:lnTo>
                              <a:lnTo>
                                <a:pt x="444" y="190"/>
                              </a:lnTo>
                              <a:lnTo>
                                <a:pt x="443" y="190"/>
                              </a:lnTo>
                              <a:lnTo>
                                <a:pt x="442" y="188"/>
                              </a:lnTo>
                              <a:lnTo>
                                <a:pt x="440" y="187"/>
                              </a:lnTo>
                              <a:lnTo>
                                <a:pt x="439" y="185"/>
                              </a:lnTo>
                              <a:lnTo>
                                <a:pt x="437" y="184"/>
                              </a:lnTo>
                              <a:lnTo>
                                <a:pt x="437" y="182"/>
                              </a:lnTo>
                              <a:lnTo>
                                <a:pt x="436" y="181"/>
                              </a:lnTo>
                              <a:lnTo>
                                <a:pt x="434" y="178"/>
                              </a:lnTo>
                              <a:lnTo>
                                <a:pt x="434" y="177"/>
                              </a:lnTo>
                              <a:lnTo>
                                <a:pt x="434" y="175"/>
                              </a:lnTo>
                              <a:lnTo>
                                <a:pt x="433" y="174"/>
                              </a:lnTo>
                              <a:lnTo>
                                <a:pt x="433" y="172"/>
                              </a:lnTo>
                              <a:lnTo>
                                <a:pt x="431" y="171"/>
                              </a:lnTo>
                              <a:lnTo>
                                <a:pt x="431" y="168"/>
                              </a:lnTo>
                              <a:lnTo>
                                <a:pt x="430" y="166"/>
                              </a:lnTo>
                              <a:lnTo>
                                <a:pt x="430" y="165"/>
                              </a:lnTo>
                              <a:lnTo>
                                <a:pt x="430" y="164"/>
                              </a:lnTo>
                              <a:lnTo>
                                <a:pt x="430" y="161"/>
                              </a:lnTo>
                              <a:lnTo>
                                <a:pt x="430" y="159"/>
                              </a:lnTo>
                              <a:lnTo>
                                <a:pt x="429" y="156"/>
                              </a:lnTo>
                              <a:lnTo>
                                <a:pt x="430" y="155"/>
                              </a:lnTo>
                              <a:lnTo>
                                <a:pt x="430" y="154"/>
                              </a:lnTo>
                              <a:lnTo>
                                <a:pt x="430" y="152"/>
                              </a:lnTo>
                              <a:lnTo>
                                <a:pt x="430" y="151"/>
                              </a:lnTo>
                              <a:lnTo>
                                <a:pt x="430" y="148"/>
                              </a:lnTo>
                              <a:lnTo>
                                <a:pt x="431" y="146"/>
                              </a:lnTo>
                              <a:lnTo>
                                <a:pt x="431" y="145"/>
                              </a:lnTo>
                              <a:lnTo>
                                <a:pt x="433" y="142"/>
                              </a:lnTo>
                              <a:lnTo>
                                <a:pt x="433" y="141"/>
                              </a:lnTo>
                              <a:lnTo>
                                <a:pt x="434" y="139"/>
                              </a:lnTo>
                              <a:lnTo>
                                <a:pt x="434" y="138"/>
                              </a:lnTo>
                              <a:lnTo>
                                <a:pt x="434" y="135"/>
                              </a:lnTo>
                              <a:lnTo>
                                <a:pt x="436" y="135"/>
                              </a:lnTo>
                              <a:lnTo>
                                <a:pt x="437" y="133"/>
                              </a:lnTo>
                              <a:lnTo>
                                <a:pt x="437" y="132"/>
                              </a:lnTo>
                              <a:lnTo>
                                <a:pt x="439" y="130"/>
                              </a:lnTo>
                              <a:lnTo>
                                <a:pt x="440" y="129"/>
                              </a:lnTo>
                              <a:lnTo>
                                <a:pt x="442" y="128"/>
                              </a:lnTo>
                              <a:lnTo>
                                <a:pt x="443" y="126"/>
                              </a:lnTo>
                              <a:lnTo>
                                <a:pt x="444" y="125"/>
                              </a:lnTo>
                              <a:lnTo>
                                <a:pt x="446" y="123"/>
                              </a:lnTo>
                              <a:lnTo>
                                <a:pt x="447" y="123"/>
                              </a:lnTo>
                              <a:lnTo>
                                <a:pt x="449" y="122"/>
                              </a:lnTo>
                              <a:lnTo>
                                <a:pt x="449" y="120"/>
                              </a:lnTo>
                              <a:lnTo>
                                <a:pt x="452" y="120"/>
                              </a:lnTo>
                              <a:lnTo>
                                <a:pt x="453" y="119"/>
                              </a:lnTo>
                              <a:lnTo>
                                <a:pt x="454" y="119"/>
                              </a:lnTo>
                              <a:lnTo>
                                <a:pt x="456" y="118"/>
                              </a:lnTo>
                              <a:lnTo>
                                <a:pt x="457" y="118"/>
                              </a:lnTo>
                              <a:lnTo>
                                <a:pt x="459" y="116"/>
                              </a:lnTo>
                              <a:lnTo>
                                <a:pt x="460" y="116"/>
                              </a:lnTo>
                              <a:lnTo>
                                <a:pt x="463" y="116"/>
                              </a:lnTo>
                              <a:lnTo>
                                <a:pt x="464" y="116"/>
                              </a:lnTo>
                              <a:lnTo>
                                <a:pt x="466" y="116"/>
                              </a:lnTo>
                              <a:lnTo>
                                <a:pt x="467" y="116"/>
                              </a:lnTo>
                              <a:lnTo>
                                <a:pt x="469" y="115"/>
                              </a:lnTo>
                              <a:close/>
                              <a:moveTo>
                                <a:pt x="581" y="240"/>
                              </a:moveTo>
                              <a:lnTo>
                                <a:pt x="630" y="240"/>
                              </a:lnTo>
                              <a:lnTo>
                                <a:pt x="630" y="18"/>
                              </a:lnTo>
                              <a:lnTo>
                                <a:pt x="581" y="18"/>
                              </a:lnTo>
                              <a:lnTo>
                                <a:pt x="581" y="240"/>
                              </a:lnTo>
                              <a:close/>
                              <a:moveTo>
                                <a:pt x="772" y="188"/>
                              </a:moveTo>
                              <a:lnTo>
                                <a:pt x="773" y="190"/>
                              </a:lnTo>
                              <a:lnTo>
                                <a:pt x="772" y="190"/>
                              </a:lnTo>
                              <a:lnTo>
                                <a:pt x="773" y="190"/>
                              </a:lnTo>
                              <a:lnTo>
                                <a:pt x="772" y="190"/>
                              </a:lnTo>
                              <a:lnTo>
                                <a:pt x="773" y="190"/>
                              </a:lnTo>
                              <a:lnTo>
                                <a:pt x="772" y="190"/>
                              </a:lnTo>
                              <a:lnTo>
                                <a:pt x="773" y="190"/>
                              </a:lnTo>
                              <a:lnTo>
                                <a:pt x="772" y="190"/>
                              </a:lnTo>
                              <a:lnTo>
                                <a:pt x="772" y="191"/>
                              </a:lnTo>
                              <a:lnTo>
                                <a:pt x="772" y="190"/>
                              </a:lnTo>
                              <a:lnTo>
                                <a:pt x="772" y="191"/>
                              </a:lnTo>
                              <a:lnTo>
                                <a:pt x="772" y="190"/>
                              </a:lnTo>
                              <a:lnTo>
                                <a:pt x="772" y="191"/>
                              </a:lnTo>
                              <a:lnTo>
                                <a:pt x="772" y="190"/>
                              </a:lnTo>
                              <a:lnTo>
                                <a:pt x="772" y="191"/>
                              </a:lnTo>
                              <a:lnTo>
                                <a:pt x="772" y="190"/>
                              </a:lnTo>
                              <a:lnTo>
                                <a:pt x="770" y="190"/>
                              </a:lnTo>
                              <a:lnTo>
                                <a:pt x="770" y="191"/>
                              </a:lnTo>
                              <a:lnTo>
                                <a:pt x="769" y="192"/>
                              </a:lnTo>
                              <a:lnTo>
                                <a:pt x="768" y="194"/>
                              </a:lnTo>
                              <a:lnTo>
                                <a:pt x="766" y="195"/>
                              </a:lnTo>
                              <a:lnTo>
                                <a:pt x="765" y="197"/>
                              </a:lnTo>
                              <a:lnTo>
                                <a:pt x="763" y="198"/>
                              </a:lnTo>
                              <a:lnTo>
                                <a:pt x="762" y="198"/>
                              </a:lnTo>
                              <a:lnTo>
                                <a:pt x="760" y="198"/>
                              </a:lnTo>
                              <a:lnTo>
                                <a:pt x="760" y="200"/>
                              </a:lnTo>
                              <a:lnTo>
                                <a:pt x="759" y="200"/>
                              </a:lnTo>
                              <a:lnTo>
                                <a:pt x="758" y="201"/>
                              </a:lnTo>
                              <a:lnTo>
                                <a:pt x="756" y="201"/>
                              </a:lnTo>
                              <a:lnTo>
                                <a:pt x="755" y="201"/>
                              </a:lnTo>
                              <a:lnTo>
                                <a:pt x="753" y="202"/>
                              </a:lnTo>
                              <a:lnTo>
                                <a:pt x="752" y="202"/>
                              </a:lnTo>
                              <a:lnTo>
                                <a:pt x="750" y="202"/>
                              </a:lnTo>
                              <a:lnTo>
                                <a:pt x="750" y="204"/>
                              </a:lnTo>
                              <a:lnTo>
                                <a:pt x="749" y="204"/>
                              </a:lnTo>
                              <a:lnTo>
                                <a:pt x="748" y="204"/>
                              </a:lnTo>
                              <a:lnTo>
                                <a:pt x="746" y="204"/>
                              </a:lnTo>
                              <a:lnTo>
                                <a:pt x="745" y="204"/>
                              </a:lnTo>
                              <a:lnTo>
                                <a:pt x="743" y="204"/>
                              </a:lnTo>
                              <a:lnTo>
                                <a:pt x="742" y="204"/>
                              </a:lnTo>
                              <a:lnTo>
                                <a:pt x="740" y="204"/>
                              </a:lnTo>
                              <a:lnTo>
                                <a:pt x="739" y="204"/>
                              </a:lnTo>
                              <a:lnTo>
                                <a:pt x="737" y="204"/>
                              </a:lnTo>
                              <a:lnTo>
                                <a:pt x="736" y="204"/>
                              </a:lnTo>
                              <a:lnTo>
                                <a:pt x="735" y="204"/>
                              </a:lnTo>
                              <a:lnTo>
                                <a:pt x="733" y="204"/>
                              </a:lnTo>
                              <a:lnTo>
                                <a:pt x="732" y="202"/>
                              </a:lnTo>
                              <a:lnTo>
                                <a:pt x="730" y="202"/>
                              </a:lnTo>
                              <a:lnTo>
                                <a:pt x="729" y="202"/>
                              </a:lnTo>
                              <a:lnTo>
                                <a:pt x="727" y="202"/>
                              </a:lnTo>
                              <a:lnTo>
                                <a:pt x="726" y="201"/>
                              </a:lnTo>
                              <a:lnTo>
                                <a:pt x="725" y="201"/>
                              </a:lnTo>
                              <a:lnTo>
                                <a:pt x="723" y="200"/>
                              </a:lnTo>
                              <a:lnTo>
                                <a:pt x="722" y="198"/>
                              </a:lnTo>
                              <a:lnTo>
                                <a:pt x="720" y="198"/>
                              </a:lnTo>
                              <a:lnTo>
                                <a:pt x="719" y="197"/>
                              </a:lnTo>
                              <a:lnTo>
                                <a:pt x="717" y="197"/>
                              </a:lnTo>
                              <a:lnTo>
                                <a:pt x="716" y="195"/>
                              </a:lnTo>
                              <a:lnTo>
                                <a:pt x="714" y="194"/>
                              </a:lnTo>
                              <a:lnTo>
                                <a:pt x="713" y="194"/>
                              </a:lnTo>
                              <a:lnTo>
                                <a:pt x="713" y="192"/>
                              </a:lnTo>
                              <a:lnTo>
                                <a:pt x="712" y="191"/>
                              </a:lnTo>
                              <a:lnTo>
                                <a:pt x="710" y="190"/>
                              </a:lnTo>
                              <a:lnTo>
                                <a:pt x="709" y="187"/>
                              </a:lnTo>
                              <a:lnTo>
                                <a:pt x="709" y="185"/>
                              </a:lnTo>
                              <a:lnTo>
                                <a:pt x="707" y="185"/>
                              </a:lnTo>
                              <a:lnTo>
                                <a:pt x="707" y="184"/>
                              </a:lnTo>
                              <a:lnTo>
                                <a:pt x="706" y="181"/>
                              </a:lnTo>
                              <a:lnTo>
                                <a:pt x="706" y="178"/>
                              </a:lnTo>
                              <a:lnTo>
                                <a:pt x="706" y="177"/>
                              </a:lnTo>
                              <a:lnTo>
                                <a:pt x="706" y="174"/>
                              </a:lnTo>
                              <a:lnTo>
                                <a:pt x="704" y="172"/>
                              </a:lnTo>
                              <a:lnTo>
                                <a:pt x="828" y="172"/>
                              </a:lnTo>
                              <a:lnTo>
                                <a:pt x="829" y="172"/>
                              </a:lnTo>
                              <a:lnTo>
                                <a:pt x="828" y="172"/>
                              </a:lnTo>
                              <a:lnTo>
                                <a:pt x="829" y="172"/>
                              </a:lnTo>
                              <a:lnTo>
                                <a:pt x="829" y="171"/>
                              </a:lnTo>
                              <a:lnTo>
                                <a:pt x="828" y="171"/>
                              </a:lnTo>
                              <a:lnTo>
                                <a:pt x="829" y="171"/>
                              </a:lnTo>
                              <a:lnTo>
                                <a:pt x="828" y="169"/>
                              </a:lnTo>
                              <a:lnTo>
                                <a:pt x="829" y="169"/>
                              </a:lnTo>
                              <a:lnTo>
                                <a:pt x="828" y="169"/>
                              </a:lnTo>
                              <a:lnTo>
                                <a:pt x="828" y="168"/>
                              </a:lnTo>
                              <a:lnTo>
                                <a:pt x="829" y="168"/>
                              </a:lnTo>
                              <a:lnTo>
                                <a:pt x="829" y="166"/>
                              </a:lnTo>
                              <a:lnTo>
                                <a:pt x="829" y="165"/>
                              </a:lnTo>
                              <a:lnTo>
                                <a:pt x="829" y="164"/>
                              </a:lnTo>
                              <a:lnTo>
                                <a:pt x="831" y="164"/>
                              </a:lnTo>
                              <a:lnTo>
                                <a:pt x="829" y="164"/>
                              </a:lnTo>
                              <a:lnTo>
                                <a:pt x="831" y="164"/>
                              </a:lnTo>
                              <a:lnTo>
                                <a:pt x="831" y="162"/>
                              </a:lnTo>
                              <a:lnTo>
                                <a:pt x="829" y="162"/>
                              </a:lnTo>
                              <a:lnTo>
                                <a:pt x="831" y="162"/>
                              </a:lnTo>
                              <a:lnTo>
                                <a:pt x="829" y="161"/>
                              </a:lnTo>
                              <a:lnTo>
                                <a:pt x="831" y="161"/>
                              </a:lnTo>
                              <a:lnTo>
                                <a:pt x="829" y="161"/>
                              </a:lnTo>
                              <a:lnTo>
                                <a:pt x="829" y="159"/>
                              </a:lnTo>
                              <a:lnTo>
                                <a:pt x="829" y="156"/>
                              </a:lnTo>
                              <a:lnTo>
                                <a:pt x="829" y="154"/>
                              </a:lnTo>
                              <a:lnTo>
                                <a:pt x="829" y="151"/>
                              </a:lnTo>
                              <a:lnTo>
                                <a:pt x="829" y="148"/>
                              </a:lnTo>
                              <a:lnTo>
                                <a:pt x="829" y="143"/>
                              </a:lnTo>
                              <a:lnTo>
                                <a:pt x="828" y="141"/>
                              </a:lnTo>
                              <a:lnTo>
                                <a:pt x="828" y="138"/>
                              </a:lnTo>
                              <a:lnTo>
                                <a:pt x="827" y="135"/>
                              </a:lnTo>
                              <a:lnTo>
                                <a:pt x="827" y="132"/>
                              </a:lnTo>
                              <a:lnTo>
                                <a:pt x="825" y="129"/>
                              </a:lnTo>
                              <a:lnTo>
                                <a:pt x="824" y="126"/>
                              </a:lnTo>
                              <a:lnTo>
                                <a:pt x="822" y="123"/>
                              </a:lnTo>
                              <a:lnTo>
                                <a:pt x="822" y="122"/>
                              </a:lnTo>
                              <a:lnTo>
                                <a:pt x="821" y="119"/>
                              </a:lnTo>
                              <a:lnTo>
                                <a:pt x="819" y="116"/>
                              </a:lnTo>
                              <a:lnTo>
                                <a:pt x="818" y="113"/>
                              </a:lnTo>
                              <a:lnTo>
                                <a:pt x="816" y="110"/>
                              </a:lnTo>
                              <a:lnTo>
                                <a:pt x="815" y="107"/>
                              </a:lnTo>
                              <a:lnTo>
                                <a:pt x="814" y="106"/>
                              </a:lnTo>
                              <a:lnTo>
                                <a:pt x="812" y="103"/>
                              </a:lnTo>
                              <a:lnTo>
                                <a:pt x="811" y="102"/>
                              </a:lnTo>
                              <a:lnTo>
                                <a:pt x="808" y="99"/>
                              </a:lnTo>
                              <a:lnTo>
                                <a:pt x="806" y="97"/>
                              </a:lnTo>
                              <a:lnTo>
                                <a:pt x="804" y="95"/>
                              </a:lnTo>
                              <a:lnTo>
                                <a:pt x="802" y="93"/>
                              </a:lnTo>
                              <a:lnTo>
                                <a:pt x="801" y="92"/>
                              </a:lnTo>
                              <a:lnTo>
                                <a:pt x="798" y="89"/>
                              </a:lnTo>
                              <a:lnTo>
                                <a:pt x="796" y="87"/>
                              </a:lnTo>
                              <a:lnTo>
                                <a:pt x="793" y="86"/>
                              </a:lnTo>
                              <a:lnTo>
                                <a:pt x="792" y="84"/>
                              </a:lnTo>
                              <a:lnTo>
                                <a:pt x="789" y="83"/>
                              </a:lnTo>
                              <a:lnTo>
                                <a:pt x="786" y="82"/>
                              </a:lnTo>
                              <a:lnTo>
                                <a:pt x="785" y="80"/>
                              </a:lnTo>
                              <a:lnTo>
                                <a:pt x="782" y="79"/>
                              </a:lnTo>
                              <a:lnTo>
                                <a:pt x="779" y="77"/>
                              </a:lnTo>
                              <a:lnTo>
                                <a:pt x="776" y="74"/>
                              </a:lnTo>
                              <a:lnTo>
                                <a:pt x="775" y="74"/>
                              </a:lnTo>
                              <a:lnTo>
                                <a:pt x="772" y="73"/>
                              </a:lnTo>
                              <a:lnTo>
                                <a:pt x="769" y="73"/>
                              </a:lnTo>
                              <a:lnTo>
                                <a:pt x="766" y="71"/>
                              </a:lnTo>
                              <a:lnTo>
                                <a:pt x="763" y="71"/>
                              </a:lnTo>
                              <a:lnTo>
                                <a:pt x="760" y="70"/>
                              </a:lnTo>
                              <a:lnTo>
                                <a:pt x="758" y="70"/>
                              </a:lnTo>
                              <a:lnTo>
                                <a:pt x="755" y="70"/>
                              </a:lnTo>
                              <a:lnTo>
                                <a:pt x="752" y="70"/>
                              </a:lnTo>
                              <a:lnTo>
                                <a:pt x="749" y="70"/>
                              </a:lnTo>
                              <a:lnTo>
                                <a:pt x="746" y="70"/>
                              </a:lnTo>
                              <a:lnTo>
                                <a:pt x="742" y="69"/>
                              </a:lnTo>
                              <a:lnTo>
                                <a:pt x="739" y="70"/>
                              </a:lnTo>
                              <a:lnTo>
                                <a:pt x="736" y="70"/>
                              </a:lnTo>
                              <a:lnTo>
                                <a:pt x="733" y="70"/>
                              </a:lnTo>
                              <a:lnTo>
                                <a:pt x="730" y="70"/>
                              </a:lnTo>
                              <a:lnTo>
                                <a:pt x="727" y="70"/>
                              </a:lnTo>
                              <a:lnTo>
                                <a:pt x="725" y="70"/>
                              </a:lnTo>
                              <a:lnTo>
                                <a:pt x="722" y="71"/>
                              </a:lnTo>
                              <a:lnTo>
                                <a:pt x="719" y="71"/>
                              </a:lnTo>
                              <a:lnTo>
                                <a:pt x="716" y="73"/>
                              </a:lnTo>
                              <a:lnTo>
                                <a:pt x="713" y="73"/>
                              </a:lnTo>
                              <a:lnTo>
                                <a:pt x="710" y="74"/>
                              </a:lnTo>
                              <a:lnTo>
                                <a:pt x="707" y="74"/>
                              </a:lnTo>
                              <a:lnTo>
                                <a:pt x="706" y="77"/>
                              </a:lnTo>
                              <a:lnTo>
                                <a:pt x="703" y="79"/>
                              </a:lnTo>
                              <a:lnTo>
                                <a:pt x="700" y="80"/>
                              </a:lnTo>
                              <a:lnTo>
                                <a:pt x="699" y="82"/>
                              </a:lnTo>
                              <a:lnTo>
                                <a:pt x="696" y="83"/>
                              </a:lnTo>
                              <a:lnTo>
                                <a:pt x="694" y="84"/>
                              </a:lnTo>
                              <a:lnTo>
                                <a:pt x="691" y="86"/>
                              </a:lnTo>
                              <a:lnTo>
                                <a:pt x="690" y="87"/>
                              </a:lnTo>
                              <a:lnTo>
                                <a:pt x="687" y="89"/>
                              </a:lnTo>
                              <a:lnTo>
                                <a:pt x="686" y="92"/>
                              </a:lnTo>
                              <a:lnTo>
                                <a:pt x="683" y="93"/>
                              </a:lnTo>
                              <a:lnTo>
                                <a:pt x="680" y="95"/>
                              </a:lnTo>
                              <a:lnTo>
                                <a:pt x="679" y="97"/>
                              </a:lnTo>
                              <a:lnTo>
                                <a:pt x="677" y="99"/>
                              </a:lnTo>
                              <a:lnTo>
                                <a:pt x="676" y="102"/>
                              </a:lnTo>
                              <a:lnTo>
                                <a:pt x="674" y="103"/>
                              </a:lnTo>
                              <a:lnTo>
                                <a:pt x="673" y="106"/>
                              </a:lnTo>
                              <a:lnTo>
                                <a:pt x="671" y="107"/>
                              </a:lnTo>
                              <a:lnTo>
                                <a:pt x="670" y="110"/>
                              </a:lnTo>
                              <a:lnTo>
                                <a:pt x="668" y="113"/>
                              </a:lnTo>
                              <a:lnTo>
                                <a:pt x="667" y="115"/>
                              </a:lnTo>
                              <a:lnTo>
                                <a:pt x="666" y="118"/>
                              </a:lnTo>
                              <a:lnTo>
                                <a:pt x="664" y="120"/>
                              </a:lnTo>
                              <a:lnTo>
                                <a:pt x="663" y="122"/>
                              </a:lnTo>
                              <a:lnTo>
                                <a:pt x="663" y="126"/>
                              </a:lnTo>
                              <a:lnTo>
                                <a:pt x="661" y="129"/>
                              </a:lnTo>
                              <a:lnTo>
                                <a:pt x="660" y="132"/>
                              </a:lnTo>
                              <a:lnTo>
                                <a:pt x="660" y="135"/>
                              </a:lnTo>
                              <a:lnTo>
                                <a:pt x="658" y="138"/>
                              </a:lnTo>
                              <a:lnTo>
                                <a:pt x="658" y="141"/>
                              </a:lnTo>
                              <a:lnTo>
                                <a:pt x="657" y="143"/>
                              </a:lnTo>
                              <a:lnTo>
                                <a:pt x="657" y="146"/>
                              </a:lnTo>
                              <a:lnTo>
                                <a:pt x="657" y="149"/>
                              </a:lnTo>
                              <a:lnTo>
                                <a:pt x="657" y="152"/>
                              </a:lnTo>
                              <a:lnTo>
                                <a:pt x="657" y="155"/>
                              </a:lnTo>
                              <a:lnTo>
                                <a:pt x="656" y="158"/>
                              </a:lnTo>
                              <a:lnTo>
                                <a:pt x="657" y="161"/>
                              </a:lnTo>
                              <a:lnTo>
                                <a:pt x="657" y="164"/>
                              </a:lnTo>
                              <a:lnTo>
                                <a:pt x="657" y="166"/>
                              </a:lnTo>
                              <a:lnTo>
                                <a:pt x="657" y="169"/>
                              </a:lnTo>
                              <a:lnTo>
                                <a:pt x="657" y="172"/>
                              </a:lnTo>
                              <a:lnTo>
                                <a:pt x="658" y="175"/>
                              </a:lnTo>
                              <a:lnTo>
                                <a:pt x="658" y="178"/>
                              </a:lnTo>
                              <a:lnTo>
                                <a:pt x="660" y="181"/>
                              </a:lnTo>
                              <a:lnTo>
                                <a:pt x="660" y="184"/>
                              </a:lnTo>
                              <a:lnTo>
                                <a:pt x="661" y="187"/>
                              </a:lnTo>
                              <a:lnTo>
                                <a:pt x="663" y="190"/>
                              </a:lnTo>
                              <a:lnTo>
                                <a:pt x="663" y="191"/>
                              </a:lnTo>
                              <a:lnTo>
                                <a:pt x="664" y="194"/>
                              </a:lnTo>
                              <a:lnTo>
                                <a:pt x="666" y="197"/>
                              </a:lnTo>
                              <a:lnTo>
                                <a:pt x="667" y="200"/>
                              </a:lnTo>
                              <a:lnTo>
                                <a:pt x="668" y="202"/>
                              </a:lnTo>
                              <a:lnTo>
                                <a:pt x="670" y="205"/>
                              </a:lnTo>
                              <a:lnTo>
                                <a:pt x="671" y="207"/>
                              </a:lnTo>
                              <a:lnTo>
                                <a:pt x="673" y="210"/>
                              </a:lnTo>
                              <a:lnTo>
                                <a:pt x="674" y="211"/>
                              </a:lnTo>
                              <a:lnTo>
                                <a:pt x="676" y="214"/>
                              </a:lnTo>
                              <a:lnTo>
                                <a:pt x="679" y="215"/>
                              </a:lnTo>
                              <a:lnTo>
                                <a:pt x="680" y="218"/>
                              </a:lnTo>
                              <a:lnTo>
                                <a:pt x="681" y="220"/>
                              </a:lnTo>
                              <a:lnTo>
                                <a:pt x="684" y="223"/>
                              </a:lnTo>
                              <a:lnTo>
                                <a:pt x="686" y="224"/>
                              </a:lnTo>
                              <a:lnTo>
                                <a:pt x="689" y="225"/>
                              </a:lnTo>
                              <a:lnTo>
                                <a:pt x="690" y="227"/>
                              </a:lnTo>
                              <a:lnTo>
                                <a:pt x="693" y="230"/>
                              </a:lnTo>
                              <a:lnTo>
                                <a:pt x="694" y="231"/>
                              </a:lnTo>
                              <a:lnTo>
                                <a:pt x="697" y="233"/>
                              </a:lnTo>
                              <a:lnTo>
                                <a:pt x="700" y="234"/>
                              </a:lnTo>
                              <a:lnTo>
                                <a:pt x="702" y="236"/>
                              </a:lnTo>
                              <a:lnTo>
                                <a:pt x="704" y="237"/>
                              </a:lnTo>
                              <a:lnTo>
                                <a:pt x="707" y="238"/>
                              </a:lnTo>
                              <a:lnTo>
                                <a:pt x="709" y="238"/>
                              </a:lnTo>
                              <a:lnTo>
                                <a:pt x="712" y="240"/>
                              </a:lnTo>
                              <a:lnTo>
                                <a:pt x="714" y="241"/>
                              </a:lnTo>
                              <a:lnTo>
                                <a:pt x="717" y="243"/>
                              </a:lnTo>
                              <a:lnTo>
                                <a:pt x="720" y="243"/>
                              </a:lnTo>
                              <a:lnTo>
                                <a:pt x="723" y="244"/>
                              </a:lnTo>
                              <a:lnTo>
                                <a:pt x="726" y="244"/>
                              </a:lnTo>
                              <a:lnTo>
                                <a:pt x="729" y="246"/>
                              </a:lnTo>
                              <a:lnTo>
                                <a:pt x="732" y="246"/>
                              </a:lnTo>
                              <a:lnTo>
                                <a:pt x="735" y="246"/>
                              </a:lnTo>
                              <a:lnTo>
                                <a:pt x="737" y="246"/>
                              </a:lnTo>
                              <a:lnTo>
                                <a:pt x="740" y="246"/>
                              </a:lnTo>
                              <a:lnTo>
                                <a:pt x="742" y="246"/>
                              </a:lnTo>
                              <a:lnTo>
                                <a:pt x="746" y="246"/>
                              </a:lnTo>
                              <a:lnTo>
                                <a:pt x="748" y="246"/>
                              </a:lnTo>
                              <a:lnTo>
                                <a:pt x="750" y="246"/>
                              </a:lnTo>
                              <a:lnTo>
                                <a:pt x="755" y="246"/>
                              </a:lnTo>
                              <a:lnTo>
                                <a:pt x="758" y="246"/>
                              </a:lnTo>
                              <a:lnTo>
                                <a:pt x="759" y="244"/>
                              </a:lnTo>
                              <a:lnTo>
                                <a:pt x="763" y="244"/>
                              </a:lnTo>
                              <a:lnTo>
                                <a:pt x="765" y="243"/>
                              </a:lnTo>
                              <a:lnTo>
                                <a:pt x="768" y="243"/>
                              </a:lnTo>
                              <a:lnTo>
                                <a:pt x="772" y="241"/>
                              </a:lnTo>
                              <a:lnTo>
                                <a:pt x="773" y="240"/>
                              </a:lnTo>
                              <a:lnTo>
                                <a:pt x="776" y="238"/>
                              </a:lnTo>
                              <a:lnTo>
                                <a:pt x="779" y="238"/>
                              </a:lnTo>
                              <a:lnTo>
                                <a:pt x="782" y="237"/>
                              </a:lnTo>
                              <a:lnTo>
                                <a:pt x="785" y="236"/>
                              </a:lnTo>
                              <a:lnTo>
                                <a:pt x="786" y="234"/>
                              </a:lnTo>
                              <a:lnTo>
                                <a:pt x="789" y="233"/>
                              </a:lnTo>
                              <a:lnTo>
                                <a:pt x="791" y="231"/>
                              </a:lnTo>
                              <a:lnTo>
                                <a:pt x="793" y="228"/>
                              </a:lnTo>
                              <a:lnTo>
                                <a:pt x="795" y="227"/>
                              </a:lnTo>
                              <a:lnTo>
                                <a:pt x="798" y="225"/>
                              </a:lnTo>
                              <a:lnTo>
                                <a:pt x="799" y="223"/>
                              </a:lnTo>
                              <a:lnTo>
                                <a:pt x="802" y="221"/>
                              </a:lnTo>
                              <a:lnTo>
                                <a:pt x="804" y="218"/>
                              </a:lnTo>
                              <a:lnTo>
                                <a:pt x="806" y="217"/>
                              </a:lnTo>
                              <a:lnTo>
                                <a:pt x="808" y="214"/>
                              </a:lnTo>
                              <a:lnTo>
                                <a:pt x="811" y="213"/>
                              </a:lnTo>
                              <a:lnTo>
                                <a:pt x="812" y="210"/>
                              </a:lnTo>
                              <a:lnTo>
                                <a:pt x="814" y="207"/>
                              </a:lnTo>
                              <a:lnTo>
                                <a:pt x="815" y="205"/>
                              </a:lnTo>
                              <a:lnTo>
                                <a:pt x="816" y="202"/>
                              </a:lnTo>
                              <a:lnTo>
                                <a:pt x="818" y="200"/>
                              </a:lnTo>
                              <a:lnTo>
                                <a:pt x="819" y="197"/>
                              </a:lnTo>
                              <a:lnTo>
                                <a:pt x="821" y="194"/>
                              </a:lnTo>
                              <a:lnTo>
                                <a:pt x="822" y="191"/>
                              </a:lnTo>
                              <a:lnTo>
                                <a:pt x="824" y="188"/>
                              </a:lnTo>
                              <a:lnTo>
                                <a:pt x="772" y="188"/>
                              </a:lnTo>
                              <a:close/>
                              <a:moveTo>
                                <a:pt x="704" y="139"/>
                              </a:moveTo>
                              <a:lnTo>
                                <a:pt x="706" y="138"/>
                              </a:lnTo>
                              <a:lnTo>
                                <a:pt x="707" y="136"/>
                              </a:lnTo>
                              <a:lnTo>
                                <a:pt x="707" y="133"/>
                              </a:lnTo>
                              <a:lnTo>
                                <a:pt x="709" y="132"/>
                              </a:lnTo>
                              <a:lnTo>
                                <a:pt x="710" y="130"/>
                              </a:lnTo>
                              <a:lnTo>
                                <a:pt x="710" y="128"/>
                              </a:lnTo>
                              <a:lnTo>
                                <a:pt x="712" y="126"/>
                              </a:lnTo>
                              <a:lnTo>
                                <a:pt x="713" y="125"/>
                              </a:lnTo>
                              <a:lnTo>
                                <a:pt x="714" y="123"/>
                              </a:lnTo>
                              <a:lnTo>
                                <a:pt x="716" y="122"/>
                              </a:lnTo>
                              <a:lnTo>
                                <a:pt x="717" y="120"/>
                              </a:lnTo>
                              <a:lnTo>
                                <a:pt x="717" y="118"/>
                              </a:lnTo>
                              <a:lnTo>
                                <a:pt x="720" y="118"/>
                              </a:lnTo>
                              <a:lnTo>
                                <a:pt x="722" y="116"/>
                              </a:lnTo>
                              <a:lnTo>
                                <a:pt x="723" y="115"/>
                              </a:lnTo>
                              <a:lnTo>
                                <a:pt x="726" y="115"/>
                              </a:lnTo>
                              <a:lnTo>
                                <a:pt x="727" y="113"/>
                              </a:lnTo>
                              <a:lnTo>
                                <a:pt x="729" y="113"/>
                              </a:lnTo>
                              <a:lnTo>
                                <a:pt x="732" y="112"/>
                              </a:lnTo>
                              <a:lnTo>
                                <a:pt x="733" y="112"/>
                              </a:lnTo>
                              <a:lnTo>
                                <a:pt x="736" y="112"/>
                              </a:lnTo>
                              <a:lnTo>
                                <a:pt x="737" y="112"/>
                              </a:lnTo>
                              <a:lnTo>
                                <a:pt x="740" y="112"/>
                              </a:lnTo>
                              <a:lnTo>
                                <a:pt x="742" y="110"/>
                              </a:lnTo>
                              <a:lnTo>
                                <a:pt x="745" y="112"/>
                              </a:lnTo>
                              <a:lnTo>
                                <a:pt x="746" y="112"/>
                              </a:lnTo>
                              <a:lnTo>
                                <a:pt x="748" y="112"/>
                              </a:lnTo>
                              <a:lnTo>
                                <a:pt x="749" y="112"/>
                              </a:lnTo>
                              <a:lnTo>
                                <a:pt x="750" y="112"/>
                              </a:lnTo>
                              <a:lnTo>
                                <a:pt x="752" y="112"/>
                              </a:lnTo>
                              <a:lnTo>
                                <a:pt x="753" y="112"/>
                              </a:lnTo>
                              <a:lnTo>
                                <a:pt x="755" y="113"/>
                              </a:lnTo>
                              <a:lnTo>
                                <a:pt x="756" y="113"/>
                              </a:lnTo>
                              <a:lnTo>
                                <a:pt x="758" y="113"/>
                              </a:lnTo>
                              <a:lnTo>
                                <a:pt x="759" y="113"/>
                              </a:lnTo>
                              <a:lnTo>
                                <a:pt x="760" y="115"/>
                              </a:lnTo>
                              <a:lnTo>
                                <a:pt x="762" y="116"/>
                              </a:lnTo>
                              <a:lnTo>
                                <a:pt x="763" y="116"/>
                              </a:lnTo>
                              <a:lnTo>
                                <a:pt x="765" y="118"/>
                              </a:lnTo>
                              <a:lnTo>
                                <a:pt x="766" y="118"/>
                              </a:lnTo>
                              <a:lnTo>
                                <a:pt x="768" y="119"/>
                              </a:lnTo>
                              <a:lnTo>
                                <a:pt x="769" y="120"/>
                              </a:lnTo>
                              <a:lnTo>
                                <a:pt x="770" y="120"/>
                              </a:lnTo>
                              <a:lnTo>
                                <a:pt x="770" y="122"/>
                              </a:lnTo>
                              <a:lnTo>
                                <a:pt x="772" y="123"/>
                              </a:lnTo>
                              <a:lnTo>
                                <a:pt x="773" y="125"/>
                              </a:lnTo>
                              <a:lnTo>
                                <a:pt x="775" y="126"/>
                              </a:lnTo>
                              <a:lnTo>
                                <a:pt x="775" y="128"/>
                              </a:lnTo>
                              <a:lnTo>
                                <a:pt x="776" y="129"/>
                              </a:lnTo>
                              <a:lnTo>
                                <a:pt x="776" y="130"/>
                              </a:lnTo>
                              <a:lnTo>
                                <a:pt x="778" y="132"/>
                              </a:lnTo>
                              <a:lnTo>
                                <a:pt x="778" y="133"/>
                              </a:lnTo>
                              <a:lnTo>
                                <a:pt x="778" y="135"/>
                              </a:lnTo>
                              <a:lnTo>
                                <a:pt x="779" y="136"/>
                              </a:lnTo>
                              <a:lnTo>
                                <a:pt x="779" y="138"/>
                              </a:lnTo>
                              <a:lnTo>
                                <a:pt x="779" y="139"/>
                              </a:lnTo>
                              <a:lnTo>
                                <a:pt x="704" y="139"/>
                              </a:lnTo>
                              <a:close/>
                              <a:moveTo>
                                <a:pt x="973" y="177"/>
                              </a:moveTo>
                              <a:lnTo>
                                <a:pt x="973" y="178"/>
                              </a:lnTo>
                              <a:lnTo>
                                <a:pt x="972" y="179"/>
                              </a:lnTo>
                              <a:lnTo>
                                <a:pt x="970" y="181"/>
                              </a:lnTo>
                              <a:lnTo>
                                <a:pt x="970" y="182"/>
                              </a:lnTo>
                              <a:lnTo>
                                <a:pt x="969" y="184"/>
                              </a:lnTo>
                              <a:lnTo>
                                <a:pt x="967" y="184"/>
                              </a:lnTo>
                              <a:lnTo>
                                <a:pt x="967" y="185"/>
                              </a:lnTo>
                              <a:lnTo>
                                <a:pt x="966" y="187"/>
                              </a:lnTo>
                              <a:lnTo>
                                <a:pt x="964" y="188"/>
                              </a:lnTo>
                              <a:lnTo>
                                <a:pt x="963" y="190"/>
                              </a:lnTo>
                              <a:lnTo>
                                <a:pt x="962" y="190"/>
                              </a:lnTo>
                              <a:lnTo>
                                <a:pt x="962" y="191"/>
                              </a:lnTo>
                              <a:lnTo>
                                <a:pt x="960" y="191"/>
                              </a:lnTo>
                              <a:lnTo>
                                <a:pt x="960" y="192"/>
                              </a:lnTo>
                              <a:lnTo>
                                <a:pt x="959" y="192"/>
                              </a:lnTo>
                              <a:lnTo>
                                <a:pt x="959" y="194"/>
                              </a:lnTo>
                              <a:lnTo>
                                <a:pt x="957" y="194"/>
                              </a:lnTo>
                              <a:lnTo>
                                <a:pt x="956" y="195"/>
                              </a:lnTo>
                              <a:lnTo>
                                <a:pt x="954" y="195"/>
                              </a:lnTo>
                              <a:lnTo>
                                <a:pt x="954" y="197"/>
                              </a:lnTo>
                              <a:lnTo>
                                <a:pt x="953" y="197"/>
                              </a:lnTo>
                              <a:lnTo>
                                <a:pt x="952" y="197"/>
                              </a:lnTo>
                              <a:lnTo>
                                <a:pt x="950" y="197"/>
                              </a:lnTo>
                              <a:lnTo>
                                <a:pt x="950" y="198"/>
                              </a:lnTo>
                              <a:lnTo>
                                <a:pt x="949" y="198"/>
                              </a:lnTo>
                              <a:lnTo>
                                <a:pt x="947" y="198"/>
                              </a:lnTo>
                              <a:lnTo>
                                <a:pt x="946" y="198"/>
                              </a:lnTo>
                              <a:lnTo>
                                <a:pt x="944" y="198"/>
                              </a:lnTo>
                              <a:lnTo>
                                <a:pt x="943" y="198"/>
                              </a:lnTo>
                              <a:lnTo>
                                <a:pt x="941" y="198"/>
                              </a:lnTo>
                              <a:lnTo>
                                <a:pt x="940" y="198"/>
                              </a:lnTo>
                              <a:lnTo>
                                <a:pt x="939" y="198"/>
                              </a:lnTo>
                              <a:lnTo>
                                <a:pt x="937" y="198"/>
                              </a:lnTo>
                              <a:lnTo>
                                <a:pt x="936" y="198"/>
                              </a:lnTo>
                              <a:lnTo>
                                <a:pt x="934" y="198"/>
                              </a:lnTo>
                              <a:lnTo>
                                <a:pt x="933" y="198"/>
                              </a:lnTo>
                              <a:lnTo>
                                <a:pt x="931" y="198"/>
                              </a:lnTo>
                              <a:lnTo>
                                <a:pt x="930" y="198"/>
                              </a:lnTo>
                              <a:lnTo>
                                <a:pt x="927" y="198"/>
                              </a:lnTo>
                              <a:lnTo>
                                <a:pt x="926" y="198"/>
                              </a:lnTo>
                              <a:lnTo>
                                <a:pt x="924" y="197"/>
                              </a:lnTo>
                              <a:lnTo>
                                <a:pt x="923" y="197"/>
                              </a:lnTo>
                              <a:lnTo>
                                <a:pt x="921" y="197"/>
                              </a:lnTo>
                              <a:lnTo>
                                <a:pt x="920" y="195"/>
                              </a:lnTo>
                              <a:lnTo>
                                <a:pt x="918" y="195"/>
                              </a:lnTo>
                              <a:lnTo>
                                <a:pt x="916" y="194"/>
                              </a:lnTo>
                              <a:lnTo>
                                <a:pt x="914" y="192"/>
                              </a:lnTo>
                              <a:lnTo>
                                <a:pt x="913" y="191"/>
                              </a:lnTo>
                              <a:lnTo>
                                <a:pt x="911" y="190"/>
                              </a:lnTo>
                              <a:lnTo>
                                <a:pt x="910" y="190"/>
                              </a:lnTo>
                              <a:lnTo>
                                <a:pt x="908" y="188"/>
                              </a:lnTo>
                              <a:lnTo>
                                <a:pt x="907" y="187"/>
                              </a:lnTo>
                              <a:lnTo>
                                <a:pt x="907" y="185"/>
                              </a:lnTo>
                              <a:lnTo>
                                <a:pt x="906" y="184"/>
                              </a:lnTo>
                              <a:lnTo>
                                <a:pt x="904" y="182"/>
                              </a:lnTo>
                              <a:lnTo>
                                <a:pt x="903" y="181"/>
                              </a:lnTo>
                              <a:lnTo>
                                <a:pt x="901" y="179"/>
                              </a:lnTo>
                              <a:lnTo>
                                <a:pt x="901" y="178"/>
                              </a:lnTo>
                              <a:lnTo>
                                <a:pt x="901" y="177"/>
                              </a:lnTo>
                              <a:lnTo>
                                <a:pt x="900" y="175"/>
                              </a:lnTo>
                              <a:lnTo>
                                <a:pt x="900" y="174"/>
                              </a:lnTo>
                              <a:lnTo>
                                <a:pt x="900" y="171"/>
                              </a:lnTo>
                              <a:lnTo>
                                <a:pt x="898" y="169"/>
                              </a:lnTo>
                              <a:lnTo>
                                <a:pt x="898" y="168"/>
                              </a:lnTo>
                              <a:lnTo>
                                <a:pt x="898" y="165"/>
                              </a:lnTo>
                              <a:lnTo>
                                <a:pt x="898" y="164"/>
                              </a:lnTo>
                              <a:lnTo>
                                <a:pt x="898" y="162"/>
                              </a:lnTo>
                              <a:lnTo>
                                <a:pt x="898" y="161"/>
                              </a:lnTo>
                              <a:lnTo>
                                <a:pt x="897" y="158"/>
                              </a:lnTo>
                              <a:lnTo>
                                <a:pt x="898" y="156"/>
                              </a:lnTo>
                              <a:lnTo>
                                <a:pt x="898" y="155"/>
                              </a:lnTo>
                              <a:lnTo>
                                <a:pt x="898" y="152"/>
                              </a:lnTo>
                              <a:lnTo>
                                <a:pt x="898" y="151"/>
                              </a:lnTo>
                              <a:lnTo>
                                <a:pt x="898" y="148"/>
                              </a:lnTo>
                              <a:lnTo>
                                <a:pt x="898" y="146"/>
                              </a:lnTo>
                              <a:lnTo>
                                <a:pt x="900" y="145"/>
                              </a:lnTo>
                              <a:lnTo>
                                <a:pt x="900" y="143"/>
                              </a:lnTo>
                              <a:lnTo>
                                <a:pt x="900" y="141"/>
                              </a:lnTo>
                              <a:lnTo>
                                <a:pt x="901" y="139"/>
                              </a:lnTo>
                              <a:lnTo>
                                <a:pt x="901" y="138"/>
                              </a:lnTo>
                              <a:lnTo>
                                <a:pt x="901" y="135"/>
                              </a:lnTo>
                              <a:lnTo>
                                <a:pt x="903" y="135"/>
                              </a:lnTo>
                              <a:lnTo>
                                <a:pt x="904" y="133"/>
                              </a:lnTo>
                              <a:lnTo>
                                <a:pt x="906" y="132"/>
                              </a:lnTo>
                              <a:lnTo>
                                <a:pt x="907" y="130"/>
                              </a:lnTo>
                              <a:lnTo>
                                <a:pt x="907" y="129"/>
                              </a:lnTo>
                              <a:lnTo>
                                <a:pt x="908" y="128"/>
                              </a:lnTo>
                              <a:lnTo>
                                <a:pt x="910" y="126"/>
                              </a:lnTo>
                              <a:lnTo>
                                <a:pt x="911" y="125"/>
                              </a:lnTo>
                              <a:lnTo>
                                <a:pt x="913" y="123"/>
                              </a:lnTo>
                              <a:lnTo>
                                <a:pt x="914" y="123"/>
                              </a:lnTo>
                              <a:lnTo>
                                <a:pt x="916" y="122"/>
                              </a:lnTo>
                              <a:lnTo>
                                <a:pt x="916" y="120"/>
                              </a:lnTo>
                              <a:lnTo>
                                <a:pt x="918" y="120"/>
                              </a:lnTo>
                              <a:lnTo>
                                <a:pt x="920" y="119"/>
                              </a:lnTo>
                              <a:lnTo>
                                <a:pt x="921" y="119"/>
                              </a:lnTo>
                              <a:lnTo>
                                <a:pt x="923" y="118"/>
                              </a:lnTo>
                              <a:lnTo>
                                <a:pt x="924" y="118"/>
                              </a:lnTo>
                              <a:lnTo>
                                <a:pt x="926" y="116"/>
                              </a:lnTo>
                              <a:lnTo>
                                <a:pt x="927" y="116"/>
                              </a:lnTo>
                              <a:lnTo>
                                <a:pt x="930" y="116"/>
                              </a:lnTo>
                              <a:lnTo>
                                <a:pt x="931" y="116"/>
                              </a:lnTo>
                              <a:lnTo>
                                <a:pt x="933" y="116"/>
                              </a:lnTo>
                              <a:lnTo>
                                <a:pt x="934" y="116"/>
                              </a:lnTo>
                              <a:lnTo>
                                <a:pt x="936" y="115"/>
                              </a:lnTo>
                              <a:lnTo>
                                <a:pt x="937" y="116"/>
                              </a:lnTo>
                              <a:lnTo>
                                <a:pt x="939" y="116"/>
                              </a:lnTo>
                              <a:lnTo>
                                <a:pt x="940" y="116"/>
                              </a:lnTo>
                              <a:lnTo>
                                <a:pt x="941" y="116"/>
                              </a:lnTo>
                              <a:lnTo>
                                <a:pt x="943" y="116"/>
                              </a:lnTo>
                              <a:lnTo>
                                <a:pt x="944" y="116"/>
                              </a:lnTo>
                              <a:lnTo>
                                <a:pt x="946" y="116"/>
                              </a:lnTo>
                              <a:lnTo>
                                <a:pt x="947" y="118"/>
                              </a:lnTo>
                              <a:lnTo>
                                <a:pt x="949" y="118"/>
                              </a:lnTo>
                              <a:lnTo>
                                <a:pt x="950" y="118"/>
                              </a:lnTo>
                              <a:lnTo>
                                <a:pt x="952" y="118"/>
                              </a:lnTo>
                              <a:lnTo>
                                <a:pt x="953" y="119"/>
                              </a:lnTo>
                              <a:lnTo>
                                <a:pt x="954" y="119"/>
                              </a:lnTo>
                              <a:lnTo>
                                <a:pt x="956" y="119"/>
                              </a:lnTo>
                              <a:lnTo>
                                <a:pt x="956" y="120"/>
                              </a:lnTo>
                              <a:lnTo>
                                <a:pt x="957" y="120"/>
                              </a:lnTo>
                              <a:lnTo>
                                <a:pt x="959" y="122"/>
                              </a:lnTo>
                              <a:lnTo>
                                <a:pt x="960" y="122"/>
                              </a:lnTo>
                              <a:lnTo>
                                <a:pt x="960" y="123"/>
                              </a:lnTo>
                              <a:lnTo>
                                <a:pt x="962" y="123"/>
                              </a:lnTo>
                              <a:lnTo>
                                <a:pt x="962" y="125"/>
                              </a:lnTo>
                              <a:lnTo>
                                <a:pt x="963" y="125"/>
                              </a:lnTo>
                              <a:lnTo>
                                <a:pt x="964" y="126"/>
                              </a:lnTo>
                              <a:lnTo>
                                <a:pt x="966" y="128"/>
                              </a:lnTo>
                              <a:lnTo>
                                <a:pt x="967" y="129"/>
                              </a:lnTo>
                              <a:lnTo>
                                <a:pt x="967" y="130"/>
                              </a:lnTo>
                              <a:lnTo>
                                <a:pt x="969" y="130"/>
                              </a:lnTo>
                              <a:lnTo>
                                <a:pt x="969" y="132"/>
                              </a:lnTo>
                              <a:lnTo>
                                <a:pt x="970" y="133"/>
                              </a:lnTo>
                              <a:lnTo>
                                <a:pt x="972" y="135"/>
                              </a:lnTo>
                              <a:lnTo>
                                <a:pt x="972" y="136"/>
                              </a:lnTo>
                              <a:lnTo>
                                <a:pt x="972" y="138"/>
                              </a:lnTo>
                              <a:lnTo>
                                <a:pt x="1022" y="138"/>
                              </a:lnTo>
                              <a:lnTo>
                                <a:pt x="1022" y="136"/>
                              </a:lnTo>
                              <a:lnTo>
                                <a:pt x="1022" y="133"/>
                              </a:lnTo>
                              <a:lnTo>
                                <a:pt x="1020" y="130"/>
                              </a:lnTo>
                              <a:lnTo>
                                <a:pt x="1020" y="129"/>
                              </a:lnTo>
                              <a:lnTo>
                                <a:pt x="1019" y="126"/>
                              </a:lnTo>
                              <a:lnTo>
                                <a:pt x="1019" y="123"/>
                              </a:lnTo>
                              <a:lnTo>
                                <a:pt x="1018" y="120"/>
                              </a:lnTo>
                              <a:lnTo>
                                <a:pt x="1016" y="119"/>
                              </a:lnTo>
                              <a:lnTo>
                                <a:pt x="1015" y="116"/>
                              </a:lnTo>
                              <a:lnTo>
                                <a:pt x="1013" y="115"/>
                              </a:lnTo>
                              <a:lnTo>
                                <a:pt x="1012" y="112"/>
                              </a:lnTo>
                              <a:lnTo>
                                <a:pt x="1010" y="109"/>
                              </a:lnTo>
                              <a:lnTo>
                                <a:pt x="1009" y="107"/>
                              </a:lnTo>
                              <a:lnTo>
                                <a:pt x="1008" y="106"/>
                              </a:lnTo>
                              <a:lnTo>
                                <a:pt x="1006" y="103"/>
                              </a:lnTo>
                              <a:lnTo>
                                <a:pt x="1005" y="102"/>
                              </a:lnTo>
                              <a:lnTo>
                                <a:pt x="1003" y="100"/>
                              </a:lnTo>
                              <a:lnTo>
                                <a:pt x="1002" y="97"/>
                              </a:lnTo>
                              <a:lnTo>
                                <a:pt x="1000" y="96"/>
                              </a:lnTo>
                              <a:lnTo>
                                <a:pt x="999" y="95"/>
                              </a:lnTo>
                              <a:lnTo>
                                <a:pt x="997" y="93"/>
                              </a:lnTo>
                              <a:lnTo>
                                <a:pt x="996" y="92"/>
                              </a:lnTo>
                              <a:lnTo>
                                <a:pt x="995" y="90"/>
                              </a:lnTo>
                              <a:lnTo>
                                <a:pt x="992" y="87"/>
                              </a:lnTo>
                              <a:lnTo>
                                <a:pt x="990" y="87"/>
                              </a:lnTo>
                              <a:lnTo>
                                <a:pt x="987" y="86"/>
                              </a:lnTo>
                              <a:lnTo>
                                <a:pt x="986" y="84"/>
                              </a:lnTo>
                              <a:lnTo>
                                <a:pt x="983" y="83"/>
                              </a:lnTo>
                              <a:lnTo>
                                <a:pt x="982" y="82"/>
                              </a:lnTo>
                              <a:lnTo>
                                <a:pt x="979" y="80"/>
                              </a:lnTo>
                              <a:lnTo>
                                <a:pt x="977" y="79"/>
                              </a:lnTo>
                              <a:lnTo>
                                <a:pt x="975" y="79"/>
                              </a:lnTo>
                              <a:lnTo>
                                <a:pt x="973" y="77"/>
                              </a:lnTo>
                              <a:lnTo>
                                <a:pt x="970" y="76"/>
                              </a:lnTo>
                              <a:lnTo>
                                <a:pt x="967" y="74"/>
                              </a:lnTo>
                              <a:lnTo>
                                <a:pt x="964" y="73"/>
                              </a:lnTo>
                              <a:lnTo>
                                <a:pt x="963" y="73"/>
                              </a:lnTo>
                              <a:lnTo>
                                <a:pt x="960" y="73"/>
                              </a:lnTo>
                              <a:lnTo>
                                <a:pt x="959" y="71"/>
                              </a:lnTo>
                              <a:lnTo>
                                <a:pt x="956" y="71"/>
                              </a:lnTo>
                              <a:lnTo>
                                <a:pt x="953" y="71"/>
                              </a:lnTo>
                              <a:lnTo>
                                <a:pt x="952" y="70"/>
                              </a:lnTo>
                              <a:lnTo>
                                <a:pt x="949" y="70"/>
                              </a:lnTo>
                              <a:lnTo>
                                <a:pt x="946" y="70"/>
                              </a:lnTo>
                              <a:lnTo>
                                <a:pt x="943" y="70"/>
                              </a:lnTo>
                              <a:lnTo>
                                <a:pt x="940" y="70"/>
                              </a:lnTo>
                              <a:lnTo>
                                <a:pt x="937" y="70"/>
                              </a:lnTo>
                              <a:lnTo>
                                <a:pt x="934" y="69"/>
                              </a:lnTo>
                              <a:lnTo>
                                <a:pt x="931" y="70"/>
                              </a:lnTo>
                              <a:lnTo>
                                <a:pt x="929" y="70"/>
                              </a:lnTo>
                              <a:lnTo>
                                <a:pt x="926" y="70"/>
                              </a:lnTo>
                              <a:lnTo>
                                <a:pt x="923" y="70"/>
                              </a:lnTo>
                              <a:lnTo>
                                <a:pt x="920" y="70"/>
                              </a:lnTo>
                              <a:lnTo>
                                <a:pt x="917" y="70"/>
                              </a:lnTo>
                              <a:lnTo>
                                <a:pt x="914" y="71"/>
                              </a:lnTo>
                              <a:lnTo>
                                <a:pt x="911" y="71"/>
                              </a:lnTo>
                              <a:lnTo>
                                <a:pt x="908" y="73"/>
                              </a:lnTo>
                              <a:lnTo>
                                <a:pt x="906" y="73"/>
                              </a:lnTo>
                              <a:lnTo>
                                <a:pt x="903" y="74"/>
                              </a:lnTo>
                              <a:lnTo>
                                <a:pt x="900" y="74"/>
                              </a:lnTo>
                              <a:lnTo>
                                <a:pt x="898" y="76"/>
                              </a:lnTo>
                              <a:lnTo>
                                <a:pt x="895" y="77"/>
                              </a:lnTo>
                              <a:lnTo>
                                <a:pt x="893" y="79"/>
                              </a:lnTo>
                              <a:lnTo>
                                <a:pt x="891" y="80"/>
                              </a:lnTo>
                              <a:lnTo>
                                <a:pt x="888" y="82"/>
                              </a:lnTo>
                              <a:lnTo>
                                <a:pt x="885" y="83"/>
                              </a:lnTo>
                              <a:lnTo>
                                <a:pt x="884" y="84"/>
                              </a:lnTo>
                              <a:lnTo>
                                <a:pt x="881" y="87"/>
                              </a:lnTo>
                              <a:lnTo>
                                <a:pt x="880" y="89"/>
                              </a:lnTo>
                              <a:lnTo>
                                <a:pt x="877" y="90"/>
                              </a:lnTo>
                              <a:lnTo>
                                <a:pt x="875" y="92"/>
                              </a:lnTo>
                              <a:lnTo>
                                <a:pt x="872" y="93"/>
                              </a:lnTo>
                              <a:lnTo>
                                <a:pt x="871" y="96"/>
                              </a:lnTo>
                              <a:lnTo>
                                <a:pt x="870" y="99"/>
                              </a:lnTo>
                              <a:lnTo>
                                <a:pt x="867" y="100"/>
                              </a:lnTo>
                              <a:lnTo>
                                <a:pt x="865" y="103"/>
                              </a:lnTo>
                              <a:lnTo>
                                <a:pt x="864" y="105"/>
                              </a:lnTo>
                              <a:lnTo>
                                <a:pt x="862" y="107"/>
                              </a:lnTo>
                              <a:lnTo>
                                <a:pt x="861" y="109"/>
                              </a:lnTo>
                              <a:lnTo>
                                <a:pt x="860" y="112"/>
                              </a:lnTo>
                              <a:lnTo>
                                <a:pt x="858" y="115"/>
                              </a:lnTo>
                              <a:lnTo>
                                <a:pt x="857" y="118"/>
                              </a:lnTo>
                              <a:lnTo>
                                <a:pt x="855" y="120"/>
                              </a:lnTo>
                              <a:lnTo>
                                <a:pt x="854" y="122"/>
                              </a:lnTo>
                              <a:lnTo>
                                <a:pt x="854" y="125"/>
                              </a:lnTo>
                              <a:lnTo>
                                <a:pt x="852" y="128"/>
                              </a:lnTo>
                              <a:lnTo>
                                <a:pt x="851" y="130"/>
                              </a:lnTo>
                              <a:lnTo>
                                <a:pt x="851" y="133"/>
                              </a:lnTo>
                              <a:lnTo>
                                <a:pt x="850" y="136"/>
                              </a:lnTo>
                              <a:lnTo>
                                <a:pt x="850" y="139"/>
                              </a:lnTo>
                              <a:lnTo>
                                <a:pt x="848" y="142"/>
                              </a:lnTo>
                              <a:lnTo>
                                <a:pt x="848" y="145"/>
                              </a:lnTo>
                              <a:lnTo>
                                <a:pt x="848" y="148"/>
                              </a:lnTo>
                              <a:lnTo>
                                <a:pt x="848" y="151"/>
                              </a:lnTo>
                              <a:lnTo>
                                <a:pt x="848" y="154"/>
                              </a:lnTo>
                              <a:lnTo>
                                <a:pt x="847" y="156"/>
                              </a:lnTo>
                              <a:lnTo>
                                <a:pt x="848" y="161"/>
                              </a:lnTo>
                              <a:lnTo>
                                <a:pt x="848" y="164"/>
                              </a:lnTo>
                              <a:lnTo>
                                <a:pt x="848" y="166"/>
                              </a:lnTo>
                              <a:lnTo>
                                <a:pt x="848" y="169"/>
                              </a:lnTo>
                              <a:lnTo>
                                <a:pt x="848" y="172"/>
                              </a:lnTo>
                              <a:lnTo>
                                <a:pt x="850" y="175"/>
                              </a:lnTo>
                              <a:lnTo>
                                <a:pt x="850" y="178"/>
                              </a:lnTo>
                              <a:lnTo>
                                <a:pt x="851" y="181"/>
                              </a:lnTo>
                              <a:lnTo>
                                <a:pt x="851" y="184"/>
                              </a:lnTo>
                              <a:lnTo>
                                <a:pt x="852" y="187"/>
                              </a:lnTo>
                              <a:lnTo>
                                <a:pt x="854" y="190"/>
                              </a:lnTo>
                              <a:lnTo>
                                <a:pt x="854" y="191"/>
                              </a:lnTo>
                              <a:lnTo>
                                <a:pt x="855" y="194"/>
                              </a:lnTo>
                              <a:lnTo>
                                <a:pt x="857" y="197"/>
                              </a:lnTo>
                              <a:lnTo>
                                <a:pt x="858" y="200"/>
                              </a:lnTo>
                              <a:lnTo>
                                <a:pt x="860" y="202"/>
                              </a:lnTo>
                              <a:lnTo>
                                <a:pt x="861" y="205"/>
                              </a:lnTo>
                              <a:lnTo>
                                <a:pt x="862" y="207"/>
                              </a:lnTo>
                              <a:lnTo>
                                <a:pt x="864" y="210"/>
                              </a:lnTo>
                              <a:lnTo>
                                <a:pt x="867" y="211"/>
                              </a:lnTo>
                              <a:lnTo>
                                <a:pt x="868" y="214"/>
                              </a:lnTo>
                              <a:lnTo>
                                <a:pt x="870" y="215"/>
                              </a:lnTo>
                              <a:lnTo>
                                <a:pt x="871" y="218"/>
                              </a:lnTo>
                              <a:lnTo>
                                <a:pt x="872" y="220"/>
                              </a:lnTo>
                              <a:lnTo>
                                <a:pt x="875" y="223"/>
                              </a:lnTo>
                              <a:lnTo>
                                <a:pt x="878" y="224"/>
                              </a:lnTo>
                              <a:lnTo>
                                <a:pt x="880" y="225"/>
                              </a:lnTo>
                              <a:lnTo>
                                <a:pt x="883" y="227"/>
                              </a:lnTo>
                              <a:lnTo>
                                <a:pt x="884" y="230"/>
                              </a:lnTo>
                              <a:lnTo>
                                <a:pt x="887" y="231"/>
                              </a:lnTo>
                              <a:lnTo>
                                <a:pt x="888" y="233"/>
                              </a:lnTo>
                              <a:lnTo>
                                <a:pt x="891" y="234"/>
                              </a:lnTo>
                              <a:lnTo>
                                <a:pt x="894" y="236"/>
                              </a:lnTo>
                              <a:lnTo>
                                <a:pt x="897" y="237"/>
                              </a:lnTo>
                              <a:lnTo>
                                <a:pt x="900" y="238"/>
                              </a:lnTo>
                              <a:lnTo>
                                <a:pt x="901" y="238"/>
                              </a:lnTo>
                              <a:lnTo>
                                <a:pt x="904" y="240"/>
                              </a:lnTo>
                              <a:lnTo>
                                <a:pt x="907" y="241"/>
                              </a:lnTo>
                              <a:lnTo>
                                <a:pt x="910" y="243"/>
                              </a:lnTo>
                              <a:lnTo>
                                <a:pt x="913" y="243"/>
                              </a:lnTo>
                              <a:lnTo>
                                <a:pt x="916" y="244"/>
                              </a:lnTo>
                              <a:lnTo>
                                <a:pt x="918" y="244"/>
                              </a:lnTo>
                              <a:lnTo>
                                <a:pt x="921" y="246"/>
                              </a:lnTo>
                              <a:lnTo>
                                <a:pt x="924" y="246"/>
                              </a:lnTo>
                              <a:lnTo>
                                <a:pt x="927" y="246"/>
                              </a:lnTo>
                              <a:lnTo>
                                <a:pt x="930" y="246"/>
                              </a:lnTo>
                              <a:lnTo>
                                <a:pt x="933" y="246"/>
                              </a:lnTo>
                              <a:lnTo>
                                <a:pt x="936" y="246"/>
                              </a:lnTo>
                              <a:lnTo>
                                <a:pt x="939" y="246"/>
                              </a:lnTo>
                              <a:lnTo>
                                <a:pt x="941" y="246"/>
                              </a:lnTo>
                              <a:lnTo>
                                <a:pt x="944" y="246"/>
                              </a:lnTo>
                              <a:lnTo>
                                <a:pt x="947" y="246"/>
                              </a:lnTo>
                              <a:lnTo>
                                <a:pt x="949" y="246"/>
                              </a:lnTo>
                              <a:lnTo>
                                <a:pt x="952" y="244"/>
                              </a:lnTo>
                              <a:lnTo>
                                <a:pt x="954" y="244"/>
                              </a:lnTo>
                              <a:lnTo>
                                <a:pt x="956" y="243"/>
                              </a:lnTo>
                              <a:lnTo>
                                <a:pt x="959" y="243"/>
                              </a:lnTo>
                              <a:lnTo>
                                <a:pt x="962" y="241"/>
                              </a:lnTo>
                              <a:lnTo>
                                <a:pt x="964" y="241"/>
                              </a:lnTo>
                              <a:lnTo>
                                <a:pt x="966" y="240"/>
                              </a:lnTo>
                              <a:lnTo>
                                <a:pt x="969" y="240"/>
                              </a:lnTo>
                              <a:lnTo>
                                <a:pt x="970" y="238"/>
                              </a:lnTo>
                              <a:lnTo>
                                <a:pt x="973" y="238"/>
                              </a:lnTo>
                              <a:lnTo>
                                <a:pt x="976" y="237"/>
                              </a:lnTo>
                              <a:lnTo>
                                <a:pt x="977" y="236"/>
                              </a:lnTo>
                              <a:lnTo>
                                <a:pt x="979" y="236"/>
                              </a:lnTo>
                              <a:lnTo>
                                <a:pt x="982" y="234"/>
                              </a:lnTo>
                              <a:lnTo>
                                <a:pt x="983" y="233"/>
                              </a:lnTo>
                              <a:lnTo>
                                <a:pt x="986" y="231"/>
                              </a:lnTo>
                              <a:lnTo>
                                <a:pt x="989" y="230"/>
                              </a:lnTo>
                              <a:lnTo>
                                <a:pt x="990" y="228"/>
                              </a:lnTo>
                              <a:lnTo>
                                <a:pt x="992" y="225"/>
                              </a:lnTo>
                              <a:lnTo>
                                <a:pt x="995" y="224"/>
                              </a:lnTo>
                              <a:lnTo>
                                <a:pt x="996" y="223"/>
                              </a:lnTo>
                              <a:lnTo>
                                <a:pt x="997" y="221"/>
                              </a:lnTo>
                              <a:lnTo>
                                <a:pt x="999" y="220"/>
                              </a:lnTo>
                              <a:lnTo>
                                <a:pt x="1000" y="218"/>
                              </a:lnTo>
                              <a:lnTo>
                                <a:pt x="1002" y="217"/>
                              </a:lnTo>
                              <a:lnTo>
                                <a:pt x="1003" y="214"/>
                              </a:lnTo>
                              <a:lnTo>
                                <a:pt x="1005" y="213"/>
                              </a:lnTo>
                              <a:lnTo>
                                <a:pt x="1006" y="211"/>
                              </a:lnTo>
                              <a:lnTo>
                                <a:pt x="1008" y="208"/>
                              </a:lnTo>
                              <a:lnTo>
                                <a:pt x="1009" y="207"/>
                              </a:lnTo>
                              <a:lnTo>
                                <a:pt x="1010" y="204"/>
                              </a:lnTo>
                              <a:lnTo>
                                <a:pt x="1012" y="202"/>
                              </a:lnTo>
                              <a:lnTo>
                                <a:pt x="1013" y="201"/>
                              </a:lnTo>
                              <a:lnTo>
                                <a:pt x="1015" y="198"/>
                              </a:lnTo>
                              <a:lnTo>
                                <a:pt x="1016" y="197"/>
                              </a:lnTo>
                              <a:lnTo>
                                <a:pt x="1018" y="194"/>
                              </a:lnTo>
                              <a:lnTo>
                                <a:pt x="1019" y="192"/>
                              </a:lnTo>
                              <a:lnTo>
                                <a:pt x="1019" y="190"/>
                              </a:lnTo>
                              <a:lnTo>
                                <a:pt x="1020" y="187"/>
                              </a:lnTo>
                              <a:lnTo>
                                <a:pt x="1022" y="185"/>
                              </a:lnTo>
                              <a:lnTo>
                                <a:pt x="1022" y="182"/>
                              </a:lnTo>
                              <a:lnTo>
                                <a:pt x="1023" y="179"/>
                              </a:lnTo>
                              <a:lnTo>
                                <a:pt x="1023" y="177"/>
                              </a:lnTo>
                              <a:lnTo>
                                <a:pt x="973" y="177"/>
                              </a:lnTo>
                              <a:close/>
                              <a:moveTo>
                                <a:pt x="937" y="18"/>
                              </a:moveTo>
                              <a:lnTo>
                                <a:pt x="923" y="0"/>
                              </a:lnTo>
                              <a:lnTo>
                                <a:pt x="877" y="0"/>
                              </a:lnTo>
                              <a:lnTo>
                                <a:pt x="920" y="50"/>
                              </a:lnTo>
                              <a:lnTo>
                                <a:pt x="954" y="50"/>
                              </a:lnTo>
                              <a:lnTo>
                                <a:pt x="997" y="0"/>
                              </a:lnTo>
                              <a:lnTo>
                                <a:pt x="952" y="0"/>
                              </a:lnTo>
                              <a:lnTo>
                                <a:pt x="937" y="18"/>
                              </a:lnTo>
                              <a:close/>
                              <a:moveTo>
                                <a:pt x="1045" y="240"/>
                              </a:moveTo>
                              <a:lnTo>
                                <a:pt x="1094" y="240"/>
                              </a:lnTo>
                              <a:lnTo>
                                <a:pt x="1094" y="146"/>
                              </a:lnTo>
                              <a:lnTo>
                                <a:pt x="1095" y="146"/>
                              </a:lnTo>
                              <a:lnTo>
                                <a:pt x="1095" y="145"/>
                              </a:lnTo>
                              <a:lnTo>
                                <a:pt x="1095" y="143"/>
                              </a:lnTo>
                              <a:lnTo>
                                <a:pt x="1095" y="142"/>
                              </a:lnTo>
                              <a:lnTo>
                                <a:pt x="1095" y="141"/>
                              </a:lnTo>
                              <a:lnTo>
                                <a:pt x="1095" y="139"/>
                              </a:lnTo>
                              <a:lnTo>
                                <a:pt x="1095" y="138"/>
                              </a:lnTo>
                              <a:lnTo>
                                <a:pt x="1097" y="138"/>
                              </a:lnTo>
                              <a:lnTo>
                                <a:pt x="1097" y="136"/>
                              </a:lnTo>
                              <a:lnTo>
                                <a:pt x="1097" y="135"/>
                              </a:lnTo>
                              <a:lnTo>
                                <a:pt x="1097" y="133"/>
                              </a:lnTo>
                              <a:lnTo>
                                <a:pt x="1097" y="132"/>
                              </a:lnTo>
                              <a:lnTo>
                                <a:pt x="1097" y="130"/>
                              </a:lnTo>
                              <a:lnTo>
                                <a:pt x="1098" y="130"/>
                              </a:lnTo>
                              <a:lnTo>
                                <a:pt x="1098" y="129"/>
                              </a:lnTo>
                              <a:lnTo>
                                <a:pt x="1099" y="128"/>
                              </a:lnTo>
                              <a:lnTo>
                                <a:pt x="1099" y="126"/>
                              </a:lnTo>
                              <a:lnTo>
                                <a:pt x="1101" y="126"/>
                              </a:lnTo>
                              <a:lnTo>
                                <a:pt x="1101" y="125"/>
                              </a:lnTo>
                              <a:lnTo>
                                <a:pt x="1102" y="123"/>
                              </a:lnTo>
                              <a:lnTo>
                                <a:pt x="1104" y="122"/>
                              </a:lnTo>
                              <a:lnTo>
                                <a:pt x="1105" y="120"/>
                              </a:lnTo>
                              <a:lnTo>
                                <a:pt x="1107" y="119"/>
                              </a:lnTo>
                              <a:lnTo>
                                <a:pt x="1108" y="119"/>
                              </a:lnTo>
                              <a:lnTo>
                                <a:pt x="1108" y="118"/>
                              </a:lnTo>
                              <a:lnTo>
                                <a:pt x="1110" y="118"/>
                              </a:lnTo>
                              <a:lnTo>
                                <a:pt x="1111" y="118"/>
                              </a:lnTo>
                              <a:lnTo>
                                <a:pt x="1112" y="118"/>
                              </a:lnTo>
                              <a:lnTo>
                                <a:pt x="1114" y="118"/>
                              </a:lnTo>
                              <a:lnTo>
                                <a:pt x="1114" y="116"/>
                              </a:lnTo>
                              <a:lnTo>
                                <a:pt x="1115" y="116"/>
                              </a:lnTo>
                              <a:lnTo>
                                <a:pt x="1117" y="116"/>
                              </a:lnTo>
                              <a:lnTo>
                                <a:pt x="1118" y="116"/>
                              </a:lnTo>
                              <a:lnTo>
                                <a:pt x="1120" y="116"/>
                              </a:lnTo>
                              <a:lnTo>
                                <a:pt x="1121" y="116"/>
                              </a:lnTo>
                              <a:lnTo>
                                <a:pt x="1122" y="116"/>
                              </a:lnTo>
                              <a:lnTo>
                                <a:pt x="1122" y="115"/>
                              </a:lnTo>
                              <a:lnTo>
                                <a:pt x="1124" y="116"/>
                              </a:lnTo>
                              <a:lnTo>
                                <a:pt x="1125" y="116"/>
                              </a:lnTo>
                              <a:lnTo>
                                <a:pt x="1127" y="116"/>
                              </a:lnTo>
                              <a:lnTo>
                                <a:pt x="1128" y="116"/>
                              </a:lnTo>
                              <a:lnTo>
                                <a:pt x="1130" y="116"/>
                              </a:lnTo>
                              <a:lnTo>
                                <a:pt x="1131" y="116"/>
                              </a:lnTo>
                              <a:lnTo>
                                <a:pt x="1131" y="118"/>
                              </a:lnTo>
                              <a:lnTo>
                                <a:pt x="1133" y="118"/>
                              </a:lnTo>
                              <a:lnTo>
                                <a:pt x="1134" y="118"/>
                              </a:lnTo>
                              <a:lnTo>
                                <a:pt x="1135" y="119"/>
                              </a:lnTo>
                              <a:lnTo>
                                <a:pt x="1137" y="119"/>
                              </a:lnTo>
                              <a:lnTo>
                                <a:pt x="1138" y="119"/>
                              </a:lnTo>
                              <a:lnTo>
                                <a:pt x="1138" y="120"/>
                              </a:lnTo>
                              <a:lnTo>
                                <a:pt x="1140" y="120"/>
                              </a:lnTo>
                              <a:lnTo>
                                <a:pt x="1140" y="122"/>
                              </a:lnTo>
                              <a:lnTo>
                                <a:pt x="1141" y="122"/>
                              </a:lnTo>
                              <a:lnTo>
                                <a:pt x="1141" y="123"/>
                              </a:lnTo>
                              <a:lnTo>
                                <a:pt x="1143" y="123"/>
                              </a:lnTo>
                              <a:lnTo>
                                <a:pt x="1143" y="125"/>
                              </a:lnTo>
                              <a:lnTo>
                                <a:pt x="1144" y="125"/>
                              </a:lnTo>
                              <a:lnTo>
                                <a:pt x="1145" y="126"/>
                              </a:lnTo>
                              <a:lnTo>
                                <a:pt x="1145" y="128"/>
                              </a:lnTo>
                              <a:lnTo>
                                <a:pt x="1145" y="129"/>
                              </a:lnTo>
                              <a:lnTo>
                                <a:pt x="1147" y="129"/>
                              </a:lnTo>
                              <a:lnTo>
                                <a:pt x="1147" y="130"/>
                              </a:lnTo>
                              <a:lnTo>
                                <a:pt x="1148" y="132"/>
                              </a:lnTo>
                              <a:lnTo>
                                <a:pt x="1148" y="133"/>
                              </a:lnTo>
                              <a:lnTo>
                                <a:pt x="1148" y="135"/>
                              </a:lnTo>
                              <a:lnTo>
                                <a:pt x="1148" y="136"/>
                              </a:lnTo>
                              <a:lnTo>
                                <a:pt x="1148" y="138"/>
                              </a:lnTo>
                              <a:lnTo>
                                <a:pt x="1148" y="139"/>
                              </a:lnTo>
                              <a:lnTo>
                                <a:pt x="1150" y="141"/>
                              </a:lnTo>
                              <a:lnTo>
                                <a:pt x="1148" y="142"/>
                              </a:lnTo>
                              <a:lnTo>
                                <a:pt x="1150" y="143"/>
                              </a:lnTo>
                              <a:lnTo>
                                <a:pt x="1148" y="145"/>
                              </a:lnTo>
                              <a:lnTo>
                                <a:pt x="1150" y="145"/>
                              </a:lnTo>
                              <a:lnTo>
                                <a:pt x="1148" y="146"/>
                              </a:lnTo>
                              <a:lnTo>
                                <a:pt x="1150" y="148"/>
                              </a:lnTo>
                              <a:lnTo>
                                <a:pt x="1148" y="149"/>
                              </a:lnTo>
                              <a:lnTo>
                                <a:pt x="1148" y="240"/>
                              </a:lnTo>
                              <a:lnTo>
                                <a:pt x="1199" y="240"/>
                              </a:lnTo>
                              <a:lnTo>
                                <a:pt x="1199" y="136"/>
                              </a:lnTo>
                              <a:lnTo>
                                <a:pt x="1199" y="135"/>
                              </a:lnTo>
                              <a:lnTo>
                                <a:pt x="1199" y="133"/>
                              </a:lnTo>
                              <a:lnTo>
                                <a:pt x="1199" y="130"/>
                              </a:lnTo>
                              <a:lnTo>
                                <a:pt x="1199" y="129"/>
                              </a:lnTo>
                              <a:lnTo>
                                <a:pt x="1199" y="126"/>
                              </a:lnTo>
                              <a:lnTo>
                                <a:pt x="1199" y="125"/>
                              </a:lnTo>
                              <a:lnTo>
                                <a:pt x="1199" y="123"/>
                              </a:lnTo>
                              <a:lnTo>
                                <a:pt x="1199" y="122"/>
                              </a:lnTo>
                              <a:lnTo>
                                <a:pt x="1199" y="119"/>
                              </a:lnTo>
                              <a:lnTo>
                                <a:pt x="1199" y="118"/>
                              </a:lnTo>
                              <a:lnTo>
                                <a:pt x="1199" y="116"/>
                              </a:lnTo>
                              <a:lnTo>
                                <a:pt x="1197" y="113"/>
                              </a:lnTo>
                              <a:lnTo>
                                <a:pt x="1197" y="112"/>
                              </a:lnTo>
                              <a:lnTo>
                                <a:pt x="1197" y="110"/>
                              </a:lnTo>
                              <a:lnTo>
                                <a:pt x="1196" y="109"/>
                              </a:lnTo>
                              <a:lnTo>
                                <a:pt x="1196" y="107"/>
                              </a:lnTo>
                              <a:lnTo>
                                <a:pt x="1196" y="106"/>
                              </a:lnTo>
                              <a:lnTo>
                                <a:pt x="1196" y="105"/>
                              </a:lnTo>
                              <a:lnTo>
                                <a:pt x="1194" y="103"/>
                              </a:lnTo>
                              <a:lnTo>
                                <a:pt x="1194" y="102"/>
                              </a:lnTo>
                              <a:lnTo>
                                <a:pt x="1193" y="100"/>
                              </a:lnTo>
                              <a:lnTo>
                                <a:pt x="1193" y="99"/>
                              </a:lnTo>
                              <a:lnTo>
                                <a:pt x="1191" y="97"/>
                              </a:lnTo>
                              <a:lnTo>
                                <a:pt x="1190" y="96"/>
                              </a:lnTo>
                              <a:lnTo>
                                <a:pt x="1190" y="95"/>
                              </a:lnTo>
                              <a:lnTo>
                                <a:pt x="1189" y="95"/>
                              </a:lnTo>
                              <a:lnTo>
                                <a:pt x="1189" y="93"/>
                              </a:lnTo>
                              <a:lnTo>
                                <a:pt x="1187" y="92"/>
                              </a:lnTo>
                              <a:lnTo>
                                <a:pt x="1187" y="90"/>
                              </a:lnTo>
                              <a:lnTo>
                                <a:pt x="1186" y="89"/>
                              </a:lnTo>
                              <a:lnTo>
                                <a:pt x="1184" y="87"/>
                              </a:lnTo>
                              <a:lnTo>
                                <a:pt x="1183" y="86"/>
                              </a:lnTo>
                              <a:lnTo>
                                <a:pt x="1181" y="84"/>
                              </a:lnTo>
                              <a:lnTo>
                                <a:pt x="1180" y="84"/>
                              </a:lnTo>
                              <a:lnTo>
                                <a:pt x="1179" y="83"/>
                              </a:lnTo>
                              <a:lnTo>
                                <a:pt x="1177" y="82"/>
                              </a:lnTo>
                              <a:lnTo>
                                <a:pt x="1176" y="82"/>
                              </a:lnTo>
                              <a:lnTo>
                                <a:pt x="1174" y="80"/>
                              </a:lnTo>
                              <a:lnTo>
                                <a:pt x="1173" y="79"/>
                              </a:lnTo>
                              <a:lnTo>
                                <a:pt x="1171" y="77"/>
                              </a:lnTo>
                              <a:lnTo>
                                <a:pt x="1170" y="77"/>
                              </a:lnTo>
                              <a:lnTo>
                                <a:pt x="1168" y="76"/>
                              </a:lnTo>
                              <a:lnTo>
                                <a:pt x="1166" y="76"/>
                              </a:lnTo>
                              <a:lnTo>
                                <a:pt x="1164" y="74"/>
                              </a:lnTo>
                              <a:lnTo>
                                <a:pt x="1161" y="73"/>
                              </a:lnTo>
                              <a:lnTo>
                                <a:pt x="1160" y="73"/>
                              </a:lnTo>
                              <a:lnTo>
                                <a:pt x="1158" y="73"/>
                              </a:lnTo>
                              <a:lnTo>
                                <a:pt x="1157" y="71"/>
                              </a:lnTo>
                              <a:lnTo>
                                <a:pt x="1154" y="71"/>
                              </a:lnTo>
                              <a:lnTo>
                                <a:pt x="1153" y="71"/>
                              </a:lnTo>
                              <a:lnTo>
                                <a:pt x="1150" y="70"/>
                              </a:lnTo>
                              <a:lnTo>
                                <a:pt x="1148" y="70"/>
                              </a:lnTo>
                              <a:lnTo>
                                <a:pt x="1145" y="70"/>
                              </a:lnTo>
                              <a:lnTo>
                                <a:pt x="1144" y="70"/>
                              </a:lnTo>
                              <a:lnTo>
                                <a:pt x="1141" y="70"/>
                              </a:lnTo>
                              <a:lnTo>
                                <a:pt x="1140" y="70"/>
                              </a:lnTo>
                              <a:lnTo>
                                <a:pt x="1137" y="69"/>
                              </a:lnTo>
                              <a:lnTo>
                                <a:pt x="1135" y="70"/>
                              </a:lnTo>
                              <a:lnTo>
                                <a:pt x="1134" y="70"/>
                              </a:lnTo>
                              <a:lnTo>
                                <a:pt x="1133" y="70"/>
                              </a:lnTo>
                              <a:lnTo>
                                <a:pt x="1131" y="70"/>
                              </a:lnTo>
                              <a:lnTo>
                                <a:pt x="1130" y="70"/>
                              </a:lnTo>
                              <a:lnTo>
                                <a:pt x="1128" y="70"/>
                              </a:lnTo>
                              <a:lnTo>
                                <a:pt x="1127" y="70"/>
                              </a:lnTo>
                              <a:lnTo>
                                <a:pt x="1125" y="70"/>
                              </a:lnTo>
                              <a:lnTo>
                                <a:pt x="1124" y="70"/>
                              </a:lnTo>
                              <a:lnTo>
                                <a:pt x="1122" y="70"/>
                              </a:lnTo>
                              <a:lnTo>
                                <a:pt x="1121" y="70"/>
                              </a:lnTo>
                              <a:lnTo>
                                <a:pt x="1118" y="70"/>
                              </a:lnTo>
                              <a:lnTo>
                                <a:pt x="1118" y="71"/>
                              </a:lnTo>
                              <a:lnTo>
                                <a:pt x="1117" y="71"/>
                              </a:lnTo>
                              <a:lnTo>
                                <a:pt x="1115" y="71"/>
                              </a:lnTo>
                              <a:lnTo>
                                <a:pt x="1114" y="73"/>
                              </a:lnTo>
                              <a:lnTo>
                                <a:pt x="1112" y="73"/>
                              </a:lnTo>
                              <a:lnTo>
                                <a:pt x="1111" y="74"/>
                              </a:lnTo>
                              <a:lnTo>
                                <a:pt x="1110" y="74"/>
                              </a:lnTo>
                              <a:lnTo>
                                <a:pt x="1110" y="76"/>
                              </a:lnTo>
                              <a:lnTo>
                                <a:pt x="1108" y="76"/>
                              </a:lnTo>
                              <a:lnTo>
                                <a:pt x="1107" y="77"/>
                              </a:lnTo>
                              <a:lnTo>
                                <a:pt x="1105" y="77"/>
                              </a:lnTo>
                              <a:lnTo>
                                <a:pt x="1104" y="77"/>
                              </a:lnTo>
                              <a:lnTo>
                                <a:pt x="1104" y="79"/>
                              </a:lnTo>
                              <a:lnTo>
                                <a:pt x="1102" y="80"/>
                              </a:lnTo>
                              <a:lnTo>
                                <a:pt x="1101" y="82"/>
                              </a:lnTo>
                              <a:lnTo>
                                <a:pt x="1101" y="83"/>
                              </a:lnTo>
                              <a:lnTo>
                                <a:pt x="1099" y="83"/>
                              </a:lnTo>
                              <a:lnTo>
                                <a:pt x="1098" y="84"/>
                              </a:lnTo>
                              <a:lnTo>
                                <a:pt x="1097" y="86"/>
                              </a:lnTo>
                              <a:lnTo>
                                <a:pt x="1095" y="87"/>
                              </a:lnTo>
                              <a:lnTo>
                                <a:pt x="1095" y="89"/>
                              </a:lnTo>
                              <a:lnTo>
                                <a:pt x="1094" y="90"/>
                              </a:lnTo>
                              <a:lnTo>
                                <a:pt x="1092" y="92"/>
                              </a:lnTo>
                              <a:lnTo>
                                <a:pt x="1091" y="92"/>
                              </a:lnTo>
                              <a:lnTo>
                                <a:pt x="1091" y="73"/>
                              </a:lnTo>
                              <a:lnTo>
                                <a:pt x="1045" y="73"/>
                              </a:lnTo>
                              <a:lnTo>
                                <a:pt x="1045" y="240"/>
                              </a:lnTo>
                              <a:close/>
                              <a:moveTo>
                                <a:pt x="1312" y="69"/>
                              </a:moveTo>
                              <a:lnTo>
                                <a:pt x="1311" y="70"/>
                              </a:lnTo>
                              <a:lnTo>
                                <a:pt x="1309" y="70"/>
                              </a:lnTo>
                              <a:lnTo>
                                <a:pt x="1306" y="70"/>
                              </a:lnTo>
                              <a:lnTo>
                                <a:pt x="1305" y="70"/>
                              </a:lnTo>
                              <a:lnTo>
                                <a:pt x="1302" y="70"/>
                              </a:lnTo>
                              <a:lnTo>
                                <a:pt x="1301" y="70"/>
                              </a:lnTo>
                              <a:lnTo>
                                <a:pt x="1299" y="70"/>
                              </a:lnTo>
                              <a:lnTo>
                                <a:pt x="1296" y="70"/>
                              </a:lnTo>
                              <a:lnTo>
                                <a:pt x="1295" y="70"/>
                              </a:lnTo>
                              <a:lnTo>
                                <a:pt x="1292" y="71"/>
                              </a:lnTo>
                              <a:lnTo>
                                <a:pt x="1291" y="71"/>
                              </a:lnTo>
                              <a:lnTo>
                                <a:pt x="1288" y="71"/>
                              </a:lnTo>
                              <a:lnTo>
                                <a:pt x="1286" y="73"/>
                              </a:lnTo>
                              <a:lnTo>
                                <a:pt x="1285" y="73"/>
                              </a:lnTo>
                              <a:lnTo>
                                <a:pt x="1283" y="73"/>
                              </a:lnTo>
                              <a:lnTo>
                                <a:pt x="1282" y="74"/>
                              </a:lnTo>
                              <a:lnTo>
                                <a:pt x="1279" y="74"/>
                              </a:lnTo>
                              <a:lnTo>
                                <a:pt x="1278" y="76"/>
                              </a:lnTo>
                              <a:lnTo>
                                <a:pt x="1276" y="76"/>
                              </a:lnTo>
                              <a:lnTo>
                                <a:pt x="1273" y="77"/>
                              </a:lnTo>
                              <a:lnTo>
                                <a:pt x="1272" y="77"/>
                              </a:lnTo>
                              <a:lnTo>
                                <a:pt x="1270" y="79"/>
                              </a:lnTo>
                              <a:lnTo>
                                <a:pt x="1269" y="80"/>
                              </a:lnTo>
                              <a:lnTo>
                                <a:pt x="1266" y="80"/>
                              </a:lnTo>
                              <a:lnTo>
                                <a:pt x="1265" y="82"/>
                              </a:lnTo>
                              <a:lnTo>
                                <a:pt x="1263" y="83"/>
                              </a:lnTo>
                              <a:lnTo>
                                <a:pt x="1262" y="83"/>
                              </a:lnTo>
                              <a:lnTo>
                                <a:pt x="1260" y="84"/>
                              </a:lnTo>
                              <a:lnTo>
                                <a:pt x="1259" y="86"/>
                              </a:lnTo>
                              <a:lnTo>
                                <a:pt x="1258" y="86"/>
                              </a:lnTo>
                              <a:lnTo>
                                <a:pt x="1256" y="87"/>
                              </a:lnTo>
                              <a:lnTo>
                                <a:pt x="1255" y="89"/>
                              </a:lnTo>
                              <a:lnTo>
                                <a:pt x="1253" y="90"/>
                              </a:lnTo>
                              <a:lnTo>
                                <a:pt x="1252" y="92"/>
                              </a:lnTo>
                              <a:lnTo>
                                <a:pt x="1250" y="93"/>
                              </a:lnTo>
                              <a:lnTo>
                                <a:pt x="1249" y="93"/>
                              </a:lnTo>
                              <a:lnTo>
                                <a:pt x="1249" y="96"/>
                              </a:lnTo>
                              <a:lnTo>
                                <a:pt x="1247" y="97"/>
                              </a:lnTo>
                              <a:lnTo>
                                <a:pt x="1246" y="99"/>
                              </a:lnTo>
                              <a:lnTo>
                                <a:pt x="1245" y="100"/>
                              </a:lnTo>
                              <a:lnTo>
                                <a:pt x="1243" y="102"/>
                              </a:lnTo>
                              <a:lnTo>
                                <a:pt x="1242" y="103"/>
                              </a:lnTo>
                              <a:lnTo>
                                <a:pt x="1240" y="105"/>
                              </a:lnTo>
                              <a:lnTo>
                                <a:pt x="1240" y="106"/>
                              </a:lnTo>
                              <a:lnTo>
                                <a:pt x="1239" y="107"/>
                              </a:lnTo>
                              <a:lnTo>
                                <a:pt x="1237" y="109"/>
                              </a:lnTo>
                              <a:lnTo>
                                <a:pt x="1236" y="110"/>
                              </a:lnTo>
                              <a:lnTo>
                                <a:pt x="1235" y="112"/>
                              </a:lnTo>
                              <a:lnTo>
                                <a:pt x="1235" y="115"/>
                              </a:lnTo>
                              <a:lnTo>
                                <a:pt x="1233" y="116"/>
                              </a:lnTo>
                              <a:lnTo>
                                <a:pt x="1232" y="118"/>
                              </a:lnTo>
                              <a:lnTo>
                                <a:pt x="1232" y="119"/>
                              </a:lnTo>
                              <a:lnTo>
                                <a:pt x="1230" y="120"/>
                              </a:lnTo>
                              <a:lnTo>
                                <a:pt x="1230" y="123"/>
                              </a:lnTo>
                              <a:lnTo>
                                <a:pt x="1229" y="125"/>
                              </a:lnTo>
                              <a:lnTo>
                                <a:pt x="1229" y="126"/>
                              </a:lnTo>
                              <a:lnTo>
                                <a:pt x="1227" y="129"/>
                              </a:lnTo>
                              <a:lnTo>
                                <a:pt x="1227" y="130"/>
                              </a:lnTo>
                              <a:lnTo>
                                <a:pt x="1227" y="132"/>
                              </a:lnTo>
                              <a:lnTo>
                                <a:pt x="1226" y="133"/>
                              </a:lnTo>
                              <a:lnTo>
                                <a:pt x="1226" y="136"/>
                              </a:lnTo>
                              <a:lnTo>
                                <a:pt x="1226" y="138"/>
                              </a:lnTo>
                              <a:lnTo>
                                <a:pt x="1224" y="139"/>
                              </a:lnTo>
                              <a:lnTo>
                                <a:pt x="1224" y="142"/>
                              </a:lnTo>
                              <a:lnTo>
                                <a:pt x="1224" y="143"/>
                              </a:lnTo>
                              <a:lnTo>
                                <a:pt x="1224" y="145"/>
                              </a:lnTo>
                              <a:lnTo>
                                <a:pt x="1224" y="148"/>
                              </a:lnTo>
                              <a:lnTo>
                                <a:pt x="1224" y="149"/>
                              </a:lnTo>
                              <a:lnTo>
                                <a:pt x="1224" y="152"/>
                              </a:lnTo>
                              <a:lnTo>
                                <a:pt x="1224" y="154"/>
                              </a:lnTo>
                              <a:lnTo>
                                <a:pt x="1224" y="155"/>
                              </a:lnTo>
                              <a:lnTo>
                                <a:pt x="1223" y="156"/>
                              </a:lnTo>
                              <a:lnTo>
                                <a:pt x="1224" y="161"/>
                              </a:lnTo>
                              <a:lnTo>
                                <a:pt x="1224" y="164"/>
                              </a:lnTo>
                              <a:lnTo>
                                <a:pt x="1224" y="166"/>
                              </a:lnTo>
                              <a:lnTo>
                                <a:pt x="1224" y="169"/>
                              </a:lnTo>
                              <a:lnTo>
                                <a:pt x="1224" y="172"/>
                              </a:lnTo>
                              <a:lnTo>
                                <a:pt x="1224" y="175"/>
                              </a:lnTo>
                              <a:lnTo>
                                <a:pt x="1226" y="178"/>
                              </a:lnTo>
                              <a:lnTo>
                                <a:pt x="1226" y="181"/>
                              </a:lnTo>
                              <a:lnTo>
                                <a:pt x="1227" y="184"/>
                              </a:lnTo>
                              <a:lnTo>
                                <a:pt x="1227" y="187"/>
                              </a:lnTo>
                              <a:lnTo>
                                <a:pt x="1229" y="190"/>
                              </a:lnTo>
                              <a:lnTo>
                                <a:pt x="1229" y="192"/>
                              </a:lnTo>
                              <a:lnTo>
                                <a:pt x="1230" y="195"/>
                              </a:lnTo>
                              <a:lnTo>
                                <a:pt x="1232" y="198"/>
                              </a:lnTo>
                              <a:lnTo>
                                <a:pt x="1233" y="201"/>
                              </a:lnTo>
                              <a:lnTo>
                                <a:pt x="1235" y="202"/>
                              </a:lnTo>
                              <a:lnTo>
                                <a:pt x="1236" y="205"/>
                              </a:lnTo>
                              <a:lnTo>
                                <a:pt x="1237" y="208"/>
                              </a:lnTo>
                              <a:lnTo>
                                <a:pt x="1239" y="210"/>
                              </a:lnTo>
                              <a:lnTo>
                                <a:pt x="1242" y="213"/>
                              </a:lnTo>
                              <a:lnTo>
                                <a:pt x="1243" y="214"/>
                              </a:lnTo>
                              <a:lnTo>
                                <a:pt x="1245" y="217"/>
                              </a:lnTo>
                              <a:lnTo>
                                <a:pt x="1246" y="218"/>
                              </a:lnTo>
                              <a:lnTo>
                                <a:pt x="1247" y="220"/>
                              </a:lnTo>
                              <a:lnTo>
                                <a:pt x="1250" y="223"/>
                              </a:lnTo>
                              <a:lnTo>
                                <a:pt x="1253" y="224"/>
                              </a:lnTo>
                              <a:lnTo>
                                <a:pt x="1255" y="227"/>
                              </a:lnTo>
                              <a:lnTo>
                                <a:pt x="1258" y="228"/>
                              </a:lnTo>
                              <a:lnTo>
                                <a:pt x="1259" y="230"/>
                              </a:lnTo>
                              <a:lnTo>
                                <a:pt x="1262" y="231"/>
                              </a:lnTo>
                              <a:lnTo>
                                <a:pt x="1263" y="233"/>
                              </a:lnTo>
                              <a:lnTo>
                                <a:pt x="1266" y="234"/>
                              </a:lnTo>
                              <a:lnTo>
                                <a:pt x="1269" y="236"/>
                              </a:lnTo>
                              <a:lnTo>
                                <a:pt x="1272" y="237"/>
                              </a:lnTo>
                              <a:lnTo>
                                <a:pt x="1275" y="238"/>
                              </a:lnTo>
                              <a:lnTo>
                                <a:pt x="1276" y="238"/>
                              </a:lnTo>
                              <a:lnTo>
                                <a:pt x="1279" y="240"/>
                              </a:lnTo>
                              <a:lnTo>
                                <a:pt x="1282" y="241"/>
                              </a:lnTo>
                              <a:lnTo>
                                <a:pt x="1285" y="243"/>
                              </a:lnTo>
                              <a:lnTo>
                                <a:pt x="1288" y="243"/>
                              </a:lnTo>
                              <a:lnTo>
                                <a:pt x="1291" y="244"/>
                              </a:lnTo>
                              <a:lnTo>
                                <a:pt x="1293" y="244"/>
                              </a:lnTo>
                              <a:lnTo>
                                <a:pt x="1296" y="246"/>
                              </a:lnTo>
                              <a:lnTo>
                                <a:pt x="1301" y="246"/>
                              </a:lnTo>
                              <a:lnTo>
                                <a:pt x="1303" y="246"/>
                              </a:lnTo>
                              <a:lnTo>
                                <a:pt x="1306" y="246"/>
                              </a:lnTo>
                              <a:lnTo>
                                <a:pt x="1309" y="246"/>
                              </a:lnTo>
                              <a:lnTo>
                                <a:pt x="1312" y="246"/>
                              </a:lnTo>
                              <a:lnTo>
                                <a:pt x="1316" y="246"/>
                              </a:lnTo>
                              <a:lnTo>
                                <a:pt x="1319" y="246"/>
                              </a:lnTo>
                              <a:lnTo>
                                <a:pt x="1322" y="246"/>
                              </a:lnTo>
                              <a:lnTo>
                                <a:pt x="1325" y="246"/>
                              </a:lnTo>
                              <a:lnTo>
                                <a:pt x="1328" y="246"/>
                              </a:lnTo>
                              <a:lnTo>
                                <a:pt x="1331" y="244"/>
                              </a:lnTo>
                              <a:lnTo>
                                <a:pt x="1334" y="244"/>
                              </a:lnTo>
                              <a:lnTo>
                                <a:pt x="1337" y="243"/>
                              </a:lnTo>
                              <a:lnTo>
                                <a:pt x="1339" y="243"/>
                              </a:lnTo>
                              <a:lnTo>
                                <a:pt x="1342" y="241"/>
                              </a:lnTo>
                              <a:lnTo>
                                <a:pt x="1345" y="240"/>
                              </a:lnTo>
                              <a:lnTo>
                                <a:pt x="1347" y="238"/>
                              </a:lnTo>
                              <a:lnTo>
                                <a:pt x="1349" y="238"/>
                              </a:lnTo>
                              <a:lnTo>
                                <a:pt x="1352" y="237"/>
                              </a:lnTo>
                              <a:lnTo>
                                <a:pt x="1355" y="236"/>
                              </a:lnTo>
                              <a:lnTo>
                                <a:pt x="1358" y="234"/>
                              </a:lnTo>
                              <a:lnTo>
                                <a:pt x="1361" y="233"/>
                              </a:lnTo>
                              <a:lnTo>
                                <a:pt x="1364" y="231"/>
                              </a:lnTo>
                              <a:lnTo>
                                <a:pt x="1365" y="230"/>
                              </a:lnTo>
                              <a:lnTo>
                                <a:pt x="1368" y="228"/>
                              </a:lnTo>
                              <a:lnTo>
                                <a:pt x="1370" y="227"/>
                              </a:lnTo>
                              <a:lnTo>
                                <a:pt x="1372" y="225"/>
                              </a:lnTo>
                              <a:lnTo>
                                <a:pt x="1374" y="224"/>
                              </a:lnTo>
                              <a:lnTo>
                                <a:pt x="1375" y="221"/>
                              </a:lnTo>
                              <a:lnTo>
                                <a:pt x="1377" y="220"/>
                              </a:lnTo>
                              <a:lnTo>
                                <a:pt x="1378" y="218"/>
                              </a:lnTo>
                              <a:lnTo>
                                <a:pt x="1380" y="217"/>
                              </a:lnTo>
                              <a:lnTo>
                                <a:pt x="1381" y="215"/>
                              </a:lnTo>
                              <a:lnTo>
                                <a:pt x="1383" y="214"/>
                              </a:lnTo>
                              <a:lnTo>
                                <a:pt x="1384" y="213"/>
                              </a:lnTo>
                              <a:lnTo>
                                <a:pt x="1385" y="211"/>
                              </a:lnTo>
                              <a:lnTo>
                                <a:pt x="1385" y="210"/>
                              </a:lnTo>
                              <a:lnTo>
                                <a:pt x="1387" y="208"/>
                              </a:lnTo>
                              <a:lnTo>
                                <a:pt x="1388" y="207"/>
                              </a:lnTo>
                              <a:lnTo>
                                <a:pt x="1390" y="205"/>
                              </a:lnTo>
                              <a:lnTo>
                                <a:pt x="1390" y="202"/>
                              </a:lnTo>
                              <a:lnTo>
                                <a:pt x="1391" y="201"/>
                              </a:lnTo>
                              <a:lnTo>
                                <a:pt x="1393" y="200"/>
                              </a:lnTo>
                              <a:lnTo>
                                <a:pt x="1394" y="198"/>
                              </a:lnTo>
                              <a:lnTo>
                                <a:pt x="1394" y="197"/>
                              </a:lnTo>
                              <a:lnTo>
                                <a:pt x="1395" y="194"/>
                              </a:lnTo>
                              <a:lnTo>
                                <a:pt x="1395" y="192"/>
                              </a:lnTo>
                              <a:lnTo>
                                <a:pt x="1397" y="191"/>
                              </a:lnTo>
                              <a:lnTo>
                                <a:pt x="1397" y="188"/>
                              </a:lnTo>
                              <a:lnTo>
                                <a:pt x="1398" y="187"/>
                              </a:lnTo>
                              <a:lnTo>
                                <a:pt x="1398" y="185"/>
                              </a:lnTo>
                              <a:lnTo>
                                <a:pt x="1398" y="184"/>
                              </a:lnTo>
                              <a:lnTo>
                                <a:pt x="1398" y="181"/>
                              </a:lnTo>
                              <a:lnTo>
                                <a:pt x="1400" y="179"/>
                              </a:lnTo>
                              <a:lnTo>
                                <a:pt x="1400" y="178"/>
                              </a:lnTo>
                              <a:lnTo>
                                <a:pt x="1400" y="175"/>
                              </a:lnTo>
                              <a:lnTo>
                                <a:pt x="1400" y="174"/>
                              </a:lnTo>
                              <a:lnTo>
                                <a:pt x="1401" y="171"/>
                              </a:lnTo>
                              <a:lnTo>
                                <a:pt x="1401" y="169"/>
                              </a:lnTo>
                              <a:lnTo>
                                <a:pt x="1401" y="168"/>
                              </a:lnTo>
                              <a:lnTo>
                                <a:pt x="1401" y="165"/>
                              </a:lnTo>
                              <a:lnTo>
                                <a:pt x="1401" y="164"/>
                              </a:lnTo>
                              <a:lnTo>
                                <a:pt x="1401" y="161"/>
                              </a:lnTo>
                              <a:lnTo>
                                <a:pt x="1401" y="159"/>
                              </a:lnTo>
                              <a:lnTo>
                                <a:pt x="1401" y="156"/>
                              </a:lnTo>
                              <a:lnTo>
                                <a:pt x="1401" y="155"/>
                              </a:lnTo>
                              <a:lnTo>
                                <a:pt x="1401" y="152"/>
                              </a:lnTo>
                              <a:lnTo>
                                <a:pt x="1401" y="149"/>
                              </a:lnTo>
                              <a:lnTo>
                                <a:pt x="1401" y="148"/>
                              </a:lnTo>
                              <a:lnTo>
                                <a:pt x="1401" y="145"/>
                              </a:lnTo>
                              <a:lnTo>
                                <a:pt x="1401" y="142"/>
                              </a:lnTo>
                              <a:lnTo>
                                <a:pt x="1400" y="139"/>
                              </a:lnTo>
                              <a:lnTo>
                                <a:pt x="1400" y="136"/>
                              </a:lnTo>
                              <a:lnTo>
                                <a:pt x="1398" y="135"/>
                              </a:lnTo>
                              <a:lnTo>
                                <a:pt x="1398" y="132"/>
                              </a:lnTo>
                              <a:lnTo>
                                <a:pt x="1397" y="129"/>
                              </a:lnTo>
                              <a:lnTo>
                                <a:pt x="1395" y="126"/>
                              </a:lnTo>
                              <a:lnTo>
                                <a:pt x="1395" y="125"/>
                              </a:lnTo>
                              <a:lnTo>
                                <a:pt x="1394" y="122"/>
                              </a:lnTo>
                              <a:lnTo>
                                <a:pt x="1394" y="119"/>
                              </a:lnTo>
                              <a:lnTo>
                                <a:pt x="1393" y="118"/>
                              </a:lnTo>
                              <a:lnTo>
                                <a:pt x="1391" y="115"/>
                              </a:lnTo>
                              <a:lnTo>
                                <a:pt x="1391" y="113"/>
                              </a:lnTo>
                              <a:lnTo>
                                <a:pt x="1390" y="110"/>
                              </a:lnTo>
                              <a:lnTo>
                                <a:pt x="1388" y="109"/>
                              </a:lnTo>
                              <a:lnTo>
                                <a:pt x="1387" y="106"/>
                              </a:lnTo>
                              <a:lnTo>
                                <a:pt x="1385" y="105"/>
                              </a:lnTo>
                              <a:lnTo>
                                <a:pt x="1384" y="102"/>
                              </a:lnTo>
                              <a:lnTo>
                                <a:pt x="1381" y="99"/>
                              </a:lnTo>
                              <a:lnTo>
                                <a:pt x="1380" y="97"/>
                              </a:lnTo>
                              <a:lnTo>
                                <a:pt x="1377" y="95"/>
                              </a:lnTo>
                              <a:lnTo>
                                <a:pt x="1375" y="93"/>
                              </a:lnTo>
                              <a:lnTo>
                                <a:pt x="1372" y="90"/>
                              </a:lnTo>
                              <a:lnTo>
                                <a:pt x="1370" y="89"/>
                              </a:lnTo>
                              <a:lnTo>
                                <a:pt x="1368" y="86"/>
                              </a:lnTo>
                              <a:lnTo>
                                <a:pt x="1365" y="84"/>
                              </a:lnTo>
                              <a:lnTo>
                                <a:pt x="1362" y="83"/>
                              </a:lnTo>
                              <a:lnTo>
                                <a:pt x="1360" y="82"/>
                              </a:lnTo>
                              <a:lnTo>
                                <a:pt x="1357" y="80"/>
                              </a:lnTo>
                              <a:lnTo>
                                <a:pt x="1354" y="79"/>
                              </a:lnTo>
                              <a:lnTo>
                                <a:pt x="1351" y="76"/>
                              </a:lnTo>
                              <a:lnTo>
                                <a:pt x="1348" y="76"/>
                              </a:lnTo>
                              <a:lnTo>
                                <a:pt x="1345" y="74"/>
                              </a:lnTo>
                              <a:lnTo>
                                <a:pt x="1342" y="73"/>
                              </a:lnTo>
                              <a:lnTo>
                                <a:pt x="1339" y="71"/>
                              </a:lnTo>
                              <a:lnTo>
                                <a:pt x="1337" y="71"/>
                              </a:lnTo>
                              <a:lnTo>
                                <a:pt x="1334" y="70"/>
                              </a:lnTo>
                              <a:lnTo>
                                <a:pt x="1329" y="70"/>
                              </a:lnTo>
                              <a:lnTo>
                                <a:pt x="1326" y="70"/>
                              </a:lnTo>
                              <a:lnTo>
                                <a:pt x="1324" y="70"/>
                              </a:lnTo>
                              <a:lnTo>
                                <a:pt x="1319" y="70"/>
                              </a:lnTo>
                              <a:lnTo>
                                <a:pt x="1316" y="70"/>
                              </a:lnTo>
                              <a:lnTo>
                                <a:pt x="1312" y="69"/>
                              </a:lnTo>
                              <a:close/>
                              <a:moveTo>
                                <a:pt x="1312" y="115"/>
                              </a:moveTo>
                              <a:lnTo>
                                <a:pt x="1315" y="116"/>
                              </a:lnTo>
                              <a:lnTo>
                                <a:pt x="1316" y="116"/>
                              </a:lnTo>
                              <a:lnTo>
                                <a:pt x="1318" y="116"/>
                              </a:lnTo>
                              <a:lnTo>
                                <a:pt x="1319" y="116"/>
                              </a:lnTo>
                              <a:lnTo>
                                <a:pt x="1322" y="116"/>
                              </a:lnTo>
                              <a:lnTo>
                                <a:pt x="1324" y="116"/>
                              </a:lnTo>
                              <a:lnTo>
                                <a:pt x="1325" y="118"/>
                              </a:lnTo>
                              <a:lnTo>
                                <a:pt x="1326" y="118"/>
                              </a:lnTo>
                              <a:lnTo>
                                <a:pt x="1328" y="119"/>
                              </a:lnTo>
                              <a:lnTo>
                                <a:pt x="1329" y="119"/>
                              </a:lnTo>
                              <a:lnTo>
                                <a:pt x="1331" y="120"/>
                              </a:lnTo>
                              <a:lnTo>
                                <a:pt x="1332" y="120"/>
                              </a:lnTo>
                              <a:lnTo>
                                <a:pt x="1334" y="122"/>
                              </a:lnTo>
                              <a:lnTo>
                                <a:pt x="1335" y="123"/>
                              </a:lnTo>
                              <a:lnTo>
                                <a:pt x="1337" y="125"/>
                              </a:lnTo>
                              <a:lnTo>
                                <a:pt x="1338" y="126"/>
                              </a:lnTo>
                              <a:lnTo>
                                <a:pt x="1339" y="126"/>
                              </a:lnTo>
                              <a:lnTo>
                                <a:pt x="1341" y="128"/>
                              </a:lnTo>
                              <a:lnTo>
                                <a:pt x="1342" y="129"/>
                              </a:lnTo>
                              <a:lnTo>
                                <a:pt x="1342" y="130"/>
                              </a:lnTo>
                              <a:lnTo>
                                <a:pt x="1344" y="132"/>
                              </a:lnTo>
                              <a:lnTo>
                                <a:pt x="1345" y="133"/>
                              </a:lnTo>
                              <a:lnTo>
                                <a:pt x="1347" y="135"/>
                              </a:lnTo>
                              <a:lnTo>
                                <a:pt x="1348" y="138"/>
                              </a:lnTo>
                              <a:lnTo>
                                <a:pt x="1348" y="139"/>
                              </a:lnTo>
                              <a:lnTo>
                                <a:pt x="1349" y="141"/>
                              </a:lnTo>
                              <a:lnTo>
                                <a:pt x="1349" y="143"/>
                              </a:lnTo>
                              <a:lnTo>
                                <a:pt x="1351" y="145"/>
                              </a:lnTo>
                              <a:lnTo>
                                <a:pt x="1351" y="146"/>
                              </a:lnTo>
                              <a:lnTo>
                                <a:pt x="1351" y="148"/>
                              </a:lnTo>
                              <a:lnTo>
                                <a:pt x="1351" y="149"/>
                              </a:lnTo>
                              <a:lnTo>
                                <a:pt x="1352" y="152"/>
                              </a:lnTo>
                              <a:lnTo>
                                <a:pt x="1352" y="154"/>
                              </a:lnTo>
                              <a:lnTo>
                                <a:pt x="1352" y="155"/>
                              </a:lnTo>
                              <a:lnTo>
                                <a:pt x="1352" y="156"/>
                              </a:lnTo>
                              <a:lnTo>
                                <a:pt x="1352" y="159"/>
                              </a:lnTo>
                              <a:lnTo>
                                <a:pt x="1352" y="161"/>
                              </a:lnTo>
                              <a:lnTo>
                                <a:pt x="1352" y="164"/>
                              </a:lnTo>
                              <a:lnTo>
                                <a:pt x="1351" y="165"/>
                              </a:lnTo>
                              <a:lnTo>
                                <a:pt x="1351" y="166"/>
                              </a:lnTo>
                              <a:lnTo>
                                <a:pt x="1351" y="169"/>
                              </a:lnTo>
                              <a:lnTo>
                                <a:pt x="1351" y="171"/>
                              </a:lnTo>
                              <a:lnTo>
                                <a:pt x="1349" y="172"/>
                              </a:lnTo>
                              <a:lnTo>
                                <a:pt x="1349" y="174"/>
                              </a:lnTo>
                              <a:lnTo>
                                <a:pt x="1348" y="175"/>
                              </a:lnTo>
                              <a:lnTo>
                                <a:pt x="1348" y="177"/>
                              </a:lnTo>
                              <a:lnTo>
                                <a:pt x="1347" y="178"/>
                              </a:lnTo>
                              <a:lnTo>
                                <a:pt x="1347" y="181"/>
                              </a:lnTo>
                              <a:lnTo>
                                <a:pt x="1345" y="182"/>
                              </a:lnTo>
                              <a:lnTo>
                                <a:pt x="1344" y="184"/>
                              </a:lnTo>
                              <a:lnTo>
                                <a:pt x="1342" y="185"/>
                              </a:lnTo>
                              <a:lnTo>
                                <a:pt x="1342" y="187"/>
                              </a:lnTo>
                              <a:lnTo>
                                <a:pt x="1341" y="188"/>
                              </a:lnTo>
                              <a:lnTo>
                                <a:pt x="1339" y="190"/>
                              </a:lnTo>
                              <a:lnTo>
                                <a:pt x="1338" y="190"/>
                              </a:lnTo>
                              <a:lnTo>
                                <a:pt x="1337" y="191"/>
                              </a:lnTo>
                              <a:lnTo>
                                <a:pt x="1335" y="192"/>
                              </a:lnTo>
                              <a:lnTo>
                                <a:pt x="1334" y="194"/>
                              </a:lnTo>
                              <a:lnTo>
                                <a:pt x="1332" y="194"/>
                              </a:lnTo>
                              <a:lnTo>
                                <a:pt x="1331" y="195"/>
                              </a:lnTo>
                              <a:lnTo>
                                <a:pt x="1329" y="195"/>
                              </a:lnTo>
                              <a:lnTo>
                                <a:pt x="1328" y="197"/>
                              </a:lnTo>
                              <a:lnTo>
                                <a:pt x="1326" y="197"/>
                              </a:lnTo>
                              <a:lnTo>
                                <a:pt x="1325" y="197"/>
                              </a:lnTo>
                              <a:lnTo>
                                <a:pt x="1324" y="198"/>
                              </a:lnTo>
                              <a:lnTo>
                                <a:pt x="1322" y="198"/>
                              </a:lnTo>
                              <a:lnTo>
                                <a:pt x="1319" y="198"/>
                              </a:lnTo>
                              <a:lnTo>
                                <a:pt x="1318" y="198"/>
                              </a:lnTo>
                              <a:lnTo>
                                <a:pt x="1316" y="198"/>
                              </a:lnTo>
                              <a:lnTo>
                                <a:pt x="1315" y="198"/>
                              </a:lnTo>
                              <a:lnTo>
                                <a:pt x="1312" y="198"/>
                              </a:lnTo>
                              <a:lnTo>
                                <a:pt x="1311" y="198"/>
                              </a:lnTo>
                              <a:lnTo>
                                <a:pt x="1309" y="198"/>
                              </a:lnTo>
                              <a:lnTo>
                                <a:pt x="1308" y="198"/>
                              </a:lnTo>
                              <a:lnTo>
                                <a:pt x="1306" y="198"/>
                              </a:lnTo>
                              <a:lnTo>
                                <a:pt x="1303" y="198"/>
                              </a:lnTo>
                              <a:lnTo>
                                <a:pt x="1302" y="198"/>
                              </a:lnTo>
                              <a:lnTo>
                                <a:pt x="1301" y="197"/>
                              </a:lnTo>
                              <a:lnTo>
                                <a:pt x="1299" y="197"/>
                              </a:lnTo>
                              <a:lnTo>
                                <a:pt x="1298" y="197"/>
                              </a:lnTo>
                              <a:lnTo>
                                <a:pt x="1296" y="195"/>
                              </a:lnTo>
                              <a:lnTo>
                                <a:pt x="1295" y="195"/>
                              </a:lnTo>
                              <a:lnTo>
                                <a:pt x="1292" y="194"/>
                              </a:lnTo>
                              <a:lnTo>
                                <a:pt x="1291" y="192"/>
                              </a:lnTo>
                              <a:lnTo>
                                <a:pt x="1289" y="191"/>
                              </a:lnTo>
                              <a:lnTo>
                                <a:pt x="1288" y="190"/>
                              </a:lnTo>
                              <a:lnTo>
                                <a:pt x="1286" y="190"/>
                              </a:lnTo>
                              <a:lnTo>
                                <a:pt x="1285" y="188"/>
                              </a:lnTo>
                              <a:lnTo>
                                <a:pt x="1283" y="187"/>
                              </a:lnTo>
                              <a:lnTo>
                                <a:pt x="1282" y="185"/>
                              </a:lnTo>
                              <a:lnTo>
                                <a:pt x="1281" y="184"/>
                              </a:lnTo>
                              <a:lnTo>
                                <a:pt x="1281" y="182"/>
                              </a:lnTo>
                              <a:lnTo>
                                <a:pt x="1279" y="181"/>
                              </a:lnTo>
                              <a:lnTo>
                                <a:pt x="1278" y="178"/>
                              </a:lnTo>
                              <a:lnTo>
                                <a:pt x="1278" y="177"/>
                              </a:lnTo>
                              <a:lnTo>
                                <a:pt x="1276" y="175"/>
                              </a:lnTo>
                              <a:lnTo>
                                <a:pt x="1276" y="174"/>
                              </a:lnTo>
                              <a:lnTo>
                                <a:pt x="1275" y="172"/>
                              </a:lnTo>
                              <a:lnTo>
                                <a:pt x="1275" y="171"/>
                              </a:lnTo>
                              <a:lnTo>
                                <a:pt x="1273" y="168"/>
                              </a:lnTo>
                              <a:lnTo>
                                <a:pt x="1273" y="166"/>
                              </a:lnTo>
                              <a:lnTo>
                                <a:pt x="1273" y="165"/>
                              </a:lnTo>
                              <a:lnTo>
                                <a:pt x="1273" y="164"/>
                              </a:lnTo>
                              <a:lnTo>
                                <a:pt x="1273" y="161"/>
                              </a:lnTo>
                              <a:lnTo>
                                <a:pt x="1273" y="159"/>
                              </a:lnTo>
                              <a:lnTo>
                                <a:pt x="1272" y="156"/>
                              </a:lnTo>
                              <a:lnTo>
                                <a:pt x="1273" y="155"/>
                              </a:lnTo>
                              <a:lnTo>
                                <a:pt x="1273" y="154"/>
                              </a:lnTo>
                              <a:lnTo>
                                <a:pt x="1273" y="152"/>
                              </a:lnTo>
                              <a:lnTo>
                                <a:pt x="1273" y="151"/>
                              </a:lnTo>
                              <a:lnTo>
                                <a:pt x="1273" y="148"/>
                              </a:lnTo>
                              <a:lnTo>
                                <a:pt x="1273" y="146"/>
                              </a:lnTo>
                              <a:lnTo>
                                <a:pt x="1275" y="145"/>
                              </a:lnTo>
                              <a:lnTo>
                                <a:pt x="1275" y="142"/>
                              </a:lnTo>
                              <a:lnTo>
                                <a:pt x="1276" y="141"/>
                              </a:lnTo>
                              <a:lnTo>
                                <a:pt x="1276" y="139"/>
                              </a:lnTo>
                              <a:lnTo>
                                <a:pt x="1278" y="138"/>
                              </a:lnTo>
                              <a:lnTo>
                                <a:pt x="1278" y="135"/>
                              </a:lnTo>
                              <a:lnTo>
                                <a:pt x="1279" y="135"/>
                              </a:lnTo>
                              <a:lnTo>
                                <a:pt x="1281" y="133"/>
                              </a:lnTo>
                              <a:lnTo>
                                <a:pt x="1282" y="132"/>
                              </a:lnTo>
                              <a:lnTo>
                                <a:pt x="1283" y="130"/>
                              </a:lnTo>
                              <a:lnTo>
                                <a:pt x="1283" y="129"/>
                              </a:lnTo>
                              <a:lnTo>
                                <a:pt x="1285" y="128"/>
                              </a:lnTo>
                              <a:lnTo>
                                <a:pt x="1286" y="126"/>
                              </a:lnTo>
                              <a:lnTo>
                                <a:pt x="1288" y="125"/>
                              </a:lnTo>
                              <a:lnTo>
                                <a:pt x="1289" y="123"/>
                              </a:lnTo>
                              <a:lnTo>
                                <a:pt x="1291" y="123"/>
                              </a:lnTo>
                              <a:lnTo>
                                <a:pt x="1292" y="122"/>
                              </a:lnTo>
                              <a:lnTo>
                                <a:pt x="1292" y="120"/>
                              </a:lnTo>
                              <a:lnTo>
                                <a:pt x="1295" y="120"/>
                              </a:lnTo>
                              <a:lnTo>
                                <a:pt x="1296" y="119"/>
                              </a:lnTo>
                              <a:lnTo>
                                <a:pt x="1298" y="119"/>
                              </a:lnTo>
                              <a:lnTo>
                                <a:pt x="1299" y="118"/>
                              </a:lnTo>
                              <a:lnTo>
                                <a:pt x="1301" y="118"/>
                              </a:lnTo>
                              <a:lnTo>
                                <a:pt x="1302" y="116"/>
                              </a:lnTo>
                              <a:lnTo>
                                <a:pt x="1303" y="116"/>
                              </a:lnTo>
                              <a:lnTo>
                                <a:pt x="1306" y="116"/>
                              </a:lnTo>
                              <a:lnTo>
                                <a:pt x="1308" y="116"/>
                              </a:lnTo>
                              <a:lnTo>
                                <a:pt x="1309" y="116"/>
                              </a:lnTo>
                              <a:lnTo>
                                <a:pt x="1311" y="116"/>
                              </a:lnTo>
                              <a:lnTo>
                                <a:pt x="1312" y="115"/>
                              </a:lnTo>
                              <a:close/>
                              <a:moveTo>
                                <a:pt x="1545" y="120"/>
                              </a:moveTo>
                              <a:lnTo>
                                <a:pt x="1545" y="120"/>
                              </a:lnTo>
                              <a:lnTo>
                                <a:pt x="1545" y="119"/>
                              </a:lnTo>
                              <a:lnTo>
                                <a:pt x="1545" y="118"/>
                              </a:lnTo>
                              <a:lnTo>
                                <a:pt x="1545" y="116"/>
                              </a:lnTo>
                              <a:lnTo>
                                <a:pt x="1545" y="115"/>
                              </a:lnTo>
                              <a:lnTo>
                                <a:pt x="1545" y="113"/>
                              </a:lnTo>
                              <a:lnTo>
                                <a:pt x="1545" y="112"/>
                              </a:lnTo>
                              <a:lnTo>
                                <a:pt x="1545" y="110"/>
                              </a:lnTo>
                              <a:lnTo>
                                <a:pt x="1543" y="109"/>
                              </a:lnTo>
                              <a:lnTo>
                                <a:pt x="1543" y="107"/>
                              </a:lnTo>
                              <a:lnTo>
                                <a:pt x="1543" y="106"/>
                              </a:lnTo>
                              <a:lnTo>
                                <a:pt x="1543" y="105"/>
                              </a:lnTo>
                              <a:lnTo>
                                <a:pt x="1542" y="105"/>
                              </a:lnTo>
                              <a:lnTo>
                                <a:pt x="1542" y="103"/>
                              </a:lnTo>
                              <a:lnTo>
                                <a:pt x="1542" y="102"/>
                              </a:lnTo>
                              <a:lnTo>
                                <a:pt x="1542" y="100"/>
                              </a:lnTo>
                              <a:lnTo>
                                <a:pt x="1541" y="99"/>
                              </a:lnTo>
                              <a:lnTo>
                                <a:pt x="1541" y="97"/>
                              </a:lnTo>
                              <a:lnTo>
                                <a:pt x="1539" y="97"/>
                              </a:lnTo>
                              <a:lnTo>
                                <a:pt x="1539" y="96"/>
                              </a:lnTo>
                              <a:lnTo>
                                <a:pt x="1538" y="95"/>
                              </a:lnTo>
                              <a:lnTo>
                                <a:pt x="1538" y="93"/>
                              </a:lnTo>
                              <a:lnTo>
                                <a:pt x="1536" y="93"/>
                              </a:lnTo>
                              <a:lnTo>
                                <a:pt x="1536" y="92"/>
                              </a:lnTo>
                              <a:lnTo>
                                <a:pt x="1535" y="90"/>
                              </a:lnTo>
                              <a:lnTo>
                                <a:pt x="1533" y="89"/>
                              </a:lnTo>
                              <a:lnTo>
                                <a:pt x="1532" y="87"/>
                              </a:lnTo>
                              <a:lnTo>
                                <a:pt x="1530" y="86"/>
                              </a:lnTo>
                              <a:lnTo>
                                <a:pt x="1529" y="84"/>
                              </a:lnTo>
                              <a:lnTo>
                                <a:pt x="1528" y="83"/>
                              </a:lnTo>
                              <a:lnTo>
                                <a:pt x="1526" y="82"/>
                              </a:lnTo>
                              <a:lnTo>
                                <a:pt x="1523" y="80"/>
                              </a:lnTo>
                              <a:lnTo>
                                <a:pt x="1522" y="79"/>
                              </a:lnTo>
                              <a:lnTo>
                                <a:pt x="1520" y="77"/>
                              </a:lnTo>
                              <a:lnTo>
                                <a:pt x="1518" y="77"/>
                              </a:lnTo>
                              <a:lnTo>
                                <a:pt x="1516" y="76"/>
                              </a:lnTo>
                              <a:lnTo>
                                <a:pt x="1513" y="74"/>
                              </a:lnTo>
                              <a:lnTo>
                                <a:pt x="1512" y="74"/>
                              </a:lnTo>
                              <a:lnTo>
                                <a:pt x="1509" y="73"/>
                              </a:lnTo>
                              <a:lnTo>
                                <a:pt x="1507" y="73"/>
                              </a:lnTo>
                              <a:lnTo>
                                <a:pt x="1505" y="71"/>
                              </a:lnTo>
                              <a:lnTo>
                                <a:pt x="1503" y="71"/>
                              </a:lnTo>
                              <a:lnTo>
                                <a:pt x="1500" y="70"/>
                              </a:lnTo>
                              <a:lnTo>
                                <a:pt x="1497" y="70"/>
                              </a:lnTo>
                              <a:lnTo>
                                <a:pt x="1495" y="70"/>
                              </a:lnTo>
                              <a:lnTo>
                                <a:pt x="1493" y="70"/>
                              </a:lnTo>
                              <a:lnTo>
                                <a:pt x="1490" y="70"/>
                              </a:lnTo>
                              <a:lnTo>
                                <a:pt x="1487" y="70"/>
                              </a:lnTo>
                              <a:lnTo>
                                <a:pt x="1485" y="69"/>
                              </a:lnTo>
                              <a:lnTo>
                                <a:pt x="1483" y="70"/>
                              </a:lnTo>
                              <a:lnTo>
                                <a:pt x="1480" y="70"/>
                              </a:lnTo>
                              <a:lnTo>
                                <a:pt x="1477" y="70"/>
                              </a:lnTo>
                              <a:lnTo>
                                <a:pt x="1476" y="70"/>
                              </a:lnTo>
                              <a:lnTo>
                                <a:pt x="1473" y="70"/>
                              </a:lnTo>
                              <a:lnTo>
                                <a:pt x="1472" y="70"/>
                              </a:lnTo>
                              <a:lnTo>
                                <a:pt x="1469" y="71"/>
                              </a:lnTo>
                              <a:lnTo>
                                <a:pt x="1467" y="71"/>
                              </a:lnTo>
                              <a:lnTo>
                                <a:pt x="1464" y="71"/>
                              </a:lnTo>
                              <a:lnTo>
                                <a:pt x="1463" y="73"/>
                              </a:lnTo>
                              <a:lnTo>
                                <a:pt x="1460" y="73"/>
                              </a:lnTo>
                              <a:lnTo>
                                <a:pt x="1457" y="73"/>
                              </a:lnTo>
                              <a:lnTo>
                                <a:pt x="1456" y="74"/>
                              </a:lnTo>
                              <a:lnTo>
                                <a:pt x="1454" y="76"/>
                              </a:lnTo>
                              <a:lnTo>
                                <a:pt x="1453" y="76"/>
                              </a:lnTo>
                              <a:lnTo>
                                <a:pt x="1451" y="77"/>
                              </a:lnTo>
                              <a:lnTo>
                                <a:pt x="1449" y="77"/>
                              </a:lnTo>
                              <a:lnTo>
                                <a:pt x="1447" y="79"/>
                              </a:lnTo>
                              <a:lnTo>
                                <a:pt x="1446" y="79"/>
                              </a:lnTo>
                              <a:lnTo>
                                <a:pt x="1444" y="80"/>
                              </a:lnTo>
                              <a:lnTo>
                                <a:pt x="1443" y="82"/>
                              </a:lnTo>
                              <a:lnTo>
                                <a:pt x="1441" y="83"/>
                              </a:lnTo>
                              <a:lnTo>
                                <a:pt x="1440" y="84"/>
                              </a:lnTo>
                              <a:lnTo>
                                <a:pt x="1437" y="84"/>
                              </a:lnTo>
                              <a:lnTo>
                                <a:pt x="1436" y="86"/>
                              </a:lnTo>
                              <a:lnTo>
                                <a:pt x="1434" y="87"/>
                              </a:lnTo>
                              <a:lnTo>
                                <a:pt x="1433" y="89"/>
                              </a:lnTo>
                              <a:lnTo>
                                <a:pt x="1431" y="90"/>
                              </a:lnTo>
                              <a:lnTo>
                                <a:pt x="1430" y="92"/>
                              </a:lnTo>
                              <a:lnTo>
                                <a:pt x="1428" y="93"/>
                              </a:lnTo>
                              <a:lnTo>
                                <a:pt x="1428" y="95"/>
                              </a:lnTo>
                              <a:lnTo>
                                <a:pt x="1427" y="96"/>
                              </a:lnTo>
                              <a:lnTo>
                                <a:pt x="1426" y="97"/>
                              </a:lnTo>
                              <a:lnTo>
                                <a:pt x="1426" y="99"/>
                              </a:lnTo>
                              <a:lnTo>
                                <a:pt x="1424" y="100"/>
                              </a:lnTo>
                              <a:lnTo>
                                <a:pt x="1423" y="102"/>
                              </a:lnTo>
                              <a:lnTo>
                                <a:pt x="1423" y="105"/>
                              </a:lnTo>
                              <a:lnTo>
                                <a:pt x="1421" y="106"/>
                              </a:lnTo>
                              <a:lnTo>
                                <a:pt x="1421" y="107"/>
                              </a:lnTo>
                              <a:lnTo>
                                <a:pt x="1420" y="109"/>
                              </a:lnTo>
                              <a:lnTo>
                                <a:pt x="1420" y="110"/>
                              </a:lnTo>
                              <a:lnTo>
                                <a:pt x="1418" y="112"/>
                              </a:lnTo>
                              <a:lnTo>
                                <a:pt x="1418" y="115"/>
                              </a:lnTo>
                              <a:lnTo>
                                <a:pt x="1418" y="116"/>
                              </a:lnTo>
                              <a:lnTo>
                                <a:pt x="1418" y="118"/>
                              </a:lnTo>
                              <a:lnTo>
                                <a:pt x="1418" y="120"/>
                              </a:lnTo>
                              <a:lnTo>
                                <a:pt x="1418" y="122"/>
                              </a:lnTo>
                              <a:lnTo>
                                <a:pt x="1417" y="123"/>
                              </a:lnTo>
                              <a:lnTo>
                                <a:pt x="1418" y="126"/>
                              </a:lnTo>
                              <a:lnTo>
                                <a:pt x="1418" y="128"/>
                              </a:lnTo>
                              <a:lnTo>
                                <a:pt x="1418" y="129"/>
                              </a:lnTo>
                              <a:lnTo>
                                <a:pt x="1418" y="130"/>
                              </a:lnTo>
                              <a:lnTo>
                                <a:pt x="1418" y="132"/>
                              </a:lnTo>
                              <a:lnTo>
                                <a:pt x="1418" y="133"/>
                              </a:lnTo>
                              <a:lnTo>
                                <a:pt x="1420" y="136"/>
                              </a:lnTo>
                              <a:lnTo>
                                <a:pt x="1420" y="138"/>
                              </a:lnTo>
                              <a:lnTo>
                                <a:pt x="1420" y="139"/>
                              </a:lnTo>
                              <a:lnTo>
                                <a:pt x="1421" y="141"/>
                              </a:lnTo>
                              <a:lnTo>
                                <a:pt x="1421" y="142"/>
                              </a:lnTo>
                              <a:lnTo>
                                <a:pt x="1421" y="143"/>
                              </a:lnTo>
                              <a:lnTo>
                                <a:pt x="1423" y="145"/>
                              </a:lnTo>
                              <a:lnTo>
                                <a:pt x="1424" y="146"/>
                              </a:lnTo>
                              <a:lnTo>
                                <a:pt x="1426" y="148"/>
                              </a:lnTo>
                              <a:lnTo>
                                <a:pt x="1426" y="149"/>
                              </a:lnTo>
                              <a:lnTo>
                                <a:pt x="1427" y="151"/>
                              </a:lnTo>
                              <a:lnTo>
                                <a:pt x="1428" y="152"/>
                              </a:lnTo>
                              <a:lnTo>
                                <a:pt x="1428" y="154"/>
                              </a:lnTo>
                              <a:lnTo>
                                <a:pt x="1430" y="155"/>
                              </a:lnTo>
                              <a:lnTo>
                                <a:pt x="1431" y="156"/>
                              </a:lnTo>
                              <a:lnTo>
                                <a:pt x="1433" y="158"/>
                              </a:lnTo>
                              <a:lnTo>
                                <a:pt x="1434" y="159"/>
                              </a:lnTo>
                              <a:lnTo>
                                <a:pt x="1437" y="161"/>
                              </a:lnTo>
                              <a:lnTo>
                                <a:pt x="1439" y="162"/>
                              </a:lnTo>
                              <a:lnTo>
                                <a:pt x="1440" y="164"/>
                              </a:lnTo>
                              <a:lnTo>
                                <a:pt x="1441" y="164"/>
                              </a:lnTo>
                              <a:lnTo>
                                <a:pt x="1443" y="165"/>
                              </a:lnTo>
                              <a:lnTo>
                                <a:pt x="1444" y="165"/>
                              </a:lnTo>
                              <a:lnTo>
                                <a:pt x="1446" y="166"/>
                              </a:lnTo>
                              <a:lnTo>
                                <a:pt x="1447" y="166"/>
                              </a:lnTo>
                              <a:lnTo>
                                <a:pt x="1449" y="168"/>
                              </a:lnTo>
                              <a:lnTo>
                                <a:pt x="1450" y="168"/>
                              </a:lnTo>
                              <a:lnTo>
                                <a:pt x="1451" y="169"/>
                              </a:lnTo>
                              <a:lnTo>
                                <a:pt x="1453" y="169"/>
                              </a:lnTo>
                              <a:lnTo>
                                <a:pt x="1456" y="171"/>
                              </a:lnTo>
                              <a:lnTo>
                                <a:pt x="1457" y="171"/>
                              </a:lnTo>
                              <a:lnTo>
                                <a:pt x="1459" y="171"/>
                              </a:lnTo>
                              <a:lnTo>
                                <a:pt x="1460" y="172"/>
                              </a:lnTo>
                              <a:lnTo>
                                <a:pt x="1462" y="172"/>
                              </a:lnTo>
                              <a:lnTo>
                                <a:pt x="1463" y="172"/>
                              </a:lnTo>
                              <a:lnTo>
                                <a:pt x="1464" y="172"/>
                              </a:lnTo>
                              <a:lnTo>
                                <a:pt x="1466" y="172"/>
                              </a:lnTo>
                              <a:lnTo>
                                <a:pt x="1467" y="174"/>
                              </a:lnTo>
                              <a:lnTo>
                                <a:pt x="1469" y="174"/>
                              </a:lnTo>
                              <a:lnTo>
                                <a:pt x="1470" y="174"/>
                              </a:lnTo>
                              <a:lnTo>
                                <a:pt x="1472" y="175"/>
                              </a:lnTo>
                              <a:lnTo>
                                <a:pt x="1473" y="175"/>
                              </a:lnTo>
                              <a:lnTo>
                                <a:pt x="1474" y="175"/>
                              </a:lnTo>
                              <a:lnTo>
                                <a:pt x="1476" y="175"/>
                              </a:lnTo>
                              <a:lnTo>
                                <a:pt x="1477" y="175"/>
                              </a:lnTo>
                              <a:lnTo>
                                <a:pt x="1479" y="175"/>
                              </a:lnTo>
                              <a:lnTo>
                                <a:pt x="1479" y="177"/>
                              </a:lnTo>
                              <a:lnTo>
                                <a:pt x="1480" y="177"/>
                              </a:lnTo>
                              <a:lnTo>
                                <a:pt x="1482" y="177"/>
                              </a:lnTo>
                              <a:lnTo>
                                <a:pt x="1483" y="177"/>
                              </a:lnTo>
                              <a:lnTo>
                                <a:pt x="1485" y="178"/>
                              </a:lnTo>
                              <a:lnTo>
                                <a:pt x="1486" y="178"/>
                              </a:lnTo>
                              <a:lnTo>
                                <a:pt x="1487" y="178"/>
                              </a:lnTo>
                              <a:lnTo>
                                <a:pt x="1487" y="179"/>
                              </a:lnTo>
                              <a:lnTo>
                                <a:pt x="1489" y="179"/>
                              </a:lnTo>
                              <a:lnTo>
                                <a:pt x="1490" y="181"/>
                              </a:lnTo>
                              <a:lnTo>
                                <a:pt x="1492" y="181"/>
                              </a:lnTo>
                              <a:lnTo>
                                <a:pt x="1493" y="181"/>
                              </a:lnTo>
                              <a:lnTo>
                                <a:pt x="1495" y="182"/>
                              </a:lnTo>
                              <a:lnTo>
                                <a:pt x="1496" y="182"/>
                              </a:lnTo>
                              <a:lnTo>
                                <a:pt x="1496" y="184"/>
                              </a:lnTo>
                              <a:lnTo>
                                <a:pt x="1497" y="184"/>
                              </a:lnTo>
                              <a:lnTo>
                                <a:pt x="1499" y="185"/>
                              </a:lnTo>
                              <a:lnTo>
                                <a:pt x="1499" y="187"/>
                              </a:lnTo>
                              <a:lnTo>
                                <a:pt x="1500" y="187"/>
                              </a:lnTo>
                              <a:lnTo>
                                <a:pt x="1500" y="188"/>
                              </a:lnTo>
                              <a:lnTo>
                                <a:pt x="1502" y="190"/>
                              </a:lnTo>
                              <a:lnTo>
                                <a:pt x="1500" y="190"/>
                              </a:lnTo>
                              <a:lnTo>
                                <a:pt x="1502" y="191"/>
                              </a:lnTo>
                              <a:lnTo>
                                <a:pt x="1500" y="191"/>
                              </a:lnTo>
                              <a:lnTo>
                                <a:pt x="1502" y="191"/>
                              </a:lnTo>
                              <a:lnTo>
                                <a:pt x="1500" y="191"/>
                              </a:lnTo>
                              <a:lnTo>
                                <a:pt x="1500" y="192"/>
                              </a:lnTo>
                              <a:lnTo>
                                <a:pt x="1502" y="192"/>
                              </a:lnTo>
                              <a:lnTo>
                                <a:pt x="1500" y="192"/>
                              </a:lnTo>
                              <a:lnTo>
                                <a:pt x="1500" y="194"/>
                              </a:lnTo>
                              <a:lnTo>
                                <a:pt x="1500" y="195"/>
                              </a:lnTo>
                              <a:lnTo>
                                <a:pt x="1500" y="197"/>
                              </a:lnTo>
                              <a:lnTo>
                                <a:pt x="1500" y="198"/>
                              </a:lnTo>
                              <a:lnTo>
                                <a:pt x="1500" y="200"/>
                              </a:lnTo>
                              <a:lnTo>
                                <a:pt x="1499" y="200"/>
                              </a:lnTo>
                              <a:lnTo>
                                <a:pt x="1499" y="201"/>
                              </a:lnTo>
                              <a:lnTo>
                                <a:pt x="1497" y="202"/>
                              </a:lnTo>
                              <a:lnTo>
                                <a:pt x="1496" y="202"/>
                              </a:lnTo>
                              <a:lnTo>
                                <a:pt x="1495" y="204"/>
                              </a:lnTo>
                              <a:lnTo>
                                <a:pt x="1493" y="204"/>
                              </a:lnTo>
                              <a:lnTo>
                                <a:pt x="1493" y="205"/>
                              </a:lnTo>
                              <a:lnTo>
                                <a:pt x="1492" y="205"/>
                              </a:lnTo>
                              <a:lnTo>
                                <a:pt x="1490" y="205"/>
                              </a:lnTo>
                              <a:lnTo>
                                <a:pt x="1489" y="205"/>
                              </a:lnTo>
                              <a:lnTo>
                                <a:pt x="1487" y="205"/>
                              </a:lnTo>
                              <a:lnTo>
                                <a:pt x="1486" y="205"/>
                              </a:lnTo>
                              <a:lnTo>
                                <a:pt x="1485" y="205"/>
                              </a:lnTo>
                              <a:lnTo>
                                <a:pt x="1483" y="205"/>
                              </a:lnTo>
                              <a:lnTo>
                                <a:pt x="1482" y="205"/>
                              </a:lnTo>
                              <a:lnTo>
                                <a:pt x="1480" y="205"/>
                              </a:lnTo>
                              <a:lnTo>
                                <a:pt x="1479" y="205"/>
                              </a:lnTo>
                              <a:lnTo>
                                <a:pt x="1477" y="205"/>
                              </a:lnTo>
                              <a:lnTo>
                                <a:pt x="1476" y="205"/>
                              </a:lnTo>
                              <a:lnTo>
                                <a:pt x="1476" y="204"/>
                              </a:lnTo>
                              <a:lnTo>
                                <a:pt x="1474" y="204"/>
                              </a:lnTo>
                              <a:lnTo>
                                <a:pt x="1473" y="204"/>
                              </a:lnTo>
                              <a:lnTo>
                                <a:pt x="1472" y="204"/>
                              </a:lnTo>
                              <a:lnTo>
                                <a:pt x="1470" y="202"/>
                              </a:lnTo>
                              <a:lnTo>
                                <a:pt x="1470" y="201"/>
                              </a:lnTo>
                              <a:lnTo>
                                <a:pt x="1469" y="201"/>
                              </a:lnTo>
                              <a:lnTo>
                                <a:pt x="1469" y="200"/>
                              </a:lnTo>
                              <a:lnTo>
                                <a:pt x="1467" y="200"/>
                              </a:lnTo>
                              <a:lnTo>
                                <a:pt x="1467" y="198"/>
                              </a:lnTo>
                              <a:lnTo>
                                <a:pt x="1467" y="197"/>
                              </a:lnTo>
                              <a:lnTo>
                                <a:pt x="1467" y="195"/>
                              </a:lnTo>
                              <a:lnTo>
                                <a:pt x="1466" y="195"/>
                              </a:lnTo>
                              <a:lnTo>
                                <a:pt x="1466" y="194"/>
                              </a:lnTo>
                              <a:lnTo>
                                <a:pt x="1466" y="192"/>
                              </a:lnTo>
                              <a:lnTo>
                                <a:pt x="1464" y="191"/>
                              </a:lnTo>
                              <a:lnTo>
                                <a:pt x="1416" y="191"/>
                              </a:lnTo>
                              <a:lnTo>
                                <a:pt x="1417" y="192"/>
                              </a:lnTo>
                              <a:lnTo>
                                <a:pt x="1417" y="194"/>
                              </a:lnTo>
                              <a:lnTo>
                                <a:pt x="1417" y="195"/>
                              </a:lnTo>
                              <a:lnTo>
                                <a:pt x="1417" y="197"/>
                              </a:lnTo>
                              <a:lnTo>
                                <a:pt x="1417" y="198"/>
                              </a:lnTo>
                              <a:lnTo>
                                <a:pt x="1417" y="200"/>
                              </a:lnTo>
                              <a:lnTo>
                                <a:pt x="1418" y="201"/>
                              </a:lnTo>
                              <a:lnTo>
                                <a:pt x="1418" y="202"/>
                              </a:lnTo>
                              <a:lnTo>
                                <a:pt x="1418" y="204"/>
                              </a:lnTo>
                              <a:lnTo>
                                <a:pt x="1418" y="205"/>
                              </a:lnTo>
                              <a:lnTo>
                                <a:pt x="1420" y="207"/>
                              </a:lnTo>
                              <a:lnTo>
                                <a:pt x="1420" y="208"/>
                              </a:lnTo>
                              <a:lnTo>
                                <a:pt x="1420" y="210"/>
                              </a:lnTo>
                              <a:lnTo>
                                <a:pt x="1421" y="210"/>
                              </a:lnTo>
                              <a:lnTo>
                                <a:pt x="1421" y="211"/>
                              </a:lnTo>
                              <a:lnTo>
                                <a:pt x="1421" y="213"/>
                              </a:lnTo>
                              <a:lnTo>
                                <a:pt x="1421" y="214"/>
                              </a:lnTo>
                              <a:lnTo>
                                <a:pt x="1423" y="214"/>
                              </a:lnTo>
                              <a:lnTo>
                                <a:pt x="1423" y="215"/>
                              </a:lnTo>
                              <a:lnTo>
                                <a:pt x="1424" y="215"/>
                              </a:lnTo>
                              <a:lnTo>
                                <a:pt x="1424" y="217"/>
                              </a:lnTo>
                              <a:lnTo>
                                <a:pt x="1426" y="218"/>
                              </a:lnTo>
                              <a:lnTo>
                                <a:pt x="1426" y="220"/>
                              </a:lnTo>
                              <a:lnTo>
                                <a:pt x="1426" y="221"/>
                              </a:lnTo>
                              <a:lnTo>
                                <a:pt x="1427" y="221"/>
                              </a:lnTo>
                              <a:lnTo>
                                <a:pt x="1427" y="223"/>
                              </a:lnTo>
                              <a:lnTo>
                                <a:pt x="1428" y="223"/>
                              </a:lnTo>
                              <a:lnTo>
                                <a:pt x="1428" y="224"/>
                              </a:lnTo>
                              <a:lnTo>
                                <a:pt x="1430" y="224"/>
                              </a:lnTo>
                              <a:lnTo>
                                <a:pt x="1430" y="225"/>
                              </a:lnTo>
                              <a:lnTo>
                                <a:pt x="1431" y="225"/>
                              </a:lnTo>
                              <a:lnTo>
                                <a:pt x="1433" y="227"/>
                              </a:lnTo>
                              <a:lnTo>
                                <a:pt x="1436" y="230"/>
                              </a:lnTo>
                              <a:lnTo>
                                <a:pt x="1437" y="231"/>
                              </a:lnTo>
                              <a:lnTo>
                                <a:pt x="1439" y="233"/>
                              </a:lnTo>
                              <a:lnTo>
                                <a:pt x="1441" y="234"/>
                              </a:lnTo>
                              <a:lnTo>
                                <a:pt x="1443" y="236"/>
                              </a:lnTo>
                              <a:lnTo>
                                <a:pt x="1444" y="237"/>
                              </a:lnTo>
                              <a:lnTo>
                                <a:pt x="1446" y="237"/>
                              </a:lnTo>
                              <a:lnTo>
                                <a:pt x="1447" y="238"/>
                              </a:lnTo>
                              <a:lnTo>
                                <a:pt x="1450" y="240"/>
                              </a:lnTo>
                              <a:lnTo>
                                <a:pt x="1451" y="240"/>
                              </a:lnTo>
                              <a:lnTo>
                                <a:pt x="1453" y="241"/>
                              </a:lnTo>
                              <a:lnTo>
                                <a:pt x="1454" y="241"/>
                              </a:lnTo>
                              <a:lnTo>
                                <a:pt x="1457" y="243"/>
                              </a:lnTo>
                              <a:lnTo>
                                <a:pt x="1460" y="243"/>
                              </a:lnTo>
                              <a:lnTo>
                                <a:pt x="1462" y="244"/>
                              </a:lnTo>
                              <a:lnTo>
                                <a:pt x="1464" y="244"/>
                              </a:lnTo>
                              <a:lnTo>
                                <a:pt x="1466" y="244"/>
                              </a:lnTo>
                              <a:lnTo>
                                <a:pt x="1469" y="246"/>
                              </a:lnTo>
                              <a:lnTo>
                                <a:pt x="1470" y="246"/>
                              </a:lnTo>
                              <a:lnTo>
                                <a:pt x="1473" y="246"/>
                              </a:lnTo>
                              <a:lnTo>
                                <a:pt x="1474" y="246"/>
                              </a:lnTo>
                              <a:lnTo>
                                <a:pt x="1477" y="246"/>
                              </a:lnTo>
                              <a:lnTo>
                                <a:pt x="1480" y="246"/>
                              </a:lnTo>
                              <a:lnTo>
                                <a:pt x="1482" y="246"/>
                              </a:lnTo>
                              <a:lnTo>
                                <a:pt x="1485" y="246"/>
                              </a:lnTo>
                              <a:lnTo>
                                <a:pt x="1487" y="246"/>
                              </a:lnTo>
                              <a:lnTo>
                                <a:pt x="1490" y="246"/>
                              </a:lnTo>
                              <a:lnTo>
                                <a:pt x="1492" y="246"/>
                              </a:lnTo>
                              <a:lnTo>
                                <a:pt x="1495" y="246"/>
                              </a:lnTo>
                              <a:lnTo>
                                <a:pt x="1496" y="246"/>
                              </a:lnTo>
                              <a:lnTo>
                                <a:pt x="1499" y="244"/>
                              </a:lnTo>
                              <a:lnTo>
                                <a:pt x="1500" y="244"/>
                              </a:lnTo>
                              <a:lnTo>
                                <a:pt x="1503" y="244"/>
                              </a:lnTo>
                              <a:lnTo>
                                <a:pt x="1505" y="243"/>
                              </a:lnTo>
                              <a:lnTo>
                                <a:pt x="1507" y="243"/>
                              </a:lnTo>
                              <a:lnTo>
                                <a:pt x="1509" y="241"/>
                              </a:lnTo>
                              <a:lnTo>
                                <a:pt x="1512" y="241"/>
                              </a:lnTo>
                              <a:lnTo>
                                <a:pt x="1513" y="240"/>
                              </a:lnTo>
                              <a:lnTo>
                                <a:pt x="1516" y="240"/>
                              </a:lnTo>
                              <a:lnTo>
                                <a:pt x="1518" y="238"/>
                              </a:lnTo>
                              <a:lnTo>
                                <a:pt x="1519" y="238"/>
                              </a:lnTo>
                              <a:lnTo>
                                <a:pt x="1522" y="237"/>
                              </a:lnTo>
                              <a:lnTo>
                                <a:pt x="1523" y="236"/>
                              </a:lnTo>
                              <a:lnTo>
                                <a:pt x="1525" y="234"/>
                              </a:lnTo>
                              <a:lnTo>
                                <a:pt x="1526" y="234"/>
                              </a:lnTo>
                              <a:lnTo>
                                <a:pt x="1528" y="233"/>
                              </a:lnTo>
                              <a:lnTo>
                                <a:pt x="1529" y="231"/>
                              </a:lnTo>
                              <a:lnTo>
                                <a:pt x="1530" y="230"/>
                              </a:lnTo>
                              <a:lnTo>
                                <a:pt x="1533" y="228"/>
                              </a:lnTo>
                              <a:lnTo>
                                <a:pt x="1535" y="227"/>
                              </a:lnTo>
                              <a:lnTo>
                                <a:pt x="1536" y="225"/>
                              </a:lnTo>
                              <a:lnTo>
                                <a:pt x="1538" y="224"/>
                              </a:lnTo>
                              <a:lnTo>
                                <a:pt x="1539" y="223"/>
                              </a:lnTo>
                              <a:lnTo>
                                <a:pt x="1541" y="221"/>
                              </a:lnTo>
                              <a:lnTo>
                                <a:pt x="1541" y="220"/>
                              </a:lnTo>
                              <a:lnTo>
                                <a:pt x="1542" y="218"/>
                              </a:lnTo>
                              <a:lnTo>
                                <a:pt x="1543" y="217"/>
                              </a:lnTo>
                              <a:lnTo>
                                <a:pt x="1543" y="215"/>
                              </a:lnTo>
                              <a:lnTo>
                                <a:pt x="1545" y="214"/>
                              </a:lnTo>
                              <a:lnTo>
                                <a:pt x="1545" y="211"/>
                              </a:lnTo>
                              <a:lnTo>
                                <a:pt x="1546" y="210"/>
                              </a:lnTo>
                              <a:lnTo>
                                <a:pt x="1548" y="208"/>
                              </a:lnTo>
                              <a:lnTo>
                                <a:pt x="1548" y="207"/>
                              </a:lnTo>
                              <a:lnTo>
                                <a:pt x="1549" y="205"/>
                              </a:lnTo>
                              <a:lnTo>
                                <a:pt x="1549" y="204"/>
                              </a:lnTo>
                              <a:lnTo>
                                <a:pt x="1551" y="201"/>
                              </a:lnTo>
                              <a:lnTo>
                                <a:pt x="1551" y="200"/>
                              </a:lnTo>
                              <a:lnTo>
                                <a:pt x="1551" y="198"/>
                              </a:lnTo>
                              <a:lnTo>
                                <a:pt x="1551" y="195"/>
                              </a:lnTo>
                              <a:lnTo>
                                <a:pt x="1551" y="194"/>
                              </a:lnTo>
                              <a:lnTo>
                                <a:pt x="1551" y="192"/>
                              </a:lnTo>
                              <a:lnTo>
                                <a:pt x="1551" y="190"/>
                              </a:lnTo>
                              <a:lnTo>
                                <a:pt x="1551" y="188"/>
                              </a:lnTo>
                              <a:lnTo>
                                <a:pt x="1551" y="187"/>
                              </a:lnTo>
                              <a:lnTo>
                                <a:pt x="1551" y="185"/>
                              </a:lnTo>
                              <a:lnTo>
                                <a:pt x="1551" y="184"/>
                              </a:lnTo>
                              <a:lnTo>
                                <a:pt x="1551" y="181"/>
                              </a:lnTo>
                              <a:lnTo>
                                <a:pt x="1551" y="179"/>
                              </a:lnTo>
                              <a:lnTo>
                                <a:pt x="1549" y="178"/>
                              </a:lnTo>
                              <a:lnTo>
                                <a:pt x="1549" y="177"/>
                              </a:lnTo>
                              <a:lnTo>
                                <a:pt x="1549" y="175"/>
                              </a:lnTo>
                              <a:lnTo>
                                <a:pt x="1548" y="174"/>
                              </a:lnTo>
                              <a:lnTo>
                                <a:pt x="1548" y="172"/>
                              </a:lnTo>
                              <a:lnTo>
                                <a:pt x="1546" y="169"/>
                              </a:lnTo>
                              <a:lnTo>
                                <a:pt x="1545" y="168"/>
                              </a:lnTo>
                              <a:lnTo>
                                <a:pt x="1545" y="166"/>
                              </a:lnTo>
                              <a:lnTo>
                                <a:pt x="1543" y="165"/>
                              </a:lnTo>
                              <a:lnTo>
                                <a:pt x="1543" y="164"/>
                              </a:lnTo>
                              <a:lnTo>
                                <a:pt x="1542" y="162"/>
                              </a:lnTo>
                              <a:lnTo>
                                <a:pt x="1542" y="161"/>
                              </a:lnTo>
                              <a:lnTo>
                                <a:pt x="1541" y="159"/>
                              </a:lnTo>
                              <a:lnTo>
                                <a:pt x="1539" y="158"/>
                              </a:lnTo>
                              <a:lnTo>
                                <a:pt x="1538" y="156"/>
                              </a:lnTo>
                              <a:lnTo>
                                <a:pt x="1536" y="155"/>
                              </a:lnTo>
                              <a:lnTo>
                                <a:pt x="1535" y="154"/>
                              </a:lnTo>
                              <a:lnTo>
                                <a:pt x="1533" y="154"/>
                              </a:lnTo>
                              <a:lnTo>
                                <a:pt x="1533" y="152"/>
                              </a:lnTo>
                              <a:lnTo>
                                <a:pt x="1532" y="152"/>
                              </a:lnTo>
                              <a:lnTo>
                                <a:pt x="1532" y="151"/>
                              </a:lnTo>
                              <a:lnTo>
                                <a:pt x="1530" y="151"/>
                              </a:lnTo>
                              <a:lnTo>
                                <a:pt x="1529" y="149"/>
                              </a:lnTo>
                              <a:lnTo>
                                <a:pt x="1528" y="149"/>
                              </a:lnTo>
                              <a:lnTo>
                                <a:pt x="1526" y="148"/>
                              </a:lnTo>
                              <a:lnTo>
                                <a:pt x="1525" y="148"/>
                              </a:lnTo>
                              <a:lnTo>
                                <a:pt x="1523" y="146"/>
                              </a:lnTo>
                              <a:lnTo>
                                <a:pt x="1522" y="146"/>
                              </a:lnTo>
                              <a:lnTo>
                                <a:pt x="1520" y="145"/>
                              </a:lnTo>
                              <a:lnTo>
                                <a:pt x="1519" y="145"/>
                              </a:lnTo>
                              <a:lnTo>
                                <a:pt x="1518" y="145"/>
                              </a:lnTo>
                              <a:lnTo>
                                <a:pt x="1516" y="145"/>
                              </a:lnTo>
                              <a:lnTo>
                                <a:pt x="1515" y="145"/>
                              </a:lnTo>
                              <a:lnTo>
                                <a:pt x="1513" y="143"/>
                              </a:lnTo>
                              <a:lnTo>
                                <a:pt x="1512" y="143"/>
                              </a:lnTo>
                              <a:lnTo>
                                <a:pt x="1510" y="143"/>
                              </a:lnTo>
                              <a:lnTo>
                                <a:pt x="1509" y="142"/>
                              </a:lnTo>
                              <a:lnTo>
                                <a:pt x="1507" y="142"/>
                              </a:lnTo>
                              <a:lnTo>
                                <a:pt x="1506" y="141"/>
                              </a:lnTo>
                              <a:lnTo>
                                <a:pt x="1505" y="141"/>
                              </a:lnTo>
                              <a:lnTo>
                                <a:pt x="1503" y="141"/>
                              </a:lnTo>
                              <a:lnTo>
                                <a:pt x="1502" y="139"/>
                              </a:lnTo>
                              <a:lnTo>
                                <a:pt x="1500" y="139"/>
                              </a:lnTo>
                              <a:lnTo>
                                <a:pt x="1499" y="139"/>
                              </a:lnTo>
                              <a:lnTo>
                                <a:pt x="1497" y="139"/>
                              </a:lnTo>
                              <a:lnTo>
                                <a:pt x="1496" y="138"/>
                              </a:lnTo>
                              <a:lnTo>
                                <a:pt x="1495" y="138"/>
                              </a:lnTo>
                              <a:lnTo>
                                <a:pt x="1493" y="136"/>
                              </a:lnTo>
                              <a:lnTo>
                                <a:pt x="1492" y="136"/>
                              </a:lnTo>
                              <a:lnTo>
                                <a:pt x="1490" y="136"/>
                              </a:lnTo>
                              <a:lnTo>
                                <a:pt x="1487" y="136"/>
                              </a:lnTo>
                              <a:lnTo>
                                <a:pt x="1486" y="135"/>
                              </a:lnTo>
                              <a:lnTo>
                                <a:pt x="1485" y="135"/>
                              </a:lnTo>
                              <a:lnTo>
                                <a:pt x="1482" y="133"/>
                              </a:lnTo>
                              <a:lnTo>
                                <a:pt x="1480" y="133"/>
                              </a:lnTo>
                              <a:lnTo>
                                <a:pt x="1479" y="132"/>
                              </a:lnTo>
                              <a:lnTo>
                                <a:pt x="1477" y="132"/>
                              </a:lnTo>
                              <a:lnTo>
                                <a:pt x="1476" y="130"/>
                              </a:lnTo>
                              <a:lnTo>
                                <a:pt x="1474" y="130"/>
                              </a:lnTo>
                              <a:lnTo>
                                <a:pt x="1473" y="129"/>
                              </a:lnTo>
                              <a:lnTo>
                                <a:pt x="1472" y="128"/>
                              </a:lnTo>
                              <a:lnTo>
                                <a:pt x="1470" y="126"/>
                              </a:lnTo>
                              <a:lnTo>
                                <a:pt x="1469" y="125"/>
                              </a:lnTo>
                              <a:lnTo>
                                <a:pt x="1469" y="123"/>
                              </a:lnTo>
                              <a:lnTo>
                                <a:pt x="1469" y="122"/>
                              </a:lnTo>
                              <a:lnTo>
                                <a:pt x="1469" y="120"/>
                              </a:lnTo>
                              <a:lnTo>
                                <a:pt x="1467" y="119"/>
                              </a:lnTo>
                              <a:lnTo>
                                <a:pt x="1469" y="119"/>
                              </a:lnTo>
                              <a:lnTo>
                                <a:pt x="1469" y="118"/>
                              </a:lnTo>
                              <a:lnTo>
                                <a:pt x="1469" y="116"/>
                              </a:lnTo>
                              <a:lnTo>
                                <a:pt x="1469" y="115"/>
                              </a:lnTo>
                              <a:lnTo>
                                <a:pt x="1470" y="115"/>
                              </a:lnTo>
                              <a:lnTo>
                                <a:pt x="1470" y="113"/>
                              </a:lnTo>
                              <a:lnTo>
                                <a:pt x="1472" y="112"/>
                              </a:lnTo>
                              <a:lnTo>
                                <a:pt x="1472" y="110"/>
                              </a:lnTo>
                              <a:lnTo>
                                <a:pt x="1473" y="110"/>
                              </a:lnTo>
                              <a:lnTo>
                                <a:pt x="1474" y="110"/>
                              </a:lnTo>
                              <a:lnTo>
                                <a:pt x="1476" y="110"/>
                              </a:lnTo>
                              <a:lnTo>
                                <a:pt x="1477" y="109"/>
                              </a:lnTo>
                              <a:lnTo>
                                <a:pt x="1479" y="109"/>
                              </a:lnTo>
                              <a:lnTo>
                                <a:pt x="1480" y="109"/>
                              </a:lnTo>
                              <a:lnTo>
                                <a:pt x="1482" y="109"/>
                              </a:lnTo>
                              <a:lnTo>
                                <a:pt x="1483" y="109"/>
                              </a:lnTo>
                              <a:lnTo>
                                <a:pt x="1483" y="107"/>
                              </a:lnTo>
                              <a:lnTo>
                                <a:pt x="1485" y="109"/>
                              </a:lnTo>
                              <a:lnTo>
                                <a:pt x="1486" y="109"/>
                              </a:lnTo>
                              <a:lnTo>
                                <a:pt x="1487" y="109"/>
                              </a:lnTo>
                              <a:lnTo>
                                <a:pt x="1489" y="109"/>
                              </a:lnTo>
                              <a:lnTo>
                                <a:pt x="1490" y="109"/>
                              </a:lnTo>
                              <a:lnTo>
                                <a:pt x="1490" y="110"/>
                              </a:lnTo>
                              <a:lnTo>
                                <a:pt x="1492" y="110"/>
                              </a:lnTo>
                              <a:lnTo>
                                <a:pt x="1493" y="110"/>
                              </a:lnTo>
                              <a:lnTo>
                                <a:pt x="1495" y="112"/>
                              </a:lnTo>
                              <a:lnTo>
                                <a:pt x="1495" y="113"/>
                              </a:lnTo>
                              <a:lnTo>
                                <a:pt x="1496" y="115"/>
                              </a:lnTo>
                              <a:lnTo>
                                <a:pt x="1496" y="116"/>
                              </a:lnTo>
                              <a:lnTo>
                                <a:pt x="1496" y="118"/>
                              </a:lnTo>
                              <a:lnTo>
                                <a:pt x="1497" y="118"/>
                              </a:lnTo>
                              <a:lnTo>
                                <a:pt x="1497" y="119"/>
                              </a:lnTo>
                              <a:lnTo>
                                <a:pt x="1497" y="120"/>
                              </a:lnTo>
                              <a:lnTo>
                                <a:pt x="1545" y="120"/>
                              </a:lnTo>
                              <a:close/>
                              <a:moveTo>
                                <a:pt x="1632" y="18"/>
                              </a:moveTo>
                              <a:lnTo>
                                <a:pt x="1582" y="18"/>
                              </a:lnTo>
                              <a:lnTo>
                                <a:pt x="1582" y="73"/>
                              </a:lnTo>
                              <a:lnTo>
                                <a:pt x="1558" y="73"/>
                              </a:lnTo>
                              <a:lnTo>
                                <a:pt x="1558" y="112"/>
                              </a:lnTo>
                              <a:lnTo>
                                <a:pt x="1582" y="112"/>
                              </a:lnTo>
                              <a:lnTo>
                                <a:pt x="1582" y="240"/>
                              </a:lnTo>
                              <a:lnTo>
                                <a:pt x="1632" y="240"/>
                              </a:lnTo>
                              <a:lnTo>
                                <a:pt x="1632" y="112"/>
                              </a:lnTo>
                              <a:lnTo>
                                <a:pt x="1655" y="112"/>
                              </a:lnTo>
                              <a:lnTo>
                                <a:pt x="1655" y="73"/>
                              </a:lnTo>
                              <a:lnTo>
                                <a:pt x="1632" y="73"/>
                              </a:lnTo>
                              <a:lnTo>
                                <a:pt x="1632" y="18"/>
                              </a:lnTo>
                              <a:close/>
                              <a:moveTo>
                                <a:pt x="12" y="597"/>
                              </a:moveTo>
                              <a:lnTo>
                                <a:pt x="62" y="597"/>
                              </a:lnTo>
                              <a:lnTo>
                                <a:pt x="62" y="526"/>
                              </a:lnTo>
                              <a:lnTo>
                                <a:pt x="65" y="529"/>
                              </a:lnTo>
                              <a:lnTo>
                                <a:pt x="67" y="531"/>
                              </a:lnTo>
                              <a:lnTo>
                                <a:pt x="68" y="532"/>
                              </a:lnTo>
                              <a:lnTo>
                                <a:pt x="69" y="534"/>
                              </a:lnTo>
                              <a:lnTo>
                                <a:pt x="71" y="535"/>
                              </a:lnTo>
                              <a:lnTo>
                                <a:pt x="74" y="536"/>
                              </a:lnTo>
                              <a:lnTo>
                                <a:pt x="75" y="538"/>
                              </a:lnTo>
                              <a:lnTo>
                                <a:pt x="77" y="539"/>
                              </a:lnTo>
                              <a:lnTo>
                                <a:pt x="79" y="541"/>
                              </a:lnTo>
                              <a:lnTo>
                                <a:pt x="81" y="541"/>
                              </a:lnTo>
                              <a:lnTo>
                                <a:pt x="82" y="542"/>
                              </a:lnTo>
                              <a:lnTo>
                                <a:pt x="84" y="542"/>
                              </a:lnTo>
                              <a:lnTo>
                                <a:pt x="87" y="544"/>
                              </a:lnTo>
                              <a:lnTo>
                                <a:pt x="90" y="544"/>
                              </a:lnTo>
                              <a:lnTo>
                                <a:pt x="91" y="545"/>
                              </a:lnTo>
                              <a:lnTo>
                                <a:pt x="94" y="545"/>
                              </a:lnTo>
                              <a:lnTo>
                                <a:pt x="95" y="545"/>
                              </a:lnTo>
                              <a:lnTo>
                                <a:pt x="98" y="546"/>
                              </a:lnTo>
                              <a:lnTo>
                                <a:pt x="100" y="546"/>
                              </a:lnTo>
                              <a:lnTo>
                                <a:pt x="102" y="546"/>
                              </a:lnTo>
                              <a:lnTo>
                                <a:pt x="105" y="546"/>
                              </a:lnTo>
                              <a:lnTo>
                                <a:pt x="108" y="546"/>
                              </a:lnTo>
                              <a:lnTo>
                                <a:pt x="111" y="546"/>
                              </a:lnTo>
                              <a:lnTo>
                                <a:pt x="113" y="546"/>
                              </a:lnTo>
                              <a:lnTo>
                                <a:pt x="115" y="546"/>
                              </a:lnTo>
                              <a:lnTo>
                                <a:pt x="118" y="546"/>
                              </a:lnTo>
                              <a:lnTo>
                                <a:pt x="121" y="546"/>
                              </a:lnTo>
                              <a:lnTo>
                                <a:pt x="124" y="546"/>
                              </a:lnTo>
                              <a:lnTo>
                                <a:pt x="127" y="546"/>
                              </a:lnTo>
                              <a:lnTo>
                                <a:pt x="128" y="545"/>
                              </a:lnTo>
                              <a:lnTo>
                                <a:pt x="131" y="545"/>
                              </a:lnTo>
                              <a:lnTo>
                                <a:pt x="134" y="544"/>
                              </a:lnTo>
                              <a:lnTo>
                                <a:pt x="137" y="544"/>
                              </a:lnTo>
                              <a:lnTo>
                                <a:pt x="140" y="542"/>
                              </a:lnTo>
                              <a:lnTo>
                                <a:pt x="143" y="542"/>
                              </a:lnTo>
                              <a:lnTo>
                                <a:pt x="144" y="541"/>
                              </a:lnTo>
                              <a:lnTo>
                                <a:pt x="147" y="541"/>
                              </a:lnTo>
                              <a:lnTo>
                                <a:pt x="150" y="539"/>
                              </a:lnTo>
                              <a:lnTo>
                                <a:pt x="151" y="538"/>
                              </a:lnTo>
                              <a:lnTo>
                                <a:pt x="154" y="536"/>
                              </a:lnTo>
                              <a:lnTo>
                                <a:pt x="156" y="535"/>
                              </a:lnTo>
                              <a:lnTo>
                                <a:pt x="158" y="534"/>
                              </a:lnTo>
                              <a:lnTo>
                                <a:pt x="160" y="532"/>
                              </a:lnTo>
                              <a:lnTo>
                                <a:pt x="163" y="531"/>
                              </a:lnTo>
                              <a:lnTo>
                                <a:pt x="164" y="529"/>
                              </a:lnTo>
                              <a:lnTo>
                                <a:pt x="167" y="526"/>
                              </a:lnTo>
                              <a:lnTo>
                                <a:pt x="169" y="525"/>
                              </a:lnTo>
                              <a:lnTo>
                                <a:pt x="170" y="522"/>
                              </a:lnTo>
                              <a:lnTo>
                                <a:pt x="173" y="521"/>
                              </a:lnTo>
                              <a:lnTo>
                                <a:pt x="174" y="519"/>
                              </a:lnTo>
                              <a:lnTo>
                                <a:pt x="176" y="516"/>
                              </a:lnTo>
                              <a:lnTo>
                                <a:pt x="177" y="515"/>
                              </a:lnTo>
                              <a:lnTo>
                                <a:pt x="179" y="512"/>
                              </a:lnTo>
                              <a:lnTo>
                                <a:pt x="180" y="510"/>
                              </a:lnTo>
                              <a:lnTo>
                                <a:pt x="181" y="508"/>
                              </a:lnTo>
                              <a:lnTo>
                                <a:pt x="183" y="505"/>
                              </a:lnTo>
                              <a:lnTo>
                                <a:pt x="184" y="503"/>
                              </a:lnTo>
                              <a:lnTo>
                                <a:pt x="184" y="500"/>
                              </a:lnTo>
                              <a:lnTo>
                                <a:pt x="186" y="498"/>
                              </a:lnTo>
                              <a:lnTo>
                                <a:pt x="186" y="495"/>
                              </a:lnTo>
                              <a:lnTo>
                                <a:pt x="187" y="493"/>
                              </a:lnTo>
                              <a:lnTo>
                                <a:pt x="189" y="490"/>
                              </a:lnTo>
                              <a:lnTo>
                                <a:pt x="190" y="487"/>
                              </a:lnTo>
                              <a:lnTo>
                                <a:pt x="190" y="485"/>
                              </a:lnTo>
                              <a:lnTo>
                                <a:pt x="192" y="482"/>
                              </a:lnTo>
                              <a:lnTo>
                                <a:pt x="192" y="479"/>
                              </a:lnTo>
                              <a:lnTo>
                                <a:pt x="193" y="476"/>
                              </a:lnTo>
                              <a:lnTo>
                                <a:pt x="193" y="473"/>
                              </a:lnTo>
                              <a:lnTo>
                                <a:pt x="193" y="470"/>
                              </a:lnTo>
                              <a:lnTo>
                                <a:pt x="193" y="467"/>
                              </a:lnTo>
                              <a:lnTo>
                                <a:pt x="193" y="464"/>
                              </a:lnTo>
                              <a:lnTo>
                                <a:pt x="193" y="460"/>
                              </a:lnTo>
                              <a:lnTo>
                                <a:pt x="193" y="459"/>
                              </a:lnTo>
                              <a:lnTo>
                                <a:pt x="193" y="457"/>
                              </a:lnTo>
                              <a:lnTo>
                                <a:pt x="193" y="454"/>
                              </a:lnTo>
                              <a:lnTo>
                                <a:pt x="193" y="453"/>
                              </a:lnTo>
                              <a:lnTo>
                                <a:pt x="193" y="450"/>
                              </a:lnTo>
                              <a:lnTo>
                                <a:pt x="193" y="449"/>
                              </a:lnTo>
                              <a:lnTo>
                                <a:pt x="193" y="446"/>
                              </a:lnTo>
                              <a:lnTo>
                                <a:pt x="192" y="444"/>
                              </a:lnTo>
                              <a:lnTo>
                                <a:pt x="192" y="441"/>
                              </a:lnTo>
                              <a:lnTo>
                                <a:pt x="192" y="440"/>
                              </a:lnTo>
                              <a:lnTo>
                                <a:pt x="192" y="439"/>
                              </a:lnTo>
                              <a:lnTo>
                                <a:pt x="190" y="436"/>
                              </a:lnTo>
                              <a:lnTo>
                                <a:pt x="190" y="434"/>
                              </a:lnTo>
                              <a:lnTo>
                                <a:pt x="189" y="433"/>
                              </a:lnTo>
                              <a:lnTo>
                                <a:pt x="189" y="430"/>
                              </a:lnTo>
                              <a:lnTo>
                                <a:pt x="189" y="428"/>
                              </a:lnTo>
                              <a:lnTo>
                                <a:pt x="187" y="426"/>
                              </a:lnTo>
                              <a:lnTo>
                                <a:pt x="186" y="424"/>
                              </a:lnTo>
                              <a:lnTo>
                                <a:pt x="186" y="423"/>
                              </a:lnTo>
                              <a:lnTo>
                                <a:pt x="184" y="421"/>
                              </a:lnTo>
                              <a:lnTo>
                                <a:pt x="184" y="418"/>
                              </a:lnTo>
                              <a:lnTo>
                                <a:pt x="184" y="417"/>
                              </a:lnTo>
                              <a:lnTo>
                                <a:pt x="183" y="415"/>
                              </a:lnTo>
                              <a:lnTo>
                                <a:pt x="181" y="413"/>
                              </a:lnTo>
                              <a:lnTo>
                                <a:pt x="181" y="411"/>
                              </a:lnTo>
                              <a:lnTo>
                                <a:pt x="180" y="410"/>
                              </a:lnTo>
                              <a:lnTo>
                                <a:pt x="180" y="408"/>
                              </a:lnTo>
                              <a:lnTo>
                                <a:pt x="179" y="407"/>
                              </a:lnTo>
                              <a:lnTo>
                                <a:pt x="177" y="405"/>
                              </a:lnTo>
                              <a:lnTo>
                                <a:pt x="177" y="404"/>
                              </a:lnTo>
                              <a:lnTo>
                                <a:pt x="176" y="403"/>
                              </a:lnTo>
                              <a:lnTo>
                                <a:pt x="174" y="401"/>
                              </a:lnTo>
                              <a:lnTo>
                                <a:pt x="173" y="400"/>
                              </a:lnTo>
                              <a:lnTo>
                                <a:pt x="171" y="398"/>
                              </a:lnTo>
                              <a:lnTo>
                                <a:pt x="170" y="397"/>
                              </a:lnTo>
                              <a:lnTo>
                                <a:pt x="169" y="394"/>
                              </a:lnTo>
                              <a:lnTo>
                                <a:pt x="167" y="392"/>
                              </a:lnTo>
                              <a:lnTo>
                                <a:pt x="166" y="391"/>
                              </a:lnTo>
                              <a:lnTo>
                                <a:pt x="164" y="390"/>
                              </a:lnTo>
                              <a:lnTo>
                                <a:pt x="161" y="388"/>
                              </a:lnTo>
                              <a:lnTo>
                                <a:pt x="160" y="385"/>
                              </a:lnTo>
                              <a:lnTo>
                                <a:pt x="157" y="384"/>
                              </a:lnTo>
                              <a:lnTo>
                                <a:pt x="156" y="382"/>
                              </a:lnTo>
                              <a:lnTo>
                                <a:pt x="153" y="381"/>
                              </a:lnTo>
                              <a:lnTo>
                                <a:pt x="151" y="381"/>
                              </a:lnTo>
                              <a:lnTo>
                                <a:pt x="148" y="379"/>
                              </a:lnTo>
                              <a:lnTo>
                                <a:pt x="147" y="378"/>
                              </a:lnTo>
                              <a:lnTo>
                                <a:pt x="144" y="377"/>
                              </a:lnTo>
                              <a:lnTo>
                                <a:pt x="143" y="377"/>
                              </a:lnTo>
                              <a:lnTo>
                                <a:pt x="140" y="375"/>
                              </a:lnTo>
                              <a:lnTo>
                                <a:pt x="137" y="374"/>
                              </a:lnTo>
                              <a:lnTo>
                                <a:pt x="134" y="374"/>
                              </a:lnTo>
                              <a:lnTo>
                                <a:pt x="131" y="372"/>
                              </a:lnTo>
                              <a:lnTo>
                                <a:pt x="128" y="372"/>
                              </a:lnTo>
                              <a:lnTo>
                                <a:pt x="125" y="371"/>
                              </a:lnTo>
                              <a:lnTo>
                                <a:pt x="123" y="371"/>
                              </a:lnTo>
                              <a:lnTo>
                                <a:pt x="120" y="371"/>
                              </a:lnTo>
                              <a:lnTo>
                                <a:pt x="117" y="371"/>
                              </a:lnTo>
                              <a:lnTo>
                                <a:pt x="114" y="371"/>
                              </a:lnTo>
                              <a:lnTo>
                                <a:pt x="111" y="369"/>
                              </a:lnTo>
                              <a:lnTo>
                                <a:pt x="110" y="371"/>
                              </a:lnTo>
                              <a:lnTo>
                                <a:pt x="107" y="371"/>
                              </a:lnTo>
                              <a:lnTo>
                                <a:pt x="104" y="371"/>
                              </a:lnTo>
                              <a:lnTo>
                                <a:pt x="101" y="371"/>
                              </a:lnTo>
                              <a:lnTo>
                                <a:pt x="98" y="371"/>
                              </a:lnTo>
                              <a:lnTo>
                                <a:pt x="95" y="372"/>
                              </a:lnTo>
                              <a:lnTo>
                                <a:pt x="94" y="372"/>
                              </a:lnTo>
                              <a:lnTo>
                                <a:pt x="91" y="374"/>
                              </a:lnTo>
                              <a:lnTo>
                                <a:pt x="88" y="374"/>
                              </a:lnTo>
                              <a:lnTo>
                                <a:pt x="87" y="375"/>
                              </a:lnTo>
                              <a:lnTo>
                                <a:pt x="84" y="375"/>
                              </a:lnTo>
                              <a:lnTo>
                                <a:pt x="81" y="375"/>
                              </a:lnTo>
                              <a:lnTo>
                                <a:pt x="79" y="377"/>
                              </a:lnTo>
                              <a:lnTo>
                                <a:pt x="78" y="378"/>
                              </a:lnTo>
                              <a:lnTo>
                                <a:pt x="75" y="379"/>
                              </a:lnTo>
                              <a:lnTo>
                                <a:pt x="74" y="381"/>
                              </a:lnTo>
                              <a:lnTo>
                                <a:pt x="72" y="382"/>
                              </a:lnTo>
                              <a:lnTo>
                                <a:pt x="69" y="384"/>
                              </a:lnTo>
                              <a:lnTo>
                                <a:pt x="68" y="385"/>
                              </a:lnTo>
                              <a:lnTo>
                                <a:pt x="67" y="387"/>
                              </a:lnTo>
                              <a:lnTo>
                                <a:pt x="65" y="388"/>
                              </a:lnTo>
                              <a:lnTo>
                                <a:pt x="64" y="391"/>
                              </a:lnTo>
                              <a:lnTo>
                                <a:pt x="62" y="392"/>
                              </a:lnTo>
                              <a:lnTo>
                                <a:pt x="59" y="394"/>
                              </a:lnTo>
                              <a:lnTo>
                                <a:pt x="59" y="375"/>
                              </a:lnTo>
                              <a:lnTo>
                                <a:pt x="12" y="375"/>
                              </a:lnTo>
                              <a:lnTo>
                                <a:pt x="12" y="597"/>
                              </a:lnTo>
                              <a:close/>
                              <a:moveTo>
                                <a:pt x="101" y="417"/>
                              </a:moveTo>
                              <a:lnTo>
                                <a:pt x="104" y="418"/>
                              </a:lnTo>
                              <a:lnTo>
                                <a:pt x="105" y="418"/>
                              </a:lnTo>
                              <a:lnTo>
                                <a:pt x="108" y="418"/>
                              </a:lnTo>
                              <a:lnTo>
                                <a:pt x="110" y="418"/>
                              </a:lnTo>
                              <a:lnTo>
                                <a:pt x="111" y="418"/>
                              </a:lnTo>
                              <a:lnTo>
                                <a:pt x="114" y="418"/>
                              </a:lnTo>
                              <a:lnTo>
                                <a:pt x="115" y="420"/>
                              </a:lnTo>
                              <a:lnTo>
                                <a:pt x="117" y="420"/>
                              </a:lnTo>
                              <a:lnTo>
                                <a:pt x="118" y="421"/>
                              </a:lnTo>
                              <a:lnTo>
                                <a:pt x="120" y="421"/>
                              </a:lnTo>
                              <a:lnTo>
                                <a:pt x="121" y="423"/>
                              </a:lnTo>
                              <a:lnTo>
                                <a:pt x="123" y="423"/>
                              </a:lnTo>
                              <a:lnTo>
                                <a:pt x="124" y="424"/>
                              </a:lnTo>
                              <a:lnTo>
                                <a:pt x="125" y="426"/>
                              </a:lnTo>
                              <a:lnTo>
                                <a:pt x="127" y="426"/>
                              </a:lnTo>
                              <a:lnTo>
                                <a:pt x="128" y="427"/>
                              </a:lnTo>
                              <a:lnTo>
                                <a:pt x="130" y="428"/>
                              </a:lnTo>
                              <a:lnTo>
                                <a:pt x="131" y="430"/>
                              </a:lnTo>
                              <a:lnTo>
                                <a:pt x="133" y="431"/>
                              </a:lnTo>
                              <a:lnTo>
                                <a:pt x="134" y="433"/>
                              </a:lnTo>
                              <a:lnTo>
                                <a:pt x="135" y="434"/>
                              </a:lnTo>
                              <a:lnTo>
                                <a:pt x="135" y="436"/>
                              </a:lnTo>
                              <a:lnTo>
                                <a:pt x="137" y="437"/>
                              </a:lnTo>
                              <a:lnTo>
                                <a:pt x="138" y="440"/>
                              </a:lnTo>
                              <a:lnTo>
                                <a:pt x="140" y="441"/>
                              </a:lnTo>
                              <a:lnTo>
                                <a:pt x="140" y="443"/>
                              </a:lnTo>
                              <a:lnTo>
                                <a:pt x="141" y="444"/>
                              </a:lnTo>
                              <a:lnTo>
                                <a:pt x="141" y="446"/>
                              </a:lnTo>
                              <a:lnTo>
                                <a:pt x="143" y="447"/>
                              </a:lnTo>
                              <a:lnTo>
                                <a:pt x="143" y="450"/>
                              </a:lnTo>
                              <a:lnTo>
                                <a:pt x="143" y="451"/>
                              </a:lnTo>
                              <a:lnTo>
                                <a:pt x="143" y="453"/>
                              </a:lnTo>
                              <a:lnTo>
                                <a:pt x="143" y="456"/>
                              </a:lnTo>
                              <a:lnTo>
                                <a:pt x="143" y="457"/>
                              </a:lnTo>
                              <a:lnTo>
                                <a:pt x="143" y="459"/>
                              </a:lnTo>
                              <a:lnTo>
                                <a:pt x="143" y="462"/>
                              </a:lnTo>
                              <a:lnTo>
                                <a:pt x="143" y="463"/>
                              </a:lnTo>
                              <a:lnTo>
                                <a:pt x="143" y="464"/>
                              </a:lnTo>
                              <a:lnTo>
                                <a:pt x="143" y="467"/>
                              </a:lnTo>
                              <a:lnTo>
                                <a:pt x="143" y="469"/>
                              </a:lnTo>
                              <a:lnTo>
                                <a:pt x="143" y="470"/>
                              </a:lnTo>
                              <a:lnTo>
                                <a:pt x="141" y="472"/>
                              </a:lnTo>
                              <a:lnTo>
                                <a:pt x="141" y="473"/>
                              </a:lnTo>
                              <a:lnTo>
                                <a:pt x="140" y="476"/>
                              </a:lnTo>
                              <a:lnTo>
                                <a:pt x="140" y="477"/>
                              </a:lnTo>
                              <a:lnTo>
                                <a:pt x="138" y="479"/>
                              </a:lnTo>
                              <a:lnTo>
                                <a:pt x="137" y="480"/>
                              </a:lnTo>
                              <a:lnTo>
                                <a:pt x="137" y="482"/>
                              </a:lnTo>
                              <a:lnTo>
                                <a:pt x="135" y="483"/>
                              </a:lnTo>
                              <a:lnTo>
                                <a:pt x="135" y="485"/>
                              </a:lnTo>
                              <a:lnTo>
                                <a:pt x="134" y="486"/>
                              </a:lnTo>
                              <a:lnTo>
                                <a:pt x="133" y="487"/>
                              </a:lnTo>
                              <a:lnTo>
                                <a:pt x="131" y="489"/>
                              </a:lnTo>
                              <a:lnTo>
                                <a:pt x="130" y="490"/>
                              </a:lnTo>
                              <a:lnTo>
                                <a:pt x="128" y="490"/>
                              </a:lnTo>
                              <a:lnTo>
                                <a:pt x="127" y="492"/>
                              </a:lnTo>
                              <a:lnTo>
                                <a:pt x="125" y="493"/>
                              </a:lnTo>
                              <a:lnTo>
                                <a:pt x="124" y="495"/>
                              </a:lnTo>
                              <a:lnTo>
                                <a:pt x="123" y="495"/>
                              </a:lnTo>
                              <a:lnTo>
                                <a:pt x="121" y="496"/>
                              </a:lnTo>
                              <a:lnTo>
                                <a:pt x="120" y="498"/>
                              </a:lnTo>
                              <a:lnTo>
                                <a:pt x="118" y="498"/>
                              </a:lnTo>
                              <a:lnTo>
                                <a:pt x="117" y="499"/>
                              </a:lnTo>
                              <a:lnTo>
                                <a:pt x="115" y="499"/>
                              </a:lnTo>
                              <a:lnTo>
                                <a:pt x="114" y="500"/>
                              </a:lnTo>
                              <a:lnTo>
                                <a:pt x="111" y="500"/>
                              </a:lnTo>
                              <a:lnTo>
                                <a:pt x="110" y="500"/>
                              </a:lnTo>
                              <a:lnTo>
                                <a:pt x="108" y="500"/>
                              </a:lnTo>
                              <a:lnTo>
                                <a:pt x="105" y="500"/>
                              </a:lnTo>
                              <a:lnTo>
                                <a:pt x="104" y="500"/>
                              </a:lnTo>
                              <a:lnTo>
                                <a:pt x="101" y="500"/>
                              </a:lnTo>
                              <a:lnTo>
                                <a:pt x="100" y="500"/>
                              </a:lnTo>
                              <a:lnTo>
                                <a:pt x="98" y="500"/>
                              </a:lnTo>
                              <a:lnTo>
                                <a:pt x="97" y="500"/>
                              </a:lnTo>
                              <a:lnTo>
                                <a:pt x="95" y="500"/>
                              </a:lnTo>
                              <a:lnTo>
                                <a:pt x="92" y="500"/>
                              </a:lnTo>
                              <a:lnTo>
                                <a:pt x="91" y="500"/>
                              </a:lnTo>
                              <a:lnTo>
                                <a:pt x="90" y="499"/>
                              </a:lnTo>
                              <a:lnTo>
                                <a:pt x="88" y="499"/>
                              </a:lnTo>
                              <a:lnTo>
                                <a:pt x="87" y="498"/>
                              </a:lnTo>
                              <a:lnTo>
                                <a:pt x="85" y="498"/>
                              </a:lnTo>
                              <a:lnTo>
                                <a:pt x="84" y="496"/>
                              </a:lnTo>
                              <a:lnTo>
                                <a:pt x="81" y="495"/>
                              </a:lnTo>
                              <a:lnTo>
                                <a:pt x="79" y="495"/>
                              </a:lnTo>
                              <a:lnTo>
                                <a:pt x="78" y="493"/>
                              </a:lnTo>
                              <a:lnTo>
                                <a:pt x="77" y="492"/>
                              </a:lnTo>
                              <a:lnTo>
                                <a:pt x="75" y="490"/>
                              </a:lnTo>
                              <a:lnTo>
                                <a:pt x="74" y="490"/>
                              </a:lnTo>
                              <a:lnTo>
                                <a:pt x="72" y="489"/>
                              </a:lnTo>
                              <a:lnTo>
                                <a:pt x="71" y="487"/>
                              </a:lnTo>
                              <a:lnTo>
                                <a:pt x="71" y="486"/>
                              </a:lnTo>
                              <a:lnTo>
                                <a:pt x="69" y="485"/>
                              </a:lnTo>
                              <a:lnTo>
                                <a:pt x="68" y="483"/>
                              </a:lnTo>
                              <a:lnTo>
                                <a:pt x="67" y="482"/>
                              </a:lnTo>
                              <a:lnTo>
                                <a:pt x="65" y="480"/>
                              </a:lnTo>
                              <a:lnTo>
                                <a:pt x="65" y="479"/>
                              </a:lnTo>
                              <a:lnTo>
                                <a:pt x="65" y="477"/>
                              </a:lnTo>
                              <a:lnTo>
                                <a:pt x="64" y="476"/>
                              </a:lnTo>
                              <a:lnTo>
                                <a:pt x="64" y="474"/>
                              </a:lnTo>
                              <a:lnTo>
                                <a:pt x="62" y="472"/>
                              </a:lnTo>
                              <a:lnTo>
                                <a:pt x="62" y="470"/>
                              </a:lnTo>
                              <a:lnTo>
                                <a:pt x="61" y="469"/>
                              </a:lnTo>
                              <a:lnTo>
                                <a:pt x="61" y="466"/>
                              </a:lnTo>
                              <a:lnTo>
                                <a:pt x="61" y="464"/>
                              </a:lnTo>
                              <a:lnTo>
                                <a:pt x="61" y="463"/>
                              </a:lnTo>
                              <a:lnTo>
                                <a:pt x="61" y="462"/>
                              </a:lnTo>
                              <a:lnTo>
                                <a:pt x="59" y="459"/>
                              </a:lnTo>
                              <a:lnTo>
                                <a:pt x="61" y="459"/>
                              </a:lnTo>
                              <a:lnTo>
                                <a:pt x="61" y="457"/>
                              </a:lnTo>
                              <a:lnTo>
                                <a:pt x="61" y="456"/>
                              </a:lnTo>
                              <a:lnTo>
                                <a:pt x="61" y="454"/>
                              </a:lnTo>
                              <a:lnTo>
                                <a:pt x="61" y="453"/>
                              </a:lnTo>
                              <a:lnTo>
                                <a:pt x="61" y="451"/>
                              </a:lnTo>
                              <a:lnTo>
                                <a:pt x="61" y="450"/>
                              </a:lnTo>
                              <a:lnTo>
                                <a:pt x="61" y="449"/>
                              </a:lnTo>
                              <a:lnTo>
                                <a:pt x="62" y="449"/>
                              </a:lnTo>
                              <a:lnTo>
                                <a:pt x="62" y="447"/>
                              </a:lnTo>
                              <a:lnTo>
                                <a:pt x="62" y="446"/>
                              </a:lnTo>
                              <a:lnTo>
                                <a:pt x="64" y="446"/>
                              </a:lnTo>
                              <a:lnTo>
                                <a:pt x="64" y="444"/>
                              </a:lnTo>
                              <a:lnTo>
                                <a:pt x="64" y="443"/>
                              </a:lnTo>
                              <a:lnTo>
                                <a:pt x="65" y="441"/>
                              </a:lnTo>
                              <a:lnTo>
                                <a:pt x="65" y="440"/>
                              </a:lnTo>
                              <a:lnTo>
                                <a:pt x="65" y="439"/>
                              </a:lnTo>
                              <a:lnTo>
                                <a:pt x="67" y="439"/>
                              </a:lnTo>
                              <a:lnTo>
                                <a:pt x="67" y="437"/>
                              </a:lnTo>
                              <a:lnTo>
                                <a:pt x="67" y="436"/>
                              </a:lnTo>
                              <a:lnTo>
                                <a:pt x="68" y="436"/>
                              </a:lnTo>
                              <a:lnTo>
                                <a:pt x="68" y="434"/>
                              </a:lnTo>
                              <a:lnTo>
                                <a:pt x="69" y="433"/>
                              </a:lnTo>
                              <a:lnTo>
                                <a:pt x="71" y="431"/>
                              </a:lnTo>
                              <a:lnTo>
                                <a:pt x="71" y="430"/>
                              </a:lnTo>
                              <a:lnTo>
                                <a:pt x="72" y="430"/>
                              </a:lnTo>
                              <a:lnTo>
                                <a:pt x="74" y="428"/>
                              </a:lnTo>
                              <a:lnTo>
                                <a:pt x="75" y="427"/>
                              </a:lnTo>
                              <a:lnTo>
                                <a:pt x="77" y="426"/>
                              </a:lnTo>
                              <a:lnTo>
                                <a:pt x="77" y="424"/>
                              </a:lnTo>
                              <a:lnTo>
                                <a:pt x="78" y="424"/>
                              </a:lnTo>
                              <a:lnTo>
                                <a:pt x="79" y="423"/>
                              </a:lnTo>
                              <a:lnTo>
                                <a:pt x="81" y="423"/>
                              </a:lnTo>
                              <a:lnTo>
                                <a:pt x="82" y="421"/>
                              </a:lnTo>
                              <a:lnTo>
                                <a:pt x="84" y="421"/>
                              </a:lnTo>
                              <a:lnTo>
                                <a:pt x="85" y="421"/>
                              </a:lnTo>
                              <a:lnTo>
                                <a:pt x="85" y="420"/>
                              </a:lnTo>
                              <a:lnTo>
                                <a:pt x="87" y="420"/>
                              </a:lnTo>
                              <a:lnTo>
                                <a:pt x="88" y="420"/>
                              </a:lnTo>
                              <a:lnTo>
                                <a:pt x="90" y="418"/>
                              </a:lnTo>
                              <a:lnTo>
                                <a:pt x="91" y="418"/>
                              </a:lnTo>
                              <a:lnTo>
                                <a:pt x="92" y="418"/>
                              </a:lnTo>
                              <a:lnTo>
                                <a:pt x="94" y="418"/>
                              </a:lnTo>
                              <a:lnTo>
                                <a:pt x="95" y="418"/>
                              </a:lnTo>
                              <a:lnTo>
                                <a:pt x="97" y="418"/>
                              </a:lnTo>
                              <a:lnTo>
                                <a:pt x="98" y="418"/>
                              </a:lnTo>
                              <a:lnTo>
                                <a:pt x="100" y="418"/>
                              </a:lnTo>
                              <a:lnTo>
                                <a:pt x="101" y="418"/>
                              </a:lnTo>
                              <a:lnTo>
                                <a:pt x="101" y="417"/>
                              </a:lnTo>
                              <a:close/>
                              <a:moveTo>
                                <a:pt x="219" y="541"/>
                              </a:moveTo>
                              <a:lnTo>
                                <a:pt x="268" y="541"/>
                              </a:lnTo>
                              <a:lnTo>
                                <a:pt x="268" y="450"/>
                              </a:lnTo>
                              <a:lnTo>
                                <a:pt x="269" y="449"/>
                              </a:lnTo>
                              <a:lnTo>
                                <a:pt x="269" y="447"/>
                              </a:lnTo>
                              <a:lnTo>
                                <a:pt x="269" y="446"/>
                              </a:lnTo>
                              <a:lnTo>
                                <a:pt x="269" y="444"/>
                              </a:lnTo>
                              <a:lnTo>
                                <a:pt x="269" y="443"/>
                              </a:lnTo>
                              <a:lnTo>
                                <a:pt x="269" y="441"/>
                              </a:lnTo>
                              <a:lnTo>
                                <a:pt x="271" y="440"/>
                              </a:lnTo>
                              <a:lnTo>
                                <a:pt x="271" y="439"/>
                              </a:lnTo>
                              <a:lnTo>
                                <a:pt x="271" y="437"/>
                              </a:lnTo>
                              <a:lnTo>
                                <a:pt x="272" y="436"/>
                              </a:lnTo>
                              <a:lnTo>
                                <a:pt x="272" y="434"/>
                              </a:lnTo>
                              <a:lnTo>
                                <a:pt x="272" y="433"/>
                              </a:lnTo>
                              <a:lnTo>
                                <a:pt x="273" y="433"/>
                              </a:lnTo>
                              <a:lnTo>
                                <a:pt x="275" y="431"/>
                              </a:lnTo>
                              <a:lnTo>
                                <a:pt x="275" y="430"/>
                              </a:lnTo>
                              <a:lnTo>
                                <a:pt x="276" y="430"/>
                              </a:lnTo>
                              <a:lnTo>
                                <a:pt x="276" y="428"/>
                              </a:lnTo>
                              <a:lnTo>
                                <a:pt x="278" y="428"/>
                              </a:lnTo>
                              <a:lnTo>
                                <a:pt x="279" y="427"/>
                              </a:lnTo>
                              <a:lnTo>
                                <a:pt x="281" y="427"/>
                              </a:lnTo>
                              <a:lnTo>
                                <a:pt x="281" y="426"/>
                              </a:lnTo>
                              <a:lnTo>
                                <a:pt x="282" y="426"/>
                              </a:lnTo>
                              <a:lnTo>
                                <a:pt x="283" y="424"/>
                              </a:lnTo>
                              <a:lnTo>
                                <a:pt x="283" y="423"/>
                              </a:lnTo>
                              <a:lnTo>
                                <a:pt x="286" y="423"/>
                              </a:lnTo>
                              <a:lnTo>
                                <a:pt x="288" y="423"/>
                              </a:lnTo>
                              <a:lnTo>
                                <a:pt x="289" y="423"/>
                              </a:lnTo>
                              <a:lnTo>
                                <a:pt x="292" y="423"/>
                              </a:lnTo>
                              <a:lnTo>
                                <a:pt x="294" y="421"/>
                              </a:lnTo>
                              <a:lnTo>
                                <a:pt x="295" y="421"/>
                              </a:lnTo>
                              <a:lnTo>
                                <a:pt x="296" y="421"/>
                              </a:lnTo>
                              <a:lnTo>
                                <a:pt x="299" y="421"/>
                              </a:lnTo>
                              <a:lnTo>
                                <a:pt x="301" y="421"/>
                              </a:lnTo>
                              <a:lnTo>
                                <a:pt x="304" y="421"/>
                              </a:lnTo>
                              <a:lnTo>
                                <a:pt x="305" y="421"/>
                              </a:lnTo>
                              <a:lnTo>
                                <a:pt x="306" y="420"/>
                              </a:lnTo>
                              <a:lnTo>
                                <a:pt x="306" y="369"/>
                              </a:lnTo>
                              <a:lnTo>
                                <a:pt x="305" y="369"/>
                              </a:lnTo>
                              <a:lnTo>
                                <a:pt x="305" y="371"/>
                              </a:lnTo>
                              <a:lnTo>
                                <a:pt x="305" y="369"/>
                              </a:lnTo>
                              <a:lnTo>
                                <a:pt x="304" y="371"/>
                              </a:lnTo>
                              <a:lnTo>
                                <a:pt x="302" y="369"/>
                              </a:lnTo>
                              <a:lnTo>
                                <a:pt x="302" y="371"/>
                              </a:lnTo>
                              <a:lnTo>
                                <a:pt x="302" y="369"/>
                              </a:lnTo>
                              <a:lnTo>
                                <a:pt x="301" y="369"/>
                              </a:lnTo>
                              <a:lnTo>
                                <a:pt x="301" y="371"/>
                              </a:lnTo>
                              <a:lnTo>
                                <a:pt x="301" y="369"/>
                              </a:lnTo>
                              <a:lnTo>
                                <a:pt x="299" y="369"/>
                              </a:lnTo>
                              <a:lnTo>
                                <a:pt x="299" y="371"/>
                              </a:lnTo>
                              <a:lnTo>
                                <a:pt x="298" y="371"/>
                              </a:lnTo>
                              <a:lnTo>
                                <a:pt x="296" y="371"/>
                              </a:lnTo>
                              <a:lnTo>
                                <a:pt x="295" y="371"/>
                              </a:lnTo>
                              <a:lnTo>
                                <a:pt x="295" y="372"/>
                              </a:lnTo>
                              <a:lnTo>
                                <a:pt x="294" y="372"/>
                              </a:lnTo>
                              <a:lnTo>
                                <a:pt x="292" y="372"/>
                              </a:lnTo>
                              <a:lnTo>
                                <a:pt x="291" y="372"/>
                              </a:lnTo>
                              <a:lnTo>
                                <a:pt x="291" y="374"/>
                              </a:lnTo>
                              <a:lnTo>
                                <a:pt x="289" y="374"/>
                              </a:lnTo>
                              <a:lnTo>
                                <a:pt x="288" y="374"/>
                              </a:lnTo>
                              <a:lnTo>
                                <a:pt x="286" y="375"/>
                              </a:lnTo>
                              <a:lnTo>
                                <a:pt x="285" y="375"/>
                              </a:lnTo>
                              <a:lnTo>
                                <a:pt x="283" y="375"/>
                              </a:lnTo>
                              <a:lnTo>
                                <a:pt x="283" y="377"/>
                              </a:lnTo>
                              <a:lnTo>
                                <a:pt x="282" y="377"/>
                              </a:lnTo>
                              <a:lnTo>
                                <a:pt x="281" y="378"/>
                              </a:lnTo>
                              <a:lnTo>
                                <a:pt x="279" y="378"/>
                              </a:lnTo>
                              <a:lnTo>
                                <a:pt x="278" y="378"/>
                              </a:lnTo>
                              <a:lnTo>
                                <a:pt x="276" y="378"/>
                              </a:lnTo>
                              <a:lnTo>
                                <a:pt x="276" y="379"/>
                              </a:lnTo>
                              <a:lnTo>
                                <a:pt x="276" y="381"/>
                              </a:lnTo>
                              <a:lnTo>
                                <a:pt x="275" y="381"/>
                              </a:lnTo>
                              <a:lnTo>
                                <a:pt x="275" y="382"/>
                              </a:lnTo>
                              <a:lnTo>
                                <a:pt x="273" y="384"/>
                              </a:lnTo>
                              <a:lnTo>
                                <a:pt x="272" y="385"/>
                              </a:lnTo>
                              <a:lnTo>
                                <a:pt x="271" y="385"/>
                              </a:lnTo>
                              <a:lnTo>
                                <a:pt x="271" y="387"/>
                              </a:lnTo>
                              <a:lnTo>
                                <a:pt x="269" y="388"/>
                              </a:lnTo>
                              <a:lnTo>
                                <a:pt x="269" y="390"/>
                              </a:lnTo>
                              <a:lnTo>
                                <a:pt x="268" y="391"/>
                              </a:lnTo>
                              <a:lnTo>
                                <a:pt x="266" y="392"/>
                              </a:lnTo>
                              <a:lnTo>
                                <a:pt x="265" y="392"/>
                              </a:lnTo>
                              <a:lnTo>
                                <a:pt x="265" y="375"/>
                              </a:lnTo>
                              <a:lnTo>
                                <a:pt x="219" y="375"/>
                              </a:lnTo>
                              <a:lnTo>
                                <a:pt x="219" y="541"/>
                              </a:lnTo>
                              <a:close/>
                              <a:moveTo>
                                <a:pt x="408" y="369"/>
                              </a:moveTo>
                              <a:lnTo>
                                <a:pt x="407" y="371"/>
                              </a:lnTo>
                              <a:lnTo>
                                <a:pt x="406" y="371"/>
                              </a:lnTo>
                              <a:lnTo>
                                <a:pt x="403" y="371"/>
                              </a:lnTo>
                              <a:lnTo>
                                <a:pt x="401" y="371"/>
                              </a:lnTo>
                              <a:lnTo>
                                <a:pt x="398" y="371"/>
                              </a:lnTo>
                              <a:lnTo>
                                <a:pt x="397" y="371"/>
                              </a:lnTo>
                              <a:lnTo>
                                <a:pt x="394" y="371"/>
                              </a:lnTo>
                              <a:lnTo>
                                <a:pt x="393" y="372"/>
                              </a:lnTo>
                              <a:lnTo>
                                <a:pt x="390" y="372"/>
                              </a:lnTo>
                              <a:lnTo>
                                <a:pt x="388" y="372"/>
                              </a:lnTo>
                              <a:lnTo>
                                <a:pt x="387" y="372"/>
                              </a:lnTo>
                              <a:lnTo>
                                <a:pt x="384" y="372"/>
                              </a:lnTo>
                              <a:lnTo>
                                <a:pt x="383" y="374"/>
                              </a:lnTo>
                              <a:lnTo>
                                <a:pt x="381" y="374"/>
                              </a:lnTo>
                              <a:lnTo>
                                <a:pt x="378" y="375"/>
                              </a:lnTo>
                              <a:lnTo>
                                <a:pt x="377" y="377"/>
                              </a:lnTo>
                              <a:lnTo>
                                <a:pt x="375" y="377"/>
                              </a:lnTo>
                              <a:lnTo>
                                <a:pt x="373" y="377"/>
                              </a:lnTo>
                              <a:lnTo>
                                <a:pt x="371" y="378"/>
                              </a:lnTo>
                              <a:lnTo>
                                <a:pt x="370" y="378"/>
                              </a:lnTo>
                              <a:lnTo>
                                <a:pt x="368" y="379"/>
                              </a:lnTo>
                              <a:lnTo>
                                <a:pt x="367" y="381"/>
                              </a:lnTo>
                              <a:lnTo>
                                <a:pt x="365" y="381"/>
                              </a:lnTo>
                              <a:lnTo>
                                <a:pt x="362" y="381"/>
                              </a:lnTo>
                              <a:lnTo>
                                <a:pt x="361" y="382"/>
                              </a:lnTo>
                              <a:lnTo>
                                <a:pt x="360" y="384"/>
                              </a:lnTo>
                              <a:lnTo>
                                <a:pt x="358" y="385"/>
                              </a:lnTo>
                              <a:lnTo>
                                <a:pt x="357" y="387"/>
                              </a:lnTo>
                              <a:lnTo>
                                <a:pt x="355" y="387"/>
                              </a:lnTo>
                              <a:lnTo>
                                <a:pt x="354" y="388"/>
                              </a:lnTo>
                              <a:lnTo>
                                <a:pt x="352" y="390"/>
                              </a:lnTo>
                              <a:lnTo>
                                <a:pt x="351" y="391"/>
                              </a:lnTo>
                              <a:lnTo>
                                <a:pt x="350" y="392"/>
                              </a:lnTo>
                              <a:lnTo>
                                <a:pt x="348" y="394"/>
                              </a:lnTo>
                              <a:lnTo>
                                <a:pt x="347" y="395"/>
                              </a:lnTo>
                              <a:lnTo>
                                <a:pt x="344" y="395"/>
                              </a:lnTo>
                              <a:lnTo>
                                <a:pt x="344" y="397"/>
                              </a:lnTo>
                              <a:lnTo>
                                <a:pt x="342" y="398"/>
                              </a:lnTo>
                              <a:lnTo>
                                <a:pt x="341" y="400"/>
                              </a:lnTo>
                              <a:lnTo>
                                <a:pt x="339" y="401"/>
                              </a:lnTo>
                              <a:lnTo>
                                <a:pt x="338" y="403"/>
                              </a:lnTo>
                              <a:lnTo>
                                <a:pt x="338" y="404"/>
                              </a:lnTo>
                              <a:lnTo>
                                <a:pt x="337" y="405"/>
                              </a:lnTo>
                              <a:lnTo>
                                <a:pt x="335" y="407"/>
                              </a:lnTo>
                              <a:lnTo>
                                <a:pt x="334" y="408"/>
                              </a:lnTo>
                              <a:lnTo>
                                <a:pt x="334" y="410"/>
                              </a:lnTo>
                              <a:lnTo>
                                <a:pt x="332" y="411"/>
                              </a:lnTo>
                              <a:lnTo>
                                <a:pt x="331" y="413"/>
                              </a:lnTo>
                              <a:lnTo>
                                <a:pt x="331" y="415"/>
                              </a:lnTo>
                              <a:lnTo>
                                <a:pt x="329" y="417"/>
                              </a:lnTo>
                              <a:lnTo>
                                <a:pt x="328" y="418"/>
                              </a:lnTo>
                              <a:lnTo>
                                <a:pt x="328" y="421"/>
                              </a:lnTo>
                              <a:lnTo>
                                <a:pt x="327" y="423"/>
                              </a:lnTo>
                              <a:lnTo>
                                <a:pt x="327" y="424"/>
                              </a:lnTo>
                              <a:lnTo>
                                <a:pt x="325" y="426"/>
                              </a:lnTo>
                              <a:lnTo>
                                <a:pt x="325" y="427"/>
                              </a:lnTo>
                              <a:lnTo>
                                <a:pt x="324" y="430"/>
                              </a:lnTo>
                              <a:lnTo>
                                <a:pt x="324" y="431"/>
                              </a:lnTo>
                              <a:lnTo>
                                <a:pt x="322" y="433"/>
                              </a:lnTo>
                              <a:lnTo>
                                <a:pt x="321" y="434"/>
                              </a:lnTo>
                              <a:lnTo>
                                <a:pt x="321" y="437"/>
                              </a:lnTo>
                              <a:lnTo>
                                <a:pt x="321" y="439"/>
                              </a:lnTo>
                              <a:lnTo>
                                <a:pt x="321" y="441"/>
                              </a:lnTo>
                              <a:lnTo>
                                <a:pt x="321" y="443"/>
                              </a:lnTo>
                              <a:lnTo>
                                <a:pt x="319" y="446"/>
                              </a:lnTo>
                              <a:lnTo>
                                <a:pt x="319" y="447"/>
                              </a:lnTo>
                              <a:lnTo>
                                <a:pt x="319" y="449"/>
                              </a:lnTo>
                              <a:lnTo>
                                <a:pt x="319" y="451"/>
                              </a:lnTo>
                              <a:lnTo>
                                <a:pt x="319" y="453"/>
                              </a:lnTo>
                              <a:lnTo>
                                <a:pt x="319" y="456"/>
                              </a:lnTo>
                              <a:lnTo>
                                <a:pt x="319" y="457"/>
                              </a:lnTo>
                              <a:lnTo>
                                <a:pt x="318" y="459"/>
                              </a:lnTo>
                              <a:lnTo>
                                <a:pt x="319" y="463"/>
                              </a:lnTo>
                              <a:lnTo>
                                <a:pt x="319" y="466"/>
                              </a:lnTo>
                              <a:lnTo>
                                <a:pt x="319" y="469"/>
                              </a:lnTo>
                              <a:lnTo>
                                <a:pt x="319" y="472"/>
                              </a:lnTo>
                              <a:lnTo>
                                <a:pt x="319" y="474"/>
                              </a:lnTo>
                              <a:lnTo>
                                <a:pt x="321" y="477"/>
                              </a:lnTo>
                              <a:lnTo>
                                <a:pt x="321" y="480"/>
                              </a:lnTo>
                              <a:lnTo>
                                <a:pt x="322" y="483"/>
                              </a:lnTo>
                              <a:lnTo>
                                <a:pt x="322" y="486"/>
                              </a:lnTo>
                              <a:lnTo>
                                <a:pt x="324" y="489"/>
                              </a:lnTo>
                              <a:lnTo>
                                <a:pt x="325" y="492"/>
                              </a:lnTo>
                              <a:lnTo>
                                <a:pt x="325" y="493"/>
                              </a:lnTo>
                              <a:lnTo>
                                <a:pt x="327" y="496"/>
                              </a:lnTo>
                              <a:lnTo>
                                <a:pt x="328" y="499"/>
                              </a:lnTo>
                              <a:lnTo>
                                <a:pt x="329" y="502"/>
                              </a:lnTo>
                              <a:lnTo>
                                <a:pt x="331" y="505"/>
                              </a:lnTo>
                              <a:lnTo>
                                <a:pt x="332" y="508"/>
                              </a:lnTo>
                              <a:lnTo>
                                <a:pt x="334" y="509"/>
                              </a:lnTo>
                              <a:lnTo>
                                <a:pt x="335" y="512"/>
                              </a:lnTo>
                              <a:lnTo>
                                <a:pt x="337" y="513"/>
                              </a:lnTo>
                              <a:lnTo>
                                <a:pt x="338" y="516"/>
                              </a:lnTo>
                              <a:lnTo>
                                <a:pt x="341" y="518"/>
                              </a:lnTo>
                              <a:lnTo>
                                <a:pt x="342" y="521"/>
                              </a:lnTo>
                              <a:lnTo>
                                <a:pt x="344" y="522"/>
                              </a:lnTo>
                              <a:lnTo>
                                <a:pt x="347" y="525"/>
                              </a:lnTo>
                              <a:lnTo>
                                <a:pt x="348" y="526"/>
                              </a:lnTo>
                              <a:lnTo>
                                <a:pt x="351" y="529"/>
                              </a:lnTo>
                              <a:lnTo>
                                <a:pt x="352" y="531"/>
                              </a:lnTo>
                              <a:lnTo>
                                <a:pt x="355" y="532"/>
                              </a:lnTo>
                              <a:lnTo>
                                <a:pt x="357" y="534"/>
                              </a:lnTo>
                              <a:lnTo>
                                <a:pt x="360" y="535"/>
                              </a:lnTo>
                              <a:lnTo>
                                <a:pt x="362" y="536"/>
                              </a:lnTo>
                              <a:lnTo>
                                <a:pt x="364" y="538"/>
                              </a:lnTo>
                              <a:lnTo>
                                <a:pt x="367" y="539"/>
                              </a:lnTo>
                              <a:lnTo>
                                <a:pt x="370" y="541"/>
                              </a:lnTo>
                              <a:lnTo>
                                <a:pt x="371" y="541"/>
                              </a:lnTo>
                              <a:lnTo>
                                <a:pt x="375" y="542"/>
                              </a:lnTo>
                              <a:lnTo>
                                <a:pt x="378" y="542"/>
                              </a:lnTo>
                              <a:lnTo>
                                <a:pt x="381" y="544"/>
                              </a:lnTo>
                              <a:lnTo>
                                <a:pt x="384" y="544"/>
                              </a:lnTo>
                              <a:lnTo>
                                <a:pt x="387" y="545"/>
                              </a:lnTo>
                              <a:lnTo>
                                <a:pt x="390" y="545"/>
                              </a:lnTo>
                              <a:lnTo>
                                <a:pt x="393" y="546"/>
                              </a:lnTo>
                              <a:lnTo>
                                <a:pt x="396" y="546"/>
                              </a:lnTo>
                              <a:lnTo>
                                <a:pt x="398" y="546"/>
                              </a:lnTo>
                              <a:lnTo>
                                <a:pt x="401" y="546"/>
                              </a:lnTo>
                              <a:lnTo>
                                <a:pt x="404" y="546"/>
                              </a:lnTo>
                              <a:lnTo>
                                <a:pt x="407" y="546"/>
                              </a:lnTo>
                              <a:lnTo>
                                <a:pt x="411" y="546"/>
                              </a:lnTo>
                              <a:lnTo>
                                <a:pt x="414" y="546"/>
                              </a:lnTo>
                              <a:lnTo>
                                <a:pt x="417" y="546"/>
                              </a:lnTo>
                              <a:lnTo>
                                <a:pt x="420" y="546"/>
                              </a:lnTo>
                              <a:lnTo>
                                <a:pt x="424" y="546"/>
                              </a:lnTo>
                              <a:lnTo>
                                <a:pt x="427" y="546"/>
                              </a:lnTo>
                              <a:lnTo>
                                <a:pt x="430" y="545"/>
                              </a:lnTo>
                              <a:lnTo>
                                <a:pt x="433" y="545"/>
                              </a:lnTo>
                              <a:lnTo>
                                <a:pt x="436" y="544"/>
                              </a:lnTo>
                              <a:lnTo>
                                <a:pt x="439" y="544"/>
                              </a:lnTo>
                              <a:lnTo>
                                <a:pt x="442" y="542"/>
                              </a:lnTo>
                              <a:lnTo>
                                <a:pt x="443" y="541"/>
                              </a:lnTo>
                              <a:lnTo>
                                <a:pt x="446" y="541"/>
                              </a:lnTo>
                              <a:lnTo>
                                <a:pt x="449" y="539"/>
                              </a:lnTo>
                              <a:lnTo>
                                <a:pt x="452" y="538"/>
                              </a:lnTo>
                              <a:lnTo>
                                <a:pt x="453" y="536"/>
                              </a:lnTo>
                              <a:lnTo>
                                <a:pt x="456" y="535"/>
                              </a:lnTo>
                              <a:lnTo>
                                <a:pt x="459" y="534"/>
                              </a:lnTo>
                              <a:lnTo>
                                <a:pt x="462" y="532"/>
                              </a:lnTo>
                              <a:lnTo>
                                <a:pt x="463" y="531"/>
                              </a:lnTo>
                              <a:lnTo>
                                <a:pt x="466" y="529"/>
                              </a:lnTo>
                              <a:lnTo>
                                <a:pt x="467" y="526"/>
                              </a:lnTo>
                              <a:lnTo>
                                <a:pt x="470" y="525"/>
                              </a:lnTo>
                              <a:lnTo>
                                <a:pt x="472" y="522"/>
                              </a:lnTo>
                              <a:lnTo>
                                <a:pt x="473" y="521"/>
                              </a:lnTo>
                              <a:lnTo>
                                <a:pt x="475" y="519"/>
                              </a:lnTo>
                              <a:lnTo>
                                <a:pt x="476" y="518"/>
                              </a:lnTo>
                              <a:lnTo>
                                <a:pt x="477" y="516"/>
                              </a:lnTo>
                              <a:lnTo>
                                <a:pt x="479" y="515"/>
                              </a:lnTo>
                              <a:lnTo>
                                <a:pt x="479" y="513"/>
                              </a:lnTo>
                              <a:lnTo>
                                <a:pt x="480" y="512"/>
                              </a:lnTo>
                              <a:lnTo>
                                <a:pt x="482" y="510"/>
                              </a:lnTo>
                              <a:lnTo>
                                <a:pt x="483" y="509"/>
                              </a:lnTo>
                              <a:lnTo>
                                <a:pt x="483" y="508"/>
                              </a:lnTo>
                              <a:lnTo>
                                <a:pt x="485" y="506"/>
                              </a:lnTo>
                              <a:lnTo>
                                <a:pt x="485" y="503"/>
                              </a:lnTo>
                              <a:lnTo>
                                <a:pt x="486" y="502"/>
                              </a:lnTo>
                              <a:lnTo>
                                <a:pt x="487" y="500"/>
                              </a:lnTo>
                              <a:lnTo>
                                <a:pt x="489" y="499"/>
                              </a:lnTo>
                              <a:lnTo>
                                <a:pt x="489" y="498"/>
                              </a:lnTo>
                              <a:lnTo>
                                <a:pt x="490" y="496"/>
                              </a:lnTo>
                              <a:lnTo>
                                <a:pt x="490" y="493"/>
                              </a:lnTo>
                              <a:lnTo>
                                <a:pt x="492" y="492"/>
                              </a:lnTo>
                              <a:lnTo>
                                <a:pt x="492" y="490"/>
                              </a:lnTo>
                              <a:lnTo>
                                <a:pt x="493" y="489"/>
                              </a:lnTo>
                              <a:lnTo>
                                <a:pt x="493" y="486"/>
                              </a:lnTo>
                              <a:lnTo>
                                <a:pt x="495" y="485"/>
                              </a:lnTo>
                              <a:lnTo>
                                <a:pt x="495" y="482"/>
                              </a:lnTo>
                              <a:lnTo>
                                <a:pt x="496" y="480"/>
                              </a:lnTo>
                              <a:lnTo>
                                <a:pt x="496" y="479"/>
                              </a:lnTo>
                              <a:lnTo>
                                <a:pt x="496" y="477"/>
                              </a:lnTo>
                              <a:lnTo>
                                <a:pt x="496" y="474"/>
                              </a:lnTo>
                              <a:lnTo>
                                <a:pt x="498" y="473"/>
                              </a:lnTo>
                              <a:lnTo>
                                <a:pt x="498" y="470"/>
                              </a:lnTo>
                              <a:lnTo>
                                <a:pt x="498" y="469"/>
                              </a:lnTo>
                              <a:lnTo>
                                <a:pt x="498" y="467"/>
                              </a:lnTo>
                              <a:lnTo>
                                <a:pt x="498" y="464"/>
                              </a:lnTo>
                              <a:lnTo>
                                <a:pt x="498" y="463"/>
                              </a:lnTo>
                              <a:lnTo>
                                <a:pt x="498" y="462"/>
                              </a:lnTo>
                              <a:lnTo>
                                <a:pt x="498" y="459"/>
                              </a:lnTo>
                              <a:lnTo>
                                <a:pt x="498" y="457"/>
                              </a:lnTo>
                              <a:lnTo>
                                <a:pt x="498" y="454"/>
                              </a:lnTo>
                              <a:lnTo>
                                <a:pt x="498" y="451"/>
                              </a:lnTo>
                              <a:lnTo>
                                <a:pt x="498" y="449"/>
                              </a:lnTo>
                              <a:lnTo>
                                <a:pt x="498" y="446"/>
                              </a:lnTo>
                              <a:lnTo>
                                <a:pt x="498" y="443"/>
                              </a:lnTo>
                              <a:lnTo>
                                <a:pt x="496" y="441"/>
                              </a:lnTo>
                              <a:lnTo>
                                <a:pt x="496" y="439"/>
                              </a:lnTo>
                              <a:lnTo>
                                <a:pt x="495" y="436"/>
                              </a:lnTo>
                              <a:lnTo>
                                <a:pt x="495" y="434"/>
                              </a:lnTo>
                              <a:lnTo>
                                <a:pt x="493" y="431"/>
                              </a:lnTo>
                              <a:lnTo>
                                <a:pt x="492" y="428"/>
                              </a:lnTo>
                              <a:lnTo>
                                <a:pt x="492" y="427"/>
                              </a:lnTo>
                              <a:lnTo>
                                <a:pt x="490" y="424"/>
                              </a:lnTo>
                              <a:lnTo>
                                <a:pt x="490" y="421"/>
                              </a:lnTo>
                              <a:lnTo>
                                <a:pt x="489" y="420"/>
                              </a:lnTo>
                              <a:lnTo>
                                <a:pt x="487" y="417"/>
                              </a:lnTo>
                              <a:lnTo>
                                <a:pt x="486" y="415"/>
                              </a:lnTo>
                              <a:lnTo>
                                <a:pt x="485" y="413"/>
                              </a:lnTo>
                              <a:lnTo>
                                <a:pt x="483" y="411"/>
                              </a:lnTo>
                              <a:lnTo>
                                <a:pt x="482" y="408"/>
                              </a:lnTo>
                              <a:lnTo>
                                <a:pt x="480" y="407"/>
                              </a:lnTo>
                              <a:lnTo>
                                <a:pt x="479" y="404"/>
                              </a:lnTo>
                              <a:lnTo>
                                <a:pt x="477" y="401"/>
                              </a:lnTo>
                              <a:lnTo>
                                <a:pt x="476" y="400"/>
                              </a:lnTo>
                              <a:lnTo>
                                <a:pt x="473" y="397"/>
                              </a:lnTo>
                              <a:lnTo>
                                <a:pt x="472" y="394"/>
                              </a:lnTo>
                              <a:lnTo>
                                <a:pt x="469" y="392"/>
                              </a:lnTo>
                              <a:lnTo>
                                <a:pt x="466" y="390"/>
                              </a:lnTo>
                              <a:lnTo>
                                <a:pt x="464" y="388"/>
                              </a:lnTo>
                              <a:lnTo>
                                <a:pt x="462" y="387"/>
                              </a:lnTo>
                              <a:lnTo>
                                <a:pt x="459" y="384"/>
                              </a:lnTo>
                              <a:lnTo>
                                <a:pt x="456" y="382"/>
                              </a:lnTo>
                              <a:lnTo>
                                <a:pt x="453" y="381"/>
                              </a:lnTo>
                              <a:lnTo>
                                <a:pt x="450" y="379"/>
                              </a:lnTo>
                              <a:lnTo>
                                <a:pt x="447" y="378"/>
                              </a:lnTo>
                              <a:lnTo>
                                <a:pt x="444" y="378"/>
                              </a:lnTo>
                              <a:lnTo>
                                <a:pt x="442" y="377"/>
                              </a:lnTo>
                              <a:lnTo>
                                <a:pt x="439" y="375"/>
                              </a:lnTo>
                              <a:lnTo>
                                <a:pt x="436" y="374"/>
                              </a:lnTo>
                              <a:lnTo>
                                <a:pt x="433" y="374"/>
                              </a:lnTo>
                              <a:lnTo>
                                <a:pt x="430" y="372"/>
                              </a:lnTo>
                              <a:lnTo>
                                <a:pt x="426" y="372"/>
                              </a:lnTo>
                              <a:lnTo>
                                <a:pt x="423" y="371"/>
                              </a:lnTo>
                              <a:lnTo>
                                <a:pt x="420" y="371"/>
                              </a:lnTo>
                              <a:lnTo>
                                <a:pt x="416" y="371"/>
                              </a:lnTo>
                              <a:lnTo>
                                <a:pt x="413" y="371"/>
                              </a:lnTo>
                              <a:lnTo>
                                <a:pt x="408" y="369"/>
                              </a:lnTo>
                              <a:close/>
                              <a:moveTo>
                                <a:pt x="408" y="417"/>
                              </a:moveTo>
                              <a:lnTo>
                                <a:pt x="411" y="418"/>
                              </a:lnTo>
                              <a:lnTo>
                                <a:pt x="413" y="418"/>
                              </a:lnTo>
                              <a:lnTo>
                                <a:pt x="414" y="418"/>
                              </a:lnTo>
                              <a:lnTo>
                                <a:pt x="416" y="418"/>
                              </a:lnTo>
                              <a:lnTo>
                                <a:pt x="419" y="418"/>
                              </a:lnTo>
                              <a:lnTo>
                                <a:pt x="420" y="418"/>
                              </a:lnTo>
                              <a:lnTo>
                                <a:pt x="421" y="420"/>
                              </a:lnTo>
                              <a:lnTo>
                                <a:pt x="423" y="420"/>
                              </a:lnTo>
                              <a:lnTo>
                                <a:pt x="424" y="421"/>
                              </a:lnTo>
                              <a:lnTo>
                                <a:pt x="426" y="421"/>
                              </a:lnTo>
                              <a:lnTo>
                                <a:pt x="427" y="423"/>
                              </a:lnTo>
                              <a:lnTo>
                                <a:pt x="429" y="423"/>
                              </a:lnTo>
                              <a:lnTo>
                                <a:pt x="430" y="424"/>
                              </a:lnTo>
                              <a:lnTo>
                                <a:pt x="431" y="426"/>
                              </a:lnTo>
                              <a:lnTo>
                                <a:pt x="433" y="426"/>
                              </a:lnTo>
                              <a:lnTo>
                                <a:pt x="434" y="427"/>
                              </a:lnTo>
                              <a:lnTo>
                                <a:pt x="436" y="428"/>
                              </a:lnTo>
                              <a:lnTo>
                                <a:pt x="437" y="430"/>
                              </a:lnTo>
                              <a:lnTo>
                                <a:pt x="437" y="431"/>
                              </a:lnTo>
                              <a:lnTo>
                                <a:pt x="439" y="433"/>
                              </a:lnTo>
                              <a:lnTo>
                                <a:pt x="440" y="434"/>
                              </a:lnTo>
                              <a:lnTo>
                                <a:pt x="440" y="436"/>
                              </a:lnTo>
                              <a:lnTo>
                                <a:pt x="442" y="437"/>
                              </a:lnTo>
                              <a:lnTo>
                                <a:pt x="443" y="440"/>
                              </a:lnTo>
                              <a:lnTo>
                                <a:pt x="444" y="441"/>
                              </a:lnTo>
                              <a:lnTo>
                                <a:pt x="444" y="443"/>
                              </a:lnTo>
                              <a:lnTo>
                                <a:pt x="446" y="444"/>
                              </a:lnTo>
                              <a:lnTo>
                                <a:pt x="446" y="446"/>
                              </a:lnTo>
                              <a:lnTo>
                                <a:pt x="447" y="447"/>
                              </a:lnTo>
                              <a:lnTo>
                                <a:pt x="447" y="450"/>
                              </a:lnTo>
                              <a:lnTo>
                                <a:pt x="447" y="451"/>
                              </a:lnTo>
                              <a:lnTo>
                                <a:pt x="447" y="453"/>
                              </a:lnTo>
                              <a:lnTo>
                                <a:pt x="447" y="456"/>
                              </a:lnTo>
                              <a:lnTo>
                                <a:pt x="447" y="457"/>
                              </a:lnTo>
                              <a:lnTo>
                                <a:pt x="447" y="459"/>
                              </a:lnTo>
                              <a:lnTo>
                                <a:pt x="447" y="462"/>
                              </a:lnTo>
                              <a:lnTo>
                                <a:pt x="447" y="463"/>
                              </a:lnTo>
                              <a:lnTo>
                                <a:pt x="447" y="464"/>
                              </a:lnTo>
                              <a:lnTo>
                                <a:pt x="447" y="467"/>
                              </a:lnTo>
                              <a:lnTo>
                                <a:pt x="447" y="469"/>
                              </a:lnTo>
                              <a:lnTo>
                                <a:pt x="447" y="470"/>
                              </a:lnTo>
                              <a:lnTo>
                                <a:pt x="446" y="472"/>
                              </a:lnTo>
                              <a:lnTo>
                                <a:pt x="446" y="473"/>
                              </a:lnTo>
                              <a:lnTo>
                                <a:pt x="446" y="476"/>
                              </a:lnTo>
                              <a:lnTo>
                                <a:pt x="444" y="477"/>
                              </a:lnTo>
                              <a:lnTo>
                                <a:pt x="444" y="479"/>
                              </a:lnTo>
                              <a:lnTo>
                                <a:pt x="443" y="480"/>
                              </a:lnTo>
                              <a:lnTo>
                                <a:pt x="443" y="482"/>
                              </a:lnTo>
                              <a:lnTo>
                                <a:pt x="442" y="483"/>
                              </a:lnTo>
                              <a:lnTo>
                                <a:pt x="440" y="485"/>
                              </a:lnTo>
                              <a:lnTo>
                                <a:pt x="439" y="486"/>
                              </a:lnTo>
                              <a:lnTo>
                                <a:pt x="439" y="487"/>
                              </a:lnTo>
                              <a:lnTo>
                                <a:pt x="437" y="489"/>
                              </a:lnTo>
                              <a:lnTo>
                                <a:pt x="436" y="490"/>
                              </a:lnTo>
                              <a:lnTo>
                                <a:pt x="434" y="492"/>
                              </a:lnTo>
                              <a:lnTo>
                                <a:pt x="433" y="493"/>
                              </a:lnTo>
                              <a:lnTo>
                                <a:pt x="431" y="493"/>
                              </a:lnTo>
                              <a:lnTo>
                                <a:pt x="430" y="495"/>
                              </a:lnTo>
                              <a:lnTo>
                                <a:pt x="429" y="495"/>
                              </a:lnTo>
                              <a:lnTo>
                                <a:pt x="427" y="496"/>
                              </a:lnTo>
                              <a:lnTo>
                                <a:pt x="426" y="498"/>
                              </a:lnTo>
                              <a:lnTo>
                                <a:pt x="424" y="498"/>
                              </a:lnTo>
                              <a:lnTo>
                                <a:pt x="423" y="499"/>
                              </a:lnTo>
                              <a:lnTo>
                                <a:pt x="421" y="499"/>
                              </a:lnTo>
                              <a:lnTo>
                                <a:pt x="420" y="500"/>
                              </a:lnTo>
                              <a:lnTo>
                                <a:pt x="419" y="500"/>
                              </a:lnTo>
                              <a:lnTo>
                                <a:pt x="416" y="500"/>
                              </a:lnTo>
                              <a:lnTo>
                                <a:pt x="414" y="500"/>
                              </a:lnTo>
                              <a:lnTo>
                                <a:pt x="413" y="500"/>
                              </a:lnTo>
                              <a:lnTo>
                                <a:pt x="411" y="500"/>
                              </a:lnTo>
                              <a:lnTo>
                                <a:pt x="408" y="500"/>
                              </a:lnTo>
                              <a:lnTo>
                                <a:pt x="407" y="500"/>
                              </a:lnTo>
                              <a:lnTo>
                                <a:pt x="406" y="500"/>
                              </a:lnTo>
                              <a:lnTo>
                                <a:pt x="403" y="500"/>
                              </a:lnTo>
                              <a:lnTo>
                                <a:pt x="401" y="500"/>
                              </a:lnTo>
                              <a:lnTo>
                                <a:pt x="400" y="500"/>
                              </a:lnTo>
                              <a:lnTo>
                                <a:pt x="398" y="500"/>
                              </a:lnTo>
                              <a:lnTo>
                                <a:pt x="396" y="499"/>
                              </a:lnTo>
                              <a:lnTo>
                                <a:pt x="394" y="499"/>
                              </a:lnTo>
                              <a:lnTo>
                                <a:pt x="393" y="498"/>
                              </a:lnTo>
                              <a:lnTo>
                                <a:pt x="391" y="498"/>
                              </a:lnTo>
                              <a:lnTo>
                                <a:pt x="390" y="496"/>
                              </a:lnTo>
                              <a:lnTo>
                                <a:pt x="387" y="495"/>
                              </a:lnTo>
                              <a:lnTo>
                                <a:pt x="385" y="493"/>
                              </a:lnTo>
                              <a:lnTo>
                                <a:pt x="384" y="493"/>
                              </a:lnTo>
                              <a:lnTo>
                                <a:pt x="383" y="492"/>
                              </a:lnTo>
                              <a:lnTo>
                                <a:pt x="381" y="490"/>
                              </a:lnTo>
                              <a:lnTo>
                                <a:pt x="380" y="489"/>
                              </a:lnTo>
                              <a:lnTo>
                                <a:pt x="378" y="487"/>
                              </a:lnTo>
                              <a:lnTo>
                                <a:pt x="378" y="486"/>
                              </a:lnTo>
                              <a:lnTo>
                                <a:pt x="377" y="485"/>
                              </a:lnTo>
                              <a:lnTo>
                                <a:pt x="375" y="483"/>
                              </a:lnTo>
                              <a:lnTo>
                                <a:pt x="374" y="482"/>
                              </a:lnTo>
                              <a:lnTo>
                                <a:pt x="373" y="480"/>
                              </a:lnTo>
                              <a:lnTo>
                                <a:pt x="373" y="479"/>
                              </a:lnTo>
                              <a:lnTo>
                                <a:pt x="373" y="477"/>
                              </a:lnTo>
                              <a:lnTo>
                                <a:pt x="371" y="476"/>
                              </a:lnTo>
                              <a:lnTo>
                                <a:pt x="371" y="474"/>
                              </a:lnTo>
                              <a:lnTo>
                                <a:pt x="371" y="472"/>
                              </a:lnTo>
                              <a:lnTo>
                                <a:pt x="370" y="470"/>
                              </a:lnTo>
                              <a:lnTo>
                                <a:pt x="370" y="469"/>
                              </a:lnTo>
                              <a:lnTo>
                                <a:pt x="370" y="466"/>
                              </a:lnTo>
                              <a:lnTo>
                                <a:pt x="370" y="464"/>
                              </a:lnTo>
                              <a:lnTo>
                                <a:pt x="370" y="463"/>
                              </a:lnTo>
                              <a:lnTo>
                                <a:pt x="370" y="462"/>
                              </a:lnTo>
                              <a:lnTo>
                                <a:pt x="368" y="459"/>
                              </a:lnTo>
                              <a:lnTo>
                                <a:pt x="370" y="457"/>
                              </a:lnTo>
                              <a:lnTo>
                                <a:pt x="370" y="456"/>
                              </a:lnTo>
                              <a:lnTo>
                                <a:pt x="370" y="453"/>
                              </a:lnTo>
                              <a:lnTo>
                                <a:pt x="370" y="451"/>
                              </a:lnTo>
                              <a:lnTo>
                                <a:pt x="370" y="450"/>
                              </a:lnTo>
                              <a:lnTo>
                                <a:pt x="370" y="447"/>
                              </a:lnTo>
                              <a:lnTo>
                                <a:pt x="371" y="446"/>
                              </a:lnTo>
                              <a:lnTo>
                                <a:pt x="371" y="444"/>
                              </a:lnTo>
                              <a:lnTo>
                                <a:pt x="373" y="443"/>
                              </a:lnTo>
                              <a:lnTo>
                                <a:pt x="373" y="441"/>
                              </a:lnTo>
                              <a:lnTo>
                                <a:pt x="374" y="440"/>
                              </a:lnTo>
                              <a:lnTo>
                                <a:pt x="374" y="437"/>
                              </a:lnTo>
                              <a:lnTo>
                                <a:pt x="375" y="437"/>
                              </a:lnTo>
                              <a:lnTo>
                                <a:pt x="377" y="436"/>
                              </a:lnTo>
                              <a:lnTo>
                                <a:pt x="377" y="434"/>
                              </a:lnTo>
                              <a:lnTo>
                                <a:pt x="378" y="433"/>
                              </a:lnTo>
                              <a:lnTo>
                                <a:pt x="380" y="431"/>
                              </a:lnTo>
                              <a:lnTo>
                                <a:pt x="380" y="430"/>
                              </a:lnTo>
                              <a:lnTo>
                                <a:pt x="381" y="428"/>
                              </a:lnTo>
                              <a:lnTo>
                                <a:pt x="383" y="427"/>
                              </a:lnTo>
                              <a:lnTo>
                                <a:pt x="384" y="426"/>
                              </a:lnTo>
                              <a:lnTo>
                                <a:pt x="385" y="426"/>
                              </a:lnTo>
                              <a:lnTo>
                                <a:pt x="387" y="424"/>
                              </a:lnTo>
                              <a:lnTo>
                                <a:pt x="388" y="423"/>
                              </a:lnTo>
                              <a:lnTo>
                                <a:pt x="391" y="423"/>
                              </a:lnTo>
                              <a:lnTo>
                                <a:pt x="393" y="421"/>
                              </a:lnTo>
                              <a:lnTo>
                                <a:pt x="394" y="421"/>
                              </a:lnTo>
                              <a:lnTo>
                                <a:pt x="396" y="420"/>
                              </a:lnTo>
                              <a:lnTo>
                                <a:pt x="397" y="420"/>
                              </a:lnTo>
                              <a:lnTo>
                                <a:pt x="398" y="418"/>
                              </a:lnTo>
                              <a:lnTo>
                                <a:pt x="400" y="418"/>
                              </a:lnTo>
                              <a:lnTo>
                                <a:pt x="401" y="418"/>
                              </a:lnTo>
                              <a:lnTo>
                                <a:pt x="403" y="418"/>
                              </a:lnTo>
                              <a:lnTo>
                                <a:pt x="406" y="418"/>
                              </a:lnTo>
                              <a:lnTo>
                                <a:pt x="407" y="418"/>
                              </a:lnTo>
                              <a:lnTo>
                                <a:pt x="408" y="417"/>
                              </a:lnTo>
                              <a:close/>
                              <a:moveTo>
                                <a:pt x="605" y="541"/>
                              </a:moveTo>
                              <a:lnTo>
                                <a:pt x="656" y="541"/>
                              </a:lnTo>
                              <a:lnTo>
                                <a:pt x="656" y="451"/>
                              </a:lnTo>
                              <a:lnTo>
                                <a:pt x="657" y="450"/>
                              </a:lnTo>
                              <a:lnTo>
                                <a:pt x="657" y="447"/>
                              </a:lnTo>
                              <a:lnTo>
                                <a:pt x="657" y="444"/>
                              </a:lnTo>
                              <a:lnTo>
                                <a:pt x="657" y="441"/>
                              </a:lnTo>
                              <a:lnTo>
                                <a:pt x="657" y="440"/>
                              </a:lnTo>
                              <a:lnTo>
                                <a:pt x="658" y="437"/>
                              </a:lnTo>
                              <a:lnTo>
                                <a:pt x="658" y="436"/>
                              </a:lnTo>
                              <a:lnTo>
                                <a:pt x="660" y="433"/>
                              </a:lnTo>
                              <a:lnTo>
                                <a:pt x="660" y="431"/>
                              </a:lnTo>
                              <a:lnTo>
                                <a:pt x="661" y="430"/>
                              </a:lnTo>
                              <a:lnTo>
                                <a:pt x="663" y="428"/>
                              </a:lnTo>
                              <a:lnTo>
                                <a:pt x="663" y="426"/>
                              </a:lnTo>
                              <a:lnTo>
                                <a:pt x="664" y="426"/>
                              </a:lnTo>
                              <a:lnTo>
                                <a:pt x="666" y="424"/>
                              </a:lnTo>
                              <a:lnTo>
                                <a:pt x="667" y="423"/>
                              </a:lnTo>
                              <a:lnTo>
                                <a:pt x="668" y="421"/>
                              </a:lnTo>
                              <a:lnTo>
                                <a:pt x="670" y="421"/>
                              </a:lnTo>
                              <a:lnTo>
                                <a:pt x="671" y="420"/>
                              </a:lnTo>
                              <a:lnTo>
                                <a:pt x="674" y="420"/>
                              </a:lnTo>
                              <a:lnTo>
                                <a:pt x="676" y="418"/>
                              </a:lnTo>
                              <a:lnTo>
                                <a:pt x="677" y="418"/>
                              </a:lnTo>
                              <a:lnTo>
                                <a:pt x="680" y="418"/>
                              </a:lnTo>
                              <a:lnTo>
                                <a:pt x="681" y="418"/>
                              </a:lnTo>
                              <a:lnTo>
                                <a:pt x="683" y="417"/>
                              </a:lnTo>
                              <a:lnTo>
                                <a:pt x="686" y="418"/>
                              </a:lnTo>
                              <a:lnTo>
                                <a:pt x="687" y="418"/>
                              </a:lnTo>
                              <a:lnTo>
                                <a:pt x="690" y="418"/>
                              </a:lnTo>
                              <a:lnTo>
                                <a:pt x="691" y="418"/>
                              </a:lnTo>
                              <a:lnTo>
                                <a:pt x="693" y="418"/>
                              </a:lnTo>
                              <a:lnTo>
                                <a:pt x="694" y="420"/>
                              </a:lnTo>
                              <a:lnTo>
                                <a:pt x="696" y="420"/>
                              </a:lnTo>
                              <a:lnTo>
                                <a:pt x="697" y="421"/>
                              </a:lnTo>
                              <a:lnTo>
                                <a:pt x="699" y="421"/>
                              </a:lnTo>
                              <a:lnTo>
                                <a:pt x="700" y="423"/>
                              </a:lnTo>
                              <a:lnTo>
                                <a:pt x="702" y="424"/>
                              </a:lnTo>
                              <a:lnTo>
                                <a:pt x="702" y="426"/>
                              </a:lnTo>
                              <a:lnTo>
                                <a:pt x="703" y="428"/>
                              </a:lnTo>
                              <a:lnTo>
                                <a:pt x="704" y="430"/>
                              </a:lnTo>
                              <a:lnTo>
                                <a:pt x="706" y="431"/>
                              </a:lnTo>
                              <a:lnTo>
                                <a:pt x="706" y="433"/>
                              </a:lnTo>
                              <a:lnTo>
                                <a:pt x="707" y="436"/>
                              </a:lnTo>
                              <a:lnTo>
                                <a:pt x="707" y="437"/>
                              </a:lnTo>
                              <a:lnTo>
                                <a:pt x="709" y="440"/>
                              </a:lnTo>
                              <a:lnTo>
                                <a:pt x="709" y="441"/>
                              </a:lnTo>
                              <a:lnTo>
                                <a:pt x="709" y="444"/>
                              </a:lnTo>
                              <a:lnTo>
                                <a:pt x="709" y="447"/>
                              </a:lnTo>
                              <a:lnTo>
                                <a:pt x="709" y="450"/>
                              </a:lnTo>
                              <a:lnTo>
                                <a:pt x="709" y="451"/>
                              </a:lnTo>
                              <a:lnTo>
                                <a:pt x="709" y="541"/>
                              </a:lnTo>
                              <a:lnTo>
                                <a:pt x="758" y="541"/>
                              </a:lnTo>
                              <a:lnTo>
                                <a:pt x="758" y="451"/>
                              </a:lnTo>
                              <a:lnTo>
                                <a:pt x="759" y="451"/>
                              </a:lnTo>
                              <a:lnTo>
                                <a:pt x="759" y="450"/>
                              </a:lnTo>
                              <a:lnTo>
                                <a:pt x="759" y="449"/>
                              </a:lnTo>
                              <a:lnTo>
                                <a:pt x="759" y="447"/>
                              </a:lnTo>
                              <a:lnTo>
                                <a:pt x="759" y="446"/>
                              </a:lnTo>
                              <a:lnTo>
                                <a:pt x="759" y="444"/>
                              </a:lnTo>
                              <a:lnTo>
                                <a:pt x="759" y="443"/>
                              </a:lnTo>
                              <a:lnTo>
                                <a:pt x="759" y="441"/>
                              </a:lnTo>
                              <a:lnTo>
                                <a:pt x="759" y="440"/>
                              </a:lnTo>
                              <a:lnTo>
                                <a:pt x="760" y="440"/>
                              </a:lnTo>
                              <a:lnTo>
                                <a:pt x="760" y="439"/>
                              </a:lnTo>
                              <a:lnTo>
                                <a:pt x="760" y="437"/>
                              </a:lnTo>
                              <a:lnTo>
                                <a:pt x="760" y="436"/>
                              </a:lnTo>
                              <a:lnTo>
                                <a:pt x="762" y="434"/>
                              </a:lnTo>
                              <a:lnTo>
                                <a:pt x="762" y="433"/>
                              </a:lnTo>
                              <a:lnTo>
                                <a:pt x="762" y="431"/>
                              </a:lnTo>
                              <a:lnTo>
                                <a:pt x="763" y="431"/>
                              </a:lnTo>
                              <a:lnTo>
                                <a:pt x="763" y="430"/>
                              </a:lnTo>
                              <a:lnTo>
                                <a:pt x="763" y="428"/>
                              </a:lnTo>
                              <a:lnTo>
                                <a:pt x="765" y="428"/>
                              </a:lnTo>
                              <a:lnTo>
                                <a:pt x="765" y="427"/>
                              </a:lnTo>
                              <a:lnTo>
                                <a:pt x="766" y="426"/>
                              </a:lnTo>
                              <a:lnTo>
                                <a:pt x="766" y="424"/>
                              </a:lnTo>
                              <a:lnTo>
                                <a:pt x="768" y="424"/>
                              </a:lnTo>
                              <a:lnTo>
                                <a:pt x="769" y="423"/>
                              </a:lnTo>
                              <a:lnTo>
                                <a:pt x="770" y="421"/>
                              </a:lnTo>
                              <a:lnTo>
                                <a:pt x="772" y="421"/>
                              </a:lnTo>
                              <a:lnTo>
                                <a:pt x="772" y="420"/>
                              </a:lnTo>
                              <a:lnTo>
                                <a:pt x="773" y="420"/>
                              </a:lnTo>
                              <a:lnTo>
                                <a:pt x="775" y="420"/>
                              </a:lnTo>
                              <a:lnTo>
                                <a:pt x="775" y="418"/>
                              </a:lnTo>
                              <a:lnTo>
                                <a:pt x="776" y="418"/>
                              </a:lnTo>
                              <a:lnTo>
                                <a:pt x="778" y="418"/>
                              </a:lnTo>
                              <a:lnTo>
                                <a:pt x="779" y="418"/>
                              </a:lnTo>
                              <a:lnTo>
                                <a:pt x="781" y="418"/>
                              </a:lnTo>
                              <a:lnTo>
                                <a:pt x="782" y="418"/>
                              </a:lnTo>
                              <a:lnTo>
                                <a:pt x="783" y="418"/>
                              </a:lnTo>
                              <a:lnTo>
                                <a:pt x="785" y="418"/>
                              </a:lnTo>
                              <a:lnTo>
                                <a:pt x="785" y="417"/>
                              </a:lnTo>
                              <a:lnTo>
                                <a:pt x="786" y="418"/>
                              </a:lnTo>
                              <a:lnTo>
                                <a:pt x="788" y="418"/>
                              </a:lnTo>
                              <a:lnTo>
                                <a:pt x="789" y="418"/>
                              </a:lnTo>
                              <a:lnTo>
                                <a:pt x="791" y="418"/>
                              </a:lnTo>
                              <a:lnTo>
                                <a:pt x="792" y="418"/>
                              </a:lnTo>
                              <a:lnTo>
                                <a:pt x="793" y="418"/>
                              </a:lnTo>
                              <a:lnTo>
                                <a:pt x="795" y="420"/>
                              </a:lnTo>
                              <a:lnTo>
                                <a:pt x="796" y="420"/>
                              </a:lnTo>
                              <a:lnTo>
                                <a:pt x="798" y="420"/>
                              </a:lnTo>
                              <a:lnTo>
                                <a:pt x="798" y="421"/>
                              </a:lnTo>
                              <a:lnTo>
                                <a:pt x="799" y="421"/>
                              </a:lnTo>
                              <a:lnTo>
                                <a:pt x="801" y="423"/>
                              </a:lnTo>
                              <a:lnTo>
                                <a:pt x="802" y="423"/>
                              </a:lnTo>
                              <a:lnTo>
                                <a:pt x="804" y="423"/>
                              </a:lnTo>
                              <a:lnTo>
                                <a:pt x="804" y="424"/>
                              </a:lnTo>
                              <a:lnTo>
                                <a:pt x="805" y="424"/>
                              </a:lnTo>
                              <a:lnTo>
                                <a:pt x="805" y="426"/>
                              </a:lnTo>
                              <a:lnTo>
                                <a:pt x="806" y="427"/>
                              </a:lnTo>
                              <a:lnTo>
                                <a:pt x="806" y="428"/>
                              </a:lnTo>
                              <a:lnTo>
                                <a:pt x="808" y="430"/>
                              </a:lnTo>
                              <a:lnTo>
                                <a:pt x="808" y="431"/>
                              </a:lnTo>
                              <a:lnTo>
                                <a:pt x="809" y="433"/>
                              </a:lnTo>
                              <a:lnTo>
                                <a:pt x="809" y="434"/>
                              </a:lnTo>
                              <a:lnTo>
                                <a:pt x="809" y="436"/>
                              </a:lnTo>
                              <a:lnTo>
                                <a:pt x="809" y="437"/>
                              </a:lnTo>
                              <a:lnTo>
                                <a:pt x="809" y="439"/>
                              </a:lnTo>
                              <a:lnTo>
                                <a:pt x="809" y="440"/>
                              </a:lnTo>
                              <a:lnTo>
                                <a:pt x="811" y="441"/>
                              </a:lnTo>
                              <a:lnTo>
                                <a:pt x="811" y="443"/>
                              </a:lnTo>
                              <a:lnTo>
                                <a:pt x="811" y="444"/>
                              </a:lnTo>
                              <a:lnTo>
                                <a:pt x="811" y="446"/>
                              </a:lnTo>
                              <a:lnTo>
                                <a:pt x="811" y="447"/>
                              </a:lnTo>
                              <a:lnTo>
                                <a:pt x="811" y="449"/>
                              </a:lnTo>
                              <a:lnTo>
                                <a:pt x="811" y="450"/>
                              </a:lnTo>
                              <a:lnTo>
                                <a:pt x="811" y="451"/>
                              </a:lnTo>
                              <a:lnTo>
                                <a:pt x="811" y="453"/>
                              </a:lnTo>
                              <a:lnTo>
                                <a:pt x="811" y="541"/>
                              </a:lnTo>
                              <a:lnTo>
                                <a:pt x="860" y="541"/>
                              </a:lnTo>
                              <a:lnTo>
                                <a:pt x="860" y="451"/>
                              </a:lnTo>
                              <a:lnTo>
                                <a:pt x="861" y="450"/>
                              </a:lnTo>
                              <a:lnTo>
                                <a:pt x="860" y="447"/>
                              </a:lnTo>
                              <a:lnTo>
                                <a:pt x="860" y="444"/>
                              </a:lnTo>
                              <a:lnTo>
                                <a:pt x="861" y="443"/>
                              </a:lnTo>
                              <a:lnTo>
                                <a:pt x="861" y="440"/>
                              </a:lnTo>
                              <a:lnTo>
                                <a:pt x="860" y="439"/>
                              </a:lnTo>
                              <a:lnTo>
                                <a:pt x="861" y="436"/>
                              </a:lnTo>
                              <a:lnTo>
                                <a:pt x="860" y="434"/>
                              </a:lnTo>
                              <a:lnTo>
                                <a:pt x="860" y="433"/>
                              </a:lnTo>
                              <a:lnTo>
                                <a:pt x="861" y="431"/>
                              </a:lnTo>
                              <a:lnTo>
                                <a:pt x="860" y="430"/>
                              </a:lnTo>
                              <a:lnTo>
                                <a:pt x="860" y="427"/>
                              </a:lnTo>
                              <a:lnTo>
                                <a:pt x="860" y="426"/>
                              </a:lnTo>
                              <a:lnTo>
                                <a:pt x="860" y="424"/>
                              </a:lnTo>
                              <a:lnTo>
                                <a:pt x="860" y="423"/>
                              </a:lnTo>
                              <a:lnTo>
                                <a:pt x="860" y="421"/>
                              </a:lnTo>
                              <a:lnTo>
                                <a:pt x="858" y="420"/>
                              </a:lnTo>
                              <a:lnTo>
                                <a:pt x="858" y="418"/>
                              </a:lnTo>
                              <a:lnTo>
                                <a:pt x="858" y="417"/>
                              </a:lnTo>
                              <a:lnTo>
                                <a:pt x="858" y="415"/>
                              </a:lnTo>
                              <a:lnTo>
                                <a:pt x="858" y="414"/>
                              </a:lnTo>
                              <a:lnTo>
                                <a:pt x="858" y="413"/>
                              </a:lnTo>
                              <a:lnTo>
                                <a:pt x="858" y="411"/>
                              </a:lnTo>
                              <a:lnTo>
                                <a:pt x="857" y="410"/>
                              </a:lnTo>
                              <a:lnTo>
                                <a:pt x="857" y="408"/>
                              </a:lnTo>
                              <a:lnTo>
                                <a:pt x="857" y="407"/>
                              </a:lnTo>
                              <a:lnTo>
                                <a:pt x="855" y="405"/>
                              </a:lnTo>
                              <a:lnTo>
                                <a:pt x="855" y="404"/>
                              </a:lnTo>
                              <a:lnTo>
                                <a:pt x="854" y="404"/>
                              </a:lnTo>
                              <a:lnTo>
                                <a:pt x="854" y="403"/>
                              </a:lnTo>
                              <a:lnTo>
                                <a:pt x="854" y="401"/>
                              </a:lnTo>
                              <a:lnTo>
                                <a:pt x="852" y="401"/>
                              </a:lnTo>
                              <a:lnTo>
                                <a:pt x="852" y="400"/>
                              </a:lnTo>
                              <a:lnTo>
                                <a:pt x="852" y="398"/>
                              </a:lnTo>
                              <a:lnTo>
                                <a:pt x="851" y="397"/>
                              </a:lnTo>
                              <a:lnTo>
                                <a:pt x="850" y="395"/>
                              </a:lnTo>
                              <a:lnTo>
                                <a:pt x="850" y="394"/>
                              </a:lnTo>
                              <a:lnTo>
                                <a:pt x="848" y="394"/>
                              </a:lnTo>
                              <a:lnTo>
                                <a:pt x="847" y="392"/>
                              </a:lnTo>
                              <a:lnTo>
                                <a:pt x="847" y="391"/>
                              </a:lnTo>
                              <a:lnTo>
                                <a:pt x="845" y="391"/>
                              </a:lnTo>
                              <a:lnTo>
                                <a:pt x="845" y="390"/>
                              </a:lnTo>
                              <a:lnTo>
                                <a:pt x="844" y="388"/>
                              </a:lnTo>
                              <a:lnTo>
                                <a:pt x="842" y="387"/>
                              </a:lnTo>
                              <a:lnTo>
                                <a:pt x="841" y="387"/>
                              </a:lnTo>
                              <a:lnTo>
                                <a:pt x="839" y="385"/>
                              </a:lnTo>
                              <a:lnTo>
                                <a:pt x="838" y="384"/>
                              </a:lnTo>
                              <a:lnTo>
                                <a:pt x="837" y="382"/>
                              </a:lnTo>
                              <a:lnTo>
                                <a:pt x="835" y="381"/>
                              </a:lnTo>
                              <a:lnTo>
                                <a:pt x="832" y="379"/>
                              </a:lnTo>
                              <a:lnTo>
                                <a:pt x="831" y="379"/>
                              </a:lnTo>
                              <a:lnTo>
                                <a:pt x="829" y="378"/>
                              </a:lnTo>
                              <a:lnTo>
                                <a:pt x="828" y="377"/>
                              </a:lnTo>
                              <a:lnTo>
                                <a:pt x="827" y="377"/>
                              </a:lnTo>
                              <a:lnTo>
                                <a:pt x="825" y="375"/>
                              </a:lnTo>
                              <a:lnTo>
                                <a:pt x="822" y="374"/>
                              </a:lnTo>
                              <a:lnTo>
                                <a:pt x="821" y="374"/>
                              </a:lnTo>
                              <a:lnTo>
                                <a:pt x="819" y="374"/>
                              </a:lnTo>
                              <a:lnTo>
                                <a:pt x="818" y="372"/>
                              </a:lnTo>
                              <a:lnTo>
                                <a:pt x="815" y="372"/>
                              </a:lnTo>
                              <a:lnTo>
                                <a:pt x="814" y="372"/>
                              </a:lnTo>
                              <a:lnTo>
                                <a:pt x="812" y="371"/>
                              </a:lnTo>
                              <a:lnTo>
                                <a:pt x="811" y="371"/>
                              </a:lnTo>
                              <a:lnTo>
                                <a:pt x="808" y="371"/>
                              </a:lnTo>
                              <a:lnTo>
                                <a:pt x="806" y="371"/>
                              </a:lnTo>
                              <a:lnTo>
                                <a:pt x="804" y="371"/>
                              </a:lnTo>
                              <a:lnTo>
                                <a:pt x="802" y="371"/>
                              </a:lnTo>
                              <a:lnTo>
                                <a:pt x="799" y="369"/>
                              </a:lnTo>
                              <a:lnTo>
                                <a:pt x="798" y="371"/>
                              </a:lnTo>
                              <a:lnTo>
                                <a:pt x="795" y="371"/>
                              </a:lnTo>
                              <a:lnTo>
                                <a:pt x="792" y="371"/>
                              </a:lnTo>
                              <a:lnTo>
                                <a:pt x="789" y="371"/>
                              </a:lnTo>
                              <a:lnTo>
                                <a:pt x="786" y="372"/>
                              </a:lnTo>
                              <a:lnTo>
                                <a:pt x="783" y="372"/>
                              </a:lnTo>
                              <a:lnTo>
                                <a:pt x="781" y="374"/>
                              </a:lnTo>
                              <a:lnTo>
                                <a:pt x="779" y="374"/>
                              </a:lnTo>
                              <a:lnTo>
                                <a:pt x="776" y="375"/>
                              </a:lnTo>
                              <a:lnTo>
                                <a:pt x="773" y="377"/>
                              </a:lnTo>
                              <a:lnTo>
                                <a:pt x="770" y="378"/>
                              </a:lnTo>
                              <a:lnTo>
                                <a:pt x="768" y="378"/>
                              </a:lnTo>
                              <a:lnTo>
                                <a:pt x="766" y="379"/>
                              </a:lnTo>
                              <a:lnTo>
                                <a:pt x="765" y="381"/>
                              </a:lnTo>
                              <a:lnTo>
                                <a:pt x="762" y="382"/>
                              </a:lnTo>
                              <a:lnTo>
                                <a:pt x="760" y="384"/>
                              </a:lnTo>
                              <a:lnTo>
                                <a:pt x="759" y="385"/>
                              </a:lnTo>
                              <a:lnTo>
                                <a:pt x="756" y="387"/>
                              </a:lnTo>
                              <a:lnTo>
                                <a:pt x="755" y="390"/>
                              </a:lnTo>
                              <a:lnTo>
                                <a:pt x="753" y="391"/>
                              </a:lnTo>
                              <a:lnTo>
                                <a:pt x="752" y="394"/>
                              </a:lnTo>
                              <a:lnTo>
                                <a:pt x="750" y="395"/>
                              </a:lnTo>
                              <a:lnTo>
                                <a:pt x="749" y="398"/>
                              </a:lnTo>
                              <a:lnTo>
                                <a:pt x="746" y="400"/>
                              </a:lnTo>
                              <a:lnTo>
                                <a:pt x="745" y="398"/>
                              </a:lnTo>
                              <a:lnTo>
                                <a:pt x="743" y="395"/>
                              </a:lnTo>
                              <a:lnTo>
                                <a:pt x="742" y="394"/>
                              </a:lnTo>
                              <a:lnTo>
                                <a:pt x="740" y="391"/>
                              </a:lnTo>
                              <a:lnTo>
                                <a:pt x="739" y="390"/>
                              </a:lnTo>
                              <a:lnTo>
                                <a:pt x="737" y="387"/>
                              </a:lnTo>
                              <a:lnTo>
                                <a:pt x="736" y="385"/>
                              </a:lnTo>
                              <a:lnTo>
                                <a:pt x="735" y="384"/>
                              </a:lnTo>
                              <a:lnTo>
                                <a:pt x="733" y="382"/>
                              </a:lnTo>
                              <a:lnTo>
                                <a:pt x="730" y="381"/>
                              </a:lnTo>
                              <a:lnTo>
                                <a:pt x="729" y="379"/>
                              </a:lnTo>
                              <a:lnTo>
                                <a:pt x="726" y="378"/>
                              </a:lnTo>
                              <a:lnTo>
                                <a:pt x="725" y="378"/>
                              </a:lnTo>
                              <a:lnTo>
                                <a:pt x="722" y="377"/>
                              </a:lnTo>
                              <a:lnTo>
                                <a:pt x="720" y="375"/>
                              </a:lnTo>
                              <a:lnTo>
                                <a:pt x="717" y="374"/>
                              </a:lnTo>
                              <a:lnTo>
                                <a:pt x="716" y="374"/>
                              </a:lnTo>
                              <a:lnTo>
                                <a:pt x="713" y="372"/>
                              </a:lnTo>
                              <a:lnTo>
                                <a:pt x="712" y="372"/>
                              </a:lnTo>
                              <a:lnTo>
                                <a:pt x="709" y="371"/>
                              </a:lnTo>
                              <a:lnTo>
                                <a:pt x="707" y="371"/>
                              </a:lnTo>
                              <a:lnTo>
                                <a:pt x="704" y="371"/>
                              </a:lnTo>
                              <a:lnTo>
                                <a:pt x="702" y="371"/>
                              </a:lnTo>
                              <a:lnTo>
                                <a:pt x="699" y="369"/>
                              </a:lnTo>
                              <a:lnTo>
                                <a:pt x="697" y="371"/>
                              </a:lnTo>
                              <a:lnTo>
                                <a:pt x="694" y="371"/>
                              </a:lnTo>
                              <a:lnTo>
                                <a:pt x="691" y="371"/>
                              </a:lnTo>
                              <a:lnTo>
                                <a:pt x="689" y="371"/>
                              </a:lnTo>
                              <a:lnTo>
                                <a:pt x="686" y="371"/>
                              </a:lnTo>
                              <a:lnTo>
                                <a:pt x="684" y="372"/>
                              </a:lnTo>
                              <a:lnTo>
                                <a:pt x="681" y="372"/>
                              </a:lnTo>
                              <a:lnTo>
                                <a:pt x="680" y="374"/>
                              </a:lnTo>
                              <a:lnTo>
                                <a:pt x="677" y="374"/>
                              </a:lnTo>
                              <a:lnTo>
                                <a:pt x="676" y="375"/>
                              </a:lnTo>
                              <a:lnTo>
                                <a:pt x="674" y="375"/>
                              </a:lnTo>
                              <a:lnTo>
                                <a:pt x="671" y="375"/>
                              </a:lnTo>
                              <a:lnTo>
                                <a:pt x="670" y="377"/>
                              </a:lnTo>
                              <a:lnTo>
                                <a:pt x="668" y="378"/>
                              </a:lnTo>
                              <a:lnTo>
                                <a:pt x="667" y="379"/>
                              </a:lnTo>
                              <a:lnTo>
                                <a:pt x="666" y="381"/>
                              </a:lnTo>
                              <a:lnTo>
                                <a:pt x="664" y="382"/>
                              </a:lnTo>
                              <a:lnTo>
                                <a:pt x="663" y="384"/>
                              </a:lnTo>
                              <a:lnTo>
                                <a:pt x="661" y="385"/>
                              </a:lnTo>
                              <a:lnTo>
                                <a:pt x="660" y="387"/>
                              </a:lnTo>
                              <a:lnTo>
                                <a:pt x="658" y="388"/>
                              </a:lnTo>
                              <a:lnTo>
                                <a:pt x="657" y="390"/>
                              </a:lnTo>
                              <a:lnTo>
                                <a:pt x="656" y="391"/>
                              </a:lnTo>
                              <a:lnTo>
                                <a:pt x="653" y="392"/>
                              </a:lnTo>
                              <a:lnTo>
                                <a:pt x="653" y="375"/>
                              </a:lnTo>
                              <a:lnTo>
                                <a:pt x="605" y="375"/>
                              </a:lnTo>
                              <a:lnTo>
                                <a:pt x="605" y="541"/>
                              </a:lnTo>
                              <a:close/>
                              <a:moveTo>
                                <a:pt x="1066" y="375"/>
                              </a:moveTo>
                              <a:lnTo>
                                <a:pt x="1020" y="375"/>
                              </a:lnTo>
                              <a:lnTo>
                                <a:pt x="1020" y="392"/>
                              </a:lnTo>
                              <a:lnTo>
                                <a:pt x="1019" y="391"/>
                              </a:lnTo>
                              <a:lnTo>
                                <a:pt x="1018" y="390"/>
                              </a:lnTo>
                              <a:lnTo>
                                <a:pt x="1016" y="388"/>
                              </a:lnTo>
                              <a:lnTo>
                                <a:pt x="1015" y="387"/>
                              </a:lnTo>
                              <a:lnTo>
                                <a:pt x="1013" y="385"/>
                              </a:lnTo>
                              <a:lnTo>
                                <a:pt x="1012" y="384"/>
                              </a:lnTo>
                              <a:lnTo>
                                <a:pt x="1010" y="382"/>
                              </a:lnTo>
                              <a:lnTo>
                                <a:pt x="1009" y="381"/>
                              </a:lnTo>
                              <a:lnTo>
                                <a:pt x="1008" y="379"/>
                              </a:lnTo>
                              <a:lnTo>
                                <a:pt x="1005" y="378"/>
                              </a:lnTo>
                              <a:lnTo>
                                <a:pt x="1003" y="377"/>
                              </a:lnTo>
                              <a:lnTo>
                                <a:pt x="1000" y="375"/>
                              </a:lnTo>
                              <a:lnTo>
                                <a:pt x="999" y="375"/>
                              </a:lnTo>
                              <a:lnTo>
                                <a:pt x="997" y="374"/>
                              </a:lnTo>
                              <a:lnTo>
                                <a:pt x="995" y="374"/>
                              </a:lnTo>
                              <a:lnTo>
                                <a:pt x="993" y="372"/>
                              </a:lnTo>
                              <a:lnTo>
                                <a:pt x="990" y="372"/>
                              </a:lnTo>
                              <a:lnTo>
                                <a:pt x="987" y="371"/>
                              </a:lnTo>
                              <a:lnTo>
                                <a:pt x="985" y="371"/>
                              </a:lnTo>
                              <a:lnTo>
                                <a:pt x="982" y="371"/>
                              </a:lnTo>
                              <a:lnTo>
                                <a:pt x="979" y="371"/>
                              </a:lnTo>
                              <a:lnTo>
                                <a:pt x="976" y="371"/>
                              </a:lnTo>
                              <a:lnTo>
                                <a:pt x="973" y="371"/>
                              </a:lnTo>
                              <a:lnTo>
                                <a:pt x="970" y="369"/>
                              </a:lnTo>
                              <a:lnTo>
                                <a:pt x="967" y="371"/>
                              </a:lnTo>
                              <a:lnTo>
                                <a:pt x="964" y="371"/>
                              </a:lnTo>
                              <a:lnTo>
                                <a:pt x="962" y="371"/>
                              </a:lnTo>
                              <a:lnTo>
                                <a:pt x="959" y="371"/>
                              </a:lnTo>
                              <a:lnTo>
                                <a:pt x="956" y="371"/>
                              </a:lnTo>
                              <a:lnTo>
                                <a:pt x="953" y="372"/>
                              </a:lnTo>
                              <a:lnTo>
                                <a:pt x="950" y="372"/>
                              </a:lnTo>
                              <a:lnTo>
                                <a:pt x="947" y="374"/>
                              </a:lnTo>
                              <a:lnTo>
                                <a:pt x="944" y="374"/>
                              </a:lnTo>
                              <a:lnTo>
                                <a:pt x="941" y="375"/>
                              </a:lnTo>
                              <a:lnTo>
                                <a:pt x="939" y="377"/>
                              </a:lnTo>
                              <a:lnTo>
                                <a:pt x="936" y="377"/>
                              </a:lnTo>
                              <a:lnTo>
                                <a:pt x="934" y="378"/>
                              </a:lnTo>
                              <a:lnTo>
                                <a:pt x="931" y="379"/>
                              </a:lnTo>
                              <a:lnTo>
                                <a:pt x="929" y="381"/>
                              </a:lnTo>
                              <a:lnTo>
                                <a:pt x="926" y="382"/>
                              </a:lnTo>
                              <a:lnTo>
                                <a:pt x="923" y="384"/>
                              </a:lnTo>
                              <a:lnTo>
                                <a:pt x="921" y="385"/>
                              </a:lnTo>
                              <a:lnTo>
                                <a:pt x="918" y="387"/>
                              </a:lnTo>
                              <a:lnTo>
                                <a:pt x="917" y="388"/>
                              </a:lnTo>
                              <a:lnTo>
                                <a:pt x="914" y="390"/>
                              </a:lnTo>
                              <a:lnTo>
                                <a:pt x="913" y="391"/>
                              </a:lnTo>
                              <a:lnTo>
                                <a:pt x="911" y="392"/>
                              </a:lnTo>
                              <a:lnTo>
                                <a:pt x="908" y="394"/>
                              </a:lnTo>
                              <a:lnTo>
                                <a:pt x="907" y="397"/>
                              </a:lnTo>
                              <a:lnTo>
                                <a:pt x="906" y="400"/>
                              </a:lnTo>
                              <a:lnTo>
                                <a:pt x="904" y="401"/>
                              </a:lnTo>
                              <a:lnTo>
                                <a:pt x="903" y="404"/>
                              </a:lnTo>
                              <a:lnTo>
                                <a:pt x="901" y="405"/>
                              </a:lnTo>
                              <a:lnTo>
                                <a:pt x="900" y="408"/>
                              </a:lnTo>
                              <a:lnTo>
                                <a:pt x="898" y="410"/>
                              </a:lnTo>
                              <a:lnTo>
                                <a:pt x="897" y="413"/>
                              </a:lnTo>
                              <a:lnTo>
                                <a:pt x="895" y="415"/>
                              </a:lnTo>
                              <a:lnTo>
                                <a:pt x="894" y="418"/>
                              </a:lnTo>
                              <a:lnTo>
                                <a:pt x="893" y="421"/>
                              </a:lnTo>
                              <a:lnTo>
                                <a:pt x="891" y="423"/>
                              </a:lnTo>
                              <a:lnTo>
                                <a:pt x="891" y="426"/>
                              </a:lnTo>
                              <a:lnTo>
                                <a:pt x="890" y="428"/>
                              </a:lnTo>
                              <a:lnTo>
                                <a:pt x="888" y="431"/>
                              </a:lnTo>
                              <a:lnTo>
                                <a:pt x="888" y="434"/>
                              </a:lnTo>
                              <a:lnTo>
                                <a:pt x="887" y="437"/>
                              </a:lnTo>
                              <a:lnTo>
                                <a:pt x="887" y="440"/>
                              </a:lnTo>
                              <a:lnTo>
                                <a:pt x="885" y="443"/>
                              </a:lnTo>
                              <a:lnTo>
                                <a:pt x="885" y="447"/>
                              </a:lnTo>
                              <a:lnTo>
                                <a:pt x="885" y="450"/>
                              </a:lnTo>
                              <a:lnTo>
                                <a:pt x="885" y="453"/>
                              </a:lnTo>
                              <a:lnTo>
                                <a:pt x="885" y="456"/>
                              </a:lnTo>
                              <a:lnTo>
                                <a:pt x="884" y="459"/>
                              </a:lnTo>
                              <a:lnTo>
                                <a:pt x="885" y="463"/>
                              </a:lnTo>
                              <a:lnTo>
                                <a:pt x="885" y="466"/>
                              </a:lnTo>
                              <a:lnTo>
                                <a:pt x="885" y="469"/>
                              </a:lnTo>
                              <a:lnTo>
                                <a:pt x="885" y="472"/>
                              </a:lnTo>
                              <a:lnTo>
                                <a:pt x="885" y="474"/>
                              </a:lnTo>
                              <a:lnTo>
                                <a:pt x="887" y="477"/>
                              </a:lnTo>
                              <a:lnTo>
                                <a:pt x="887" y="480"/>
                              </a:lnTo>
                              <a:lnTo>
                                <a:pt x="888" y="483"/>
                              </a:lnTo>
                              <a:lnTo>
                                <a:pt x="888" y="486"/>
                              </a:lnTo>
                              <a:lnTo>
                                <a:pt x="890" y="489"/>
                              </a:lnTo>
                              <a:lnTo>
                                <a:pt x="891" y="492"/>
                              </a:lnTo>
                              <a:lnTo>
                                <a:pt x="891" y="495"/>
                              </a:lnTo>
                              <a:lnTo>
                                <a:pt x="893" y="498"/>
                              </a:lnTo>
                              <a:lnTo>
                                <a:pt x="894" y="500"/>
                              </a:lnTo>
                              <a:lnTo>
                                <a:pt x="894" y="503"/>
                              </a:lnTo>
                              <a:lnTo>
                                <a:pt x="895" y="505"/>
                              </a:lnTo>
                              <a:lnTo>
                                <a:pt x="897" y="508"/>
                              </a:lnTo>
                              <a:lnTo>
                                <a:pt x="898" y="510"/>
                              </a:lnTo>
                              <a:lnTo>
                                <a:pt x="900" y="512"/>
                              </a:lnTo>
                              <a:lnTo>
                                <a:pt x="901" y="515"/>
                              </a:lnTo>
                              <a:lnTo>
                                <a:pt x="903" y="516"/>
                              </a:lnTo>
                              <a:lnTo>
                                <a:pt x="906" y="519"/>
                              </a:lnTo>
                              <a:lnTo>
                                <a:pt x="907" y="521"/>
                              </a:lnTo>
                              <a:lnTo>
                                <a:pt x="908" y="522"/>
                              </a:lnTo>
                              <a:lnTo>
                                <a:pt x="911" y="525"/>
                              </a:lnTo>
                              <a:lnTo>
                                <a:pt x="913" y="526"/>
                              </a:lnTo>
                              <a:lnTo>
                                <a:pt x="914" y="529"/>
                              </a:lnTo>
                              <a:lnTo>
                                <a:pt x="917" y="531"/>
                              </a:lnTo>
                              <a:lnTo>
                                <a:pt x="918" y="532"/>
                              </a:lnTo>
                              <a:lnTo>
                                <a:pt x="921" y="534"/>
                              </a:lnTo>
                              <a:lnTo>
                                <a:pt x="923" y="535"/>
                              </a:lnTo>
                              <a:lnTo>
                                <a:pt x="926" y="536"/>
                              </a:lnTo>
                              <a:lnTo>
                                <a:pt x="927" y="538"/>
                              </a:lnTo>
                              <a:lnTo>
                                <a:pt x="930" y="539"/>
                              </a:lnTo>
                              <a:lnTo>
                                <a:pt x="933" y="541"/>
                              </a:lnTo>
                              <a:lnTo>
                                <a:pt x="934" y="541"/>
                              </a:lnTo>
                              <a:lnTo>
                                <a:pt x="937" y="542"/>
                              </a:lnTo>
                              <a:lnTo>
                                <a:pt x="940" y="542"/>
                              </a:lnTo>
                              <a:lnTo>
                                <a:pt x="943" y="544"/>
                              </a:lnTo>
                              <a:lnTo>
                                <a:pt x="946" y="544"/>
                              </a:lnTo>
                              <a:lnTo>
                                <a:pt x="949" y="545"/>
                              </a:lnTo>
                              <a:lnTo>
                                <a:pt x="952" y="545"/>
                              </a:lnTo>
                              <a:lnTo>
                                <a:pt x="954" y="546"/>
                              </a:lnTo>
                              <a:lnTo>
                                <a:pt x="957" y="546"/>
                              </a:lnTo>
                              <a:lnTo>
                                <a:pt x="960" y="546"/>
                              </a:lnTo>
                              <a:lnTo>
                                <a:pt x="963" y="546"/>
                              </a:lnTo>
                              <a:lnTo>
                                <a:pt x="966" y="546"/>
                              </a:lnTo>
                              <a:lnTo>
                                <a:pt x="969" y="546"/>
                              </a:lnTo>
                              <a:lnTo>
                                <a:pt x="973" y="546"/>
                              </a:lnTo>
                              <a:lnTo>
                                <a:pt x="976" y="546"/>
                              </a:lnTo>
                              <a:lnTo>
                                <a:pt x="979" y="546"/>
                              </a:lnTo>
                              <a:lnTo>
                                <a:pt x="982" y="546"/>
                              </a:lnTo>
                              <a:lnTo>
                                <a:pt x="985" y="546"/>
                              </a:lnTo>
                              <a:lnTo>
                                <a:pt x="987" y="546"/>
                              </a:lnTo>
                              <a:lnTo>
                                <a:pt x="990" y="545"/>
                              </a:lnTo>
                              <a:lnTo>
                                <a:pt x="993" y="545"/>
                              </a:lnTo>
                              <a:lnTo>
                                <a:pt x="995" y="544"/>
                              </a:lnTo>
                              <a:lnTo>
                                <a:pt x="997" y="544"/>
                              </a:lnTo>
                              <a:lnTo>
                                <a:pt x="999" y="542"/>
                              </a:lnTo>
                              <a:lnTo>
                                <a:pt x="1000" y="541"/>
                              </a:lnTo>
                              <a:lnTo>
                                <a:pt x="1003" y="541"/>
                              </a:lnTo>
                              <a:lnTo>
                                <a:pt x="1005" y="539"/>
                              </a:lnTo>
                              <a:lnTo>
                                <a:pt x="1008" y="539"/>
                              </a:lnTo>
                              <a:lnTo>
                                <a:pt x="1009" y="538"/>
                              </a:lnTo>
                              <a:lnTo>
                                <a:pt x="1010" y="536"/>
                              </a:lnTo>
                              <a:lnTo>
                                <a:pt x="1013" y="535"/>
                              </a:lnTo>
                              <a:lnTo>
                                <a:pt x="1015" y="534"/>
                              </a:lnTo>
                              <a:lnTo>
                                <a:pt x="1016" y="532"/>
                              </a:lnTo>
                              <a:lnTo>
                                <a:pt x="1018" y="531"/>
                              </a:lnTo>
                              <a:lnTo>
                                <a:pt x="1019" y="528"/>
                              </a:lnTo>
                              <a:lnTo>
                                <a:pt x="1020" y="526"/>
                              </a:lnTo>
                              <a:lnTo>
                                <a:pt x="1020" y="523"/>
                              </a:lnTo>
                              <a:lnTo>
                                <a:pt x="1020" y="541"/>
                              </a:lnTo>
                              <a:lnTo>
                                <a:pt x="1066" y="541"/>
                              </a:lnTo>
                              <a:lnTo>
                                <a:pt x="1066" y="375"/>
                              </a:lnTo>
                              <a:close/>
                              <a:moveTo>
                                <a:pt x="976" y="417"/>
                              </a:moveTo>
                              <a:lnTo>
                                <a:pt x="979" y="418"/>
                              </a:lnTo>
                              <a:lnTo>
                                <a:pt x="980" y="418"/>
                              </a:lnTo>
                              <a:lnTo>
                                <a:pt x="982" y="418"/>
                              </a:lnTo>
                              <a:lnTo>
                                <a:pt x="985" y="418"/>
                              </a:lnTo>
                              <a:lnTo>
                                <a:pt x="986" y="418"/>
                              </a:lnTo>
                              <a:lnTo>
                                <a:pt x="987" y="418"/>
                              </a:lnTo>
                              <a:lnTo>
                                <a:pt x="989" y="420"/>
                              </a:lnTo>
                              <a:lnTo>
                                <a:pt x="990" y="420"/>
                              </a:lnTo>
                              <a:lnTo>
                                <a:pt x="993" y="421"/>
                              </a:lnTo>
                              <a:lnTo>
                                <a:pt x="995" y="421"/>
                              </a:lnTo>
                              <a:lnTo>
                                <a:pt x="996" y="423"/>
                              </a:lnTo>
                              <a:lnTo>
                                <a:pt x="997" y="423"/>
                              </a:lnTo>
                              <a:lnTo>
                                <a:pt x="999" y="424"/>
                              </a:lnTo>
                              <a:lnTo>
                                <a:pt x="1000" y="426"/>
                              </a:lnTo>
                              <a:lnTo>
                                <a:pt x="1002" y="426"/>
                              </a:lnTo>
                              <a:lnTo>
                                <a:pt x="1003" y="427"/>
                              </a:lnTo>
                              <a:lnTo>
                                <a:pt x="1005" y="428"/>
                              </a:lnTo>
                              <a:lnTo>
                                <a:pt x="1006" y="428"/>
                              </a:lnTo>
                              <a:lnTo>
                                <a:pt x="1008" y="430"/>
                              </a:lnTo>
                              <a:lnTo>
                                <a:pt x="1008" y="431"/>
                              </a:lnTo>
                              <a:lnTo>
                                <a:pt x="1009" y="433"/>
                              </a:lnTo>
                              <a:lnTo>
                                <a:pt x="1010" y="434"/>
                              </a:lnTo>
                              <a:lnTo>
                                <a:pt x="1012" y="436"/>
                              </a:lnTo>
                              <a:lnTo>
                                <a:pt x="1012" y="437"/>
                              </a:lnTo>
                              <a:lnTo>
                                <a:pt x="1013" y="440"/>
                              </a:lnTo>
                              <a:lnTo>
                                <a:pt x="1013" y="441"/>
                              </a:lnTo>
                              <a:lnTo>
                                <a:pt x="1015" y="443"/>
                              </a:lnTo>
                              <a:lnTo>
                                <a:pt x="1015" y="444"/>
                              </a:lnTo>
                              <a:lnTo>
                                <a:pt x="1016" y="446"/>
                              </a:lnTo>
                              <a:lnTo>
                                <a:pt x="1016" y="447"/>
                              </a:lnTo>
                              <a:lnTo>
                                <a:pt x="1018" y="450"/>
                              </a:lnTo>
                              <a:lnTo>
                                <a:pt x="1018" y="451"/>
                              </a:lnTo>
                              <a:lnTo>
                                <a:pt x="1018" y="453"/>
                              </a:lnTo>
                              <a:lnTo>
                                <a:pt x="1018" y="456"/>
                              </a:lnTo>
                              <a:lnTo>
                                <a:pt x="1018" y="457"/>
                              </a:lnTo>
                              <a:lnTo>
                                <a:pt x="1018" y="459"/>
                              </a:lnTo>
                              <a:lnTo>
                                <a:pt x="1018" y="462"/>
                              </a:lnTo>
                              <a:lnTo>
                                <a:pt x="1018" y="463"/>
                              </a:lnTo>
                              <a:lnTo>
                                <a:pt x="1018" y="464"/>
                              </a:lnTo>
                              <a:lnTo>
                                <a:pt x="1018" y="467"/>
                              </a:lnTo>
                              <a:lnTo>
                                <a:pt x="1018" y="469"/>
                              </a:lnTo>
                              <a:lnTo>
                                <a:pt x="1016" y="470"/>
                              </a:lnTo>
                              <a:lnTo>
                                <a:pt x="1016" y="472"/>
                              </a:lnTo>
                              <a:lnTo>
                                <a:pt x="1015" y="473"/>
                              </a:lnTo>
                              <a:lnTo>
                                <a:pt x="1015" y="476"/>
                              </a:lnTo>
                              <a:lnTo>
                                <a:pt x="1013" y="477"/>
                              </a:lnTo>
                              <a:lnTo>
                                <a:pt x="1013" y="479"/>
                              </a:lnTo>
                              <a:lnTo>
                                <a:pt x="1012" y="480"/>
                              </a:lnTo>
                              <a:lnTo>
                                <a:pt x="1012" y="482"/>
                              </a:lnTo>
                              <a:lnTo>
                                <a:pt x="1010" y="483"/>
                              </a:lnTo>
                              <a:lnTo>
                                <a:pt x="1010" y="485"/>
                              </a:lnTo>
                              <a:lnTo>
                                <a:pt x="1009" y="486"/>
                              </a:lnTo>
                              <a:lnTo>
                                <a:pt x="1008" y="487"/>
                              </a:lnTo>
                              <a:lnTo>
                                <a:pt x="1006" y="489"/>
                              </a:lnTo>
                              <a:lnTo>
                                <a:pt x="1005" y="490"/>
                              </a:lnTo>
                              <a:lnTo>
                                <a:pt x="1003" y="492"/>
                              </a:lnTo>
                              <a:lnTo>
                                <a:pt x="1002" y="493"/>
                              </a:lnTo>
                              <a:lnTo>
                                <a:pt x="1000" y="493"/>
                              </a:lnTo>
                              <a:lnTo>
                                <a:pt x="999" y="495"/>
                              </a:lnTo>
                              <a:lnTo>
                                <a:pt x="997" y="495"/>
                              </a:lnTo>
                              <a:lnTo>
                                <a:pt x="996" y="496"/>
                              </a:lnTo>
                              <a:lnTo>
                                <a:pt x="995" y="498"/>
                              </a:lnTo>
                              <a:lnTo>
                                <a:pt x="993" y="498"/>
                              </a:lnTo>
                              <a:lnTo>
                                <a:pt x="992" y="499"/>
                              </a:lnTo>
                              <a:lnTo>
                                <a:pt x="990" y="499"/>
                              </a:lnTo>
                              <a:lnTo>
                                <a:pt x="987" y="500"/>
                              </a:lnTo>
                              <a:lnTo>
                                <a:pt x="986" y="500"/>
                              </a:lnTo>
                              <a:lnTo>
                                <a:pt x="985" y="500"/>
                              </a:lnTo>
                              <a:lnTo>
                                <a:pt x="982" y="500"/>
                              </a:lnTo>
                              <a:lnTo>
                                <a:pt x="980" y="500"/>
                              </a:lnTo>
                              <a:lnTo>
                                <a:pt x="979" y="500"/>
                              </a:lnTo>
                              <a:lnTo>
                                <a:pt x="976" y="500"/>
                              </a:lnTo>
                              <a:lnTo>
                                <a:pt x="975" y="500"/>
                              </a:lnTo>
                              <a:lnTo>
                                <a:pt x="973" y="500"/>
                              </a:lnTo>
                              <a:lnTo>
                                <a:pt x="970" y="500"/>
                              </a:lnTo>
                              <a:lnTo>
                                <a:pt x="969" y="500"/>
                              </a:lnTo>
                              <a:lnTo>
                                <a:pt x="967" y="500"/>
                              </a:lnTo>
                              <a:lnTo>
                                <a:pt x="964" y="500"/>
                              </a:lnTo>
                              <a:lnTo>
                                <a:pt x="963" y="499"/>
                              </a:lnTo>
                              <a:lnTo>
                                <a:pt x="962" y="499"/>
                              </a:lnTo>
                              <a:lnTo>
                                <a:pt x="960" y="498"/>
                              </a:lnTo>
                              <a:lnTo>
                                <a:pt x="959" y="498"/>
                              </a:lnTo>
                              <a:lnTo>
                                <a:pt x="957" y="496"/>
                              </a:lnTo>
                              <a:lnTo>
                                <a:pt x="954" y="495"/>
                              </a:lnTo>
                              <a:lnTo>
                                <a:pt x="953" y="493"/>
                              </a:lnTo>
                              <a:lnTo>
                                <a:pt x="952" y="493"/>
                              </a:lnTo>
                              <a:lnTo>
                                <a:pt x="950" y="492"/>
                              </a:lnTo>
                              <a:lnTo>
                                <a:pt x="949" y="490"/>
                              </a:lnTo>
                              <a:lnTo>
                                <a:pt x="947" y="489"/>
                              </a:lnTo>
                              <a:lnTo>
                                <a:pt x="946" y="487"/>
                              </a:lnTo>
                              <a:lnTo>
                                <a:pt x="944" y="486"/>
                              </a:lnTo>
                              <a:lnTo>
                                <a:pt x="943" y="485"/>
                              </a:lnTo>
                              <a:lnTo>
                                <a:pt x="943" y="483"/>
                              </a:lnTo>
                              <a:lnTo>
                                <a:pt x="941" y="482"/>
                              </a:lnTo>
                              <a:lnTo>
                                <a:pt x="940" y="480"/>
                              </a:lnTo>
                              <a:lnTo>
                                <a:pt x="940" y="479"/>
                              </a:lnTo>
                              <a:lnTo>
                                <a:pt x="939" y="477"/>
                              </a:lnTo>
                              <a:lnTo>
                                <a:pt x="939" y="476"/>
                              </a:lnTo>
                              <a:lnTo>
                                <a:pt x="937" y="474"/>
                              </a:lnTo>
                              <a:lnTo>
                                <a:pt x="937" y="472"/>
                              </a:lnTo>
                              <a:lnTo>
                                <a:pt x="936" y="470"/>
                              </a:lnTo>
                              <a:lnTo>
                                <a:pt x="936" y="469"/>
                              </a:lnTo>
                              <a:lnTo>
                                <a:pt x="936" y="466"/>
                              </a:lnTo>
                              <a:lnTo>
                                <a:pt x="936" y="464"/>
                              </a:lnTo>
                              <a:lnTo>
                                <a:pt x="936" y="463"/>
                              </a:lnTo>
                              <a:lnTo>
                                <a:pt x="936" y="462"/>
                              </a:lnTo>
                              <a:lnTo>
                                <a:pt x="934" y="459"/>
                              </a:lnTo>
                              <a:lnTo>
                                <a:pt x="936" y="457"/>
                              </a:lnTo>
                              <a:lnTo>
                                <a:pt x="936" y="456"/>
                              </a:lnTo>
                              <a:lnTo>
                                <a:pt x="936" y="453"/>
                              </a:lnTo>
                              <a:lnTo>
                                <a:pt x="936" y="451"/>
                              </a:lnTo>
                              <a:lnTo>
                                <a:pt x="936" y="450"/>
                              </a:lnTo>
                              <a:lnTo>
                                <a:pt x="936" y="447"/>
                              </a:lnTo>
                              <a:lnTo>
                                <a:pt x="937" y="446"/>
                              </a:lnTo>
                              <a:lnTo>
                                <a:pt x="937" y="444"/>
                              </a:lnTo>
                              <a:lnTo>
                                <a:pt x="939" y="443"/>
                              </a:lnTo>
                              <a:lnTo>
                                <a:pt x="939" y="441"/>
                              </a:lnTo>
                              <a:lnTo>
                                <a:pt x="940" y="440"/>
                              </a:lnTo>
                              <a:lnTo>
                                <a:pt x="940" y="437"/>
                              </a:lnTo>
                              <a:lnTo>
                                <a:pt x="941" y="436"/>
                              </a:lnTo>
                              <a:lnTo>
                                <a:pt x="943" y="434"/>
                              </a:lnTo>
                              <a:lnTo>
                                <a:pt x="943" y="433"/>
                              </a:lnTo>
                              <a:lnTo>
                                <a:pt x="944" y="431"/>
                              </a:lnTo>
                              <a:lnTo>
                                <a:pt x="946" y="430"/>
                              </a:lnTo>
                              <a:lnTo>
                                <a:pt x="947" y="428"/>
                              </a:lnTo>
                              <a:lnTo>
                                <a:pt x="949" y="428"/>
                              </a:lnTo>
                              <a:lnTo>
                                <a:pt x="950" y="427"/>
                              </a:lnTo>
                              <a:lnTo>
                                <a:pt x="952" y="426"/>
                              </a:lnTo>
                              <a:lnTo>
                                <a:pt x="953" y="426"/>
                              </a:lnTo>
                              <a:lnTo>
                                <a:pt x="954" y="424"/>
                              </a:lnTo>
                              <a:lnTo>
                                <a:pt x="954" y="423"/>
                              </a:lnTo>
                              <a:lnTo>
                                <a:pt x="957" y="423"/>
                              </a:lnTo>
                              <a:lnTo>
                                <a:pt x="959" y="421"/>
                              </a:lnTo>
                              <a:lnTo>
                                <a:pt x="960" y="421"/>
                              </a:lnTo>
                              <a:lnTo>
                                <a:pt x="962" y="420"/>
                              </a:lnTo>
                              <a:lnTo>
                                <a:pt x="963" y="420"/>
                              </a:lnTo>
                              <a:lnTo>
                                <a:pt x="964" y="418"/>
                              </a:lnTo>
                              <a:lnTo>
                                <a:pt x="967" y="418"/>
                              </a:lnTo>
                              <a:lnTo>
                                <a:pt x="969" y="418"/>
                              </a:lnTo>
                              <a:lnTo>
                                <a:pt x="970" y="418"/>
                              </a:lnTo>
                              <a:lnTo>
                                <a:pt x="973" y="418"/>
                              </a:lnTo>
                              <a:lnTo>
                                <a:pt x="975" y="418"/>
                              </a:lnTo>
                              <a:lnTo>
                                <a:pt x="976" y="417"/>
                              </a:lnTo>
                              <a:close/>
                              <a:moveTo>
                                <a:pt x="1099" y="541"/>
                              </a:moveTo>
                              <a:lnTo>
                                <a:pt x="1150" y="541"/>
                              </a:lnTo>
                              <a:lnTo>
                                <a:pt x="1150" y="449"/>
                              </a:lnTo>
                              <a:lnTo>
                                <a:pt x="1151" y="449"/>
                              </a:lnTo>
                              <a:lnTo>
                                <a:pt x="1150" y="447"/>
                              </a:lnTo>
                              <a:lnTo>
                                <a:pt x="1151" y="446"/>
                              </a:lnTo>
                              <a:lnTo>
                                <a:pt x="1150" y="444"/>
                              </a:lnTo>
                              <a:lnTo>
                                <a:pt x="1151" y="444"/>
                              </a:lnTo>
                              <a:lnTo>
                                <a:pt x="1150" y="443"/>
                              </a:lnTo>
                              <a:lnTo>
                                <a:pt x="1151" y="441"/>
                              </a:lnTo>
                              <a:lnTo>
                                <a:pt x="1150" y="441"/>
                              </a:lnTo>
                              <a:lnTo>
                                <a:pt x="1150" y="440"/>
                              </a:lnTo>
                              <a:lnTo>
                                <a:pt x="1151" y="440"/>
                              </a:lnTo>
                              <a:lnTo>
                                <a:pt x="1151" y="439"/>
                              </a:lnTo>
                              <a:lnTo>
                                <a:pt x="1151" y="437"/>
                              </a:lnTo>
                              <a:lnTo>
                                <a:pt x="1151" y="436"/>
                              </a:lnTo>
                              <a:lnTo>
                                <a:pt x="1151" y="434"/>
                              </a:lnTo>
                              <a:lnTo>
                                <a:pt x="1151" y="433"/>
                              </a:lnTo>
                              <a:lnTo>
                                <a:pt x="1153" y="433"/>
                              </a:lnTo>
                              <a:lnTo>
                                <a:pt x="1153" y="431"/>
                              </a:lnTo>
                              <a:lnTo>
                                <a:pt x="1154" y="431"/>
                              </a:lnTo>
                              <a:lnTo>
                                <a:pt x="1154" y="430"/>
                              </a:lnTo>
                              <a:lnTo>
                                <a:pt x="1154" y="428"/>
                              </a:lnTo>
                              <a:lnTo>
                                <a:pt x="1156" y="428"/>
                              </a:lnTo>
                              <a:lnTo>
                                <a:pt x="1157" y="427"/>
                              </a:lnTo>
                              <a:lnTo>
                                <a:pt x="1157" y="426"/>
                              </a:lnTo>
                              <a:lnTo>
                                <a:pt x="1158" y="426"/>
                              </a:lnTo>
                              <a:lnTo>
                                <a:pt x="1158" y="424"/>
                              </a:lnTo>
                              <a:lnTo>
                                <a:pt x="1160" y="424"/>
                              </a:lnTo>
                              <a:lnTo>
                                <a:pt x="1160" y="423"/>
                              </a:lnTo>
                              <a:lnTo>
                                <a:pt x="1161" y="423"/>
                              </a:lnTo>
                              <a:lnTo>
                                <a:pt x="1161" y="421"/>
                              </a:lnTo>
                              <a:lnTo>
                                <a:pt x="1163" y="421"/>
                              </a:lnTo>
                              <a:lnTo>
                                <a:pt x="1164" y="421"/>
                              </a:lnTo>
                              <a:lnTo>
                                <a:pt x="1164" y="420"/>
                              </a:lnTo>
                              <a:lnTo>
                                <a:pt x="1166" y="420"/>
                              </a:lnTo>
                              <a:lnTo>
                                <a:pt x="1167" y="420"/>
                              </a:lnTo>
                              <a:lnTo>
                                <a:pt x="1168" y="418"/>
                              </a:lnTo>
                              <a:lnTo>
                                <a:pt x="1170" y="418"/>
                              </a:lnTo>
                              <a:lnTo>
                                <a:pt x="1171" y="418"/>
                              </a:lnTo>
                              <a:lnTo>
                                <a:pt x="1173" y="418"/>
                              </a:lnTo>
                              <a:lnTo>
                                <a:pt x="1174" y="418"/>
                              </a:lnTo>
                              <a:lnTo>
                                <a:pt x="1176" y="418"/>
                              </a:lnTo>
                              <a:lnTo>
                                <a:pt x="1177" y="418"/>
                              </a:lnTo>
                              <a:lnTo>
                                <a:pt x="1177" y="417"/>
                              </a:lnTo>
                              <a:lnTo>
                                <a:pt x="1179" y="418"/>
                              </a:lnTo>
                              <a:lnTo>
                                <a:pt x="1180" y="418"/>
                              </a:lnTo>
                              <a:lnTo>
                                <a:pt x="1181" y="418"/>
                              </a:lnTo>
                              <a:lnTo>
                                <a:pt x="1183" y="418"/>
                              </a:lnTo>
                              <a:lnTo>
                                <a:pt x="1184" y="418"/>
                              </a:lnTo>
                              <a:lnTo>
                                <a:pt x="1186" y="418"/>
                              </a:lnTo>
                              <a:lnTo>
                                <a:pt x="1187" y="418"/>
                              </a:lnTo>
                              <a:lnTo>
                                <a:pt x="1189" y="418"/>
                              </a:lnTo>
                              <a:lnTo>
                                <a:pt x="1190" y="418"/>
                              </a:lnTo>
                              <a:lnTo>
                                <a:pt x="1191" y="420"/>
                              </a:lnTo>
                              <a:lnTo>
                                <a:pt x="1193" y="420"/>
                              </a:lnTo>
                              <a:lnTo>
                                <a:pt x="1194" y="421"/>
                              </a:lnTo>
                              <a:lnTo>
                                <a:pt x="1196" y="423"/>
                              </a:lnTo>
                              <a:lnTo>
                                <a:pt x="1197" y="424"/>
                              </a:lnTo>
                              <a:lnTo>
                                <a:pt x="1199" y="426"/>
                              </a:lnTo>
                              <a:lnTo>
                                <a:pt x="1199" y="427"/>
                              </a:lnTo>
                              <a:lnTo>
                                <a:pt x="1200" y="428"/>
                              </a:lnTo>
                              <a:lnTo>
                                <a:pt x="1200" y="430"/>
                              </a:lnTo>
                              <a:lnTo>
                                <a:pt x="1201" y="430"/>
                              </a:lnTo>
                              <a:lnTo>
                                <a:pt x="1201" y="431"/>
                              </a:lnTo>
                              <a:lnTo>
                                <a:pt x="1201" y="433"/>
                              </a:lnTo>
                              <a:lnTo>
                                <a:pt x="1203" y="434"/>
                              </a:lnTo>
                              <a:lnTo>
                                <a:pt x="1203" y="436"/>
                              </a:lnTo>
                              <a:lnTo>
                                <a:pt x="1203" y="437"/>
                              </a:lnTo>
                              <a:lnTo>
                                <a:pt x="1203" y="439"/>
                              </a:lnTo>
                              <a:lnTo>
                                <a:pt x="1203" y="440"/>
                              </a:lnTo>
                              <a:lnTo>
                                <a:pt x="1204" y="441"/>
                              </a:lnTo>
                              <a:lnTo>
                                <a:pt x="1204" y="443"/>
                              </a:lnTo>
                              <a:lnTo>
                                <a:pt x="1204" y="444"/>
                              </a:lnTo>
                              <a:lnTo>
                                <a:pt x="1204" y="446"/>
                              </a:lnTo>
                              <a:lnTo>
                                <a:pt x="1204" y="447"/>
                              </a:lnTo>
                              <a:lnTo>
                                <a:pt x="1204" y="449"/>
                              </a:lnTo>
                              <a:lnTo>
                                <a:pt x="1204" y="450"/>
                              </a:lnTo>
                              <a:lnTo>
                                <a:pt x="1204" y="451"/>
                              </a:lnTo>
                              <a:lnTo>
                                <a:pt x="1204" y="541"/>
                              </a:lnTo>
                              <a:lnTo>
                                <a:pt x="1253" y="541"/>
                              </a:lnTo>
                              <a:lnTo>
                                <a:pt x="1253" y="437"/>
                              </a:lnTo>
                              <a:lnTo>
                                <a:pt x="1253" y="436"/>
                              </a:lnTo>
                              <a:lnTo>
                                <a:pt x="1253" y="434"/>
                              </a:lnTo>
                              <a:lnTo>
                                <a:pt x="1253" y="431"/>
                              </a:lnTo>
                              <a:lnTo>
                                <a:pt x="1253" y="430"/>
                              </a:lnTo>
                              <a:lnTo>
                                <a:pt x="1253" y="428"/>
                              </a:lnTo>
                              <a:lnTo>
                                <a:pt x="1253" y="426"/>
                              </a:lnTo>
                              <a:lnTo>
                                <a:pt x="1253" y="424"/>
                              </a:lnTo>
                              <a:lnTo>
                                <a:pt x="1253" y="423"/>
                              </a:lnTo>
                              <a:lnTo>
                                <a:pt x="1253" y="421"/>
                              </a:lnTo>
                              <a:lnTo>
                                <a:pt x="1253" y="420"/>
                              </a:lnTo>
                              <a:lnTo>
                                <a:pt x="1253" y="418"/>
                              </a:lnTo>
                              <a:lnTo>
                                <a:pt x="1252" y="415"/>
                              </a:lnTo>
                              <a:lnTo>
                                <a:pt x="1252" y="414"/>
                              </a:lnTo>
                              <a:lnTo>
                                <a:pt x="1252" y="413"/>
                              </a:lnTo>
                              <a:lnTo>
                                <a:pt x="1252" y="411"/>
                              </a:lnTo>
                              <a:lnTo>
                                <a:pt x="1252" y="410"/>
                              </a:lnTo>
                              <a:lnTo>
                                <a:pt x="1250" y="408"/>
                              </a:lnTo>
                              <a:lnTo>
                                <a:pt x="1250" y="407"/>
                              </a:lnTo>
                              <a:lnTo>
                                <a:pt x="1249" y="405"/>
                              </a:lnTo>
                              <a:lnTo>
                                <a:pt x="1249" y="404"/>
                              </a:lnTo>
                              <a:lnTo>
                                <a:pt x="1247" y="403"/>
                              </a:lnTo>
                              <a:lnTo>
                                <a:pt x="1247" y="401"/>
                              </a:lnTo>
                              <a:lnTo>
                                <a:pt x="1246" y="400"/>
                              </a:lnTo>
                              <a:lnTo>
                                <a:pt x="1246" y="398"/>
                              </a:lnTo>
                              <a:lnTo>
                                <a:pt x="1246" y="397"/>
                              </a:lnTo>
                              <a:lnTo>
                                <a:pt x="1245" y="397"/>
                              </a:lnTo>
                              <a:lnTo>
                                <a:pt x="1245" y="395"/>
                              </a:lnTo>
                              <a:lnTo>
                                <a:pt x="1243" y="394"/>
                              </a:lnTo>
                              <a:lnTo>
                                <a:pt x="1243" y="392"/>
                              </a:lnTo>
                              <a:lnTo>
                                <a:pt x="1242" y="391"/>
                              </a:lnTo>
                              <a:lnTo>
                                <a:pt x="1240" y="390"/>
                              </a:lnTo>
                              <a:lnTo>
                                <a:pt x="1239" y="388"/>
                              </a:lnTo>
                              <a:lnTo>
                                <a:pt x="1237" y="387"/>
                              </a:lnTo>
                              <a:lnTo>
                                <a:pt x="1236" y="387"/>
                              </a:lnTo>
                              <a:lnTo>
                                <a:pt x="1235" y="385"/>
                              </a:lnTo>
                              <a:lnTo>
                                <a:pt x="1233" y="384"/>
                              </a:lnTo>
                              <a:lnTo>
                                <a:pt x="1232" y="382"/>
                              </a:lnTo>
                              <a:lnTo>
                                <a:pt x="1230" y="381"/>
                              </a:lnTo>
                              <a:lnTo>
                                <a:pt x="1229" y="379"/>
                              </a:lnTo>
                              <a:lnTo>
                                <a:pt x="1227" y="379"/>
                              </a:lnTo>
                              <a:lnTo>
                                <a:pt x="1224" y="378"/>
                              </a:lnTo>
                              <a:lnTo>
                                <a:pt x="1223" y="377"/>
                              </a:lnTo>
                              <a:lnTo>
                                <a:pt x="1222" y="377"/>
                              </a:lnTo>
                              <a:lnTo>
                                <a:pt x="1220" y="375"/>
                              </a:lnTo>
                              <a:lnTo>
                                <a:pt x="1217" y="374"/>
                              </a:lnTo>
                              <a:lnTo>
                                <a:pt x="1216" y="374"/>
                              </a:lnTo>
                              <a:lnTo>
                                <a:pt x="1214" y="374"/>
                              </a:lnTo>
                              <a:lnTo>
                                <a:pt x="1212" y="372"/>
                              </a:lnTo>
                              <a:lnTo>
                                <a:pt x="1210" y="372"/>
                              </a:lnTo>
                              <a:lnTo>
                                <a:pt x="1207" y="372"/>
                              </a:lnTo>
                              <a:lnTo>
                                <a:pt x="1206" y="371"/>
                              </a:lnTo>
                              <a:lnTo>
                                <a:pt x="1204" y="371"/>
                              </a:lnTo>
                              <a:lnTo>
                                <a:pt x="1201" y="371"/>
                              </a:lnTo>
                              <a:lnTo>
                                <a:pt x="1200" y="371"/>
                              </a:lnTo>
                              <a:lnTo>
                                <a:pt x="1197" y="371"/>
                              </a:lnTo>
                              <a:lnTo>
                                <a:pt x="1196" y="371"/>
                              </a:lnTo>
                              <a:lnTo>
                                <a:pt x="1193" y="369"/>
                              </a:lnTo>
                              <a:lnTo>
                                <a:pt x="1191" y="371"/>
                              </a:lnTo>
                              <a:lnTo>
                                <a:pt x="1190" y="371"/>
                              </a:lnTo>
                              <a:lnTo>
                                <a:pt x="1189" y="371"/>
                              </a:lnTo>
                              <a:lnTo>
                                <a:pt x="1187" y="371"/>
                              </a:lnTo>
                              <a:lnTo>
                                <a:pt x="1186" y="371"/>
                              </a:lnTo>
                              <a:lnTo>
                                <a:pt x="1184" y="371"/>
                              </a:lnTo>
                              <a:lnTo>
                                <a:pt x="1183" y="371"/>
                              </a:lnTo>
                              <a:lnTo>
                                <a:pt x="1181" y="372"/>
                              </a:lnTo>
                              <a:lnTo>
                                <a:pt x="1180" y="372"/>
                              </a:lnTo>
                              <a:lnTo>
                                <a:pt x="1179" y="372"/>
                              </a:lnTo>
                              <a:lnTo>
                                <a:pt x="1177" y="372"/>
                              </a:lnTo>
                              <a:lnTo>
                                <a:pt x="1174" y="372"/>
                              </a:lnTo>
                              <a:lnTo>
                                <a:pt x="1174" y="374"/>
                              </a:lnTo>
                              <a:lnTo>
                                <a:pt x="1173" y="374"/>
                              </a:lnTo>
                              <a:lnTo>
                                <a:pt x="1171" y="374"/>
                              </a:lnTo>
                              <a:lnTo>
                                <a:pt x="1170" y="375"/>
                              </a:lnTo>
                              <a:lnTo>
                                <a:pt x="1168" y="375"/>
                              </a:lnTo>
                              <a:lnTo>
                                <a:pt x="1167" y="377"/>
                              </a:lnTo>
                              <a:lnTo>
                                <a:pt x="1166" y="377"/>
                              </a:lnTo>
                              <a:lnTo>
                                <a:pt x="1166" y="378"/>
                              </a:lnTo>
                              <a:lnTo>
                                <a:pt x="1164" y="378"/>
                              </a:lnTo>
                              <a:lnTo>
                                <a:pt x="1163" y="379"/>
                              </a:lnTo>
                              <a:lnTo>
                                <a:pt x="1161" y="379"/>
                              </a:lnTo>
                              <a:lnTo>
                                <a:pt x="1160" y="379"/>
                              </a:lnTo>
                              <a:lnTo>
                                <a:pt x="1160" y="381"/>
                              </a:lnTo>
                              <a:lnTo>
                                <a:pt x="1158" y="382"/>
                              </a:lnTo>
                              <a:lnTo>
                                <a:pt x="1157" y="382"/>
                              </a:lnTo>
                              <a:lnTo>
                                <a:pt x="1157" y="384"/>
                              </a:lnTo>
                              <a:lnTo>
                                <a:pt x="1156" y="385"/>
                              </a:lnTo>
                              <a:lnTo>
                                <a:pt x="1154" y="385"/>
                              </a:lnTo>
                              <a:lnTo>
                                <a:pt x="1153" y="387"/>
                              </a:lnTo>
                              <a:lnTo>
                                <a:pt x="1151" y="388"/>
                              </a:lnTo>
                              <a:lnTo>
                                <a:pt x="1151" y="390"/>
                              </a:lnTo>
                              <a:lnTo>
                                <a:pt x="1150" y="391"/>
                              </a:lnTo>
                              <a:lnTo>
                                <a:pt x="1148" y="392"/>
                              </a:lnTo>
                              <a:lnTo>
                                <a:pt x="1147" y="392"/>
                              </a:lnTo>
                              <a:lnTo>
                                <a:pt x="1147" y="375"/>
                              </a:lnTo>
                              <a:lnTo>
                                <a:pt x="1099" y="375"/>
                              </a:lnTo>
                              <a:lnTo>
                                <a:pt x="1099" y="541"/>
                              </a:lnTo>
                              <a:close/>
                              <a:moveTo>
                                <a:pt x="1457" y="375"/>
                              </a:moveTo>
                              <a:lnTo>
                                <a:pt x="1410" y="375"/>
                              </a:lnTo>
                              <a:lnTo>
                                <a:pt x="1410" y="392"/>
                              </a:lnTo>
                              <a:lnTo>
                                <a:pt x="1410" y="391"/>
                              </a:lnTo>
                              <a:lnTo>
                                <a:pt x="1408" y="390"/>
                              </a:lnTo>
                              <a:lnTo>
                                <a:pt x="1407" y="388"/>
                              </a:lnTo>
                              <a:lnTo>
                                <a:pt x="1405" y="387"/>
                              </a:lnTo>
                              <a:lnTo>
                                <a:pt x="1404" y="385"/>
                              </a:lnTo>
                              <a:lnTo>
                                <a:pt x="1403" y="384"/>
                              </a:lnTo>
                              <a:lnTo>
                                <a:pt x="1401" y="382"/>
                              </a:lnTo>
                              <a:lnTo>
                                <a:pt x="1400" y="381"/>
                              </a:lnTo>
                              <a:lnTo>
                                <a:pt x="1398" y="379"/>
                              </a:lnTo>
                              <a:lnTo>
                                <a:pt x="1395" y="378"/>
                              </a:lnTo>
                              <a:lnTo>
                                <a:pt x="1394" y="377"/>
                              </a:lnTo>
                              <a:lnTo>
                                <a:pt x="1391" y="375"/>
                              </a:lnTo>
                              <a:lnTo>
                                <a:pt x="1390" y="375"/>
                              </a:lnTo>
                              <a:lnTo>
                                <a:pt x="1387" y="374"/>
                              </a:lnTo>
                              <a:lnTo>
                                <a:pt x="1385" y="374"/>
                              </a:lnTo>
                              <a:lnTo>
                                <a:pt x="1383" y="372"/>
                              </a:lnTo>
                              <a:lnTo>
                                <a:pt x="1380" y="372"/>
                              </a:lnTo>
                              <a:lnTo>
                                <a:pt x="1378" y="371"/>
                              </a:lnTo>
                              <a:lnTo>
                                <a:pt x="1375" y="371"/>
                              </a:lnTo>
                              <a:lnTo>
                                <a:pt x="1372" y="371"/>
                              </a:lnTo>
                              <a:lnTo>
                                <a:pt x="1370" y="371"/>
                              </a:lnTo>
                              <a:lnTo>
                                <a:pt x="1367" y="371"/>
                              </a:lnTo>
                              <a:lnTo>
                                <a:pt x="1364" y="371"/>
                              </a:lnTo>
                              <a:lnTo>
                                <a:pt x="1360" y="369"/>
                              </a:lnTo>
                              <a:lnTo>
                                <a:pt x="1357" y="371"/>
                              </a:lnTo>
                              <a:lnTo>
                                <a:pt x="1354" y="371"/>
                              </a:lnTo>
                              <a:lnTo>
                                <a:pt x="1351" y="371"/>
                              </a:lnTo>
                              <a:lnTo>
                                <a:pt x="1348" y="371"/>
                              </a:lnTo>
                              <a:lnTo>
                                <a:pt x="1345" y="371"/>
                              </a:lnTo>
                              <a:lnTo>
                                <a:pt x="1342" y="372"/>
                              </a:lnTo>
                              <a:lnTo>
                                <a:pt x="1339" y="372"/>
                              </a:lnTo>
                              <a:lnTo>
                                <a:pt x="1337" y="374"/>
                              </a:lnTo>
                              <a:lnTo>
                                <a:pt x="1334" y="374"/>
                              </a:lnTo>
                              <a:lnTo>
                                <a:pt x="1331" y="375"/>
                              </a:lnTo>
                              <a:lnTo>
                                <a:pt x="1328" y="377"/>
                              </a:lnTo>
                              <a:lnTo>
                                <a:pt x="1325" y="377"/>
                              </a:lnTo>
                              <a:lnTo>
                                <a:pt x="1324" y="378"/>
                              </a:lnTo>
                              <a:lnTo>
                                <a:pt x="1321" y="379"/>
                              </a:lnTo>
                              <a:lnTo>
                                <a:pt x="1318" y="381"/>
                              </a:lnTo>
                              <a:lnTo>
                                <a:pt x="1316" y="382"/>
                              </a:lnTo>
                              <a:lnTo>
                                <a:pt x="1314" y="384"/>
                              </a:lnTo>
                              <a:lnTo>
                                <a:pt x="1312" y="385"/>
                              </a:lnTo>
                              <a:lnTo>
                                <a:pt x="1309" y="387"/>
                              </a:lnTo>
                              <a:lnTo>
                                <a:pt x="1308" y="388"/>
                              </a:lnTo>
                              <a:lnTo>
                                <a:pt x="1305" y="390"/>
                              </a:lnTo>
                              <a:lnTo>
                                <a:pt x="1303" y="391"/>
                              </a:lnTo>
                              <a:lnTo>
                                <a:pt x="1302" y="392"/>
                              </a:lnTo>
                              <a:lnTo>
                                <a:pt x="1299" y="394"/>
                              </a:lnTo>
                              <a:lnTo>
                                <a:pt x="1298" y="397"/>
                              </a:lnTo>
                              <a:lnTo>
                                <a:pt x="1296" y="400"/>
                              </a:lnTo>
                              <a:lnTo>
                                <a:pt x="1293" y="401"/>
                              </a:lnTo>
                              <a:lnTo>
                                <a:pt x="1292" y="404"/>
                              </a:lnTo>
                              <a:lnTo>
                                <a:pt x="1291" y="405"/>
                              </a:lnTo>
                              <a:lnTo>
                                <a:pt x="1289" y="408"/>
                              </a:lnTo>
                              <a:lnTo>
                                <a:pt x="1288" y="410"/>
                              </a:lnTo>
                              <a:lnTo>
                                <a:pt x="1286" y="413"/>
                              </a:lnTo>
                              <a:lnTo>
                                <a:pt x="1285" y="415"/>
                              </a:lnTo>
                              <a:lnTo>
                                <a:pt x="1283" y="418"/>
                              </a:lnTo>
                              <a:lnTo>
                                <a:pt x="1282" y="421"/>
                              </a:lnTo>
                              <a:lnTo>
                                <a:pt x="1281" y="423"/>
                              </a:lnTo>
                              <a:lnTo>
                                <a:pt x="1281" y="426"/>
                              </a:lnTo>
                              <a:lnTo>
                                <a:pt x="1279" y="428"/>
                              </a:lnTo>
                              <a:lnTo>
                                <a:pt x="1279" y="431"/>
                              </a:lnTo>
                              <a:lnTo>
                                <a:pt x="1278" y="434"/>
                              </a:lnTo>
                              <a:lnTo>
                                <a:pt x="1278" y="437"/>
                              </a:lnTo>
                              <a:lnTo>
                                <a:pt x="1276" y="440"/>
                              </a:lnTo>
                              <a:lnTo>
                                <a:pt x="1276" y="443"/>
                              </a:lnTo>
                              <a:lnTo>
                                <a:pt x="1276" y="447"/>
                              </a:lnTo>
                              <a:lnTo>
                                <a:pt x="1276" y="450"/>
                              </a:lnTo>
                              <a:lnTo>
                                <a:pt x="1276" y="453"/>
                              </a:lnTo>
                              <a:lnTo>
                                <a:pt x="1276" y="456"/>
                              </a:lnTo>
                              <a:lnTo>
                                <a:pt x="1275" y="459"/>
                              </a:lnTo>
                              <a:lnTo>
                                <a:pt x="1276" y="463"/>
                              </a:lnTo>
                              <a:lnTo>
                                <a:pt x="1276" y="466"/>
                              </a:lnTo>
                              <a:lnTo>
                                <a:pt x="1276" y="469"/>
                              </a:lnTo>
                              <a:lnTo>
                                <a:pt x="1276" y="472"/>
                              </a:lnTo>
                              <a:lnTo>
                                <a:pt x="1276" y="474"/>
                              </a:lnTo>
                              <a:lnTo>
                                <a:pt x="1276" y="477"/>
                              </a:lnTo>
                              <a:lnTo>
                                <a:pt x="1278" y="480"/>
                              </a:lnTo>
                              <a:lnTo>
                                <a:pt x="1278" y="483"/>
                              </a:lnTo>
                              <a:lnTo>
                                <a:pt x="1279" y="486"/>
                              </a:lnTo>
                              <a:lnTo>
                                <a:pt x="1279" y="489"/>
                              </a:lnTo>
                              <a:lnTo>
                                <a:pt x="1281" y="492"/>
                              </a:lnTo>
                              <a:lnTo>
                                <a:pt x="1281" y="495"/>
                              </a:lnTo>
                              <a:lnTo>
                                <a:pt x="1282" y="498"/>
                              </a:lnTo>
                              <a:lnTo>
                                <a:pt x="1283" y="500"/>
                              </a:lnTo>
                              <a:lnTo>
                                <a:pt x="1285" y="503"/>
                              </a:lnTo>
                              <a:lnTo>
                                <a:pt x="1286" y="505"/>
                              </a:lnTo>
                              <a:lnTo>
                                <a:pt x="1288" y="508"/>
                              </a:lnTo>
                              <a:lnTo>
                                <a:pt x="1289" y="510"/>
                              </a:lnTo>
                              <a:lnTo>
                                <a:pt x="1291" y="512"/>
                              </a:lnTo>
                              <a:lnTo>
                                <a:pt x="1292" y="515"/>
                              </a:lnTo>
                              <a:lnTo>
                                <a:pt x="1293" y="516"/>
                              </a:lnTo>
                              <a:lnTo>
                                <a:pt x="1295" y="519"/>
                              </a:lnTo>
                              <a:lnTo>
                                <a:pt x="1296" y="521"/>
                              </a:lnTo>
                              <a:lnTo>
                                <a:pt x="1298" y="522"/>
                              </a:lnTo>
                              <a:lnTo>
                                <a:pt x="1301" y="525"/>
                              </a:lnTo>
                              <a:lnTo>
                                <a:pt x="1302" y="526"/>
                              </a:lnTo>
                              <a:lnTo>
                                <a:pt x="1303" y="529"/>
                              </a:lnTo>
                              <a:lnTo>
                                <a:pt x="1306" y="531"/>
                              </a:lnTo>
                              <a:lnTo>
                                <a:pt x="1308" y="532"/>
                              </a:lnTo>
                              <a:lnTo>
                                <a:pt x="1311" y="534"/>
                              </a:lnTo>
                              <a:lnTo>
                                <a:pt x="1312" y="535"/>
                              </a:lnTo>
                              <a:lnTo>
                                <a:pt x="1315" y="536"/>
                              </a:lnTo>
                              <a:lnTo>
                                <a:pt x="1318" y="538"/>
                              </a:lnTo>
                              <a:lnTo>
                                <a:pt x="1321" y="539"/>
                              </a:lnTo>
                              <a:lnTo>
                                <a:pt x="1324" y="541"/>
                              </a:lnTo>
                              <a:lnTo>
                                <a:pt x="1325" y="541"/>
                              </a:lnTo>
                              <a:lnTo>
                                <a:pt x="1328" y="542"/>
                              </a:lnTo>
                              <a:lnTo>
                                <a:pt x="1331" y="542"/>
                              </a:lnTo>
                              <a:lnTo>
                                <a:pt x="1334" y="544"/>
                              </a:lnTo>
                              <a:lnTo>
                                <a:pt x="1337" y="544"/>
                              </a:lnTo>
                              <a:lnTo>
                                <a:pt x="1339" y="545"/>
                              </a:lnTo>
                              <a:lnTo>
                                <a:pt x="1342" y="545"/>
                              </a:lnTo>
                              <a:lnTo>
                                <a:pt x="1345" y="546"/>
                              </a:lnTo>
                              <a:lnTo>
                                <a:pt x="1348" y="546"/>
                              </a:lnTo>
                              <a:lnTo>
                                <a:pt x="1351" y="546"/>
                              </a:lnTo>
                              <a:lnTo>
                                <a:pt x="1354" y="546"/>
                              </a:lnTo>
                              <a:lnTo>
                                <a:pt x="1357" y="546"/>
                              </a:lnTo>
                              <a:lnTo>
                                <a:pt x="1358" y="546"/>
                              </a:lnTo>
                              <a:lnTo>
                                <a:pt x="1362" y="546"/>
                              </a:lnTo>
                              <a:lnTo>
                                <a:pt x="1365" y="546"/>
                              </a:lnTo>
                              <a:lnTo>
                                <a:pt x="1368" y="546"/>
                              </a:lnTo>
                              <a:lnTo>
                                <a:pt x="1372" y="546"/>
                              </a:lnTo>
                              <a:lnTo>
                                <a:pt x="1375" y="546"/>
                              </a:lnTo>
                              <a:lnTo>
                                <a:pt x="1377" y="546"/>
                              </a:lnTo>
                              <a:lnTo>
                                <a:pt x="1380" y="545"/>
                              </a:lnTo>
                              <a:lnTo>
                                <a:pt x="1383" y="545"/>
                              </a:lnTo>
                              <a:lnTo>
                                <a:pt x="1385" y="544"/>
                              </a:lnTo>
                              <a:lnTo>
                                <a:pt x="1387" y="544"/>
                              </a:lnTo>
                              <a:lnTo>
                                <a:pt x="1390" y="542"/>
                              </a:lnTo>
                              <a:lnTo>
                                <a:pt x="1391" y="541"/>
                              </a:lnTo>
                              <a:lnTo>
                                <a:pt x="1394" y="541"/>
                              </a:lnTo>
                              <a:lnTo>
                                <a:pt x="1395" y="539"/>
                              </a:lnTo>
                              <a:lnTo>
                                <a:pt x="1398" y="539"/>
                              </a:lnTo>
                              <a:lnTo>
                                <a:pt x="1400" y="538"/>
                              </a:lnTo>
                              <a:lnTo>
                                <a:pt x="1401" y="536"/>
                              </a:lnTo>
                              <a:lnTo>
                                <a:pt x="1403" y="535"/>
                              </a:lnTo>
                              <a:lnTo>
                                <a:pt x="1404" y="534"/>
                              </a:lnTo>
                              <a:lnTo>
                                <a:pt x="1405" y="532"/>
                              </a:lnTo>
                              <a:lnTo>
                                <a:pt x="1407" y="531"/>
                              </a:lnTo>
                              <a:lnTo>
                                <a:pt x="1408" y="528"/>
                              </a:lnTo>
                              <a:lnTo>
                                <a:pt x="1410" y="526"/>
                              </a:lnTo>
                              <a:lnTo>
                                <a:pt x="1410" y="523"/>
                              </a:lnTo>
                              <a:lnTo>
                                <a:pt x="1410" y="541"/>
                              </a:lnTo>
                              <a:lnTo>
                                <a:pt x="1457" y="541"/>
                              </a:lnTo>
                              <a:lnTo>
                                <a:pt x="1457" y="375"/>
                              </a:lnTo>
                              <a:close/>
                              <a:moveTo>
                                <a:pt x="1365" y="417"/>
                              </a:moveTo>
                              <a:lnTo>
                                <a:pt x="1368" y="418"/>
                              </a:lnTo>
                              <a:lnTo>
                                <a:pt x="1370" y="418"/>
                              </a:lnTo>
                              <a:lnTo>
                                <a:pt x="1372" y="418"/>
                              </a:lnTo>
                              <a:lnTo>
                                <a:pt x="1374" y="418"/>
                              </a:lnTo>
                              <a:lnTo>
                                <a:pt x="1375" y="418"/>
                              </a:lnTo>
                              <a:lnTo>
                                <a:pt x="1378" y="418"/>
                              </a:lnTo>
                              <a:lnTo>
                                <a:pt x="1380" y="420"/>
                              </a:lnTo>
                              <a:lnTo>
                                <a:pt x="1381" y="420"/>
                              </a:lnTo>
                              <a:lnTo>
                                <a:pt x="1383" y="421"/>
                              </a:lnTo>
                              <a:lnTo>
                                <a:pt x="1384" y="421"/>
                              </a:lnTo>
                              <a:lnTo>
                                <a:pt x="1385" y="423"/>
                              </a:lnTo>
                              <a:lnTo>
                                <a:pt x="1387" y="423"/>
                              </a:lnTo>
                              <a:lnTo>
                                <a:pt x="1390" y="424"/>
                              </a:lnTo>
                              <a:lnTo>
                                <a:pt x="1391" y="426"/>
                              </a:lnTo>
                              <a:lnTo>
                                <a:pt x="1393" y="426"/>
                              </a:lnTo>
                              <a:lnTo>
                                <a:pt x="1394" y="427"/>
                              </a:lnTo>
                              <a:lnTo>
                                <a:pt x="1395" y="428"/>
                              </a:lnTo>
                              <a:lnTo>
                                <a:pt x="1397" y="428"/>
                              </a:lnTo>
                              <a:lnTo>
                                <a:pt x="1398" y="430"/>
                              </a:lnTo>
                              <a:lnTo>
                                <a:pt x="1398" y="431"/>
                              </a:lnTo>
                              <a:lnTo>
                                <a:pt x="1400" y="433"/>
                              </a:lnTo>
                              <a:lnTo>
                                <a:pt x="1401" y="434"/>
                              </a:lnTo>
                              <a:lnTo>
                                <a:pt x="1403" y="436"/>
                              </a:lnTo>
                              <a:lnTo>
                                <a:pt x="1403" y="437"/>
                              </a:lnTo>
                              <a:lnTo>
                                <a:pt x="1404" y="440"/>
                              </a:lnTo>
                              <a:lnTo>
                                <a:pt x="1404" y="441"/>
                              </a:lnTo>
                              <a:lnTo>
                                <a:pt x="1405" y="443"/>
                              </a:lnTo>
                              <a:lnTo>
                                <a:pt x="1405" y="444"/>
                              </a:lnTo>
                              <a:lnTo>
                                <a:pt x="1405" y="446"/>
                              </a:lnTo>
                              <a:lnTo>
                                <a:pt x="1407" y="447"/>
                              </a:lnTo>
                              <a:lnTo>
                                <a:pt x="1407" y="450"/>
                              </a:lnTo>
                              <a:lnTo>
                                <a:pt x="1407" y="451"/>
                              </a:lnTo>
                              <a:lnTo>
                                <a:pt x="1407" y="453"/>
                              </a:lnTo>
                              <a:lnTo>
                                <a:pt x="1407" y="456"/>
                              </a:lnTo>
                              <a:lnTo>
                                <a:pt x="1407" y="457"/>
                              </a:lnTo>
                              <a:lnTo>
                                <a:pt x="1407" y="459"/>
                              </a:lnTo>
                              <a:lnTo>
                                <a:pt x="1407" y="462"/>
                              </a:lnTo>
                              <a:lnTo>
                                <a:pt x="1407" y="463"/>
                              </a:lnTo>
                              <a:lnTo>
                                <a:pt x="1407" y="464"/>
                              </a:lnTo>
                              <a:lnTo>
                                <a:pt x="1407" y="467"/>
                              </a:lnTo>
                              <a:lnTo>
                                <a:pt x="1407" y="469"/>
                              </a:lnTo>
                              <a:lnTo>
                                <a:pt x="1407" y="470"/>
                              </a:lnTo>
                              <a:lnTo>
                                <a:pt x="1405" y="472"/>
                              </a:lnTo>
                              <a:lnTo>
                                <a:pt x="1405" y="473"/>
                              </a:lnTo>
                              <a:lnTo>
                                <a:pt x="1405" y="476"/>
                              </a:lnTo>
                              <a:lnTo>
                                <a:pt x="1404" y="477"/>
                              </a:lnTo>
                              <a:lnTo>
                                <a:pt x="1404" y="479"/>
                              </a:lnTo>
                              <a:lnTo>
                                <a:pt x="1403" y="480"/>
                              </a:lnTo>
                              <a:lnTo>
                                <a:pt x="1403" y="482"/>
                              </a:lnTo>
                              <a:lnTo>
                                <a:pt x="1401" y="483"/>
                              </a:lnTo>
                              <a:lnTo>
                                <a:pt x="1400" y="485"/>
                              </a:lnTo>
                              <a:lnTo>
                                <a:pt x="1398" y="486"/>
                              </a:lnTo>
                              <a:lnTo>
                                <a:pt x="1398" y="487"/>
                              </a:lnTo>
                              <a:lnTo>
                                <a:pt x="1397" y="489"/>
                              </a:lnTo>
                              <a:lnTo>
                                <a:pt x="1395" y="490"/>
                              </a:lnTo>
                              <a:lnTo>
                                <a:pt x="1394" y="492"/>
                              </a:lnTo>
                              <a:lnTo>
                                <a:pt x="1393" y="493"/>
                              </a:lnTo>
                              <a:lnTo>
                                <a:pt x="1391" y="493"/>
                              </a:lnTo>
                              <a:lnTo>
                                <a:pt x="1390" y="495"/>
                              </a:lnTo>
                              <a:lnTo>
                                <a:pt x="1387" y="495"/>
                              </a:lnTo>
                              <a:lnTo>
                                <a:pt x="1385" y="496"/>
                              </a:lnTo>
                              <a:lnTo>
                                <a:pt x="1384" y="498"/>
                              </a:lnTo>
                              <a:lnTo>
                                <a:pt x="1383" y="498"/>
                              </a:lnTo>
                              <a:lnTo>
                                <a:pt x="1381" y="499"/>
                              </a:lnTo>
                              <a:lnTo>
                                <a:pt x="1380" y="499"/>
                              </a:lnTo>
                              <a:lnTo>
                                <a:pt x="1378" y="500"/>
                              </a:lnTo>
                              <a:lnTo>
                                <a:pt x="1375" y="500"/>
                              </a:lnTo>
                              <a:lnTo>
                                <a:pt x="1374" y="500"/>
                              </a:lnTo>
                              <a:lnTo>
                                <a:pt x="1372" y="500"/>
                              </a:lnTo>
                              <a:lnTo>
                                <a:pt x="1370" y="500"/>
                              </a:lnTo>
                              <a:lnTo>
                                <a:pt x="1368" y="500"/>
                              </a:lnTo>
                              <a:lnTo>
                                <a:pt x="1365" y="500"/>
                              </a:lnTo>
                              <a:lnTo>
                                <a:pt x="1364" y="500"/>
                              </a:lnTo>
                              <a:lnTo>
                                <a:pt x="1362" y="500"/>
                              </a:lnTo>
                              <a:lnTo>
                                <a:pt x="1361" y="500"/>
                              </a:lnTo>
                              <a:lnTo>
                                <a:pt x="1360" y="500"/>
                              </a:lnTo>
                              <a:lnTo>
                                <a:pt x="1357" y="500"/>
                              </a:lnTo>
                              <a:lnTo>
                                <a:pt x="1355" y="500"/>
                              </a:lnTo>
                              <a:lnTo>
                                <a:pt x="1354" y="499"/>
                              </a:lnTo>
                              <a:lnTo>
                                <a:pt x="1352" y="499"/>
                              </a:lnTo>
                              <a:lnTo>
                                <a:pt x="1351" y="498"/>
                              </a:lnTo>
                              <a:lnTo>
                                <a:pt x="1349" y="498"/>
                              </a:lnTo>
                              <a:lnTo>
                                <a:pt x="1348" y="496"/>
                              </a:lnTo>
                              <a:lnTo>
                                <a:pt x="1345" y="495"/>
                              </a:lnTo>
                              <a:lnTo>
                                <a:pt x="1344" y="495"/>
                              </a:lnTo>
                              <a:lnTo>
                                <a:pt x="1342" y="493"/>
                              </a:lnTo>
                              <a:lnTo>
                                <a:pt x="1341" y="493"/>
                              </a:lnTo>
                              <a:lnTo>
                                <a:pt x="1339" y="492"/>
                              </a:lnTo>
                              <a:lnTo>
                                <a:pt x="1338" y="490"/>
                              </a:lnTo>
                              <a:lnTo>
                                <a:pt x="1337" y="489"/>
                              </a:lnTo>
                              <a:lnTo>
                                <a:pt x="1335" y="487"/>
                              </a:lnTo>
                              <a:lnTo>
                                <a:pt x="1335" y="486"/>
                              </a:lnTo>
                              <a:lnTo>
                                <a:pt x="1334" y="485"/>
                              </a:lnTo>
                              <a:lnTo>
                                <a:pt x="1332" y="483"/>
                              </a:lnTo>
                              <a:lnTo>
                                <a:pt x="1331" y="482"/>
                              </a:lnTo>
                              <a:lnTo>
                                <a:pt x="1329" y="480"/>
                              </a:lnTo>
                              <a:lnTo>
                                <a:pt x="1329" y="479"/>
                              </a:lnTo>
                              <a:lnTo>
                                <a:pt x="1329" y="477"/>
                              </a:lnTo>
                              <a:lnTo>
                                <a:pt x="1328" y="476"/>
                              </a:lnTo>
                              <a:lnTo>
                                <a:pt x="1328" y="474"/>
                              </a:lnTo>
                              <a:lnTo>
                                <a:pt x="1326" y="472"/>
                              </a:lnTo>
                              <a:lnTo>
                                <a:pt x="1326" y="470"/>
                              </a:lnTo>
                              <a:lnTo>
                                <a:pt x="1325" y="469"/>
                              </a:lnTo>
                              <a:lnTo>
                                <a:pt x="1325" y="466"/>
                              </a:lnTo>
                              <a:lnTo>
                                <a:pt x="1325" y="464"/>
                              </a:lnTo>
                              <a:lnTo>
                                <a:pt x="1325" y="463"/>
                              </a:lnTo>
                              <a:lnTo>
                                <a:pt x="1325" y="462"/>
                              </a:lnTo>
                              <a:lnTo>
                                <a:pt x="1324" y="459"/>
                              </a:lnTo>
                              <a:lnTo>
                                <a:pt x="1325" y="457"/>
                              </a:lnTo>
                              <a:lnTo>
                                <a:pt x="1325" y="456"/>
                              </a:lnTo>
                              <a:lnTo>
                                <a:pt x="1325" y="453"/>
                              </a:lnTo>
                              <a:lnTo>
                                <a:pt x="1325" y="451"/>
                              </a:lnTo>
                              <a:lnTo>
                                <a:pt x="1325" y="450"/>
                              </a:lnTo>
                              <a:lnTo>
                                <a:pt x="1326" y="447"/>
                              </a:lnTo>
                              <a:lnTo>
                                <a:pt x="1326" y="446"/>
                              </a:lnTo>
                              <a:lnTo>
                                <a:pt x="1328" y="444"/>
                              </a:lnTo>
                              <a:lnTo>
                                <a:pt x="1328" y="443"/>
                              </a:lnTo>
                              <a:lnTo>
                                <a:pt x="1329" y="441"/>
                              </a:lnTo>
                              <a:lnTo>
                                <a:pt x="1329" y="440"/>
                              </a:lnTo>
                              <a:lnTo>
                                <a:pt x="1329" y="437"/>
                              </a:lnTo>
                              <a:lnTo>
                                <a:pt x="1331" y="436"/>
                              </a:lnTo>
                              <a:lnTo>
                                <a:pt x="1332" y="434"/>
                              </a:lnTo>
                              <a:lnTo>
                                <a:pt x="1334" y="433"/>
                              </a:lnTo>
                              <a:lnTo>
                                <a:pt x="1335" y="431"/>
                              </a:lnTo>
                              <a:lnTo>
                                <a:pt x="1335" y="430"/>
                              </a:lnTo>
                              <a:lnTo>
                                <a:pt x="1337" y="428"/>
                              </a:lnTo>
                              <a:lnTo>
                                <a:pt x="1338" y="428"/>
                              </a:lnTo>
                              <a:lnTo>
                                <a:pt x="1339" y="427"/>
                              </a:lnTo>
                              <a:lnTo>
                                <a:pt x="1341" y="426"/>
                              </a:lnTo>
                              <a:lnTo>
                                <a:pt x="1342" y="426"/>
                              </a:lnTo>
                              <a:lnTo>
                                <a:pt x="1344" y="424"/>
                              </a:lnTo>
                              <a:lnTo>
                                <a:pt x="1345" y="423"/>
                              </a:lnTo>
                              <a:lnTo>
                                <a:pt x="1348" y="423"/>
                              </a:lnTo>
                              <a:lnTo>
                                <a:pt x="1349" y="421"/>
                              </a:lnTo>
                              <a:lnTo>
                                <a:pt x="1351" y="421"/>
                              </a:lnTo>
                              <a:lnTo>
                                <a:pt x="1352" y="420"/>
                              </a:lnTo>
                              <a:lnTo>
                                <a:pt x="1354" y="420"/>
                              </a:lnTo>
                              <a:lnTo>
                                <a:pt x="1355" y="418"/>
                              </a:lnTo>
                              <a:lnTo>
                                <a:pt x="1357" y="418"/>
                              </a:lnTo>
                              <a:lnTo>
                                <a:pt x="1360" y="418"/>
                              </a:lnTo>
                              <a:lnTo>
                                <a:pt x="1361" y="418"/>
                              </a:lnTo>
                              <a:lnTo>
                                <a:pt x="1362" y="418"/>
                              </a:lnTo>
                              <a:lnTo>
                                <a:pt x="1364" y="418"/>
                              </a:lnTo>
                              <a:lnTo>
                                <a:pt x="1365" y="417"/>
                              </a:lnTo>
                              <a:close/>
                              <a:moveTo>
                                <a:pt x="1663" y="375"/>
                              </a:moveTo>
                              <a:lnTo>
                                <a:pt x="1615" y="375"/>
                              </a:lnTo>
                              <a:lnTo>
                                <a:pt x="1615" y="391"/>
                              </a:lnTo>
                              <a:lnTo>
                                <a:pt x="1614" y="390"/>
                              </a:lnTo>
                              <a:lnTo>
                                <a:pt x="1612" y="388"/>
                              </a:lnTo>
                              <a:lnTo>
                                <a:pt x="1611" y="387"/>
                              </a:lnTo>
                              <a:lnTo>
                                <a:pt x="1610" y="385"/>
                              </a:lnTo>
                              <a:lnTo>
                                <a:pt x="1608" y="384"/>
                              </a:lnTo>
                              <a:lnTo>
                                <a:pt x="1607" y="382"/>
                              </a:lnTo>
                              <a:lnTo>
                                <a:pt x="1605" y="381"/>
                              </a:lnTo>
                              <a:lnTo>
                                <a:pt x="1602" y="379"/>
                              </a:lnTo>
                              <a:lnTo>
                                <a:pt x="1601" y="378"/>
                              </a:lnTo>
                              <a:lnTo>
                                <a:pt x="1599" y="378"/>
                              </a:lnTo>
                              <a:lnTo>
                                <a:pt x="1598" y="377"/>
                              </a:lnTo>
                              <a:lnTo>
                                <a:pt x="1595" y="375"/>
                              </a:lnTo>
                              <a:lnTo>
                                <a:pt x="1594" y="375"/>
                              </a:lnTo>
                              <a:lnTo>
                                <a:pt x="1591" y="374"/>
                              </a:lnTo>
                              <a:lnTo>
                                <a:pt x="1589" y="374"/>
                              </a:lnTo>
                              <a:lnTo>
                                <a:pt x="1587" y="372"/>
                              </a:lnTo>
                              <a:lnTo>
                                <a:pt x="1585" y="372"/>
                              </a:lnTo>
                              <a:lnTo>
                                <a:pt x="1582" y="371"/>
                              </a:lnTo>
                              <a:lnTo>
                                <a:pt x="1581" y="371"/>
                              </a:lnTo>
                              <a:lnTo>
                                <a:pt x="1578" y="371"/>
                              </a:lnTo>
                              <a:lnTo>
                                <a:pt x="1575" y="371"/>
                              </a:lnTo>
                              <a:lnTo>
                                <a:pt x="1572" y="371"/>
                              </a:lnTo>
                              <a:lnTo>
                                <a:pt x="1569" y="371"/>
                              </a:lnTo>
                              <a:lnTo>
                                <a:pt x="1566" y="369"/>
                              </a:lnTo>
                              <a:lnTo>
                                <a:pt x="1565" y="371"/>
                              </a:lnTo>
                              <a:lnTo>
                                <a:pt x="1562" y="371"/>
                              </a:lnTo>
                              <a:lnTo>
                                <a:pt x="1559" y="371"/>
                              </a:lnTo>
                              <a:lnTo>
                                <a:pt x="1556" y="371"/>
                              </a:lnTo>
                              <a:lnTo>
                                <a:pt x="1553" y="371"/>
                              </a:lnTo>
                              <a:lnTo>
                                <a:pt x="1551" y="372"/>
                              </a:lnTo>
                              <a:lnTo>
                                <a:pt x="1548" y="372"/>
                              </a:lnTo>
                              <a:lnTo>
                                <a:pt x="1545" y="374"/>
                              </a:lnTo>
                              <a:lnTo>
                                <a:pt x="1542" y="374"/>
                              </a:lnTo>
                              <a:lnTo>
                                <a:pt x="1539" y="375"/>
                              </a:lnTo>
                              <a:lnTo>
                                <a:pt x="1536" y="377"/>
                              </a:lnTo>
                              <a:lnTo>
                                <a:pt x="1533" y="377"/>
                              </a:lnTo>
                              <a:lnTo>
                                <a:pt x="1532" y="378"/>
                              </a:lnTo>
                              <a:lnTo>
                                <a:pt x="1529" y="379"/>
                              </a:lnTo>
                              <a:lnTo>
                                <a:pt x="1526" y="381"/>
                              </a:lnTo>
                              <a:lnTo>
                                <a:pt x="1525" y="382"/>
                              </a:lnTo>
                              <a:lnTo>
                                <a:pt x="1522" y="384"/>
                              </a:lnTo>
                              <a:lnTo>
                                <a:pt x="1520" y="385"/>
                              </a:lnTo>
                              <a:lnTo>
                                <a:pt x="1518" y="387"/>
                              </a:lnTo>
                              <a:lnTo>
                                <a:pt x="1516" y="388"/>
                              </a:lnTo>
                              <a:lnTo>
                                <a:pt x="1513" y="390"/>
                              </a:lnTo>
                              <a:lnTo>
                                <a:pt x="1512" y="392"/>
                              </a:lnTo>
                              <a:lnTo>
                                <a:pt x="1509" y="394"/>
                              </a:lnTo>
                              <a:lnTo>
                                <a:pt x="1506" y="395"/>
                              </a:lnTo>
                              <a:lnTo>
                                <a:pt x="1505" y="398"/>
                              </a:lnTo>
                              <a:lnTo>
                                <a:pt x="1503" y="401"/>
                              </a:lnTo>
                              <a:lnTo>
                                <a:pt x="1502" y="403"/>
                              </a:lnTo>
                              <a:lnTo>
                                <a:pt x="1500" y="405"/>
                              </a:lnTo>
                              <a:lnTo>
                                <a:pt x="1499" y="407"/>
                              </a:lnTo>
                              <a:lnTo>
                                <a:pt x="1497" y="410"/>
                              </a:lnTo>
                              <a:lnTo>
                                <a:pt x="1496" y="411"/>
                              </a:lnTo>
                              <a:lnTo>
                                <a:pt x="1495" y="414"/>
                              </a:lnTo>
                              <a:lnTo>
                                <a:pt x="1493" y="417"/>
                              </a:lnTo>
                              <a:lnTo>
                                <a:pt x="1492" y="420"/>
                              </a:lnTo>
                              <a:lnTo>
                                <a:pt x="1490" y="423"/>
                              </a:lnTo>
                              <a:lnTo>
                                <a:pt x="1489" y="424"/>
                              </a:lnTo>
                              <a:lnTo>
                                <a:pt x="1489" y="427"/>
                              </a:lnTo>
                              <a:lnTo>
                                <a:pt x="1487" y="430"/>
                              </a:lnTo>
                              <a:lnTo>
                                <a:pt x="1487" y="433"/>
                              </a:lnTo>
                              <a:lnTo>
                                <a:pt x="1486" y="436"/>
                              </a:lnTo>
                              <a:lnTo>
                                <a:pt x="1486" y="439"/>
                              </a:lnTo>
                              <a:lnTo>
                                <a:pt x="1485" y="441"/>
                              </a:lnTo>
                              <a:lnTo>
                                <a:pt x="1485" y="444"/>
                              </a:lnTo>
                              <a:lnTo>
                                <a:pt x="1485" y="449"/>
                              </a:lnTo>
                              <a:lnTo>
                                <a:pt x="1485" y="451"/>
                              </a:lnTo>
                              <a:lnTo>
                                <a:pt x="1485" y="454"/>
                              </a:lnTo>
                              <a:lnTo>
                                <a:pt x="1485" y="457"/>
                              </a:lnTo>
                              <a:lnTo>
                                <a:pt x="1483" y="460"/>
                              </a:lnTo>
                              <a:lnTo>
                                <a:pt x="1485" y="463"/>
                              </a:lnTo>
                              <a:lnTo>
                                <a:pt x="1485" y="466"/>
                              </a:lnTo>
                              <a:lnTo>
                                <a:pt x="1485" y="469"/>
                              </a:lnTo>
                              <a:lnTo>
                                <a:pt x="1485" y="472"/>
                              </a:lnTo>
                              <a:lnTo>
                                <a:pt x="1485" y="474"/>
                              </a:lnTo>
                              <a:lnTo>
                                <a:pt x="1485" y="477"/>
                              </a:lnTo>
                              <a:lnTo>
                                <a:pt x="1486" y="480"/>
                              </a:lnTo>
                              <a:lnTo>
                                <a:pt x="1486" y="483"/>
                              </a:lnTo>
                              <a:lnTo>
                                <a:pt x="1487" y="486"/>
                              </a:lnTo>
                              <a:lnTo>
                                <a:pt x="1487" y="489"/>
                              </a:lnTo>
                              <a:lnTo>
                                <a:pt x="1489" y="492"/>
                              </a:lnTo>
                              <a:lnTo>
                                <a:pt x="1489" y="493"/>
                              </a:lnTo>
                              <a:lnTo>
                                <a:pt x="1490" y="496"/>
                              </a:lnTo>
                              <a:lnTo>
                                <a:pt x="1492" y="499"/>
                              </a:lnTo>
                              <a:lnTo>
                                <a:pt x="1493" y="502"/>
                              </a:lnTo>
                              <a:lnTo>
                                <a:pt x="1495" y="505"/>
                              </a:lnTo>
                              <a:lnTo>
                                <a:pt x="1496" y="508"/>
                              </a:lnTo>
                              <a:lnTo>
                                <a:pt x="1497" y="509"/>
                              </a:lnTo>
                              <a:lnTo>
                                <a:pt x="1499" y="512"/>
                              </a:lnTo>
                              <a:lnTo>
                                <a:pt x="1500" y="513"/>
                              </a:lnTo>
                              <a:lnTo>
                                <a:pt x="1502" y="516"/>
                              </a:lnTo>
                              <a:lnTo>
                                <a:pt x="1503" y="518"/>
                              </a:lnTo>
                              <a:lnTo>
                                <a:pt x="1505" y="521"/>
                              </a:lnTo>
                              <a:lnTo>
                                <a:pt x="1506" y="522"/>
                              </a:lnTo>
                              <a:lnTo>
                                <a:pt x="1509" y="525"/>
                              </a:lnTo>
                              <a:lnTo>
                                <a:pt x="1510" y="526"/>
                              </a:lnTo>
                              <a:lnTo>
                                <a:pt x="1512" y="528"/>
                              </a:lnTo>
                              <a:lnTo>
                                <a:pt x="1515" y="529"/>
                              </a:lnTo>
                              <a:lnTo>
                                <a:pt x="1516" y="531"/>
                              </a:lnTo>
                              <a:lnTo>
                                <a:pt x="1519" y="532"/>
                              </a:lnTo>
                              <a:lnTo>
                                <a:pt x="1520" y="534"/>
                              </a:lnTo>
                              <a:lnTo>
                                <a:pt x="1523" y="535"/>
                              </a:lnTo>
                              <a:lnTo>
                                <a:pt x="1525" y="536"/>
                              </a:lnTo>
                              <a:lnTo>
                                <a:pt x="1528" y="538"/>
                              </a:lnTo>
                              <a:lnTo>
                                <a:pt x="1530" y="539"/>
                              </a:lnTo>
                              <a:lnTo>
                                <a:pt x="1532" y="541"/>
                              </a:lnTo>
                              <a:lnTo>
                                <a:pt x="1535" y="542"/>
                              </a:lnTo>
                              <a:lnTo>
                                <a:pt x="1538" y="542"/>
                              </a:lnTo>
                              <a:lnTo>
                                <a:pt x="1539" y="544"/>
                              </a:lnTo>
                              <a:lnTo>
                                <a:pt x="1542" y="544"/>
                              </a:lnTo>
                              <a:lnTo>
                                <a:pt x="1545" y="545"/>
                              </a:lnTo>
                              <a:lnTo>
                                <a:pt x="1548" y="545"/>
                              </a:lnTo>
                              <a:lnTo>
                                <a:pt x="1549" y="546"/>
                              </a:lnTo>
                              <a:lnTo>
                                <a:pt x="1552" y="546"/>
                              </a:lnTo>
                              <a:lnTo>
                                <a:pt x="1555" y="546"/>
                              </a:lnTo>
                              <a:lnTo>
                                <a:pt x="1558" y="546"/>
                              </a:lnTo>
                              <a:lnTo>
                                <a:pt x="1561" y="546"/>
                              </a:lnTo>
                              <a:lnTo>
                                <a:pt x="1562" y="546"/>
                              </a:lnTo>
                              <a:lnTo>
                                <a:pt x="1565" y="546"/>
                              </a:lnTo>
                              <a:lnTo>
                                <a:pt x="1566" y="546"/>
                              </a:lnTo>
                              <a:lnTo>
                                <a:pt x="1568" y="546"/>
                              </a:lnTo>
                              <a:lnTo>
                                <a:pt x="1571" y="546"/>
                              </a:lnTo>
                              <a:lnTo>
                                <a:pt x="1572" y="546"/>
                              </a:lnTo>
                              <a:lnTo>
                                <a:pt x="1574" y="546"/>
                              </a:lnTo>
                              <a:lnTo>
                                <a:pt x="1575" y="546"/>
                              </a:lnTo>
                              <a:lnTo>
                                <a:pt x="1576" y="545"/>
                              </a:lnTo>
                              <a:lnTo>
                                <a:pt x="1579" y="545"/>
                              </a:lnTo>
                              <a:lnTo>
                                <a:pt x="1581" y="545"/>
                              </a:lnTo>
                              <a:lnTo>
                                <a:pt x="1582" y="545"/>
                              </a:lnTo>
                              <a:lnTo>
                                <a:pt x="1584" y="544"/>
                              </a:lnTo>
                              <a:lnTo>
                                <a:pt x="1587" y="544"/>
                              </a:lnTo>
                              <a:lnTo>
                                <a:pt x="1588" y="544"/>
                              </a:lnTo>
                              <a:lnTo>
                                <a:pt x="1589" y="542"/>
                              </a:lnTo>
                              <a:lnTo>
                                <a:pt x="1591" y="542"/>
                              </a:lnTo>
                              <a:lnTo>
                                <a:pt x="1592" y="541"/>
                              </a:lnTo>
                              <a:lnTo>
                                <a:pt x="1594" y="541"/>
                              </a:lnTo>
                              <a:lnTo>
                                <a:pt x="1595" y="539"/>
                              </a:lnTo>
                              <a:lnTo>
                                <a:pt x="1597" y="539"/>
                              </a:lnTo>
                              <a:lnTo>
                                <a:pt x="1598" y="538"/>
                              </a:lnTo>
                              <a:lnTo>
                                <a:pt x="1599" y="538"/>
                              </a:lnTo>
                              <a:lnTo>
                                <a:pt x="1601" y="536"/>
                              </a:lnTo>
                              <a:lnTo>
                                <a:pt x="1601" y="535"/>
                              </a:lnTo>
                              <a:lnTo>
                                <a:pt x="1602" y="535"/>
                              </a:lnTo>
                              <a:lnTo>
                                <a:pt x="1604" y="534"/>
                              </a:lnTo>
                              <a:lnTo>
                                <a:pt x="1605" y="534"/>
                              </a:lnTo>
                              <a:lnTo>
                                <a:pt x="1607" y="532"/>
                              </a:lnTo>
                              <a:lnTo>
                                <a:pt x="1608" y="532"/>
                              </a:lnTo>
                              <a:lnTo>
                                <a:pt x="1608" y="531"/>
                              </a:lnTo>
                              <a:lnTo>
                                <a:pt x="1610" y="529"/>
                              </a:lnTo>
                              <a:lnTo>
                                <a:pt x="1610" y="528"/>
                              </a:lnTo>
                              <a:lnTo>
                                <a:pt x="1611" y="528"/>
                              </a:lnTo>
                              <a:lnTo>
                                <a:pt x="1611" y="526"/>
                              </a:lnTo>
                              <a:lnTo>
                                <a:pt x="1612" y="525"/>
                              </a:lnTo>
                              <a:lnTo>
                                <a:pt x="1612" y="523"/>
                              </a:lnTo>
                              <a:lnTo>
                                <a:pt x="1612" y="529"/>
                              </a:lnTo>
                              <a:lnTo>
                                <a:pt x="1612" y="531"/>
                              </a:lnTo>
                              <a:lnTo>
                                <a:pt x="1612" y="532"/>
                              </a:lnTo>
                              <a:lnTo>
                                <a:pt x="1612" y="534"/>
                              </a:lnTo>
                              <a:lnTo>
                                <a:pt x="1612" y="535"/>
                              </a:lnTo>
                              <a:lnTo>
                                <a:pt x="1612" y="536"/>
                              </a:lnTo>
                              <a:lnTo>
                                <a:pt x="1612" y="538"/>
                              </a:lnTo>
                              <a:lnTo>
                                <a:pt x="1612" y="539"/>
                              </a:lnTo>
                              <a:lnTo>
                                <a:pt x="1612" y="541"/>
                              </a:lnTo>
                              <a:lnTo>
                                <a:pt x="1612" y="542"/>
                              </a:lnTo>
                              <a:lnTo>
                                <a:pt x="1612" y="544"/>
                              </a:lnTo>
                              <a:lnTo>
                                <a:pt x="1612" y="545"/>
                              </a:lnTo>
                              <a:lnTo>
                                <a:pt x="1611" y="545"/>
                              </a:lnTo>
                              <a:lnTo>
                                <a:pt x="1611" y="546"/>
                              </a:lnTo>
                              <a:lnTo>
                                <a:pt x="1611" y="548"/>
                              </a:lnTo>
                              <a:lnTo>
                                <a:pt x="1611" y="549"/>
                              </a:lnTo>
                              <a:lnTo>
                                <a:pt x="1610" y="551"/>
                              </a:lnTo>
                              <a:lnTo>
                                <a:pt x="1608" y="552"/>
                              </a:lnTo>
                              <a:lnTo>
                                <a:pt x="1608" y="554"/>
                              </a:lnTo>
                              <a:lnTo>
                                <a:pt x="1607" y="555"/>
                              </a:lnTo>
                              <a:lnTo>
                                <a:pt x="1607" y="557"/>
                              </a:lnTo>
                              <a:lnTo>
                                <a:pt x="1607" y="558"/>
                              </a:lnTo>
                              <a:lnTo>
                                <a:pt x="1605" y="558"/>
                              </a:lnTo>
                              <a:lnTo>
                                <a:pt x="1605" y="559"/>
                              </a:lnTo>
                              <a:lnTo>
                                <a:pt x="1604" y="561"/>
                              </a:lnTo>
                              <a:lnTo>
                                <a:pt x="1602" y="562"/>
                              </a:lnTo>
                              <a:lnTo>
                                <a:pt x="1601" y="562"/>
                              </a:lnTo>
                              <a:lnTo>
                                <a:pt x="1601" y="564"/>
                              </a:lnTo>
                              <a:lnTo>
                                <a:pt x="1599" y="565"/>
                              </a:lnTo>
                              <a:lnTo>
                                <a:pt x="1598" y="567"/>
                              </a:lnTo>
                              <a:lnTo>
                                <a:pt x="1597" y="567"/>
                              </a:lnTo>
                              <a:lnTo>
                                <a:pt x="1595" y="568"/>
                              </a:lnTo>
                              <a:lnTo>
                                <a:pt x="1594" y="568"/>
                              </a:lnTo>
                              <a:lnTo>
                                <a:pt x="1592" y="569"/>
                              </a:lnTo>
                              <a:lnTo>
                                <a:pt x="1591" y="569"/>
                              </a:lnTo>
                              <a:lnTo>
                                <a:pt x="1589" y="571"/>
                              </a:lnTo>
                              <a:lnTo>
                                <a:pt x="1588" y="571"/>
                              </a:lnTo>
                              <a:lnTo>
                                <a:pt x="1587" y="571"/>
                              </a:lnTo>
                              <a:lnTo>
                                <a:pt x="1585" y="571"/>
                              </a:lnTo>
                              <a:lnTo>
                                <a:pt x="1584" y="572"/>
                              </a:lnTo>
                              <a:lnTo>
                                <a:pt x="1582" y="572"/>
                              </a:lnTo>
                              <a:lnTo>
                                <a:pt x="1581" y="572"/>
                              </a:lnTo>
                              <a:lnTo>
                                <a:pt x="1579" y="572"/>
                              </a:lnTo>
                              <a:lnTo>
                                <a:pt x="1578" y="572"/>
                              </a:lnTo>
                              <a:lnTo>
                                <a:pt x="1576" y="572"/>
                              </a:lnTo>
                              <a:lnTo>
                                <a:pt x="1575" y="572"/>
                              </a:lnTo>
                              <a:lnTo>
                                <a:pt x="1572" y="572"/>
                              </a:lnTo>
                              <a:lnTo>
                                <a:pt x="1571" y="572"/>
                              </a:lnTo>
                              <a:lnTo>
                                <a:pt x="1569" y="572"/>
                              </a:lnTo>
                              <a:lnTo>
                                <a:pt x="1568" y="572"/>
                              </a:lnTo>
                              <a:lnTo>
                                <a:pt x="1566" y="572"/>
                              </a:lnTo>
                              <a:lnTo>
                                <a:pt x="1565" y="572"/>
                              </a:lnTo>
                              <a:lnTo>
                                <a:pt x="1564" y="572"/>
                              </a:lnTo>
                              <a:lnTo>
                                <a:pt x="1562" y="572"/>
                              </a:lnTo>
                              <a:lnTo>
                                <a:pt x="1561" y="571"/>
                              </a:lnTo>
                              <a:lnTo>
                                <a:pt x="1559" y="571"/>
                              </a:lnTo>
                              <a:lnTo>
                                <a:pt x="1558" y="571"/>
                              </a:lnTo>
                              <a:lnTo>
                                <a:pt x="1556" y="571"/>
                              </a:lnTo>
                              <a:lnTo>
                                <a:pt x="1553" y="569"/>
                              </a:lnTo>
                              <a:lnTo>
                                <a:pt x="1552" y="568"/>
                              </a:lnTo>
                              <a:lnTo>
                                <a:pt x="1551" y="568"/>
                              </a:lnTo>
                              <a:lnTo>
                                <a:pt x="1551" y="567"/>
                              </a:lnTo>
                              <a:lnTo>
                                <a:pt x="1549" y="565"/>
                              </a:lnTo>
                              <a:lnTo>
                                <a:pt x="1548" y="565"/>
                              </a:lnTo>
                              <a:lnTo>
                                <a:pt x="1546" y="564"/>
                              </a:lnTo>
                              <a:lnTo>
                                <a:pt x="1546" y="562"/>
                              </a:lnTo>
                              <a:lnTo>
                                <a:pt x="1545" y="561"/>
                              </a:lnTo>
                              <a:lnTo>
                                <a:pt x="1545" y="559"/>
                              </a:lnTo>
                              <a:lnTo>
                                <a:pt x="1543" y="558"/>
                              </a:lnTo>
                              <a:lnTo>
                                <a:pt x="1542" y="557"/>
                              </a:lnTo>
                              <a:lnTo>
                                <a:pt x="1486" y="557"/>
                              </a:lnTo>
                              <a:lnTo>
                                <a:pt x="1487" y="559"/>
                              </a:lnTo>
                              <a:lnTo>
                                <a:pt x="1487" y="561"/>
                              </a:lnTo>
                              <a:lnTo>
                                <a:pt x="1487" y="564"/>
                              </a:lnTo>
                              <a:lnTo>
                                <a:pt x="1489" y="565"/>
                              </a:lnTo>
                              <a:lnTo>
                                <a:pt x="1489" y="568"/>
                              </a:lnTo>
                              <a:lnTo>
                                <a:pt x="1490" y="569"/>
                              </a:lnTo>
                              <a:lnTo>
                                <a:pt x="1490" y="572"/>
                              </a:lnTo>
                              <a:lnTo>
                                <a:pt x="1492" y="574"/>
                              </a:lnTo>
                              <a:lnTo>
                                <a:pt x="1492" y="575"/>
                              </a:lnTo>
                              <a:lnTo>
                                <a:pt x="1493" y="577"/>
                              </a:lnTo>
                              <a:lnTo>
                                <a:pt x="1495" y="578"/>
                              </a:lnTo>
                              <a:lnTo>
                                <a:pt x="1495" y="580"/>
                              </a:lnTo>
                              <a:lnTo>
                                <a:pt x="1496" y="582"/>
                              </a:lnTo>
                              <a:lnTo>
                                <a:pt x="1497" y="584"/>
                              </a:lnTo>
                              <a:lnTo>
                                <a:pt x="1499" y="587"/>
                              </a:lnTo>
                              <a:lnTo>
                                <a:pt x="1500" y="588"/>
                              </a:lnTo>
                              <a:lnTo>
                                <a:pt x="1502" y="590"/>
                              </a:lnTo>
                              <a:lnTo>
                                <a:pt x="1503" y="591"/>
                              </a:lnTo>
                              <a:lnTo>
                                <a:pt x="1505" y="593"/>
                              </a:lnTo>
                              <a:lnTo>
                                <a:pt x="1506" y="594"/>
                              </a:lnTo>
                              <a:lnTo>
                                <a:pt x="1507" y="595"/>
                              </a:lnTo>
                              <a:lnTo>
                                <a:pt x="1509" y="597"/>
                              </a:lnTo>
                              <a:lnTo>
                                <a:pt x="1510" y="598"/>
                              </a:lnTo>
                              <a:lnTo>
                                <a:pt x="1512" y="598"/>
                              </a:lnTo>
                              <a:lnTo>
                                <a:pt x="1515" y="600"/>
                              </a:lnTo>
                              <a:lnTo>
                                <a:pt x="1516" y="601"/>
                              </a:lnTo>
                              <a:lnTo>
                                <a:pt x="1518" y="603"/>
                              </a:lnTo>
                              <a:lnTo>
                                <a:pt x="1520" y="604"/>
                              </a:lnTo>
                              <a:lnTo>
                                <a:pt x="1522" y="605"/>
                              </a:lnTo>
                              <a:lnTo>
                                <a:pt x="1525" y="607"/>
                              </a:lnTo>
                              <a:lnTo>
                                <a:pt x="1526" y="607"/>
                              </a:lnTo>
                              <a:lnTo>
                                <a:pt x="1529" y="608"/>
                              </a:lnTo>
                              <a:lnTo>
                                <a:pt x="1530" y="610"/>
                              </a:lnTo>
                              <a:lnTo>
                                <a:pt x="1533" y="610"/>
                              </a:lnTo>
                              <a:lnTo>
                                <a:pt x="1536" y="611"/>
                              </a:lnTo>
                              <a:lnTo>
                                <a:pt x="1538" y="611"/>
                              </a:lnTo>
                              <a:lnTo>
                                <a:pt x="1541" y="613"/>
                              </a:lnTo>
                              <a:lnTo>
                                <a:pt x="1543" y="613"/>
                              </a:lnTo>
                              <a:lnTo>
                                <a:pt x="1545" y="614"/>
                              </a:lnTo>
                              <a:lnTo>
                                <a:pt x="1548" y="614"/>
                              </a:lnTo>
                              <a:lnTo>
                                <a:pt x="1551" y="614"/>
                              </a:lnTo>
                              <a:lnTo>
                                <a:pt x="1552" y="616"/>
                              </a:lnTo>
                              <a:lnTo>
                                <a:pt x="1555" y="616"/>
                              </a:lnTo>
                              <a:lnTo>
                                <a:pt x="1558" y="616"/>
                              </a:lnTo>
                              <a:lnTo>
                                <a:pt x="1561" y="616"/>
                              </a:lnTo>
                              <a:lnTo>
                                <a:pt x="1564" y="616"/>
                              </a:lnTo>
                              <a:lnTo>
                                <a:pt x="1566" y="616"/>
                              </a:lnTo>
                              <a:lnTo>
                                <a:pt x="1568" y="616"/>
                              </a:lnTo>
                              <a:lnTo>
                                <a:pt x="1572" y="616"/>
                              </a:lnTo>
                              <a:lnTo>
                                <a:pt x="1575" y="616"/>
                              </a:lnTo>
                              <a:lnTo>
                                <a:pt x="1578" y="616"/>
                              </a:lnTo>
                              <a:lnTo>
                                <a:pt x="1581" y="616"/>
                              </a:lnTo>
                              <a:lnTo>
                                <a:pt x="1584" y="616"/>
                              </a:lnTo>
                              <a:lnTo>
                                <a:pt x="1587" y="614"/>
                              </a:lnTo>
                              <a:lnTo>
                                <a:pt x="1589" y="614"/>
                              </a:lnTo>
                              <a:lnTo>
                                <a:pt x="1592" y="613"/>
                              </a:lnTo>
                              <a:lnTo>
                                <a:pt x="1595" y="613"/>
                              </a:lnTo>
                              <a:lnTo>
                                <a:pt x="1598" y="611"/>
                              </a:lnTo>
                              <a:lnTo>
                                <a:pt x="1601" y="611"/>
                              </a:lnTo>
                              <a:lnTo>
                                <a:pt x="1602" y="610"/>
                              </a:lnTo>
                              <a:lnTo>
                                <a:pt x="1605" y="610"/>
                              </a:lnTo>
                              <a:lnTo>
                                <a:pt x="1608" y="608"/>
                              </a:lnTo>
                              <a:lnTo>
                                <a:pt x="1611" y="608"/>
                              </a:lnTo>
                              <a:lnTo>
                                <a:pt x="1614" y="607"/>
                              </a:lnTo>
                              <a:lnTo>
                                <a:pt x="1617" y="605"/>
                              </a:lnTo>
                              <a:lnTo>
                                <a:pt x="1618" y="605"/>
                              </a:lnTo>
                              <a:lnTo>
                                <a:pt x="1621" y="604"/>
                              </a:lnTo>
                              <a:lnTo>
                                <a:pt x="1622" y="603"/>
                              </a:lnTo>
                              <a:lnTo>
                                <a:pt x="1625" y="601"/>
                              </a:lnTo>
                              <a:lnTo>
                                <a:pt x="1627" y="600"/>
                              </a:lnTo>
                              <a:lnTo>
                                <a:pt x="1630" y="598"/>
                              </a:lnTo>
                              <a:lnTo>
                                <a:pt x="1631" y="597"/>
                              </a:lnTo>
                              <a:lnTo>
                                <a:pt x="1634" y="595"/>
                              </a:lnTo>
                              <a:lnTo>
                                <a:pt x="1635" y="594"/>
                              </a:lnTo>
                              <a:lnTo>
                                <a:pt x="1638" y="593"/>
                              </a:lnTo>
                              <a:lnTo>
                                <a:pt x="1640" y="591"/>
                              </a:lnTo>
                              <a:lnTo>
                                <a:pt x="1641" y="590"/>
                              </a:lnTo>
                              <a:lnTo>
                                <a:pt x="1644" y="588"/>
                              </a:lnTo>
                              <a:lnTo>
                                <a:pt x="1645" y="587"/>
                              </a:lnTo>
                              <a:lnTo>
                                <a:pt x="1647" y="585"/>
                              </a:lnTo>
                              <a:lnTo>
                                <a:pt x="1648" y="584"/>
                              </a:lnTo>
                              <a:lnTo>
                                <a:pt x="1650" y="581"/>
                              </a:lnTo>
                              <a:lnTo>
                                <a:pt x="1651" y="580"/>
                              </a:lnTo>
                              <a:lnTo>
                                <a:pt x="1651" y="577"/>
                              </a:lnTo>
                              <a:lnTo>
                                <a:pt x="1653" y="577"/>
                              </a:lnTo>
                              <a:lnTo>
                                <a:pt x="1653" y="575"/>
                              </a:lnTo>
                              <a:lnTo>
                                <a:pt x="1654" y="575"/>
                              </a:lnTo>
                              <a:lnTo>
                                <a:pt x="1654" y="574"/>
                              </a:lnTo>
                              <a:lnTo>
                                <a:pt x="1655" y="574"/>
                              </a:lnTo>
                              <a:lnTo>
                                <a:pt x="1655" y="572"/>
                              </a:lnTo>
                              <a:lnTo>
                                <a:pt x="1655" y="571"/>
                              </a:lnTo>
                              <a:lnTo>
                                <a:pt x="1657" y="571"/>
                              </a:lnTo>
                              <a:lnTo>
                                <a:pt x="1657" y="569"/>
                              </a:lnTo>
                              <a:lnTo>
                                <a:pt x="1657" y="568"/>
                              </a:lnTo>
                              <a:lnTo>
                                <a:pt x="1657" y="567"/>
                              </a:lnTo>
                              <a:lnTo>
                                <a:pt x="1658" y="567"/>
                              </a:lnTo>
                              <a:lnTo>
                                <a:pt x="1658" y="565"/>
                              </a:lnTo>
                              <a:lnTo>
                                <a:pt x="1658" y="564"/>
                              </a:lnTo>
                              <a:lnTo>
                                <a:pt x="1660" y="564"/>
                              </a:lnTo>
                              <a:lnTo>
                                <a:pt x="1660" y="562"/>
                              </a:lnTo>
                              <a:lnTo>
                                <a:pt x="1660" y="561"/>
                              </a:lnTo>
                              <a:lnTo>
                                <a:pt x="1660" y="559"/>
                              </a:lnTo>
                              <a:lnTo>
                                <a:pt x="1660" y="558"/>
                              </a:lnTo>
                              <a:lnTo>
                                <a:pt x="1660" y="557"/>
                              </a:lnTo>
                              <a:lnTo>
                                <a:pt x="1661" y="557"/>
                              </a:lnTo>
                              <a:lnTo>
                                <a:pt x="1661" y="555"/>
                              </a:lnTo>
                              <a:lnTo>
                                <a:pt x="1661" y="554"/>
                              </a:lnTo>
                              <a:lnTo>
                                <a:pt x="1661" y="552"/>
                              </a:lnTo>
                              <a:lnTo>
                                <a:pt x="1661" y="551"/>
                              </a:lnTo>
                              <a:lnTo>
                                <a:pt x="1663" y="549"/>
                              </a:lnTo>
                              <a:lnTo>
                                <a:pt x="1663" y="548"/>
                              </a:lnTo>
                              <a:lnTo>
                                <a:pt x="1663" y="546"/>
                              </a:lnTo>
                              <a:lnTo>
                                <a:pt x="1663" y="545"/>
                              </a:lnTo>
                              <a:lnTo>
                                <a:pt x="1663" y="544"/>
                              </a:lnTo>
                              <a:lnTo>
                                <a:pt x="1663" y="542"/>
                              </a:lnTo>
                              <a:lnTo>
                                <a:pt x="1664" y="541"/>
                              </a:lnTo>
                              <a:lnTo>
                                <a:pt x="1663" y="539"/>
                              </a:lnTo>
                              <a:lnTo>
                                <a:pt x="1663" y="538"/>
                              </a:lnTo>
                              <a:lnTo>
                                <a:pt x="1664" y="536"/>
                              </a:lnTo>
                              <a:lnTo>
                                <a:pt x="1664" y="535"/>
                              </a:lnTo>
                              <a:lnTo>
                                <a:pt x="1663" y="534"/>
                              </a:lnTo>
                              <a:lnTo>
                                <a:pt x="1664" y="532"/>
                              </a:lnTo>
                              <a:lnTo>
                                <a:pt x="1663" y="529"/>
                              </a:lnTo>
                              <a:lnTo>
                                <a:pt x="1663" y="528"/>
                              </a:lnTo>
                              <a:lnTo>
                                <a:pt x="1664" y="526"/>
                              </a:lnTo>
                              <a:lnTo>
                                <a:pt x="1663" y="525"/>
                              </a:lnTo>
                              <a:lnTo>
                                <a:pt x="1663" y="522"/>
                              </a:lnTo>
                              <a:lnTo>
                                <a:pt x="1663" y="375"/>
                              </a:lnTo>
                              <a:close/>
                              <a:moveTo>
                                <a:pt x="1572" y="417"/>
                              </a:moveTo>
                              <a:lnTo>
                                <a:pt x="1575" y="418"/>
                              </a:lnTo>
                              <a:lnTo>
                                <a:pt x="1576" y="418"/>
                              </a:lnTo>
                              <a:lnTo>
                                <a:pt x="1579" y="418"/>
                              </a:lnTo>
                              <a:lnTo>
                                <a:pt x="1581" y="418"/>
                              </a:lnTo>
                              <a:lnTo>
                                <a:pt x="1582" y="418"/>
                              </a:lnTo>
                              <a:lnTo>
                                <a:pt x="1585" y="418"/>
                              </a:lnTo>
                              <a:lnTo>
                                <a:pt x="1587" y="420"/>
                              </a:lnTo>
                              <a:lnTo>
                                <a:pt x="1588" y="420"/>
                              </a:lnTo>
                              <a:lnTo>
                                <a:pt x="1589" y="421"/>
                              </a:lnTo>
                              <a:lnTo>
                                <a:pt x="1591" y="421"/>
                              </a:lnTo>
                              <a:lnTo>
                                <a:pt x="1592" y="423"/>
                              </a:lnTo>
                              <a:lnTo>
                                <a:pt x="1594" y="423"/>
                              </a:lnTo>
                              <a:lnTo>
                                <a:pt x="1595" y="424"/>
                              </a:lnTo>
                              <a:lnTo>
                                <a:pt x="1597" y="426"/>
                              </a:lnTo>
                              <a:lnTo>
                                <a:pt x="1598" y="426"/>
                              </a:lnTo>
                              <a:lnTo>
                                <a:pt x="1599" y="427"/>
                              </a:lnTo>
                              <a:lnTo>
                                <a:pt x="1601" y="428"/>
                              </a:lnTo>
                              <a:lnTo>
                                <a:pt x="1602" y="430"/>
                              </a:lnTo>
                              <a:lnTo>
                                <a:pt x="1604" y="431"/>
                              </a:lnTo>
                              <a:lnTo>
                                <a:pt x="1604" y="433"/>
                              </a:lnTo>
                              <a:lnTo>
                                <a:pt x="1605" y="434"/>
                              </a:lnTo>
                              <a:lnTo>
                                <a:pt x="1607" y="436"/>
                              </a:lnTo>
                              <a:lnTo>
                                <a:pt x="1608" y="437"/>
                              </a:lnTo>
                              <a:lnTo>
                                <a:pt x="1610" y="440"/>
                              </a:lnTo>
                              <a:lnTo>
                                <a:pt x="1610" y="441"/>
                              </a:lnTo>
                              <a:lnTo>
                                <a:pt x="1611" y="443"/>
                              </a:lnTo>
                              <a:lnTo>
                                <a:pt x="1611" y="444"/>
                              </a:lnTo>
                              <a:lnTo>
                                <a:pt x="1611" y="446"/>
                              </a:lnTo>
                              <a:lnTo>
                                <a:pt x="1612" y="447"/>
                              </a:lnTo>
                              <a:lnTo>
                                <a:pt x="1612" y="450"/>
                              </a:lnTo>
                              <a:lnTo>
                                <a:pt x="1612" y="451"/>
                              </a:lnTo>
                              <a:lnTo>
                                <a:pt x="1612" y="453"/>
                              </a:lnTo>
                              <a:lnTo>
                                <a:pt x="1612" y="456"/>
                              </a:lnTo>
                              <a:lnTo>
                                <a:pt x="1612" y="457"/>
                              </a:lnTo>
                              <a:lnTo>
                                <a:pt x="1612" y="459"/>
                              </a:lnTo>
                              <a:lnTo>
                                <a:pt x="1612" y="462"/>
                              </a:lnTo>
                              <a:lnTo>
                                <a:pt x="1612" y="463"/>
                              </a:lnTo>
                              <a:lnTo>
                                <a:pt x="1612" y="466"/>
                              </a:lnTo>
                              <a:lnTo>
                                <a:pt x="1612" y="467"/>
                              </a:lnTo>
                              <a:lnTo>
                                <a:pt x="1612" y="469"/>
                              </a:lnTo>
                              <a:lnTo>
                                <a:pt x="1612" y="472"/>
                              </a:lnTo>
                              <a:lnTo>
                                <a:pt x="1611" y="473"/>
                              </a:lnTo>
                              <a:lnTo>
                                <a:pt x="1611" y="474"/>
                              </a:lnTo>
                              <a:lnTo>
                                <a:pt x="1611" y="476"/>
                              </a:lnTo>
                              <a:lnTo>
                                <a:pt x="1610" y="477"/>
                              </a:lnTo>
                              <a:lnTo>
                                <a:pt x="1610" y="479"/>
                              </a:lnTo>
                              <a:lnTo>
                                <a:pt x="1608" y="480"/>
                              </a:lnTo>
                              <a:lnTo>
                                <a:pt x="1608" y="482"/>
                              </a:lnTo>
                              <a:lnTo>
                                <a:pt x="1607" y="483"/>
                              </a:lnTo>
                              <a:lnTo>
                                <a:pt x="1605" y="485"/>
                              </a:lnTo>
                              <a:lnTo>
                                <a:pt x="1604" y="486"/>
                              </a:lnTo>
                              <a:lnTo>
                                <a:pt x="1604" y="487"/>
                              </a:lnTo>
                              <a:lnTo>
                                <a:pt x="1602" y="489"/>
                              </a:lnTo>
                              <a:lnTo>
                                <a:pt x="1601" y="490"/>
                              </a:lnTo>
                              <a:lnTo>
                                <a:pt x="1599" y="492"/>
                              </a:lnTo>
                              <a:lnTo>
                                <a:pt x="1598" y="493"/>
                              </a:lnTo>
                              <a:lnTo>
                                <a:pt x="1597" y="493"/>
                              </a:lnTo>
                              <a:lnTo>
                                <a:pt x="1595" y="495"/>
                              </a:lnTo>
                              <a:lnTo>
                                <a:pt x="1594" y="495"/>
                              </a:lnTo>
                              <a:lnTo>
                                <a:pt x="1592" y="496"/>
                              </a:lnTo>
                              <a:lnTo>
                                <a:pt x="1591" y="498"/>
                              </a:lnTo>
                              <a:lnTo>
                                <a:pt x="1589" y="498"/>
                              </a:lnTo>
                              <a:lnTo>
                                <a:pt x="1588" y="499"/>
                              </a:lnTo>
                              <a:lnTo>
                                <a:pt x="1587" y="499"/>
                              </a:lnTo>
                              <a:lnTo>
                                <a:pt x="1584" y="500"/>
                              </a:lnTo>
                              <a:lnTo>
                                <a:pt x="1582" y="500"/>
                              </a:lnTo>
                              <a:lnTo>
                                <a:pt x="1581" y="500"/>
                              </a:lnTo>
                              <a:lnTo>
                                <a:pt x="1578" y="500"/>
                              </a:lnTo>
                              <a:lnTo>
                                <a:pt x="1576" y="500"/>
                              </a:lnTo>
                              <a:lnTo>
                                <a:pt x="1575" y="500"/>
                              </a:lnTo>
                              <a:lnTo>
                                <a:pt x="1572" y="500"/>
                              </a:lnTo>
                              <a:lnTo>
                                <a:pt x="1571" y="500"/>
                              </a:lnTo>
                              <a:lnTo>
                                <a:pt x="1569" y="500"/>
                              </a:lnTo>
                              <a:lnTo>
                                <a:pt x="1568" y="500"/>
                              </a:lnTo>
                              <a:lnTo>
                                <a:pt x="1566" y="500"/>
                              </a:lnTo>
                              <a:lnTo>
                                <a:pt x="1564" y="500"/>
                              </a:lnTo>
                              <a:lnTo>
                                <a:pt x="1562" y="500"/>
                              </a:lnTo>
                              <a:lnTo>
                                <a:pt x="1561" y="499"/>
                              </a:lnTo>
                              <a:lnTo>
                                <a:pt x="1559" y="499"/>
                              </a:lnTo>
                              <a:lnTo>
                                <a:pt x="1558" y="498"/>
                              </a:lnTo>
                              <a:lnTo>
                                <a:pt x="1556" y="498"/>
                              </a:lnTo>
                              <a:lnTo>
                                <a:pt x="1555" y="496"/>
                              </a:lnTo>
                              <a:lnTo>
                                <a:pt x="1552" y="495"/>
                              </a:lnTo>
                              <a:lnTo>
                                <a:pt x="1551" y="493"/>
                              </a:lnTo>
                              <a:lnTo>
                                <a:pt x="1549" y="493"/>
                              </a:lnTo>
                              <a:lnTo>
                                <a:pt x="1548" y="492"/>
                              </a:lnTo>
                              <a:lnTo>
                                <a:pt x="1546" y="490"/>
                              </a:lnTo>
                              <a:lnTo>
                                <a:pt x="1545" y="489"/>
                              </a:lnTo>
                              <a:lnTo>
                                <a:pt x="1543" y="487"/>
                              </a:lnTo>
                              <a:lnTo>
                                <a:pt x="1542" y="486"/>
                              </a:lnTo>
                              <a:lnTo>
                                <a:pt x="1541" y="485"/>
                              </a:lnTo>
                              <a:lnTo>
                                <a:pt x="1541" y="483"/>
                              </a:lnTo>
                              <a:lnTo>
                                <a:pt x="1539" y="482"/>
                              </a:lnTo>
                              <a:lnTo>
                                <a:pt x="1538" y="480"/>
                              </a:lnTo>
                              <a:lnTo>
                                <a:pt x="1538" y="479"/>
                              </a:lnTo>
                              <a:lnTo>
                                <a:pt x="1536" y="477"/>
                              </a:lnTo>
                              <a:lnTo>
                                <a:pt x="1536" y="476"/>
                              </a:lnTo>
                              <a:lnTo>
                                <a:pt x="1535" y="473"/>
                              </a:lnTo>
                              <a:lnTo>
                                <a:pt x="1535" y="472"/>
                              </a:lnTo>
                              <a:lnTo>
                                <a:pt x="1533" y="470"/>
                              </a:lnTo>
                              <a:lnTo>
                                <a:pt x="1533" y="469"/>
                              </a:lnTo>
                              <a:lnTo>
                                <a:pt x="1533" y="466"/>
                              </a:lnTo>
                              <a:lnTo>
                                <a:pt x="1533" y="464"/>
                              </a:lnTo>
                              <a:lnTo>
                                <a:pt x="1533" y="462"/>
                              </a:lnTo>
                              <a:lnTo>
                                <a:pt x="1533" y="460"/>
                              </a:lnTo>
                              <a:lnTo>
                                <a:pt x="1532" y="457"/>
                              </a:lnTo>
                              <a:lnTo>
                                <a:pt x="1533" y="456"/>
                              </a:lnTo>
                              <a:lnTo>
                                <a:pt x="1533" y="454"/>
                              </a:lnTo>
                              <a:lnTo>
                                <a:pt x="1533" y="453"/>
                              </a:lnTo>
                              <a:lnTo>
                                <a:pt x="1533" y="451"/>
                              </a:lnTo>
                              <a:lnTo>
                                <a:pt x="1533" y="449"/>
                              </a:lnTo>
                              <a:lnTo>
                                <a:pt x="1533" y="447"/>
                              </a:lnTo>
                              <a:lnTo>
                                <a:pt x="1535" y="446"/>
                              </a:lnTo>
                              <a:lnTo>
                                <a:pt x="1535" y="444"/>
                              </a:lnTo>
                              <a:lnTo>
                                <a:pt x="1536" y="443"/>
                              </a:lnTo>
                              <a:lnTo>
                                <a:pt x="1536" y="441"/>
                              </a:lnTo>
                              <a:lnTo>
                                <a:pt x="1538" y="440"/>
                              </a:lnTo>
                              <a:lnTo>
                                <a:pt x="1538" y="437"/>
                              </a:lnTo>
                              <a:lnTo>
                                <a:pt x="1539" y="436"/>
                              </a:lnTo>
                              <a:lnTo>
                                <a:pt x="1541" y="434"/>
                              </a:lnTo>
                              <a:lnTo>
                                <a:pt x="1542" y="433"/>
                              </a:lnTo>
                              <a:lnTo>
                                <a:pt x="1543" y="431"/>
                              </a:lnTo>
                              <a:lnTo>
                                <a:pt x="1543" y="430"/>
                              </a:lnTo>
                              <a:lnTo>
                                <a:pt x="1545" y="428"/>
                              </a:lnTo>
                              <a:lnTo>
                                <a:pt x="1546" y="428"/>
                              </a:lnTo>
                              <a:lnTo>
                                <a:pt x="1548" y="427"/>
                              </a:lnTo>
                              <a:lnTo>
                                <a:pt x="1549" y="426"/>
                              </a:lnTo>
                              <a:lnTo>
                                <a:pt x="1551" y="426"/>
                              </a:lnTo>
                              <a:lnTo>
                                <a:pt x="1552" y="424"/>
                              </a:lnTo>
                              <a:lnTo>
                                <a:pt x="1552" y="423"/>
                              </a:lnTo>
                              <a:lnTo>
                                <a:pt x="1555" y="423"/>
                              </a:lnTo>
                              <a:lnTo>
                                <a:pt x="1556" y="421"/>
                              </a:lnTo>
                              <a:lnTo>
                                <a:pt x="1558" y="421"/>
                              </a:lnTo>
                              <a:lnTo>
                                <a:pt x="1559" y="420"/>
                              </a:lnTo>
                              <a:lnTo>
                                <a:pt x="1561" y="420"/>
                              </a:lnTo>
                              <a:lnTo>
                                <a:pt x="1562" y="418"/>
                              </a:lnTo>
                              <a:lnTo>
                                <a:pt x="1564" y="418"/>
                              </a:lnTo>
                              <a:lnTo>
                                <a:pt x="1566" y="418"/>
                              </a:lnTo>
                              <a:lnTo>
                                <a:pt x="1568" y="418"/>
                              </a:lnTo>
                              <a:lnTo>
                                <a:pt x="1569" y="418"/>
                              </a:lnTo>
                              <a:lnTo>
                                <a:pt x="1571" y="418"/>
                              </a:lnTo>
                              <a:lnTo>
                                <a:pt x="1572" y="417"/>
                              </a:lnTo>
                              <a:close/>
                              <a:moveTo>
                                <a:pt x="1811" y="490"/>
                              </a:moveTo>
                              <a:lnTo>
                                <a:pt x="1812" y="492"/>
                              </a:lnTo>
                              <a:lnTo>
                                <a:pt x="1811" y="490"/>
                              </a:lnTo>
                              <a:lnTo>
                                <a:pt x="1812" y="492"/>
                              </a:lnTo>
                              <a:lnTo>
                                <a:pt x="1811" y="490"/>
                              </a:lnTo>
                              <a:lnTo>
                                <a:pt x="1812" y="492"/>
                              </a:lnTo>
                              <a:lnTo>
                                <a:pt x="1811" y="490"/>
                              </a:lnTo>
                              <a:lnTo>
                                <a:pt x="1812" y="492"/>
                              </a:lnTo>
                              <a:lnTo>
                                <a:pt x="1811" y="490"/>
                              </a:lnTo>
                              <a:lnTo>
                                <a:pt x="1811" y="492"/>
                              </a:lnTo>
                              <a:lnTo>
                                <a:pt x="1809" y="492"/>
                              </a:lnTo>
                              <a:lnTo>
                                <a:pt x="1809" y="493"/>
                              </a:lnTo>
                              <a:lnTo>
                                <a:pt x="1808" y="493"/>
                              </a:lnTo>
                              <a:lnTo>
                                <a:pt x="1808" y="495"/>
                              </a:lnTo>
                              <a:lnTo>
                                <a:pt x="1806" y="495"/>
                              </a:lnTo>
                              <a:lnTo>
                                <a:pt x="1806" y="496"/>
                              </a:lnTo>
                              <a:lnTo>
                                <a:pt x="1805" y="496"/>
                              </a:lnTo>
                              <a:lnTo>
                                <a:pt x="1803" y="498"/>
                              </a:lnTo>
                              <a:lnTo>
                                <a:pt x="1802" y="499"/>
                              </a:lnTo>
                              <a:lnTo>
                                <a:pt x="1801" y="499"/>
                              </a:lnTo>
                              <a:lnTo>
                                <a:pt x="1799" y="499"/>
                              </a:lnTo>
                              <a:lnTo>
                                <a:pt x="1799" y="500"/>
                              </a:lnTo>
                              <a:lnTo>
                                <a:pt x="1798" y="500"/>
                              </a:lnTo>
                              <a:lnTo>
                                <a:pt x="1798" y="502"/>
                              </a:lnTo>
                              <a:lnTo>
                                <a:pt x="1796" y="502"/>
                              </a:lnTo>
                              <a:lnTo>
                                <a:pt x="1795" y="503"/>
                              </a:lnTo>
                              <a:lnTo>
                                <a:pt x="1793" y="503"/>
                              </a:lnTo>
                              <a:lnTo>
                                <a:pt x="1792" y="503"/>
                              </a:lnTo>
                              <a:lnTo>
                                <a:pt x="1791" y="503"/>
                              </a:lnTo>
                              <a:lnTo>
                                <a:pt x="1789" y="503"/>
                              </a:lnTo>
                              <a:lnTo>
                                <a:pt x="1789" y="505"/>
                              </a:lnTo>
                              <a:lnTo>
                                <a:pt x="1788" y="505"/>
                              </a:lnTo>
                              <a:lnTo>
                                <a:pt x="1786" y="505"/>
                              </a:lnTo>
                              <a:lnTo>
                                <a:pt x="1785" y="505"/>
                              </a:lnTo>
                              <a:lnTo>
                                <a:pt x="1783" y="505"/>
                              </a:lnTo>
                              <a:lnTo>
                                <a:pt x="1782" y="505"/>
                              </a:lnTo>
                              <a:lnTo>
                                <a:pt x="1780" y="505"/>
                              </a:lnTo>
                              <a:lnTo>
                                <a:pt x="1779" y="505"/>
                              </a:lnTo>
                              <a:lnTo>
                                <a:pt x="1778" y="505"/>
                              </a:lnTo>
                              <a:lnTo>
                                <a:pt x="1776" y="505"/>
                              </a:lnTo>
                              <a:lnTo>
                                <a:pt x="1775" y="505"/>
                              </a:lnTo>
                              <a:lnTo>
                                <a:pt x="1773" y="505"/>
                              </a:lnTo>
                              <a:lnTo>
                                <a:pt x="1772" y="505"/>
                              </a:lnTo>
                              <a:lnTo>
                                <a:pt x="1770" y="505"/>
                              </a:lnTo>
                              <a:lnTo>
                                <a:pt x="1769" y="505"/>
                              </a:lnTo>
                              <a:lnTo>
                                <a:pt x="1768" y="503"/>
                              </a:lnTo>
                              <a:lnTo>
                                <a:pt x="1766" y="503"/>
                              </a:lnTo>
                              <a:lnTo>
                                <a:pt x="1765" y="503"/>
                              </a:lnTo>
                              <a:lnTo>
                                <a:pt x="1763" y="503"/>
                              </a:lnTo>
                              <a:lnTo>
                                <a:pt x="1762" y="502"/>
                              </a:lnTo>
                              <a:lnTo>
                                <a:pt x="1760" y="500"/>
                              </a:lnTo>
                              <a:lnTo>
                                <a:pt x="1759" y="500"/>
                              </a:lnTo>
                              <a:lnTo>
                                <a:pt x="1757" y="499"/>
                              </a:lnTo>
                              <a:lnTo>
                                <a:pt x="1756" y="499"/>
                              </a:lnTo>
                              <a:lnTo>
                                <a:pt x="1755" y="498"/>
                              </a:lnTo>
                              <a:lnTo>
                                <a:pt x="1755" y="496"/>
                              </a:lnTo>
                              <a:lnTo>
                                <a:pt x="1753" y="495"/>
                              </a:lnTo>
                              <a:lnTo>
                                <a:pt x="1752" y="495"/>
                              </a:lnTo>
                              <a:lnTo>
                                <a:pt x="1752" y="493"/>
                              </a:lnTo>
                              <a:lnTo>
                                <a:pt x="1750" y="492"/>
                              </a:lnTo>
                              <a:lnTo>
                                <a:pt x="1749" y="490"/>
                              </a:lnTo>
                              <a:lnTo>
                                <a:pt x="1747" y="489"/>
                              </a:lnTo>
                              <a:lnTo>
                                <a:pt x="1747" y="487"/>
                              </a:lnTo>
                              <a:lnTo>
                                <a:pt x="1746" y="486"/>
                              </a:lnTo>
                              <a:lnTo>
                                <a:pt x="1746" y="485"/>
                              </a:lnTo>
                              <a:lnTo>
                                <a:pt x="1745" y="483"/>
                              </a:lnTo>
                              <a:lnTo>
                                <a:pt x="1745" y="482"/>
                              </a:lnTo>
                              <a:lnTo>
                                <a:pt x="1745" y="480"/>
                              </a:lnTo>
                              <a:lnTo>
                                <a:pt x="1745" y="479"/>
                              </a:lnTo>
                              <a:lnTo>
                                <a:pt x="1745" y="477"/>
                              </a:lnTo>
                              <a:lnTo>
                                <a:pt x="1745" y="476"/>
                              </a:lnTo>
                              <a:lnTo>
                                <a:pt x="1743" y="474"/>
                              </a:lnTo>
                              <a:lnTo>
                                <a:pt x="1867" y="474"/>
                              </a:lnTo>
                              <a:lnTo>
                                <a:pt x="1868" y="474"/>
                              </a:lnTo>
                              <a:lnTo>
                                <a:pt x="1867" y="474"/>
                              </a:lnTo>
                              <a:lnTo>
                                <a:pt x="1867" y="473"/>
                              </a:lnTo>
                              <a:lnTo>
                                <a:pt x="1868" y="473"/>
                              </a:lnTo>
                              <a:lnTo>
                                <a:pt x="1867" y="472"/>
                              </a:lnTo>
                              <a:lnTo>
                                <a:pt x="1868" y="472"/>
                              </a:lnTo>
                              <a:lnTo>
                                <a:pt x="1867" y="472"/>
                              </a:lnTo>
                              <a:lnTo>
                                <a:pt x="1868" y="470"/>
                              </a:lnTo>
                              <a:lnTo>
                                <a:pt x="1867" y="470"/>
                              </a:lnTo>
                              <a:lnTo>
                                <a:pt x="1867" y="469"/>
                              </a:lnTo>
                              <a:lnTo>
                                <a:pt x="1868" y="469"/>
                              </a:lnTo>
                              <a:lnTo>
                                <a:pt x="1868" y="467"/>
                              </a:lnTo>
                              <a:lnTo>
                                <a:pt x="1868" y="466"/>
                              </a:lnTo>
                              <a:lnTo>
                                <a:pt x="1870" y="466"/>
                              </a:lnTo>
                              <a:lnTo>
                                <a:pt x="1868" y="466"/>
                              </a:lnTo>
                              <a:lnTo>
                                <a:pt x="1870" y="464"/>
                              </a:lnTo>
                              <a:lnTo>
                                <a:pt x="1868" y="464"/>
                              </a:lnTo>
                              <a:lnTo>
                                <a:pt x="1870" y="464"/>
                              </a:lnTo>
                              <a:lnTo>
                                <a:pt x="1868" y="463"/>
                              </a:lnTo>
                              <a:lnTo>
                                <a:pt x="1870" y="462"/>
                              </a:lnTo>
                              <a:lnTo>
                                <a:pt x="1868" y="462"/>
                              </a:lnTo>
                              <a:lnTo>
                                <a:pt x="1868" y="460"/>
                              </a:lnTo>
                              <a:lnTo>
                                <a:pt x="1868" y="457"/>
                              </a:lnTo>
                              <a:lnTo>
                                <a:pt x="1868" y="454"/>
                              </a:lnTo>
                              <a:lnTo>
                                <a:pt x="1868" y="451"/>
                              </a:lnTo>
                              <a:lnTo>
                                <a:pt x="1868" y="449"/>
                              </a:lnTo>
                              <a:lnTo>
                                <a:pt x="1868" y="446"/>
                              </a:lnTo>
                              <a:lnTo>
                                <a:pt x="1867" y="443"/>
                              </a:lnTo>
                              <a:lnTo>
                                <a:pt x="1867" y="440"/>
                              </a:lnTo>
                              <a:lnTo>
                                <a:pt x="1865" y="437"/>
                              </a:lnTo>
                              <a:lnTo>
                                <a:pt x="1865" y="434"/>
                              </a:lnTo>
                              <a:lnTo>
                                <a:pt x="1864" y="431"/>
                              </a:lnTo>
                              <a:lnTo>
                                <a:pt x="1862" y="428"/>
                              </a:lnTo>
                              <a:lnTo>
                                <a:pt x="1861" y="424"/>
                              </a:lnTo>
                              <a:lnTo>
                                <a:pt x="1861" y="423"/>
                              </a:lnTo>
                              <a:lnTo>
                                <a:pt x="1859" y="420"/>
                              </a:lnTo>
                              <a:lnTo>
                                <a:pt x="1858" y="417"/>
                              </a:lnTo>
                              <a:lnTo>
                                <a:pt x="1857" y="415"/>
                              </a:lnTo>
                              <a:lnTo>
                                <a:pt x="1855" y="413"/>
                              </a:lnTo>
                              <a:lnTo>
                                <a:pt x="1854" y="410"/>
                              </a:lnTo>
                              <a:lnTo>
                                <a:pt x="1852" y="407"/>
                              </a:lnTo>
                              <a:lnTo>
                                <a:pt x="1851" y="405"/>
                              </a:lnTo>
                              <a:lnTo>
                                <a:pt x="1849" y="403"/>
                              </a:lnTo>
                              <a:lnTo>
                                <a:pt x="1847" y="401"/>
                              </a:lnTo>
                              <a:lnTo>
                                <a:pt x="1845" y="398"/>
                              </a:lnTo>
                              <a:lnTo>
                                <a:pt x="1842" y="395"/>
                              </a:lnTo>
                              <a:lnTo>
                                <a:pt x="1841" y="394"/>
                              </a:lnTo>
                              <a:lnTo>
                                <a:pt x="1839" y="392"/>
                              </a:lnTo>
                              <a:lnTo>
                                <a:pt x="1836" y="390"/>
                              </a:lnTo>
                              <a:lnTo>
                                <a:pt x="1835" y="388"/>
                              </a:lnTo>
                              <a:lnTo>
                                <a:pt x="1832" y="387"/>
                              </a:lnTo>
                              <a:lnTo>
                                <a:pt x="1831" y="385"/>
                              </a:lnTo>
                              <a:lnTo>
                                <a:pt x="1828" y="384"/>
                              </a:lnTo>
                              <a:lnTo>
                                <a:pt x="1825" y="382"/>
                              </a:lnTo>
                              <a:lnTo>
                                <a:pt x="1824" y="381"/>
                              </a:lnTo>
                              <a:lnTo>
                                <a:pt x="1821" y="379"/>
                              </a:lnTo>
                              <a:lnTo>
                                <a:pt x="1818" y="378"/>
                              </a:lnTo>
                              <a:lnTo>
                                <a:pt x="1815" y="377"/>
                              </a:lnTo>
                              <a:lnTo>
                                <a:pt x="1814" y="377"/>
                              </a:lnTo>
                              <a:lnTo>
                                <a:pt x="1811" y="375"/>
                              </a:lnTo>
                              <a:lnTo>
                                <a:pt x="1808" y="374"/>
                              </a:lnTo>
                              <a:lnTo>
                                <a:pt x="1805" y="374"/>
                              </a:lnTo>
                              <a:lnTo>
                                <a:pt x="1802" y="372"/>
                              </a:lnTo>
                              <a:lnTo>
                                <a:pt x="1799" y="372"/>
                              </a:lnTo>
                              <a:lnTo>
                                <a:pt x="1796" y="371"/>
                              </a:lnTo>
                              <a:lnTo>
                                <a:pt x="1793" y="371"/>
                              </a:lnTo>
                              <a:lnTo>
                                <a:pt x="1791" y="371"/>
                              </a:lnTo>
                              <a:lnTo>
                                <a:pt x="1788" y="371"/>
                              </a:lnTo>
                              <a:lnTo>
                                <a:pt x="1785" y="371"/>
                              </a:lnTo>
                              <a:lnTo>
                                <a:pt x="1780" y="369"/>
                              </a:lnTo>
                              <a:lnTo>
                                <a:pt x="1778" y="371"/>
                              </a:lnTo>
                              <a:lnTo>
                                <a:pt x="1775" y="371"/>
                              </a:lnTo>
                              <a:lnTo>
                                <a:pt x="1772" y="371"/>
                              </a:lnTo>
                              <a:lnTo>
                                <a:pt x="1769" y="371"/>
                              </a:lnTo>
                              <a:lnTo>
                                <a:pt x="1766" y="371"/>
                              </a:lnTo>
                              <a:lnTo>
                                <a:pt x="1763" y="372"/>
                              </a:lnTo>
                              <a:lnTo>
                                <a:pt x="1760" y="372"/>
                              </a:lnTo>
                              <a:lnTo>
                                <a:pt x="1759" y="374"/>
                              </a:lnTo>
                              <a:lnTo>
                                <a:pt x="1756" y="374"/>
                              </a:lnTo>
                              <a:lnTo>
                                <a:pt x="1753" y="375"/>
                              </a:lnTo>
                              <a:lnTo>
                                <a:pt x="1750" y="377"/>
                              </a:lnTo>
                              <a:lnTo>
                                <a:pt x="1747" y="377"/>
                              </a:lnTo>
                              <a:lnTo>
                                <a:pt x="1746" y="378"/>
                              </a:lnTo>
                              <a:lnTo>
                                <a:pt x="1743" y="379"/>
                              </a:lnTo>
                              <a:lnTo>
                                <a:pt x="1740" y="381"/>
                              </a:lnTo>
                              <a:lnTo>
                                <a:pt x="1737" y="382"/>
                              </a:lnTo>
                              <a:lnTo>
                                <a:pt x="1734" y="384"/>
                              </a:lnTo>
                              <a:lnTo>
                                <a:pt x="1733" y="385"/>
                              </a:lnTo>
                              <a:lnTo>
                                <a:pt x="1730" y="387"/>
                              </a:lnTo>
                              <a:lnTo>
                                <a:pt x="1729" y="390"/>
                              </a:lnTo>
                              <a:lnTo>
                                <a:pt x="1726" y="391"/>
                              </a:lnTo>
                              <a:lnTo>
                                <a:pt x="1724" y="392"/>
                              </a:lnTo>
                              <a:lnTo>
                                <a:pt x="1723" y="394"/>
                              </a:lnTo>
                              <a:lnTo>
                                <a:pt x="1720" y="395"/>
                              </a:lnTo>
                              <a:lnTo>
                                <a:pt x="1719" y="398"/>
                              </a:lnTo>
                              <a:lnTo>
                                <a:pt x="1717" y="401"/>
                              </a:lnTo>
                              <a:lnTo>
                                <a:pt x="1714" y="403"/>
                              </a:lnTo>
                              <a:lnTo>
                                <a:pt x="1713" y="405"/>
                              </a:lnTo>
                              <a:lnTo>
                                <a:pt x="1712" y="407"/>
                              </a:lnTo>
                              <a:lnTo>
                                <a:pt x="1710" y="410"/>
                              </a:lnTo>
                              <a:lnTo>
                                <a:pt x="1709" y="413"/>
                              </a:lnTo>
                              <a:lnTo>
                                <a:pt x="1707" y="415"/>
                              </a:lnTo>
                              <a:lnTo>
                                <a:pt x="1706" y="417"/>
                              </a:lnTo>
                              <a:lnTo>
                                <a:pt x="1704" y="420"/>
                              </a:lnTo>
                              <a:lnTo>
                                <a:pt x="1703" y="423"/>
                              </a:lnTo>
                              <a:lnTo>
                                <a:pt x="1701" y="424"/>
                              </a:lnTo>
                              <a:lnTo>
                                <a:pt x="1701" y="427"/>
                              </a:lnTo>
                              <a:lnTo>
                                <a:pt x="1700" y="430"/>
                              </a:lnTo>
                              <a:lnTo>
                                <a:pt x="1699" y="433"/>
                              </a:lnTo>
                              <a:lnTo>
                                <a:pt x="1699" y="436"/>
                              </a:lnTo>
                              <a:lnTo>
                                <a:pt x="1697" y="439"/>
                              </a:lnTo>
                              <a:lnTo>
                                <a:pt x="1697" y="441"/>
                              </a:lnTo>
                              <a:lnTo>
                                <a:pt x="1696" y="444"/>
                              </a:lnTo>
                              <a:lnTo>
                                <a:pt x="1696" y="447"/>
                              </a:lnTo>
                              <a:lnTo>
                                <a:pt x="1696" y="450"/>
                              </a:lnTo>
                              <a:lnTo>
                                <a:pt x="1696" y="453"/>
                              </a:lnTo>
                              <a:lnTo>
                                <a:pt x="1696" y="456"/>
                              </a:lnTo>
                              <a:lnTo>
                                <a:pt x="1694" y="459"/>
                              </a:lnTo>
                              <a:lnTo>
                                <a:pt x="1696" y="463"/>
                              </a:lnTo>
                              <a:lnTo>
                                <a:pt x="1696" y="466"/>
                              </a:lnTo>
                              <a:lnTo>
                                <a:pt x="1696" y="469"/>
                              </a:lnTo>
                              <a:lnTo>
                                <a:pt x="1696" y="472"/>
                              </a:lnTo>
                              <a:lnTo>
                                <a:pt x="1696" y="474"/>
                              </a:lnTo>
                              <a:lnTo>
                                <a:pt x="1697" y="477"/>
                              </a:lnTo>
                              <a:lnTo>
                                <a:pt x="1697" y="480"/>
                              </a:lnTo>
                              <a:lnTo>
                                <a:pt x="1699" y="483"/>
                              </a:lnTo>
                              <a:lnTo>
                                <a:pt x="1699" y="486"/>
                              </a:lnTo>
                              <a:lnTo>
                                <a:pt x="1700" y="489"/>
                              </a:lnTo>
                              <a:lnTo>
                                <a:pt x="1701" y="492"/>
                              </a:lnTo>
                              <a:lnTo>
                                <a:pt x="1701" y="493"/>
                              </a:lnTo>
                              <a:lnTo>
                                <a:pt x="1703" y="496"/>
                              </a:lnTo>
                              <a:lnTo>
                                <a:pt x="1704" y="499"/>
                              </a:lnTo>
                              <a:lnTo>
                                <a:pt x="1706" y="502"/>
                              </a:lnTo>
                              <a:lnTo>
                                <a:pt x="1707" y="503"/>
                              </a:lnTo>
                              <a:lnTo>
                                <a:pt x="1709" y="506"/>
                              </a:lnTo>
                              <a:lnTo>
                                <a:pt x="1710" y="509"/>
                              </a:lnTo>
                              <a:lnTo>
                                <a:pt x="1712" y="512"/>
                              </a:lnTo>
                              <a:lnTo>
                                <a:pt x="1713" y="513"/>
                              </a:lnTo>
                              <a:lnTo>
                                <a:pt x="1714" y="516"/>
                              </a:lnTo>
                              <a:lnTo>
                                <a:pt x="1717" y="518"/>
                              </a:lnTo>
                              <a:lnTo>
                                <a:pt x="1719" y="521"/>
                              </a:lnTo>
                              <a:lnTo>
                                <a:pt x="1720" y="522"/>
                              </a:lnTo>
                              <a:lnTo>
                                <a:pt x="1723" y="525"/>
                              </a:lnTo>
                              <a:lnTo>
                                <a:pt x="1724" y="526"/>
                              </a:lnTo>
                              <a:lnTo>
                                <a:pt x="1727" y="528"/>
                              </a:lnTo>
                              <a:lnTo>
                                <a:pt x="1729" y="529"/>
                              </a:lnTo>
                              <a:lnTo>
                                <a:pt x="1732" y="531"/>
                              </a:lnTo>
                              <a:lnTo>
                                <a:pt x="1733" y="532"/>
                              </a:lnTo>
                              <a:lnTo>
                                <a:pt x="1736" y="534"/>
                              </a:lnTo>
                              <a:lnTo>
                                <a:pt x="1739" y="535"/>
                              </a:lnTo>
                              <a:lnTo>
                                <a:pt x="1740" y="536"/>
                              </a:lnTo>
                              <a:lnTo>
                                <a:pt x="1743" y="538"/>
                              </a:lnTo>
                              <a:lnTo>
                                <a:pt x="1746" y="539"/>
                              </a:lnTo>
                              <a:lnTo>
                                <a:pt x="1747" y="541"/>
                              </a:lnTo>
                              <a:lnTo>
                                <a:pt x="1750" y="542"/>
                              </a:lnTo>
                              <a:lnTo>
                                <a:pt x="1753" y="542"/>
                              </a:lnTo>
                              <a:lnTo>
                                <a:pt x="1756" y="544"/>
                              </a:lnTo>
                              <a:lnTo>
                                <a:pt x="1759" y="544"/>
                              </a:lnTo>
                              <a:lnTo>
                                <a:pt x="1762" y="545"/>
                              </a:lnTo>
                              <a:lnTo>
                                <a:pt x="1765" y="545"/>
                              </a:lnTo>
                              <a:lnTo>
                                <a:pt x="1768" y="546"/>
                              </a:lnTo>
                              <a:lnTo>
                                <a:pt x="1770" y="546"/>
                              </a:lnTo>
                              <a:lnTo>
                                <a:pt x="1773" y="546"/>
                              </a:lnTo>
                              <a:lnTo>
                                <a:pt x="1776" y="546"/>
                              </a:lnTo>
                              <a:lnTo>
                                <a:pt x="1779" y="546"/>
                              </a:lnTo>
                              <a:lnTo>
                                <a:pt x="1780" y="546"/>
                              </a:lnTo>
                              <a:lnTo>
                                <a:pt x="1785" y="546"/>
                              </a:lnTo>
                              <a:lnTo>
                                <a:pt x="1788" y="546"/>
                              </a:lnTo>
                              <a:lnTo>
                                <a:pt x="1791" y="546"/>
                              </a:lnTo>
                              <a:lnTo>
                                <a:pt x="1793" y="546"/>
                              </a:lnTo>
                              <a:lnTo>
                                <a:pt x="1796" y="546"/>
                              </a:lnTo>
                              <a:lnTo>
                                <a:pt x="1799" y="545"/>
                              </a:lnTo>
                              <a:lnTo>
                                <a:pt x="1802" y="545"/>
                              </a:lnTo>
                              <a:lnTo>
                                <a:pt x="1805" y="544"/>
                              </a:lnTo>
                              <a:lnTo>
                                <a:pt x="1808" y="544"/>
                              </a:lnTo>
                              <a:lnTo>
                                <a:pt x="1811" y="542"/>
                              </a:lnTo>
                              <a:lnTo>
                                <a:pt x="1814" y="542"/>
                              </a:lnTo>
                              <a:lnTo>
                                <a:pt x="1815" y="541"/>
                              </a:lnTo>
                              <a:lnTo>
                                <a:pt x="1818" y="539"/>
                              </a:lnTo>
                              <a:lnTo>
                                <a:pt x="1821" y="538"/>
                              </a:lnTo>
                              <a:lnTo>
                                <a:pt x="1824" y="536"/>
                              </a:lnTo>
                              <a:lnTo>
                                <a:pt x="1825" y="535"/>
                              </a:lnTo>
                              <a:lnTo>
                                <a:pt x="1828" y="534"/>
                              </a:lnTo>
                              <a:lnTo>
                                <a:pt x="1829" y="532"/>
                              </a:lnTo>
                              <a:lnTo>
                                <a:pt x="1832" y="531"/>
                              </a:lnTo>
                              <a:lnTo>
                                <a:pt x="1834" y="529"/>
                              </a:lnTo>
                              <a:lnTo>
                                <a:pt x="1836" y="528"/>
                              </a:lnTo>
                              <a:lnTo>
                                <a:pt x="1838" y="525"/>
                              </a:lnTo>
                              <a:lnTo>
                                <a:pt x="1841" y="523"/>
                              </a:lnTo>
                              <a:lnTo>
                                <a:pt x="1842" y="521"/>
                              </a:lnTo>
                              <a:lnTo>
                                <a:pt x="1845" y="519"/>
                              </a:lnTo>
                              <a:lnTo>
                                <a:pt x="1847" y="516"/>
                              </a:lnTo>
                              <a:lnTo>
                                <a:pt x="1849" y="515"/>
                              </a:lnTo>
                              <a:lnTo>
                                <a:pt x="1851" y="512"/>
                              </a:lnTo>
                              <a:lnTo>
                                <a:pt x="1852" y="509"/>
                              </a:lnTo>
                              <a:lnTo>
                                <a:pt x="1854" y="508"/>
                              </a:lnTo>
                              <a:lnTo>
                                <a:pt x="1855" y="505"/>
                              </a:lnTo>
                              <a:lnTo>
                                <a:pt x="1857" y="502"/>
                              </a:lnTo>
                              <a:lnTo>
                                <a:pt x="1858" y="499"/>
                              </a:lnTo>
                              <a:lnTo>
                                <a:pt x="1859" y="496"/>
                              </a:lnTo>
                              <a:lnTo>
                                <a:pt x="1861" y="493"/>
                              </a:lnTo>
                              <a:lnTo>
                                <a:pt x="1862" y="490"/>
                              </a:lnTo>
                              <a:lnTo>
                                <a:pt x="1811" y="490"/>
                              </a:lnTo>
                              <a:close/>
                              <a:moveTo>
                                <a:pt x="1743" y="440"/>
                              </a:moveTo>
                              <a:lnTo>
                                <a:pt x="1745" y="439"/>
                              </a:lnTo>
                              <a:lnTo>
                                <a:pt x="1746" y="437"/>
                              </a:lnTo>
                              <a:lnTo>
                                <a:pt x="1746" y="434"/>
                              </a:lnTo>
                              <a:lnTo>
                                <a:pt x="1747" y="433"/>
                              </a:lnTo>
                              <a:lnTo>
                                <a:pt x="1749" y="431"/>
                              </a:lnTo>
                              <a:lnTo>
                                <a:pt x="1749" y="428"/>
                              </a:lnTo>
                              <a:lnTo>
                                <a:pt x="1750" y="427"/>
                              </a:lnTo>
                              <a:lnTo>
                                <a:pt x="1752" y="426"/>
                              </a:lnTo>
                              <a:lnTo>
                                <a:pt x="1753" y="424"/>
                              </a:lnTo>
                              <a:lnTo>
                                <a:pt x="1755" y="423"/>
                              </a:lnTo>
                              <a:lnTo>
                                <a:pt x="1756" y="421"/>
                              </a:lnTo>
                              <a:lnTo>
                                <a:pt x="1756" y="420"/>
                              </a:lnTo>
                              <a:lnTo>
                                <a:pt x="1759" y="420"/>
                              </a:lnTo>
                              <a:lnTo>
                                <a:pt x="1760" y="418"/>
                              </a:lnTo>
                              <a:lnTo>
                                <a:pt x="1762" y="417"/>
                              </a:lnTo>
                              <a:lnTo>
                                <a:pt x="1765" y="415"/>
                              </a:lnTo>
                              <a:lnTo>
                                <a:pt x="1766" y="415"/>
                              </a:lnTo>
                              <a:lnTo>
                                <a:pt x="1768" y="414"/>
                              </a:lnTo>
                              <a:lnTo>
                                <a:pt x="1770" y="414"/>
                              </a:lnTo>
                              <a:lnTo>
                                <a:pt x="1772" y="414"/>
                              </a:lnTo>
                              <a:lnTo>
                                <a:pt x="1775" y="414"/>
                              </a:lnTo>
                              <a:lnTo>
                                <a:pt x="1776" y="414"/>
                              </a:lnTo>
                              <a:lnTo>
                                <a:pt x="1779" y="414"/>
                              </a:lnTo>
                              <a:lnTo>
                                <a:pt x="1780" y="413"/>
                              </a:lnTo>
                              <a:lnTo>
                                <a:pt x="1783" y="414"/>
                              </a:lnTo>
                              <a:lnTo>
                                <a:pt x="1785" y="414"/>
                              </a:lnTo>
                              <a:lnTo>
                                <a:pt x="1786" y="414"/>
                              </a:lnTo>
                              <a:lnTo>
                                <a:pt x="1788" y="414"/>
                              </a:lnTo>
                              <a:lnTo>
                                <a:pt x="1789" y="414"/>
                              </a:lnTo>
                              <a:lnTo>
                                <a:pt x="1791" y="414"/>
                              </a:lnTo>
                              <a:lnTo>
                                <a:pt x="1792" y="414"/>
                              </a:lnTo>
                              <a:lnTo>
                                <a:pt x="1793" y="415"/>
                              </a:lnTo>
                              <a:lnTo>
                                <a:pt x="1795" y="415"/>
                              </a:lnTo>
                              <a:lnTo>
                                <a:pt x="1796" y="415"/>
                              </a:lnTo>
                              <a:lnTo>
                                <a:pt x="1798" y="415"/>
                              </a:lnTo>
                              <a:lnTo>
                                <a:pt x="1799" y="417"/>
                              </a:lnTo>
                              <a:lnTo>
                                <a:pt x="1801" y="418"/>
                              </a:lnTo>
                              <a:lnTo>
                                <a:pt x="1802" y="418"/>
                              </a:lnTo>
                              <a:lnTo>
                                <a:pt x="1803" y="420"/>
                              </a:lnTo>
                              <a:lnTo>
                                <a:pt x="1805" y="420"/>
                              </a:lnTo>
                              <a:lnTo>
                                <a:pt x="1806" y="421"/>
                              </a:lnTo>
                              <a:lnTo>
                                <a:pt x="1808" y="423"/>
                              </a:lnTo>
                              <a:lnTo>
                                <a:pt x="1809" y="423"/>
                              </a:lnTo>
                              <a:lnTo>
                                <a:pt x="1809" y="424"/>
                              </a:lnTo>
                              <a:lnTo>
                                <a:pt x="1811" y="426"/>
                              </a:lnTo>
                              <a:lnTo>
                                <a:pt x="1812" y="427"/>
                              </a:lnTo>
                              <a:lnTo>
                                <a:pt x="1814" y="428"/>
                              </a:lnTo>
                              <a:lnTo>
                                <a:pt x="1814" y="430"/>
                              </a:lnTo>
                              <a:lnTo>
                                <a:pt x="1815" y="431"/>
                              </a:lnTo>
                              <a:lnTo>
                                <a:pt x="1815" y="433"/>
                              </a:lnTo>
                              <a:lnTo>
                                <a:pt x="1816" y="433"/>
                              </a:lnTo>
                              <a:lnTo>
                                <a:pt x="1816" y="434"/>
                              </a:lnTo>
                              <a:lnTo>
                                <a:pt x="1816" y="436"/>
                              </a:lnTo>
                              <a:lnTo>
                                <a:pt x="1818" y="437"/>
                              </a:lnTo>
                              <a:lnTo>
                                <a:pt x="1818" y="439"/>
                              </a:lnTo>
                              <a:lnTo>
                                <a:pt x="1818" y="440"/>
                              </a:lnTo>
                              <a:lnTo>
                                <a:pt x="1743" y="44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73"/>
                      <wps:cNvSpPr>
                        <a:spLocks/>
                      </wps:cNvSpPr>
                      <wps:spPr bwMode="auto">
                        <a:xfrm>
                          <a:off x="682" y="2651"/>
                          <a:ext cx="531" cy="531"/>
                        </a:xfrm>
                        <a:custGeom>
                          <a:avLst/>
                          <a:gdLst>
                            <a:gd name="T0" fmla="*/ 107 w 531"/>
                            <a:gd name="T1" fmla="*/ 0 h 531"/>
                            <a:gd name="T2" fmla="*/ 92 w 531"/>
                            <a:gd name="T3" fmla="*/ 2 h 531"/>
                            <a:gd name="T4" fmla="*/ 79 w 531"/>
                            <a:gd name="T5" fmla="*/ 5 h 531"/>
                            <a:gd name="T6" fmla="*/ 66 w 531"/>
                            <a:gd name="T7" fmla="*/ 9 h 531"/>
                            <a:gd name="T8" fmla="*/ 54 w 531"/>
                            <a:gd name="T9" fmla="*/ 16 h 531"/>
                            <a:gd name="T10" fmla="*/ 42 w 531"/>
                            <a:gd name="T11" fmla="*/ 23 h 531"/>
                            <a:gd name="T12" fmla="*/ 32 w 531"/>
                            <a:gd name="T13" fmla="*/ 32 h 531"/>
                            <a:gd name="T14" fmla="*/ 23 w 531"/>
                            <a:gd name="T15" fmla="*/ 42 h 531"/>
                            <a:gd name="T16" fmla="*/ 16 w 531"/>
                            <a:gd name="T17" fmla="*/ 54 h 531"/>
                            <a:gd name="T18" fmla="*/ 9 w 531"/>
                            <a:gd name="T19" fmla="*/ 66 h 531"/>
                            <a:gd name="T20" fmla="*/ 5 w 531"/>
                            <a:gd name="T21" fmla="*/ 79 h 531"/>
                            <a:gd name="T22" fmla="*/ 2 w 531"/>
                            <a:gd name="T23" fmla="*/ 92 h 531"/>
                            <a:gd name="T24" fmla="*/ 0 w 531"/>
                            <a:gd name="T25" fmla="*/ 107 h 531"/>
                            <a:gd name="T26" fmla="*/ 0 w 531"/>
                            <a:gd name="T27" fmla="*/ 425 h 531"/>
                            <a:gd name="T28" fmla="*/ 2 w 531"/>
                            <a:gd name="T29" fmla="*/ 441 h 531"/>
                            <a:gd name="T30" fmla="*/ 5 w 531"/>
                            <a:gd name="T31" fmla="*/ 454 h 531"/>
                            <a:gd name="T32" fmla="*/ 9 w 531"/>
                            <a:gd name="T33" fmla="*/ 467 h 531"/>
                            <a:gd name="T34" fmla="*/ 16 w 531"/>
                            <a:gd name="T35" fmla="*/ 480 h 531"/>
                            <a:gd name="T36" fmla="*/ 23 w 531"/>
                            <a:gd name="T37" fmla="*/ 491 h 531"/>
                            <a:gd name="T38" fmla="*/ 32 w 531"/>
                            <a:gd name="T39" fmla="*/ 501 h 531"/>
                            <a:gd name="T40" fmla="*/ 42 w 531"/>
                            <a:gd name="T41" fmla="*/ 510 h 531"/>
                            <a:gd name="T42" fmla="*/ 54 w 531"/>
                            <a:gd name="T43" fmla="*/ 517 h 531"/>
                            <a:gd name="T44" fmla="*/ 66 w 531"/>
                            <a:gd name="T45" fmla="*/ 524 h 531"/>
                            <a:gd name="T46" fmla="*/ 79 w 531"/>
                            <a:gd name="T47" fmla="*/ 528 h 531"/>
                            <a:gd name="T48" fmla="*/ 92 w 531"/>
                            <a:gd name="T49" fmla="*/ 531 h 531"/>
                            <a:gd name="T50" fmla="*/ 107 w 531"/>
                            <a:gd name="T51" fmla="*/ 531 h 531"/>
                            <a:gd name="T52" fmla="*/ 424 w 531"/>
                            <a:gd name="T53" fmla="*/ 531 h 531"/>
                            <a:gd name="T54" fmla="*/ 440 w 531"/>
                            <a:gd name="T55" fmla="*/ 531 h 531"/>
                            <a:gd name="T56" fmla="*/ 453 w 531"/>
                            <a:gd name="T57" fmla="*/ 528 h 531"/>
                            <a:gd name="T58" fmla="*/ 466 w 531"/>
                            <a:gd name="T59" fmla="*/ 524 h 531"/>
                            <a:gd name="T60" fmla="*/ 479 w 531"/>
                            <a:gd name="T61" fmla="*/ 517 h 531"/>
                            <a:gd name="T62" fmla="*/ 490 w 531"/>
                            <a:gd name="T63" fmla="*/ 510 h 531"/>
                            <a:gd name="T64" fmla="*/ 500 w 531"/>
                            <a:gd name="T65" fmla="*/ 501 h 531"/>
                            <a:gd name="T66" fmla="*/ 509 w 531"/>
                            <a:gd name="T67" fmla="*/ 491 h 531"/>
                            <a:gd name="T68" fmla="*/ 516 w 531"/>
                            <a:gd name="T69" fmla="*/ 480 h 531"/>
                            <a:gd name="T70" fmla="*/ 523 w 531"/>
                            <a:gd name="T71" fmla="*/ 467 h 531"/>
                            <a:gd name="T72" fmla="*/ 528 w 531"/>
                            <a:gd name="T73" fmla="*/ 454 h 531"/>
                            <a:gd name="T74" fmla="*/ 531 w 531"/>
                            <a:gd name="T75" fmla="*/ 441 h 531"/>
                            <a:gd name="T76" fmla="*/ 531 w 531"/>
                            <a:gd name="T77" fmla="*/ 425 h 531"/>
                            <a:gd name="T78" fmla="*/ 531 w 531"/>
                            <a:gd name="T79" fmla="*/ 107 h 531"/>
                            <a:gd name="T80" fmla="*/ 531 w 531"/>
                            <a:gd name="T81" fmla="*/ 92 h 531"/>
                            <a:gd name="T82" fmla="*/ 528 w 531"/>
                            <a:gd name="T83" fmla="*/ 79 h 531"/>
                            <a:gd name="T84" fmla="*/ 523 w 531"/>
                            <a:gd name="T85" fmla="*/ 66 h 531"/>
                            <a:gd name="T86" fmla="*/ 516 w 531"/>
                            <a:gd name="T87" fmla="*/ 54 h 531"/>
                            <a:gd name="T88" fmla="*/ 509 w 531"/>
                            <a:gd name="T89" fmla="*/ 42 h 531"/>
                            <a:gd name="T90" fmla="*/ 500 w 531"/>
                            <a:gd name="T91" fmla="*/ 32 h 531"/>
                            <a:gd name="T92" fmla="*/ 490 w 531"/>
                            <a:gd name="T93" fmla="*/ 23 h 531"/>
                            <a:gd name="T94" fmla="*/ 479 w 531"/>
                            <a:gd name="T95" fmla="*/ 16 h 531"/>
                            <a:gd name="T96" fmla="*/ 466 w 531"/>
                            <a:gd name="T97" fmla="*/ 9 h 531"/>
                            <a:gd name="T98" fmla="*/ 453 w 531"/>
                            <a:gd name="T99" fmla="*/ 5 h 531"/>
                            <a:gd name="T100" fmla="*/ 440 w 531"/>
                            <a:gd name="T101" fmla="*/ 2 h 531"/>
                            <a:gd name="T102" fmla="*/ 424 w 531"/>
                            <a:gd name="T103" fmla="*/ 0 h 531"/>
                            <a:gd name="T104" fmla="*/ 107 w 531"/>
                            <a:gd name="T105" fmla="*/ 0 h 531"/>
                            <a:gd name="T106" fmla="*/ 107 w 531"/>
                            <a:gd name="T10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31" h="531">
                              <a:moveTo>
                                <a:pt x="107" y="0"/>
                              </a:moveTo>
                              <a:lnTo>
                                <a:pt x="92" y="2"/>
                              </a:lnTo>
                              <a:lnTo>
                                <a:pt x="79" y="5"/>
                              </a:lnTo>
                              <a:lnTo>
                                <a:pt x="66" y="9"/>
                              </a:lnTo>
                              <a:lnTo>
                                <a:pt x="54" y="16"/>
                              </a:lnTo>
                              <a:lnTo>
                                <a:pt x="42" y="23"/>
                              </a:lnTo>
                              <a:lnTo>
                                <a:pt x="32" y="32"/>
                              </a:lnTo>
                              <a:lnTo>
                                <a:pt x="23" y="42"/>
                              </a:lnTo>
                              <a:lnTo>
                                <a:pt x="16" y="54"/>
                              </a:lnTo>
                              <a:lnTo>
                                <a:pt x="9" y="66"/>
                              </a:lnTo>
                              <a:lnTo>
                                <a:pt x="5" y="79"/>
                              </a:lnTo>
                              <a:lnTo>
                                <a:pt x="2" y="92"/>
                              </a:lnTo>
                              <a:lnTo>
                                <a:pt x="0" y="107"/>
                              </a:lnTo>
                              <a:lnTo>
                                <a:pt x="0" y="425"/>
                              </a:lnTo>
                              <a:lnTo>
                                <a:pt x="2" y="441"/>
                              </a:lnTo>
                              <a:lnTo>
                                <a:pt x="5" y="454"/>
                              </a:lnTo>
                              <a:lnTo>
                                <a:pt x="9" y="467"/>
                              </a:lnTo>
                              <a:lnTo>
                                <a:pt x="16" y="480"/>
                              </a:lnTo>
                              <a:lnTo>
                                <a:pt x="23" y="491"/>
                              </a:lnTo>
                              <a:lnTo>
                                <a:pt x="32" y="501"/>
                              </a:lnTo>
                              <a:lnTo>
                                <a:pt x="42" y="510"/>
                              </a:lnTo>
                              <a:lnTo>
                                <a:pt x="54" y="517"/>
                              </a:lnTo>
                              <a:lnTo>
                                <a:pt x="66" y="524"/>
                              </a:lnTo>
                              <a:lnTo>
                                <a:pt x="79" y="528"/>
                              </a:lnTo>
                              <a:lnTo>
                                <a:pt x="92" y="531"/>
                              </a:lnTo>
                              <a:lnTo>
                                <a:pt x="107" y="531"/>
                              </a:lnTo>
                              <a:lnTo>
                                <a:pt x="424" y="531"/>
                              </a:lnTo>
                              <a:lnTo>
                                <a:pt x="440" y="531"/>
                              </a:lnTo>
                              <a:lnTo>
                                <a:pt x="453" y="528"/>
                              </a:lnTo>
                              <a:lnTo>
                                <a:pt x="466" y="524"/>
                              </a:lnTo>
                              <a:lnTo>
                                <a:pt x="479" y="517"/>
                              </a:lnTo>
                              <a:lnTo>
                                <a:pt x="490" y="510"/>
                              </a:lnTo>
                              <a:lnTo>
                                <a:pt x="500" y="501"/>
                              </a:lnTo>
                              <a:lnTo>
                                <a:pt x="509" y="491"/>
                              </a:lnTo>
                              <a:lnTo>
                                <a:pt x="516" y="480"/>
                              </a:lnTo>
                              <a:lnTo>
                                <a:pt x="523" y="467"/>
                              </a:lnTo>
                              <a:lnTo>
                                <a:pt x="528" y="454"/>
                              </a:lnTo>
                              <a:lnTo>
                                <a:pt x="531" y="441"/>
                              </a:lnTo>
                              <a:lnTo>
                                <a:pt x="531" y="425"/>
                              </a:lnTo>
                              <a:lnTo>
                                <a:pt x="531" y="107"/>
                              </a:lnTo>
                              <a:lnTo>
                                <a:pt x="531" y="92"/>
                              </a:lnTo>
                              <a:lnTo>
                                <a:pt x="528" y="79"/>
                              </a:lnTo>
                              <a:lnTo>
                                <a:pt x="523" y="66"/>
                              </a:lnTo>
                              <a:lnTo>
                                <a:pt x="516" y="54"/>
                              </a:lnTo>
                              <a:lnTo>
                                <a:pt x="509" y="42"/>
                              </a:lnTo>
                              <a:lnTo>
                                <a:pt x="500" y="32"/>
                              </a:lnTo>
                              <a:lnTo>
                                <a:pt x="490" y="23"/>
                              </a:lnTo>
                              <a:lnTo>
                                <a:pt x="479" y="16"/>
                              </a:lnTo>
                              <a:lnTo>
                                <a:pt x="466" y="9"/>
                              </a:lnTo>
                              <a:lnTo>
                                <a:pt x="453" y="5"/>
                              </a:lnTo>
                              <a:lnTo>
                                <a:pt x="440" y="2"/>
                              </a:lnTo>
                              <a:lnTo>
                                <a:pt x="424" y="0"/>
                              </a:lnTo>
                              <a:lnTo>
                                <a:pt x="107"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74"/>
                      <wps:cNvSpPr>
                        <a:spLocks/>
                      </wps:cNvSpPr>
                      <wps:spPr bwMode="auto">
                        <a:xfrm>
                          <a:off x="684" y="3374"/>
                          <a:ext cx="530" cy="529"/>
                        </a:xfrm>
                        <a:custGeom>
                          <a:avLst/>
                          <a:gdLst>
                            <a:gd name="T0" fmla="*/ 133 w 530"/>
                            <a:gd name="T1" fmla="*/ 1 h 529"/>
                            <a:gd name="T2" fmla="*/ 185 w 530"/>
                            <a:gd name="T3" fmla="*/ 0 h 529"/>
                            <a:gd name="T4" fmla="*/ 238 w 530"/>
                            <a:gd name="T5" fmla="*/ 1 h 529"/>
                            <a:gd name="T6" fmla="*/ 291 w 530"/>
                            <a:gd name="T7" fmla="*/ 1 h 529"/>
                            <a:gd name="T8" fmla="*/ 345 w 530"/>
                            <a:gd name="T9" fmla="*/ 0 h 529"/>
                            <a:gd name="T10" fmla="*/ 396 w 530"/>
                            <a:gd name="T11" fmla="*/ 0 h 529"/>
                            <a:gd name="T12" fmla="*/ 438 w 530"/>
                            <a:gd name="T13" fmla="*/ 1 h 529"/>
                            <a:gd name="T14" fmla="*/ 464 w 530"/>
                            <a:gd name="T15" fmla="*/ 8 h 529"/>
                            <a:gd name="T16" fmla="*/ 488 w 530"/>
                            <a:gd name="T17" fmla="*/ 23 h 529"/>
                            <a:gd name="T18" fmla="*/ 507 w 530"/>
                            <a:gd name="T19" fmla="*/ 42 h 529"/>
                            <a:gd name="T20" fmla="*/ 521 w 530"/>
                            <a:gd name="T21" fmla="*/ 66 h 529"/>
                            <a:gd name="T22" fmla="*/ 529 w 530"/>
                            <a:gd name="T23" fmla="*/ 92 h 529"/>
                            <a:gd name="T24" fmla="*/ 530 w 530"/>
                            <a:gd name="T25" fmla="*/ 134 h 529"/>
                            <a:gd name="T26" fmla="*/ 529 w 530"/>
                            <a:gd name="T27" fmla="*/ 185 h 529"/>
                            <a:gd name="T28" fmla="*/ 530 w 530"/>
                            <a:gd name="T29" fmla="*/ 239 h 529"/>
                            <a:gd name="T30" fmla="*/ 530 w 530"/>
                            <a:gd name="T31" fmla="*/ 291 h 529"/>
                            <a:gd name="T32" fmla="*/ 529 w 530"/>
                            <a:gd name="T33" fmla="*/ 344 h 529"/>
                            <a:gd name="T34" fmla="*/ 529 w 530"/>
                            <a:gd name="T35" fmla="*/ 397 h 529"/>
                            <a:gd name="T36" fmla="*/ 529 w 530"/>
                            <a:gd name="T37" fmla="*/ 437 h 529"/>
                            <a:gd name="T38" fmla="*/ 521 w 530"/>
                            <a:gd name="T39" fmla="*/ 465 h 529"/>
                            <a:gd name="T40" fmla="*/ 507 w 530"/>
                            <a:gd name="T41" fmla="*/ 488 h 529"/>
                            <a:gd name="T42" fmla="*/ 488 w 530"/>
                            <a:gd name="T43" fmla="*/ 506 h 529"/>
                            <a:gd name="T44" fmla="*/ 464 w 530"/>
                            <a:gd name="T45" fmla="*/ 521 h 529"/>
                            <a:gd name="T46" fmla="*/ 438 w 530"/>
                            <a:gd name="T47" fmla="*/ 528 h 529"/>
                            <a:gd name="T48" fmla="*/ 396 w 530"/>
                            <a:gd name="T49" fmla="*/ 529 h 529"/>
                            <a:gd name="T50" fmla="*/ 345 w 530"/>
                            <a:gd name="T51" fmla="*/ 528 h 529"/>
                            <a:gd name="T52" fmla="*/ 291 w 530"/>
                            <a:gd name="T53" fmla="*/ 529 h 529"/>
                            <a:gd name="T54" fmla="*/ 238 w 530"/>
                            <a:gd name="T55" fmla="*/ 529 h 529"/>
                            <a:gd name="T56" fmla="*/ 185 w 530"/>
                            <a:gd name="T57" fmla="*/ 528 h 529"/>
                            <a:gd name="T58" fmla="*/ 133 w 530"/>
                            <a:gd name="T59" fmla="*/ 528 h 529"/>
                            <a:gd name="T60" fmla="*/ 92 w 530"/>
                            <a:gd name="T61" fmla="*/ 528 h 529"/>
                            <a:gd name="T62" fmla="*/ 64 w 530"/>
                            <a:gd name="T63" fmla="*/ 521 h 529"/>
                            <a:gd name="T64" fmla="*/ 42 w 530"/>
                            <a:gd name="T65" fmla="*/ 506 h 529"/>
                            <a:gd name="T66" fmla="*/ 23 w 530"/>
                            <a:gd name="T67" fmla="*/ 488 h 529"/>
                            <a:gd name="T68" fmla="*/ 8 w 530"/>
                            <a:gd name="T69" fmla="*/ 465 h 529"/>
                            <a:gd name="T70" fmla="*/ 1 w 530"/>
                            <a:gd name="T71" fmla="*/ 437 h 529"/>
                            <a:gd name="T72" fmla="*/ 1 w 530"/>
                            <a:gd name="T73" fmla="*/ 397 h 529"/>
                            <a:gd name="T74" fmla="*/ 0 w 530"/>
                            <a:gd name="T75" fmla="*/ 344 h 529"/>
                            <a:gd name="T76" fmla="*/ 1 w 530"/>
                            <a:gd name="T77" fmla="*/ 291 h 529"/>
                            <a:gd name="T78" fmla="*/ 1 w 530"/>
                            <a:gd name="T79" fmla="*/ 239 h 529"/>
                            <a:gd name="T80" fmla="*/ 0 w 530"/>
                            <a:gd name="T81" fmla="*/ 185 h 529"/>
                            <a:gd name="T82" fmla="*/ 0 w 530"/>
                            <a:gd name="T83" fmla="*/ 134 h 529"/>
                            <a:gd name="T84" fmla="*/ 1 w 530"/>
                            <a:gd name="T85" fmla="*/ 92 h 529"/>
                            <a:gd name="T86" fmla="*/ 8 w 530"/>
                            <a:gd name="T87" fmla="*/ 66 h 529"/>
                            <a:gd name="T88" fmla="*/ 23 w 530"/>
                            <a:gd name="T89" fmla="*/ 42 h 529"/>
                            <a:gd name="T90" fmla="*/ 42 w 530"/>
                            <a:gd name="T91" fmla="*/ 23 h 529"/>
                            <a:gd name="T92" fmla="*/ 64 w 530"/>
                            <a:gd name="T93" fmla="*/ 8 h 529"/>
                            <a:gd name="T94" fmla="*/ 92 w 530"/>
                            <a:gd name="T95" fmla="*/ 1 h 529"/>
                            <a:gd name="T96" fmla="*/ 106 w 530"/>
                            <a:gd name="T97" fmla="*/ 0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8"/>
                              </a:lnTo>
                              <a:lnTo>
                                <a:pt x="477" y="16"/>
                              </a:lnTo>
                              <a:lnTo>
                                <a:pt x="488" y="23"/>
                              </a:lnTo>
                              <a:lnTo>
                                <a:pt x="498" y="31"/>
                              </a:lnTo>
                              <a:lnTo>
                                <a:pt x="507" y="42"/>
                              </a:lnTo>
                              <a:lnTo>
                                <a:pt x="514" y="53"/>
                              </a:lnTo>
                              <a:lnTo>
                                <a:pt x="521" y="66"/>
                              </a:lnTo>
                              <a:lnTo>
                                <a:pt x="526" y="79"/>
                              </a:lnTo>
                              <a:lnTo>
                                <a:pt x="529" y="92"/>
                              </a:lnTo>
                              <a:lnTo>
                                <a:pt x="529" y="106"/>
                              </a:lnTo>
                              <a:lnTo>
                                <a:pt x="530" y="134"/>
                              </a:lnTo>
                              <a:lnTo>
                                <a:pt x="529" y="160"/>
                              </a:lnTo>
                              <a:lnTo>
                                <a:pt x="529" y="185"/>
                              </a:lnTo>
                              <a:lnTo>
                                <a:pt x="530" y="213"/>
                              </a:lnTo>
                              <a:lnTo>
                                <a:pt x="530" y="239"/>
                              </a:lnTo>
                              <a:lnTo>
                                <a:pt x="529" y="265"/>
                              </a:lnTo>
                              <a:lnTo>
                                <a:pt x="530" y="291"/>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6"/>
                              </a:lnTo>
                              <a:lnTo>
                                <a:pt x="477" y="514"/>
                              </a:lnTo>
                              <a:lnTo>
                                <a:pt x="464" y="521"/>
                              </a:lnTo>
                              <a:lnTo>
                                <a:pt x="451" y="525"/>
                              </a:lnTo>
                              <a:lnTo>
                                <a:pt x="438" y="528"/>
                              </a:lnTo>
                              <a:lnTo>
                                <a:pt x="422" y="528"/>
                              </a:lnTo>
                              <a:lnTo>
                                <a:pt x="396" y="529"/>
                              </a:lnTo>
                              <a:lnTo>
                                <a:pt x="371" y="528"/>
                              </a:lnTo>
                              <a:lnTo>
                                <a:pt x="345" y="528"/>
                              </a:lnTo>
                              <a:lnTo>
                                <a:pt x="317" y="529"/>
                              </a:lnTo>
                              <a:lnTo>
                                <a:pt x="291" y="529"/>
                              </a:lnTo>
                              <a:lnTo>
                                <a:pt x="264" y="528"/>
                              </a:lnTo>
                              <a:lnTo>
                                <a:pt x="238" y="529"/>
                              </a:lnTo>
                              <a:lnTo>
                                <a:pt x="212" y="528"/>
                              </a:lnTo>
                              <a:lnTo>
                                <a:pt x="185" y="528"/>
                              </a:lnTo>
                              <a:lnTo>
                                <a:pt x="159" y="529"/>
                              </a:lnTo>
                              <a:lnTo>
                                <a:pt x="133" y="528"/>
                              </a:lnTo>
                              <a:lnTo>
                                <a:pt x="106" y="528"/>
                              </a:lnTo>
                              <a:lnTo>
                                <a:pt x="92" y="528"/>
                              </a:lnTo>
                              <a:lnTo>
                                <a:pt x="77" y="525"/>
                              </a:lnTo>
                              <a:lnTo>
                                <a:pt x="64" y="521"/>
                              </a:lnTo>
                              <a:lnTo>
                                <a:pt x="53" y="514"/>
                              </a:lnTo>
                              <a:lnTo>
                                <a:pt x="42" y="506"/>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1"/>
                              </a:lnTo>
                              <a:lnTo>
                                <a:pt x="0" y="265"/>
                              </a:lnTo>
                              <a:lnTo>
                                <a:pt x="1" y="239"/>
                              </a:lnTo>
                              <a:lnTo>
                                <a:pt x="0" y="213"/>
                              </a:lnTo>
                              <a:lnTo>
                                <a:pt x="0" y="185"/>
                              </a:lnTo>
                              <a:lnTo>
                                <a:pt x="1" y="160"/>
                              </a:lnTo>
                              <a:lnTo>
                                <a:pt x="0" y="134"/>
                              </a:lnTo>
                              <a:lnTo>
                                <a:pt x="0" y="106"/>
                              </a:lnTo>
                              <a:lnTo>
                                <a:pt x="1" y="92"/>
                              </a:lnTo>
                              <a:lnTo>
                                <a:pt x="4" y="79"/>
                              </a:lnTo>
                              <a:lnTo>
                                <a:pt x="8" y="66"/>
                              </a:lnTo>
                              <a:lnTo>
                                <a:pt x="14" y="53"/>
                              </a:lnTo>
                              <a:lnTo>
                                <a:pt x="23" y="42"/>
                              </a:lnTo>
                              <a:lnTo>
                                <a:pt x="31" y="31"/>
                              </a:lnTo>
                              <a:lnTo>
                                <a:pt x="42" y="23"/>
                              </a:lnTo>
                              <a:lnTo>
                                <a:pt x="53" y="16"/>
                              </a:lnTo>
                              <a:lnTo>
                                <a:pt x="64" y="8"/>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75"/>
                      <wps:cNvSpPr>
                        <a:spLocks/>
                      </wps:cNvSpPr>
                      <wps:spPr bwMode="auto">
                        <a:xfrm>
                          <a:off x="1418" y="3374"/>
                          <a:ext cx="530" cy="529"/>
                        </a:xfrm>
                        <a:custGeom>
                          <a:avLst/>
                          <a:gdLst>
                            <a:gd name="T0" fmla="*/ 134 w 530"/>
                            <a:gd name="T1" fmla="*/ 1 h 529"/>
                            <a:gd name="T2" fmla="*/ 185 w 530"/>
                            <a:gd name="T3" fmla="*/ 0 h 529"/>
                            <a:gd name="T4" fmla="*/ 238 w 530"/>
                            <a:gd name="T5" fmla="*/ 1 h 529"/>
                            <a:gd name="T6" fmla="*/ 292 w 530"/>
                            <a:gd name="T7" fmla="*/ 1 h 529"/>
                            <a:gd name="T8" fmla="*/ 345 w 530"/>
                            <a:gd name="T9" fmla="*/ 0 h 529"/>
                            <a:gd name="T10" fmla="*/ 396 w 530"/>
                            <a:gd name="T11" fmla="*/ 0 h 529"/>
                            <a:gd name="T12" fmla="*/ 438 w 530"/>
                            <a:gd name="T13" fmla="*/ 1 h 529"/>
                            <a:gd name="T14" fmla="*/ 465 w 530"/>
                            <a:gd name="T15" fmla="*/ 8 h 529"/>
                            <a:gd name="T16" fmla="*/ 488 w 530"/>
                            <a:gd name="T17" fmla="*/ 23 h 529"/>
                            <a:gd name="T18" fmla="*/ 507 w 530"/>
                            <a:gd name="T19" fmla="*/ 42 h 529"/>
                            <a:gd name="T20" fmla="*/ 521 w 530"/>
                            <a:gd name="T21" fmla="*/ 66 h 529"/>
                            <a:gd name="T22" fmla="*/ 529 w 530"/>
                            <a:gd name="T23" fmla="*/ 92 h 529"/>
                            <a:gd name="T24" fmla="*/ 530 w 530"/>
                            <a:gd name="T25" fmla="*/ 134 h 529"/>
                            <a:gd name="T26" fmla="*/ 529 w 530"/>
                            <a:gd name="T27" fmla="*/ 185 h 529"/>
                            <a:gd name="T28" fmla="*/ 530 w 530"/>
                            <a:gd name="T29" fmla="*/ 239 h 529"/>
                            <a:gd name="T30" fmla="*/ 530 w 530"/>
                            <a:gd name="T31" fmla="*/ 291 h 529"/>
                            <a:gd name="T32" fmla="*/ 529 w 530"/>
                            <a:gd name="T33" fmla="*/ 344 h 529"/>
                            <a:gd name="T34" fmla="*/ 529 w 530"/>
                            <a:gd name="T35" fmla="*/ 397 h 529"/>
                            <a:gd name="T36" fmla="*/ 529 w 530"/>
                            <a:gd name="T37" fmla="*/ 437 h 529"/>
                            <a:gd name="T38" fmla="*/ 521 w 530"/>
                            <a:gd name="T39" fmla="*/ 465 h 529"/>
                            <a:gd name="T40" fmla="*/ 507 w 530"/>
                            <a:gd name="T41" fmla="*/ 488 h 529"/>
                            <a:gd name="T42" fmla="*/ 488 w 530"/>
                            <a:gd name="T43" fmla="*/ 506 h 529"/>
                            <a:gd name="T44" fmla="*/ 465 w 530"/>
                            <a:gd name="T45" fmla="*/ 521 h 529"/>
                            <a:gd name="T46" fmla="*/ 438 w 530"/>
                            <a:gd name="T47" fmla="*/ 528 h 529"/>
                            <a:gd name="T48" fmla="*/ 396 w 530"/>
                            <a:gd name="T49" fmla="*/ 529 h 529"/>
                            <a:gd name="T50" fmla="*/ 345 w 530"/>
                            <a:gd name="T51" fmla="*/ 528 h 529"/>
                            <a:gd name="T52" fmla="*/ 292 w 530"/>
                            <a:gd name="T53" fmla="*/ 529 h 529"/>
                            <a:gd name="T54" fmla="*/ 238 w 530"/>
                            <a:gd name="T55" fmla="*/ 529 h 529"/>
                            <a:gd name="T56" fmla="*/ 185 w 530"/>
                            <a:gd name="T57" fmla="*/ 528 h 529"/>
                            <a:gd name="T58" fmla="*/ 134 w 530"/>
                            <a:gd name="T59" fmla="*/ 528 h 529"/>
                            <a:gd name="T60" fmla="*/ 92 w 530"/>
                            <a:gd name="T61" fmla="*/ 528 h 529"/>
                            <a:gd name="T62" fmla="*/ 66 w 530"/>
                            <a:gd name="T63" fmla="*/ 521 h 529"/>
                            <a:gd name="T64" fmla="*/ 42 w 530"/>
                            <a:gd name="T65" fmla="*/ 506 h 529"/>
                            <a:gd name="T66" fmla="*/ 23 w 530"/>
                            <a:gd name="T67" fmla="*/ 488 h 529"/>
                            <a:gd name="T68" fmla="*/ 9 w 530"/>
                            <a:gd name="T69" fmla="*/ 465 h 529"/>
                            <a:gd name="T70" fmla="*/ 1 w 530"/>
                            <a:gd name="T71" fmla="*/ 437 h 529"/>
                            <a:gd name="T72" fmla="*/ 1 w 530"/>
                            <a:gd name="T73" fmla="*/ 397 h 529"/>
                            <a:gd name="T74" fmla="*/ 0 w 530"/>
                            <a:gd name="T75" fmla="*/ 344 h 529"/>
                            <a:gd name="T76" fmla="*/ 1 w 530"/>
                            <a:gd name="T77" fmla="*/ 291 h 529"/>
                            <a:gd name="T78" fmla="*/ 1 w 530"/>
                            <a:gd name="T79" fmla="*/ 239 h 529"/>
                            <a:gd name="T80" fmla="*/ 0 w 530"/>
                            <a:gd name="T81" fmla="*/ 185 h 529"/>
                            <a:gd name="T82" fmla="*/ 0 w 530"/>
                            <a:gd name="T83" fmla="*/ 134 h 529"/>
                            <a:gd name="T84" fmla="*/ 1 w 530"/>
                            <a:gd name="T85" fmla="*/ 92 h 529"/>
                            <a:gd name="T86" fmla="*/ 9 w 530"/>
                            <a:gd name="T87" fmla="*/ 66 h 529"/>
                            <a:gd name="T88" fmla="*/ 23 w 530"/>
                            <a:gd name="T89" fmla="*/ 42 h 529"/>
                            <a:gd name="T90" fmla="*/ 42 w 530"/>
                            <a:gd name="T91" fmla="*/ 23 h 529"/>
                            <a:gd name="T92" fmla="*/ 66 w 530"/>
                            <a:gd name="T93" fmla="*/ 8 h 529"/>
                            <a:gd name="T94" fmla="*/ 92 w 530"/>
                            <a:gd name="T95" fmla="*/ 1 h 529"/>
                            <a:gd name="T96" fmla="*/ 106 w 530"/>
                            <a:gd name="T97" fmla="*/ 0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8"/>
                              </a:lnTo>
                              <a:lnTo>
                                <a:pt x="477" y="16"/>
                              </a:lnTo>
                              <a:lnTo>
                                <a:pt x="488" y="23"/>
                              </a:lnTo>
                              <a:lnTo>
                                <a:pt x="498" y="31"/>
                              </a:lnTo>
                              <a:lnTo>
                                <a:pt x="507" y="42"/>
                              </a:lnTo>
                              <a:lnTo>
                                <a:pt x="516" y="53"/>
                              </a:lnTo>
                              <a:lnTo>
                                <a:pt x="521" y="66"/>
                              </a:lnTo>
                              <a:lnTo>
                                <a:pt x="526" y="79"/>
                              </a:lnTo>
                              <a:lnTo>
                                <a:pt x="529" y="92"/>
                              </a:lnTo>
                              <a:lnTo>
                                <a:pt x="529" y="106"/>
                              </a:lnTo>
                              <a:lnTo>
                                <a:pt x="530" y="134"/>
                              </a:lnTo>
                              <a:lnTo>
                                <a:pt x="529" y="160"/>
                              </a:lnTo>
                              <a:lnTo>
                                <a:pt x="529" y="185"/>
                              </a:lnTo>
                              <a:lnTo>
                                <a:pt x="530" y="213"/>
                              </a:lnTo>
                              <a:lnTo>
                                <a:pt x="530" y="239"/>
                              </a:lnTo>
                              <a:lnTo>
                                <a:pt x="529" y="265"/>
                              </a:lnTo>
                              <a:lnTo>
                                <a:pt x="530" y="291"/>
                              </a:lnTo>
                              <a:lnTo>
                                <a:pt x="529" y="318"/>
                              </a:lnTo>
                              <a:lnTo>
                                <a:pt x="529" y="344"/>
                              </a:lnTo>
                              <a:lnTo>
                                <a:pt x="530" y="371"/>
                              </a:lnTo>
                              <a:lnTo>
                                <a:pt x="529" y="397"/>
                              </a:lnTo>
                              <a:lnTo>
                                <a:pt x="529" y="423"/>
                              </a:lnTo>
                              <a:lnTo>
                                <a:pt x="529" y="437"/>
                              </a:lnTo>
                              <a:lnTo>
                                <a:pt x="526" y="452"/>
                              </a:lnTo>
                              <a:lnTo>
                                <a:pt x="521" y="465"/>
                              </a:lnTo>
                              <a:lnTo>
                                <a:pt x="516" y="476"/>
                              </a:lnTo>
                              <a:lnTo>
                                <a:pt x="507" y="488"/>
                              </a:lnTo>
                              <a:lnTo>
                                <a:pt x="498" y="498"/>
                              </a:lnTo>
                              <a:lnTo>
                                <a:pt x="488" y="506"/>
                              </a:lnTo>
                              <a:lnTo>
                                <a:pt x="477" y="514"/>
                              </a:lnTo>
                              <a:lnTo>
                                <a:pt x="465" y="521"/>
                              </a:lnTo>
                              <a:lnTo>
                                <a:pt x="453" y="525"/>
                              </a:lnTo>
                              <a:lnTo>
                                <a:pt x="438" y="528"/>
                              </a:lnTo>
                              <a:lnTo>
                                <a:pt x="422" y="528"/>
                              </a:lnTo>
                              <a:lnTo>
                                <a:pt x="396" y="529"/>
                              </a:lnTo>
                              <a:lnTo>
                                <a:pt x="371" y="528"/>
                              </a:lnTo>
                              <a:lnTo>
                                <a:pt x="345" y="528"/>
                              </a:lnTo>
                              <a:lnTo>
                                <a:pt x="317" y="529"/>
                              </a:lnTo>
                              <a:lnTo>
                                <a:pt x="292" y="529"/>
                              </a:lnTo>
                              <a:lnTo>
                                <a:pt x="264" y="528"/>
                              </a:lnTo>
                              <a:lnTo>
                                <a:pt x="238" y="529"/>
                              </a:lnTo>
                              <a:lnTo>
                                <a:pt x="213" y="528"/>
                              </a:lnTo>
                              <a:lnTo>
                                <a:pt x="185" y="528"/>
                              </a:lnTo>
                              <a:lnTo>
                                <a:pt x="159" y="529"/>
                              </a:lnTo>
                              <a:lnTo>
                                <a:pt x="134" y="528"/>
                              </a:lnTo>
                              <a:lnTo>
                                <a:pt x="106" y="528"/>
                              </a:lnTo>
                              <a:lnTo>
                                <a:pt x="92" y="528"/>
                              </a:lnTo>
                              <a:lnTo>
                                <a:pt x="79" y="525"/>
                              </a:lnTo>
                              <a:lnTo>
                                <a:pt x="66" y="521"/>
                              </a:lnTo>
                              <a:lnTo>
                                <a:pt x="53" y="514"/>
                              </a:lnTo>
                              <a:lnTo>
                                <a:pt x="42" y="506"/>
                              </a:lnTo>
                              <a:lnTo>
                                <a:pt x="32" y="498"/>
                              </a:lnTo>
                              <a:lnTo>
                                <a:pt x="23" y="488"/>
                              </a:lnTo>
                              <a:lnTo>
                                <a:pt x="16" y="476"/>
                              </a:lnTo>
                              <a:lnTo>
                                <a:pt x="9" y="465"/>
                              </a:lnTo>
                              <a:lnTo>
                                <a:pt x="4" y="452"/>
                              </a:lnTo>
                              <a:lnTo>
                                <a:pt x="1" y="437"/>
                              </a:lnTo>
                              <a:lnTo>
                                <a:pt x="0" y="423"/>
                              </a:lnTo>
                              <a:lnTo>
                                <a:pt x="1" y="397"/>
                              </a:lnTo>
                              <a:lnTo>
                                <a:pt x="0" y="371"/>
                              </a:lnTo>
                              <a:lnTo>
                                <a:pt x="0" y="344"/>
                              </a:lnTo>
                              <a:lnTo>
                                <a:pt x="1" y="318"/>
                              </a:lnTo>
                              <a:lnTo>
                                <a:pt x="1" y="291"/>
                              </a:lnTo>
                              <a:lnTo>
                                <a:pt x="0" y="265"/>
                              </a:lnTo>
                              <a:lnTo>
                                <a:pt x="1" y="239"/>
                              </a:lnTo>
                              <a:lnTo>
                                <a:pt x="0" y="213"/>
                              </a:lnTo>
                              <a:lnTo>
                                <a:pt x="0" y="185"/>
                              </a:lnTo>
                              <a:lnTo>
                                <a:pt x="1" y="160"/>
                              </a:lnTo>
                              <a:lnTo>
                                <a:pt x="0" y="134"/>
                              </a:lnTo>
                              <a:lnTo>
                                <a:pt x="0" y="106"/>
                              </a:lnTo>
                              <a:lnTo>
                                <a:pt x="1" y="92"/>
                              </a:lnTo>
                              <a:lnTo>
                                <a:pt x="4" y="79"/>
                              </a:lnTo>
                              <a:lnTo>
                                <a:pt x="9" y="66"/>
                              </a:lnTo>
                              <a:lnTo>
                                <a:pt x="16" y="53"/>
                              </a:lnTo>
                              <a:lnTo>
                                <a:pt x="23" y="42"/>
                              </a:lnTo>
                              <a:lnTo>
                                <a:pt x="32" y="31"/>
                              </a:lnTo>
                              <a:lnTo>
                                <a:pt x="42" y="23"/>
                              </a:lnTo>
                              <a:lnTo>
                                <a:pt x="53" y="16"/>
                              </a:lnTo>
                              <a:lnTo>
                                <a:pt x="66" y="8"/>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76"/>
                      <wps:cNvSpPr>
                        <a:spLocks/>
                      </wps:cNvSpPr>
                      <wps:spPr bwMode="auto">
                        <a:xfrm>
                          <a:off x="684" y="4095"/>
                          <a:ext cx="530" cy="530"/>
                        </a:xfrm>
                        <a:custGeom>
                          <a:avLst/>
                          <a:gdLst>
                            <a:gd name="T0" fmla="*/ 133 w 530"/>
                            <a:gd name="T1" fmla="*/ 1 h 530"/>
                            <a:gd name="T2" fmla="*/ 185 w 530"/>
                            <a:gd name="T3" fmla="*/ 0 h 530"/>
                            <a:gd name="T4" fmla="*/ 238 w 530"/>
                            <a:gd name="T5" fmla="*/ 1 h 530"/>
                            <a:gd name="T6" fmla="*/ 291 w 530"/>
                            <a:gd name="T7" fmla="*/ 1 h 530"/>
                            <a:gd name="T8" fmla="*/ 345 w 530"/>
                            <a:gd name="T9" fmla="*/ 0 h 530"/>
                            <a:gd name="T10" fmla="*/ 396 w 530"/>
                            <a:gd name="T11" fmla="*/ 0 h 530"/>
                            <a:gd name="T12" fmla="*/ 438 w 530"/>
                            <a:gd name="T13" fmla="*/ 1 h 530"/>
                            <a:gd name="T14" fmla="*/ 464 w 530"/>
                            <a:gd name="T15" fmla="*/ 9 h 530"/>
                            <a:gd name="T16" fmla="*/ 488 w 530"/>
                            <a:gd name="T17" fmla="*/ 23 h 530"/>
                            <a:gd name="T18" fmla="*/ 507 w 530"/>
                            <a:gd name="T19" fmla="*/ 42 h 530"/>
                            <a:gd name="T20" fmla="*/ 521 w 530"/>
                            <a:gd name="T21" fmla="*/ 65 h 530"/>
                            <a:gd name="T22" fmla="*/ 529 w 530"/>
                            <a:gd name="T23" fmla="*/ 92 h 530"/>
                            <a:gd name="T24" fmla="*/ 530 w 530"/>
                            <a:gd name="T25" fmla="*/ 132 h 530"/>
                            <a:gd name="T26" fmla="*/ 529 w 530"/>
                            <a:gd name="T27" fmla="*/ 186 h 530"/>
                            <a:gd name="T28" fmla="*/ 530 w 530"/>
                            <a:gd name="T29" fmla="*/ 239 h 530"/>
                            <a:gd name="T30" fmla="*/ 530 w 530"/>
                            <a:gd name="T31" fmla="*/ 291 h 530"/>
                            <a:gd name="T32" fmla="*/ 529 w 530"/>
                            <a:gd name="T33" fmla="*/ 344 h 530"/>
                            <a:gd name="T34" fmla="*/ 529 w 530"/>
                            <a:gd name="T35" fmla="*/ 396 h 530"/>
                            <a:gd name="T36" fmla="*/ 529 w 530"/>
                            <a:gd name="T37" fmla="*/ 437 h 530"/>
                            <a:gd name="T38" fmla="*/ 521 w 530"/>
                            <a:gd name="T39" fmla="*/ 463 h 530"/>
                            <a:gd name="T40" fmla="*/ 507 w 530"/>
                            <a:gd name="T41" fmla="*/ 488 h 530"/>
                            <a:gd name="T42" fmla="*/ 488 w 530"/>
                            <a:gd name="T43" fmla="*/ 507 h 530"/>
                            <a:gd name="T44" fmla="*/ 464 w 530"/>
                            <a:gd name="T45" fmla="*/ 521 h 530"/>
                            <a:gd name="T46" fmla="*/ 438 w 530"/>
                            <a:gd name="T47" fmla="*/ 528 h 530"/>
                            <a:gd name="T48" fmla="*/ 396 w 530"/>
                            <a:gd name="T49" fmla="*/ 530 h 530"/>
                            <a:gd name="T50" fmla="*/ 345 w 530"/>
                            <a:gd name="T51" fmla="*/ 528 h 530"/>
                            <a:gd name="T52" fmla="*/ 291 w 530"/>
                            <a:gd name="T53" fmla="*/ 530 h 530"/>
                            <a:gd name="T54" fmla="*/ 238 w 530"/>
                            <a:gd name="T55" fmla="*/ 530 h 530"/>
                            <a:gd name="T56" fmla="*/ 185 w 530"/>
                            <a:gd name="T57" fmla="*/ 528 h 530"/>
                            <a:gd name="T58" fmla="*/ 133 w 530"/>
                            <a:gd name="T59" fmla="*/ 528 h 530"/>
                            <a:gd name="T60" fmla="*/ 92 w 530"/>
                            <a:gd name="T61" fmla="*/ 528 h 530"/>
                            <a:gd name="T62" fmla="*/ 64 w 530"/>
                            <a:gd name="T63" fmla="*/ 521 h 530"/>
                            <a:gd name="T64" fmla="*/ 42 w 530"/>
                            <a:gd name="T65" fmla="*/ 507 h 530"/>
                            <a:gd name="T66" fmla="*/ 23 w 530"/>
                            <a:gd name="T67" fmla="*/ 488 h 530"/>
                            <a:gd name="T68" fmla="*/ 8 w 530"/>
                            <a:gd name="T69" fmla="*/ 463 h 530"/>
                            <a:gd name="T70" fmla="*/ 1 w 530"/>
                            <a:gd name="T71" fmla="*/ 437 h 530"/>
                            <a:gd name="T72" fmla="*/ 1 w 530"/>
                            <a:gd name="T73" fmla="*/ 396 h 530"/>
                            <a:gd name="T74" fmla="*/ 0 w 530"/>
                            <a:gd name="T75" fmla="*/ 344 h 530"/>
                            <a:gd name="T76" fmla="*/ 1 w 530"/>
                            <a:gd name="T77" fmla="*/ 291 h 530"/>
                            <a:gd name="T78" fmla="*/ 1 w 530"/>
                            <a:gd name="T79" fmla="*/ 239 h 530"/>
                            <a:gd name="T80" fmla="*/ 0 w 530"/>
                            <a:gd name="T81" fmla="*/ 186 h 530"/>
                            <a:gd name="T82" fmla="*/ 0 w 530"/>
                            <a:gd name="T83" fmla="*/ 132 h 530"/>
                            <a:gd name="T84" fmla="*/ 1 w 530"/>
                            <a:gd name="T85" fmla="*/ 92 h 530"/>
                            <a:gd name="T86" fmla="*/ 8 w 530"/>
                            <a:gd name="T87" fmla="*/ 65 h 530"/>
                            <a:gd name="T88" fmla="*/ 23 w 530"/>
                            <a:gd name="T89" fmla="*/ 42 h 530"/>
                            <a:gd name="T90" fmla="*/ 42 w 530"/>
                            <a:gd name="T91" fmla="*/ 23 h 530"/>
                            <a:gd name="T92" fmla="*/ 64 w 530"/>
                            <a:gd name="T93" fmla="*/ 9 h 530"/>
                            <a:gd name="T94" fmla="*/ 92 w 530"/>
                            <a:gd name="T95" fmla="*/ 1 h 530"/>
                            <a:gd name="T96" fmla="*/ 106 w 530"/>
                            <a:gd name="T9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0">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9"/>
                              </a:lnTo>
                              <a:lnTo>
                                <a:pt x="477" y="16"/>
                              </a:lnTo>
                              <a:lnTo>
                                <a:pt x="488" y="23"/>
                              </a:lnTo>
                              <a:lnTo>
                                <a:pt x="498" y="32"/>
                              </a:lnTo>
                              <a:lnTo>
                                <a:pt x="507" y="42"/>
                              </a:lnTo>
                              <a:lnTo>
                                <a:pt x="514" y="53"/>
                              </a:lnTo>
                              <a:lnTo>
                                <a:pt x="521" y="65"/>
                              </a:lnTo>
                              <a:lnTo>
                                <a:pt x="526" y="78"/>
                              </a:lnTo>
                              <a:lnTo>
                                <a:pt x="529" y="92"/>
                              </a:lnTo>
                              <a:lnTo>
                                <a:pt x="529" y="105"/>
                              </a:lnTo>
                              <a:lnTo>
                                <a:pt x="530" y="132"/>
                              </a:lnTo>
                              <a:lnTo>
                                <a:pt x="529" y="158"/>
                              </a:lnTo>
                              <a:lnTo>
                                <a:pt x="529" y="186"/>
                              </a:lnTo>
                              <a:lnTo>
                                <a:pt x="530" y="211"/>
                              </a:lnTo>
                              <a:lnTo>
                                <a:pt x="530" y="239"/>
                              </a:lnTo>
                              <a:lnTo>
                                <a:pt x="529" y="265"/>
                              </a:lnTo>
                              <a:lnTo>
                                <a:pt x="530" y="291"/>
                              </a:lnTo>
                              <a:lnTo>
                                <a:pt x="529" y="317"/>
                              </a:lnTo>
                              <a:lnTo>
                                <a:pt x="529" y="344"/>
                              </a:lnTo>
                              <a:lnTo>
                                <a:pt x="530" y="370"/>
                              </a:lnTo>
                              <a:lnTo>
                                <a:pt x="529" y="396"/>
                              </a:lnTo>
                              <a:lnTo>
                                <a:pt x="529" y="422"/>
                              </a:lnTo>
                              <a:lnTo>
                                <a:pt x="529" y="437"/>
                              </a:lnTo>
                              <a:lnTo>
                                <a:pt x="526" y="450"/>
                              </a:lnTo>
                              <a:lnTo>
                                <a:pt x="521" y="463"/>
                              </a:lnTo>
                              <a:lnTo>
                                <a:pt x="514" y="476"/>
                              </a:lnTo>
                              <a:lnTo>
                                <a:pt x="507" y="488"/>
                              </a:lnTo>
                              <a:lnTo>
                                <a:pt x="498" y="498"/>
                              </a:lnTo>
                              <a:lnTo>
                                <a:pt x="488" y="507"/>
                              </a:lnTo>
                              <a:lnTo>
                                <a:pt x="477" y="514"/>
                              </a:lnTo>
                              <a:lnTo>
                                <a:pt x="464" y="521"/>
                              </a:lnTo>
                              <a:lnTo>
                                <a:pt x="451" y="525"/>
                              </a:lnTo>
                              <a:lnTo>
                                <a:pt x="438" y="528"/>
                              </a:lnTo>
                              <a:lnTo>
                                <a:pt x="422" y="528"/>
                              </a:lnTo>
                              <a:lnTo>
                                <a:pt x="396" y="530"/>
                              </a:lnTo>
                              <a:lnTo>
                                <a:pt x="371" y="528"/>
                              </a:lnTo>
                              <a:lnTo>
                                <a:pt x="345" y="528"/>
                              </a:lnTo>
                              <a:lnTo>
                                <a:pt x="317" y="530"/>
                              </a:lnTo>
                              <a:lnTo>
                                <a:pt x="291" y="530"/>
                              </a:lnTo>
                              <a:lnTo>
                                <a:pt x="264" y="528"/>
                              </a:lnTo>
                              <a:lnTo>
                                <a:pt x="238" y="530"/>
                              </a:lnTo>
                              <a:lnTo>
                                <a:pt x="212" y="528"/>
                              </a:lnTo>
                              <a:lnTo>
                                <a:pt x="185" y="528"/>
                              </a:lnTo>
                              <a:lnTo>
                                <a:pt x="159" y="530"/>
                              </a:lnTo>
                              <a:lnTo>
                                <a:pt x="133" y="528"/>
                              </a:lnTo>
                              <a:lnTo>
                                <a:pt x="106" y="528"/>
                              </a:lnTo>
                              <a:lnTo>
                                <a:pt x="92" y="528"/>
                              </a:lnTo>
                              <a:lnTo>
                                <a:pt x="77" y="525"/>
                              </a:lnTo>
                              <a:lnTo>
                                <a:pt x="64" y="521"/>
                              </a:lnTo>
                              <a:lnTo>
                                <a:pt x="53" y="514"/>
                              </a:lnTo>
                              <a:lnTo>
                                <a:pt x="42" y="507"/>
                              </a:lnTo>
                              <a:lnTo>
                                <a:pt x="31" y="498"/>
                              </a:lnTo>
                              <a:lnTo>
                                <a:pt x="23" y="488"/>
                              </a:lnTo>
                              <a:lnTo>
                                <a:pt x="14" y="476"/>
                              </a:lnTo>
                              <a:lnTo>
                                <a:pt x="8" y="463"/>
                              </a:lnTo>
                              <a:lnTo>
                                <a:pt x="4" y="450"/>
                              </a:lnTo>
                              <a:lnTo>
                                <a:pt x="1" y="437"/>
                              </a:lnTo>
                              <a:lnTo>
                                <a:pt x="0" y="422"/>
                              </a:lnTo>
                              <a:lnTo>
                                <a:pt x="1" y="396"/>
                              </a:lnTo>
                              <a:lnTo>
                                <a:pt x="0" y="370"/>
                              </a:lnTo>
                              <a:lnTo>
                                <a:pt x="0" y="344"/>
                              </a:lnTo>
                              <a:lnTo>
                                <a:pt x="1" y="317"/>
                              </a:lnTo>
                              <a:lnTo>
                                <a:pt x="1" y="291"/>
                              </a:lnTo>
                              <a:lnTo>
                                <a:pt x="0" y="265"/>
                              </a:lnTo>
                              <a:lnTo>
                                <a:pt x="1" y="239"/>
                              </a:lnTo>
                              <a:lnTo>
                                <a:pt x="0" y="211"/>
                              </a:lnTo>
                              <a:lnTo>
                                <a:pt x="0" y="186"/>
                              </a:lnTo>
                              <a:lnTo>
                                <a:pt x="1" y="158"/>
                              </a:lnTo>
                              <a:lnTo>
                                <a:pt x="0" y="132"/>
                              </a:lnTo>
                              <a:lnTo>
                                <a:pt x="0" y="105"/>
                              </a:lnTo>
                              <a:lnTo>
                                <a:pt x="1" y="92"/>
                              </a:lnTo>
                              <a:lnTo>
                                <a:pt x="4" y="78"/>
                              </a:lnTo>
                              <a:lnTo>
                                <a:pt x="8" y="65"/>
                              </a:lnTo>
                              <a:lnTo>
                                <a:pt x="14" y="53"/>
                              </a:lnTo>
                              <a:lnTo>
                                <a:pt x="23" y="42"/>
                              </a:lnTo>
                              <a:lnTo>
                                <a:pt x="31" y="32"/>
                              </a:lnTo>
                              <a:lnTo>
                                <a:pt x="42" y="23"/>
                              </a:lnTo>
                              <a:lnTo>
                                <a:pt x="53" y="16"/>
                              </a:lnTo>
                              <a:lnTo>
                                <a:pt x="64" y="9"/>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77"/>
                      <wps:cNvSpPr>
                        <a:spLocks/>
                      </wps:cNvSpPr>
                      <wps:spPr bwMode="auto">
                        <a:xfrm>
                          <a:off x="1418" y="4095"/>
                          <a:ext cx="530" cy="530"/>
                        </a:xfrm>
                        <a:custGeom>
                          <a:avLst/>
                          <a:gdLst>
                            <a:gd name="T0" fmla="*/ 134 w 530"/>
                            <a:gd name="T1" fmla="*/ 1 h 530"/>
                            <a:gd name="T2" fmla="*/ 185 w 530"/>
                            <a:gd name="T3" fmla="*/ 0 h 530"/>
                            <a:gd name="T4" fmla="*/ 238 w 530"/>
                            <a:gd name="T5" fmla="*/ 1 h 530"/>
                            <a:gd name="T6" fmla="*/ 292 w 530"/>
                            <a:gd name="T7" fmla="*/ 1 h 530"/>
                            <a:gd name="T8" fmla="*/ 345 w 530"/>
                            <a:gd name="T9" fmla="*/ 0 h 530"/>
                            <a:gd name="T10" fmla="*/ 396 w 530"/>
                            <a:gd name="T11" fmla="*/ 0 h 530"/>
                            <a:gd name="T12" fmla="*/ 438 w 530"/>
                            <a:gd name="T13" fmla="*/ 1 h 530"/>
                            <a:gd name="T14" fmla="*/ 465 w 530"/>
                            <a:gd name="T15" fmla="*/ 9 h 530"/>
                            <a:gd name="T16" fmla="*/ 488 w 530"/>
                            <a:gd name="T17" fmla="*/ 23 h 530"/>
                            <a:gd name="T18" fmla="*/ 507 w 530"/>
                            <a:gd name="T19" fmla="*/ 42 h 530"/>
                            <a:gd name="T20" fmla="*/ 521 w 530"/>
                            <a:gd name="T21" fmla="*/ 65 h 530"/>
                            <a:gd name="T22" fmla="*/ 529 w 530"/>
                            <a:gd name="T23" fmla="*/ 92 h 530"/>
                            <a:gd name="T24" fmla="*/ 530 w 530"/>
                            <a:gd name="T25" fmla="*/ 132 h 530"/>
                            <a:gd name="T26" fmla="*/ 529 w 530"/>
                            <a:gd name="T27" fmla="*/ 186 h 530"/>
                            <a:gd name="T28" fmla="*/ 530 w 530"/>
                            <a:gd name="T29" fmla="*/ 239 h 530"/>
                            <a:gd name="T30" fmla="*/ 530 w 530"/>
                            <a:gd name="T31" fmla="*/ 291 h 530"/>
                            <a:gd name="T32" fmla="*/ 529 w 530"/>
                            <a:gd name="T33" fmla="*/ 344 h 530"/>
                            <a:gd name="T34" fmla="*/ 529 w 530"/>
                            <a:gd name="T35" fmla="*/ 396 h 530"/>
                            <a:gd name="T36" fmla="*/ 529 w 530"/>
                            <a:gd name="T37" fmla="*/ 437 h 530"/>
                            <a:gd name="T38" fmla="*/ 521 w 530"/>
                            <a:gd name="T39" fmla="*/ 463 h 530"/>
                            <a:gd name="T40" fmla="*/ 507 w 530"/>
                            <a:gd name="T41" fmla="*/ 488 h 530"/>
                            <a:gd name="T42" fmla="*/ 488 w 530"/>
                            <a:gd name="T43" fmla="*/ 507 h 530"/>
                            <a:gd name="T44" fmla="*/ 465 w 530"/>
                            <a:gd name="T45" fmla="*/ 521 h 530"/>
                            <a:gd name="T46" fmla="*/ 438 w 530"/>
                            <a:gd name="T47" fmla="*/ 528 h 530"/>
                            <a:gd name="T48" fmla="*/ 396 w 530"/>
                            <a:gd name="T49" fmla="*/ 530 h 530"/>
                            <a:gd name="T50" fmla="*/ 345 w 530"/>
                            <a:gd name="T51" fmla="*/ 528 h 530"/>
                            <a:gd name="T52" fmla="*/ 292 w 530"/>
                            <a:gd name="T53" fmla="*/ 530 h 530"/>
                            <a:gd name="T54" fmla="*/ 238 w 530"/>
                            <a:gd name="T55" fmla="*/ 530 h 530"/>
                            <a:gd name="T56" fmla="*/ 185 w 530"/>
                            <a:gd name="T57" fmla="*/ 528 h 530"/>
                            <a:gd name="T58" fmla="*/ 134 w 530"/>
                            <a:gd name="T59" fmla="*/ 528 h 530"/>
                            <a:gd name="T60" fmla="*/ 92 w 530"/>
                            <a:gd name="T61" fmla="*/ 528 h 530"/>
                            <a:gd name="T62" fmla="*/ 66 w 530"/>
                            <a:gd name="T63" fmla="*/ 521 h 530"/>
                            <a:gd name="T64" fmla="*/ 42 w 530"/>
                            <a:gd name="T65" fmla="*/ 507 h 530"/>
                            <a:gd name="T66" fmla="*/ 23 w 530"/>
                            <a:gd name="T67" fmla="*/ 488 h 530"/>
                            <a:gd name="T68" fmla="*/ 9 w 530"/>
                            <a:gd name="T69" fmla="*/ 463 h 530"/>
                            <a:gd name="T70" fmla="*/ 1 w 530"/>
                            <a:gd name="T71" fmla="*/ 437 h 530"/>
                            <a:gd name="T72" fmla="*/ 1 w 530"/>
                            <a:gd name="T73" fmla="*/ 396 h 530"/>
                            <a:gd name="T74" fmla="*/ 0 w 530"/>
                            <a:gd name="T75" fmla="*/ 344 h 530"/>
                            <a:gd name="T76" fmla="*/ 1 w 530"/>
                            <a:gd name="T77" fmla="*/ 291 h 530"/>
                            <a:gd name="T78" fmla="*/ 1 w 530"/>
                            <a:gd name="T79" fmla="*/ 239 h 530"/>
                            <a:gd name="T80" fmla="*/ 0 w 530"/>
                            <a:gd name="T81" fmla="*/ 186 h 530"/>
                            <a:gd name="T82" fmla="*/ 0 w 530"/>
                            <a:gd name="T83" fmla="*/ 132 h 530"/>
                            <a:gd name="T84" fmla="*/ 1 w 530"/>
                            <a:gd name="T85" fmla="*/ 92 h 530"/>
                            <a:gd name="T86" fmla="*/ 9 w 530"/>
                            <a:gd name="T87" fmla="*/ 65 h 530"/>
                            <a:gd name="T88" fmla="*/ 23 w 530"/>
                            <a:gd name="T89" fmla="*/ 42 h 530"/>
                            <a:gd name="T90" fmla="*/ 42 w 530"/>
                            <a:gd name="T91" fmla="*/ 23 h 530"/>
                            <a:gd name="T92" fmla="*/ 66 w 530"/>
                            <a:gd name="T93" fmla="*/ 9 h 530"/>
                            <a:gd name="T94" fmla="*/ 92 w 530"/>
                            <a:gd name="T95" fmla="*/ 1 h 530"/>
                            <a:gd name="T96" fmla="*/ 106 w 530"/>
                            <a:gd name="T9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0">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9"/>
                              </a:lnTo>
                              <a:lnTo>
                                <a:pt x="477" y="16"/>
                              </a:lnTo>
                              <a:lnTo>
                                <a:pt x="488" y="23"/>
                              </a:lnTo>
                              <a:lnTo>
                                <a:pt x="498" y="32"/>
                              </a:lnTo>
                              <a:lnTo>
                                <a:pt x="507" y="42"/>
                              </a:lnTo>
                              <a:lnTo>
                                <a:pt x="516" y="53"/>
                              </a:lnTo>
                              <a:lnTo>
                                <a:pt x="521" y="65"/>
                              </a:lnTo>
                              <a:lnTo>
                                <a:pt x="526" y="78"/>
                              </a:lnTo>
                              <a:lnTo>
                                <a:pt x="529" y="92"/>
                              </a:lnTo>
                              <a:lnTo>
                                <a:pt x="529" y="105"/>
                              </a:lnTo>
                              <a:lnTo>
                                <a:pt x="530" y="132"/>
                              </a:lnTo>
                              <a:lnTo>
                                <a:pt x="529" y="158"/>
                              </a:lnTo>
                              <a:lnTo>
                                <a:pt x="529" y="186"/>
                              </a:lnTo>
                              <a:lnTo>
                                <a:pt x="530" y="211"/>
                              </a:lnTo>
                              <a:lnTo>
                                <a:pt x="530" y="239"/>
                              </a:lnTo>
                              <a:lnTo>
                                <a:pt x="529" y="265"/>
                              </a:lnTo>
                              <a:lnTo>
                                <a:pt x="530" y="291"/>
                              </a:lnTo>
                              <a:lnTo>
                                <a:pt x="529" y="317"/>
                              </a:lnTo>
                              <a:lnTo>
                                <a:pt x="529" y="344"/>
                              </a:lnTo>
                              <a:lnTo>
                                <a:pt x="530" y="370"/>
                              </a:lnTo>
                              <a:lnTo>
                                <a:pt x="529" y="396"/>
                              </a:lnTo>
                              <a:lnTo>
                                <a:pt x="529" y="422"/>
                              </a:lnTo>
                              <a:lnTo>
                                <a:pt x="529" y="437"/>
                              </a:lnTo>
                              <a:lnTo>
                                <a:pt x="526" y="450"/>
                              </a:lnTo>
                              <a:lnTo>
                                <a:pt x="521" y="463"/>
                              </a:lnTo>
                              <a:lnTo>
                                <a:pt x="516" y="476"/>
                              </a:lnTo>
                              <a:lnTo>
                                <a:pt x="507" y="488"/>
                              </a:lnTo>
                              <a:lnTo>
                                <a:pt x="498" y="498"/>
                              </a:lnTo>
                              <a:lnTo>
                                <a:pt x="488" y="507"/>
                              </a:lnTo>
                              <a:lnTo>
                                <a:pt x="477" y="514"/>
                              </a:lnTo>
                              <a:lnTo>
                                <a:pt x="465" y="521"/>
                              </a:lnTo>
                              <a:lnTo>
                                <a:pt x="453" y="525"/>
                              </a:lnTo>
                              <a:lnTo>
                                <a:pt x="438" y="528"/>
                              </a:lnTo>
                              <a:lnTo>
                                <a:pt x="422" y="528"/>
                              </a:lnTo>
                              <a:lnTo>
                                <a:pt x="396" y="530"/>
                              </a:lnTo>
                              <a:lnTo>
                                <a:pt x="371" y="528"/>
                              </a:lnTo>
                              <a:lnTo>
                                <a:pt x="345" y="528"/>
                              </a:lnTo>
                              <a:lnTo>
                                <a:pt x="317" y="530"/>
                              </a:lnTo>
                              <a:lnTo>
                                <a:pt x="292" y="530"/>
                              </a:lnTo>
                              <a:lnTo>
                                <a:pt x="264" y="528"/>
                              </a:lnTo>
                              <a:lnTo>
                                <a:pt x="238" y="530"/>
                              </a:lnTo>
                              <a:lnTo>
                                <a:pt x="213" y="528"/>
                              </a:lnTo>
                              <a:lnTo>
                                <a:pt x="185" y="528"/>
                              </a:lnTo>
                              <a:lnTo>
                                <a:pt x="159" y="530"/>
                              </a:lnTo>
                              <a:lnTo>
                                <a:pt x="134" y="528"/>
                              </a:lnTo>
                              <a:lnTo>
                                <a:pt x="106" y="528"/>
                              </a:lnTo>
                              <a:lnTo>
                                <a:pt x="92" y="528"/>
                              </a:lnTo>
                              <a:lnTo>
                                <a:pt x="79" y="525"/>
                              </a:lnTo>
                              <a:lnTo>
                                <a:pt x="66" y="521"/>
                              </a:lnTo>
                              <a:lnTo>
                                <a:pt x="53" y="514"/>
                              </a:lnTo>
                              <a:lnTo>
                                <a:pt x="42" y="507"/>
                              </a:lnTo>
                              <a:lnTo>
                                <a:pt x="32" y="498"/>
                              </a:lnTo>
                              <a:lnTo>
                                <a:pt x="23" y="488"/>
                              </a:lnTo>
                              <a:lnTo>
                                <a:pt x="16" y="476"/>
                              </a:lnTo>
                              <a:lnTo>
                                <a:pt x="9" y="463"/>
                              </a:lnTo>
                              <a:lnTo>
                                <a:pt x="4" y="450"/>
                              </a:lnTo>
                              <a:lnTo>
                                <a:pt x="1" y="437"/>
                              </a:lnTo>
                              <a:lnTo>
                                <a:pt x="0" y="422"/>
                              </a:lnTo>
                              <a:lnTo>
                                <a:pt x="1" y="396"/>
                              </a:lnTo>
                              <a:lnTo>
                                <a:pt x="0" y="370"/>
                              </a:lnTo>
                              <a:lnTo>
                                <a:pt x="0" y="344"/>
                              </a:lnTo>
                              <a:lnTo>
                                <a:pt x="1" y="317"/>
                              </a:lnTo>
                              <a:lnTo>
                                <a:pt x="1" y="291"/>
                              </a:lnTo>
                              <a:lnTo>
                                <a:pt x="0" y="265"/>
                              </a:lnTo>
                              <a:lnTo>
                                <a:pt x="1" y="239"/>
                              </a:lnTo>
                              <a:lnTo>
                                <a:pt x="0" y="211"/>
                              </a:lnTo>
                              <a:lnTo>
                                <a:pt x="0" y="186"/>
                              </a:lnTo>
                              <a:lnTo>
                                <a:pt x="1" y="158"/>
                              </a:lnTo>
                              <a:lnTo>
                                <a:pt x="0" y="132"/>
                              </a:lnTo>
                              <a:lnTo>
                                <a:pt x="0" y="105"/>
                              </a:lnTo>
                              <a:lnTo>
                                <a:pt x="1" y="92"/>
                              </a:lnTo>
                              <a:lnTo>
                                <a:pt x="4" y="78"/>
                              </a:lnTo>
                              <a:lnTo>
                                <a:pt x="9" y="65"/>
                              </a:lnTo>
                              <a:lnTo>
                                <a:pt x="16" y="53"/>
                              </a:lnTo>
                              <a:lnTo>
                                <a:pt x="23" y="42"/>
                              </a:lnTo>
                              <a:lnTo>
                                <a:pt x="32" y="32"/>
                              </a:lnTo>
                              <a:lnTo>
                                <a:pt x="42" y="23"/>
                              </a:lnTo>
                              <a:lnTo>
                                <a:pt x="53" y="16"/>
                              </a:lnTo>
                              <a:lnTo>
                                <a:pt x="66" y="9"/>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78"/>
                      <wps:cNvSpPr>
                        <a:spLocks/>
                      </wps:cNvSpPr>
                      <wps:spPr bwMode="auto">
                        <a:xfrm>
                          <a:off x="792" y="4924"/>
                          <a:ext cx="313" cy="312"/>
                        </a:xfrm>
                        <a:custGeom>
                          <a:avLst/>
                          <a:gdLst>
                            <a:gd name="T0" fmla="*/ 79 w 313"/>
                            <a:gd name="T1" fmla="*/ 1 h 312"/>
                            <a:gd name="T2" fmla="*/ 110 w 313"/>
                            <a:gd name="T3" fmla="*/ 0 h 312"/>
                            <a:gd name="T4" fmla="*/ 140 w 313"/>
                            <a:gd name="T5" fmla="*/ 1 h 312"/>
                            <a:gd name="T6" fmla="*/ 172 w 313"/>
                            <a:gd name="T7" fmla="*/ 1 h 312"/>
                            <a:gd name="T8" fmla="*/ 204 w 313"/>
                            <a:gd name="T9" fmla="*/ 0 h 312"/>
                            <a:gd name="T10" fmla="*/ 235 w 313"/>
                            <a:gd name="T11" fmla="*/ 0 h 312"/>
                            <a:gd name="T12" fmla="*/ 258 w 313"/>
                            <a:gd name="T13" fmla="*/ 1 h 312"/>
                            <a:gd name="T14" fmla="*/ 274 w 313"/>
                            <a:gd name="T15" fmla="*/ 6 h 312"/>
                            <a:gd name="T16" fmla="*/ 287 w 313"/>
                            <a:gd name="T17" fmla="*/ 14 h 312"/>
                            <a:gd name="T18" fmla="*/ 298 w 313"/>
                            <a:gd name="T19" fmla="*/ 26 h 312"/>
                            <a:gd name="T20" fmla="*/ 307 w 313"/>
                            <a:gd name="T21" fmla="*/ 39 h 312"/>
                            <a:gd name="T22" fmla="*/ 311 w 313"/>
                            <a:gd name="T23" fmla="*/ 56 h 312"/>
                            <a:gd name="T24" fmla="*/ 313 w 313"/>
                            <a:gd name="T25" fmla="*/ 79 h 312"/>
                            <a:gd name="T26" fmla="*/ 311 w 313"/>
                            <a:gd name="T27" fmla="*/ 111 h 312"/>
                            <a:gd name="T28" fmla="*/ 313 w 313"/>
                            <a:gd name="T29" fmla="*/ 141 h 312"/>
                            <a:gd name="T30" fmla="*/ 313 w 313"/>
                            <a:gd name="T31" fmla="*/ 173 h 312"/>
                            <a:gd name="T32" fmla="*/ 311 w 313"/>
                            <a:gd name="T33" fmla="*/ 203 h 312"/>
                            <a:gd name="T34" fmla="*/ 311 w 313"/>
                            <a:gd name="T35" fmla="*/ 235 h 312"/>
                            <a:gd name="T36" fmla="*/ 311 w 313"/>
                            <a:gd name="T37" fmla="*/ 258 h 312"/>
                            <a:gd name="T38" fmla="*/ 307 w 313"/>
                            <a:gd name="T39" fmla="*/ 273 h 312"/>
                            <a:gd name="T40" fmla="*/ 298 w 313"/>
                            <a:gd name="T41" fmla="*/ 288 h 312"/>
                            <a:gd name="T42" fmla="*/ 287 w 313"/>
                            <a:gd name="T43" fmla="*/ 299 h 312"/>
                            <a:gd name="T44" fmla="*/ 274 w 313"/>
                            <a:gd name="T45" fmla="*/ 307 h 312"/>
                            <a:gd name="T46" fmla="*/ 258 w 313"/>
                            <a:gd name="T47" fmla="*/ 311 h 312"/>
                            <a:gd name="T48" fmla="*/ 235 w 313"/>
                            <a:gd name="T49" fmla="*/ 312 h 312"/>
                            <a:gd name="T50" fmla="*/ 204 w 313"/>
                            <a:gd name="T51" fmla="*/ 311 h 312"/>
                            <a:gd name="T52" fmla="*/ 172 w 313"/>
                            <a:gd name="T53" fmla="*/ 312 h 312"/>
                            <a:gd name="T54" fmla="*/ 140 w 313"/>
                            <a:gd name="T55" fmla="*/ 312 h 312"/>
                            <a:gd name="T56" fmla="*/ 110 w 313"/>
                            <a:gd name="T57" fmla="*/ 311 h 312"/>
                            <a:gd name="T58" fmla="*/ 79 w 313"/>
                            <a:gd name="T59" fmla="*/ 311 h 312"/>
                            <a:gd name="T60" fmla="*/ 56 w 313"/>
                            <a:gd name="T61" fmla="*/ 311 h 312"/>
                            <a:gd name="T62" fmla="*/ 38 w 313"/>
                            <a:gd name="T63" fmla="*/ 307 h 312"/>
                            <a:gd name="T64" fmla="*/ 25 w 313"/>
                            <a:gd name="T65" fmla="*/ 299 h 312"/>
                            <a:gd name="T66" fmla="*/ 14 w 313"/>
                            <a:gd name="T67" fmla="*/ 288 h 312"/>
                            <a:gd name="T68" fmla="*/ 5 w 313"/>
                            <a:gd name="T69" fmla="*/ 273 h 312"/>
                            <a:gd name="T70" fmla="*/ 1 w 313"/>
                            <a:gd name="T71" fmla="*/ 258 h 312"/>
                            <a:gd name="T72" fmla="*/ 1 w 313"/>
                            <a:gd name="T73" fmla="*/ 235 h 312"/>
                            <a:gd name="T74" fmla="*/ 0 w 313"/>
                            <a:gd name="T75" fmla="*/ 203 h 312"/>
                            <a:gd name="T76" fmla="*/ 1 w 313"/>
                            <a:gd name="T77" fmla="*/ 173 h 312"/>
                            <a:gd name="T78" fmla="*/ 1 w 313"/>
                            <a:gd name="T79" fmla="*/ 141 h 312"/>
                            <a:gd name="T80" fmla="*/ 0 w 313"/>
                            <a:gd name="T81" fmla="*/ 111 h 312"/>
                            <a:gd name="T82" fmla="*/ 0 w 313"/>
                            <a:gd name="T83" fmla="*/ 79 h 312"/>
                            <a:gd name="T84" fmla="*/ 1 w 313"/>
                            <a:gd name="T85" fmla="*/ 56 h 312"/>
                            <a:gd name="T86" fmla="*/ 5 w 313"/>
                            <a:gd name="T87" fmla="*/ 39 h 312"/>
                            <a:gd name="T88" fmla="*/ 14 w 313"/>
                            <a:gd name="T89" fmla="*/ 26 h 312"/>
                            <a:gd name="T90" fmla="*/ 25 w 313"/>
                            <a:gd name="T91" fmla="*/ 14 h 312"/>
                            <a:gd name="T92" fmla="*/ 38 w 313"/>
                            <a:gd name="T93" fmla="*/ 6 h 312"/>
                            <a:gd name="T94" fmla="*/ 56 w 313"/>
                            <a:gd name="T95" fmla="*/ 1 h 312"/>
                            <a:gd name="T96" fmla="*/ 63 w 313"/>
                            <a:gd name="T97" fmla="*/ 0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2">
                              <a:moveTo>
                                <a:pt x="63" y="0"/>
                              </a:moveTo>
                              <a:lnTo>
                                <a:pt x="79" y="1"/>
                              </a:lnTo>
                              <a:lnTo>
                                <a:pt x="94" y="0"/>
                              </a:lnTo>
                              <a:lnTo>
                                <a:pt x="110" y="0"/>
                              </a:lnTo>
                              <a:lnTo>
                                <a:pt x="126" y="1"/>
                              </a:lnTo>
                              <a:lnTo>
                                <a:pt x="140" y="1"/>
                              </a:lnTo>
                              <a:lnTo>
                                <a:pt x="156" y="0"/>
                              </a:lnTo>
                              <a:lnTo>
                                <a:pt x="172" y="1"/>
                              </a:lnTo>
                              <a:lnTo>
                                <a:pt x="188" y="0"/>
                              </a:lnTo>
                              <a:lnTo>
                                <a:pt x="204" y="0"/>
                              </a:lnTo>
                              <a:lnTo>
                                <a:pt x="219" y="1"/>
                              </a:lnTo>
                              <a:lnTo>
                                <a:pt x="235" y="0"/>
                              </a:lnTo>
                              <a:lnTo>
                                <a:pt x="250" y="0"/>
                              </a:lnTo>
                              <a:lnTo>
                                <a:pt x="258" y="1"/>
                              </a:lnTo>
                              <a:lnTo>
                                <a:pt x="267" y="3"/>
                              </a:lnTo>
                              <a:lnTo>
                                <a:pt x="274" y="6"/>
                              </a:lnTo>
                              <a:lnTo>
                                <a:pt x="281" y="10"/>
                              </a:lnTo>
                              <a:lnTo>
                                <a:pt x="287" y="14"/>
                              </a:lnTo>
                              <a:lnTo>
                                <a:pt x="294" y="19"/>
                              </a:lnTo>
                              <a:lnTo>
                                <a:pt x="298" y="26"/>
                              </a:lnTo>
                              <a:lnTo>
                                <a:pt x="303" y="32"/>
                              </a:lnTo>
                              <a:lnTo>
                                <a:pt x="307" y="39"/>
                              </a:lnTo>
                              <a:lnTo>
                                <a:pt x="310" y="47"/>
                              </a:lnTo>
                              <a:lnTo>
                                <a:pt x="311" y="56"/>
                              </a:lnTo>
                              <a:lnTo>
                                <a:pt x="311" y="63"/>
                              </a:lnTo>
                              <a:lnTo>
                                <a:pt x="313" y="79"/>
                              </a:lnTo>
                              <a:lnTo>
                                <a:pt x="311" y="95"/>
                              </a:lnTo>
                              <a:lnTo>
                                <a:pt x="311" y="111"/>
                              </a:lnTo>
                              <a:lnTo>
                                <a:pt x="313" y="127"/>
                              </a:lnTo>
                              <a:lnTo>
                                <a:pt x="313" y="141"/>
                              </a:lnTo>
                              <a:lnTo>
                                <a:pt x="311" y="157"/>
                              </a:lnTo>
                              <a:lnTo>
                                <a:pt x="313" y="173"/>
                              </a:lnTo>
                              <a:lnTo>
                                <a:pt x="311" y="187"/>
                              </a:lnTo>
                              <a:lnTo>
                                <a:pt x="311" y="203"/>
                              </a:lnTo>
                              <a:lnTo>
                                <a:pt x="313" y="219"/>
                              </a:lnTo>
                              <a:lnTo>
                                <a:pt x="311" y="235"/>
                              </a:lnTo>
                              <a:lnTo>
                                <a:pt x="311" y="249"/>
                              </a:lnTo>
                              <a:lnTo>
                                <a:pt x="311" y="258"/>
                              </a:lnTo>
                              <a:lnTo>
                                <a:pt x="310" y="266"/>
                              </a:lnTo>
                              <a:lnTo>
                                <a:pt x="307" y="273"/>
                              </a:lnTo>
                              <a:lnTo>
                                <a:pt x="303" y="281"/>
                              </a:lnTo>
                              <a:lnTo>
                                <a:pt x="298" y="288"/>
                              </a:lnTo>
                              <a:lnTo>
                                <a:pt x="294" y="294"/>
                              </a:lnTo>
                              <a:lnTo>
                                <a:pt x="287" y="299"/>
                              </a:lnTo>
                              <a:lnTo>
                                <a:pt x="281" y="304"/>
                              </a:lnTo>
                              <a:lnTo>
                                <a:pt x="274" y="307"/>
                              </a:lnTo>
                              <a:lnTo>
                                <a:pt x="267" y="309"/>
                              </a:lnTo>
                              <a:lnTo>
                                <a:pt x="258" y="311"/>
                              </a:lnTo>
                              <a:lnTo>
                                <a:pt x="250" y="311"/>
                              </a:lnTo>
                              <a:lnTo>
                                <a:pt x="235" y="312"/>
                              </a:lnTo>
                              <a:lnTo>
                                <a:pt x="219" y="311"/>
                              </a:lnTo>
                              <a:lnTo>
                                <a:pt x="204" y="311"/>
                              </a:lnTo>
                              <a:lnTo>
                                <a:pt x="188" y="312"/>
                              </a:lnTo>
                              <a:lnTo>
                                <a:pt x="172" y="312"/>
                              </a:lnTo>
                              <a:lnTo>
                                <a:pt x="156" y="311"/>
                              </a:lnTo>
                              <a:lnTo>
                                <a:pt x="140" y="312"/>
                              </a:lnTo>
                              <a:lnTo>
                                <a:pt x="126" y="311"/>
                              </a:lnTo>
                              <a:lnTo>
                                <a:pt x="110" y="311"/>
                              </a:lnTo>
                              <a:lnTo>
                                <a:pt x="94" y="312"/>
                              </a:lnTo>
                              <a:lnTo>
                                <a:pt x="79" y="311"/>
                              </a:lnTo>
                              <a:lnTo>
                                <a:pt x="63" y="311"/>
                              </a:lnTo>
                              <a:lnTo>
                                <a:pt x="56" y="311"/>
                              </a:lnTo>
                              <a:lnTo>
                                <a:pt x="47" y="309"/>
                              </a:lnTo>
                              <a:lnTo>
                                <a:pt x="38" y="307"/>
                              </a:lnTo>
                              <a:lnTo>
                                <a:pt x="31" y="304"/>
                              </a:lnTo>
                              <a:lnTo>
                                <a:pt x="25" y="299"/>
                              </a:lnTo>
                              <a:lnTo>
                                <a:pt x="18" y="294"/>
                              </a:lnTo>
                              <a:lnTo>
                                <a:pt x="14" y="288"/>
                              </a:lnTo>
                              <a:lnTo>
                                <a:pt x="10" y="281"/>
                              </a:lnTo>
                              <a:lnTo>
                                <a:pt x="5" y="273"/>
                              </a:lnTo>
                              <a:lnTo>
                                <a:pt x="2" y="266"/>
                              </a:lnTo>
                              <a:lnTo>
                                <a:pt x="1" y="258"/>
                              </a:lnTo>
                              <a:lnTo>
                                <a:pt x="0" y="249"/>
                              </a:lnTo>
                              <a:lnTo>
                                <a:pt x="1" y="235"/>
                              </a:lnTo>
                              <a:lnTo>
                                <a:pt x="0" y="219"/>
                              </a:lnTo>
                              <a:lnTo>
                                <a:pt x="0" y="203"/>
                              </a:lnTo>
                              <a:lnTo>
                                <a:pt x="1" y="189"/>
                              </a:lnTo>
                              <a:lnTo>
                                <a:pt x="1" y="173"/>
                              </a:lnTo>
                              <a:lnTo>
                                <a:pt x="0" y="157"/>
                              </a:lnTo>
                              <a:lnTo>
                                <a:pt x="1" y="141"/>
                              </a:lnTo>
                              <a:lnTo>
                                <a:pt x="0" y="125"/>
                              </a:lnTo>
                              <a:lnTo>
                                <a:pt x="0" y="111"/>
                              </a:lnTo>
                              <a:lnTo>
                                <a:pt x="1" y="95"/>
                              </a:lnTo>
                              <a:lnTo>
                                <a:pt x="0" y="79"/>
                              </a:lnTo>
                              <a:lnTo>
                                <a:pt x="0" y="63"/>
                              </a:lnTo>
                              <a:lnTo>
                                <a:pt x="1" y="56"/>
                              </a:lnTo>
                              <a:lnTo>
                                <a:pt x="2" y="47"/>
                              </a:lnTo>
                              <a:lnTo>
                                <a:pt x="5" y="39"/>
                              </a:lnTo>
                              <a:lnTo>
                                <a:pt x="10" y="32"/>
                              </a:lnTo>
                              <a:lnTo>
                                <a:pt x="14" y="26"/>
                              </a:lnTo>
                              <a:lnTo>
                                <a:pt x="18" y="19"/>
                              </a:lnTo>
                              <a:lnTo>
                                <a:pt x="25" y="14"/>
                              </a:lnTo>
                              <a:lnTo>
                                <a:pt x="31" y="10"/>
                              </a:lnTo>
                              <a:lnTo>
                                <a:pt x="38" y="6"/>
                              </a:lnTo>
                              <a:lnTo>
                                <a:pt x="47" y="3"/>
                              </a:lnTo>
                              <a:lnTo>
                                <a:pt x="56" y="1"/>
                              </a:lnTo>
                              <a:lnTo>
                                <a:pt x="63" y="0"/>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79"/>
                      <wps:cNvSpPr>
                        <a:spLocks/>
                      </wps:cNvSpPr>
                      <wps:spPr bwMode="auto">
                        <a:xfrm>
                          <a:off x="1418" y="4815"/>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3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9 h 531"/>
                            <a:gd name="T38" fmla="*/ 521 w 530"/>
                            <a:gd name="T39" fmla="*/ 464 h 531"/>
                            <a:gd name="T40" fmla="*/ 507 w 530"/>
                            <a:gd name="T41" fmla="*/ 489 h 531"/>
                            <a:gd name="T42" fmla="*/ 488 w 530"/>
                            <a:gd name="T43" fmla="*/ 508 h 531"/>
                            <a:gd name="T44" fmla="*/ 465 w 530"/>
                            <a:gd name="T45" fmla="*/ 522 h 531"/>
                            <a:gd name="T46" fmla="*/ 438 w 530"/>
                            <a:gd name="T47" fmla="*/ 529 h 531"/>
                            <a:gd name="T48" fmla="*/ 396 w 530"/>
                            <a:gd name="T49" fmla="*/ 531 h 531"/>
                            <a:gd name="T50" fmla="*/ 345 w 530"/>
                            <a:gd name="T51" fmla="*/ 529 h 531"/>
                            <a:gd name="T52" fmla="*/ 292 w 530"/>
                            <a:gd name="T53" fmla="*/ 531 h 531"/>
                            <a:gd name="T54" fmla="*/ 238 w 530"/>
                            <a:gd name="T55" fmla="*/ 531 h 531"/>
                            <a:gd name="T56" fmla="*/ 185 w 530"/>
                            <a:gd name="T57" fmla="*/ 529 h 531"/>
                            <a:gd name="T58" fmla="*/ 134 w 530"/>
                            <a:gd name="T59" fmla="*/ 529 h 531"/>
                            <a:gd name="T60" fmla="*/ 92 w 530"/>
                            <a:gd name="T61" fmla="*/ 529 h 531"/>
                            <a:gd name="T62" fmla="*/ 66 w 530"/>
                            <a:gd name="T63" fmla="*/ 522 h 531"/>
                            <a:gd name="T64" fmla="*/ 42 w 530"/>
                            <a:gd name="T65" fmla="*/ 508 h 531"/>
                            <a:gd name="T66" fmla="*/ 23 w 530"/>
                            <a:gd name="T67" fmla="*/ 489 h 531"/>
                            <a:gd name="T68" fmla="*/ 9 w 530"/>
                            <a:gd name="T69" fmla="*/ 464 h 531"/>
                            <a:gd name="T70" fmla="*/ 1 w 530"/>
                            <a:gd name="T71" fmla="*/ 439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3 h 531"/>
                            <a:gd name="T84" fmla="*/ 1 w 530"/>
                            <a:gd name="T85" fmla="*/ 93 h 531"/>
                            <a:gd name="T86" fmla="*/ 9 w 530"/>
                            <a:gd name="T87" fmla="*/ 66 h 531"/>
                            <a:gd name="T88" fmla="*/ 23 w 530"/>
                            <a:gd name="T89" fmla="*/ 43 h 531"/>
                            <a:gd name="T90" fmla="*/ 42 w 530"/>
                            <a:gd name="T91" fmla="*/ 23 h 531"/>
                            <a:gd name="T92" fmla="*/ 66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8"/>
                              </a:lnTo>
                              <a:lnTo>
                                <a:pt x="477" y="15"/>
                              </a:lnTo>
                              <a:lnTo>
                                <a:pt x="488" y="23"/>
                              </a:lnTo>
                              <a:lnTo>
                                <a:pt x="498" y="31"/>
                              </a:lnTo>
                              <a:lnTo>
                                <a:pt x="507" y="43"/>
                              </a:lnTo>
                              <a:lnTo>
                                <a:pt x="516" y="54"/>
                              </a:lnTo>
                              <a:lnTo>
                                <a:pt x="521" y="66"/>
                              </a:lnTo>
                              <a:lnTo>
                                <a:pt x="526" y="79"/>
                              </a:lnTo>
                              <a:lnTo>
                                <a:pt x="529" y="93"/>
                              </a:lnTo>
                              <a:lnTo>
                                <a:pt x="529" y="106"/>
                              </a:lnTo>
                              <a:lnTo>
                                <a:pt x="530" y="133"/>
                              </a:lnTo>
                              <a:lnTo>
                                <a:pt x="529" y="159"/>
                              </a:lnTo>
                              <a:lnTo>
                                <a:pt x="529" y="187"/>
                              </a:lnTo>
                              <a:lnTo>
                                <a:pt x="530" y="213"/>
                              </a:lnTo>
                              <a:lnTo>
                                <a:pt x="530" y="239"/>
                              </a:lnTo>
                              <a:lnTo>
                                <a:pt x="529" y="264"/>
                              </a:lnTo>
                              <a:lnTo>
                                <a:pt x="530" y="292"/>
                              </a:lnTo>
                              <a:lnTo>
                                <a:pt x="529" y="318"/>
                              </a:lnTo>
                              <a:lnTo>
                                <a:pt x="529" y="344"/>
                              </a:lnTo>
                              <a:lnTo>
                                <a:pt x="530" y="371"/>
                              </a:lnTo>
                              <a:lnTo>
                                <a:pt x="529" y="397"/>
                              </a:lnTo>
                              <a:lnTo>
                                <a:pt x="529" y="423"/>
                              </a:lnTo>
                              <a:lnTo>
                                <a:pt x="529" y="439"/>
                              </a:lnTo>
                              <a:lnTo>
                                <a:pt x="526" y="452"/>
                              </a:lnTo>
                              <a:lnTo>
                                <a:pt x="521" y="464"/>
                              </a:lnTo>
                              <a:lnTo>
                                <a:pt x="516" y="477"/>
                              </a:lnTo>
                              <a:lnTo>
                                <a:pt x="507" y="489"/>
                              </a:lnTo>
                              <a:lnTo>
                                <a:pt x="498" y="499"/>
                              </a:lnTo>
                              <a:lnTo>
                                <a:pt x="488" y="508"/>
                              </a:lnTo>
                              <a:lnTo>
                                <a:pt x="477" y="515"/>
                              </a:lnTo>
                              <a:lnTo>
                                <a:pt x="465" y="522"/>
                              </a:lnTo>
                              <a:lnTo>
                                <a:pt x="453" y="526"/>
                              </a:lnTo>
                              <a:lnTo>
                                <a:pt x="438" y="529"/>
                              </a:lnTo>
                              <a:lnTo>
                                <a:pt x="422" y="529"/>
                              </a:lnTo>
                              <a:lnTo>
                                <a:pt x="396" y="531"/>
                              </a:lnTo>
                              <a:lnTo>
                                <a:pt x="371" y="529"/>
                              </a:lnTo>
                              <a:lnTo>
                                <a:pt x="345" y="529"/>
                              </a:lnTo>
                              <a:lnTo>
                                <a:pt x="317" y="531"/>
                              </a:lnTo>
                              <a:lnTo>
                                <a:pt x="292" y="531"/>
                              </a:lnTo>
                              <a:lnTo>
                                <a:pt x="264" y="529"/>
                              </a:lnTo>
                              <a:lnTo>
                                <a:pt x="238" y="531"/>
                              </a:lnTo>
                              <a:lnTo>
                                <a:pt x="213" y="529"/>
                              </a:lnTo>
                              <a:lnTo>
                                <a:pt x="185" y="529"/>
                              </a:lnTo>
                              <a:lnTo>
                                <a:pt x="159" y="531"/>
                              </a:lnTo>
                              <a:lnTo>
                                <a:pt x="134" y="529"/>
                              </a:lnTo>
                              <a:lnTo>
                                <a:pt x="106" y="529"/>
                              </a:lnTo>
                              <a:lnTo>
                                <a:pt x="92" y="529"/>
                              </a:lnTo>
                              <a:lnTo>
                                <a:pt x="79" y="526"/>
                              </a:lnTo>
                              <a:lnTo>
                                <a:pt x="66" y="522"/>
                              </a:lnTo>
                              <a:lnTo>
                                <a:pt x="53" y="515"/>
                              </a:lnTo>
                              <a:lnTo>
                                <a:pt x="42" y="508"/>
                              </a:lnTo>
                              <a:lnTo>
                                <a:pt x="32" y="499"/>
                              </a:lnTo>
                              <a:lnTo>
                                <a:pt x="23" y="489"/>
                              </a:lnTo>
                              <a:lnTo>
                                <a:pt x="16" y="477"/>
                              </a:lnTo>
                              <a:lnTo>
                                <a:pt x="9" y="464"/>
                              </a:lnTo>
                              <a:lnTo>
                                <a:pt x="4" y="452"/>
                              </a:lnTo>
                              <a:lnTo>
                                <a:pt x="1" y="439"/>
                              </a:lnTo>
                              <a:lnTo>
                                <a:pt x="0" y="423"/>
                              </a:lnTo>
                              <a:lnTo>
                                <a:pt x="1" y="397"/>
                              </a:lnTo>
                              <a:lnTo>
                                <a:pt x="0" y="371"/>
                              </a:lnTo>
                              <a:lnTo>
                                <a:pt x="0" y="344"/>
                              </a:lnTo>
                              <a:lnTo>
                                <a:pt x="1" y="318"/>
                              </a:lnTo>
                              <a:lnTo>
                                <a:pt x="1" y="292"/>
                              </a:lnTo>
                              <a:lnTo>
                                <a:pt x="0" y="264"/>
                              </a:lnTo>
                              <a:lnTo>
                                <a:pt x="1" y="239"/>
                              </a:lnTo>
                              <a:lnTo>
                                <a:pt x="0" y="213"/>
                              </a:lnTo>
                              <a:lnTo>
                                <a:pt x="0" y="187"/>
                              </a:lnTo>
                              <a:lnTo>
                                <a:pt x="1" y="159"/>
                              </a:lnTo>
                              <a:lnTo>
                                <a:pt x="0" y="133"/>
                              </a:lnTo>
                              <a:lnTo>
                                <a:pt x="0" y="106"/>
                              </a:lnTo>
                              <a:lnTo>
                                <a:pt x="1" y="93"/>
                              </a:lnTo>
                              <a:lnTo>
                                <a:pt x="4" y="79"/>
                              </a:lnTo>
                              <a:lnTo>
                                <a:pt x="9" y="66"/>
                              </a:lnTo>
                              <a:lnTo>
                                <a:pt x="16" y="54"/>
                              </a:lnTo>
                              <a:lnTo>
                                <a:pt x="23" y="43"/>
                              </a:lnTo>
                              <a:lnTo>
                                <a:pt x="32" y="31"/>
                              </a:lnTo>
                              <a:lnTo>
                                <a:pt x="42" y="23"/>
                              </a:lnTo>
                              <a:lnTo>
                                <a:pt x="53" y="15"/>
                              </a:lnTo>
                              <a:lnTo>
                                <a:pt x="66" y="8"/>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80"/>
                      <wps:cNvSpPr>
                        <a:spLocks/>
                      </wps:cNvSpPr>
                      <wps:spPr bwMode="auto">
                        <a:xfrm>
                          <a:off x="684" y="5536"/>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4 w 530"/>
                            <a:gd name="T45" fmla="*/ 522 h 531"/>
                            <a:gd name="T46" fmla="*/ 438 w 530"/>
                            <a:gd name="T47" fmla="*/ 529 h 531"/>
                            <a:gd name="T48" fmla="*/ 396 w 530"/>
                            <a:gd name="T49" fmla="*/ 531 h 531"/>
                            <a:gd name="T50" fmla="*/ 345 w 530"/>
                            <a:gd name="T51" fmla="*/ 529 h 531"/>
                            <a:gd name="T52" fmla="*/ 291 w 530"/>
                            <a:gd name="T53" fmla="*/ 531 h 531"/>
                            <a:gd name="T54" fmla="*/ 238 w 530"/>
                            <a:gd name="T55" fmla="*/ 531 h 531"/>
                            <a:gd name="T56" fmla="*/ 185 w 530"/>
                            <a:gd name="T57" fmla="*/ 529 h 531"/>
                            <a:gd name="T58" fmla="*/ 133 w 530"/>
                            <a:gd name="T59" fmla="*/ 529 h 531"/>
                            <a:gd name="T60" fmla="*/ 92 w 530"/>
                            <a:gd name="T61" fmla="*/ 529 h 531"/>
                            <a:gd name="T62" fmla="*/ 64 w 530"/>
                            <a:gd name="T63" fmla="*/ 522 h 531"/>
                            <a:gd name="T64" fmla="*/ 42 w 530"/>
                            <a:gd name="T65" fmla="*/ 508 h 531"/>
                            <a:gd name="T66" fmla="*/ 23 w 530"/>
                            <a:gd name="T67" fmla="*/ 488 h 531"/>
                            <a:gd name="T68" fmla="*/ 8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8 w 530"/>
                            <a:gd name="T87" fmla="*/ 66 h 531"/>
                            <a:gd name="T88" fmla="*/ 23 w 530"/>
                            <a:gd name="T89" fmla="*/ 43 h 531"/>
                            <a:gd name="T90" fmla="*/ 42 w 530"/>
                            <a:gd name="T91" fmla="*/ 23 h 531"/>
                            <a:gd name="T92" fmla="*/ 64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8"/>
                              </a:lnTo>
                              <a:lnTo>
                                <a:pt x="477" y="16"/>
                              </a:lnTo>
                              <a:lnTo>
                                <a:pt x="488" y="23"/>
                              </a:lnTo>
                              <a:lnTo>
                                <a:pt x="498" y="31"/>
                              </a:lnTo>
                              <a:lnTo>
                                <a:pt x="507" y="43"/>
                              </a:lnTo>
                              <a:lnTo>
                                <a:pt x="514" y="54"/>
                              </a:lnTo>
                              <a:lnTo>
                                <a:pt x="521" y="66"/>
                              </a:lnTo>
                              <a:lnTo>
                                <a:pt x="526" y="79"/>
                              </a:lnTo>
                              <a:lnTo>
                                <a:pt x="529" y="93"/>
                              </a:lnTo>
                              <a:lnTo>
                                <a:pt x="529" y="106"/>
                              </a:lnTo>
                              <a:lnTo>
                                <a:pt x="530" y="134"/>
                              </a:lnTo>
                              <a:lnTo>
                                <a:pt x="529" y="159"/>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8"/>
                              </a:lnTo>
                              <a:lnTo>
                                <a:pt x="477" y="515"/>
                              </a:lnTo>
                              <a:lnTo>
                                <a:pt x="464" y="522"/>
                              </a:lnTo>
                              <a:lnTo>
                                <a:pt x="451" y="526"/>
                              </a:lnTo>
                              <a:lnTo>
                                <a:pt x="438" y="529"/>
                              </a:lnTo>
                              <a:lnTo>
                                <a:pt x="422" y="529"/>
                              </a:lnTo>
                              <a:lnTo>
                                <a:pt x="396" y="531"/>
                              </a:lnTo>
                              <a:lnTo>
                                <a:pt x="371" y="529"/>
                              </a:lnTo>
                              <a:lnTo>
                                <a:pt x="345" y="529"/>
                              </a:lnTo>
                              <a:lnTo>
                                <a:pt x="317" y="531"/>
                              </a:lnTo>
                              <a:lnTo>
                                <a:pt x="291" y="531"/>
                              </a:lnTo>
                              <a:lnTo>
                                <a:pt x="264" y="529"/>
                              </a:lnTo>
                              <a:lnTo>
                                <a:pt x="238" y="531"/>
                              </a:lnTo>
                              <a:lnTo>
                                <a:pt x="212" y="529"/>
                              </a:lnTo>
                              <a:lnTo>
                                <a:pt x="185" y="529"/>
                              </a:lnTo>
                              <a:lnTo>
                                <a:pt x="159" y="531"/>
                              </a:lnTo>
                              <a:lnTo>
                                <a:pt x="133" y="529"/>
                              </a:lnTo>
                              <a:lnTo>
                                <a:pt x="106" y="529"/>
                              </a:lnTo>
                              <a:lnTo>
                                <a:pt x="92" y="529"/>
                              </a:lnTo>
                              <a:lnTo>
                                <a:pt x="77" y="526"/>
                              </a:lnTo>
                              <a:lnTo>
                                <a:pt x="64" y="522"/>
                              </a:lnTo>
                              <a:lnTo>
                                <a:pt x="53" y="515"/>
                              </a:lnTo>
                              <a:lnTo>
                                <a:pt x="42" y="508"/>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59"/>
                              </a:lnTo>
                              <a:lnTo>
                                <a:pt x="0" y="134"/>
                              </a:lnTo>
                              <a:lnTo>
                                <a:pt x="0" y="106"/>
                              </a:lnTo>
                              <a:lnTo>
                                <a:pt x="1" y="93"/>
                              </a:lnTo>
                              <a:lnTo>
                                <a:pt x="4" y="79"/>
                              </a:lnTo>
                              <a:lnTo>
                                <a:pt x="8" y="66"/>
                              </a:lnTo>
                              <a:lnTo>
                                <a:pt x="14" y="54"/>
                              </a:lnTo>
                              <a:lnTo>
                                <a:pt x="23" y="43"/>
                              </a:lnTo>
                              <a:lnTo>
                                <a:pt x="31" y="31"/>
                              </a:lnTo>
                              <a:lnTo>
                                <a:pt x="42" y="23"/>
                              </a:lnTo>
                              <a:lnTo>
                                <a:pt x="53" y="16"/>
                              </a:lnTo>
                              <a:lnTo>
                                <a:pt x="64" y="8"/>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81"/>
                      <wps:cNvSpPr>
                        <a:spLocks/>
                      </wps:cNvSpPr>
                      <wps:spPr bwMode="auto">
                        <a:xfrm>
                          <a:off x="1418" y="5536"/>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5 w 530"/>
                            <a:gd name="T45" fmla="*/ 522 h 531"/>
                            <a:gd name="T46" fmla="*/ 438 w 530"/>
                            <a:gd name="T47" fmla="*/ 529 h 531"/>
                            <a:gd name="T48" fmla="*/ 396 w 530"/>
                            <a:gd name="T49" fmla="*/ 531 h 531"/>
                            <a:gd name="T50" fmla="*/ 345 w 530"/>
                            <a:gd name="T51" fmla="*/ 529 h 531"/>
                            <a:gd name="T52" fmla="*/ 292 w 530"/>
                            <a:gd name="T53" fmla="*/ 531 h 531"/>
                            <a:gd name="T54" fmla="*/ 238 w 530"/>
                            <a:gd name="T55" fmla="*/ 531 h 531"/>
                            <a:gd name="T56" fmla="*/ 185 w 530"/>
                            <a:gd name="T57" fmla="*/ 529 h 531"/>
                            <a:gd name="T58" fmla="*/ 134 w 530"/>
                            <a:gd name="T59" fmla="*/ 529 h 531"/>
                            <a:gd name="T60" fmla="*/ 92 w 530"/>
                            <a:gd name="T61" fmla="*/ 529 h 531"/>
                            <a:gd name="T62" fmla="*/ 66 w 530"/>
                            <a:gd name="T63" fmla="*/ 522 h 531"/>
                            <a:gd name="T64" fmla="*/ 42 w 530"/>
                            <a:gd name="T65" fmla="*/ 508 h 531"/>
                            <a:gd name="T66" fmla="*/ 23 w 530"/>
                            <a:gd name="T67" fmla="*/ 488 h 531"/>
                            <a:gd name="T68" fmla="*/ 9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9 w 530"/>
                            <a:gd name="T87" fmla="*/ 66 h 531"/>
                            <a:gd name="T88" fmla="*/ 23 w 530"/>
                            <a:gd name="T89" fmla="*/ 43 h 531"/>
                            <a:gd name="T90" fmla="*/ 42 w 530"/>
                            <a:gd name="T91" fmla="*/ 23 h 531"/>
                            <a:gd name="T92" fmla="*/ 66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8"/>
                              </a:lnTo>
                              <a:lnTo>
                                <a:pt x="477" y="16"/>
                              </a:lnTo>
                              <a:lnTo>
                                <a:pt x="488" y="23"/>
                              </a:lnTo>
                              <a:lnTo>
                                <a:pt x="498" y="31"/>
                              </a:lnTo>
                              <a:lnTo>
                                <a:pt x="507" y="43"/>
                              </a:lnTo>
                              <a:lnTo>
                                <a:pt x="516" y="54"/>
                              </a:lnTo>
                              <a:lnTo>
                                <a:pt x="521" y="66"/>
                              </a:lnTo>
                              <a:lnTo>
                                <a:pt x="526" y="79"/>
                              </a:lnTo>
                              <a:lnTo>
                                <a:pt x="529" y="93"/>
                              </a:lnTo>
                              <a:lnTo>
                                <a:pt x="529" y="106"/>
                              </a:lnTo>
                              <a:lnTo>
                                <a:pt x="530" y="134"/>
                              </a:lnTo>
                              <a:lnTo>
                                <a:pt x="529" y="159"/>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6" y="476"/>
                              </a:lnTo>
                              <a:lnTo>
                                <a:pt x="507" y="488"/>
                              </a:lnTo>
                              <a:lnTo>
                                <a:pt x="498" y="498"/>
                              </a:lnTo>
                              <a:lnTo>
                                <a:pt x="488" y="508"/>
                              </a:lnTo>
                              <a:lnTo>
                                <a:pt x="477" y="515"/>
                              </a:lnTo>
                              <a:lnTo>
                                <a:pt x="465" y="522"/>
                              </a:lnTo>
                              <a:lnTo>
                                <a:pt x="453" y="526"/>
                              </a:lnTo>
                              <a:lnTo>
                                <a:pt x="438" y="529"/>
                              </a:lnTo>
                              <a:lnTo>
                                <a:pt x="422" y="529"/>
                              </a:lnTo>
                              <a:lnTo>
                                <a:pt x="396" y="531"/>
                              </a:lnTo>
                              <a:lnTo>
                                <a:pt x="371" y="529"/>
                              </a:lnTo>
                              <a:lnTo>
                                <a:pt x="345" y="529"/>
                              </a:lnTo>
                              <a:lnTo>
                                <a:pt x="317" y="531"/>
                              </a:lnTo>
                              <a:lnTo>
                                <a:pt x="292" y="531"/>
                              </a:lnTo>
                              <a:lnTo>
                                <a:pt x="264" y="529"/>
                              </a:lnTo>
                              <a:lnTo>
                                <a:pt x="238" y="531"/>
                              </a:lnTo>
                              <a:lnTo>
                                <a:pt x="213" y="529"/>
                              </a:lnTo>
                              <a:lnTo>
                                <a:pt x="185" y="529"/>
                              </a:lnTo>
                              <a:lnTo>
                                <a:pt x="159" y="531"/>
                              </a:lnTo>
                              <a:lnTo>
                                <a:pt x="134" y="529"/>
                              </a:lnTo>
                              <a:lnTo>
                                <a:pt x="106" y="529"/>
                              </a:lnTo>
                              <a:lnTo>
                                <a:pt x="92" y="529"/>
                              </a:lnTo>
                              <a:lnTo>
                                <a:pt x="79" y="526"/>
                              </a:lnTo>
                              <a:lnTo>
                                <a:pt x="66" y="522"/>
                              </a:lnTo>
                              <a:lnTo>
                                <a:pt x="53" y="515"/>
                              </a:lnTo>
                              <a:lnTo>
                                <a:pt x="42" y="508"/>
                              </a:lnTo>
                              <a:lnTo>
                                <a:pt x="32" y="498"/>
                              </a:lnTo>
                              <a:lnTo>
                                <a:pt x="23" y="488"/>
                              </a:lnTo>
                              <a:lnTo>
                                <a:pt x="16" y="476"/>
                              </a:lnTo>
                              <a:lnTo>
                                <a:pt x="9"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59"/>
                              </a:lnTo>
                              <a:lnTo>
                                <a:pt x="0" y="134"/>
                              </a:lnTo>
                              <a:lnTo>
                                <a:pt x="0" y="106"/>
                              </a:lnTo>
                              <a:lnTo>
                                <a:pt x="1" y="93"/>
                              </a:lnTo>
                              <a:lnTo>
                                <a:pt x="4" y="79"/>
                              </a:lnTo>
                              <a:lnTo>
                                <a:pt x="9" y="66"/>
                              </a:lnTo>
                              <a:lnTo>
                                <a:pt x="16" y="54"/>
                              </a:lnTo>
                              <a:lnTo>
                                <a:pt x="23" y="43"/>
                              </a:lnTo>
                              <a:lnTo>
                                <a:pt x="32" y="31"/>
                              </a:lnTo>
                              <a:lnTo>
                                <a:pt x="42" y="23"/>
                              </a:lnTo>
                              <a:lnTo>
                                <a:pt x="53" y="16"/>
                              </a:lnTo>
                              <a:lnTo>
                                <a:pt x="66" y="8"/>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82"/>
                      <wps:cNvSpPr>
                        <a:spLocks/>
                      </wps:cNvSpPr>
                      <wps:spPr bwMode="auto">
                        <a:xfrm>
                          <a:off x="684" y="6257"/>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8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4 w 530"/>
                            <a:gd name="T45" fmla="*/ 522 h 531"/>
                            <a:gd name="T46" fmla="*/ 438 w 530"/>
                            <a:gd name="T47" fmla="*/ 529 h 531"/>
                            <a:gd name="T48" fmla="*/ 396 w 530"/>
                            <a:gd name="T49" fmla="*/ 531 h 531"/>
                            <a:gd name="T50" fmla="*/ 345 w 530"/>
                            <a:gd name="T51" fmla="*/ 529 h 531"/>
                            <a:gd name="T52" fmla="*/ 291 w 530"/>
                            <a:gd name="T53" fmla="*/ 531 h 531"/>
                            <a:gd name="T54" fmla="*/ 238 w 530"/>
                            <a:gd name="T55" fmla="*/ 531 h 531"/>
                            <a:gd name="T56" fmla="*/ 185 w 530"/>
                            <a:gd name="T57" fmla="*/ 529 h 531"/>
                            <a:gd name="T58" fmla="*/ 133 w 530"/>
                            <a:gd name="T59" fmla="*/ 529 h 531"/>
                            <a:gd name="T60" fmla="*/ 92 w 530"/>
                            <a:gd name="T61" fmla="*/ 529 h 531"/>
                            <a:gd name="T62" fmla="*/ 64 w 530"/>
                            <a:gd name="T63" fmla="*/ 522 h 531"/>
                            <a:gd name="T64" fmla="*/ 42 w 530"/>
                            <a:gd name="T65" fmla="*/ 508 h 531"/>
                            <a:gd name="T66" fmla="*/ 23 w 530"/>
                            <a:gd name="T67" fmla="*/ 488 h 531"/>
                            <a:gd name="T68" fmla="*/ 8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8 w 530"/>
                            <a:gd name="T87" fmla="*/ 66 h 531"/>
                            <a:gd name="T88" fmla="*/ 23 w 530"/>
                            <a:gd name="T89" fmla="*/ 43 h 531"/>
                            <a:gd name="T90" fmla="*/ 42 w 530"/>
                            <a:gd name="T91" fmla="*/ 23 h 531"/>
                            <a:gd name="T92" fmla="*/ 64 w 530"/>
                            <a:gd name="T93" fmla="*/ 8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8"/>
                              </a:lnTo>
                              <a:lnTo>
                                <a:pt x="477" y="16"/>
                              </a:lnTo>
                              <a:lnTo>
                                <a:pt x="488" y="23"/>
                              </a:lnTo>
                              <a:lnTo>
                                <a:pt x="498" y="31"/>
                              </a:lnTo>
                              <a:lnTo>
                                <a:pt x="507" y="43"/>
                              </a:lnTo>
                              <a:lnTo>
                                <a:pt x="514" y="54"/>
                              </a:lnTo>
                              <a:lnTo>
                                <a:pt x="521" y="66"/>
                              </a:lnTo>
                              <a:lnTo>
                                <a:pt x="526" y="79"/>
                              </a:lnTo>
                              <a:lnTo>
                                <a:pt x="529" y="93"/>
                              </a:lnTo>
                              <a:lnTo>
                                <a:pt x="529" y="106"/>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8"/>
                              </a:lnTo>
                              <a:lnTo>
                                <a:pt x="477" y="515"/>
                              </a:lnTo>
                              <a:lnTo>
                                <a:pt x="464" y="522"/>
                              </a:lnTo>
                              <a:lnTo>
                                <a:pt x="451" y="527"/>
                              </a:lnTo>
                              <a:lnTo>
                                <a:pt x="438" y="529"/>
                              </a:lnTo>
                              <a:lnTo>
                                <a:pt x="422" y="529"/>
                              </a:lnTo>
                              <a:lnTo>
                                <a:pt x="396" y="531"/>
                              </a:lnTo>
                              <a:lnTo>
                                <a:pt x="371" y="529"/>
                              </a:lnTo>
                              <a:lnTo>
                                <a:pt x="345" y="529"/>
                              </a:lnTo>
                              <a:lnTo>
                                <a:pt x="317" y="531"/>
                              </a:lnTo>
                              <a:lnTo>
                                <a:pt x="291" y="531"/>
                              </a:lnTo>
                              <a:lnTo>
                                <a:pt x="264" y="529"/>
                              </a:lnTo>
                              <a:lnTo>
                                <a:pt x="238" y="531"/>
                              </a:lnTo>
                              <a:lnTo>
                                <a:pt x="212" y="529"/>
                              </a:lnTo>
                              <a:lnTo>
                                <a:pt x="185" y="529"/>
                              </a:lnTo>
                              <a:lnTo>
                                <a:pt x="159" y="531"/>
                              </a:lnTo>
                              <a:lnTo>
                                <a:pt x="133" y="529"/>
                              </a:lnTo>
                              <a:lnTo>
                                <a:pt x="106" y="529"/>
                              </a:lnTo>
                              <a:lnTo>
                                <a:pt x="92" y="529"/>
                              </a:lnTo>
                              <a:lnTo>
                                <a:pt x="77" y="527"/>
                              </a:lnTo>
                              <a:lnTo>
                                <a:pt x="64" y="522"/>
                              </a:lnTo>
                              <a:lnTo>
                                <a:pt x="53" y="515"/>
                              </a:lnTo>
                              <a:lnTo>
                                <a:pt x="42" y="508"/>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6"/>
                              </a:lnTo>
                              <a:lnTo>
                                <a:pt x="1" y="93"/>
                              </a:lnTo>
                              <a:lnTo>
                                <a:pt x="4" y="79"/>
                              </a:lnTo>
                              <a:lnTo>
                                <a:pt x="8" y="66"/>
                              </a:lnTo>
                              <a:lnTo>
                                <a:pt x="14" y="54"/>
                              </a:lnTo>
                              <a:lnTo>
                                <a:pt x="23" y="43"/>
                              </a:lnTo>
                              <a:lnTo>
                                <a:pt x="31" y="31"/>
                              </a:lnTo>
                              <a:lnTo>
                                <a:pt x="42" y="23"/>
                              </a:lnTo>
                              <a:lnTo>
                                <a:pt x="53" y="16"/>
                              </a:lnTo>
                              <a:lnTo>
                                <a:pt x="64" y="8"/>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83"/>
                      <wps:cNvSpPr>
                        <a:spLocks/>
                      </wps:cNvSpPr>
                      <wps:spPr bwMode="auto">
                        <a:xfrm>
                          <a:off x="1527" y="6366"/>
                          <a:ext cx="313" cy="313"/>
                        </a:xfrm>
                        <a:custGeom>
                          <a:avLst/>
                          <a:gdLst>
                            <a:gd name="T0" fmla="*/ 78 w 313"/>
                            <a:gd name="T1" fmla="*/ 2 h 313"/>
                            <a:gd name="T2" fmla="*/ 109 w 313"/>
                            <a:gd name="T3" fmla="*/ 0 h 313"/>
                            <a:gd name="T4" fmla="*/ 141 w 313"/>
                            <a:gd name="T5" fmla="*/ 2 h 313"/>
                            <a:gd name="T6" fmla="*/ 173 w 313"/>
                            <a:gd name="T7" fmla="*/ 2 h 313"/>
                            <a:gd name="T8" fmla="*/ 203 w 313"/>
                            <a:gd name="T9" fmla="*/ 0 h 313"/>
                            <a:gd name="T10" fmla="*/ 234 w 313"/>
                            <a:gd name="T11" fmla="*/ 0 h 313"/>
                            <a:gd name="T12" fmla="*/ 257 w 313"/>
                            <a:gd name="T13" fmla="*/ 2 h 313"/>
                            <a:gd name="T14" fmla="*/ 273 w 313"/>
                            <a:gd name="T15" fmla="*/ 6 h 313"/>
                            <a:gd name="T16" fmla="*/ 287 w 313"/>
                            <a:gd name="T17" fmla="*/ 15 h 313"/>
                            <a:gd name="T18" fmla="*/ 299 w 313"/>
                            <a:gd name="T19" fmla="*/ 26 h 313"/>
                            <a:gd name="T20" fmla="*/ 308 w 313"/>
                            <a:gd name="T21" fmla="*/ 39 h 313"/>
                            <a:gd name="T22" fmla="*/ 312 w 313"/>
                            <a:gd name="T23" fmla="*/ 55 h 313"/>
                            <a:gd name="T24" fmla="*/ 313 w 313"/>
                            <a:gd name="T25" fmla="*/ 78 h 313"/>
                            <a:gd name="T26" fmla="*/ 312 w 313"/>
                            <a:gd name="T27" fmla="*/ 110 h 313"/>
                            <a:gd name="T28" fmla="*/ 313 w 313"/>
                            <a:gd name="T29" fmla="*/ 141 h 313"/>
                            <a:gd name="T30" fmla="*/ 313 w 313"/>
                            <a:gd name="T31" fmla="*/ 171 h 313"/>
                            <a:gd name="T32" fmla="*/ 312 w 313"/>
                            <a:gd name="T33" fmla="*/ 203 h 313"/>
                            <a:gd name="T34" fmla="*/ 312 w 313"/>
                            <a:gd name="T35" fmla="*/ 235 h 313"/>
                            <a:gd name="T36" fmla="*/ 312 w 313"/>
                            <a:gd name="T37" fmla="*/ 258 h 313"/>
                            <a:gd name="T38" fmla="*/ 308 w 313"/>
                            <a:gd name="T39" fmla="*/ 274 h 313"/>
                            <a:gd name="T40" fmla="*/ 299 w 313"/>
                            <a:gd name="T41" fmla="*/ 287 h 313"/>
                            <a:gd name="T42" fmla="*/ 287 w 313"/>
                            <a:gd name="T43" fmla="*/ 298 h 313"/>
                            <a:gd name="T44" fmla="*/ 273 w 313"/>
                            <a:gd name="T45" fmla="*/ 307 h 313"/>
                            <a:gd name="T46" fmla="*/ 257 w 313"/>
                            <a:gd name="T47" fmla="*/ 311 h 313"/>
                            <a:gd name="T48" fmla="*/ 234 w 313"/>
                            <a:gd name="T49" fmla="*/ 313 h 313"/>
                            <a:gd name="T50" fmla="*/ 203 w 313"/>
                            <a:gd name="T51" fmla="*/ 311 h 313"/>
                            <a:gd name="T52" fmla="*/ 173 w 313"/>
                            <a:gd name="T53" fmla="*/ 313 h 313"/>
                            <a:gd name="T54" fmla="*/ 141 w 313"/>
                            <a:gd name="T55" fmla="*/ 313 h 313"/>
                            <a:gd name="T56" fmla="*/ 109 w 313"/>
                            <a:gd name="T57" fmla="*/ 311 h 313"/>
                            <a:gd name="T58" fmla="*/ 78 w 313"/>
                            <a:gd name="T59" fmla="*/ 311 h 313"/>
                            <a:gd name="T60" fmla="*/ 55 w 313"/>
                            <a:gd name="T61" fmla="*/ 311 h 313"/>
                            <a:gd name="T62" fmla="*/ 39 w 313"/>
                            <a:gd name="T63" fmla="*/ 307 h 313"/>
                            <a:gd name="T64" fmla="*/ 26 w 313"/>
                            <a:gd name="T65" fmla="*/ 298 h 313"/>
                            <a:gd name="T66" fmla="*/ 15 w 313"/>
                            <a:gd name="T67" fmla="*/ 287 h 313"/>
                            <a:gd name="T68" fmla="*/ 6 w 313"/>
                            <a:gd name="T69" fmla="*/ 274 h 313"/>
                            <a:gd name="T70" fmla="*/ 2 w 313"/>
                            <a:gd name="T71" fmla="*/ 258 h 313"/>
                            <a:gd name="T72" fmla="*/ 2 w 313"/>
                            <a:gd name="T73" fmla="*/ 235 h 313"/>
                            <a:gd name="T74" fmla="*/ 0 w 313"/>
                            <a:gd name="T75" fmla="*/ 203 h 313"/>
                            <a:gd name="T76" fmla="*/ 2 w 313"/>
                            <a:gd name="T77" fmla="*/ 171 h 313"/>
                            <a:gd name="T78" fmla="*/ 2 w 313"/>
                            <a:gd name="T79" fmla="*/ 141 h 313"/>
                            <a:gd name="T80" fmla="*/ 0 w 313"/>
                            <a:gd name="T81" fmla="*/ 110 h 313"/>
                            <a:gd name="T82" fmla="*/ 0 w 313"/>
                            <a:gd name="T83" fmla="*/ 78 h 313"/>
                            <a:gd name="T84" fmla="*/ 2 w 313"/>
                            <a:gd name="T85" fmla="*/ 55 h 313"/>
                            <a:gd name="T86" fmla="*/ 6 w 313"/>
                            <a:gd name="T87" fmla="*/ 39 h 313"/>
                            <a:gd name="T88" fmla="*/ 15 w 313"/>
                            <a:gd name="T89" fmla="*/ 26 h 313"/>
                            <a:gd name="T90" fmla="*/ 26 w 313"/>
                            <a:gd name="T91" fmla="*/ 15 h 313"/>
                            <a:gd name="T92" fmla="*/ 39 w 313"/>
                            <a:gd name="T93" fmla="*/ 6 h 313"/>
                            <a:gd name="T94" fmla="*/ 55 w 313"/>
                            <a:gd name="T95" fmla="*/ 2 h 313"/>
                            <a:gd name="T96" fmla="*/ 62 w 313"/>
                            <a:gd name="T97" fmla="*/ 0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3">
                              <a:moveTo>
                                <a:pt x="62" y="0"/>
                              </a:moveTo>
                              <a:lnTo>
                                <a:pt x="78" y="2"/>
                              </a:lnTo>
                              <a:lnTo>
                                <a:pt x="94" y="0"/>
                              </a:lnTo>
                              <a:lnTo>
                                <a:pt x="109" y="0"/>
                              </a:lnTo>
                              <a:lnTo>
                                <a:pt x="125" y="2"/>
                              </a:lnTo>
                              <a:lnTo>
                                <a:pt x="141" y="2"/>
                              </a:lnTo>
                              <a:lnTo>
                                <a:pt x="157" y="0"/>
                              </a:lnTo>
                              <a:lnTo>
                                <a:pt x="173" y="2"/>
                              </a:lnTo>
                              <a:lnTo>
                                <a:pt x="187" y="0"/>
                              </a:lnTo>
                              <a:lnTo>
                                <a:pt x="203" y="0"/>
                              </a:lnTo>
                              <a:lnTo>
                                <a:pt x="219" y="2"/>
                              </a:lnTo>
                              <a:lnTo>
                                <a:pt x="234" y="0"/>
                              </a:lnTo>
                              <a:lnTo>
                                <a:pt x="249" y="0"/>
                              </a:lnTo>
                              <a:lnTo>
                                <a:pt x="257" y="2"/>
                              </a:lnTo>
                              <a:lnTo>
                                <a:pt x="266" y="3"/>
                              </a:lnTo>
                              <a:lnTo>
                                <a:pt x="273" y="6"/>
                              </a:lnTo>
                              <a:lnTo>
                                <a:pt x="282" y="10"/>
                              </a:lnTo>
                              <a:lnTo>
                                <a:pt x="287" y="15"/>
                              </a:lnTo>
                              <a:lnTo>
                                <a:pt x="293" y="19"/>
                              </a:lnTo>
                              <a:lnTo>
                                <a:pt x="299" y="26"/>
                              </a:lnTo>
                              <a:lnTo>
                                <a:pt x="303" y="32"/>
                              </a:lnTo>
                              <a:lnTo>
                                <a:pt x="308" y="39"/>
                              </a:lnTo>
                              <a:lnTo>
                                <a:pt x="310" y="46"/>
                              </a:lnTo>
                              <a:lnTo>
                                <a:pt x="312" y="55"/>
                              </a:lnTo>
                              <a:lnTo>
                                <a:pt x="312" y="62"/>
                              </a:lnTo>
                              <a:lnTo>
                                <a:pt x="313" y="78"/>
                              </a:lnTo>
                              <a:lnTo>
                                <a:pt x="312" y="94"/>
                              </a:lnTo>
                              <a:lnTo>
                                <a:pt x="312" y="110"/>
                              </a:lnTo>
                              <a:lnTo>
                                <a:pt x="313" y="125"/>
                              </a:lnTo>
                              <a:lnTo>
                                <a:pt x="313" y="141"/>
                              </a:lnTo>
                              <a:lnTo>
                                <a:pt x="312" y="156"/>
                              </a:lnTo>
                              <a:lnTo>
                                <a:pt x="313" y="171"/>
                              </a:lnTo>
                              <a:lnTo>
                                <a:pt x="312" y="187"/>
                              </a:lnTo>
                              <a:lnTo>
                                <a:pt x="312" y="203"/>
                              </a:lnTo>
                              <a:lnTo>
                                <a:pt x="313" y="219"/>
                              </a:lnTo>
                              <a:lnTo>
                                <a:pt x="312" y="235"/>
                              </a:lnTo>
                              <a:lnTo>
                                <a:pt x="312" y="249"/>
                              </a:lnTo>
                              <a:lnTo>
                                <a:pt x="312" y="258"/>
                              </a:lnTo>
                              <a:lnTo>
                                <a:pt x="310" y="266"/>
                              </a:lnTo>
                              <a:lnTo>
                                <a:pt x="308" y="274"/>
                              </a:lnTo>
                              <a:lnTo>
                                <a:pt x="303" y="281"/>
                              </a:lnTo>
                              <a:lnTo>
                                <a:pt x="299" y="287"/>
                              </a:lnTo>
                              <a:lnTo>
                                <a:pt x="293" y="294"/>
                              </a:lnTo>
                              <a:lnTo>
                                <a:pt x="287" y="298"/>
                              </a:lnTo>
                              <a:lnTo>
                                <a:pt x="282" y="302"/>
                              </a:lnTo>
                              <a:lnTo>
                                <a:pt x="273" y="307"/>
                              </a:lnTo>
                              <a:lnTo>
                                <a:pt x="266" y="310"/>
                              </a:lnTo>
                              <a:lnTo>
                                <a:pt x="257" y="311"/>
                              </a:lnTo>
                              <a:lnTo>
                                <a:pt x="249" y="311"/>
                              </a:lnTo>
                              <a:lnTo>
                                <a:pt x="234" y="313"/>
                              </a:lnTo>
                              <a:lnTo>
                                <a:pt x="219" y="311"/>
                              </a:lnTo>
                              <a:lnTo>
                                <a:pt x="203" y="311"/>
                              </a:lnTo>
                              <a:lnTo>
                                <a:pt x="187" y="313"/>
                              </a:lnTo>
                              <a:lnTo>
                                <a:pt x="173" y="313"/>
                              </a:lnTo>
                              <a:lnTo>
                                <a:pt x="157" y="311"/>
                              </a:lnTo>
                              <a:lnTo>
                                <a:pt x="141" y="313"/>
                              </a:lnTo>
                              <a:lnTo>
                                <a:pt x="125" y="311"/>
                              </a:lnTo>
                              <a:lnTo>
                                <a:pt x="109" y="311"/>
                              </a:lnTo>
                              <a:lnTo>
                                <a:pt x="94" y="313"/>
                              </a:lnTo>
                              <a:lnTo>
                                <a:pt x="78" y="311"/>
                              </a:lnTo>
                              <a:lnTo>
                                <a:pt x="62" y="311"/>
                              </a:lnTo>
                              <a:lnTo>
                                <a:pt x="55" y="311"/>
                              </a:lnTo>
                              <a:lnTo>
                                <a:pt x="46" y="310"/>
                              </a:lnTo>
                              <a:lnTo>
                                <a:pt x="39" y="307"/>
                              </a:lnTo>
                              <a:lnTo>
                                <a:pt x="32" y="302"/>
                              </a:lnTo>
                              <a:lnTo>
                                <a:pt x="26" y="298"/>
                              </a:lnTo>
                              <a:lnTo>
                                <a:pt x="19" y="294"/>
                              </a:lnTo>
                              <a:lnTo>
                                <a:pt x="15" y="287"/>
                              </a:lnTo>
                              <a:lnTo>
                                <a:pt x="10" y="281"/>
                              </a:lnTo>
                              <a:lnTo>
                                <a:pt x="6" y="274"/>
                              </a:lnTo>
                              <a:lnTo>
                                <a:pt x="3" y="266"/>
                              </a:lnTo>
                              <a:lnTo>
                                <a:pt x="2" y="258"/>
                              </a:lnTo>
                              <a:lnTo>
                                <a:pt x="0" y="249"/>
                              </a:lnTo>
                              <a:lnTo>
                                <a:pt x="2" y="235"/>
                              </a:lnTo>
                              <a:lnTo>
                                <a:pt x="0" y="219"/>
                              </a:lnTo>
                              <a:lnTo>
                                <a:pt x="0" y="203"/>
                              </a:lnTo>
                              <a:lnTo>
                                <a:pt x="2" y="187"/>
                              </a:lnTo>
                              <a:lnTo>
                                <a:pt x="2" y="171"/>
                              </a:lnTo>
                              <a:lnTo>
                                <a:pt x="0" y="156"/>
                              </a:lnTo>
                              <a:lnTo>
                                <a:pt x="2" y="141"/>
                              </a:lnTo>
                              <a:lnTo>
                                <a:pt x="0" y="125"/>
                              </a:lnTo>
                              <a:lnTo>
                                <a:pt x="0" y="110"/>
                              </a:lnTo>
                              <a:lnTo>
                                <a:pt x="2" y="94"/>
                              </a:lnTo>
                              <a:lnTo>
                                <a:pt x="0" y="78"/>
                              </a:lnTo>
                              <a:lnTo>
                                <a:pt x="0" y="62"/>
                              </a:lnTo>
                              <a:lnTo>
                                <a:pt x="2" y="55"/>
                              </a:lnTo>
                              <a:lnTo>
                                <a:pt x="3" y="46"/>
                              </a:lnTo>
                              <a:lnTo>
                                <a:pt x="6" y="39"/>
                              </a:lnTo>
                              <a:lnTo>
                                <a:pt x="10" y="32"/>
                              </a:lnTo>
                              <a:lnTo>
                                <a:pt x="15" y="26"/>
                              </a:lnTo>
                              <a:lnTo>
                                <a:pt x="19" y="19"/>
                              </a:lnTo>
                              <a:lnTo>
                                <a:pt x="26" y="15"/>
                              </a:lnTo>
                              <a:lnTo>
                                <a:pt x="32" y="10"/>
                              </a:lnTo>
                              <a:lnTo>
                                <a:pt x="39" y="6"/>
                              </a:lnTo>
                              <a:lnTo>
                                <a:pt x="46" y="3"/>
                              </a:lnTo>
                              <a:lnTo>
                                <a:pt x="55" y="2"/>
                              </a:lnTo>
                              <a:lnTo>
                                <a:pt x="62" y="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84"/>
                      <wps:cNvSpPr>
                        <a:spLocks/>
                      </wps:cNvSpPr>
                      <wps:spPr bwMode="auto">
                        <a:xfrm>
                          <a:off x="684" y="6978"/>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9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4 w 530"/>
                            <a:gd name="T45" fmla="*/ 522 h 531"/>
                            <a:gd name="T46" fmla="*/ 438 w 530"/>
                            <a:gd name="T47" fmla="*/ 530 h 531"/>
                            <a:gd name="T48" fmla="*/ 396 w 530"/>
                            <a:gd name="T49" fmla="*/ 531 h 531"/>
                            <a:gd name="T50" fmla="*/ 345 w 530"/>
                            <a:gd name="T51" fmla="*/ 530 h 531"/>
                            <a:gd name="T52" fmla="*/ 291 w 530"/>
                            <a:gd name="T53" fmla="*/ 531 h 531"/>
                            <a:gd name="T54" fmla="*/ 238 w 530"/>
                            <a:gd name="T55" fmla="*/ 531 h 531"/>
                            <a:gd name="T56" fmla="*/ 185 w 530"/>
                            <a:gd name="T57" fmla="*/ 530 h 531"/>
                            <a:gd name="T58" fmla="*/ 133 w 530"/>
                            <a:gd name="T59" fmla="*/ 530 h 531"/>
                            <a:gd name="T60" fmla="*/ 92 w 530"/>
                            <a:gd name="T61" fmla="*/ 530 h 531"/>
                            <a:gd name="T62" fmla="*/ 64 w 530"/>
                            <a:gd name="T63" fmla="*/ 522 h 531"/>
                            <a:gd name="T64" fmla="*/ 42 w 530"/>
                            <a:gd name="T65" fmla="*/ 508 h 531"/>
                            <a:gd name="T66" fmla="*/ 23 w 530"/>
                            <a:gd name="T67" fmla="*/ 488 h 531"/>
                            <a:gd name="T68" fmla="*/ 8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8 w 530"/>
                            <a:gd name="T87" fmla="*/ 66 h 531"/>
                            <a:gd name="T88" fmla="*/ 23 w 530"/>
                            <a:gd name="T89" fmla="*/ 43 h 531"/>
                            <a:gd name="T90" fmla="*/ 42 w 530"/>
                            <a:gd name="T91" fmla="*/ 23 h 531"/>
                            <a:gd name="T92" fmla="*/ 64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9"/>
                              </a:lnTo>
                              <a:lnTo>
                                <a:pt x="477" y="16"/>
                              </a:lnTo>
                              <a:lnTo>
                                <a:pt x="488" y="23"/>
                              </a:lnTo>
                              <a:lnTo>
                                <a:pt x="498" y="32"/>
                              </a:lnTo>
                              <a:lnTo>
                                <a:pt x="507" y="43"/>
                              </a:lnTo>
                              <a:lnTo>
                                <a:pt x="514" y="55"/>
                              </a:lnTo>
                              <a:lnTo>
                                <a:pt x="521" y="66"/>
                              </a:lnTo>
                              <a:lnTo>
                                <a:pt x="526" y="79"/>
                              </a:lnTo>
                              <a:lnTo>
                                <a:pt x="529" y="93"/>
                              </a:lnTo>
                              <a:lnTo>
                                <a:pt x="529" y="106"/>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4" y="476"/>
                              </a:lnTo>
                              <a:lnTo>
                                <a:pt x="507" y="488"/>
                              </a:lnTo>
                              <a:lnTo>
                                <a:pt x="498" y="498"/>
                              </a:lnTo>
                              <a:lnTo>
                                <a:pt x="488" y="508"/>
                              </a:lnTo>
                              <a:lnTo>
                                <a:pt x="477" y="515"/>
                              </a:lnTo>
                              <a:lnTo>
                                <a:pt x="464" y="522"/>
                              </a:lnTo>
                              <a:lnTo>
                                <a:pt x="451" y="527"/>
                              </a:lnTo>
                              <a:lnTo>
                                <a:pt x="438" y="530"/>
                              </a:lnTo>
                              <a:lnTo>
                                <a:pt x="422" y="530"/>
                              </a:lnTo>
                              <a:lnTo>
                                <a:pt x="396" y="531"/>
                              </a:lnTo>
                              <a:lnTo>
                                <a:pt x="371" y="530"/>
                              </a:lnTo>
                              <a:lnTo>
                                <a:pt x="345" y="530"/>
                              </a:lnTo>
                              <a:lnTo>
                                <a:pt x="317" y="531"/>
                              </a:lnTo>
                              <a:lnTo>
                                <a:pt x="291" y="531"/>
                              </a:lnTo>
                              <a:lnTo>
                                <a:pt x="264" y="530"/>
                              </a:lnTo>
                              <a:lnTo>
                                <a:pt x="238" y="531"/>
                              </a:lnTo>
                              <a:lnTo>
                                <a:pt x="212" y="530"/>
                              </a:lnTo>
                              <a:lnTo>
                                <a:pt x="185" y="530"/>
                              </a:lnTo>
                              <a:lnTo>
                                <a:pt x="159" y="531"/>
                              </a:lnTo>
                              <a:lnTo>
                                <a:pt x="133" y="530"/>
                              </a:lnTo>
                              <a:lnTo>
                                <a:pt x="106" y="530"/>
                              </a:lnTo>
                              <a:lnTo>
                                <a:pt x="92" y="530"/>
                              </a:lnTo>
                              <a:lnTo>
                                <a:pt x="77" y="527"/>
                              </a:lnTo>
                              <a:lnTo>
                                <a:pt x="64" y="522"/>
                              </a:lnTo>
                              <a:lnTo>
                                <a:pt x="53" y="515"/>
                              </a:lnTo>
                              <a:lnTo>
                                <a:pt x="42" y="508"/>
                              </a:lnTo>
                              <a:lnTo>
                                <a:pt x="31" y="498"/>
                              </a:lnTo>
                              <a:lnTo>
                                <a:pt x="23" y="488"/>
                              </a:lnTo>
                              <a:lnTo>
                                <a:pt x="14" y="476"/>
                              </a:lnTo>
                              <a:lnTo>
                                <a:pt x="8"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6"/>
                              </a:lnTo>
                              <a:lnTo>
                                <a:pt x="1" y="93"/>
                              </a:lnTo>
                              <a:lnTo>
                                <a:pt x="4" y="79"/>
                              </a:lnTo>
                              <a:lnTo>
                                <a:pt x="8" y="66"/>
                              </a:lnTo>
                              <a:lnTo>
                                <a:pt x="14" y="55"/>
                              </a:lnTo>
                              <a:lnTo>
                                <a:pt x="23" y="43"/>
                              </a:lnTo>
                              <a:lnTo>
                                <a:pt x="31" y="32"/>
                              </a:lnTo>
                              <a:lnTo>
                                <a:pt x="42" y="23"/>
                              </a:lnTo>
                              <a:lnTo>
                                <a:pt x="53" y="16"/>
                              </a:lnTo>
                              <a:lnTo>
                                <a:pt x="64" y="9"/>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85"/>
                      <wps:cNvSpPr>
                        <a:spLocks/>
                      </wps:cNvSpPr>
                      <wps:spPr bwMode="auto">
                        <a:xfrm>
                          <a:off x="1418" y="6978"/>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9 h 531"/>
                            <a:gd name="T16" fmla="*/ 488 w 530"/>
                            <a:gd name="T17" fmla="*/ 23 h 531"/>
                            <a:gd name="T18" fmla="*/ 507 w 530"/>
                            <a:gd name="T19" fmla="*/ 43 h 531"/>
                            <a:gd name="T20" fmla="*/ 521 w 530"/>
                            <a:gd name="T21" fmla="*/ 66 h 531"/>
                            <a:gd name="T22" fmla="*/ 529 w 530"/>
                            <a:gd name="T23" fmla="*/ 93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7 h 531"/>
                            <a:gd name="T38" fmla="*/ 521 w 530"/>
                            <a:gd name="T39" fmla="*/ 465 h 531"/>
                            <a:gd name="T40" fmla="*/ 507 w 530"/>
                            <a:gd name="T41" fmla="*/ 488 h 531"/>
                            <a:gd name="T42" fmla="*/ 488 w 530"/>
                            <a:gd name="T43" fmla="*/ 508 h 531"/>
                            <a:gd name="T44" fmla="*/ 465 w 530"/>
                            <a:gd name="T45" fmla="*/ 522 h 531"/>
                            <a:gd name="T46" fmla="*/ 438 w 530"/>
                            <a:gd name="T47" fmla="*/ 530 h 531"/>
                            <a:gd name="T48" fmla="*/ 396 w 530"/>
                            <a:gd name="T49" fmla="*/ 531 h 531"/>
                            <a:gd name="T50" fmla="*/ 345 w 530"/>
                            <a:gd name="T51" fmla="*/ 530 h 531"/>
                            <a:gd name="T52" fmla="*/ 292 w 530"/>
                            <a:gd name="T53" fmla="*/ 531 h 531"/>
                            <a:gd name="T54" fmla="*/ 238 w 530"/>
                            <a:gd name="T55" fmla="*/ 531 h 531"/>
                            <a:gd name="T56" fmla="*/ 185 w 530"/>
                            <a:gd name="T57" fmla="*/ 530 h 531"/>
                            <a:gd name="T58" fmla="*/ 134 w 530"/>
                            <a:gd name="T59" fmla="*/ 530 h 531"/>
                            <a:gd name="T60" fmla="*/ 92 w 530"/>
                            <a:gd name="T61" fmla="*/ 530 h 531"/>
                            <a:gd name="T62" fmla="*/ 66 w 530"/>
                            <a:gd name="T63" fmla="*/ 522 h 531"/>
                            <a:gd name="T64" fmla="*/ 42 w 530"/>
                            <a:gd name="T65" fmla="*/ 508 h 531"/>
                            <a:gd name="T66" fmla="*/ 23 w 530"/>
                            <a:gd name="T67" fmla="*/ 488 h 531"/>
                            <a:gd name="T68" fmla="*/ 9 w 530"/>
                            <a:gd name="T69" fmla="*/ 465 h 531"/>
                            <a:gd name="T70" fmla="*/ 1 w 530"/>
                            <a:gd name="T71" fmla="*/ 437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3 h 531"/>
                            <a:gd name="T86" fmla="*/ 9 w 530"/>
                            <a:gd name="T87" fmla="*/ 66 h 531"/>
                            <a:gd name="T88" fmla="*/ 23 w 530"/>
                            <a:gd name="T89" fmla="*/ 43 h 531"/>
                            <a:gd name="T90" fmla="*/ 42 w 530"/>
                            <a:gd name="T91" fmla="*/ 23 h 531"/>
                            <a:gd name="T92" fmla="*/ 66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9"/>
                              </a:lnTo>
                              <a:lnTo>
                                <a:pt x="477" y="16"/>
                              </a:lnTo>
                              <a:lnTo>
                                <a:pt x="488" y="23"/>
                              </a:lnTo>
                              <a:lnTo>
                                <a:pt x="498" y="32"/>
                              </a:lnTo>
                              <a:lnTo>
                                <a:pt x="507" y="43"/>
                              </a:lnTo>
                              <a:lnTo>
                                <a:pt x="516" y="55"/>
                              </a:lnTo>
                              <a:lnTo>
                                <a:pt x="521" y="66"/>
                              </a:lnTo>
                              <a:lnTo>
                                <a:pt x="526" y="79"/>
                              </a:lnTo>
                              <a:lnTo>
                                <a:pt x="529" y="93"/>
                              </a:lnTo>
                              <a:lnTo>
                                <a:pt x="529" y="106"/>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7"/>
                              </a:lnTo>
                              <a:lnTo>
                                <a:pt x="526" y="452"/>
                              </a:lnTo>
                              <a:lnTo>
                                <a:pt x="521" y="465"/>
                              </a:lnTo>
                              <a:lnTo>
                                <a:pt x="516" y="476"/>
                              </a:lnTo>
                              <a:lnTo>
                                <a:pt x="507" y="488"/>
                              </a:lnTo>
                              <a:lnTo>
                                <a:pt x="498" y="498"/>
                              </a:lnTo>
                              <a:lnTo>
                                <a:pt x="488" y="508"/>
                              </a:lnTo>
                              <a:lnTo>
                                <a:pt x="477" y="515"/>
                              </a:lnTo>
                              <a:lnTo>
                                <a:pt x="465" y="522"/>
                              </a:lnTo>
                              <a:lnTo>
                                <a:pt x="453" y="527"/>
                              </a:lnTo>
                              <a:lnTo>
                                <a:pt x="438" y="530"/>
                              </a:lnTo>
                              <a:lnTo>
                                <a:pt x="422" y="530"/>
                              </a:lnTo>
                              <a:lnTo>
                                <a:pt x="396" y="531"/>
                              </a:lnTo>
                              <a:lnTo>
                                <a:pt x="371" y="530"/>
                              </a:lnTo>
                              <a:lnTo>
                                <a:pt x="345" y="530"/>
                              </a:lnTo>
                              <a:lnTo>
                                <a:pt x="317" y="531"/>
                              </a:lnTo>
                              <a:lnTo>
                                <a:pt x="292" y="531"/>
                              </a:lnTo>
                              <a:lnTo>
                                <a:pt x="264" y="530"/>
                              </a:lnTo>
                              <a:lnTo>
                                <a:pt x="238" y="531"/>
                              </a:lnTo>
                              <a:lnTo>
                                <a:pt x="213" y="530"/>
                              </a:lnTo>
                              <a:lnTo>
                                <a:pt x="185" y="530"/>
                              </a:lnTo>
                              <a:lnTo>
                                <a:pt x="159" y="531"/>
                              </a:lnTo>
                              <a:lnTo>
                                <a:pt x="134" y="530"/>
                              </a:lnTo>
                              <a:lnTo>
                                <a:pt x="106" y="530"/>
                              </a:lnTo>
                              <a:lnTo>
                                <a:pt x="92" y="530"/>
                              </a:lnTo>
                              <a:lnTo>
                                <a:pt x="79" y="527"/>
                              </a:lnTo>
                              <a:lnTo>
                                <a:pt x="66" y="522"/>
                              </a:lnTo>
                              <a:lnTo>
                                <a:pt x="53" y="515"/>
                              </a:lnTo>
                              <a:lnTo>
                                <a:pt x="42" y="508"/>
                              </a:lnTo>
                              <a:lnTo>
                                <a:pt x="32" y="498"/>
                              </a:lnTo>
                              <a:lnTo>
                                <a:pt x="23" y="488"/>
                              </a:lnTo>
                              <a:lnTo>
                                <a:pt x="16" y="476"/>
                              </a:lnTo>
                              <a:lnTo>
                                <a:pt x="9" y="465"/>
                              </a:lnTo>
                              <a:lnTo>
                                <a:pt x="4" y="452"/>
                              </a:lnTo>
                              <a:lnTo>
                                <a:pt x="1" y="437"/>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6"/>
                              </a:lnTo>
                              <a:lnTo>
                                <a:pt x="1" y="93"/>
                              </a:lnTo>
                              <a:lnTo>
                                <a:pt x="4" y="79"/>
                              </a:lnTo>
                              <a:lnTo>
                                <a:pt x="9" y="66"/>
                              </a:lnTo>
                              <a:lnTo>
                                <a:pt x="16" y="55"/>
                              </a:lnTo>
                              <a:lnTo>
                                <a:pt x="23" y="43"/>
                              </a:lnTo>
                              <a:lnTo>
                                <a:pt x="32" y="32"/>
                              </a:lnTo>
                              <a:lnTo>
                                <a:pt x="42" y="23"/>
                              </a:lnTo>
                              <a:lnTo>
                                <a:pt x="53" y="16"/>
                              </a:lnTo>
                              <a:lnTo>
                                <a:pt x="66" y="9"/>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86"/>
                      <wps:cNvSpPr>
                        <a:spLocks/>
                      </wps:cNvSpPr>
                      <wps:spPr bwMode="auto">
                        <a:xfrm>
                          <a:off x="684" y="7699"/>
                          <a:ext cx="530" cy="531"/>
                        </a:xfrm>
                        <a:custGeom>
                          <a:avLst/>
                          <a:gdLst>
                            <a:gd name="T0" fmla="*/ 133 w 530"/>
                            <a:gd name="T1" fmla="*/ 1 h 531"/>
                            <a:gd name="T2" fmla="*/ 185 w 530"/>
                            <a:gd name="T3" fmla="*/ 0 h 531"/>
                            <a:gd name="T4" fmla="*/ 238 w 530"/>
                            <a:gd name="T5" fmla="*/ 1 h 531"/>
                            <a:gd name="T6" fmla="*/ 291 w 530"/>
                            <a:gd name="T7" fmla="*/ 1 h 531"/>
                            <a:gd name="T8" fmla="*/ 345 w 530"/>
                            <a:gd name="T9" fmla="*/ 0 h 531"/>
                            <a:gd name="T10" fmla="*/ 396 w 530"/>
                            <a:gd name="T11" fmla="*/ 0 h 531"/>
                            <a:gd name="T12" fmla="*/ 438 w 530"/>
                            <a:gd name="T13" fmla="*/ 1 h 531"/>
                            <a:gd name="T14" fmla="*/ 464 w 530"/>
                            <a:gd name="T15" fmla="*/ 9 h 531"/>
                            <a:gd name="T16" fmla="*/ 488 w 530"/>
                            <a:gd name="T17" fmla="*/ 23 h 531"/>
                            <a:gd name="T18" fmla="*/ 507 w 530"/>
                            <a:gd name="T19" fmla="*/ 42 h 531"/>
                            <a:gd name="T20" fmla="*/ 521 w 530"/>
                            <a:gd name="T21" fmla="*/ 66 h 531"/>
                            <a:gd name="T22" fmla="*/ 529 w 530"/>
                            <a:gd name="T23" fmla="*/ 92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4 w 530"/>
                            <a:gd name="T45" fmla="*/ 522 h 531"/>
                            <a:gd name="T46" fmla="*/ 438 w 530"/>
                            <a:gd name="T47" fmla="*/ 530 h 531"/>
                            <a:gd name="T48" fmla="*/ 396 w 530"/>
                            <a:gd name="T49" fmla="*/ 531 h 531"/>
                            <a:gd name="T50" fmla="*/ 345 w 530"/>
                            <a:gd name="T51" fmla="*/ 530 h 531"/>
                            <a:gd name="T52" fmla="*/ 291 w 530"/>
                            <a:gd name="T53" fmla="*/ 531 h 531"/>
                            <a:gd name="T54" fmla="*/ 238 w 530"/>
                            <a:gd name="T55" fmla="*/ 531 h 531"/>
                            <a:gd name="T56" fmla="*/ 185 w 530"/>
                            <a:gd name="T57" fmla="*/ 530 h 531"/>
                            <a:gd name="T58" fmla="*/ 133 w 530"/>
                            <a:gd name="T59" fmla="*/ 530 h 531"/>
                            <a:gd name="T60" fmla="*/ 92 w 530"/>
                            <a:gd name="T61" fmla="*/ 530 h 531"/>
                            <a:gd name="T62" fmla="*/ 64 w 530"/>
                            <a:gd name="T63" fmla="*/ 522 h 531"/>
                            <a:gd name="T64" fmla="*/ 42 w 530"/>
                            <a:gd name="T65" fmla="*/ 508 h 531"/>
                            <a:gd name="T66" fmla="*/ 23 w 530"/>
                            <a:gd name="T67" fmla="*/ 488 h 531"/>
                            <a:gd name="T68" fmla="*/ 8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2 h 531"/>
                            <a:gd name="T86" fmla="*/ 8 w 530"/>
                            <a:gd name="T87" fmla="*/ 66 h 531"/>
                            <a:gd name="T88" fmla="*/ 23 w 530"/>
                            <a:gd name="T89" fmla="*/ 42 h 531"/>
                            <a:gd name="T90" fmla="*/ 42 w 530"/>
                            <a:gd name="T91" fmla="*/ 23 h 531"/>
                            <a:gd name="T92" fmla="*/ 64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3" y="1"/>
                              </a:lnTo>
                              <a:lnTo>
                                <a:pt x="159" y="0"/>
                              </a:lnTo>
                              <a:lnTo>
                                <a:pt x="185" y="0"/>
                              </a:lnTo>
                              <a:lnTo>
                                <a:pt x="212" y="1"/>
                              </a:lnTo>
                              <a:lnTo>
                                <a:pt x="238" y="1"/>
                              </a:lnTo>
                              <a:lnTo>
                                <a:pt x="264" y="0"/>
                              </a:lnTo>
                              <a:lnTo>
                                <a:pt x="291" y="1"/>
                              </a:lnTo>
                              <a:lnTo>
                                <a:pt x="317" y="0"/>
                              </a:lnTo>
                              <a:lnTo>
                                <a:pt x="345" y="0"/>
                              </a:lnTo>
                              <a:lnTo>
                                <a:pt x="371" y="1"/>
                              </a:lnTo>
                              <a:lnTo>
                                <a:pt x="396" y="0"/>
                              </a:lnTo>
                              <a:lnTo>
                                <a:pt x="422" y="0"/>
                              </a:lnTo>
                              <a:lnTo>
                                <a:pt x="438" y="1"/>
                              </a:lnTo>
                              <a:lnTo>
                                <a:pt x="451" y="4"/>
                              </a:lnTo>
                              <a:lnTo>
                                <a:pt x="464" y="9"/>
                              </a:lnTo>
                              <a:lnTo>
                                <a:pt x="477" y="16"/>
                              </a:lnTo>
                              <a:lnTo>
                                <a:pt x="488" y="23"/>
                              </a:lnTo>
                              <a:lnTo>
                                <a:pt x="498" y="32"/>
                              </a:lnTo>
                              <a:lnTo>
                                <a:pt x="507" y="42"/>
                              </a:lnTo>
                              <a:lnTo>
                                <a:pt x="514" y="53"/>
                              </a:lnTo>
                              <a:lnTo>
                                <a:pt x="521" y="66"/>
                              </a:lnTo>
                              <a:lnTo>
                                <a:pt x="526" y="79"/>
                              </a:lnTo>
                              <a:lnTo>
                                <a:pt x="529" y="92"/>
                              </a:lnTo>
                              <a:lnTo>
                                <a:pt x="529" y="107"/>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8"/>
                              </a:lnTo>
                              <a:lnTo>
                                <a:pt x="526" y="452"/>
                              </a:lnTo>
                              <a:lnTo>
                                <a:pt x="521" y="465"/>
                              </a:lnTo>
                              <a:lnTo>
                                <a:pt x="514" y="476"/>
                              </a:lnTo>
                              <a:lnTo>
                                <a:pt x="507" y="488"/>
                              </a:lnTo>
                              <a:lnTo>
                                <a:pt x="498" y="498"/>
                              </a:lnTo>
                              <a:lnTo>
                                <a:pt x="488" y="508"/>
                              </a:lnTo>
                              <a:lnTo>
                                <a:pt x="477" y="515"/>
                              </a:lnTo>
                              <a:lnTo>
                                <a:pt x="464" y="522"/>
                              </a:lnTo>
                              <a:lnTo>
                                <a:pt x="451" y="527"/>
                              </a:lnTo>
                              <a:lnTo>
                                <a:pt x="438" y="530"/>
                              </a:lnTo>
                              <a:lnTo>
                                <a:pt x="422" y="530"/>
                              </a:lnTo>
                              <a:lnTo>
                                <a:pt x="396" y="531"/>
                              </a:lnTo>
                              <a:lnTo>
                                <a:pt x="371" y="530"/>
                              </a:lnTo>
                              <a:lnTo>
                                <a:pt x="345" y="530"/>
                              </a:lnTo>
                              <a:lnTo>
                                <a:pt x="317" y="531"/>
                              </a:lnTo>
                              <a:lnTo>
                                <a:pt x="291" y="531"/>
                              </a:lnTo>
                              <a:lnTo>
                                <a:pt x="264" y="530"/>
                              </a:lnTo>
                              <a:lnTo>
                                <a:pt x="238" y="531"/>
                              </a:lnTo>
                              <a:lnTo>
                                <a:pt x="212" y="530"/>
                              </a:lnTo>
                              <a:lnTo>
                                <a:pt x="185" y="530"/>
                              </a:lnTo>
                              <a:lnTo>
                                <a:pt x="159" y="531"/>
                              </a:lnTo>
                              <a:lnTo>
                                <a:pt x="133" y="530"/>
                              </a:lnTo>
                              <a:lnTo>
                                <a:pt x="106" y="530"/>
                              </a:lnTo>
                              <a:lnTo>
                                <a:pt x="92" y="530"/>
                              </a:lnTo>
                              <a:lnTo>
                                <a:pt x="77" y="527"/>
                              </a:lnTo>
                              <a:lnTo>
                                <a:pt x="64" y="522"/>
                              </a:lnTo>
                              <a:lnTo>
                                <a:pt x="53" y="515"/>
                              </a:lnTo>
                              <a:lnTo>
                                <a:pt x="42" y="508"/>
                              </a:lnTo>
                              <a:lnTo>
                                <a:pt x="31" y="498"/>
                              </a:lnTo>
                              <a:lnTo>
                                <a:pt x="23" y="488"/>
                              </a:lnTo>
                              <a:lnTo>
                                <a:pt x="14" y="476"/>
                              </a:lnTo>
                              <a:lnTo>
                                <a:pt x="8" y="465"/>
                              </a:lnTo>
                              <a:lnTo>
                                <a:pt x="4" y="452"/>
                              </a:lnTo>
                              <a:lnTo>
                                <a:pt x="1" y="438"/>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7"/>
                              </a:lnTo>
                              <a:lnTo>
                                <a:pt x="1" y="92"/>
                              </a:lnTo>
                              <a:lnTo>
                                <a:pt x="4" y="79"/>
                              </a:lnTo>
                              <a:lnTo>
                                <a:pt x="8" y="66"/>
                              </a:lnTo>
                              <a:lnTo>
                                <a:pt x="14" y="53"/>
                              </a:lnTo>
                              <a:lnTo>
                                <a:pt x="23" y="42"/>
                              </a:lnTo>
                              <a:lnTo>
                                <a:pt x="31" y="32"/>
                              </a:lnTo>
                              <a:lnTo>
                                <a:pt x="42" y="23"/>
                              </a:lnTo>
                              <a:lnTo>
                                <a:pt x="53" y="16"/>
                              </a:lnTo>
                              <a:lnTo>
                                <a:pt x="64" y="9"/>
                              </a:lnTo>
                              <a:lnTo>
                                <a:pt x="77"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87"/>
                      <wps:cNvSpPr>
                        <a:spLocks/>
                      </wps:cNvSpPr>
                      <wps:spPr bwMode="auto">
                        <a:xfrm>
                          <a:off x="1418" y="7699"/>
                          <a:ext cx="530" cy="531"/>
                        </a:xfrm>
                        <a:custGeom>
                          <a:avLst/>
                          <a:gdLst>
                            <a:gd name="T0" fmla="*/ 134 w 530"/>
                            <a:gd name="T1" fmla="*/ 1 h 531"/>
                            <a:gd name="T2" fmla="*/ 185 w 530"/>
                            <a:gd name="T3" fmla="*/ 0 h 531"/>
                            <a:gd name="T4" fmla="*/ 238 w 530"/>
                            <a:gd name="T5" fmla="*/ 1 h 531"/>
                            <a:gd name="T6" fmla="*/ 292 w 530"/>
                            <a:gd name="T7" fmla="*/ 1 h 531"/>
                            <a:gd name="T8" fmla="*/ 345 w 530"/>
                            <a:gd name="T9" fmla="*/ 0 h 531"/>
                            <a:gd name="T10" fmla="*/ 396 w 530"/>
                            <a:gd name="T11" fmla="*/ 0 h 531"/>
                            <a:gd name="T12" fmla="*/ 438 w 530"/>
                            <a:gd name="T13" fmla="*/ 1 h 531"/>
                            <a:gd name="T14" fmla="*/ 465 w 530"/>
                            <a:gd name="T15" fmla="*/ 9 h 531"/>
                            <a:gd name="T16" fmla="*/ 488 w 530"/>
                            <a:gd name="T17" fmla="*/ 23 h 531"/>
                            <a:gd name="T18" fmla="*/ 507 w 530"/>
                            <a:gd name="T19" fmla="*/ 42 h 531"/>
                            <a:gd name="T20" fmla="*/ 521 w 530"/>
                            <a:gd name="T21" fmla="*/ 66 h 531"/>
                            <a:gd name="T22" fmla="*/ 529 w 530"/>
                            <a:gd name="T23" fmla="*/ 92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5 w 530"/>
                            <a:gd name="T45" fmla="*/ 522 h 531"/>
                            <a:gd name="T46" fmla="*/ 438 w 530"/>
                            <a:gd name="T47" fmla="*/ 530 h 531"/>
                            <a:gd name="T48" fmla="*/ 396 w 530"/>
                            <a:gd name="T49" fmla="*/ 531 h 531"/>
                            <a:gd name="T50" fmla="*/ 345 w 530"/>
                            <a:gd name="T51" fmla="*/ 530 h 531"/>
                            <a:gd name="T52" fmla="*/ 292 w 530"/>
                            <a:gd name="T53" fmla="*/ 531 h 531"/>
                            <a:gd name="T54" fmla="*/ 238 w 530"/>
                            <a:gd name="T55" fmla="*/ 531 h 531"/>
                            <a:gd name="T56" fmla="*/ 185 w 530"/>
                            <a:gd name="T57" fmla="*/ 530 h 531"/>
                            <a:gd name="T58" fmla="*/ 134 w 530"/>
                            <a:gd name="T59" fmla="*/ 530 h 531"/>
                            <a:gd name="T60" fmla="*/ 92 w 530"/>
                            <a:gd name="T61" fmla="*/ 530 h 531"/>
                            <a:gd name="T62" fmla="*/ 66 w 530"/>
                            <a:gd name="T63" fmla="*/ 522 h 531"/>
                            <a:gd name="T64" fmla="*/ 42 w 530"/>
                            <a:gd name="T65" fmla="*/ 508 h 531"/>
                            <a:gd name="T66" fmla="*/ 23 w 530"/>
                            <a:gd name="T67" fmla="*/ 488 h 531"/>
                            <a:gd name="T68" fmla="*/ 9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2 h 531"/>
                            <a:gd name="T86" fmla="*/ 9 w 530"/>
                            <a:gd name="T87" fmla="*/ 66 h 531"/>
                            <a:gd name="T88" fmla="*/ 23 w 530"/>
                            <a:gd name="T89" fmla="*/ 42 h 531"/>
                            <a:gd name="T90" fmla="*/ 42 w 530"/>
                            <a:gd name="T91" fmla="*/ 23 h 531"/>
                            <a:gd name="T92" fmla="*/ 66 w 530"/>
                            <a:gd name="T93" fmla="*/ 9 h 531"/>
                            <a:gd name="T94" fmla="*/ 92 w 530"/>
                            <a:gd name="T95" fmla="*/ 1 h 531"/>
                            <a:gd name="T96" fmla="*/ 106 w 530"/>
                            <a:gd name="T97" fmla="*/ 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0"/>
                              </a:moveTo>
                              <a:lnTo>
                                <a:pt x="134" y="1"/>
                              </a:lnTo>
                              <a:lnTo>
                                <a:pt x="159" y="0"/>
                              </a:lnTo>
                              <a:lnTo>
                                <a:pt x="185" y="0"/>
                              </a:lnTo>
                              <a:lnTo>
                                <a:pt x="213" y="1"/>
                              </a:lnTo>
                              <a:lnTo>
                                <a:pt x="238" y="1"/>
                              </a:lnTo>
                              <a:lnTo>
                                <a:pt x="264" y="0"/>
                              </a:lnTo>
                              <a:lnTo>
                                <a:pt x="292" y="1"/>
                              </a:lnTo>
                              <a:lnTo>
                                <a:pt x="317" y="0"/>
                              </a:lnTo>
                              <a:lnTo>
                                <a:pt x="345" y="0"/>
                              </a:lnTo>
                              <a:lnTo>
                                <a:pt x="371" y="1"/>
                              </a:lnTo>
                              <a:lnTo>
                                <a:pt x="396" y="0"/>
                              </a:lnTo>
                              <a:lnTo>
                                <a:pt x="422" y="0"/>
                              </a:lnTo>
                              <a:lnTo>
                                <a:pt x="438" y="1"/>
                              </a:lnTo>
                              <a:lnTo>
                                <a:pt x="453" y="4"/>
                              </a:lnTo>
                              <a:lnTo>
                                <a:pt x="465" y="9"/>
                              </a:lnTo>
                              <a:lnTo>
                                <a:pt x="477" y="16"/>
                              </a:lnTo>
                              <a:lnTo>
                                <a:pt x="488" y="23"/>
                              </a:lnTo>
                              <a:lnTo>
                                <a:pt x="498" y="32"/>
                              </a:lnTo>
                              <a:lnTo>
                                <a:pt x="507" y="42"/>
                              </a:lnTo>
                              <a:lnTo>
                                <a:pt x="516" y="53"/>
                              </a:lnTo>
                              <a:lnTo>
                                <a:pt x="521" y="66"/>
                              </a:lnTo>
                              <a:lnTo>
                                <a:pt x="526" y="79"/>
                              </a:lnTo>
                              <a:lnTo>
                                <a:pt x="529" y="92"/>
                              </a:lnTo>
                              <a:lnTo>
                                <a:pt x="529" y="107"/>
                              </a:lnTo>
                              <a:lnTo>
                                <a:pt x="530" y="134"/>
                              </a:lnTo>
                              <a:lnTo>
                                <a:pt x="529" y="160"/>
                              </a:lnTo>
                              <a:lnTo>
                                <a:pt x="529" y="187"/>
                              </a:lnTo>
                              <a:lnTo>
                                <a:pt x="530" y="213"/>
                              </a:lnTo>
                              <a:lnTo>
                                <a:pt x="530" y="239"/>
                              </a:lnTo>
                              <a:lnTo>
                                <a:pt x="529" y="265"/>
                              </a:lnTo>
                              <a:lnTo>
                                <a:pt x="530" y="292"/>
                              </a:lnTo>
                              <a:lnTo>
                                <a:pt x="529" y="318"/>
                              </a:lnTo>
                              <a:lnTo>
                                <a:pt x="529" y="344"/>
                              </a:lnTo>
                              <a:lnTo>
                                <a:pt x="530" y="371"/>
                              </a:lnTo>
                              <a:lnTo>
                                <a:pt x="529" y="397"/>
                              </a:lnTo>
                              <a:lnTo>
                                <a:pt x="529" y="423"/>
                              </a:lnTo>
                              <a:lnTo>
                                <a:pt x="529" y="438"/>
                              </a:lnTo>
                              <a:lnTo>
                                <a:pt x="526" y="452"/>
                              </a:lnTo>
                              <a:lnTo>
                                <a:pt x="521" y="465"/>
                              </a:lnTo>
                              <a:lnTo>
                                <a:pt x="516" y="476"/>
                              </a:lnTo>
                              <a:lnTo>
                                <a:pt x="507" y="488"/>
                              </a:lnTo>
                              <a:lnTo>
                                <a:pt x="498" y="498"/>
                              </a:lnTo>
                              <a:lnTo>
                                <a:pt x="488" y="508"/>
                              </a:lnTo>
                              <a:lnTo>
                                <a:pt x="477" y="515"/>
                              </a:lnTo>
                              <a:lnTo>
                                <a:pt x="465" y="522"/>
                              </a:lnTo>
                              <a:lnTo>
                                <a:pt x="453" y="527"/>
                              </a:lnTo>
                              <a:lnTo>
                                <a:pt x="438" y="530"/>
                              </a:lnTo>
                              <a:lnTo>
                                <a:pt x="422" y="530"/>
                              </a:lnTo>
                              <a:lnTo>
                                <a:pt x="396" y="531"/>
                              </a:lnTo>
                              <a:lnTo>
                                <a:pt x="371" y="530"/>
                              </a:lnTo>
                              <a:lnTo>
                                <a:pt x="345" y="530"/>
                              </a:lnTo>
                              <a:lnTo>
                                <a:pt x="317" y="531"/>
                              </a:lnTo>
                              <a:lnTo>
                                <a:pt x="292" y="531"/>
                              </a:lnTo>
                              <a:lnTo>
                                <a:pt x="264" y="530"/>
                              </a:lnTo>
                              <a:lnTo>
                                <a:pt x="238" y="531"/>
                              </a:lnTo>
                              <a:lnTo>
                                <a:pt x="213" y="530"/>
                              </a:lnTo>
                              <a:lnTo>
                                <a:pt x="185" y="530"/>
                              </a:lnTo>
                              <a:lnTo>
                                <a:pt x="159" y="531"/>
                              </a:lnTo>
                              <a:lnTo>
                                <a:pt x="134" y="530"/>
                              </a:lnTo>
                              <a:lnTo>
                                <a:pt x="106" y="530"/>
                              </a:lnTo>
                              <a:lnTo>
                                <a:pt x="92" y="530"/>
                              </a:lnTo>
                              <a:lnTo>
                                <a:pt x="79" y="527"/>
                              </a:lnTo>
                              <a:lnTo>
                                <a:pt x="66" y="522"/>
                              </a:lnTo>
                              <a:lnTo>
                                <a:pt x="53" y="515"/>
                              </a:lnTo>
                              <a:lnTo>
                                <a:pt x="42" y="508"/>
                              </a:lnTo>
                              <a:lnTo>
                                <a:pt x="32" y="498"/>
                              </a:lnTo>
                              <a:lnTo>
                                <a:pt x="23" y="488"/>
                              </a:lnTo>
                              <a:lnTo>
                                <a:pt x="16" y="476"/>
                              </a:lnTo>
                              <a:lnTo>
                                <a:pt x="9" y="465"/>
                              </a:lnTo>
                              <a:lnTo>
                                <a:pt x="4" y="452"/>
                              </a:lnTo>
                              <a:lnTo>
                                <a:pt x="1" y="438"/>
                              </a:lnTo>
                              <a:lnTo>
                                <a:pt x="0" y="423"/>
                              </a:lnTo>
                              <a:lnTo>
                                <a:pt x="1" y="397"/>
                              </a:lnTo>
                              <a:lnTo>
                                <a:pt x="0" y="371"/>
                              </a:lnTo>
                              <a:lnTo>
                                <a:pt x="0" y="344"/>
                              </a:lnTo>
                              <a:lnTo>
                                <a:pt x="1" y="318"/>
                              </a:lnTo>
                              <a:lnTo>
                                <a:pt x="1" y="292"/>
                              </a:lnTo>
                              <a:lnTo>
                                <a:pt x="0" y="265"/>
                              </a:lnTo>
                              <a:lnTo>
                                <a:pt x="1" y="239"/>
                              </a:lnTo>
                              <a:lnTo>
                                <a:pt x="0" y="213"/>
                              </a:lnTo>
                              <a:lnTo>
                                <a:pt x="0" y="187"/>
                              </a:lnTo>
                              <a:lnTo>
                                <a:pt x="1" y="160"/>
                              </a:lnTo>
                              <a:lnTo>
                                <a:pt x="0" y="134"/>
                              </a:lnTo>
                              <a:lnTo>
                                <a:pt x="0" y="107"/>
                              </a:lnTo>
                              <a:lnTo>
                                <a:pt x="1" y="92"/>
                              </a:lnTo>
                              <a:lnTo>
                                <a:pt x="4" y="79"/>
                              </a:lnTo>
                              <a:lnTo>
                                <a:pt x="9" y="66"/>
                              </a:lnTo>
                              <a:lnTo>
                                <a:pt x="16" y="53"/>
                              </a:lnTo>
                              <a:lnTo>
                                <a:pt x="23" y="42"/>
                              </a:lnTo>
                              <a:lnTo>
                                <a:pt x="32" y="32"/>
                              </a:lnTo>
                              <a:lnTo>
                                <a:pt x="42" y="23"/>
                              </a:lnTo>
                              <a:lnTo>
                                <a:pt x="53" y="16"/>
                              </a:lnTo>
                              <a:lnTo>
                                <a:pt x="66" y="9"/>
                              </a:lnTo>
                              <a:lnTo>
                                <a:pt x="79" y="4"/>
                              </a:lnTo>
                              <a:lnTo>
                                <a:pt x="92" y="1"/>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88"/>
                      <wps:cNvSpPr>
                        <a:spLocks/>
                      </wps:cNvSpPr>
                      <wps:spPr bwMode="auto">
                        <a:xfrm>
                          <a:off x="684" y="8420"/>
                          <a:ext cx="530" cy="527"/>
                        </a:xfrm>
                        <a:custGeom>
                          <a:avLst/>
                          <a:gdLst>
                            <a:gd name="T0" fmla="*/ 133 w 530"/>
                            <a:gd name="T1" fmla="*/ 2 h 527"/>
                            <a:gd name="T2" fmla="*/ 185 w 530"/>
                            <a:gd name="T3" fmla="*/ 0 h 527"/>
                            <a:gd name="T4" fmla="*/ 238 w 530"/>
                            <a:gd name="T5" fmla="*/ 2 h 527"/>
                            <a:gd name="T6" fmla="*/ 291 w 530"/>
                            <a:gd name="T7" fmla="*/ 2 h 527"/>
                            <a:gd name="T8" fmla="*/ 345 w 530"/>
                            <a:gd name="T9" fmla="*/ 0 h 527"/>
                            <a:gd name="T10" fmla="*/ 396 w 530"/>
                            <a:gd name="T11" fmla="*/ 0 h 527"/>
                            <a:gd name="T12" fmla="*/ 438 w 530"/>
                            <a:gd name="T13" fmla="*/ 2 h 527"/>
                            <a:gd name="T14" fmla="*/ 464 w 530"/>
                            <a:gd name="T15" fmla="*/ 7 h 527"/>
                            <a:gd name="T16" fmla="*/ 488 w 530"/>
                            <a:gd name="T17" fmla="*/ 22 h 527"/>
                            <a:gd name="T18" fmla="*/ 507 w 530"/>
                            <a:gd name="T19" fmla="*/ 40 h 527"/>
                            <a:gd name="T20" fmla="*/ 521 w 530"/>
                            <a:gd name="T21" fmla="*/ 63 h 527"/>
                            <a:gd name="T22" fmla="*/ 529 w 530"/>
                            <a:gd name="T23" fmla="*/ 89 h 527"/>
                            <a:gd name="T24" fmla="*/ 530 w 530"/>
                            <a:gd name="T25" fmla="*/ 131 h 527"/>
                            <a:gd name="T26" fmla="*/ 529 w 530"/>
                            <a:gd name="T27" fmla="*/ 183 h 527"/>
                            <a:gd name="T28" fmla="*/ 530 w 530"/>
                            <a:gd name="T29" fmla="*/ 236 h 527"/>
                            <a:gd name="T30" fmla="*/ 530 w 530"/>
                            <a:gd name="T31" fmla="*/ 288 h 527"/>
                            <a:gd name="T32" fmla="*/ 529 w 530"/>
                            <a:gd name="T33" fmla="*/ 341 h 527"/>
                            <a:gd name="T34" fmla="*/ 529 w 530"/>
                            <a:gd name="T35" fmla="*/ 394 h 527"/>
                            <a:gd name="T36" fmla="*/ 529 w 530"/>
                            <a:gd name="T37" fmla="*/ 435 h 527"/>
                            <a:gd name="T38" fmla="*/ 521 w 530"/>
                            <a:gd name="T39" fmla="*/ 462 h 527"/>
                            <a:gd name="T40" fmla="*/ 507 w 530"/>
                            <a:gd name="T41" fmla="*/ 485 h 527"/>
                            <a:gd name="T42" fmla="*/ 488 w 530"/>
                            <a:gd name="T43" fmla="*/ 504 h 527"/>
                            <a:gd name="T44" fmla="*/ 464 w 530"/>
                            <a:gd name="T45" fmla="*/ 518 h 527"/>
                            <a:gd name="T46" fmla="*/ 438 w 530"/>
                            <a:gd name="T47" fmla="*/ 525 h 527"/>
                            <a:gd name="T48" fmla="*/ 396 w 530"/>
                            <a:gd name="T49" fmla="*/ 525 h 527"/>
                            <a:gd name="T50" fmla="*/ 345 w 530"/>
                            <a:gd name="T51" fmla="*/ 527 h 527"/>
                            <a:gd name="T52" fmla="*/ 291 w 530"/>
                            <a:gd name="T53" fmla="*/ 525 h 527"/>
                            <a:gd name="T54" fmla="*/ 238 w 530"/>
                            <a:gd name="T55" fmla="*/ 525 h 527"/>
                            <a:gd name="T56" fmla="*/ 185 w 530"/>
                            <a:gd name="T57" fmla="*/ 527 h 527"/>
                            <a:gd name="T58" fmla="*/ 133 w 530"/>
                            <a:gd name="T59" fmla="*/ 527 h 527"/>
                            <a:gd name="T60" fmla="*/ 92 w 530"/>
                            <a:gd name="T61" fmla="*/ 525 h 527"/>
                            <a:gd name="T62" fmla="*/ 64 w 530"/>
                            <a:gd name="T63" fmla="*/ 518 h 527"/>
                            <a:gd name="T64" fmla="*/ 42 w 530"/>
                            <a:gd name="T65" fmla="*/ 504 h 527"/>
                            <a:gd name="T66" fmla="*/ 23 w 530"/>
                            <a:gd name="T67" fmla="*/ 485 h 527"/>
                            <a:gd name="T68" fmla="*/ 8 w 530"/>
                            <a:gd name="T69" fmla="*/ 462 h 527"/>
                            <a:gd name="T70" fmla="*/ 1 w 530"/>
                            <a:gd name="T71" fmla="*/ 435 h 527"/>
                            <a:gd name="T72" fmla="*/ 1 w 530"/>
                            <a:gd name="T73" fmla="*/ 394 h 527"/>
                            <a:gd name="T74" fmla="*/ 0 w 530"/>
                            <a:gd name="T75" fmla="*/ 341 h 527"/>
                            <a:gd name="T76" fmla="*/ 1 w 530"/>
                            <a:gd name="T77" fmla="*/ 288 h 527"/>
                            <a:gd name="T78" fmla="*/ 1 w 530"/>
                            <a:gd name="T79" fmla="*/ 236 h 527"/>
                            <a:gd name="T80" fmla="*/ 0 w 530"/>
                            <a:gd name="T81" fmla="*/ 183 h 527"/>
                            <a:gd name="T82" fmla="*/ 0 w 530"/>
                            <a:gd name="T83" fmla="*/ 131 h 527"/>
                            <a:gd name="T84" fmla="*/ 1 w 530"/>
                            <a:gd name="T85" fmla="*/ 89 h 527"/>
                            <a:gd name="T86" fmla="*/ 8 w 530"/>
                            <a:gd name="T87" fmla="*/ 63 h 527"/>
                            <a:gd name="T88" fmla="*/ 23 w 530"/>
                            <a:gd name="T89" fmla="*/ 40 h 527"/>
                            <a:gd name="T90" fmla="*/ 42 w 530"/>
                            <a:gd name="T91" fmla="*/ 22 h 527"/>
                            <a:gd name="T92" fmla="*/ 64 w 530"/>
                            <a:gd name="T93" fmla="*/ 7 h 527"/>
                            <a:gd name="T94" fmla="*/ 92 w 530"/>
                            <a:gd name="T95" fmla="*/ 2 h 527"/>
                            <a:gd name="T96" fmla="*/ 106 w 530"/>
                            <a:gd name="T97" fmla="*/ 0 h 5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7">
                              <a:moveTo>
                                <a:pt x="106" y="0"/>
                              </a:moveTo>
                              <a:lnTo>
                                <a:pt x="133" y="2"/>
                              </a:lnTo>
                              <a:lnTo>
                                <a:pt x="159" y="0"/>
                              </a:lnTo>
                              <a:lnTo>
                                <a:pt x="185" y="0"/>
                              </a:lnTo>
                              <a:lnTo>
                                <a:pt x="212" y="2"/>
                              </a:lnTo>
                              <a:lnTo>
                                <a:pt x="238" y="2"/>
                              </a:lnTo>
                              <a:lnTo>
                                <a:pt x="264" y="0"/>
                              </a:lnTo>
                              <a:lnTo>
                                <a:pt x="291" y="2"/>
                              </a:lnTo>
                              <a:lnTo>
                                <a:pt x="317" y="0"/>
                              </a:lnTo>
                              <a:lnTo>
                                <a:pt x="345" y="0"/>
                              </a:lnTo>
                              <a:lnTo>
                                <a:pt x="371" y="2"/>
                              </a:lnTo>
                              <a:lnTo>
                                <a:pt x="396" y="0"/>
                              </a:lnTo>
                              <a:lnTo>
                                <a:pt x="422" y="0"/>
                              </a:lnTo>
                              <a:lnTo>
                                <a:pt x="438" y="2"/>
                              </a:lnTo>
                              <a:lnTo>
                                <a:pt x="451" y="3"/>
                              </a:lnTo>
                              <a:lnTo>
                                <a:pt x="464" y="7"/>
                              </a:lnTo>
                              <a:lnTo>
                                <a:pt x="477" y="13"/>
                              </a:lnTo>
                              <a:lnTo>
                                <a:pt x="488" y="22"/>
                              </a:lnTo>
                              <a:lnTo>
                                <a:pt x="498" y="30"/>
                              </a:lnTo>
                              <a:lnTo>
                                <a:pt x="507" y="40"/>
                              </a:lnTo>
                              <a:lnTo>
                                <a:pt x="514" y="50"/>
                              </a:lnTo>
                              <a:lnTo>
                                <a:pt x="521" y="63"/>
                              </a:lnTo>
                              <a:lnTo>
                                <a:pt x="526" y="76"/>
                              </a:lnTo>
                              <a:lnTo>
                                <a:pt x="529" y="89"/>
                              </a:lnTo>
                              <a:lnTo>
                                <a:pt x="529" y="105"/>
                              </a:lnTo>
                              <a:lnTo>
                                <a:pt x="530" y="131"/>
                              </a:lnTo>
                              <a:lnTo>
                                <a:pt x="529" y="157"/>
                              </a:lnTo>
                              <a:lnTo>
                                <a:pt x="529" y="183"/>
                              </a:lnTo>
                              <a:lnTo>
                                <a:pt x="530" y="210"/>
                              </a:lnTo>
                              <a:lnTo>
                                <a:pt x="530" y="236"/>
                              </a:lnTo>
                              <a:lnTo>
                                <a:pt x="529" y="262"/>
                              </a:lnTo>
                              <a:lnTo>
                                <a:pt x="530" y="288"/>
                              </a:lnTo>
                              <a:lnTo>
                                <a:pt x="529" y="315"/>
                              </a:lnTo>
                              <a:lnTo>
                                <a:pt x="529" y="341"/>
                              </a:lnTo>
                              <a:lnTo>
                                <a:pt x="530" y="369"/>
                              </a:lnTo>
                              <a:lnTo>
                                <a:pt x="529" y="394"/>
                              </a:lnTo>
                              <a:lnTo>
                                <a:pt x="529" y="422"/>
                              </a:lnTo>
                              <a:lnTo>
                                <a:pt x="529" y="435"/>
                              </a:lnTo>
                              <a:lnTo>
                                <a:pt x="526" y="449"/>
                              </a:lnTo>
                              <a:lnTo>
                                <a:pt x="521" y="462"/>
                              </a:lnTo>
                              <a:lnTo>
                                <a:pt x="514" y="474"/>
                              </a:lnTo>
                              <a:lnTo>
                                <a:pt x="507" y="485"/>
                              </a:lnTo>
                              <a:lnTo>
                                <a:pt x="498" y="495"/>
                              </a:lnTo>
                              <a:lnTo>
                                <a:pt x="488" y="504"/>
                              </a:lnTo>
                              <a:lnTo>
                                <a:pt x="477" y="511"/>
                              </a:lnTo>
                              <a:lnTo>
                                <a:pt x="464" y="518"/>
                              </a:lnTo>
                              <a:lnTo>
                                <a:pt x="451" y="523"/>
                              </a:lnTo>
                              <a:lnTo>
                                <a:pt x="438" y="525"/>
                              </a:lnTo>
                              <a:lnTo>
                                <a:pt x="422" y="527"/>
                              </a:lnTo>
                              <a:lnTo>
                                <a:pt x="396" y="525"/>
                              </a:lnTo>
                              <a:lnTo>
                                <a:pt x="371" y="527"/>
                              </a:lnTo>
                              <a:lnTo>
                                <a:pt x="345" y="527"/>
                              </a:lnTo>
                              <a:lnTo>
                                <a:pt x="317" y="525"/>
                              </a:lnTo>
                              <a:lnTo>
                                <a:pt x="291" y="525"/>
                              </a:lnTo>
                              <a:lnTo>
                                <a:pt x="264" y="527"/>
                              </a:lnTo>
                              <a:lnTo>
                                <a:pt x="238" y="525"/>
                              </a:lnTo>
                              <a:lnTo>
                                <a:pt x="212" y="527"/>
                              </a:lnTo>
                              <a:lnTo>
                                <a:pt x="185" y="527"/>
                              </a:lnTo>
                              <a:lnTo>
                                <a:pt x="159" y="525"/>
                              </a:lnTo>
                              <a:lnTo>
                                <a:pt x="133" y="527"/>
                              </a:lnTo>
                              <a:lnTo>
                                <a:pt x="106" y="527"/>
                              </a:lnTo>
                              <a:lnTo>
                                <a:pt x="92" y="525"/>
                              </a:lnTo>
                              <a:lnTo>
                                <a:pt x="77" y="523"/>
                              </a:lnTo>
                              <a:lnTo>
                                <a:pt x="64" y="518"/>
                              </a:lnTo>
                              <a:lnTo>
                                <a:pt x="53" y="511"/>
                              </a:lnTo>
                              <a:lnTo>
                                <a:pt x="42" y="504"/>
                              </a:lnTo>
                              <a:lnTo>
                                <a:pt x="31" y="495"/>
                              </a:lnTo>
                              <a:lnTo>
                                <a:pt x="23" y="485"/>
                              </a:lnTo>
                              <a:lnTo>
                                <a:pt x="14" y="474"/>
                              </a:lnTo>
                              <a:lnTo>
                                <a:pt x="8" y="462"/>
                              </a:lnTo>
                              <a:lnTo>
                                <a:pt x="4" y="449"/>
                              </a:lnTo>
                              <a:lnTo>
                                <a:pt x="1" y="435"/>
                              </a:lnTo>
                              <a:lnTo>
                                <a:pt x="0" y="422"/>
                              </a:lnTo>
                              <a:lnTo>
                                <a:pt x="1" y="394"/>
                              </a:lnTo>
                              <a:lnTo>
                                <a:pt x="0" y="369"/>
                              </a:lnTo>
                              <a:lnTo>
                                <a:pt x="0" y="341"/>
                              </a:lnTo>
                              <a:lnTo>
                                <a:pt x="1" y="315"/>
                              </a:lnTo>
                              <a:lnTo>
                                <a:pt x="1" y="288"/>
                              </a:lnTo>
                              <a:lnTo>
                                <a:pt x="0" y="262"/>
                              </a:lnTo>
                              <a:lnTo>
                                <a:pt x="1" y="236"/>
                              </a:lnTo>
                              <a:lnTo>
                                <a:pt x="0" y="210"/>
                              </a:lnTo>
                              <a:lnTo>
                                <a:pt x="0" y="183"/>
                              </a:lnTo>
                              <a:lnTo>
                                <a:pt x="1" y="157"/>
                              </a:lnTo>
                              <a:lnTo>
                                <a:pt x="0" y="131"/>
                              </a:lnTo>
                              <a:lnTo>
                                <a:pt x="0" y="105"/>
                              </a:lnTo>
                              <a:lnTo>
                                <a:pt x="1" y="89"/>
                              </a:lnTo>
                              <a:lnTo>
                                <a:pt x="4" y="76"/>
                              </a:lnTo>
                              <a:lnTo>
                                <a:pt x="8" y="63"/>
                              </a:lnTo>
                              <a:lnTo>
                                <a:pt x="14" y="50"/>
                              </a:lnTo>
                              <a:lnTo>
                                <a:pt x="23" y="40"/>
                              </a:lnTo>
                              <a:lnTo>
                                <a:pt x="31" y="30"/>
                              </a:lnTo>
                              <a:lnTo>
                                <a:pt x="42" y="22"/>
                              </a:lnTo>
                              <a:lnTo>
                                <a:pt x="53" y="13"/>
                              </a:lnTo>
                              <a:lnTo>
                                <a:pt x="64" y="7"/>
                              </a:lnTo>
                              <a:lnTo>
                                <a:pt x="77" y="3"/>
                              </a:lnTo>
                              <a:lnTo>
                                <a:pt x="92" y="2"/>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89"/>
                      <wps:cNvSpPr>
                        <a:spLocks/>
                      </wps:cNvSpPr>
                      <wps:spPr bwMode="auto">
                        <a:xfrm>
                          <a:off x="1418" y="8420"/>
                          <a:ext cx="530" cy="527"/>
                        </a:xfrm>
                        <a:custGeom>
                          <a:avLst/>
                          <a:gdLst>
                            <a:gd name="T0" fmla="*/ 134 w 530"/>
                            <a:gd name="T1" fmla="*/ 2 h 527"/>
                            <a:gd name="T2" fmla="*/ 185 w 530"/>
                            <a:gd name="T3" fmla="*/ 0 h 527"/>
                            <a:gd name="T4" fmla="*/ 238 w 530"/>
                            <a:gd name="T5" fmla="*/ 2 h 527"/>
                            <a:gd name="T6" fmla="*/ 292 w 530"/>
                            <a:gd name="T7" fmla="*/ 2 h 527"/>
                            <a:gd name="T8" fmla="*/ 345 w 530"/>
                            <a:gd name="T9" fmla="*/ 0 h 527"/>
                            <a:gd name="T10" fmla="*/ 396 w 530"/>
                            <a:gd name="T11" fmla="*/ 0 h 527"/>
                            <a:gd name="T12" fmla="*/ 438 w 530"/>
                            <a:gd name="T13" fmla="*/ 2 h 527"/>
                            <a:gd name="T14" fmla="*/ 465 w 530"/>
                            <a:gd name="T15" fmla="*/ 7 h 527"/>
                            <a:gd name="T16" fmla="*/ 488 w 530"/>
                            <a:gd name="T17" fmla="*/ 22 h 527"/>
                            <a:gd name="T18" fmla="*/ 507 w 530"/>
                            <a:gd name="T19" fmla="*/ 40 h 527"/>
                            <a:gd name="T20" fmla="*/ 521 w 530"/>
                            <a:gd name="T21" fmla="*/ 63 h 527"/>
                            <a:gd name="T22" fmla="*/ 529 w 530"/>
                            <a:gd name="T23" fmla="*/ 89 h 527"/>
                            <a:gd name="T24" fmla="*/ 530 w 530"/>
                            <a:gd name="T25" fmla="*/ 131 h 527"/>
                            <a:gd name="T26" fmla="*/ 529 w 530"/>
                            <a:gd name="T27" fmla="*/ 183 h 527"/>
                            <a:gd name="T28" fmla="*/ 530 w 530"/>
                            <a:gd name="T29" fmla="*/ 236 h 527"/>
                            <a:gd name="T30" fmla="*/ 530 w 530"/>
                            <a:gd name="T31" fmla="*/ 288 h 527"/>
                            <a:gd name="T32" fmla="*/ 529 w 530"/>
                            <a:gd name="T33" fmla="*/ 341 h 527"/>
                            <a:gd name="T34" fmla="*/ 529 w 530"/>
                            <a:gd name="T35" fmla="*/ 394 h 527"/>
                            <a:gd name="T36" fmla="*/ 529 w 530"/>
                            <a:gd name="T37" fmla="*/ 435 h 527"/>
                            <a:gd name="T38" fmla="*/ 521 w 530"/>
                            <a:gd name="T39" fmla="*/ 462 h 527"/>
                            <a:gd name="T40" fmla="*/ 507 w 530"/>
                            <a:gd name="T41" fmla="*/ 485 h 527"/>
                            <a:gd name="T42" fmla="*/ 488 w 530"/>
                            <a:gd name="T43" fmla="*/ 504 h 527"/>
                            <a:gd name="T44" fmla="*/ 465 w 530"/>
                            <a:gd name="T45" fmla="*/ 518 h 527"/>
                            <a:gd name="T46" fmla="*/ 438 w 530"/>
                            <a:gd name="T47" fmla="*/ 525 h 527"/>
                            <a:gd name="T48" fmla="*/ 396 w 530"/>
                            <a:gd name="T49" fmla="*/ 525 h 527"/>
                            <a:gd name="T50" fmla="*/ 345 w 530"/>
                            <a:gd name="T51" fmla="*/ 527 h 527"/>
                            <a:gd name="T52" fmla="*/ 292 w 530"/>
                            <a:gd name="T53" fmla="*/ 525 h 527"/>
                            <a:gd name="T54" fmla="*/ 238 w 530"/>
                            <a:gd name="T55" fmla="*/ 525 h 527"/>
                            <a:gd name="T56" fmla="*/ 185 w 530"/>
                            <a:gd name="T57" fmla="*/ 527 h 527"/>
                            <a:gd name="T58" fmla="*/ 134 w 530"/>
                            <a:gd name="T59" fmla="*/ 527 h 527"/>
                            <a:gd name="T60" fmla="*/ 92 w 530"/>
                            <a:gd name="T61" fmla="*/ 525 h 527"/>
                            <a:gd name="T62" fmla="*/ 66 w 530"/>
                            <a:gd name="T63" fmla="*/ 518 h 527"/>
                            <a:gd name="T64" fmla="*/ 42 w 530"/>
                            <a:gd name="T65" fmla="*/ 504 h 527"/>
                            <a:gd name="T66" fmla="*/ 23 w 530"/>
                            <a:gd name="T67" fmla="*/ 485 h 527"/>
                            <a:gd name="T68" fmla="*/ 9 w 530"/>
                            <a:gd name="T69" fmla="*/ 462 h 527"/>
                            <a:gd name="T70" fmla="*/ 1 w 530"/>
                            <a:gd name="T71" fmla="*/ 435 h 527"/>
                            <a:gd name="T72" fmla="*/ 1 w 530"/>
                            <a:gd name="T73" fmla="*/ 394 h 527"/>
                            <a:gd name="T74" fmla="*/ 0 w 530"/>
                            <a:gd name="T75" fmla="*/ 341 h 527"/>
                            <a:gd name="T76" fmla="*/ 1 w 530"/>
                            <a:gd name="T77" fmla="*/ 288 h 527"/>
                            <a:gd name="T78" fmla="*/ 1 w 530"/>
                            <a:gd name="T79" fmla="*/ 236 h 527"/>
                            <a:gd name="T80" fmla="*/ 0 w 530"/>
                            <a:gd name="T81" fmla="*/ 183 h 527"/>
                            <a:gd name="T82" fmla="*/ 0 w 530"/>
                            <a:gd name="T83" fmla="*/ 131 h 527"/>
                            <a:gd name="T84" fmla="*/ 1 w 530"/>
                            <a:gd name="T85" fmla="*/ 89 h 527"/>
                            <a:gd name="T86" fmla="*/ 9 w 530"/>
                            <a:gd name="T87" fmla="*/ 63 h 527"/>
                            <a:gd name="T88" fmla="*/ 23 w 530"/>
                            <a:gd name="T89" fmla="*/ 40 h 527"/>
                            <a:gd name="T90" fmla="*/ 42 w 530"/>
                            <a:gd name="T91" fmla="*/ 22 h 527"/>
                            <a:gd name="T92" fmla="*/ 66 w 530"/>
                            <a:gd name="T93" fmla="*/ 7 h 527"/>
                            <a:gd name="T94" fmla="*/ 92 w 530"/>
                            <a:gd name="T95" fmla="*/ 2 h 527"/>
                            <a:gd name="T96" fmla="*/ 106 w 530"/>
                            <a:gd name="T97" fmla="*/ 0 h 5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7">
                              <a:moveTo>
                                <a:pt x="106" y="0"/>
                              </a:moveTo>
                              <a:lnTo>
                                <a:pt x="134" y="2"/>
                              </a:lnTo>
                              <a:lnTo>
                                <a:pt x="159" y="0"/>
                              </a:lnTo>
                              <a:lnTo>
                                <a:pt x="185" y="0"/>
                              </a:lnTo>
                              <a:lnTo>
                                <a:pt x="213" y="2"/>
                              </a:lnTo>
                              <a:lnTo>
                                <a:pt x="238" y="2"/>
                              </a:lnTo>
                              <a:lnTo>
                                <a:pt x="264" y="0"/>
                              </a:lnTo>
                              <a:lnTo>
                                <a:pt x="292" y="2"/>
                              </a:lnTo>
                              <a:lnTo>
                                <a:pt x="317" y="0"/>
                              </a:lnTo>
                              <a:lnTo>
                                <a:pt x="345" y="0"/>
                              </a:lnTo>
                              <a:lnTo>
                                <a:pt x="371" y="2"/>
                              </a:lnTo>
                              <a:lnTo>
                                <a:pt x="396" y="0"/>
                              </a:lnTo>
                              <a:lnTo>
                                <a:pt x="422" y="0"/>
                              </a:lnTo>
                              <a:lnTo>
                                <a:pt x="438" y="2"/>
                              </a:lnTo>
                              <a:lnTo>
                                <a:pt x="453" y="3"/>
                              </a:lnTo>
                              <a:lnTo>
                                <a:pt x="465" y="7"/>
                              </a:lnTo>
                              <a:lnTo>
                                <a:pt x="477" y="13"/>
                              </a:lnTo>
                              <a:lnTo>
                                <a:pt x="488" y="22"/>
                              </a:lnTo>
                              <a:lnTo>
                                <a:pt x="498" y="30"/>
                              </a:lnTo>
                              <a:lnTo>
                                <a:pt x="507" y="40"/>
                              </a:lnTo>
                              <a:lnTo>
                                <a:pt x="516" y="50"/>
                              </a:lnTo>
                              <a:lnTo>
                                <a:pt x="521" y="63"/>
                              </a:lnTo>
                              <a:lnTo>
                                <a:pt x="526" y="76"/>
                              </a:lnTo>
                              <a:lnTo>
                                <a:pt x="529" y="89"/>
                              </a:lnTo>
                              <a:lnTo>
                                <a:pt x="529" y="105"/>
                              </a:lnTo>
                              <a:lnTo>
                                <a:pt x="530" y="131"/>
                              </a:lnTo>
                              <a:lnTo>
                                <a:pt x="529" y="157"/>
                              </a:lnTo>
                              <a:lnTo>
                                <a:pt x="529" y="183"/>
                              </a:lnTo>
                              <a:lnTo>
                                <a:pt x="530" y="210"/>
                              </a:lnTo>
                              <a:lnTo>
                                <a:pt x="530" y="236"/>
                              </a:lnTo>
                              <a:lnTo>
                                <a:pt x="529" y="262"/>
                              </a:lnTo>
                              <a:lnTo>
                                <a:pt x="530" y="288"/>
                              </a:lnTo>
                              <a:lnTo>
                                <a:pt x="529" y="315"/>
                              </a:lnTo>
                              <a:lnTo>
                                <a:pt x="529" y="341"/>
                              </a:lnTo>
                              <a:lnTo>
                                <a:pt x="530" y="369"/>
                              </a:lnTo>
                              <a:lnTo>
                                <a:pt x="529" y="394"/>
                              </a:lnTo>
                              <a:lnTo>
                                <a:pt x="529" y="422"/>
                              </a:lnTo>
                              <a:lnTo>
                                <a:pt x="529" y="435"/>
                              </a:lnTo>
                              <a:lnTo>
                                <a:pt x="526" y="449"/>
                              </a:lnTo>
                              <a:lnTo>
                                <a:pt x="521" y="462"/>
                              </a:lnTo>
                              <a:lnTo>
                                <a:pt x="516" y="474"/>
                              </a:lnTo>
                              <a:lnTo>
                                <a:pt x="507" y="485"/>
                              </a:lnTo>
                              <a:lnTo>
                                <a:pt x="498" y="495"/>
                              </a:lnTo>
                              <a:lnTo>
                                <a:pt x="488" y="504"/>
                              </a:lnTo>
                              <a:lnTo>
                                <a:pt x="477" y="511"/>
                              </a:lnTo>
                              <a:lnTo>
                                <a:pt x="465" y="518"/>
                              </a:lnTo>
                              <a:lnTo>
                                <a:pt x="453" y="523"/>
                              </a:lnTo>
                              <a:lnTo>
                                <a:pt x="438" y="525"/>
                              </a:lnTo>
                              <a:lnTo>
                                <a:pt x="422" y="527"/>
                              </a:lnTo>
                              <a:lnTo>
                                <a:pt x="396" y="525"/>
                              </a:lnTo>
                              <a:lnTo>
                                <a:pt x="371" y="527"/>
                              </a:lnTo>
                              <a:lnTo>
                                <a:pt x="345" y="527"/>
                              </a:lnTo>
                              <a:lnTo>
                                <a:pt x="317" y="525"/>
                              </a:lnTo>
                              <a:lnTo>
                                <a:pt x="292" y="525"/>
                              </a:lnTo>
                              <a:lnTo>
                                <a:pt x="264" y="527"/>
                              </a:lnTo>
                              <a:lnTo>
                                <a:pt x="238" y="525"/>
                              </a:lnTo>
                              <a:lnTo>
                                <a:pt x="213" y="527"/>
                              </a:lnTo>
                              <a:lnTo>
                                <a:pt x="185" y="527"/>
                              </a:lnTo>
                              <a:lnTo>
                                <a:pt x="159" y="525"/>
                              </a:lnTo>
                              <a:lnTo>
                                <a:pt x="134" y="527"/>
                              </a:lnTo>
                              <a:lnTo>
                                <a:pt x="106" y="527"/>
                              </a:lnTo>
                              <a:lnTo>
                                <a:pt x="92" y="525"/>
                              </a:lnTo>
                              <a:lnTo>
                                <a:pt x="79" y="523"/>
                              </a:lnTo>
                              <a:lnTo>
                                <a:pt x="66" y="518"/>
                              </a:lnTo>
                              <a:lnTo>
                                <a:pt x="53" y="511"/>
                              </a:lnTo>
                              <a:lnTo>
                                <a:pt x="42" y="504"/>
                              </a:lnTo>
                              <a:lnTo>
                                <a:pt x="32" y="495"/>
                              </a:lnTo>
                              <a:lnTo>
                                <a:pt x="23" y="485"/>
                              </a:lnTo>
                              <a:lnTo>
                                <a:pt x="16" y="474"/>
                              </a:lnTo>
                              <a:lnTo>
                                <a:pt x="9" y="462"/>
                              </a:lnTo>
                              <a:lnTo>
                                <a:pt x="4" y="449"/>
                              </a:lnTo>
                              <a:lnTo>
                                <a:pt x="1" y="435"/>
                              </a:lnTo>
                              <a:lnTo>
                                <a:pt x="0" y="422"/>
                              </a:lnTo>
                              <a:lnTo>
                                <a:pt x="1" y="394"/>
                              </a:lnTo>
                              <a:lnTo>
                                <a:pt x="0" y="369"/>
                              </a:lnTo>
                              <a:lnTo>
                                <a:pt x="0" y="341"/>
                              </a:lnTo>
                              <a:lnTo>
                                <a:pt x="1" y="315"/>
                              </a:lnTo>
                              <a:lnTo>
                                <a:pt x="1" y="288"/>
                              </a:lnTo>
                              <a:lnTo>
                                <a:pt x="0" y="262"/>
                              </a:lnTo>
                              <a:lnTo>
                                <a:pt x="1" y="236"/>
                              </a:lnTo>
                              <a:lnTo>
                                <a:pt x="0" y="210"/>
                              </a:lnTo>
                              <a:lnTo>
                                <a:pt x="0" y="183"/>
                              </a:lnTo>
                              <a:lnTo>
                                <a:pt x="1" y="157"/>
                              </a:lnTo>
                              <a:lnTo>
                                <a:pt x="0" y="131"/>
                              </a:lnTo>
                              <a:lnTo>
                                <a:pt x="0" y="105"/>
                              </a:lnTo>
                              <a:lnTo>
                                <a:pt x="1" y="89"/>
                              </a:lnTo>
                              <a:lnTo>
                                <a:pt x="4" y="76"/>
                              </a:lnTo>
                              <a:lnTo>
                                <a:pt x="9" y="63"/>
                              </a:lnTo>
                              <a:lnTo>
                                <a:pt x="16" y="50"/>
                              </a:lnTo>
                              <a:lnTo>
                                <a:pt x="23" y="40"/>
                              </a:lnTo>
                              <a:lnTo>
                                <a:pt x="32" y="30"/>
                              </a:lnTo>
                              <a:lnTo>
                                <a:pt x="42" y="22"/>
                              </a:lnTo>
                              <a:lnTo>
                                <a:pt x="53" y="13"/>
                              </a:lnTo>
                              <a:lnTo>
                                <a:pt x="66" y="7"/>
                              </a:lnTo>
                              <a:lnTo>
                                <a:pt x="79" y="3"/>
                              </a:lnTo>
                              <a:lnTo>
                                <a:pt x="92" y="2"/>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90"/>
                      <wps:cNvSpPr>
                        <a:spLocks/>
                      </wps:cNvSpPr>
                      <wps:spPr bwMode="auto">
                        <a:xfrm>
                          <a:off x="684" y="9138"/>
                          <a:ext cx="530" cy="530"/>
                        </a:xfrm>
                        <a:custGeom>
                          <a:avLst/>
                          <a:gdLst>
                            <a:gd name="T0" fmla="*/ 133 w 530"/>
                            <a:gd name="T1" fmla="*/ 0 h 530"/>
                            <a:gd name="T2" fmla="*/ 185 w 530"/>
                            <a:gd name="T3" fmla="*/ 2 h 530"/>
                            <a:gd name="T4" fmla="*/ 238 w 530"/>
                            <a:gd name="T5" fmla="*/ 0 h 530"/>
                            <a:gd name="T6" fmla="*/ 291 w 530"/>
                            <a:gd name="T7" fmla="*/ 0 h 530"/>
                            <a:gd name="T8" fmla="*/ 345 w 530"/>
                            <a:gd name="T9" fmla="*/ 2 h 530"/>
                            <a:gd name="T10" fmla="*/ 396 w 530"/>
                            <a:gd name="T11" fmla="*/ 2 h 530"/>
                            <a:gd name="T12" fmla="*/ 438 w 530"/>
                            <a:gd name="T13" fmla="*/ 2 h 530"/>
                            <a:gd name="T14" fmla="*/ 464 w 530"/>
                            <a:gd name="T15" fmla="*/ 9 h 530"/>
                            <a:gd name="T16" fmla="*/ 488 w 530"/>
                            <a:gd name="T17" fmla="*/ 23 h 530"/>
                            <a:gd name="T18" fmla="*/ 507 w 530"/>
                            <a:gd name="T19" fmla="*/ 42 h 530"/>
                            <a:gd name="T20" fmla="*/ 521 w 530"/>
                            <a:gd name="T21" fmla="*/ 65 h 530"/>
                            <a:gd name="T22" fmla="*/ 529 w 530"/>
                            <a:gd name="T23" fmla="*/ 92 h 530"/>
                            <a:gd name="T24" fmla="*/ 530 w 530"/>
                            <a:gd name="T25" fmla="*/ 133 h 530"/>
                            <a:gd name="T26" fmla="*/ 529 w 530"/>
                            <a:gd name="T27" fmla="*/ 186 h 530"/>
                            <a:gd name="T28" fmla="*/ 530 w 530"/>
                            <a:gd name="T29" fmla="*/ 239 h 530"/>
                            <a:gd name="T30" fmla="*/ 530 w 530"/>
                            <a:gd name="T31" fmla="*/ 291 h 530"/>
                            <a:gd name="T32" fmla="*/ 529 w 530"/>
                            <a:gd name="T33" fmla="*/ 344 h 530"/>
                            <a:gd name="T34" fmla="*/ 529 w 530"/>
                            <a:gd name="T35" fmla="*/ 396 h 530"/>
                            <a:gd name="T36" fmla="*/ 529 w 530"/>
                            <a:gd name="T37" fmla="*/ 438 h 530"/>
                            <a:gd name="T38" fmla="*/ 521 w 530"/>
                            <a:gd name="T39" fmla="*/ 464 h 530"/>
                            <a:gd name="T40" fmla="*/ 507 w 530"/>
                            <a:gd name="T41" fmla="*/ 488 h 530"/>
                            <a:gd name="T42" fmla="*/ 488 w 530"/>
                            <a:gd name="T43" fmla="*/ 507 h 530"/>
                            <a:gd name="T44" fmla="*/ 464 w 530"/>
                            <a:gd name="T45" fmla="*/ 521 h 530"/>
                            <a:gd name="T46" fmla="*/ 438 w 530"/>
                            <a:gd name="T47" fmla="*/ 529 h 530"/>
                            <a:gd name="T48" fmla="*/ 396 w 530"/>
                            <a:gd name="T49" fmla="*/ 529 h 530"/>
                            <a:gd name="T50" fmla="*/ 345 w 530"/>
                            <a:gd name="T51" fmla="*/ 530 h 530"/>
                            <a:gd name="T52" fmla="*/ 291 w 530"/>
                            <a:gd name="T53" fmla="*/ 529 h 530"/>
                            <a:gd name="T54" fmla="*/ 238 w 530"/>
                            <a:gd name="T55" fmla="*/ 529 h 530"/>
                            <a:gd name="T56" fmla="*/ 185 w 530"/>
                            <a:gd name="T57" fmla="*/ 530 h 530"/>
                            <a:gd name="T58" fmla="*/ 133 w 530"/>
                            <a:gd name="T59" fmla="*/ 530 h 530"/>
                            <a:gd name="T60" fmla="*/ 92 w 530"/>
                            <a:gd name="T61" fmla="*/ 529 h 530"/>
                            <a:gd name="T62" fmla="*/ 64 w 530"/>
                            <a:gd name="T63" fmla="*/ 521 h 530"/>
                            <a:gd name="T64" fmla="*/ 42 w 530"/>
                            <a:gd name="T65" fmla="*/ 507 h 530"/>
                            <a:gd name="T66" fmla="*/ 23 w 530"/>
                            <a:gd name="T67" fmla="*/ 488 h 530"/>
                            <a:gd name="T68" fmla="*/ 8 w 530"/>
                            <a:gd name="T69" fmla="*/ 464 h 530"/>
                            <a:gd name="T70" fmla="*/ 1 w 530"/>
                            <a:gd name="T71" fmla="*/ 438 h 530"/>
                            <a:gd name="T72" fmla="*/ 1 w 530"/>
                            <a:gd name="T73" fmla="*/ 396 h 530"/>
                            <a:gd name="T74" fmla="*/ 0 w 530"/>
                            <a:gd name="T75" fmla="*/ 344 h 530"/>
                            <a:gd name="T76" fmla="*/ 1 w 530"/>
                            <a:gd name="T77" fmla="*/ 291 h 530"/>
                            <a:gd name="T78" fmla="*/ 1 w 530"/>
                            <a:gd name="T79" fmla="*/ 239 h 530"/>
                            <a:gd name="T80" fmla="*/ 0 w 530"/>
                            <a:gd name="T81" fmla="*/ 186 h 530"/>
                            <a:gd name="T82" fmla="*/ 0 w 530"/>
                            <a:gd name="T83" fmla="*/ 133 h 530"/>
                            <a:gd name="T84" fmla="*/ 1 w 530"/>
                            <a:gd name="T85" fmla="*/ 92 h 530"/>
                            <a:gd name="T86" fmla="*/ 8 w 530"/>
                            <a:gd name="T87" fmla="*/ 65 h 530"/>
                            <a:gd name="T88" fmla="*/ 23 w 530"/>
                            <a:gd name="T89" fmla="*/ 42 h 530"/>
                            <a:gd name="T90" fmla="*/ 42 w 530"/>
                            <a:gd name="T91" fmla="*/ 23 h 530"/>
                            <a:gd name="T92" fmla="*/ 64 w 530"/>
                            <a:gd name="T93" fmla="*/ 9 h 530"/>
                            <a:gd name="T94" fmla="*/ 92 w 530"/>
                            <a:gd name="T95" fmla="*/ 2 h 530"/>
                            <a:gd name="T96" fmla="*/ 106 w 530"/>
                            <a:gd name="T97" fmla="*/ 2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0">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2"/>
                              </a:lnTo>
                              <a:lnTo>
                                <a:pt x="507" y="42"/>
                              </a:lnTo>
                              <a:lnTo>
                                <a:pt x="514" y="54"/>
                              </a:lnTo>
                              <a:lnTo>
                                <a:pt x="521" y="65"/>
                              </a:lnTo>
                              <a:lnTo>
                                <a:pt x="526" y="78"/>
                              </a:lnTo>
                              <a:lnTo>
                                <a:pt x="529" y="92"/>
                              </a:lnTo>
                              <a:lnTo>
                                <a:pt x="529" y="107"/>
                              </a:lnTo>
                              <a:lnTo>
                                <a:pt x="530" y="133"/>
                              </a:lnTo>
                              <a:lnTo>
                                <a:pt x="529" y="159"/>
                              </a:lnTo>
                              <a:lnTo>
                                <a:pt x="529" y="186"/>
                              </a:lnTo>
                              <a:lnTo>
                                <a:pt x="530" y="212"/>
                              </a:lnTo>
                              <a:lnTo>
                                <a:pt x="530" y="239"/>
                              </a:lnTo>
                              <a:lnTo>
                                <a:pt x="529" y="265"/>
                              </a:lnTo>
                              <a:lnTo>
                                <a:pt x="530" y="291"/>
                              </a:lnTo>
                              <a:lnTo>
                                <a:pt x="529" y="317"/>
                              </a:lnTo>
                              <a:lnTo>
                                <a:pt x="529" y="344"/>
                              </a:lnTo>
                              <a:lnTo>
                                <a:pt x="530" y="370"/>
                              </a:lnTo>
                              <a:lnTo>
                                <a:pt x="529" y="396"/>
                              </a:lnTo>
                              <a:lnTo>
                                <a:pt x="529" y="424"/>
                              </a:lnTo>
                              <a:lnTo>
                                <a:pt x="529" y="438"/>
                              </a:lnTo>
                              <a:lnTo>
                                <a:pt x="526" y="451"/>
                              </a:lnTo>
                              <a:lnTo>
                                <a:pt x="521" y="464"/>
                              </a:lnTo>
                              <a:lnTo>
                                <a:pt x="514" y="477"/>
                              </a:lnTo>
                              <a:lnTo>
                                <a:pt x="507" y="488"/>
                              </a:lnTo>
                              <a:lnTo>
                                <a:pt x="498" y="498"/>
                              </a:lnTo>
                              <a:lnTo>
                                <a:pt x="488" y="507"/>
                              </a:lnTo>
                              <a:lnTo>
                                <a:pt x="477" y="514"/>
                              </a:lnTo>
                              <a:lnTo>
                                <a:pt x="464" y="521"/>
                              </a:lnTo>
                              <a:lnTo>
                                <a:pt x="451" y="526"/>
                              </a:lnTo>
                              <a:lnTo>
                                <a:pt x="438" y="529"/>
                              </a:lnTo>
                              <a:lnTo>
                                <a:pt x="422" y="530"/>
                              </a:lnTo>
                              <a:lnTo>
                                <a:pt x="396" y="529"/>
                              </a:lnTo>
                              <a:lnTo>
                                <a:pt x="371" y="530"/>
                              </a:lnTo>
                              <a:lnTo>
                                <a:pt x="345" y="530"/>
                              </a:lnTo>
                              <a:lnTo>
                                <a:pt x="317" y="529"/>
                              </a:lnTo>
                              <a:lnTo>
                                <a:pt x="291" y="529"/>
                              </a:lnTo>
                              <a:lnTo>
                                <a:pt x="264" y="530"/>
                              </a:lnTo>
                              <a:lnTo>
                                <a:pt x="238" y="529"/>
                              </a:lnTo>
                              <a:lnTo>
                                <a:pt x="212" y="530"/>
                              </a:lnTo>
                              <a:lnTo>
                                <a:pt x="185" y="530"/>
                              </a:lnTo>
                              <a:lnTo>
                                <a:pt x="159" y="529"/>
                              </a:lnTo>
                              <a:lnTo>
                                <a:pt x="133" y="530"/>
                              </a:lnTo>
                              <a:lnTo>
                                <a:pt x="106" y="530"/>
                              </a:lnTo>
                              <a:lnTo>
                                <a:pt x="92" y="529"/>
                              </a:lnTo>
                              <a:lnTo>
                                <a:pt x="77" y="526"/>
                              </a:lnTo>
                              <a:lnTo>
                                <a:pt x="64" y="521"/>
                              </a:lnTo>
                              <a:lnTo>
                                <a:pt x="53" y="514"/>
                              </a:lnTo>
                              <a:lnTo>
                                <a:pt x="42" y="507"/>
                              </a:lnTo>
                              <a:lnTo>
                                <a:pt x="31" y="498"/>
                              </a:lnTo>
                              <a:lnTo>
                                <a:pt x="23" y="488"/>
                              </a:lnTo>
                              <a:lnTo>
                                <a:pt x="14" y="477"/>
                              </a:lnTo>
                              <a:lnTo>
                                <a:pt x="8" y="464"/>
                              </a:lnTo>
                              <a:lnTo>
                                <a:pt x="4" y="451"/>
                              </a:lnTo>
                              <a:lnTo>
                                <a:pt x="1" y="438"/>
                              </a:lnTo>
                              <a:lnTo>
                                <a:pt x="0" y="424"/>
                              </a:lnTo>
                              <a:lnTo>
                                <a:pt x="1" y="396"/>
                              </a:lnTo>
                              <a:lnTo>
                                <a:pt x="0" y="370"/>
                              </a:lnTo>
                              <a:lnTo>
                                <a:pt x="0" y="344"/>
                              </a:lnTo>
                              <a:lnTo>
                                <a:pt x="1" y="317"/>
                              </a:lnTo>
                              <a:lnTo>
                                <a:pt x="1" y="291"/>
                              </a:lnTo>
                              <a:lnTo>
                                <a:pt x="0" y="265"/>
                              </a:lnTo>
                              <a:lnTo>
                                <a:pt x="1" y="239"/>
                              </a:lnTo>
                              <a:lnTo>
                                <a:pt x="0" y="212"/>
                              </a:lnTo>
                              <a:lnTo>
                                <a:pt x="0" y="186"/>
                              </a:lnTo>
                              <a:lnTo>
                                <a:pt x="1" y="159"/>
                              </a:lnTo>
                              <a:lnTo>
                                <a:pt x="0" y="133"/>
                              </a:lnTo>
                              <a:lnTo>
                                <a:pt x="0" y="107"/>
                              </a:lnTo>
                              <a:lnTo>
                                <a:pt x="1" y="92"/>
                              </a:lnTo>
                              <a:lnTo>
                                <a:pt x="4" y="78"/>
                              </a:lnTo>
                              <a:lnTo>
                                <a:pt x="8" y="65"/>
                              </a:lnTo>
                              <a:lnTo>
                                <a:pt x="14" y="54"/>
                              </a:lnTo>
                              <a:lnTo>
                                <a:pt x="23" y="42"/>
                              </a:lnTo>
                              <a:lnTo>
                                <a:pt x="31" y="32"/>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91"/>
                      <wps:cNvSpPr>
                        <a:spLocks/>
                      </wps:cNvSpPr>
                      <wps:spPr bwMode="auto">
                        <a:xfrm>
                          <a:off x="1527" y="9246"/>
                          <a:ext cx="313" cy="314"/>
                        </a:xfrm>
                        <a:custGeom>
                          <a:avLst/>
                          <a:gdLst>
                            <a:gd name="T0" fmla="*/ 78 w 313"/>
                            <a:gd name="T1" fmla="*/ 0 h 314"/>
                            <a:gd name="T2" fmla="*/ 109 w 313"/>
                            <a:gd name="T3" fmla="*/ 2 h 314"/>
                            <a:gd name="T4" fmla="*/ 141 w 313"/>
                            <a:gd name="T5" fmla="*/ 0 h 314"/>
                            <a:gd name="T6" fmla="*/ 173 w 313"/>
                            <a:gd name="T7" fmla="*/ 0 h 314"/>
                            <a:gd name="T8" fmla="*/ 203 w 313"/>
                            <a:gd name="T9" fmla="*/ 2 h 314"/>
                            <a:gd name="T10" fmla="*/ 234 w 313"/>
                            <a:gd name="T11" fmla="*/ 2 h 314"/>
                            <a:gd name="T12" fmla="*/ 257 w 313"/>
                            <a:gd name="T13" fmla="*/ 2 h 314"/>
                            <a:gd name="T14" fmla="*/ 273 w 313"/>
                            <a:gd name="T15" fmla="*/ 6 h 314"/>
                            <a:gd name="T16" fmla="*/ 287 w 313"/>
                            <a:gd name="T17" fmla="*/ 15 h 314"/>
                            <a:gd name="T18" fmla="*/ 299 w 313"/>
                            <a:gd name="T19" fmla="*/ 26 h 314"/>
                            <a:gd name="T20" fmla="*/ 308 w 313"/>
                            <a:gd name="T21" fmla="*/ 41 h 314"/>
                            <a:gd name="T22" fmla="*/ 312 w 313"/>
                            <a:gd name="T23" fmla="*/ 56 h 314"/>
                            <a:gd name="T24" fmla="*/ 313 w 313"/>
                            <a:gd name="T25" fmla="*/ 79 h 314"/>
                            <a:gd name="T26" fmla="*/ 312 w 313"/>
                            <a:gd name="T27" fmla="*/ 111 h 314"/>
                            <a:gd name="T28" fmla="*/ 313 w 313"/>
                            <a:gd name="T29" fmla="*/ 141 h 314"/>
                            <a:gd name="T30" fmla="*/ 313 w 313"/>
                            <a:gd name="T31" fmla="*/ 173 h 314"/>
                            <a:gd name="T32" fmla="*/ 312 w 313"/>
                            <a:gd name="T33" fmla="*/ 203 h 314"/>
                            <a:gd name="T34" fmla="*/ 312 w 313"/>
                            <a:gd name="T35" fmla="*/ 235 h 314"/>
                            <a:gd name="T36" fmla="*/ 312 w 313"/>
                            <a:gd name="T37" fmla="*/ 258 h 314"/>
                            <a:gd name="T38" fmla="*/ 308 w 313"/>
                            <a:gd name="T39" fmla="*/ 275 h 314"/>
                            <a:gd name="T40" fmla="*/ 299 w 313"/>
                            <a:gd name="T41" fmla="*/ 288 h 314"/>
                            <a:gd name="T42" fmla="*/ 287 w 313"/>
                            <a:gd name="T43" fmla="*/ 300 h 314"/>
                            <a:gd name="T44" fmla="*/ 273 w 313"/>
                            <a:gd name="T45" fmla="*/ 308 h 314"/>
                            <a:gd name="T46" fmla="*/ 257 w 313"/>
                            <a:gd name="T47" fmla="*/ 313 h 314"/>
                            <a:gd name="T48" fmla="*/ 234 w 313"/>
                            <a:gd name="T49" fmla="*/ 313 h 314"/>
                            <a:gd name="T50" fmla="*/ 203 w 313"/>
                            <a:gd name="T51" fmla="*/ 314 h 314"/>
                            <a:gd name="T52" fmla="*/ 173 w 313"/>
                            <a:gd name="T53" fmla="*/ 313 h 314"/>
                            <a:gd name="T54" fmla="*/ 141 w 313"/>
                            <a:gd name="T55" fmla="*/ 313 h 314"/>
                            <a:gd name="T56" fmla="*/ 109 w 313"/>
                            <a:gd name="T57" fmla="*/ 314 h 314"/>
                            <a:gd name="T58" fmla="*/ 78 w 313"/>
                            <a:gd name="T59" fmla="*/ 314 h 314"/>
                            <a:gd name="T60" fmla="*/ 55 w 313"/>
                            <a:gd name="T61" fmla="*/ 313 h 314"/>
                            <a:gd name="T62" fmla="*/ 39 w 313"/>
                            <a:gd name="T63" fmla="*/ 308 h 314"/>
                            <a:gd name="T64" fmla="*/ 26 w 313"/>
                            <a:gd name="T65" fmla="*/ 300 h 314"/>
                            <a:gd name="T66" fmla="*/ 15 w 313"/>
                            <a:gd name="T67" fmla="*/ 288 h 314"/>
                            <a:gd name="T68" fmla="*/ 6 w 313"/>
                            <a:gd name="T69" fmla="*/ 275 h 314"/>
                            <a:gd name="T70" fmla="*/ 2 w 313"/>
                            <a:gd name="T71" fmla="*/ 258 h 314"/>
                            <a:gd name="T72" fmla="*/ 2 w 313"/>
                            <a:gd name="T73" fmla="*/ 235 h 314"/>
                            <a:gd name="T74" fmla="*/ 0 w 313"/>
                            <a:gd name="T75" fmla="*/ 203 h 314"/>
                            <a:gd name="T76" fmla="*/ 2 w 313"/>
                            <a:gd name="T77" fmla="*/ 173 h 314"/>
                            <a:gd name="T78" fmla="*/ 2 w 313"/>
                            <a:gd name="T79" fmla="*/ 141 h 314"/>
                            <a:gd name="T80" fmla="*/ 0 w 313"/>
                            <a:gd name="T81" fmla="*/ 111 h 314"/>
                            <a:gd name="T82" fmla="*/ 0 w 313"/>
                            <a:gd name="T83" fmla="*/ 79 h 314"/>
                            <a:gd name="T84" fmla="*/ 2 w 313"/>
                            <a:gd name="T85" fmla="*/ 56 h 314"/>
                            <a:gd name="T86" fmla="*/ 6 w 313"/>
                            <a:gd name="T87" fmla="*/ 41 h 314"/>
                            <a:gd name="T88" fmla="*/ 15 w 313"/>
                            <a:gd name="T89" fmla="*/ 26 h 314"/>
                            <a:gd name="T90" fmla="*/ 26 w 313"/>
                            <a:gd name="T91" fmla="*/ 15 h 314"/>
                            <a:gd name="T92" fmla="*/ 39 w 313"/>
                            <a:gd name="T93" fmla="*/ 6 h 314"/>
                            <a:gd name="T94" fmla="*/ 55 w 313"/>
                            <a:gd name="T95" fmla="*/ 2 h 314"/>
                            <a:gd name="T96" fmla="*/ 62 w 313"/>
                            <a:gd name="T97" fmla="*/ 2 h 3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4">
                              <a:moveTo>
                                <a:pt x="62" y="2"/>
                              </a:moveTo>
                              <a:lnTo>
                                <a:pt x="78" y="0"/>
                              </a:lnTo>
                              <a:lnTo>
                                <a:pt x="94" y="2"/>
                              </a:lnTo>
                              <a:lnTo>
                                <a:pt x="109" y="2"/>
                              </a:lnTo>
                              <a:lnTo>
                                <a:pt x="125" y="0"/>
                              </a:lnTo>
                              <a:lnTo>
                                <a:pt x="141" y="0"/>
                              </a:lnTo>
                              <a:lnTo>
                                <a:pt x="157" y="2"/>
                              </a:lnTo>
                              <a:lnTo>
                                <a:pt x="173" y="0"/>
                              </a:lnTo>
                              <a:lnTo>
                                <a:pt x="187" y="2"/>
                              </a:lnTo>
                              <a:lnTo>
                                <a:pt x="203" y="2"/>
                              </a:lnTo>
                              <a:lnTo>
                                <a:pt x="219" y="0"/>
                              </a:lnTo>
                              <a:lnTo>
                                <a:pt x="234" y="2"/>
                              </a:lnTo>
                              <a:lnTo>
                                <a:pt x="249" y="2"/>
                              </a:lnTo>
                              <a:lnTo>
                                <a:pt x="257" y="2"/>
                              </a:lnTo>
                              <a:lnTo>
                                <a:pt x="266" y="3"/>
                              </a:lnTo>
                              <a:lnTo>
                                <a:pt x="273" y="6"/>
                              </a:lnTo>
                              <a:lnTo>
                                <a:pt x="282" y="10"/>
                              </a:lnTo>
                              <a:lnTo>
                                <a:pt x="287" y="15"/>
                              </a:lnTo>
                              <a:lnTo>
                                <a:pt x="293" y="20"/>
                              </a:lnTo>
                              <a:lnTo>
                                <a:pt x="299" y="26"/>
                              </a:lnTo>
                              <a:lnTo>
                                <a:pt x="303" y="32"/>
                              </a:lnTo>
                              <a:lnTo>
                                <a:pt x="308" y="41"/>
                              </a:lnTo>
                              <a:lnTo>
                                <a:pt x="310" y="48"/>
                              </a:lnTo>
                              <a:lnTo>
                                <a:pt x="312" y="56"/>
                              </a:lnTo>
                              <a:lnTo>
                                <a:pt x="312" y="65"/>
                              </a:lnTo>
                              <a:lnTo>
                                <a:pt x="313" y="79"/>
                              </a:lnTo>
                              <a:lnTo>
                                <a:pt x="312" y="95"/>
                              </a:lnTo>
                              <a:lnTo>
                                <a:pt x="312" y="111"/>
                              </a:lnTo>
                              <a:lnTo>
                                <a:pt x="313" y="126"/>
                              </a:lnTo>
                              <a:lnTo>
                                <a:pt x="313" y="141"/>
                              </a:lnTo>
                              <a:lnTo>
                                <a:pt x="312" y="157"/>
                              </a:lnTo>
                              <a:lnTo>
                                <a:pt x="313" y="173"/>
                              </a:lnTo>
                              <a:lnTo>
                                <a:pt x="312" y="189"/>
                              </a:lnTo>
                              <a:lnTo>
                                <a:pt x="312" y="203"/>
                              </a:lnTo>
                              <a:lnTo>
                                <a:pt x="313" y="219"/>
                              </a:lnTo>
                              <a:lnTo>
                                <a:pt x="312" y="235"/>
                              </a:lnTo>
                              <a:lnTo>
                                <a:pt x="312" y="251"/>
                              </a:lnTo>
                              <a:lnTo>
                                <a:pt x="312" y="258"/>
                              </a:lnTo>
                              <a:lnTo>
                                <a:pt x="310" y="267"/>
                              </a:lnTo>
                              <a:lnTo>
                                <a:pt x="308" y="275"/>
                              </a:lnTo>
                              <a:lnTo>
                                <a:pt x="303" y="282"/>
                              </a:lnTo>
                              <a:lnTo>
                                <a:pt x="299" y="288"/>
                              </a:lnTo>
                              <a:lnTo>
                                <a:pt x="293" y="295"/>
                              </a:lnTo>
                              <a:lnTo>
                                <a:pt x="287" y="300"/>
                              </a:lnTo>
                              <a:lnTo>
                                <a:pt x="282" y="304"/>
                              </a:lnTo>
                              <a:lnTo>
                                <a:pt x="273" y="308"/>
                              </a:lnTo>
                              <a:lnTo>
                                <a:pt x="266" y="311"/>
                              </a:lnTo>
                              <a:lnTo>
                                <a:pt x="257" y="313"/>
                              </a:lnTo>
                              <a:lnTo>
                                <a:pt x="249" y="314"/>
                              </a:lnTo>
                              <a:lnTo>
                                <a:pt x="234" y="313"/>
                              </a:lnTo>
                              <a:lnTo>
                                <a:pt x="219" y="314"/>
                              </a:lnTo>
                              <a:lnTo>
                                <a:pt x="203" y="314"/>
                              </a:lnTo>
                              <a:lnTo>
                                <a:pt x="187" y="313"/>
                              </a:lnTo>
                              <a:lnTo>
                                <a:pt x="173" y="313"/>
                              </a:lnTo>
                              <a:lnTo>
                                <a:pt x="157" y="314"/>
                              </a:lnTo>
                              <a:lnTo>
                                <a:pt x="141" y="313"/>
                              </a:lnTo>
                              <a:lnTo>
                                <a:pt x="125" y="314"/>
                              </a:lnTo>
                              <a:lnTo>
                                <a:pt x="109" y="314"/>
                              </a:lnTo>
                              <a:lnTo>
                                <a:pt x="94" y="313"/>
                              </a:lnTo>
                              <a:lnTo>
                                <a:pt x="78" y="314"/>
                              </a:lnTo>
                              <a:lnTo>
                                <a:pt x="62" y="314"/>
                              </a:lnTo>
                              <a:lnTo>
                                <a:pt x="55" y="313"/>
                              </a:lnTo>
                              <a:lnTo>
                                <a:pt x="46" y="311"/>
                              </a:lnTo>
                              <a:lnTo>
                                <a:pt x="39" y="308"/>
                              </a:lnTo>
                              <a:lnTo>
                                <a:pt x="32" y="304"/>
                              </a:lnTo>
                              <a:lnTo>
                                <a:pt x="26" y="300"/>
                              </a:lnTo>
                              <a:lnTo>
                                <a:pt x="19" y="295"/>
                              </a:lnTo>
                              <a:lnTo>
                                <a:pt x="15" y="288"/>
                              </a:lnTo>
                              <a:lnTo>
                                <a:pt x="10" y="282"/>
                              </a:lnTo>
                              <a:lnTo>
                                <a:pt x="6" y="275"/>
                              </a:lnTo>
                              <a:lnTo>
                                <a:pt x="3" y="267"/>
                              </a:lnTo>
                              <a:lnTo>
                                <a:pt x="2" y="258"/>
                              </a:lnTo>
                              <a:lnTo>
                                <a:pt x="0" y="251"/>
                              </a:lnTo>
                              <a:lnTo>
                                <a:pt x="2" y="235"/>
                              </a:lnTo>
                              <a:lnTo>
                                <a:pt x="0" y="219"/>
                              </a:lnTo>
                              <a:lnTo>
                                <a:pt x="0" y="203"/>
                              </a:lnTo>
                              <a:lnTo>
                                <a:pt x="2" y="187"/>
                              </a:lnTo>
                              <a:lnTo>
                                <a:pt x="2" y="173"/>
                              </a:lnTo>
                              <a:lnTo>
                                <a:pt x="0" y="157"/>
                              </a:lnTo>
                              <a:lnTo>
                                <a:pt x="2" y="141"/>
                              </a:lnTo>
                              <a:lnTo>
                                <a:pt x="0" y="127"/>
                              </a:lnTo>
                              <a:lnTo>
                                <a:pt x="0" y="111"/>
                              </a:lnTo>
                              <a:lnTo>
                                <a:pt x="2" y="95"/>
                              </a:lnTo>
                              <a:lnTo>
                                <a:pt x="0" y="79"/>
                              </a:lnTo>
                              <a:lnTo>
                                <a:pt x="0" y="65"/>
                              </a:lnTo>
                              <a:lnTo>
                                <a:pt x="2" y="56"/>
                              </a:lnTo>
                              <a:lnTo>
                                <a:pt x="3" y="48"/>
                              </a:lnTo>
                              <a:lnTo>
                                <a:pt x="6" y="41"/>
                              </a:lnTo>
                              <a:lnTo>
                                <a:pt x="10" y="32"/>
                              </a:lnTo>
                              <a:lnTo>
                                <a:pt x="15" y="26"/>
                              </a:lnTo>
                              <a:lnTo>
                                <a:pt x="19" y="20"/>
                              </a:lnTo>
                              <a:lnTo>
                                <a:pt x="26" y="15"/>
                              </a:lnTo>
                              <a:lnTo>
                                <a:pt x="32" y="10"/>
                              </a:lnTo>
                              <a:lnTo>
                                <a:pt x="39" y="6"/>
                              </a:lnTo>
                              <a:lnTo>
                                <a:pt x="46" y="3"/>
                              </a:lnTo>
                              <a:lnTo>
                                <a:pt x="55" y="2"/>
                              </a:lnTo>
                              <a:lnTo>
                                <a:pt x="62" y="2"/>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92"/>
                      <wps:cNvSpPr>
                        <a:spLocks/>
                      </wps:cNvSpPr>
                      <wps:spPr bwMode="auto">
                        <a:xfrm>
                          <a:off x="792" y="9967"/>
                          <a:ext cx="313" cy="313"/>
                        </a:xfrm>
                        <a:custGeom>
                          <a:avLst/>
                          <a:gdLst>
                            <a:gd name="T0" fmla="*/ 79 w 313"/>
                            <a:gd name="T1" fmla="*/ 0 h 313"/>
                            <a:gd name="T2" fmla="*/ 110 w 313"/>
                            <a:gd name="T3" fmla="*/ 2 h 313"/>
                            <a:gd name="T4" fmla="*/ 140 w 313"/>
                            <a:gd name="T5" fmla="*/ 0 h 313"/>
                            <a:gd name="T6" fmla="*/ 172 w 313"/>
                            <a:gd name="T7" fmla="*/ 0 h 313"/>
                            <a:gd name="T8" fmla="*/ 204 w 313"/>
                            <a:gd name="T9" fmla="*/ 2 h 313"/>
                            <a:gd name="T10" fmla="*/ 235 w 313"/>
                            <a:gd name="T11" fmla="*/ 2 h 313"/>
                            <a:gd name="T12" fmla="*/ 258 w 313"/>
                            <a:gd name="T13" fmla="*/ 2 h 313"/>
                            <a:gd name="T14" fmla="*/ 274 w 313"/>
                            <a:gd name="T15" fmla="*/ 6 h 313"/>
                            <a:gd name="T16" fmla="*/ 287 w 313"/>
                            <a:gd name="T17" fmla="*/ 15 h 313"/>
                            <a:gd name="T18" fmla="*/ 298 w 313"/>
                            <a:gd name="T19" fmla="*/ 26 h 313"/>
                            <a:gd name="T20" fmla="*/ 307 w 313"/>
                            <a:gd name="T21" fmla="*/ 41 h 313"/>
                            <a:gd name="T22" fmla="*/ 311 w 313"/>
                            <a:gd name="T23" fmla="*/ 57 h 313"/>
                            <a:gd name="T24" fmla="*/ 313 w 313"/>
                            <a:gd name="T25" fmla="*/ 80 h 313"/>
                            <a:gd name="T26" fmla="*/ 311 w 313"/>
                            <a:gd name="T27" fmla="*/ 111 h 313"/>
                            <a:gd name="T28" fmla="*/ 313 w 313"/>
                            <a:gd name="T29" fmla="*/ 141 h 313"/>
                            <a:gd name="T30" fmla="*/ 313 w 313"/>
                            <a:gd name="T31" fmla="*/ 173 h 313"/>
                            <a:gd name="T32" fmla="*/ 311 w 313"/>
                            <a:gd name="T33" fmla="*/ 203 h 313"/>
                            <a:gd name="T34" fmla="*/ 311 w 313"/>
                            <a:gd name="T35" fmla="*/ 235 h 313"/>
                            <a:gd name="T36" fmla="*/ 311 w 313"/>
                            <a:gd name="T37" fmla="*/ 258 h 313"/>
                            <a:gd name="T38" fmla="*/ 307 w 313"/>
                            <a:gd name="T39" fmla="*/ 274 h 313"/>
                            <a:gd name="T40" fmla="*/ 298 w 313"/>
                            <a:gd name="T41" fmla="*/ 288 h 313"/>
                            <a:gd name="T42" fmla="*/ 287 w 313"/>
                            <a:gd name="T43" fmla="*/ 300 h 313"/>
                            <a:gd name="T44" fmla="*/ 274 w 313"/>
                            <a:gd name="T45" fmla="*/ 307 h 313"/>
                            <a:gd name="T46" fmla="*/ 258 w 313"/>
                            <a:gd name="T47" fmla="*/ 311 h 313"/>
                            <a:gd name="T48" fmla="*/ 235 w 313"/>
                            <a:gd name="T49" fmla="*/ 311 h 313"/>
                            <a:gd name="T50" fmla="*/ 204 w 313"/>
                            <a:gd name="T51" fmla="*/ 313 h 313"/>
                            <a:gd name="T52" fmla="*/ 172 w 313"/>
                            <a:gd name="T53" fmla="*/ 311 h 313"/>
                            <a:gd name="T54" fmla="*/ 140 w 313"/>
                            <a:gd name="T55" fmla="*/ 311 h 313"/>
                            <a:gd name="T56" fmla="*/ 110 w 313"/>
                            <a:gd name="T57" fmla="*/ 313 h 313"/>
                            <a:gd name="T58" fmla="*/ 79 w 313"/>
                            <a:gd name="T59" fmla="*/ 313 h 313"/>
                            <a:gd name="T60" fmla="*/ 56 w 313"/>
                            <a:gd name="T61" fmla="*/ 311 h 313"/>
                            <a:gd name="T62" fmla="*/ 38 w 313"/>
                            <a:gd name="T63" fmla="*/ 307 h 313"/>
                            <a:gd name="T64" fmla="*/ 25 w 313"/>
                            <a:gd name="T65" fmla="*/ 300 h 313"/>
                            <a:gd name="T66" fmla="*/ 14 w 313"/>
                            <a:gd name="T67" fmla="*/ 288 h 313"/>
                            <a:gd name="T68" fmla="*/ 5 w 313"/>
                            <a:gd name="T69" fmla="*/ 274 h 313"/>
                            <a:gd name="T70" fmla="*/ 1 w 313"/>
                            <a:gd name="T71" fmla="*/ 258 h 313"/>
                            <a:gd name="T72" fmla="*/ 1 w 313"/>
                            <a:gd name="T73" fmla="*/ 235 h 313"/>
                            <a:gd name="T74" fmla="*/ 0 w 313"/>
                            <a:gd name="T75" fmla="*/ 203 h 313"/>
                            <a:gd name="T76" fmla="*/ 1 w 313"/>
                            <a:gd name="T77" fmla="*/ 173 h 313"/>
                            <a:gd name="T78" fmla="*/ 1 w 313"/>
                            <a:gd name="T79" fmla="*/ 141 h 313"/>
                            <a:gd name="T80" fmla="*/ 0 w 313"/>
                            <a:gd name="T81" fmla="*/ 111 h 313"/>
                            <a:gd name="T82" fmla="*/ 0 w 313"/>
                            <a:gd name="T83" fmla="*/ 80 h 313"/>
                            <a:gd name="T84" fmla="*/ 1 w 313"/>
                            <a:gd name="T85" fmla="*/ 57 h 313"/>
                            <a:gd name="T86" fmla="*/ 5 w 313"/>
                            <a:gd name="T87" fmla="*/ 41 h 313"/>
                            <a:gd name="T88" fmla="*/ 14 w 313"/>
                            <a:gd name="T89" fmla="*/ 26 h 313"/>
                            <a:gd name="T90" fmla="*/ 25 w 313"/>
                            <a:gd name="T91" fmla="*/ 15 h 313"/>
                            <a:gd name="T92" fmla="*/ 38 w 313"/>
                            <a:gd name="T93" fmla="*/ 6 h 313"/>
                            <a:gd name="T94" fmla="*/ 56 w 313"/>
                            <a:gd name="T95" fmla="*/ 2 h 313"/>
                            <a:gd name="T96" fmla="*/ 63 w 313"/>
                            <a:gd name="T97" fmla="*/ 2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3">
                              <a:moveTo>
                                <a:pt x="63" y="2"/>
                              </a:moveTo>
                              <a:lnTo>
                                <a:pt x="79" y="0"/>
                              </a:lnTo>
                              <a:lnTo>
                                <a:pt x="94" y="2"/>
                              </a:lnTo>
                              <a:lnTo>
                                <a:pt x="110" y="2"/>
                              </a:lnTo>
                              <a:lnTo>
                                <a:pt x="126" y="0"/>
                              </a:lnTo>
                              <a:lnTo>
                                <a:pt x="140" y="0"/>
                              </a:lnTo>
                              <a:lnTo>
                                <a:pt x="156" y="2"/>
                              </a:lnTo>
                              <a:lnTo>
                                <a:pt x="172" y="0"/>
                              </a:lnTo>
                              <a:lnTo>
                                <a:pt x="188" y="2"/>
                              </a:lnTo>
                              <a:lnTo>
                                <a:pt x="204" y="2"/>
                              </a:lnTo>
                              <a:lnTo>
                                <a:pt x="219" y="0"/>
                              </a:lnTo>
                              <a:lnTo>
                                <a:pt x="235" y="2"/>
                              </a:lnTo>
                              <a:lnTo>
                                <a:pt x="250" y="2"/>
                              </a:lnTo>
                              <a:lnTo>
                                <a:pt x="258" y="2"/>
                              </a:lnTo>
                              <a:lnTo>
                                <a:pt x="267" y="3"/>
                              </a:lnTo>
                              <a:lnTo>
                                <a:pt x="274" y="6"/>
                              </a:lnTo>
                              <a:lnTo>
                                <a:pt x="281" y="10"/>
                              </a:lnTo>
                              <a:lnTo>
                                <a:pt x="287" y="15"/>
                              </a:lnTo>
                              <a:lnTo>
                                <a:pt x="294" y="21"/>
                              </a:lnTo>
                              <a:lnTo>
                                <a:pt x="298" y="26"/>
                              </a:lnTo>
                              <a:lnTo>
                                <a:pt x="303" y="32"/>
                              </a:lnTo>
                              <a:lnTo>
                                <a:pt x="307" y="41"/>
                              </a:lnTo>
                              <a:lnTo>
                                <a:pt x="310" y="48"/>
                              </a:lnTo>
                              <a:lnTo>
                                <a:pt x="311" y="57"/>
                              </a:lnTo>
                              <a:lnTo>
                                <a:pt x="311" y="65"/>
                              </a:lnTo>
                              <a:lnTo>
                                <a:pt x="313" y="80"/>
                              </a:lnTo>
                              <a:lnTo>
                                <a:pt x="311" y="95"/>
                              </a:lnTo>
                              <a:lnTo>
                                <a:pt x="311" y="111"/>
                              </a:lnTo>
                              <a:lnTo>
                                <a:pt x="313" y="126"/>
                              </a:lnTo>
                              <a:lnTo>
                                <a:pt x="313" y="141"/>
                              </a:lnTo>
                              <a:lnTo>
                                <a:pt x="311" y="157"/>
                              </a:lnTo>
                              <a:lnTo>
                                <a:pt x="313" y="173"/>
                              </a:lnTo>
                              <a:lnTo>
                                <a:pt x="311" y="189"/>
                              </a:lnTo>
                              <a:lnTo>
                                <a:pt x="311" y="203"/>
                              </a:lnTo>
                              <a:lnTo>
                                <a:pt x="313" y="219"/>
                              </a:lnTo>
                              <a:lnTo>
                                <a:pt x="311" y="235"/>
                              </a:lnTo>
                              <a:lnTo>
                                <a:pt x="311" y="251"/>
                              </a:lnTo>
                              <a:lnTo>
                                <a:pt x="311" y="258"/>
                              </a:lnTo>
                              <a:lnTo>
                                <a:pt x="310" y="267"/>
                              </a:lnTo>
                              <a:lnTo>
                                <a:pt x="307" y="274"/>
                              </a:lnTo>
                              <a:lnTo>
                                <a:pt x="303" y="281"/>
                              </a:lnTo>
                              <a:lnTo>
                                <a:pt x="298" y="288"/>
                              </a:lnTo>
                              <a:lnTo>
                                <a:pt x="294" y="294"/>
                              </a:lnTo>
                              <a:lnTo>
                                <a:pt x="287" y="300"/>
                              </a:lnTo>
                              <a:lnTo>
                                <a:pt x="281" y="304"/>
                              </a:lnTo>
                              <a:lnTo>
                                <a:pt x="274" y="307"/>
                              </a:lnTo>
                              <a:lnTo>
                                <a:pt x="267" y="310"/>
                              </a:lnTo>
                              <a:lnTo>
                                <a:pt x="258" y="311"/>
                              </a:lnTo>
                              <a:lnTo>
                                <a:pt x="250" y="313"/>
                              </a:lnTo>
                              <a:lnTo>
                                <a:pt x="235" y="311"/>
                              </a:lnTo>
                              <a:lnTo>
                                <a:pt x="219" y="313"/>
                              </a:lnTo>
                              <a:lnTo>
                                <a:pt x="204" y="313"/>
                              </a:lnTo>
                              <a:lnTo>
                                <a:pt x="188" y="311"/>
                              </a:lnTo>
                              <a:lnTo>
                                <a:pt x="172" y="311"/>
                              </a:lnTo>
                              <a:lnTo>
                                <a:pt x="156" y="313"/>
                              </a:lnTo>
                              <a:lnTo>
                                <a:pt x="140" y="311"/>
                              </a:lnTo>
                              <a:lnTo>
                                <a:pt x="126" y="313"/>
                              </a:lnTo>
                              <a:lnTo>
                                <a:pt x="110" y="313"/>
                              </a:lnTo>
                              <a:lnTo>
                                <a:pt x="94" y="311"/>
                              </a:lnTo>
                              <a:lnTo>
                                <a:pt x="79" y="313"/>
                              </a:lnTo>
                              <a:lnTo>
                                <a:pt x="63" y="313"/>
                              </a:lnTo>
                              <a:lnTo>
                                <a:pt x="56" y="311"/>
                              </a:lnTo>
                              <a:lnTo>
                                <a:pt x="47" y="310"/>
                              </a:lnTo>
                              <a:lnTo>
                                <a:pt x="38" y="307"/>
                              </a:lnTo>
                              <a:lnTo>
                                <a:pt x="31" y="304"/>
                              </a:lnTo>
                              <a:lnTo>
                                <a:pt x="25" y="300"/>
                              </a:lnTo>
                              <a:lnTo>
                                <a:pt x="18" y="294"/>
                              </a:lnTo>
                              <a:lnTo>
                                <a:pt x="14" y="288"/>
                              </a:lnTo>
                              <a:lnTo>
                                <a:pt x="10" y="281"/>
                              </a:lnTo>
                              <a:lnTo>
                                <a:pt x="5" y="274"/>
                              </a:lnTo>
                              <a:lnTo>
                                <a:pt x="2" y="267"/>
                              </a:lnTo>
                              <a:lnTo>
                                <a:pt x="1" y="258"/>
                              </a:lnTo>
                              <a:lnTo>
                                <a:pt x="0" y="251"/>
                              </a:lnTo>
                              <a:lnTo>
                                <a:pt x="1" y="235"/>
                              </a:lnTo>
                              <a:lnTo>
                                <a:pt x="0" y="219"/>
                              </a:lnTo>
                              <a:lnTo>
                                <a:pt x="0" y="203"/>
                              </a:lnTo>
                              <a:lnTo>
                                <a:pt x="1" y="188"/>
                              </a:lnTo>
                              <a:lnTo>
                                <a:pt x="1" y="173"/>
                              </a:lnTo>
                              <a:lnTo>
                                <a:pt x="0" y="157"/>
                              </a:lnTo>
                              <a:lnTo>
                                <a:pt x="1" y="141"/>
                              </a:lnTo>
                              <a:lnTo>
                                <a:pt x="0" y="127"/>
                              </a:lnTo>
                              <a:lnTo>
                                <a:pt x="0" y="111"/>
                              </a:lnTo>
                              <a:lnTo>
                                <a:pt x="1" y="95"/>
                              </a:lnTo>
                              <a:lnTo>
                                <a:pt x="0" y="80"/>
                              </a:lnTo>
                              <a:lnTo>
                                <a:pt x="0" y="65"/>
                              </a:lnTo>
                              <a:lnTo>
                                <a:pt x="1" y="57"/>
                              </a:lnTo>
                              <a:lnTo>
                                <a:pt x="2" y="48"/>
                              </a:lnTo>
                              <a:lnTo>
                                <a:pt x="5" y="41"/>
                              </a:lnTo>
                              <a:lnTo>
                                <a:pt x="10" y="32"/>
                              </a:lnTo>
                              <a:lnTo>
                                <a:pt x="14" y="26"/>
                              </a:lnTo>
                              <a:lnTo>
                                <a:pt x="18" y="21"/>
                              </a:lnTo>
                              <a:lnTo>
                                <a:pt x="25" y="15"/>
                              </a:lnTo>
                              <a:lnTo>
                                <a:pt x="31" y="10"/>
                              </a:lnTo>
                              <a:lnTo>
                                <a:pt x="38" y="6"/>
                              </a:lnTo>
                              <a:lnTo>
                                <a:pt x="47" y="3"/>
                              </a:lnTo>
                              <a:lnTo>
                                <a:pt x="56" y="2"/>
                              </a:lnTo>
                              <a:lnTo>
                                <a:pt x="63" y="2"/>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93"/>
                      <wps:cNvSpPr>
                        <a:spLocks/>
                      </wps:cNvSpPr>
                      <wps:spPr bwMode="auto">
                        <a:xfrm>
                          <a:off x="1418" y="9858"/>
                          <a:ext cx="530" cy="531"/>
                        </a:xfrm>
                        <a:custGeom>
                          <a:avLst/>
                          <a:gdLst>
                            <a:gd name="T0" fmla="*/ 134 w 530"/>
                            <a:gd name="T1" fmla="*/ 0 h 531"/>
                            <a:gd name="T2" fmla="*/ 185 w 530"/>
                            <a:gd name="T3" fmla="*/ 1 h 531"/>
                            <a:gd name="T4" fmla="*/ 238 w 530"/>
                            <a:gd name="T5" fmla="*/ 0 h 531"/>
                            <a:gd name="T6" fmla="*/ 292 w 530"/>
                            <a:gd name="T7" fmla="*/ 0 h 531"/>
                            <a:gd name="T8" fmla="*/ 345 w 530"/>
                            <a:gd name="T9" fmla="*/ 1 h 531"/>
                            <a:gd name="T10" fmla="*/ 396 w 530"/>
                            <a:gd name="T11" fmla="*/ 1 h 531"/>
                            <a:gd name="T12" fmla="*/ 438 w 530"/>
                            <a:gd name="T13" fmla="*/ 1 h 531"/>
                            <a:gd name="T14" fmla="*/ 465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9 h 531"/>
                            <a:gd name="T38" fmla="*/ 521 w 530"/>
                            <a:gd name="T39" fmla="*/ 465 h 531"/>
                            <a:gd name="T40" fmla="*/ 507 w 530"/>
                            <a:gd name="T41" fmla="*/ 489 h 531"/>
                            <a:gd name="T42" fmla="*/ 488 w 530"/>
                            <a:gd name="T43" fmla="*/ 508 h 531"/>
                            <a:gd name="T44" fmla="*/ 465 w 530"/>
                            <a:gd name="T45" fmla="*/ 522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2 h 531"/>
                            <a:gd name="T64" fmla="*/ 42 w 530"/>
                            <a:gd name="T65" fmla="*/ 508 h 531"/>
                            <a:gd name="T66" fmla="*/ 23 w 530"/>
                            <a:gd name="T67" fmla="*/ 489 h 531"/>
                            <a:gd name="T68" fmla="*/ 9 w 530"/>
                            <a:gd name="T69" fmla="*/ 465 h 531"/>
                            <a:gd name="T70" fmla="*/ 1 w 530"/>
                            <a:gd name="T71" fmla="*/ 439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9 w 530"/>
                            <a:gd name="T87" fmla="*/ 66 h 531"/>
                            <a:gd name="T88" fmla="*/ 23 w 530"/>
                            <a:gd name="T89" fmla="*/ 43 h 531"/>
                            <a:gd name="T90" fmla="*/ 42 w 530"/>
                            <a:gd name="T91" fmla="*/ 23 h 531"/>
                            <a:gd name="T92" fmla="*/ 66 w 530"/>
                            <a:gd name="T93" fmla="*/ 9 h 531"/>
                            <a:gd name="T94" fmla="*/ 92 w 530"/>
                            <a:gd name="T95" fmla="*/ 1 h 531"/>
                            <a:gd name="T96" fmla="*/ 106 w 530"/>
                            <a:gd name="T97" fmla="*/ 1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1"/>
                              </a:moveTo>
                              <a:lnTo>
                                <a:pt x="134" y="0"/>
                              </a:lnTo>
                              <a:lnTo>
                                <a:pt x="159" y="1"/>
                              </a:lnTo>
                              <a:lnTo>
                                <a:pt x="185" y="1"/>
                              </a:lnTo>
                              <a:lnTo>
                                <a:pt x="213" y="0"/>
                              </a:lnTo>
                              <a:lnTo>
                                <a:pt x="238" y="0"/>
                              </a:lnTo>
                              <a:lnTo>
                                <a:pt x="264" y="1"/>
                              </a:lnTo>
                              <a:lnTo>
                                <a:pt x="292" y="0"/>
                              </a:lnTo>
                              <a:lnTo>
                                <a:pt x="317" y="1"/>
                              </a:lnTo>
                              <a:lnTo>
                                <a:pt x="345" y="1"/>
                              </a:lnTo>
                              <a:lnTo>
                                <a:pt x="371" y="0"/>
                              </a:lnTo>
                              <a:lnTo>
                                <a:pt x="396" y="1"/>
                              </a:lnTo>
                              <a:lnTo>
                                <a:pt x="422" y="1"/>
                              </a:lnTo>
                              <a:lnTo>
                                <a:pt x="438" y="1"/>
                              </a:lnTo>
                              <a:lnTo>
                                <a:pt x="453" y="4"/>
                              </a:lnTo>
                              <a:lnTo>
                                <a:pt x="465" y="9"/>
                              </a:lnTo>
                              <a:lnTo>
                                <a:pt x="477" y="16"/>
                              </a:lnTo>
                              <a:lnTo>
                                <a:pt x="488" y="23"/>
                              </a:lnTo>
                              <a:lnTo>
                                <a:pt x="498" y="33"/>
                              </a:lnTo>
                              <a:lnTo>
                                <a:pt x="507" y="43"/>
                              </a:lnTo>
                              <a:lnTo>
                                <a:pt x="516" y="55"/>
                              </a:lnTo>
                              <a:lnTo>
                                <a:pt x="521" y="66"/>
                              </a:lnTo>
                              <a:lnTo>
                                <a:pt x="526" y="79"/>
                              </a:lnTo>
                              <a:lnTo>
                                <a:pt x="529" y="94"/>
                              </a:lnTo>
                              <a:lnTo>
                                <a:pt x="529" y="108"/>
                              </a:lnTo>
                              <a:lnTo>
                                <a:pt x="530" y="134"/>
                              </a:lnTo>
                              <a:lnTo>
                                <a:pt x="529" y="160"/>
                              </a:lnTo>
                              <a:lnTo>
                                <a:pt x="529" y="187"/>
                              </a:lnTo>
                              <a:lnTo>
                                <a:pt x="530" y="213"/>
                              </a:lnTo>
                              <a:lnTo>
                                <a:pt x="530" y="239"/>
                              </a:lnTo>
                              <a:lnTo>
                                <a:pt x="529" y="266"/>
                              </a:lnTo>
                              <a:lnTo>
                                <a:pt x="530" y="292"/>
                              </a:lnTo>
                              <a:lnTo>
                                <a:pt x="529" y="318"/>
                              </a:lnTo>
                              <a:lnTo>
                                <a:pt x="529" y="344"/>
                              </a:lnTo>
                              <a:lnTo>
                                <a:pt x="530" y="371"/>
                              </a:lnTo>
                              <a:lnTo>
                                <a:pt x="529" y="397"/>
                              </a:lnTo>
                              <a:lnTo>
                                <a:pt x="529" y="425"/>
                              </a:lnTo>
                              <a:lnTo>
                                <a:pt x="529" y="439"/>
                              </a:lnTo>
                              <a:lnTo>
                                <a:pt x="526" y="452"/>
                              </a:lnTo>
                              <a:lnTo>
                                <a:pt x="521" y="465"/>
                              </a:lnTo>
                              <a:lnTo>
                                <a:pt x="516" y="478"/>
                              </a:lnTo>
                              <a:lnTo>
                                <a:pt x="507" y="489"/>
                              </a:lnTo>
                              <a:lnTo>
                                <a:pt x="498" y="499"/>
                              </a:lnTo>
                              <a:lnTo>
                                <a:pt x="488" y="508"/>
                              </a:lnTo>
                              <a:lnTo>
                                <a:pt x="477" y="515"/>
                              </a:lnTo>
                              <a:lnTo>
                                <a:pt x="465" y="522"/>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2"/>
                              </a:lnTo>
                              <a:lnTo>
                                <a:pt x="53" y="515"/>
                              </a:lnTo>
                              <a:lnTo>
                                <a:pt x="42" y="508"/>
                              </a:lnTo>
                              <a:lnTo>
                                <a:pt x="32" y="499"/>
                              </a:lnTo>
                              <a:lnTo>
                                <a:pt x="23" y="489"/>
                              </a:lnTo>
                              <a:lnTo>
                                <a:pt x="16" y="478"/>
                              </a:lnTo>
                              <a:lnTo>
                                <a:pt x="9" y="465"/>
                              </a:lnTo>
                              <a:lnTo>
                                <a:pt x="4" y="452"/>
                              </a:lnTo>
                              <a:lnTo>
                                <a:pt x="1" y="439"/>
                              </a:lnTo>
                              <a:lnTo>
                                <a:pt x="0" y="425"/>
                              </a:lnTo>
                              <a:lnTo>
                                <a:pt x="1" y="397"/>
                              </a:lnTo>
                              <a:lnTo>
                                <a:pt x="0" y="371"/>
                              </a:lnTo>
                              <a:lnTo>
                                <a:pt x="0" y="344"/>
                              </a:lnTo>
                              <a:lnTo>
                                <a:pt x="1" y="318"/>
                              </a:lnTo>
                              <a:lnTo>
                                <a:pt x="1" y="292"/>
                              </a:lnTo>
                              <a:lnTo>
                                <a:pt x="0" y="266"/>
                              </a:lnTo>
                              <a:lnTo>
                                <a:pt x="1" y="239"/>
                              </a:lnTo>
                              <a:lnTo>
                                <a:pt x="0" y="213"/>
                              </a:lnTo>
                              <a:lnTo>
                                <a:pt x="0" y="187"/>
                              </a:lnTo>
                              <a:lnTo>
                                <a:pt x="1" y="160"/>
                              </a:lnTo>
                              <a:lnTo>
                                <a:pt x="0" y="134"/>
                              </a:lnTo>
                              <a:lnTo>
                                <a:pt x="0" y="108"/>
                              </a:lnTo>
                              <a:lnTo>
                                <a:pt x="1" y="94"/>
                              </a:lnTo>
                              <a:lnTo>
                                <a:pt x="4" y="79"/>
                              </a:lnTo>
                              <a:lnTo>
                                <a:pt x="9" y="66"/>
                              </a:lnTo>
                              <a:lnTo>
                                <a:pt x="16" y="55"/>
                              </a:lnTo>
                              <a:lnTo>
                                <a:pt x="23" y="43"/>
                              </a:lnTo>
                              <a:lnTo>
                                <a:pt x="32" y="33"/>
                              </a:lnTo>
                              <a:lnTo>
                                <a:pt x="42" y="23"/>
                              </a:lnTo>
                              <a:lnTo>
                                <a:pt x="53" y="16"/>
                              </a:lnTo>
                              <a:lnTo>
                                <a:pt x="66" y="9"/>
                              </a:lnTo>
                              <a:lnTo>
                                <a:pt x="79"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94"/>
                      <wps:cNvSpPr>
                        <a:spLocks/>
                      </wps:cNvSpPr>
                      <wps:spPr bwMode="auto">
                        <a:xfrm>
                          <a:off x="684" y="10579"/>
                          <a:ext cx="530" cy="531"/>
                        </a:xfrm>
                        <a:custGeom>
                          <a:avLst/>
                          <a:gdLst>
                            <a:gd name="T0" fmla="*/ 133 w 530"/>
                            <a:gd name="T1" fmla="*/ 0 h 531"/>
                            <a:gd name="T2" fmla="*/ 185 w 530"/>
                            <a:gd name="T3" fmla="*/ 2 h 531"/>
                            <a:gd name="T4" fmla="*/ 238 w 530"/>
                            <a:gd name="T5" fmla="*/ 0 h 531"/>
                            <a:gd name="T6" fmla="*/ 291 w 530"/>
                            <a:gd name="T7" fmla="*/ 0 h 531"/>
                            <a:gd name="T8" fmla="*/ 345 w 530"/>
                            <a:gd name="T9" fmla="*/ 2 h 531"/>
                            <a:gd name="T10" fmla="*/ 396 w 530"/>
                            <a:gd name="T11" fmla="*/ 2 h 531"/>
                            <a:gd name="T12" fmla="*/ 438 w 530"/>
                            <a:gd name="T13" fmla="*/ 2 h 531"/>
                            <a:gd name="T14" fmla="*/ 464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4 w 530"/>
                            <a:gd name="T45" fmla="*/ 523 h 531"/>
                            <a:gd name="T46" fmla="*/ 438 w 530"/>
                            <a:gd name="T47" fmla="*/ 530 h 531"/>
                            <a:gd name="T48" fmla="*/ 396 w 530"/>
                            <a:gd name="T49" fmla="*/ 530 h 531"/>
                            <a:gd name="T50" fmla="*/ 345 w 530"/>
                            <a:gd name="T51" fmla="*/ 531 h 531"/>
                            <a:gd name="T52" fmla="*/ 291 w 530"/>
                            <a:gd name="T53" fmla="*/ 530 h 531"/>
                            <a:gd name="T54" fmla="*/ 238 w 530"/>
                            <a:gd name="T55" fmla="*/ 530 h 531"/>
                            <a:gd name="T56" fmla="*/ 185 w 530"/>
                            <a:gd name="T57" fmla="*/ 531 h 531"/>
                            <a:gd name="T58" fmla="*/ 133 w 530"/>
                            <a:gd name="T59" fmla="*/ 531 h 531"/>
                            <a:gd name="T60" fmla="*/ 92 w 530"/>
                            <a:gd name="T61" fmla="*/ 530 h 531"/>
                            <a:gd name="T62" fmla="*/ 64 w 530"/>
                            <a:gd name="T63" fmla="*/ 523 h 531"/>
                            <a:gd name="T64" fmla="*/ 42 w 530"/>
                            <a:gd name="T65" fmla="*/ 508 h 531"/>
                            <a:gd name="T66" fmla="*/ 23 w 530"/>
                            <a:gd name="T67" fmla="*/ 488 h 531"/>
                            <a:gd name="T68" fmla="*/ 8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8 w 530"/>
                            <a:gd name="T87" fmla="*/ 66 h 531"/>
                            <a:gd name="T88" fmla="*/ 23 w 530"/>
                            <a:gd name="T89" fmla="*/ 43 h 531"/>
                            <a:gd name="T90" fmla="*/ 42 w 530"/>
                            <a:gd name="T91" fmla="*/ 23 h 531"/>
                            <a:gd name="T92" fmla="*/ 64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4"/>
                              </a:lnTo>
                              <a:lnTo>
                                <a:pt x="464" y="9"/>
                              </a:lnTo>
                              <a:lnTo>
                                <a:pt x="477" y="16"/>
                              </a:lnTo>
                              <a:lnTo>
                                <a:pt x="488" y="23"/>
                              </a:lnTo>
                              <a:lnTo>
                                <a:pt x="498" y="33"/>
                              </a:lnTo>
                              <a:lnTo>
                                <a:pt x="507" y="43"/>
                              </a:lnTo>
                              <a:lnTo>
                                <a:pt x="514" y="55"/>
                              </a:lnTo>
                              <a:lnTo>
                                <a:pt x="521" y="66"/>
                              </a:lnTo>
                              <a:lnTo>
                                <a:pt x="526" y="79"/>
                              </a:lnTo>
                              <a:lnTo>
                                <a:pt x="529" y="94"/>
                              </a:lnTo>
                              <a:lnTo>
                                <a:pt x="529" y="108"/>
                              </a:lnTo>
                              <a:lnTo>
                                <a:pt x="530" y="134"/>
                              </a:lnTo>
                              <a:lnTo>
                                <a:pt x="529" y="160"/>
                              </a:lnTo>
                              <a:lnTo>
                                <a:pt x="529" y="187"/>
                              </a:lnTo>
                              <a:lnTo>
                                <a:pt x="530" y="213"/>
                              </a:lnTo>
                              <a:lnTo>
                                <a:pt x="530" y="239"/>
                              </a:lnTo>
                              <a:lnTo>
                                <a:pt x="529" y="266"/>
                              </a:lnTo>
                              <a:lnTo>
                                <a:pt x="530" y="292"/>
                              </a:lnTo>
                              <a:lnTo>
                                <a:pt x="529" y="318"/>
                              </a:lnTo>
                              <a:lnTo>
                                <a:pt x="529" y="344"/>
                              </a:lnTo>
                              <a:lnTo>
                                <a:pt x="530" y="371"/>
                              </a:lnTo>
                              <a:lnTo>
                                <a:pt x="529" y="397"/>
                              </a:lnTo>
                              <a:lnTo>
                                <a:pt x="529" y="425"/>
                              </a:lnTo>
                              <a:lnTo>
                                <a:pt x="529" y="438"/>
                              </a:lnTo>
                              <a:lnTo>
                                <a:pt x="526" y="452"/>
                              </a:lnTo>
                              <a:lnTo>
                                <a:pt x="521" y="465"/>
                              </a:lnTo>
                              <a:lnTo>
                                <a:pt x="514" y="477"/>
                              </a:lnTo>
                              <a:lnTo>
                                <a:pt x="507" y="488"/>
                              </a:lnTo>
                              <a:lnTo>
                                <a:pt x="498" y="500"/>
                              </a:lnTo>
                              <a:lnTo>
                                <a:pt x="488" y="508"/>
                              </a:lnTo>
                              <a:lnTo>
                                <a:pt x="477" y="515"/>
                              </a:lnTo>
                              <a:lnTo>
                                <a:pt x="464" y="523"/>
                              </a:lnTo>
                              <a:lnTo>
                                <a:pt x="451" y="527"/>
                              </a:lnTo>
                              <a:lnTo>
                                <a:pt x="438" y="530"/>
                              </a:lnTo>
                              <a:lnTo>
                                <a:pt x="422" y="531"/>
                              </a:lnTo>
                              <a:lnTo>
                                <a:pt x="396" y="530"/>
                              </a:lnTo>
                              <a:lnTo>
                                <a:pt x="371" y="531"/>
                              </a:lnTo>
                              <a:lnTo>
                                <a:pt x="345" y="531"/>
                              </a:lnTo>
                              <a:lnTo>
                                <a:pt x="317" y="530"/>
                              </a:lnTo>
                              <a:lnTo>
                                <a:pt x="291" y="530"/>
                              </a:lnTo>
                              <a:lnTo>
                                <a:pt x="264" y="531"/>
                              </a:lnTo>
                              <a:lnTo>
                                <a:pt x="238" y="530"/>
                              </a:lnTo>
                              <a:lnTo>
                                <a:pt x="212" y="531"/>
                              </a:lnTo>
                              <a:lnTo>
                                <a:pt x="185" y="531"/>
                              </a:lnTo>
                              <a:lnTo>
                                <a:pt x="159" y="530"/>
                              </a:lnTo>
                              <a:lnTo>
                                <a:pt x="133" y="531"/>
                              </a:lnTo>
                              <a:lnTo>
                                <a:pt x="106" y="531"/>
                              </a:lnTo>
                              <a:lnTo>
                                <a:pt x="92" y="530"/>
                              </a:lnTo>
                              <a:lnTo>
                                <a:pt x="77" y="527"/>
                              </a:lnTo>
                              <a:lnTo>
                                <a:pt x="64" y="523"/>
                              </a:lnTo>
                              <a:lnTo>
                                <a:pt x="53" y="515"/>
                              </a:lnTo>
                              <a:lnTo>
                                <a:pt x="42" y="508"/>
                              </a:lnTo>
                              <a:lnTo>
                                <a:pt x="31" y="500"/>
                              </a:lnTo>
                              <a:lnTo>
                                <a:pt x="23" y="488"/>
                              </a:lnTo>
                              <a:lnTo>
                                <a:pt x="14" y="477"/>
                              </a:lnTo>
                              <a:lnTo>
                                <a:pt x="8" y="465"/>
                              </a:lnTo>
                              <a:lnTo>
                                <a:pt x="4" y="452"/>
                              </a:lnTo>
                              <a:lnTo>
                                <a:pt x="1" y="438"/>
                              </a:lnTo>
                              <a:lnTo>
                                <a:pt x="0" y="425"/>
                              </a:lnTo>
                              <a:lnTo>
                                <a:pt x="1" y="397"/>
                              </a:lnTo>
                              <a:lnTo>
                                <a:pt x="0" y="371"/>
                              </a:lnTo>
                              <a:lnTo>
                                <a:pt x="0" y="344"/>
                              </a:lnTo>
                              <a:lnTo>
                                <a:pt x="1" y="318"/>
                              </a:lnTo>
                              <a:lnTo>
                                <a:pt x="1" y="292"/>
                              </a:lnTo>
                              <a:lnTo>
                                <a:pt x="0" y="266"/>
                              </a:lnTo>
                              <a:lnTo>
                                <a:pt x="1" y="239"/>
                              </a:lnTo>
                              <a:lnTo>
                                <a:pt x="0" y="213"/>
                              </a:lnTo>
                              <a:lnTo>
                                <a:pt x="0" y="187"/>
                              </a:lnTo>
                              <a:lnTo>
                                <a:pt x="1" y="160"/>
                              </a:lnTo>
                              <a:lnTo>
                                <a:pt x="0" y="134"/>
                              </a:lnTo>
                              <a:lnTo>
                                <a:pt x="0" y="108"/>
                              </a:lnTo>
                              <a:lnTo>
                                <a:pt x="1" y="94"/>
                              </a:lnTo>
                              <a:lnTo>
                                <a:pt x="4" y="79"/>
                              </a:lnTo>
                              <a:lnTo>
                                <a:pt x="8" y="66"/>
                              </a:lnTo>
                              <a:lnTo>
                                <a:pt x="14" y="55"/>
                              </a:lnTo>
                              <a:lnTo>
                                <a:pt x="23" y="43"/>
                              </a:lnTo>
                              <a:lnTo>
                                <a:pt x="31" y="33"/>
                              </a:lnTo>
                              <a:lnTo>
                                <a:pt x="42" y="23"/>
                              </a:lnTo>
                              <a:lnTo>
                                <a:pt x="53" y="16"/>
                              </a:lnTo>
                              <a:lnTo>
                                <a:pt x="64" y="9"/>
                              </a:lnTo>
                              <a:lnTo>
                                <a:pt x="77" y="4"/>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95"/>
                      <wps:cNvSpPr>
                        <a:spLocks/>
                      </wps:cNvSpPr>
                      <wps:spPr bwMode="auto">
                        <a:xfrm>
                          <a:off x="1418" y="10579"/>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88 h 531"/>
                            <a:gd name="T68" fmla="*/ 9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9 w 530"/>
                            <a:gd name="T87" fmla="*/ 66 h 531"/>
                            <a:gd name="T88" fmla="*/ 23 w 530"/>
                            <a:gd name="T89" fmla="*/ 43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4"/>
                              </a:lnTo>
                              <a:lnTo>
                                <a:pt x="465" y="9"/>
                              </a:lnTo>
                              <a:lnTo>
                                <a:pt x="477" y="16"/>
                              </a:lnTo>
                              <a:lnTo>
                                <a:pt x="488" y="23"/>
                              </a:lnTo>
                              <a:lnTo>
                                <a:pt x="498" y="33"/>
                              </a:lnTo>
                              <a:lnTo>
                                <a:pt x="507" y="43"/>
                              </a:lnTo>
                              <a:lnTo>
                                <a:pt x="516" y="55"/>
                              </a:lnTo>
                              <a:lnTo>
                                <a:pt x="521" y="66"/>
                              </a:lnTo>
                              <a:lnTo>
                                <a:pt x="526" y="79"/>
                              </a:lnTo>
                              <a:lnTo>
                                <a:pt x="529" y="94"/>
                              </a:lnTo>
                              <a:lnTo>
                                <a:pt x="529" y="108"/>
                              </a:lnTo>
                              <a:lnTo>
                                <a:pt x="530" y="134"/>
                              </a:lnTo>
                              <a:lnTo>
                                <a:pt x="529" y="160"/>
                              </a:lnTo>
                              <a:lnTo>
                                <a:pt x="529" y="187"/>
                              </a:lnTo>
                              <a:lnTo>
                                <a:pt x="530" y="213"/>
                              </a:lnTo>
                              <a:lnTo>
                                <a:pt x="530" y="239"/>
                              </a:lnTo>
                              <a:lnTo>
                                <a:pt x="529" y="266"/>
                              </a:lnTo>
                              <a:lnTo>
                                <a:pt x="530" y="292"/>
                              </a:lnTo>
                              <a:lnTo>
                                <a:pt x="529" y="318"/>
                              </a:lnTo>
                              <a:lnTo>
                                <a:pt x="529" y="344"/>
                              </a:lnTo>
                              <a:lnTo>
                                <a:pt x="530" y="371"/>
                              </a:lnTo>
                              <a:lnTo>
                                <a:pt x="529" y="397"/>
                              </a:lnTo>
                              <a:lnTo>
                                <a:pt x="529" y="425"/>
                              </a:lnTo>
                              <a:lnTo>
                                <a:pt x="529" y="438"/>
                              </a:lnTo>
                              <a:lnTo>
                                <a:pt x="526" y="452"/>
                              </a:lnTo>
                              <a:lnTo>
                                <a:pt x="521" y="465"/>
                              </a:lnTo>
                              <a:lnTo>
                                <a:pt x="516" y="477"/>
                              </a:lnTo>
                              <a:lnTo>
                                <a:pt x="507" y="488"/>
                              </a:lnTo>
                              <a:lnTo>
                                <a:pt x="498" y="500"/>
                              </a:lnTo>
                              <a:lnTo>
                                <a:pt x="488" y="508"/>
                              </a:lnTo>
                              <a:lnTo>
                                <a:pt x="477" y="515"/>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5"/>
                              </a:lnTo>
                              <a:lnTo>
                                <a:pt x="42" y="508"/>
                              </a:lnTo>
                              <a:lnTo>
                                <a:pt x="32" y="500"/>
                              </a:lnTo>
                              <a:lnTo>
                                <a:pt x="23" y="488"/>
                              </a:lnTo>
                              <a:lnTo>
                                <a:pt x="16" y="477"/>
                              </a:lnTo>
                              <a:lnTo>
                                <a:pt x="9" y="465"/>
                              </a:lnTo>
                              <a:lnTo>
                                <a:pt x="4" y="452"/>
                              </a:lnTo>
                              <a:lnTo>
                                <a:pt x="1" y="438"/>
                              </a:lnTo>
                              <a:lnTo>
                                <a:pt x="0" y="425"/>
                              </a:lnTo>
                              <a:lnTo>
                                <a:pt x="1" y="397"/>
                              </a:lnTo>
                              <a:lnTo>
                                <a:pt x="0" y="371"/>
                              </a:lnTo>
                              <a:lnTo>
                                <a:pt x="0" y="344"/>
                              </a:lnTo>
                              <a:lnTo>
                                <a:pt x="1" y="318"/>
                              </a:lnTo>
                              <a:lnTo>
                                <a:pt x="1" y="292"/>
                              </a:lnTo>
                              <a:lnTo>
                                <a:pt x="0" y="266"/>
                              </a:lnTo>
                              <a:lnTo>
                                <a:pt x="1" y="239"/>
                              </a:lnTo>
                              <a:lnTo>
                                <a:pt x="0" y="213"/>
                              </a:lnTo>
                              <a:lnTo>
                                <a:pt x="0" y="187"/>
                              </a:lnTo>
                              <a:lnTo>
                                <a:pt x="1" y="160"/>
                              </a:lnTo>
                              <a:lnTo>
                                <a:pt x="0" y="134"/>
                              </a:lnTo>
                              <a:lnTo>
                                <a:pt x="0" y="108"/>
                              </a:lnTo>
                              <a:lnTo>
                                <a:pt x="1" y="94"/>
                              </a:lnTo>
                              <a:lnTo>
                                <a:pt x="4" y="79"/>
                              </a:lnTo>
                              <a:lnTo>
                                <a:pt x="9" y="66"/>
                              </a:lnTo>
                              <a:lnTo>
                                <a:pt x="16" y="55"/>
                              </a:lnTo>
                              <a:lnTo>
                                <a:pt x="23" y="43"/>
                              </a:lnTo>
                              <a:lnTo>
                                <a:pt x="32" y="33"/>
                              </a:lnTo>
                              <a:lnTo>
                                <a:pt x="42" y="23"/>
                              </a:lnTo>
                              <a:lnTo>
                                <a:pt x="53" y="16"/>
                              </a:lnTo>
                              <a:lnTo>
                                <a:pt x="66" y="9"/>
                              </a:lnTo>
                              <a:lnTo>
                                <a:pt x="79" y="4"/>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96"/>
                      <wps:cNvSpPr>
                        <a:spLocks/>
                      </wps:cNvSpPr>
                      <wps:spPr bwMode="auto">
                        <a:xfrm>
                          <a:off x="684" y="11300"/>
                          <a:ext cx="530" cy="531"/>
                        </a:xfrm>
                        <a:custGeom>
                          <a:avLst/>
                          <a:gdLst>
                            <a:gd name="T0" fmla="*/ 133 w 530"/>
                            <a:gd name="T1" fmla="*/ 0 h 531"/>
                            <a:gd name="T2" fmla="*/ 185 w 530"/>
                            <a:gd name="T3" fmla="*/ 2 h 531"/>
                            <a:gd name="T4" fmla="*/ 238 w 530"/>
                            <a:gd name="T5" fmla="*/ 0 h 531"/>
                            <a:gd name="T6" fmla="*/ 291 w 530"/>
                            <a:gd name="T7" fmla="*/ 0 h 531"/>
                            <a:gd name="T8" fmla="*/ 345 w 530"/>
                            <a:gd name="T9" fmla="*/ 2 h 531"/>
                            <a:gd name="T10" fmla="*/ 396 w 530"/>
                            <a:gd name="T11" fmla="*/ 2 h 531"/>
                            <a:gd name="T12" fmla="*/ 438 w 530"/>
                            <a:gd name="T13" fmla="*/ 2 h 531"/>
                            <a:gd name="T14" fmla="*/ 464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4 w 530"/>
                            <a:gd name="T45" fmla="*/ 523 h 531"/>
                            <a:gd name="T46" fmla="*/ 438 w 530"/>
                            <a:gd name="T47" fmla="*/ 530 h 531"/>
                            <a:gd name="T48" fmla="*/ 396 w 530"/>
                            <a:gd name="T49" fmla="*/ 530 h 531"/>
                            <a:gd name="T50" fmla="*/ 345 w 530"/>
                            <a:gd name="T51" fmla="*/ 531 h 531"/>
                            <a:gd name="T52" fmla="*/ 291 w 530"/>
                            <a:gd name="T53" fmla="*/ 530 h 531"/>
                            <a:gd name="T54" fmla="*/ 238 w 530"/>
                            <a:gd name="T55" fmla="*/ 530 h 531"/>
                            <a:gd name="T56" fmla="*/ 185 w 530"/>
                            <a:gd name="T57" fmla="*/ 531 h 531"/>
                            <a:gd name="T58" fmla="*/ 133 w 530"/>
                            <a:gd name="T59" fmla="*/ 531 h 531"/>
                            <a:gd name="T60" fmla="*/ 92 w 530"/>
                            <a:gd name="T61" fmla="*/ 530 h 531"/>
                            <a:gd name="T62" fmla="*/ 64 w 530"/>
                            <a:gd name="T63" fmla="*/ 523 h 531"/>
                            <a:gd name="T64" fmla="*/ 42 w 530"/>
                            <a:gd name="T65" fmla="*/ 508 h 531"/>
                            <a:gd name="T66" fmla="*/ 23 w 530"/>
                            <a:gd name="T67" fmla="*/ 488 h 531"/>
                            <a:gd name="T68" fmla="*/ 8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8 w 530"/>
                            <a:gd name="T87" fmla="*/ 66 h 531"/>
                            <a:gd name="T88" fmla="*/ 23 w 530"/>
                            <a:gd name="T89" fmla="*/ 43 h 531"/>
                            <a:gd name="T90" fmla="*/ 42 w 530"/>
                            <a:gd name="T91" fmla="*/ 23 h 531"/>
                            <a:gd name="T92" fmla="*/ 64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3"/>
                              </a:lnTo>
                              <a:lnTo>
                                <a:pt x="507" y="43"/>
                              </a:lnTo>
                              <a:lnTo>
                                <a:pt x="514" y="55"/>
                              </a:lnTo>
                              <a:lnTo>
                                <a:pt x="521" y="66"/>
                              </a:lnTo>
                              <a:lnTo>
                                <a:pt x="526" y="79"/>
                              </a:lnTo>
                              <a:lnTo>
                                <a:pt x="529" y="94"/>
                              </a:lnTo>
                              <a:lnTo>
                                <a:pt x="529" y="108"/>
                              </a:lnTo>
                              <a:lnTo>
                                <a:pt x="530" y="134"/>
                              </a:lnTo>
                              <a:lnTo>
                                <a:pt x="529" y="160"/>
                              </a:lnTo>
                              <a:lnTo>
                                <a:pt x="529" y="187"/>
                              </a:lnTo>
                              <a:lnTo>
                                <a:pt x="530" y="213"/>
                              </a:lnTo>
                              <a:lnTo>
                                <a:pt x="530" y="239"/>
                              </a:lnTo>
                              <a:lnTo>
                                <a:pt x="529" y="267"/>
                              </a:lnTo>
                              <a:lnTo>
                                <a:pt x="530" y="292"/>
                              </a:lnTo>
                              <a:lnTo>
                                <a:pt x="529" y="318"/>
                              </a:lnTo>
                              <a:lnTo>
                                <a:pt x="529" y="344"/>
                              </a:lnTo>
                              <a:lnTo>
                                <a:pt x="530" y="372"/>
                              </a:lnTo>
                              <a:lnTo>
                                <a:pt x="529" y="397"/>
                              </a:lnTo>
                              <a:lnTo>
                                <a:pt x="529" y="425"/>
                              </a:lnTo>
                              <a:lnTo>
                                <a:pt x="529" y="438"/>
                              </a:lnTo>
                              <a:lnTo>
                                <a:pt x="526" y="452"/>
                              </a:lnTo>
                              <a:lnTo>
                                <a:pt x="521" y="465"/>
                              </a:lnTo>
                              <a:lnTo>
                                <a:pt x="514" y="477"/>
                              </a:lnTo>
                              <a:lnTo>
                                <a:pt x="507" y="488"/>
                              </a:lnTo>
                              <a:lnTo>
                                <a:pt x="498" y="500"/>
                              </a:lnTo>
                              <a:lnTo>
                                <a:pt x="488" y="508"/>
                              </a:lnTo>
                              <a:lnTo>
                                <a:pt x="477" y="516"/>
                              </a:lnTo>
                              <a:lnTo>
                                <a:pt x="464" y="523"/>
                              </a:lnTo>
                              <a:lnTo>
                                <a:pt x="451" y="527"/>
                              </a:lnTo>
                              <a:lnTo>
                                <a:pt x="438" y="530"/>
                              </a:lnTo>
                              <a:lnTo>
                                <a:pt x="422" y="531"/>
                              </a:lnTo>
                              <a:lnTo>
                                <a:pt x="396" y="530"/>
                              </a:lnTo>
                              <a:lnTo>
                                <a:pt x="371" y="531"/>
                              </a:lnTo>
                              <a:lnTo>
                                <a:pt x="345" y="531"/>
                              </a:lnTo>
                              <a:lnTo>
                                <a:pt x="317" y="530"/>
                              </a:lnTo>
                              <a:lnTo>
                                <a:pt x="291" y="530"/>
                              </a:lnTo>
                              <a:lnTo>
                                <a:pt x="264" y="531"/>
                              </a:lnTo>
                              <a:lnTo>
                                <a:pt x="238" y="530"/>
                              </a:lnTo>
                              <a:lnTo>
                                <a:pt x="212" y="531"/>
                              </a:lnTo>
                              <a:lnTo>
                                <a:pt x="185" y="531"/>
                              </a:lnTo>
                              <a:lnTo>
                                <a:pt x="159" y="530"/>
                              </a:lnTo>
                              <a:lnTo>
                                <a:pt x="133" y="531"/>
                              </a:lnTo>
                              <a:lnTo>
                                <a:pt x="106" y="531"/>
                              </a:lnTo>
                              <a:lnTo>
                                <a:pt x="92" y="530"/>
                              </a:lnTo>
                              <a:lnTo>
                                <a:pt x="77" y="527"/>
                              </a:lnTo>
                              <a:lnTo>
                                <a:pt x="64" y="523"/>
                              </a:lnTo>
                              <a:lnTo>
                                <a:pt x="53" y="516"/>
                              </a:lnTo>
                              <a:lnTo>
                                <a:pt x="42" y="508"/>
                              </a:lnTo>
                              <a:lnTo>
                                <a:pt x="31" y="500"/>
                              </a:lnTo>
                              <a:lnTo>
                                <a:pt x="23" y="488"/>
                              </a:lnTo>
                              <a:lnTo>
                                <a:pt x="14" y="477"/>
                              </a:lnTo>
                              <a:lnTo>
                                <a:pt x="8" y="465"/>
                              </a:lnTo>
                              <a:lnTo>
                                <a:pt x="4" y="452"/>
                              </a:lnTo>
                              <a:lnTo>
                                <a:pt x="1" y="438"/>
                              </a:lnTo>
                              <a:lnTo>
                                <a:pt x="0" y="425"/>
                              </a:lnTo>
                              <a:lnTo>
                                <a:pt x="1" y="397"/>
                              </a:lnTo>
                              <a:lnTo>
                                <a:pt x="0" y="372"/>
                              </a:lnTo>
                              <a:lnTo>
                                <a:pt x="0" y="344"/>
                              </a:lnTo>
                              <a:lnTo>
                                <a:pt x="1" y="318"/>
                              </a:lnTo>
                              <a:lnTo>
                                <a:pt x="1" y="292"/>
                              </a:lnTo>
                              <a:lnTo>
                                <a:pt x="0" y="267"/>
                              </a:lnTo>
                              <a:lnTo>
                                <a:pt x="1" y="239"/>
                              </a:lnTo>
                              <a:lnTo>
                                <a:pt x="0" y="213"/>
                              </a:lnTo>
                              <a:lnTo>
                                <a:pt x="0" y="187"/>
                              </a:lnTo>
                              <a:lnTo>
                                <a:pt x="1" y="160"/>
                              </a:lnTo>
                              <a:lnTo>
                                <a:pt x="0" y="134"/>
                              </a:lnTo>
                              <a:lnTo>
                                <a:pt x="0" y="108"/>
                              </a:lnTo>
                              <a:lnTo>
                                <a:pt x="1" y="94"/>
                              </a:lnTo>
                              <a:lnTo>
                                <a:pt x="4" y="79"/>
                              </a:lnTo>
                              <a:lnTo>
                                <a:pt x="8" y="66"/>
                              </a:lnTo>
                              <a:lnTo>
                                <a:pt x="14" y="55"/>
                              </a:lnTo>
                              <a:lnTo>
                                <a:pt x="23" y="43"/>
                              </a:lnTo>
                              <a:lnTo>
                                <a:pt x="31" y="33"/>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97"/>
                      <wps:cNvSpPr>
                        <a:spLocks/>
                      </wps:cNvSpPr>
                      <wps:spPr bwMode="auto">
                        <a:xfrm>
                          <a:off x="1418" y="11300"/>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3 h 531"/>
                            <a:gd name="T20" fmla="*/ 521 w 530"/>
                            <a:gd name="T21" fmla="*/ 66 h 531"/>
                            <a:gd name="T22" fmla="*/ 529 w 530"/>
                            <a:gd name="T23" fmla="*/ 94 h 531"/>
                            <a:gd name="T24" fmla="*/ 530 w 530"/>
                            <a:gd name="T25" fmla="*/ 134 h 531"/>
                            <a:gd name="T26" fmla="*/ 529 w 530"/>
                            <a:gd name="T27" fmla="*/ 187 h 531"/>
                            <a:gd name="T28" fmla="*/ 530 w 530"/>
                            <a:gd name="T29" fmla="*/ 239 h 531"/>
                            <a:gd name="T30" fmla="*/ 530 w 530"/>
                            <a:gd name="T31" fmla="*/ 292 h 531"/>
                            <a:gd name="T32" fmla="*/ 529 w 530"/>
                            <a:gd name="T33" fmla="*/ 344 h 531"/>
                            <a:gd name="T34" fmla="*/ 529 w 530"/>
                            <a:gd name="T35" fmla="*/ 397 h 531"/>
                            <a:gd name="T36" fmla="*/ 529 w 530"/>
                            <a:gd name="T37" fmla="*/ 438 h 531"/>
                            <a:gd name="T38" fmla="*/ 521 w 530"/>
                            <a:gd name="T39" fmla="*/ 465 h 531"/>
                            <a:gd name="T40" fmla="*/ 507 w 530"/>
                            <a:gd name="T41" fmla="*/ 488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88 h 531"/>
                            <a:gd name="T68" fmla="*/ 9 w 530"/>
                            <a:gd name="T69" fmla="*/ 465 h 531"/>
                            <a:gd name="T70" fmla="*/ 1 w 530"/>
                            <a:gd name="T71" fmla="*/ 438 h 531"/>
                            <a:gd name="T72" fmla="*/ 1 w 530"/>
                            <a:gd name="T73" fmla="*/ 397 h 531"/>
                            <a:gd name="T74" fmla="*/ 0 w 530"/>
                            <a:gd name="T75" fmla="*/ 344 h 531"/>
                            <a:gd name="T76" fmla="*/ 1 w 530"/>
                            <a:gd name="T77" fmla="*/ 292 h 531"/>
                            <a:gd name="T78" fmla="*/ 1 w 530"/>
                            <a:gd name="T79" fmla="*/ 239 h 531"/>
                            <a:gd name="T80" fmla="*/ 0 w 530"/>
                            <a:gd name="T81" fmla="*/ 187 h 531"/>
                            <a:gd name="T82" fmla="*/ 0 w 530"/>
                            <a:gd name="T83" fmla="*/ 134 h 531"/>
                            <a:gd name="T84" fmla="*/ 1 w 530"/>
                            <a:gd name="T85" fmla="*/ 94 h 531"/>
                            <a:gd name="T86" fmla="*/ 9 w 530"/>
                            <a:gd name="T87" fmla="*/ 66 h 531"/>
                            <a:gd name="T88" fmla="*/ 23 w 530"/>
                            <a:gd name="T89" fmla="*/ 43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5"/>
                              </a:lnTo>
                              <a:lnTo>
                                <a:pt x="465" y="9"/>
                              </a:lnTo>
                              <a:lnTo>
                                <a:pt x="477" y="16"/>
                              </a:lnTo>
                              <a:lnTo>
                                <a:pt x="488" y="23"/>
                              </a:lnTo>
                              <a:lnTo>
                                <a:pt x="498" y="33"/>
                              </a:lnTo>
                              <a:lnTo>
                                <a:pt x="507" y="43"/>
                              </a:lnTo>
                              <a:lnTo>
                                <a:pt x="516" y="55"/>
                              </a:lnTo>
                              <a:lnTo>
                                <a:pt x="521" y="66"/>
                              </a:lnTo>
                              <a:lnTo>
                                <a:pt x="526" y="79"/>
                              </a:lnTo>
                              <a:lnTo>
                                <a:pt x="529" y="94"/>
                              </a:lnTo>
                              <a:lnTo>
                                <a:pt x="529" y="108"/>
                              </a:lnTo>
                              <a:lnTo>
                                <a:pt x="530" y="134"/>
                              </a:lnTo>
                              <a:lnTo>
                                <a:pt x="529" y="160"/>
                              </a:lnTo>
                              <a:lnTo>
                                <a:pt x="529" y="187"/>
                              </a:lnTo>
                              <a:lnTo>
                                <a:pt x="530" y="213"/>
                              </a:lnTo>
                              <a:lnTo>
                                <a:pt x="530" y="239"/>
                              </a:lnTo>
                              <a:lnTo>
                                <a:pt x="529" y="267"/>
                              </a:lnTo>
                              <a:lnTo>
                                <a:pt x="530" y="292"/>
                              </a:lnTo>
                              <a:lnTo>
                                <a:pt x="529" y="318"/>
                              </a:lnTo>
                              <a:lnTo>
                                <a:pt x="529" y="344"/>
                              </a:lnTo>
                              <a:lnTo>
                                <a:pt x="530" y="372"/>
                              </a:lnTo>
                              <a:lnTo>
                                <a:pt x="529" y="397"/>
                              </a:lnTo>
                              <a:lnTo>
                                <a:pt x="529" y="425"/>
                              </a:lnTo>
                              <a:lnTo>
                                <a:pt x="529" y="438"/>
                              </a:lnTo>
                              <a:lnTo>
                                <a:pt x="526" y="452"/>
                              </a:lnTo>
                              <a:lnTo>
                                <a:pt x="521" y="465"/>
                              </a:lnTo>
                              <a:lnTo>
                                <a:pt x="516" y="477"/>
                              </a:lnTo>
                              <a:lnTo>
                                <a:pt x="507" y="488"/>
                              </a:lnTo>
                              <a:lnTo>
                                <a:pt x="498" y="500"/>
                              </a:lnTo>
                              <a:lnTo>
                                <a:pt x="488" y="508"/>
                              </a:lnTo>
                              <a:lnTo>
                                <a:pt x="477" y="516"/>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6"/>
                              </a:lnTo>
                              <a:lnTo>
                                <a:pt x="42" y="508"/>
                              </a:lnTo>
                              <a:lnTo>
                                <a:pt x="32" y="500"/>
                              </a:lnTo>
                              <a:lnTo>
                                <a:pt x="23" y="488"/>
                              </a:lnTo>
                              <a:lnTo>
                                <a:pt x="16" y="477"/>
                              </a:lnTo>
                              <a:lnTo>
                                <a:pt x="9" y="465"/>
                              </a:lnTo>
                              <a:lnTo>
                                <a:pt x="4" y="452"/>
                              </a:lnTo>
                              <a:lnTo>
                                <a:pt x="1" y="438"/>
                              </a:lnTo>
                              <a:lnTo>
                                <a:pt x="0" y="425"/>
                              </a:lnTo>
                              <a:lnTo>
                                <a:pt x="1" y="397"/>
                              </a:lnTo>
                              <a:lnTo>
                                <a:pt x="0" y="372"/>
                              </a:lnTo>
                              <a:lnTo>
                                <a:pt x="0" y="344"/>
                              </a:lnTo>
                              <a:lnTo>
                                <a:pt x="1" y="318"/>
                              </a:lnTo>
                              <a:lnTo>
                                <a:pt x="1" y="292"/>
                              </a:lnTo>
                              <a:lnTo>
                                <a:pt x="0" y="267"/>
                              </a:lnTo>
                              <a:lnTo>
                                <a:pt x="1" y="239"/>
                              </a:lnTo>
                              <a:lnTo>
                                <a:pt x="0" y="213"/>
                              </a:lnTo>
                              <a:lnTo>
                                <a:pt x="0" y="187"/>
                              </a:lnTo>
                              <a:lnTo>
                                <a:pt x="1" y="160"/>
                              </a:lnTo>
                              <a:lnTo>
                                <a:pt x="0" y="134"/>
                              </a:lnTo>
                              <a:lnTo>
                                <a:pt x="0" y="108"/>
                              </a:lnTo>
                              <a:lnTo>
                                <a:pt x="1" y="94"/>
                              </a:lnTo>
                              <a:lnTo>
                                <a:pt x="4" y="79"/>
                              </a:lnTo>
                              <a:lnTo>
                                <a:pt x="9" y="66"/>
                              </a:lnTo>
                              <a:lnTo>
                                <a:pt x="16" y="55"/>
                              </a:lnTo>
                              <a:lnTo>
                                <a:pt x="23" y="43"/>
                              </a:lnTo>
                              <a:lnTo>
                                <a:pt x="32" y="33"/>
                              </a:lnTo>
                              <a:lnTo>
                                <a:pt x="42" y="23"/>
                              </a:lnTo>
                              <a:lnTo>
                                <a:pt x="53" y="16"/>
                              </a:lnTo>
                              <a:lnTo>
                                <a:pt x="66" y="9"/>
                              </a:lnTo>
                              <a:lnTo>
                                <a:pt x="79"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98"/>
                      <wps:cNvSpPr>
                        <a:spLocks/>
                      </wps:cNvSpPr>
                      <wps:spPr bwMode="auto">
                        <a:xfrm>
                          <a:off x="684" y="12021"/>
                          <a:ext cx="530" cy="531"/>
                        </a:xfrm>
                        <a:custGeom>
                          <a:avLst/>
                          <a:gdLst>
                            <a:gd name="T0" fmla="*/ 133 w 530"/>
                            <a:gd name="T1" fmla="*/ 0 h 531"/>
                            <a:gd name="T2" fmla="*/ 185 w 530"/>
                            <a:gd name="T3" fmla="*/ 2 h 531"/>
                            <a:gd name="T4" fmla="*/ 238 w 530"/>
                            <a:gd name="T5" fmla="*/ 0 h 531"/>
                            <a:gd name="T6" fmla="*/ 291 w 530"/>
                            <a:gd name="T7" fmla="*/ 0 h 531"/>
                            <a:gd name="T8" fmla="*/ 345 w 530"/>
                            <a:gd name="T9" fmla="*/ 2 h 531"/>
                            <a:gd name="T10" fmla="*/ 396 w 530"/>
                            <a:gd name="T11" fmla="*/ 2 h 531"/>
                            <a:gd name="T12" fmla="*/ 438 w 530"/>
                            <a:gd name="T13" fmla="*/ 2 h 531"/>
                            <a:gd name="T14" fmla="*/ 464 w 530"/>
                            <a:gd name="T15" fmla="*/ 9 h 531"/>
                            <a:gd name="T16" fmla="*/ 488 w 530"/>
                            <a:gd name="T17" fmla="*/ 23 h 531"/>
                            <a:gd name="T18" fmla="*/ 507 w 530"/>
                            <a:gd name="T19" fmla="*/ 44 h 531"/>
                            <a:gd name="T20" fmla="*/ 521 w 530"/>
                            <a:gd name="T21" fmla="*/ 67 h 531"/>
                            <a:gd name="T22" fmla="*/ 529 w 530"/>
                            <a:gd name="T23" fmla="*/ 94 h 531"/>
                            <a:gd name="T24" fmla="*/ 530 w 530"/>
                            <a:gd name="T25" fmla="*/ 134 h 531"/>
                            <a:gd name="T26" fmla="*/ 529 w 530"/>
                            <a:gd name="T27" fmla="*/ 187 h 531"/>
                            <a:gd name="T28" fmla="*/ 530 w 530"/>
                            <a:gd name="T29" fmla="*/ 239 h 531"/>
                            <a:gd name="T30" fmla="*/ 530 w 530"/>
                            <a:gd name="T31" fmla="*/ 293 h 531"/>
                            <a:gd name="T32" fmla="*/ 529 w 530"/>
                            <a:gd name="T33" fmla="*/ 344 h 531"/>
                            <a:gd name="T34" fmla="*/ 529 w 530"/>
                            <a:gd name="T35" fmla="*/ 398 h 531"/>
                            <a:gd name="T36" fmla="*/ 529 w 530"/>
                            <a:gd name="T37" fmla="*/ 438 h 531"/>
                            <a:gd name="T38" fmla="*/ 521 w 530"/>
                            <a:gd name="T39" fmla="*/ 465 h 531"/>
                            <a:gd name="T40" fmla="*/ 507 w 530"/>
                            <a:gd name="T41" fmla="*/ 488 h 531"/>
                            <a:gd name="T42" fmla="*/ 488 w 530"/>
                            <a:gd name="T43" fmla="*/ 508 h 531"/>
                            <a:gd name="T44" fmla="*/ 464 w 530"/>
                            <a:gd name="T45" fmla="*/ 523 h 531"/>
                            <a:gd name="T46" fmla="*/ 438 w 530"/>
                            <a:gd name="T47" fmla="*/ 530 h 531"/>
                            <a:gd name="T48" fmla="*/ 396 w 530"/>
                            <a:gd name="T49" fmla="*/ 530 h 531"/>
                            <a:gd name="T50" fmla="*/ 345 w 530"/>
                            <a:gd name="T51" fmla="*/ 531 h 531"/>
                            <a:gd name="T52" fmla="*/ 291 w 530"/>
                            <a:gd name="T53" fmla="*/ 530 h 531"/>
                            <a:gd name="T54" fmla="*/ 238 w 530"/>
                            <a:gd name="T55" fmla="*/ 530 h 531"/>
                            <a:gd name="T56" fmla="*/ 185 w 530"/>
                            <a:gd name="T57" fmla="*/ 531 h 531"/>
                            <a:gd name="T58" fmla="*/ 133 w 530"/>
                            <a:gd name="T59" fmla="*/ 531 h 531"/>
                            <a:gd name="T60" fmla="*/ 92 w 530"/>
                            <a:gd name="T61" fmla="*/ 530 h 531"/>
                            <a:gd name="T62" fmla="*/ 64 w 530"/>
                            <a:gd name="T63" fmla="*/ 523 h 531"/>
                            <a:gd name="T64" fmla="*/ 42 w 530"/>
                            <a:gd name="T65" fmla="*/ 508 h 531"/>
                            <a:gd name="T66" fmla="*/ 23 w 530"/>
                            <a:gd name="T67" fmla="*/ 488 h 531"/>
                            <a:gd name="T68" fmla="*/ 8 w 530"/>
                            <a:gd name="T69" fmla="*/ 465 h 531"/>
                            <a:gd name="T70" fmla="*/ 1 w 530"/>
                            <a:gd name="T71" fmla="*/ 438 h 531"/>
                            <a:gd name="T72" fmla="*/ 1 w 530"/>
                            <a:gd name="T73" fmla="*/ 398 h 531"/>
                            <a:gd name="T74" fmla="*/ 0 w 530"/>
                            <a:gd name="T75" fmla="*/ 344 h 531"/>
                            <a:gd name="T76" fmla="*/ 1 w 530"/>
                            <a:gd name="T77" fmla="*/ 293 h 531"/>
                            <a:gd name="T78" fmla="*/ 1 w 530"/>
                            <a:gd name="T79" fmla="*/ 239 h 531"/>
                            <a:gd name="T80" fmla="*/ 0 w 530"/>
                            <a:gd name="T81" fmla="*/ 187 h 531"/>
                            <a:gd name="T82" fmla="*/ 0 w 530"/>
                            <a:gd name="T83" fmla="*/ 134 h 531"/>
                            <a:gd name="T84" fmla="*/ 1 w 530"/>
                            <a:gd name="T85" fmla="*/ 94 h 531"/>
                            <a:gd name="T86" fmla="*/ 8 w 530"/>
                            <a:gd name="T87" fmla="*/ 67 h 531"/>
                            <a:gd name="T88" fmla="*/ 23 w 530"/>
                            <a:gd name="T89" fmla="*/ 44 h 531"/>
                            <a:gd name="T90" fmla="*/ 42 w 530"/>
                            <a:gd name="T91" fmla="*/ 23 h 531"/>
                            <a:gd name="T92" fmla="*/ 64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3"/>
                              </a:lnTo>
                              <a:lnTo>
                                <a:pt x="507" y="44"/>
                              </a:lnTo>
                              <a:lnTo>
                                <a:pt x="514" y="55"/>
                              </a:lnTo>
                              <a:lnTo>
                                <a:pt x="521" y="67"/>
                              </a:lnTo>
                              <a:lnTo>
                                <a:pt x="526" y="80"/>
                              </a:lnTo>
                              <a:lnTo>
                                <a:pt x="529" y="94"/>
                              </a:lnTo>
                              <a:lnTo>
                                <a:pt x="529" y="108"/>
                              </a:lnTo>
                              <a:lnTo>
                                <a:pt x="530" y="134"/>
                              </a:lnTo>
                              <a:lnTo>
                                <a:pt x="529" y="160"/>
                              </a:lnTo>
                              <a:lnTo>
                                <a:pt x="529" y="187"/>
                              </a:lnTo>
                              <a:lnTo>
                                <a:pt x="530" y="213"/>
                              </a:lnTo>
                              <a:lnTo>
                                <a:pt x="530" y="239"/>
                              </a:lnTo>
                              <a:lnTo>
                                <a:pt x="529" y="267"/>
                              </a:lnTo>
                              <a:lnTo>
                                <a:pt x="530" y="293"/>
                              </a:lnTo>
                              <a:lnTo>
                                <a:pt x="529" y="318"/>
                              </a:lnTo>
                              <a:lnTo>
                                <a:pt x="529" y="344"/>
                              </a:lnTo>
                              <a:lnTo>
                                <a:pt x="530" y="372"/>
                              </a:lnTo>
                              <a:lnTo>
                                <a:pt x="529" y="398"/>
                              </a:lnTo>
                              <a:lnTo>
                                <a:pt x="529" y="425"/>
                              </a:lnTo>
                              <a:lnTo>
                                <a:pt x="529" y="438"/>
                              </a:lnTo>
                              <a:lnTo>
                                <a:pt x="526" y="452"/>
                              </a:lnTo>
                              <a:lnTo>
                                <a:pt x="521" y="465"/>
                              </a:lnTo>
                              <a:lnTo>
                                <a:pt x="514" y="477"/>
                              </a:lnTo>
                              <a:lnTo>
                                <a:pt x="507" y="488"/>
                              </a:lnTo>
                              <a:lnTo>
                                <a:pt x="498" y="500"/>
                              </a:lnTo>
                              <a:lnTo>
                                <a:pt x="488" y="508"/>
                              </a:lnTo>
                              <a:lnTo>
                                <a:pt x="477" y="516"/>
                              </a:lnTo>
                              <a:lnTo>
                                <a:pt x="464" y="523"/>
                              </a:lnTo>
                              <a:lnTo>
                                <a:pt x="451" y="527"/>
                              </a:lnTo>
                              <a:lnTo>
                                <a:pt x="438" y="530"/>
                              </a:lnTo>
                              <a:lnTo>
                                <a:pt x="422" y="531"/>
                              </a:lnTo>
                              <a:lnTo>
                                <a:pt x="396" y="530"/>
                              </a:lnTo>
                              <a:lnTo>
                                <a:pt x="371" y="531"/>
                              </a:lnTo>
                              <a:lnTo>
                                <a:pt x="345" y="531"/>
                              </a:lnTo>
                              <a:lnTo>
                                <a:pt x="317" y="530"/>
                              </a:lnTo>
                              <a:lnTo>
                                <a:pt x="291" y="530"/>
                              </a:lnTo>
                              <a:lnTo>
                                <a:pt x="264" y="531"/>
                              </a:lnTo>
                              <a:lnTo>
                                <a:pt x="238" y="530"/>
                              </a:lnTo>
                              <a:lnTo>
                                <a:pt x="212" y="531"/>
                              </a:lnTo>
                              <a:lnTo>
                                <a:pt x="185" y="531"/>
                              </a:lnTo>
                              <a:lnTo>
                                <a:pt x="159" y="530"/>
                              </a:lnTo>
                              <a:lnTo>
                                <a:pt x="133" y="531"/>
                              </a:lnTo>
                              <a:lnTo>
                                <a:pt x="106" y="531"/>
                              </a:lnTo>
                              <a:lnTo>
                                <a:pt x="92" y="530"/>
                              </a:lnTo>
                              <a:lnTo>
                                <a:pt x="77" y="527"/>
                              </a:lnTo>
                              <a:lnTo>
                                <a:pt x="64" y="523"/>
                              </a:lnTo>
                              <a:lnTo>
                                <a:pt x="53" y="516"/>
                              </a:lnTo>
                              <a:lnTo>
                                <a:pt x="42" y="508"/>
                              </a:lnTo>
                              <a:lnTo>
                                <a:pt x="31" y="500"/>
                              </a:lnTo>
                              <a:lnTo>
                                <a:pt x="23" y="488"/>
                              </a:lnTo>
                              <a:lnTo>
                                <a:pt x="14" y="477"/>
                              </a:lnTo>
                              <a:lnTo>
                                <a:pt x="8" y="465"/>
                              </a:lnTo>
                              <a:lnTo>
                                <a:pt x="4" y="452"/>
                              </a:lnTo>
                              <a:lnTo>
                                <a:pt x="1" y="438"/>
                              </a:lnTo>
                              <a:lnTo>
                                <a:pt x="0" y="425"/>
                              </a:lnTo>
                              <a:lnTo>
                                <a:pt x="1" y="398"/>
                              </a:lnTo>
                              <a:lnTo>
                                <a:pt x="0" y="372"/>
                              </a:lnTo>
                              <a:lnTo>
                                <a:pt x="0" y="344"/>
                              </a:lnTo>
                              <a:lnTo>
                                <a:pt x="1" y="318"/>
                              </a:lnTo>
                              <a:lnTo>
                                <a:pt x="1" y="293"/>
                              </a:lnTo>
                              <a:lnTo>
                                <a:pt x="0" y="267"/>
                              </a:lnTo>
                              <a:lnTo>
                                <a:pt x="1" y="239"/>
                              </a:lnTo>
                              <a:lnTo>
                                <a:pt x="0" y="213"/>
                              </a:lnTo>
                              <a:lnTo>
                                <a:pt x="0" y="187"/>
                              </a:lnTo>
                              <a:lnTo>
                                <a:pt x="1" y="160"/>
                              </a:lnTo>
                              <a:lnTo>
                                <a:pt x="0" y="134"/>
                              </a:lnTo>
                              <a:lnTo>
                                <a:pt x="0" y="108"/>
                              </a:lnTo>
                              <a:lnTo>
                                <a:pt x="1" y="94"/>
                              </a:lnTo>
                              <a:lnTo>
                                <a:pt x="4" y="80"/>
                              </a:lnTo>
                              <a:lnTo>
                                <a:pt x="8" y="67"/>
                              </a:lnTo>
                              <a:lnTo>
                                <a:pt x="14" y="55"/>
                              </a:lnTo>
                              <a:lnTo>
                                <a:pt x="23" y="44"/>
                              </a:lnTo>
                              <a:lnTo>
                                <a:pt x="31" y="33"/>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99"/>
                      <wps:cNvSpPr>
                        <a:spLocks/>
                      </wps:cNvSpPr>
                      <wps:spPr bwMode="auto">
                        <a:xfrm>
                          <a:off x="1418" y="12021"/>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4 h 531"/>
                            <a:gd name="T20" fmla="*/ 521 w 530"/>
                            <a:gd name="T21" fmla="*/ 67 h 531"/>
                            <a:gd name="T22" fmla="*/ 529 w 530"/>
                            <a:gd name="T23" fmla="*/ 94 h 531"/>
                            <a:gd name="T24" fmla="*/ 530 w 530"/>
                            <a:gd name="T25" fmla="*/ 134 h 531"/>
                            <a:gd name="T26" fmla="*/ 529 w 530"/>
                            <a:gd name="T27" fmla="*/ 187 h 531"/>
                            <a:gd name="T28" fmla="*/ 530 w 530"/>
                            <a:gd name="T29" fmla="*/ 239 h 531"/>
                            <a:gd name="T30" fmla="*/ 530 w 530"/>
                            <a:gd name="T31" fmla="*/ 293 h 531"/>
                            <a:gd name="T32" fmla="*/ 529 w 530"/>
                            <a:gd name="T33" fmla="*/ 344 h 531"/>
                            <a:gd name="T34" fmla="*/ 529 w 530"/>
                            <a:gd name="T35" fmla="*/ 398 h 531"/>
                            <a:gd name="T36" fmla="*/ 529 w 530"/>
                            <a:gd name="T37" fmla="*/ 438 h 531"/>
                            <a:gd name="T38" fmla="*/ 521 w 530"/>
                            <a:gd name="T39" fmla="*/ 465 h 531"/>
                            <a:gd name="T40" fmla="*/ 507 w 530"/>
                            <a:gd name="T41" fmla="*/ 488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88 h 531"/>
                            <a:gd name="T68" fmla="*/ 9 w 530"/>
                            <a:gd name="T69" fmla="*/ 465 h 531"/>
                            <a:gd name="T70" fmla="*/ 1 w 530"/>
                            <a:gd name="T71" fmla="*/ 438 h 531"/>
                            <a:gd name="T72" fmla="*/ 1 w 530"/>
                            <a:gd name="T73" fmla="*/ 398 h 531"/>
                            <a:gd name="T74" fmla="*/ 0 w 530"/>
                            <a:gd name="T75" fmla="*/ 344 h 531"/>
                            <a:gd name="T76" fmla="*/ 1 w 530"/>
                            <a:gd name="T77" fmla="*/ 293 h 531"/>
                            <a:gd name="T78" fmla="*/ 1 w 530"/>
                            <a:gd name="T79" fmla="*/ 239 h 531"/>
                            <a:gd name="T80" fmla="*/ 0 w 530"/>
                            <a:gd name="T81" fmla="*/ 187 h 531"/>
                            <a:gd name="T82" fmla="*/ 0 w 530"/>
                            <a:gd name="T83" fmla="*/ 134 h 531"/>
                            <a:gd name="T84" fmla="*/ 1 w 530"/>
                            <a:gd name="T85" fmla="*/ 94 h 531"/>
                            <a:gd name="T86" fmla="*/ 9 w 530"/>
                            <a:gd name="T87" fmla="*/ 67 h 531"/>
                            <a:gd name="T88" fmla="*/ 23 w 530"/>
                            <a:gd name="T89" fmla="*/ 44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5"/>
                              </a:lnTo>
                              <a:lnTo>
                                <a:pt x="465" y="9"/>
                              </a:lnTo>
                              <a:lnTo>
                                <a:pt x="477" y="16"/>
                              </a:lnTo>
                              <a:lnTo>
                                <a:pt x="488" y="23"/>
                              </a:lnTo>
                              <a:lnTo>
                                <a:pt x="498" y="33"/>
                              </a:lnTo>
                              <a:lnTo>
                                <a:pt x="507" y="44"/>
                              </a:lnTo>
                              <a:lnTo>
                                <a:pt x="516" y="55"/>
                              </a:lnTo>
                              <a:lnTo>
                                <a:pt x="521" y="67"/>
                              </a:lnTo>
                              <a:lnTo>
                                <a:pt x="526" y="80"/>
                              </a:lnTo>
                              <a:lnTo>
                                <a:pt x="529" y="94"/>
                              </a:lnTo>
                              <a:lnTo>
                                <a:pt x="529" y="108"/>
                              </a:lnTo>
                              <a:lnTo>
                                <a:pt x="530" y="134"/>
                              </a:lnTo>
                              <a:lnTo>
                                <a:pt x="529" y="160"/>
                              </a:lnTo>
                              <a:lnTo>
                                <a:pt x="529" y="187"/>
                              </a:lnTo>
                              <a:lnTo>
                                <a:pt x="530" y="213"/>
                              </a:lnTo>
                              <a:lnTo>
                                <a:pt x="530" y="239"/>
                              </a:lnTo>
                              <a:lnTo>
                                <a:pt x="529" y="267"/>
                              </a:lnTo>
                              <a:lnTo>
                                <a:pt x="530" y="293"/>
                              </a:lnTo>
                              <a:lnTo>
                                <a:pt x="529" y="318"/>
                              </a:lnTo>
                              <a:lnTo>
                                <a:pt x="529" y="344"/>
                              </a:lnTo>
                              <a:lnTo>
                                <a:pt x="530" y="372"/>
                              </a:lnTo>
                              <a:lnTo>
                                <a:pt x="529" y="398"/>
                              </a:lnTo>
                              <a:lnTo>
                                <a:pt x="529" y="425"/>
                              </a:lnTo>
                              <a:lnTo>
                                <a:pt x="529" y="438"/>
                              </a:lnTo>
                              <a:lnTo>
                                <a:pt x="526" y="452"/>
                              </a:lnTo>
                              <a:lnTo>
                                <a:pt x="521" y="465"/>
                              </a:lnTo>
                              <a:lnTo>
                                <a:pt x="516" y="477"/>
                              </a:lnTo>
                              <a:lnTo>
                                <a:pt x="507" y="488"/>
                              </a:lnTo>
                              <a:lnTo>
                                <a:pt x="498" y="500"/>
                              </a:lnTo>
                              <a:lnTo>
                                <a:pt x="488" y="508"/>
                              </a:lnTo>
                              <a:lnTo>
                                <a:pt x="477" y="516"/>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6"/>
                              </a:lnTo>
                              <a:lnTo>
                                <a:pt x="42" y="508"/>
                              </a:lnTo>
                              <a:lnTo>
                                <a:pt x="32" y="500"/>
                              </a:lnTo>
                              <a:lnTo>
                                <a:pt x="23" y="488"/>
                              </a:lnTo>
                              <a:lnTo>
                                <a:pt x="16" y="477"/>
                              </a:lnTo>
                              <a:lnTo>
                                <a:pt x="9" y="465"/>
                              </a:lnTo>
                              <a:lnTo>
                                <a:pt x="4" y="452"/>
                              </a:lnTo>
                              <a:lnTo>
                                <a:pt x="1" y="438"/>
                              </a:lnTo>
                              <a:lnTo>
                                <a:pt x="0" y="425"/>
                              </a:lnTo>
                              <a:lnTo>
                                <a:pt x="1" y="398"/>
                              </a:lnTo>
                              <a:lnTo>
                                <a:pt x="0" y="372"/>
                              </a:lnTo>
                              <a:lnTo>
                                <a:pt x="0" y="344"/>
                              </a:lnTo>
                              <a:lnTo>
                                <a:pt x="1" y="318"/>
                              </a:lnTo>
                              <a:lnTo>
                                <a:pt x="1" y="293"/>
                              </a:lnTo>
                              <a:lnTo>
                                <a:pt x="0" y="267"/>
                              </a:lnTo>
                              <a:lnTo>
                                <a:pt x="1" y="239"/>
                              </a:lnTo>
                              <a:lnTo>
                                <a:pt x="0" y="213"/>
                              </a:lnTo>
                              <a:lnTo>
                                <a:pt x="0" y="187"/>
                              </a:lnTo>
                              <a:lnTo>
                                <a:pt x="1" y="160"/>
                              </a:lnTo>
                              <a:lnTo>
                                <a:pt x="0" y="134"/>
                              </a:lnTo>
                              <a:lnTo>
                                <a:pt x="0" y="108"/>
                              </a:lnTo>
                              <a:lnTo>
                                <a:pt x="1" y="94"/>
                              </a:lnTo>
                              <a:lnTo>
                                <a:pt x="4" y="80"/>
                              </a:lnTo>
                              <a:lnTo>
                                <a:pt x="9" y="67"/>
                              </a:lnTo>
                              <a:lnTo>
                                <a:pt x="16" y="55"/>
                              </a:lnTo>
                              <a:lnTo>
                                <a:pt x="23" y="44"/>
                              </a:lnTo>
                              <a:lnTo>
                                <a:pt x="32" y="33"/>
                              </a:lnTo>
                              <a:lnTo>
                                <a:pt x="42" y="23"/>
                              </a:lnTo>
                              <a:lnTo>
                                <a:pt x="53" y="16"/>
                              </a:lnTo>
                              <a:lnTo>
                                <a:pt x="66" y="9"/>
                              </a:lnTo>
                              <a:lnTo>
                                <a:pt x="79"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00"/>
                      <wps:cNvSpPr>
                        <a:spLocks/>
                      </wps:cNvSpPr>
                      <wps:spPr bwMode="auto">
                        <a:xfrm>
                          <a:off x="684" y="12742"/>
                          <a:ext cx="530" cy="532"/>
                        </a:xfrm>
                        <a:custGeom>
                          <a:avLst/>
                          <a:gdLst>
                            <a:gd name="T0" fmla="*/ 133 w 530"/>
                            <a:gd name="T1" fmla="*/ 0 h 532"/>
                            <a:gd name="T2" fmla="*/ 185 w 530"/>
                            <a:gd name="T3" fmla="*/ 2 h 532"/>
                            <a:gd name="T4" fmla="*/ 238 w 530"/>
                            <a:gd name="T5" fmla="*/ 0 h 532"/>
                            <a:gd name="T6" fmla="*/ 291 w 530"/>
                            <a:gd name="T7" fmla="*/ 0 h 532"/>
                            <a:gd name="T8" fmla="*/ 345 w 530"/>
                            <a:gd name="T9" fmla="*/ 2 h 532"/>
                            <a:gd name="T10" fmla="*/ 396 w 530"/>
                            <a:gd name="T11" fmla="*/ 2 h 532"/>
                            <a:gd name="T12" fmla="*/ 438 w 530"/>
                            <a:gd name="T13" fmla="*/ 2 h 532"/>
                            <a:gd name="T14" fmla="*/ 464 w 530"/>
                            <a:gd name="T15" fmla="*/ 9 h 532"/>
                            <a:gd name="T16" fmla="*/ 488 w 530"/>
                            <a:gd name="T17" fmla="*/ 23 h 532"/>
                            <a:gd name="T18" fmla="*/ 507 w 530"/>
                            <a:gd name="T19" fmla="*/ 42 h 532"/>
                            <a:gd name="T20" fmla="*/ 521 w 530"/>
                            <a:gd name="T21" fmla="*/ 67 h 532"/>
                            <a:gd name="T22" fmla="*/ 529 w 530"/>
                            <a:gd name="T23" fmla="*/ 93 h 532"/>
                            <a:gd name="T24" fmla="*/ 530 w 530"/>
                            <a:gd name="T25" fmla="*/ 134 h 532"/>
                            <a:gd name="T26" fmla="*/ 529 w 530"/>
                            <a:gd name="T27" fmla="*/ 188 h 532"/>
                            <a:gd name="T28" fmla="*/ 530 w 530"/>
                            <a:gd name="T29" fmla="*/ 239 h 532"/>
                            <a:gd name="T30" fmla="*/ 530 w 530"/>
                            <a:gd name="T31" fmla="*/ 293 h 532"/>
                            <a:gd name="T32" fmla="*/ 529 w 530"/>
                            <a:gd name="T33" fmla="*/ 344 h 532"/>
                            <a:gd name="T34" fmla="*/ 529 w 530"/>
                            <a:gd name="T35" fmla="*/ 398 h 532"/>
                            <a:gd name="T36" fmla="*/ 529 w 530"/>
                            <a:gd name="T37" fmla="*/ 438 h 532"/>
                            <a:gd name="T38" fmla="*/ 521 w 530"/>
                            <a:gd name="T39" fmla="*/ 465 h 532"/>
                            <a:gd name="T40" fmla="*/ 507 w 530"/>
                            <a:gd name="T41" fmla="*/ 488 h 532"/>
                            <a:gd name="T42" fmla="*/ 488 w 530"/>
                            <a:gd name="T43" fmla="*/ 509 h 532"/>
                            <a:gd name="T44" fmla="*/ 464 w 530"/>
                            <a:gd name="T45" fmla="*/ 523 h 532"/>
                            <a:gd name="T46" fmla="*/ 438 w 530"/>
                            <a:gd name="T47" fmla="*/ 530 h 532"/>
                            <a:gd name="T48" fmla="*/ 396 w 530"/>
                            <a:gd name="T49" fmla="*/ 530 h 532"/>
                            <a:gd name="T50" fmla="*/ 345 w 530"/>
                            <a:gd name="T51" fmla="*/ 532 h 532"/>
                            <a:gd name="T52" fmla="*/ 291 w 530"/>
                            <a:gd name="T53" fmla="*/ 530 h 532"/>
                            <a:gd name="T54" fmla="*/ 238 w 530"/>
                            <a:gd name="T55" fmla="*/ 530 h 532"/>
                            <a:gd name="T56" fmla="*/ 185 w 530"/>
                            <a:gd name="T57" fmla="*/ 532 h 532"/>
                            <a:gd name="T58" fmla="*/ 133 w 530"/>
                            <a:gd name="T59" fmla="*/ 532 h 532"/>
                            <a:gd name="T60" fmla="*/ 92 w 530"/>
                            <a:gd name="T61" fmla="*/ 530 h 532"/>
                            <a:gd name="T62" fmla="*/ 64 w 530"/>
                            <a:gd name="T63" fmla="*/ 523 h 532"/>
                            <a:gd name="T64" fmla="*/ 42 w 530"/>
                            <a:gd name="T65" fmla="*/ 509 h 532"/>
                            <a:gd name="T66" fmla="*/ 23 w 530"/>
                            <a:gd name="T67" fmla="*/ 488 h 532"/>
                            <a:gd name="T68" fmla="*/ 8 w 530"/>
                            <a:gd name="T69" fmla="*/ 465 h 532"/>
                            <a:gd name="T70" fmla="*/ 1 w 530"/>
                            <a:gd name="T71" fmla="*/ 438 h 532"/>
                            <a:gd name="T72" fmla="*/ 1 w 530"/>
                            <a:gd name="T73" fmla="*/ 398 h 532"/>
                            <a:gd name="T74" fmla="*/ 0 w 530"/>
                            <a:gd name="T75" fmla="*/ 344 h 532"/>
                            <a:gd name="T76" fmla="*/ 1 w 530"/>
                            <a:gd name="T77" fmla="*/ 293 h 532"/>
                            <a:gd name="T78" fmla="*/ 1 w 530"/>
                            <a:gd name="T79" fmla="*/ 239 h 532"/>
                            <a:gd name="T80" fmla="*/ 0 w 530"/>
                            <a:gd name="T81" fmla="*/ 188 h 532"/>
                            <a:gd name="T82" fmla="*/ 0 w 530"/>
                            <a:gd name="T83" fmla="*/ 134 h 532"/>
                            <a:gd name="T84" fmla="*/ 1 w 530"/>
                            <a:gd name="T85" fmla="*/ 93 h 532"/>
                            <a:gd name="T86" fmla="*/ 8 w 530"/>
                            <a:gd name="T87" fmla="*/ 67 h 532"/>
                            <a:gd name="T88" fmla="*/ 23 w 530"/>
                            <a:gd name="T89" fmla="*/ 42 h 532"/>
                            <a:gd name="T90" fmla="*/ 42 w 530"/>
                            <a:gd name="T91" fmla="*/ 23 h 532"/>
                            <a:gd name="T92" fmla="*/ 64 w 530"/>
                            <a:gd name="T93" fmla="*/ 9 h 532"/>
                            <a:gd name="T94" fmla="*/ 92 w 530"/>
                            <a:gd name="T95" fmla="*/ 2 h 532"/>
                            <a:gd name="T96" fmla="*/ 106 w 530"/>
                            <a:gd name="T97" fmla="*/ 2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2">
                              <a:moveTo>
                                <a:pt x="106" y="2"/>
                              </a:moveTo>
                              <a:lnTo>
                                <a:pt x="133" y="0"/>
                              </a:lnTo>
                              <a:lnTo>
                                <a:pt x="159" y="2"/>
                              </a:lnTo>
                              <a:lnTo>
                                <a:pt x="185" y="2"/>
                              </a:lnTo>
                              <a:lnTo>
                                <a:pt x="212" y="0"/>
                              </a:lnTo>
                              <a:lnTo>
                                <a:pt x="238" y="0"/>
                              </a:lnTo>
                              <a:lnTo>
                                <a:pt x="264" y="2"/>
                              </a:lnTo>
                              <a:lnTo>
                                <a:pt x="291" y="0"/>
                              </a:lnTo>
                              <a:lnTo>
                                <a:pt x="317" y="2"/>
                              </a:lnTo>
                              <a:lnTo>
                                <a:pt x="345" y="2"/>
                              </a:lnTo>
                              <a:lnTo>
                                <a:pt x="371" y="0"/>
                              </a:lnTo>
                              <a:lnTo>
                                <a:pt x="396" y="2"/>
                              </a:lnTo>
                              <a:lnTo>
                                <a:pt x="422" y="2"/>
                              </a:lnTo>
                              <a:lnTo>
                                <a:pt x="438" y="2"/>
                              </a:lnTo>
                              <a:lnTo>
                                <a:pt x="451" y="5"/>
                              </a:lnTo>
                              <a:lnTo>
                                <a:pt x="464" y="9"/>
                              </a:lnTo>
                              <a:lnTo>
                                <a:pt x="477" y="16"/>
                              </a:lnTo>
                              <a:lnTo>
                                <a:pt x="488" y="23"/>
                              </a:lnTo>
                              <a:lnTo>
                                <a:pt x="498" y="32"/>
                              </a:lnTo>
                              <a:lnTo>
                                <a:pt x="507" y="42"/>
                              </a:lnTo>
                              <a:lnTo>
                                <a:pt x="514" y="54"/>
                              </a:lnTo>
                              <a:lnTo>
                                <a:pt x="521" y="67"/>
                              </a:lnTo>
                              <a:lnTo>
                                <a:pt x="526" y="80"/>
                              </a:lnTo>
                              <a:lnTo>
                                <a:pt x="529" y="93"/>
                              </a:lnTo>
                              <a:lnTo>
                                <a:pt x="529" y="108"/>
                              </a:lnTo>
                              <a:lnTo>
                                <a:pt x="530" y="134"/>
                              </a:lnTo>
                              <a:lnTo>
                                <a:pt x="529" y="160"/>
                              </a:lnTo>
                              <a:lnTo>
                                <a:pt x="529" y="188"/>
                              </a:lnTo>
                              <a:lnTo>
                                <a:pt x="530" y="213"/>
                              </a:lnTo>
                              <a:lnTo>
                                <a:pt x="530" y="239"/>
                              </a:lnTo>
                              <a:lnTo>
                                <a:pt x="529" y="267"/>
                              </a:lnTo>
                              <a:lnTo>
                                <a:pt x="530" y="293"/>
                              </a:lnTo>
                              <a:lnTo>
                                <a:pt x="529" y="319"/>
                              </a:lnTo>
                              <a:lnTo>
                                <a:pt x="529" y="344"/>
                              </a:lnTo>
                              <a:lnTo>
                                <a:pt x="530" y="372"/>
                              </a:lnTo>
                              <a:lnTo>
                                <a:pt x="529" y="398"/>
                              </a:lnTo>
                              <a:lnTo>
                                <a:pt x="529" y="425"/>
                              </a:lnTo>
                              <a:lnTo>
                                <a:pt x="529" y="438"/>
                              </a:lnTo>
                              <a:lnTo>
                                <a:pt x="526" y="452"/>
                              </a:lnTo>
                              <a:lnTo>
                                <a:pt x="521" y="465"/>
                              </a:lnTo>
                              <a:lnTo>
                                <a:pt x="514" y="477"/>
                              </a:lnTo>
                              <a:lnTo>
                                <a:pt x="507" y="488"/>
                              </a:lnTo>
                              <a:lnTo>
                                <a:pt x="498" y="500"/>
                              </a:lnTo>
                              <a:lnTo>
                                <a:pt x="488" y="509"/>
                              </a:lnTo>
                              <a:lnTo>
                                <a:pt x="477" y="516"/>
                              </a:lnTo>
                              <a:lnTo>
                                <a:pt x="464" y="523"/>
                              </a:lnTo>
                              <a:lnTo>
                                <a:pt x="451" y="527"/>
                              </a:lnTo>
                              <a:lnTo>
                                <a:pt x="438" y="530"/>
                              </a:lnTo>
                              <a:lnTo>
                                <a:pt x="422" y="532"/>
                              </a:lnTo>
                              <a:lnTo>
                                <a:pt x="396" y="530"/>
                              </a:lnTo>
                              <a:lnTo>
                                <a:pt x="371" y="532"/>
                              </a:lnTo>
                              <a:lnTo>
                                <a:pt x="345" y="532"/>
                              </a:lnTo>
                              <a:lnTo>
                                <a:pt x="317" y="530"/>
                              </a:lnTo>
                              <a:lnTo>
                                <a:pt x="291" y="530"/>
                              </a:lnTo>
                              <a:lnTo>
                                <a:pt x="264" y="532"/>
                              </a:lnTo>
                              <a:lnTo>
                                <a:pt x="238" y="530"/>
                              </a:lnTo>
                              <a:lnTo>
                                <a:pt x="212" y="532"/>
                              </a:lnTo>
                              <a:lnTo>
                                <a:pt x="185" y="532"/>
                              </a:lnTo>
                              <a:lnTo>
                                <a:pt x="159" y="530"/>
                              </a:lnTo>
                              <a:lnTo>
                                <a:pt x="133" y="532"/>
                              </a:lnTo>
                              <a:lnTo>
                                <a:pt x="106" y="532"/>
                              </a:lnTo>
                              <a:lnTo>
                                <a:pt x="92" y="530"/>
                              </a:lnTo>
                              <a:lnTo>
                                <a:pt x="77" y="527"/>
                              </a:lnTo>
                              <a:lnTo>
                                <a:pt x="64" y="523"/>
                              </a:lnTo>
                              <a:lnTo>
                                <a:pt x="53" y="516"/>
                              </a:lnTo>
                              <a:lnTo>
                                <a:pt x="42" y="509"/>
                              </a:lnTo>
                              <a:lnTo>
                                <a:pt x="31" y="500"/>
                              </a:lnTo>
                              <a:lnTo>
                                <a:pt x="23" y="488"/>
                              </a:lnTo>
                              <a:lnTo>
                                <a:pt x="14" y="477"/>
                              </a:lnTo>
                              <a:lnTo>
                                <a:pt x="8" y="465"/>
                              </a:lnTo>
                              <a:lnTo>
                                <a:pt x="4" y="452"/>
                              </a:lnTo>
                              <a:lnTo>
                                <a:pt x="1" y="438"/>
                              </a:lnTo>
                              <a:lnTo>
                                <a:pt x="0" y="425"/>
                              </a:lnTo>
                              <a:lnTo>
                                <a:pt x="1" y="398"/>
                              </a:lnTo>
                              <a:lnTo>
                                <a:pt x="0" y="372"/>
                              </a:lnTo>
                              <a:lnTo>
                                <a:pt x="0" y="344"/>
                              </a:lnTo>
                              <a:lnTo>
                                <a:pt x="1" y="319"/>
                              </a:lnTo>
                              <a:lnTo>
                                <a:pt x="1" y="293"/>
                              </a:lnTo>
                              <a:lnTo>
                                <a:pt x="0" y="267"/>
                              </a:lnTo>
                              <a:lnTo>
                                <a:pt x="1" y="239"/>
                              </a:lnTo>
                              <a:lnTo>
                                <a:pt x="0" y="213"/>
                              </a:lnTo>
                              <a:lnTo>
                                <a:pt x="0" y="188"/>
                              </a:lnTo>
                              <a:lnTo>
                                <a:pt x="1" y="160"/>
                              </a:lnTo>
                              <a:lnTo>
                                <a:pt x="0" y="134"/>
                              </a:lnTo>
                              <a:lnTo>
                                <a:pt x="0" y="108"/>
                              </a:lnTo>
                              <a:lnTo>
                                <a:pt x="1" y="93"/>
                              </a:lnTo>
                              <a:lnTo>
                                <a:pt x="4" y="80"/>
                              </a:lnTo>
                              <a:lnTo>
                                <a:pt x="8" y="67"/>
                              </a:lnTo>
                              <a:lnTo>
                                <a:pt x="14" y="54"/>
                              </a:lnTo>
                              <a:lnTo>
                                <a:pt x="23" y="42"/>
                              </a:lnTo>
                              <a:lnTo>
                                <a:pt x="31" y="32"/>
                              </a:lnTo>
                              <a:lnTo>
                                <a:pt x="42" y="23"/>
                              </a:lnTo>
                              <a:lnTo>
                                <a:pt x="53" y="16"/>
                              </a:lnTo>
                              <a:lnTo>
                                <a:pt x="64" y="9"/>
                              </a:lnTo>
                              <a:lnTo>
                                <a:pt x="77"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01"/>
                      <wps:cNvSpPr>
                        <a:spLocks/>
                      </wps:cNvSpPr>
                      <wps:spPr bwMode="auto">
                        <a:xfrm>
                          <a:off x="1527" y="12852"/>
                          <a:ext cx="313" cy="312"/>
                        </a:xfrm>
                        <a:custGeom>
                          <a:avLst/>
                          <a:gdLst>
                            <a:gd name="T0" fmla="*/ 78 w 313"/>
                            <a:gd name="T1" fmla="*/ 0 h 312"/>
                            <a:gd name="T2" fmla="*/ 109 w 313"/>
                            <a:gd name="T3" fmla="*/ 1 h 312"/>
                            <a:gd name="T4" fmla="*/ 141 w 313"/>
                            <a:gd name="T5" fmla="*/ 0 h 312"/>
                            <a:gd name="T6" fmla="*/ 173 w 313"/>
                            <a:gd name="T7" fmla="*/ 0 h 312"/>
                            <a:gd name="T8" fmla="*/ 203 w 313"/>
                            <a:gd name="T9" fmla="*/ 1 h 312"/>
                            <a:gd name="T10" fmla="*/ 234 w 313"/>
                            <a:gd name="T11" fmla="*/ 1 h 312"/>
                            <a:gd name="T12" fmla="*/ 257 w 313"/>
                            <a:gd name="T13" fmla="*/ 1 h 312"/>
                            <a:gd name="T14" fmla="*/ 273 w 313"/>
                            <a:gd name="T15" fmla="*/ 6 h 312"/>
                            <a:gd name="T16" fmla="*/ 287 w 313"/>
                            <a:gd name="T17" fmla="*/ 13 h 312"/>
                            <a:gd name="T18" fmla="*/ 299 w 313"/>
                            <a:gd name="T19" fmla="*/ 24 h 312"/>
                            <a:gd name="T20" fmla="*/ 308 w 313"/>
                            <a:gd name="T21" fmla="*/ 39 h 312"/>
                            <a:gd name="T22" fmla="*/ 312 w 313"/>
                            <a:gd name="T23" fmla="*/ 55 h 312"/>
                            <a:gd name="T24" fmla="*/ 313 w 313"/>
                            <a:gd name="T25" fmla="*/ 78 h 312"/>
                            <a:gd name="T26" fmla="*/ 312 w 313"/>
                            <a:gd name="T27" fmla="*/ 109 h 312"/>
                            <a:gd name="T28" fmla="*/ 313 w 313"/>
                            <a:gd name="T29" fmla="*/ 141 h 312"/>
                            <a:gd name="T30" fmla="*/ 313 w 313"/>
                            <a:gd name="T31" fmla="*/ 171 h 312"/>
                            <a:gd name="T32" fmla="*/ 312 w 313"/>
                            <a:gd name="T33" fmla="*/ 201 h 312"/>
                            <a:gd name="T34" fmla="*/ 312 w 313"/>
                            <a:gd name="T35" fmla="*/ 233 h 312"/>
                            <a:gd name="T36" fmla="*/ 312 w 313"/>
                            <a:gd name="T37" fmla="*/ 256 h 312"/>
                            <a:gd name="T38" fmla="*/ 308 w 313"/>
                            <a:gd name="T39" fmla="*/ 273 h 312"/>
                            <a:gd name="T40" fmla="*/ 299 w 313"/>
                            <a:gd name="T41" fmla="*/ 286 h 312"/>
                            <a:gd name="T42" fmla="*/ 287 w 313"/>
                            <a:gd name="T43" fmla="*/ 298 h 312"/>
                            <a:gd name="T44" fmla="*/ 273 w 313"/>
                            <a:gd name="T45" fmla="*/ 306 h 312"/>
                            <a:gd name="T46" fmla="*/ 257 w 313"/>
                            <a:gd name="T47" fmla="*/ 311 h 312"/>
                            <a:gd name="T48" fmla="*/ 234 w 313"/>
                            <a:gd name="T49" fmla="*/ 311 h 312"/>
                            <a:gd name="T50" fmla="*/ 203 w 313"/>
                            <a:gd name="T51" fmla="*/ 312 h 312"/>
                            <a:gd name="T52" fmla="*/ 173 w 313"/>
                            <a:gd name="T53" fmla="*/ 311 h 312"/>
                            <a:gd name="T54" fmla="*/ 141 w 313"/>
                            <a:gd name="T55" fmla="*/ 311 h 312"/>
                            <a:gd name="T56" fmla="*/ 109 w 313"/>
                            <a:gd name="T57" fmla="*/ 312 h 312"/>
                            <a:gd name="T58" fmla="*/ 78 w 313"/>
                            <a:gd name="T59" fmla="*/ 312 h 312"/>
                            <a:gd name="T60" fmla="*/ 55 w 313"/>
                            <a:gd name="T61" fmla="*/ 311 h 312"/>
                            <a:gd name="T62" fmla="*/ 39 w 313"/>
                            <a:gd name="T63" fmla="*/ 306 h 312"/>
                            <a:gd name="T64" fmla="*/ 26 w 313"/>
                            <a:gd name="T65" fmla="*/ 298 h 312"/>
                            <a:gd name="T66" fmla="*/ 15 w 313"/>
                            <a:gd name="T67" fmla="*/ 286 h 312"/>
                            <a:gd name="T68" fmla="*/ 6 w 313"/>
                            <a:gd name="T69" fmla="*/ 273 h 312"/>
                            <a:gd name="T70" fmla="*/ 2 w 313"/>
                            <a:gd name="T71" fmla="*/ 256 h 312"/>
                            <a:gd name="T72" fmla="*/ 2 w 313"/>
                            <a:gd name="T73" fmla="*/ 233 h 312"/>
                            <a:gd name="T74" fmla="*/ 0 w 313"/>
                            <a:gd name="T75" fmla="*/ 201 h 312"/>
                            <a:gd name="T76" fmla="*/ 2 w 313"/>
                            <a:gd name="T77" fmla="*/ 171 h 312"/>
                            <a:gd name="T78" fmla="*/ 2 w 313"/>
                            <a:gd name="T79" fmla="*/ 141 h 312"/>
                            <a:gd name="T80" fmla="*/ 0 w 313"/>
                            <a:gd name="T81" fmla="*/ 109 h 312"/>
                            <a:gd name="T82" fmla="*/ 0 w 313"/>
                            <a:gd name="T83" fmla="*/ 78 h 312"/>
                            <a:gd name="T84" fmla="*/ 2 w 313"/>
                            <a:gd name="T85" fmla="*/ 55 h 312"/>
                            <a:gd name="T86" fmla="*/ 6 w 313"/>
                            <a:gd name="T87" fmla="*/ 39 h 312"/>
                            <a:gd name="T88" fmla="*/ 15 w 313"/>
                            <a:gd name="T89" fmla="*/ 24 h 312"/>
                            <a:gd name="T90" fmla="*/ 26 w 313"/>
                            <a:gd name="T91" fmla="*/ 13 h 312"/>
                            <a:gd name="T92" fmla="*/ 39 w 313"/>
                            <a:gd name="T93" fmla="*/ 6 h 312"/>
                            <a:gd name="T94" fmla="*/ 55 w 313"/>
                            <a:gd name="T95" fmla="*/ 1 h 312"/>
                            <a:gd name="T96" fmla="*/ 62 w 313"/>
                            <a:gd name="T97" fmla="*/ 1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2">
                              <a:moveTo>
                                <a:pt x="62" y="1"/>
                              </a:moveTo>
                              <a:lnTo>
                                <a:pt x="78" y="0"/>
                              </a:lnTo>
                              <a:lnTo>
                                <a:pt x="94" y="1"/>
                              </a:lnTo>
                              <a:lnTo>
                                <a:pt x="109" y="1"/>
                              </a:lnTo>
                              <a:lnTo>
                                <a:pt x="125" y="0"/>
                              </a:lnTo>
                              <a:lnTo>
                                <a:pt x="141" y="0"/>
                              </a:lnTo>
                              <a:lnTo>
                                <a:pt x="157" y="1"/>
                              </a:lnTo>
                              <a:lnTo>
                                <a:pt x="173" y="0"/>
                              </a:lnTo>
                              <a:lnTo>
                                <a:pt x="187" y="1"/>
                              </a:lnTo>
                              <a:lnTo>
                                <a:pt x="203" y="1"/>
                              </a:lnTo>
                              <a:lnTo>
                                <a:pt x="219" y="0"/>
                              </a:lnTo>
                              <a:lnTo>
                                <a:pt x="234" y="1"/>
                              </a:lnTo>
                              <a:lnTo>
                                <a:pt x="249" y="1"/>
                              </a:lnTo>
                              <a:lnTo>
                                <a:pt x="257" y="1"/>
                              </a:lnTo>
                              <a:lnTo>
                                <a:pt x="266" y="3"/>
                              </a:lnTo>
                              <a:lnTo>
                                <a:pt x="273" y="6"/>
                              </a:lnTo>
                              <a:lnTo>
                                <a:pt x="282" y="8"/>
                              </a:lnTo>
                              <a:lnTo>
                                <a:pt x="287" y="13"/>
                              </a:lnTo>
                              <a:lnTo>
                                <a:pt x="293" y="19"/>
                              </a:lnTo>
                              <a:lnTo>
                                <a:pt x="299" y="24"/>
                              </a:lnTo>
                              <a:lnTo>
                                <a:pt x="303" y="32"/>
                              </a:lnTo>
                              <a:lnTo>
                                <a:pt x="308" y="39"/>
                              </a:lnTo>
                              <a:lnTo>
                                <a:pt x="310" y="46"/>
                              </a:lnTo>
                              <a:lnTo>
                                <a:pt x="312" y="55"/>
                              </a:lnTo>
                              <a:lnTo>
                                <a:pt x="312" y="63"/>
                              </a:lnTo>
                              <a:lnTo>
                                <a:pt x="313" y="78"/>
                              </a:lnTo>
                              <a:lnTo>
                                <a:pt x="312" y="93"/>
                              </a:lnTo>
                              <a:lnTo>
                                <a:pt x="312" y="109"/>
                              </a:lnTo>
                              <a:lnTo>
                                <a:pt x="313" y="125"/>
                              </a:lnTo>
                              <a:lnTo>
                                <a:pt x="313" y="141"/>
                              </a:lnTo>
                              <a:lnTo>
                                <a:pt x="312" y="155"/>
                              </a:lnTo>
                              <a:lnTo>
                                <a:pt x="313" y="171"/>
                              </a:lnTo>
                              <a:lnTo>
                                <a:pt x="312" y="187"/>
                              </a:lnTo>
                              <a:lnTo>
                                <a:pt x="312" y="201"/>
                              </a:lnTo>
                              <a:lnTo>
                                <a:pt x="313" y="217"/>
                              </a:lnTo>
                              <a:lnTo>
                                <a:pt x="312" y="233"/>
                              </a:lnTo>
                              <a:lnTo>
                                <a:pt x="312" y="249"/>
                              </a:lnTo>
                              <a:lnTo>
                                <a:pt x="312" y="256"/>
                              </a:lnTo>
                              <a:lnTo>
                                <a:pt x="310" y="265"/>
                              </a:lnTo>
                              <a:lnTo>
                                <a:pt x="308" y="273"/>
                              </a:lnTo>
                              <a:lnTo>
                                <a:pt x="303" y="281"/>
                              </a:lnTo>
                              <a:lnTo>
                                <a:pt x="299" y="286"/>
                              </a:lnTo>
                              <a:lnTo>
                                <a:pt x="293" y="293"/>
                              </a:lnTo>
                              <a:lnTo>
                                <a:pt x="287" y="298"/>
                              </a:lnTo>
                              <a:lnTo>
                                <a:pt x="282" y="302"/>
                              </a:lnTo>
                              <a:lnTo>
                                <a:pt x="273" y="306"/>
                              </a:lnTo>
                              <a:lnTo>
                                <a:pt x="266" y="309"/>
                              </a:lnTo>
                              <a:lnTo>
                                <a:pt x="257" y="311"/>
                              </a:lnTo>
                              <a:lnTo>
                                <a:pt x="249" y="312"/>
                              </a:lnTo>
                              <a:lnTo>
                                <a:pt x="234" y="311"/>
                              </a:lnTo>
                              <a:lnTo>
                                <a:pt x="219" y="312"/>
                              </a:lnTo>
                              <a:lnTo>
                                <a:pt x="203" y="312"/>
                              </a:lnTo>
                              <a:lnTo>
                                <a:pt x="187" y="311"/>
                              </a:lnTo>
                              <a:lnTo>
                                <a:pt x="173" y="311"/>
                              </a:lnTo>
                              <a:lnTo>
                                <a:pt x="157" y="312"/>
                              </a:lnTo>
                              <a:lnTo>
                                <a:pt x="141" y="311"/>
                              </a:lnTo>
                              <a:lnTo>
                                <a:pt x="125" y="312"/>
                              </a:lnTo>
                              <a:lnTo>
                                <a:pt x="109" y="312"/>
                              </a:lnTo>
                              <a:lnTo>
                                <a:pt x="94" y="311"/>
                              </a:lnTo>
                              <a:lnTo>
                                <a:pt x="78" y="312"/>
                              </a:lnTo>
                              <a:lnTo>
                                <a:pt x="62" y="312"/>
                              </a:lnTo>
                              <a:lnTo>
                                <a:pt x="55" y="311"/>
                              </a:lnTo>
                              <a:lnTo>
                                <a:pt x="46" y="309"/>
                              </a:lnTo>
                              <a:lnTo>
                                <a:pt x="39" y="306"/>
                              </a:lnTo>
                              <a:lnTo>
                                <a:pt x="32" y="302"/>
                              </a:lnTo>
                              <a:lnTo>
                                <a:pt x="26" y="298"/>
                              </a:lnTo>
                              <a:lnTo>
                                <a:pt x="19" y="293"/>
                              </a:lnTo>
                              <a:lnTo>
                                <a:pt x="15" y="286"/>
                              </a:lnTo>
                              <a:lnTo>
                                <a:pt x="10" y="281"/>
                              </a:lnTo>
                              <a:lnTo>
                                <a:pt x="6" y="273"/>
                              </a:lnTo>
                              <a:lnTo>
                                <a:pt x="3" y="265"/>
                              </a:lnTo>
                              <a:lnTo>
                                <a:pt x="2" y="256"/>
                              </a:lnTo>
                              <a:lnTo>
                                <a:pt x="0" y="249"/>
                              </a:lnTo>
                              <a:lnTo>
                                <a:pt x="2" y="233"/>
                              </a:lnTo>
                              <a:lnTo>
                                <a:pt x="0" y="217"/>
                              </a:lnTo>
                              <a:lnTo>
                                <a:pt x="0" y="201"/>
                              </a:lnTo>
                              <a:lnTo>
                                <a:pt x="2" y="187"/>
                              </a:lnTo>
                              <a:lnTo>
                                <a:pt x="2" y="171"/>
                              </a:lnTo>
                              <a:lnTo>
                                <a:pt x="0" y="155"/>
                              </a:lnTo>
                              <a:lnTo>
                                <a:pt x="2" y="141"/>
                              </a:lnTo>
                              <a:lnTo>
                                <a:pt x="0" y="125"/>
                              </a:lnTo>
                              <a:lnTo>
                                <a:pt x="0" y="109"/>
                              </a:lnTo>
                              <a:lnTo>
                                <a:pt x="2" y="93"/>
                              </a:lnTo>
                              <a:lnTo>
                                <a:pt x="0" y="78"/>
                              </a:lnTo>
                              <a:lnTo>
                                <a:pt x="0" y="63"/>
                              </a:lnTo>
                              <a:lnTo>
                                <a:pt x="2" y="55"/>
                              </a:lnTo>
                              <a:lnTo>
                                <a:pt x="3" y="46"/>
                              </a:lnTo>
                              <a:lnTo>
                                <a:pt x="6" y="39"/>
                              </a:lnTo>
                              <a:lnTo>
                                <a:pt x="10" y="32"/>
                              </a:lnTo>
                              <a:lnTo>
                                <a:pt x="15" y="24"/>
                              </a:lnTo>
                              <a:lnTo>
                                <a:pt x="19" y="19"/>
                              </a:lnTo>
                              <a:lnTo>
                                <a:pt x="26" y="13"/>
                              </a:lnTo>
                              <a:lnTo>
                                <a:pt x="32" y="8"/>
                              </a:lnTo>
                              <a:lnTo>
                                <a:pt x="39" y="6"/>
                              </a:lnTo>
                              <a:lnTo>
                                <a:pt x="46" y="3"/>
                              </a:lnTo>
                              <a:lnTo>
                                <a:pt x="55" y="1"/>
                              </a:lnTo>
                              <a:lnTo>
                                <a:pt x="62" y="1"/>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02"/>
                      <wps:cNvSpPr>
                        <a:spLocks/>
                      </wps:cNvSpPr>
                      <wps:spPr bwMode="auto">
                        <a:xfrm>
                          <a:off x="684" y="13464"/>
                          <a:ext cx="530" cy="529"/>
                        </a:xfrm>
                        <a:custGeom>
                          <a:avLst/>
                          <a:gdLst>
                            <a:gd name="T0" fmla="*/ 133 w 530"/>
                            <a:gd name="T1" fmla="*/ 0 h 529"/>
                            <a:gd name="T2" fmla="*/ 185 w 530"/>
                            <a:gd name="T3" fmla="*/ 1 h 529"/>
                            <a:gd name="T4" fmla="*/ 238 w 530"/>
                            <a:gd name="T5" fmla="*/ 0 h 529"/>
                            <a:gd name="T6" fmla="*/ 291 w 530"/>
                            <a:gd name="T7" fmla="*/ 0 h 529"/>
                            <a:gd name="T8" fmla="*/ 345 w 530"/>
                            <a:gd name="T9" fmla="*/ 1 h 529"/>
                            <a:gd name="T10" fmla="*/ 396 w 530"/>
                            <a:gd name="T11" fmla="*/ 1 h 529"/>
                            <a:gd name="T12" fmla="*/ 438 w 530"/>
                            <a:gd name="T13" fmla="*/ 1 h 529"/>
                            <a:gd name="T14" fmla="*/ 464 w 530"/>
                            <a:gd name="T15" fmla="*/ 8 h 529"/>
                            <a:gd name="T16" fmla="*/ 488 w 530"/>
                            <a:gd name="T17" fmla="*/ 23 h 529"/>
                            <a:gd name="T18" fmla="*/ 507 w 530"/>
                            <a:gd name="T19" fmla="*/ 41 h 529"/>
                            <a:gd name="T20" fmla="*/ 521 w 530"/>
                            <a:gd name="T21" fmla="*/ 66 h 529"/>
                            <a:gd name="T22" fmla="*/ 529 w 530"/>
                            <a:gd name="T23" fmla="*/ 92 h 529"/>
                            <a:gd name="T24" fmla="*/ 530 w 530"/>
                            <a:gd name="T25" fmla="*/ 133 h 529"/>
                            <a:gd name="T26" fmla="*/ 529 w 530"/>
                            <a:gd name="T27" fmla="*/ 187 h 529"/>
                            <a:gd name="T28" fmla="*/ 530 w 530"/>
                            <a:gd name="T29" fmla="*/ 238 h 529"/>
                            <a:gd name="T30" fmla="*/ 530 w 530"/>
                            <a:gd name="T31" fmla="*/ 292 h 529"/>
                            <a:gd name="T32" fmla="*/ 529 w 530"/>
                            <a:gd name="T33" fmla="*/ 344 h 529"/>
                            <a:gd name="T34" fmla="*/ 529 w 530"/>
                            <a:gd name="T35" fmla="*/ 397 h 529"/>
                            <a:gd name="T36" fmla="*/ 529 w 530"/>
                            <a:gd name="T37" fmla="*/ 437 h 529"/>
                            <a:gd name="T38" fmla="*/ 521 w 530"/>
                            <a:gd name="T39" fmla="*/ 464 h 529"/>
                            <a:gd name="T40" fmla="*/ 507 w 530"/>
                            <a:gd name="T41" fmla="*/ 487 h 529"/>
                            <a:gd name="T42" fmla="*/ 488 w 530"/>
                            <a:gd name="T43" fmla="*/ 506 h 529"/>
                            <a:gd name="T44" fmla="*/ 464 w 530"/>
                            <a:gd name="T45" fmla="*/ 521 h 529"/>
                            <a:gd name="T46" fmla="*/ 438 w 530"/>
                            <a:gd name="T47" fmla="*/ 528 h 529"/>
                            <a:gd name="T48" fmla="*/ 396 w 530"/>
                            <a:gd name="T49" fmla="*/ 528 h 529"/>
                            <a:gd name="T50" fmla="*/ 345 w 530"/>
                            <a:gd name="T51" fmla="*/ 529 h 529"/>
                            <a:gd name="T52" fmla="*/ 291 w 530"/>
                            <a:gd name="T53" fmla="*/ 528 h 529"/>
                            <a:gd name="T54" fmla="*/ 238 w 530"/>
                            <a:gd name="T55" fmla="*/ 528 h 529"/>
                            <a:gd name="T56" fmla="*/ 185 w 530"/>
                            <a:gd name="T57" fmla="*/ 529 h 529"/>
                            <a:gd name="T58" fmla="*/ 133 w 530"/>
                            <a:gd name="T59" fmla="*/ 529 h 529"/>
                            <a:gd name="T60" fmla="*/ 92 w 530"/>
                            <a:gd name="T61" fmla="*/ 528 h 529"/>
                            <a:gd name="T62" fmla="*/ 64 w 530"/>
                            <a:gd name="T63" fmla="*/ 521 h 529"/>
                            <a:gd name="T64" fmla="*/ 42 w 530"/>
                            <a:gd name="T65" fmla="*/ 506 h 529"/>
                            <a:gd name="T66" fmla="*/ 23 w 530"/>
                            <a:gd name="T67" fmla="*/ 487 h 529"/>
                            <a:gd name="T68" fmla="*/ 8 w 530"/>
                            <a:gd name="T69" fmla="*/ 464 h 529"/>
                            <a:gd name="T70" fmla="*/ 1 w 530"/>
                            <a:gd name="T71" fmla="*/ 437 h 529"/>
                            <a:gd name="T72" fmla="*/ 1 w 530"/>
                            <a:gd name="T73" fmla="*/ 397 h 529"/>
                            <a:gd name="T74" fmla="*/ 0 w 530"/>
                            <a:gd name="T75" fmla="*/ 344 h 529"/>
                            <a:gd name="T76" fmla="*/ 1 w 530"/>
                            <a:gd name="T77" fmla="*/ 292 h 529"/>
                            <a:gd name="T78" fmla="*/ 1 w 530"/>
                            <a:gd name="T79" fmla="*/ 238 h 529"/>
                            <a:gd name="T80" fmla="*/ 0 w 530"/>
                            <a:gd name="T81" fmla="*/ 187 h 529"/>
                            <a:gd name="T82" fmla="*/ 0 w 530"/>
                            <a:gd name="T83" fmla="*/ 133 h 529"/>
                            <a:gd name="T84" fmla="*/ 1 w 530"/>
                            <a:gd name="T85" fmla="*/ 92 h 529"/>
                            <a:gd name="T86" fmla="*/ 8 w 530"/>
                            <a:gd name="T87" fmla="*/ 66 h 529"/>
                            <a:gd name="T88" fmla="*/ 23 w 530"/>
                            <a:gd name="T89" fmla="*/ 41 h 529"/>
                            <a:gd name="T90" fmla="*/ 42 w 530"/>
                            <a:gd name="T91" fmla="*/ 23 h 529"/>
                            <a:gd name="T92" fmla="*/ 64 w 530"/>
                            <a:gd name="T93" fmla="*/ 8 h 529"/>
                            <a:gd name="T94" fmla="*/ 92 w 530"/>
                            <a:gd name="T95" fmla="*/ 1 h 529"/>
                            <a:gd name="T96" fmla="*/ 106 w 530"/>
                            <a:gd name="T97" fmla="*/ 1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1"/>
                              </a:moveTo>
                              <a:lnTo>
                                <a:pt x="133" y="0"/>
                              </a:lnTo>
                              <a:lnTo>
                                <a:pt x="159" y="1"/>
                              </a:lnTo>
                              <a:lnTo>
                                <a:pt x="185" y="1"/>
                              </a:lnTo>
                              <a:lnTo>
                                <a:pt x="212" y="0"/>
                              </a:lnTo>
                              <a:lnTo>
                                <a:pt x="238" y="0"/>
                              </a:lnTo>
                              <a:lnTo>
                                <a:pt x="264" y="1"/>
                              </a:lnTo>
                              <a:lnTo>
                                <a:pt x="291" y="0"/>
                              </a:lnTo>
                              <a:lnTo>
                                <a:pt x="317" y="1"/>
                              </a:lnTo>
                              <a:lnTo>
                                <a:pt x="345" y="1"/>
                              </a:lnTo>
                              <a:lnTo>
                                <a:pt x="371" y="0"/>
                              </a:lnTo>
                              <a:lnTo>
                                <a:pt x="396" y="1"/>
                              </a:lnTo>
                              <a:lnTo>
                                <a:pt x="422" y="1"/>
                              </a:lnTo>
                              <a:lnTo>
                                <a:pt x="438" y="1"/>
                              </a:lnTo>
                              <a:lnTo>
                                <a:pt x="451" y="4"/>
                              </a:lnTo>
                              <a:lnTo>
                                <a:pt x="464" y="8"/>
                              </a:lnTo>
                              <a:lnTo>
                                <a:pt x="477" y="15"/>
                              </a:lnTo>
                              <a:lnTo>
                                <a:pt x="488" y="23"/>
                              </a:lnTo>
                              <a:lnTo>
                                <a:pt x="498" y="31"/>
                              </a:lnTo>
                              <a:lnTo>
                                <a:pt x="507" y="41"/>
                              </a:lnTo>
                              <a:lnTo>
                                <a:pt x="514" y="53"/>
                              </a:lnTo>
                              <a:lnTo>
                                <a:pt x="521" y="66"/>
                              </a:lnTo>
                              <a:lnTo>
                                <a:pt x="526" y="79"/>
                              </a:lnTo>
                              <a:lnTo>
                                <a:pt x="529" y="92"/>
                              </a:lnTo>
                              <a:lnTo>
                                <a:pt x="529" y="108"/>
                              </a:lnTo>
                              <a:lnTo>
                                <a:pt x="530" y="133"/>
                              </a:lnTo>
                              <a:lnTo>
                                <a:pt x="529" y="159"/>
                              </a:lnTo>
                              <a:lnTo>
                                <a:pt x="529" y="187"/>
                              </a:lnTo>
                              <a:lnTo>
                                <a:pt x="530" y="213"/>
                              </a:lnTo>
                              <a:lnTo>
                                <a:pt x="530" y="238"/>
                              </a:lnTo>
                              <a:lnTo>
                                <a:pt x="529" y="266"/>
                              </a:lnTo>
                              <a:lnTo>
                                <a:pt x="530" y="292"/>
                              </a:lnTo>
                              <a:lnTo>
                                <a:pt x="529" y="318"/>
                              </a:lnTo>
                              <a:lnTo>
                                <a:pt x="529" y="344"/>
                              </a:lnTo>
                              <a:lnTo>
                                <a:pt x="530" y="371"/>
                              </a:lnTo>
                              <a:lnTo>
                                <a:pt x="529" y="397"/>
                              </a:lnTo>
                              <a:lnTo>
                                <a:pt x="529" y="424"/>
                              </a:lnTo>
                              <a:lnTo>
                                <a:pt x="529" y="437"/>
                              </a:lnTo>
                              <a:lnTo>
                                <a:pt x="526" y="452"/>
                              </a:lnTo>
                              <a:lnTo>
                                <a:pt x="521" y="464"/>
                              </a:lnTo>
                              <a:lnTo>
                                <a:pt x="514" y="476"/>
                              </a:lnTo>
                              <a:lnTo>
                                <a:pt x="507" y="487"/>
                              </a:lnTo>
                              <a:lnTo>
                                <a:pt x="498" y="498"/>
                              </a:lnTo>
                              <a:lnTo>
                                <a:pt x="488" y="506"/>
                              </a:lnTo>
                              <a:lnTo>
                                <a:pt x="477" y="513"/>
                              </a:lnTo>
                              <a:lnTo>
                                <a:pt x="464" y="521"/>
                              </a:lnTo>
                              <a:lnTo>
                                <a:pt x="451" y="525"/>
                              </a:lnTo>
                              <a:lnTo>
                                <a:pt x="438" y="528"/>
                              </a:lnTo>
                              <a:lnTo>
                                <a:pt x="422" y="529"/>
                              </a:lnTo>
                              <a:lnTo>
                                <a:pt x="396" y="528"/>
                              </a:lnTo>
                              <a:lnTo>
                                <a:pt x="371" y="529"/>
                              </a:lnTo>
                              <a:lnTo>
                                <a:pt x="345" y="529"/>
                              </a:lnTo>
                              <a:lnTo>
                                <a:pt x="317" y="528"/>
                              </a:lnTo>
                              <a:lnTo>
                                <a:pt x="291" y="528"/>
                              </a:lnTo>
                              <a:lnTo>
                                <a:pt x="264" y="529"/>
                              </a:lnTo>
                              <a:lnTo>
                                <a:pt x="238" y="528"/>
                              </a:lnTo>
                              <a:lnTo>
                                <a:pt x="212" y="529"/>
                              </a:lnTo>
                              <a:lnTo>
                                <a:pt x="185" y="529"/>
                              </a:lnTo>
                              <a:lnTo>
                                <a:pt x="159" y="528"/>
                              </a:lnTo>
                              <a:lnTo>
                                <a:pt x="133" y="529"/>
                              </a:lnTo>
                              <a:lnTo>
                                <a:pt x="106" y="529"/>
                              </a:lnTo>
                              <a:lnTo>
                                <a:pt x="92" y="528"/>
                              </a:lnTo>
                              <a:lnTo>
                                <a:pt x="77" y="525"/>
                              </a:lnTo>
                              <a:lnTo>
                                <a:pt x="64" y="521"/>
                              </a:lnTo>
                              <a:lnTo>
                                <a:pt x="53" y="513"/>
                              </a:lnTo>
                              <a:lnTo>
                                <a:pt x="42" y="506"/>
                              </a:lnTo>
                              <a:lnTo>
                                <a:pt x="31" y="498"/>
                              </a:lnTo>
                              <a:lnTo>
                                <a:pt x="23" y="487"/>
                              </a:lnTo>
                              <a:lnTo>
                                <a:pt x="14" y="476"/>
                              </a:lnTo>
                              <a:lnTo>
                                <a:pt x="8" y="464"/>
                              </a:lnTo>
                              <a:lnTo>
                                <a:pt x="4" y="452"/>
                              </a:lnTo>
                              <a:lnTo>
                                <a:pt x="1" y="437"/>
                              </a:lnTo>
                              <a:lnTo>
                                <a:pt x="0" y="424"/>
                              </a:lnTo>
                              <a:lnTo>
                                <a:pt x="1" y="397"/>
                              </a:lnTo>
                              <a:lnTo>
                                <a:pt x="0" y="371"/>
                              </a:lnTo>
                              <a:lnTo>
                                <a:pt x="0" y="344"/>
                              </a:lnTo>
                              <a:lnTo>
                                <a:pt x="1" y="318"/>
                              </a:lnTo>
                              <a:lnTo>
                                <a:pt x="1" y="292"/>
                              </a:lnTo>
                              <a:lnTo>
                                <a:pt x="0" y="266"/>
                              </a:lnTo>
                              <a:lnTo>
                                <a:pt x="1" y="238"/>
                              </a:lnTo>
                              <a:lnTo>
                                <a:pt x="0" y="213"/>
                              </a:lnTo>
                              <a:lnTo>
                                <a:pt x="0" y="187"/>
                              </a:lnTo>
                              <a:lnTo>
                                <a:pt x="1" y="159"/>
                              </a:lnTo>
                              <a:lnTo>
                                <a:pt x="0" y="133"/>
                              </a:lnTo>
                              <a:lnTo>
                                <a:pt x="0" y="108"/>
                              </a:lnTo>
                              <a:lnTo>
                                <a:pt x="1" y="92"/>
                              </a:lnTo>
                              <a:lnTo>
                                <a:pt x="4" y="79"/>
                              </a:lnTo>
                              <a:lnTo>
                                <a:pt x="8" y="66"/>
                              </a:lnTo>
                              <a:lnTo>
                                <a:pt x="14" y="53"/>
                              </a:lnTo>
                              <a:lnTo>
                                <a:pt x="23" y="41"/>
                              </a:lnTo>
                              <a:lnTo>
                                <a:pt x="31" y="31"/>
                              </a:lnTo>
                              <a:lnTo>
                                <a:pt x="42" y="23"/>
                              </a:lnTo>
                              <a:lnTo>
                                <a:pt x="53" y="15"/>
                              </a:lnTo>
                              <a:lnTo>
                                <a:pt x="64" y="8"/>
                              </a:lnTo>
                              <a:lnTo>
                                <a:pt x="77"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03"/>
                      <wps:cNvSpPr>
                        <a:spLocks/>
                      </wps:cNvSpPr>
                      <wps:spPr bwMode="auto">
                        <a:xfrm>
                          <a:off x="1527" y="13572"/>
                          <a:ext cx="313" cy="313"/>
                        </a:xfrm>
                        <a:custGeom>
                          <a:avLst/>
                          <a:gdLst>
                            <a:gd name="T0" fmla="*/ 78 w 313"/>
                            <a:gd name="T1" fmla="*/ 0 h 313"/>
                            <a:gd name="T2" fmla="*/ 109 w 313"/>
                            <a:gd name="T3" fmla="*/ 1 h 313"/>
                            <a:gd name="T4" fmla="*/ 141 w 313"/>
                            <a:gd name="T5" fmla="*/ 0 h 313"/>
                            <a:gd name="T6" fmla="*/ 173 w 313"/>
                            <a:gd name="T7" fmla="*/ 0 h 313"/>
                            <a:gd name="T8" fmla="*/ 203 w 313"/>
                            <a:gd name="T9" fmla="*/ 1 h 313"/>
                            <a:gd name="T10" fmla="*/ 234 w 313"/>
                            <a:gd name="T11" fmla="*/ 1 h 313"/>
                            <a:gd name="T12" fmla="*/ 257 w 313"/>
                            <a:gd name="T13" fmla="*/ 1 h 313"/>
                            <a:gd name="T14" fmla="*/ 273 w 313"/>
                            <a:gd name="T15" fmla="*/ 5 h 313"/>
                            <a:gd name="T16" fmla="*/ 287 w 313"/>
                            <a:gd name="T17" fmla="*/ 14 h 313"/>
                            <a:gd name="T18" fmla="*/ 299 w 313"/>
                            <a:gd name="T19" fmla="*/ 25 h 313"/>
                            <a:gd name="T20" fmla="*/ 308 w 313"/>
                            <a:gd name="T21" fmla="*/ 40 h 313"/>
                            <a:gd name="T22" fmla="*/ 312 w 313"/>
                            <a:gd name="T23" fmla="*/ 56 h 313"/>
                            <a:gd name="T24" fmla="*/ 313 w 313"/>
                            <a:gd name="T25" fmla="*/ 79 h 313"/>
                            <a:gd name="T26" fmla="*/ 312 w 313"/>
                            <a:gd name="T27" fmla="*/ 110 h 313"/>
                            <a:gd name="T28" fmla="*/ 313 w 313"/>
                            <a:gd name="T29" fmla="*/ 141 h 313"/>
                            <a:gd name="T30" fmla="*/ 313 w 313"/>
                            <a:gd name="T31" fmla="*/ 172 h 313"/>
                            <a:gd name="T32" fmla="*/ 312 w 313"/>
                            <a:gd name="T33" fmla="*/ 202 h 313"/>
                            <a:gd name="T34" fmla="*/ 312 w 313"/>
                            <a:gd name="T35" fmla="*/ 234 h 313"/>
                            <a:gd name="T36" fmla="*/ 312 w 313"/>
                            <a:gd name="T37" fmla="*/ 257 h 313"/>
                            <a:gd name="T38" fmla="*/ 308 w 313"/>
                            <a:gd name="T39" fmla="*/ 274 h 313"/>
                            <a:gd name="T40" fmla="*/ 299 w 313"/>
                            <a:gd name="T41" fmla="*/ 287 h 313"/>
                            <a:gd name="T42" fmla="*/ 287 w 313"/>
                            <a:gd name="T43" fmla="*/ 299 h 313"/>
                            <a:gd name="T44" fmla="*/ 273 w 313"/>
                            <a:gd name="T45" fmla="*/ 308 h 313"/>
                            <a:gd name="T46" fmla="*/ 257 w 313"/>
                            <a:gd name="T47" fmla="*/ 312 h 313"/>
                            <a:gd name="T48" fmla="*/ 234 w 313"/>
                            <a:gd name="T49" fmla="*/ 312 h 313"/>
                            <a:gd name="T50" fmla="*/ 203 w 313"/>
                            <a:gd name="T51" fmla="*/ 313 h 313"/>
                            <a:gd name="T52" fmla="*/ 173 w 313"/>
                            <a:gd name="T53" fmla="*/ 312 h 313"/>
                            <a:gd name="T54" fmla="*/ 141 w 313"/>
                            <a:gd name="T55" fmla="*/ 312 h 313"/>
                            <a:gd name="T56" fmla="*/ 109 w 313"/>
                            <a:gd name="T57" fmla="*/ 313 h 313"/>
                            <a:gd name="T58" fmla="*/ 78 w 313"/>
                            <a:gd name="T59" fmla="*/ 313 h 313"/>
                            <a:gd name="T60" fmla="*/ 55 w 313"/>
                            <a:gd name="T61" fmla="*/ 312 h 313"/>
                            <a:gd name="T62" fmla="*/ 39 w 313"/>
                            <a:gd name="T63" fmla="*/ 308 h 313"/>
                            <a:gd name="T64" fmla="*/ 26 w 313"/>
                            <a:gd name="T65" fmla="*/ 299 h 313"/>
                            <a:gd name="T66" fmla="*/ 15 w 313"/>
                            <a:gd name="T67" fmla="*/ 287 h 313"/>
                            <a:gd name="T68" fmla="*/ 6 w 313"/>
                            <a:gd name="T69" fmla="*/ 274 h 313"/>
                            <a:gd name="T70" fmla="*/ 2 w 313"/>
                            <a:gd name="T71" fmla="*/ 257 h 313"/>
                            <a:gd name="T72" fmla="*/ 2 w 313"/>
                            <a:gd name="T73" fmla="*/ 234 h 313"/>
                            <a:gd name="T74" fmla="*/ 0 w 313"/>
                            <a:gd name="T75" fmla="*/ 202 h 313"/>
                            <a:gd name="T76" fmla="*/ 2 w 313"/>
                            <a:gd name="T77" fmla="*/ 172 h 313"/>
                            <a:gd name="T78" fmla="*/ 2 w 313"/>
                            <a:gd name="T79" fmla="*/ 141 h 313"/>
                            <a:gd name="T80" fmla="*/ 0 w 313"/>
                            <a:gd name="T81" fmla="*/ 110 h 313"/>
                            <a:gd name="T82" fmla="*/ 0 w 313"/>
                            <a:gd name="T83" fmla="*/ 79 h 313"/>
                            <a:gd name="T84" fmla="*/ 2 w 313"/>
                            <a:gd name="T85" fmla="*/ 56 h 313"/>
                            <a:gd name="T86" fmla="*/ 6 w 313"/>
                            <a:gd name="T87" fmla="*/ 40 h 313"/>
                            <a:gd name="T88" fmla="*/ 15 w 313"/>
                            <a:gd name="T89" fmla="*/ 25 h 313"/>
                            <a:gd name="T90" fmla="*/ 26 w 313"/>
                            <a:gd name="T91" fmla="*/ 14 h 313"/>
                            <a:gd name="T92" fmla="*/ 39 w 313"/>
                            <a:gd name="T93" fmla="*/ 5 h 313"/>
                            <a:gd name="T94" fmla="*/ 55 w 313"/>
                            <a:gd name="T95" fmla="*/ 1 h 313"/>
                            <a:gd name="T96" fmla="*/ 62 w 313"/>
                            <a:gd name="T97" fmla="*/ 1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3">
                              <a:moveTo>
                                <a:pt x="62" y="1"/>
                              </a:moveTo>
                              <a:lnTo>
                                <a:pt x="78" y="0"/>
                              </a:lnTo>
                              <a:lnTo>
                                <a:pt x="94" y="1"/>
                              </a:lnTo>
                              <a:lnTo>
                                <a:pt x="109" y="1"/>
                              </a:lnTo>
                              <a:lnTo>
                                <a:pt x="125" y="0"/>
                              </a:lnTo>
                              <a:lnTo>
                                <a:pt x="141" y="0"/>
                              </a:lnTo>
                              <a:lnTo>
                                <a:pt x="157" y="1"/>
                              </a:lnTo>
                              <a:lnTo>
                                <a:pt x="173" y="0"/>
                              </a:lnTo>
                              <a:lnTo>
                                <a:pt x="187" y="1"/>
                              </a:lnTo>
                              <a:lnTo>
                                <a:pt x="203" y="1"/>
                              </a:lnTo>
                              <a:lnTo>
                                <a:pt x="219" y="0"/>
                              </a:lnTo>
                              <a:lnTo>
                                <a:pt x="234" y="1"/>
                              </a:lnTo>
                              <a:lnTo>
                                <a:pt x="249" y="1"/>
                              </a:lnTo>
                              <a:lnTo>
                                <a:pt x="257" y="1"/>
                              </a:lnTo>
                              <a:lnTo>
                                <a:pt x="266" y="2"/>
                              </a:lnTo>
                              <a:lnTo>
                                <a:pt x="273" y="5"/>
                              </a:lnTo>
                              <a:lnTo>
                                <a:pt x="282" y="10"/>
                              </a:lnTo>
                              <a:lnTo>
                                <a:pt x="287" y="14"/>
                              </a:lnTo>
                              <a:lnTo>
                                <a:pt x="293" y="20"/>
                              </a:lnTo>
                              <a:lnTo>
                                <a:pt x="299" y="25"/>
                              </a:lnTo>
                              <a:lnTo>
                                <a:pt x="303" y="31"/>
                              </a:lnTo>
                              <a:lnTo>
                                <a:pt x="308" y="40"/>
                              </a:lnTo>
                              <a:lnTo>
                                <a:pt x="310" y="47"/>
                              </a:lnTo>
                              <a:lnTo>
                                <a:pt x="312" y="56"/>
                              </a:lnTo>
                              <a:lnTo>
                                <a:pt x="312" y="64"/>
                              </a:lnTo>
                              <a:lnTo>
                                <a:pt x="313" y="79"/>
                              </a:lnTo>
                              <a:lnTo>
                                <a:pt x="312" y="95"/>
                              </a:lnTo>
                              <a:lnTo>
                                <a:pt x="312" y="110"/>
                              </a:lnTo>
                              <a:lnTo>
                                <a:pt x="313" y="125"/>
                              </a:lnTo>
                              <a:lnTo>
                                <a:pt x="313" y="141"/>
                              </a:lnTo>
                              <a:lnTo>
                                <a:pt x="312" y="156"/>
                              </a:lnTo>
                              <a:lnTo>
                                <a:pt x="313" y="172"/>
                              </a:lnTo>
                              <a:lnTo>
                                <a:pt x="312" y="188"/>
                              </a:lnTo>
                              <a:lnTo>
                                <a:pt x="312" y="202"/>
                              </a:lnTo>
                              <a:lnTo>
                                <a:pt x="313" y="218"/>
                              </a:lnTo>
                              <a:lnTo>
                                <a:pt x="312" y="234"/>
                              </a:lnTo>
                              <a:lnTo>
                                <a:pt x="312" y="250"/>
                              </a:lnTo>
                              <a:lnTo>
                                <a:pt x="312" y="257"/>
                              </a:lnTo>
                              <a:lnTo>
                                <a:pt x="310" y="266"/>
                              </a:lnTo>
                              <a:lnTo>
                                <a:pt x="308" y="274"/>
                              </a:lnTo>
                              <a:lnTo>
                                <a:pt x="303" y="282"/>
                              </a:lnTo>
                              <a:lnTo>
                                <a:pt x="299" y="287"/>
                              </a:lnTo>
                              <a:lnTo>
                                <a:pt x="293" y="295"/>
                              </a:lnTo>
                              <a:lnTo>
                                <a:pt x="287" y="299"/>
                              </a:lnTo>
                              <a:lnTo>
                                <a:pt x="282" y="303"/>
                              </a:lnTo>
                              <a:lnTo>
                                <a:pt x="273" y="308"/>
                              </a:lnTo>
                              <a:lnTo>
                                <a:pt x="266" y="310"/>
                              </a:lnTo>
                              <a:lnTo>
                                <a:pt x="257" y="312"/>
                              </a:lnTo>
                              <a:lnTo>
                                <a:pt x="249" y="313"/>
                              </a:lnTo>
                              <a:lnTo>
                                <a:pt x="234" y="312"/>
                              </a:lnTo>
                              <a:lnTo>
                                <a:pt x="219" y="313"/>
                              </a:lnTo>
                              <a:lnTo>
                                <a:pt x="203" y="313"/>
                              </a:lnTo>
                              <a:lnTo>
                                <a:pt x="187" y="312"/>
                              </a:lnTo>
                              <a:lnTo>
                                <a:pt x="173" y="312"/>
                              </a:lnTo>
                              <a:lnTo>
                                <a:pt x="157" y="313"/>
                              </a:lnTo>
                              <a:lnTo>
                                <a:pt x="141" y="312"/>
                              </a:lnTo>
                              <a:lnTo>
                                <a:pt x="125" y="313"/>
                              </a:lnTo>
                              <a:lnTo>
                                <a:pt x="109" y="313"/>
                              </a:lnTo>
                              <a:lnTo>
                                <a:pt x="94" y="312"/>
                              </a:lnTo>
                              <a:lnTo>
                                <a:pt x="78" y="313"/>
                              </a:lnTo>
                              <a:lnTo>
                                <a:pt x="62" y="313"/>
                              </a:lnTo>
                              <a:lnTo>
                                <a:pt x="55" y="312"/>
                              </a:lnTo>
                              <a:lnTo>
                                <a:pt x="46" y="310"/>
                              </a:lnTo>
                              <a:lnTo>
                                <a:pt x="39" y="308"/>
                              </a:lnTo>
                              <a:lnTo>
                                <a:pt x="32" y="303"/>
                              </a:lnTo>
                              <a:lnTo>
                                <a:pt x="26" y="299"/>
                              </a:lnTo>
                              <a:lnTo>
                                <a:pt x="19" y="295"/>
                              </a:lnTo>
                              <a:lnTo>
                                <a:pt x="15" y="287"/>
                              </a:lnTo>
                              <a:lnTo>
                                <a:pt x="10" y="282"/>
                              </a:lnTo>
                              <a:lnTo>
                                <a:pt x="6" y="274"/>
                              </a:lnTo>
                              <a:lnTo>
                                <a:pt x="3" y="266"/>
                              </a:lnTo>
                              <a:lnTo>
                                <a:pt x="2" y="257"/>
                              </a:lnTo>
                              <a:lnTo>
                                <a:pt x="0" y="250"/>
                              </a:lnTo>
                              <a:lnTo>
                                <a:pt x="2" y="234"/>
                              </a:lnTo>
                              <a:lnTo>
                                <a:pt x="0" y="218"/>
                              </a:lnTo>
                              <a:lnTo>
                                <a:pt x="0" y="202"/>
                              </a:lnTo>
                              <a:lnTo>
                                <a:pt x="2" y="187"/>
                              </a:lnTo>
                              <a:lnTo>
                                <a:pt x="2" y="172"/>
                              </a:lnTo>
                              <a:lnTo>
                                <a:pt x="0" y="156"/>
                              </a:lnTo>
                              <a:lnTo>
                                <a:pt x="2" y="141"/>
                              </a:lnTo>
                              <a:lnTo>
                                <a:pt x="0" y="126"/>
                              </a:lnTo>
                              <a:lnTo>
                                <a:pt x="0" y="110"/>
                              </a:lnTo>
                              <a:lnTo>
                                <a:pt x="2" y="95"/>
                              </a:lnTo>
                              <a:lnTo>
                                <a:pt x="0" y="79"/>
                              </a:lnTo>
                              <a:lnTo>
                                <a:pt x="0" y="64"/>
                              </a:lnTo>
                              <a:lnTo>
                                <a:pt x="2" y="56"/>
                              </a:lnTo>
                              <a:lnTo>
                                <a:pt x="3" y="47"/>
                              </a:lnTo>
                              <a:lnTo>
                                <a:pt x="6" y="40"/>
                              </a:lnTo>
                              <a:lnTo>
                                <a:pt x="10" y="31"/>
                              </a:lnTo>
                              <a:lnTo>
                                <a:pt x="15" y="25"/>
                              </a:lnTo>
                              <a:lnTo>
                                <a:pt x="19" y="20"/>
                              </a:lnTo>
                              <a:lnTo>
                                <a:pt x="26" y="14"/>
                              </a:lnTo>
                              <a:lnTo>
                                <a:pt x="32" y="10"/>
                              </a:lnTo>
                              <a:lnTo>
                                <a:pt x="39" y="5"/>
                              </a:lnTo>
                              <a:lnTo>
                                <a:pt x="46" y="2"/>
                              </a:lnTo>
                              <a:lnTo>
                                <a:pt x="55" y="1"/>
                              </a:lnTo>
                              <a:lnTo>
                                <a:pt x="62" y="1"/>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04"/>
                      <wps:cNvSpPr>
                        <a:spLocks/>
                      </wps:cNvSpPr>
                      <wps:spPr bwMode="auto">
                        <a:xfrm>
                          <a:off x="684" y="14185"/>
                          <a:ext cx="530" cy="529"/>
                        </a:xfrm>
                        <a:custGeom>
                          <a:avLst/>
                          <a:gdLst>
                            <a:gd name="T0" fmla="*/ 133 w 530"/>
                            <a:gd name="T1" fmla="*/ 0 h 529"/>
                            <a:gd name="T2" fmla="*/ 185 w 530"/>
                            <a:gd name="T3" fmla="*/ 1 h 529"/>
                            <a:gd name="T4" fmla="*/ 238 w 530"/>
                            <a:gd name="T5" fmla="*/ 0 h 529"/>
                            <a:gd name="T6" fmla="*/ 291 w 530"/>
                            <a:gd name="T7" fmla="*/ 0 h 529"/>
                            <a:gd name="T8" fmla="*/ 345 w 530"/>
                            <a:gd name="T9" fmla="*/ 1 h 529"/>
                            <a:gd name="T10" fmla="*/ 396 w 530"/>
                            <a:gd name="T11" fmla="*/ 1 h 529"/>
                            <a:gd name="T12" fmla="*/ 438 w 530"/>
                            <a:gd name="T13" fmla="*/ 1 h 529"/>
                            <a:gd name="T14" fmla="*/ 464 w 530"/>
                            <a:gd name="T15" fmla="*/ 8 h 529"/>
                            <a:gd name="T16" fmla="*/ 488 w 530"/>
                            <a:gd name="T17" fmla="*/ 23 h 529"/>
                            <a:gd name="T18" fmla="*/ 507 w 530"/>
                            <a:gd name="T19" fmla="*/ 41 h 529"/>
                            <a:gd name="T20" fmla="*/ 521 w 530"/>
                            <a:gd name="T21" fmla="*/ 64 h 529"/>
                            <a:gd name="T22" fmla="*/ 529 w 530"/>
                            <a:gd name="T23" fmla="*/ 92 h 529"/>
                            <a:gd name="T24" fmla="*/ 530 w 530"/>
                            <a:gd name="T25" fmla="*/ 132 h 529"/>
                            <a:gd name="T26" fmla="*/ 529 w 530"/>
                            <a:gd name="T27" fmla="*/ 185 h 529"/>
                            <a:gd name="T28" fmla="*/ 530 w 530"/>
                            <a:gd name="T29" fmla="*/ 239 h 529"/>
                            <a:gd name="T30" fmla="*/ 530 w 530"/>
                            <a:gd name="T31" fmla="*/ 290 h 529"/>
                            <a:gd name="T32" fmla="*/ 529 w 530"/>
                            <a:gd name="T33" fmla="*/ 344 h 529"/>
                            <a:gd name="T34" fmla="*/ 529 w 530"/>
                            <a:gd name="T35" fmla="*/ 395 h 529"/>
                            <a:gd name="T36" fmla="*/ 529 w 530"/>
                            <a:gd name="T37" fmla="*/ 437 h 529"/>
                            <a:gd name="T38" fmla="*/ 521 w 530"/>
                            <a:gd name="T39" fmla="*/ 463 h 529"/>
                            <a:gd name="T40" fmla="*/ 507 w 530"/>
                            <a:gd name="T41" fmla="*/ 488 h 529"/>
                            <a:gd name="T42" fmla="*/ 488 w 530"/>
                            <a:gd name="T43" fmla="*/ 506 h 529"/>
                            <a:gd name="T44" fmla="*/ 464 w 530"/>
                            <a:gd name="T45" fmla="*/ 521 h 529"/>
                            <a:gd name="T46" fmla="*/ 438 w 530"/>
                            <a:gd name="T47" fmla="*/ 528 h 529"/>
                            <a:gd name="T48" fmla="*/ 396 w 530"/>
                            <a:gd name="T49" fmla="*/ 528 h 529"/>
                            <a:gd name="T50" fmla="*/ 345 w 530"/>
                            <a:gd name="T51" fmla="*/ 529 h 529"/>
                            <a:gd name="T52" fmla="*/ 291 w 530"/>
                            <a:gd name="T53" fmla="*/ 528 h 529"/>
                            <a:gd name="T54" fmla="*/ 238 w 530"/>
                            <a:gd name="T55" fmla="*/ 528 h 529"/>
                            <a:gd name="T56" fmla="*/ 185 w 530"/>
                            <a:gd name="T57" fmla="*/ 529 h 529"/>
                            <a:gd name="T58" fmla="*/ 133 w 530"/>
                            <a:gd name="T59" fmla="*/ 529 h 529"/>
                            <a:gd name="T60" fmla="*/ 92 w 530"/>
                            <a:gd name="T61" fmla="*/ 528 h 529"/>
                            <a:gd name="T62" fmla="*/ 64 w 530"/>
                            <a:gd name="T63" fmla="*/ 521 h 529"/>
                            <a:gd name="T64" fmla="*/ 42 w 530"/>
                            <a:gd name="T65" fmla="*/ 506 h 529"/>
                            <a:gd name="T66" fmla="*/ 23 w 530"/>
                            <a:gd name="T67" fmla="*/ 488 h 529"/>
                            <a:gd name="T68" fmla="*/ 8 w 530"/>
                            <a:gd name="T69" fmla="*/ 463 h 529"/>
                            <a:gd name="T70" fmla="*/ 1 w 530"/>
                            <a:gd name="T71" fmla="*/ 437 h 529"/>
                            <a:gd name="T72" fmla="*/ 1 w 530"/>
                            <a:gd name="T73" fmla="*/ 395 h 529"/>
                            <a:gd name="T74" fmla="*/ 0 w 530"/>
                            <a:gd name="T75" fmla="*/ 344 h 529"/>
                            <a:gd name="T76" fmla="*/ 1 w 530"/>
                            <a:gd name="T77" fmla="*/ 290 h 529"/>
                            <a:gd name="T78" fmla="*/ 1 w 530"/>
                            <a:gd name="T79" fmla="*/ 239 h 529"/>
                            <a:gd name="T80" fmla="*/ 0 w 530"/>
                            <a:gd name="T81" fmla="*/ 185 h 529"/>
                            <a:gd name="T82" fmla="*/ 0 w 530"/>
                            <a:gd name="T83" fmla="*/ 132 h 529"/>
                            <a:gd name="T84" fmla="*/ 1 w 530"/>
                            <a:gd name="T85" fmla="*/ 92 h 529"/>
                            <a:gd name="T86" fmla="*/ 8 w 530"/>
                            <a:gd name="T87" fmla="*/ 64 h 529"/>
                            <a:gd name="T88" fmla="*/ 23 w 530"/>
                            <a:gd name="T89" fmla="*/ 41 h 529"/>
                            <a:gd name="T90" fmla="*/ 42 w 530"/>
                            <a:gd name="T91" fmla="*/ 23 h 529"/>
                            <a:gd name="T92" fmla="*/ 64 w 530"/>
                            <a:gd name="T93" fmla="*/ 8 h 529"/>
                            <a:gd name="T94" fmla="*/ 92 w 530"/>
                            <a:gd name="T95" fmla="*/ 1 h 529"/>
                            <a:gd name="T96" fmla="*/ 106 w 530"/>
                            <a:gd name="T97" fmla="*/ 1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1"/>
                              </a:moveTo>
                              <a:lnTo>
                                <a:pt x="133" y="0"/>
                              </a:lnTo>
                              <a:lnTo>
                                <a:pt x="159" y="1"/>
                              </a:lnTo>
                              <a:lnTo>
                                <a:pt x="185" y="1"/>
                              </a:lnTo>
                              <a:lnTo>
                                <a:pt x="212" y="0"/>
                              </a:lnTo>
                              <a:lnTo>
                                <a:pt x="238" y="0"/>
                              </a:lnTo>
                              <a:lnTo>
                                <a:pt x="264" y="1"/>
                              </a:lnTo>
                              <a:lnTo>
                                <a:pt x="291" y="0"/>
                              </a:lnTo>
                              <a:lnTo>
                                <a:pt x="317" y="1"/>
                              </a:lnTo>
                              <a:lnTo>
                                <a:pt x="345" y="1"/>
                              </a:lnTo>
                              <a:lnTo>
                                <a:pt x="371" y="0"/>
                              </a:lnTo>
                              <a:lnTo>
                                <a:pt x="396" y="1"/>
                              </a:lnTo>
                              <a:lnTo>
                                <a:pt x="422" y="1"/>
                              </a:lnTo>
                              <a:lnTo>
                                <a:pt x="438" y="1"/>
                              </a:lnTo>
                              <a:lnTo>
                                <a:pt x="451" y="4"/>
                              </a:lnTo>
                              <a:lnTo>
                                <a:pt x="464" y="8"/>
                              </a:lnTo>
                              <a:lnTo>
                                <a:pt x="477" y="15"/>
                              </a:lnTo>
                              <a:lnTo>
                                <a:pt x="488" y="23"/>
                              </a:lnTo>
                              <a:lnTo>
                                <a:pt x="498" y="31"/>
                              </a:lnTo>
                              <a:lnTo>
                                <a:pt x="507" y="41"/>
                              </a:lnTo>
                              <a:lnTo>
                                <a:pt x="514" y="53"/>
                              </a:lnTo>
                              <a:lnTo>
                                <a:pt x="521" y="64"/>
                              </a:lnTo>
                              <a:lnTo>
                                <a:pt x="526" y="77"/>
                              </a:lnTo>
                              <a:lnTo>
                                <a:pt x="529" y="92"/>
                              </a:lnTo>
                              <a:lnTo>
                                <a:pt x="529" y="106"/>
                              </a:lnTo>
                              <a:lnTo>
                                <a:pt x="530" y="132"/>
                              </a:lnTo>
                              <a:lnTo>
                                <a:pt x="529" y="158"/>
                              </a:lnTo>
                              <a:lnTo>
                                <a:pt x="529" y="185"/>
                              </a:lnTo>
                              <a:lnTo>
                                <a:pt x="530" y="211"/>
                              </a:lnTo>
                              <a:lnTo>
                                <a:pt x="530" y="239"/>
                              </a:lnTo>
                              <a:lnTo>
                                <a:pt x="529" y="265"/>
                              </a:lnTo>
                              <a:lnTo>
                                <a:pt x="530" y="290"/>
                              </a:lnTo>
                              <a:lnTo>
                                <a:pt x="529" y="316"/>
                              </a:lnTo>
                              <a:lnTo>
                                <a:pt x="529" y="344"/>
                              </a:lnTo>
                              <a:lnTo>
                                <a:pt x="530" y="370"/>
                              </a:lnTo>
                              <a:lnTo>
                                <a:pt x="529" y="395"/>
                              </a:lnTo>
                              <a:lnTo>
                                <a:pt x="529" y="423"/>
                              </a:lnTo>
                              <a:lnTo>
                                <a:pt x="529" y="437"/>
                              </a:lnTo>
                              <a:lnTo>
                                <a:pt x="526" y="450"/>
                              </a:lnTo>
                              <a:lnTo>
                                <a:pt x="521" y="463"/>
                              </a:lnTo>
                              <a:lnTo>
                                <a:pt x="514" y="476"/>
                              </a:lnTo>
                              <a:lnTo>
                                <a:pt x="507" y="488"/>
                              </a:lnTo>
                              <a:lnTo>
                                <a:pt x="498" y="498"/>
                              </a:lnTo>
                              <a:lnTo>
                                <a:pt x="488" y="506"/>
                              </a:lnTo>
                              <a:lnTo>
                                <a:pt x="477" y="514"/>
                              </a:lnTo>
                              <a:lnTo>
                                <a:pt x="464" y="521"/>
                              </a:lnTo>
                              <a:lnTo>
                                <a:pt x="451" y="525"/>
                              </a:lnTo>
                              <a:lnTo>
                                <a:pt x="438" y="528"/>
                              </a:lnTo>
                              <a:lnTo>
                                <a:pt x="422" y="529"/>
                              </a:lnTo>
                              <a:lnTo>
                                <a:pt x="396" y="528"/>
                              </a:lnTo>
                              <a:lnTo>
                                <a:pt x="371" y="529"/>
                              </a:lnTo>
                              <a:lnTo>
                                <a:pt x="345" y="529"/>
                              </a:lnTo>
                              <a:lnTo>
                                <a:pt x="317" y="528"/>
                              </a:lnTo>
                              <a:lnTo>
                                <a:pt x="291" y="528"/>
                              </a:lnTo>
                              <a:lnTo>
                                <a:pt x="264" y="529"/>
                              </a:lnTo>
                              <a:lnTo>
                                <a:pt x="238" y="528"/>
                              </a:lnTo>
                              <a:lnTo>
                                <a:pt x="212" y="529"/>
                              </a:lnTo>
                              <a:lnTo>
                                <a:pt x="185" y="529"/>
                              </a:lnTo>
                              <a:lnTo>
                                <a:pt x="159" y="528"/>
                              </a:lnTo>
                              <a:lnTo>
                                <a:pt x="133" y="529"/>
                              </a:lnTo>
                              <a:lnTo>
                                <a:pt x="106" y="529"/>
                              </a:lnTo>
                              <a:lnTo>
                                <a:pt x="92" y="528"/>
                              </a:lnTo>
                              <a:lnTo>
                                <a:pt x="77" y="525"/>
                              </a:lnTo>
                              <a:lnTo>
                                <a:pt x="64" y="521"/>
                              </a:lnTo>
                              <a:lnTo>
                                <a:pt x="53" y="514"/>
                              </a:lnTo>
                              <a:lnTo>
                                <a:pt x="42" y="506"/>
                              </a:lnTo>
                              <a:lnTo>
                                <a:pt x="31" y="498"/>
                              </a:lnTo>
                              <a:lnTo>
                                <a:pt x="23" y="488"/>
                              </a:lnTo>
                              <a:lnTo>
                                <a:pt x="14" y="476"/>
                              </a:lnTo>
                              <a:lnTo>
                                <a:pt x="8" y="463"/>
                              </a:lnTo>
                              <a:lnTo>
                                <a:pt x="4" y="450"/>
                              </a:lnTo>
                              <a:lnTo>
                                <a:pt x="1" y="437"/>
                              </a:lnTo>
                              <a:lnTo>
                                <a:pt x="0" y="423"/>
                              </a:lnTo>
                              <a:lnTo>
                                <a:pt x="1" y="395"/>
                              </a:lnTo>
                              <a:lnTo>
                                <a:pt x="0" y="370"/>
                              </a:lnTo>
                              <a:lnTo>
                                <a:pt x="0" y="344"/>
                              </a:lnTo>
                              <a:lnTo>
                                <a:pt x="1" y="316"/>
                              </a:lnTo>
                              <a:lnTo>
                                <a:pt x="1" y="290"/>
                              </a:lnTo>
                              <a:lnTo>
                                <a:pt x="0" y="265"/>
                              </a:lnTo>
                              <a:lnTo>
                                <a:pt x="1" y="239"/>
                              </a:lnTo>
                              <a:lnTo>
                                <a:pt x="0" y="211"/>
                              </a:lnTo>
                              <a:lnTo>
                                <a:pt x="0" y="185"/>
                              </a:lnTo>
                              <a:lnTo>
                                <a:pt x="1" y="158"/>
                              </a:lnTo>
                              <a:lnTo>
                                <a:pt x="0" y="132"/>
                              </a:lnTo>
                              <a:lnTo>
                                <a:pt x="0" y="106"/>
                              </a:lnTo>
                              <a:lnTo>
                                <a:pt x="1" y="92"/>
                              </a:lnTo>
                              <a:lnTo>
                                <a:pt x="4" y="77"/>
                              </a:lnTo>
                              <a:lnTo>
                                <a:pt x="8" y="64"/>
                              </a:lnTo>
                              <a:lnTo>
                                <a:pt x="14" y="53"/>
                              </a:lnTo>
                              <a:lnTo>
                                <a:pt x="23" y="41"/>
                              </a:lnTo>
                              <a:lnTo>
                                <a:pt x="31" y="31"/>
                              </a:lnTo>
                              <a:lnTo>
                                <a:pt x="42" y="23"/>
                              </a:lnTo>
                              <a:lnTo>
                                <a:pt x="53" y="15"/>
                              </a:lnTo>
                              <a:lnTo>
                                <a:pt x="64" y="8"/>
                              </a:lnTo>
                              <a:lnTo>
                                <a:pt x="77"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05"/>
                      <wps:cNvSpPr>
                        <a:spLocks/>
                      </wps:cNvSpPr>
                      <wps:spPr bwMode="auto">
                        <a:xfrm>
                          <a:off x="1418" y="14185"/>
                          <a:ext cx="530" cy="529"/>
                        </a:xfrm>
                        <a:custGeom>
                          <a:avLst/>
                          <a:gdLst>
                            <a:gd name="T0" fmla="*/ 134 w 530"/>
                            <a:gd name="T1" fmla="*/ 0 h 529"/>
                            <a:gd name="T2" fmla="*/ 185 w 530"/>
                            <a:gd name="T3" fmla="*/ 1 h 529"/>
                            <a:gd name="T4" fmla="*/ 238 w 530"/>
                            <a:gd name="T5" fmla="*/ 0 h 529"/>
                            <a:gd name="T6" fmla="*/ 292 w 530"/>
                            <a:gd name="T7" fmla="*/ 0 h 529"/>
                            <a:gd name="T8" fmla="*/ 345 w 530"/>
                            <a:gd name="T9" fmla="*/ 1 h 529"/>
                            <a:gd name="T10" fmla="*/ 396 w 530"/>
                            <a:gd name="T11" fmla="*/ 1 h 529"/>
                            <a:gd name="T12" fmla="*/ 438 w 530"/>
                            <a:gd name="T13" fmla="*/ 1 h 529"/>
                            <a:gd name="T14" fmla="*/ 465 w 530"/>
                            <a:gd name="T15" fmla="*/ 8 h 529"/>
                            <a:gd name="T16" fmla="*/ 488 w 530"/>
                            <a:gd name="T17" fmla="*/ 23 h 529"/>
                            <a:gd name="T18" fmla="*/ 507 w 530"/>
                            <a:gd name="T19" fmla="*/ 41 h 529"/>
                            <a:gd name="T20" fmla="*/ 521 w 530"/>
                            <a:gd name="T21" fmla="*/ 64 h 529"/>
                            <a:gd name="T22" fmla="*/ 529 w 530"/>
                            <a:gd name="T23" fmla="*/ 92 h 529"/>
                            <a:gd name="T24" fmla="*/ 530 w 530"/>
                            <a:gd name="T25" fmla="*/ 132 h 529"/>
                            <a:gd name="T26" fmla="*/ 529 w 530"/>
                            <a:gd name="T27" fmla="*/ 185 h 529"/>
                            <a:gd name="T28" fmla="*/ 530 w 530"/>
                            <a:gd name="T29" fmla="*/ 239 h 529"/>
                            <a:gd name="T30" fmla="*/ 530 w 530"/>
                            <a:gd name="T31" fmla="*/ 290 h 529"/>
                            <a:gd name="T32" fmla="*/ 529 w 530"/>
                            <a:gd name="T33" fmla="*/ 344 h 529"/>
                            <a:gd name="T34" fmla="*/ 529 w 530"/>
                            <a:gd name="T35" fmla="*/ 395 h 529"/>
                            <a:gd name="T36" fmla="*/ 529 w 530"/>
                            <a:gd name="T37" fmla="*/ 437 h 529"/>
                            <a:gd name="T38" fmla="*/ 521 w 530"/>
                            <a:gd name="T39" fmla="*/ 463 h 529"/>
                            <a:gd name="T40" fmla="*/ 507 w 530"/>
                            <a:gd name="T41" fmla="*/ 488 h 529"/>
                            <a:gd name="T42" fmla="*/ 488 w 530"/>
                            <a:gd name="T43" fmla="*/ 506 h 529"/>
                            <a:gd name="T44" fmla="*/ 465 w 530"/>
                            <a:gd name="T45" fmla="*/ 521 h 529"/>
                            <a:gd name="T46" fmla="*/ 438 w 530"/>
                            <a:gd name="T47" fmla="*/ 528 h 529"/>
                            <a:gd name="T48" fmla="*/ 396 w 530"/>
                            <a:gd name="T49" fmla="*/ 528 h 529"/>
                            <a:gd name="T50" fmla="*/ 345 w 530"/>
                            <a:gd name="T51" fmla="*/ 529 h 529"/>
                            <a:gd name="T52" fmla="*/ 292 w 530"/>
                            <a:gd name="T53" fmla="*/ 528 h 529"/>
                            <a:gd name="T54" fmla="*/ 238 w 530"/>
                            <a:gd name="T55" fmla="*/ 528 h 529"/>
                            <a:gd name="T56" fmla="*/ 185 w 530"/>
                            <a:gd name="T57" fmla="*/ 529 h 529"/>
                            <a:gd name="T58" fmla="*/ 134 w 530"/>
                            <a:gd name="T59" fmla="*/ 529 h 529"/>
                            <a:gd name="T60" fmla="*/ 92 w 530"/>
                            <a:gd name="T61" fmla="*/ 528 h 529"/>
                            <a:gd name="T62" fmla="*/ 66 w 530"/>
                            <a:gd name="T63" fmla="*/ 521 h 529"/>
                            <a:gd name="T64" fmla="*/ 42 w 530"/>
                            <a:gd name="T65" fmla="*/ 506 h 529"/>
                            <a:gd name="T66" fmla="*/ 23 w 530"/>
                            <a:gd name="T67" fmla="*/ 488 h 529"/>
                            <a:gd name="T68" fmla="*/ 9 w 530"/>
                            <a:gd name="T69" fmla="*/ 463 h 529"/>
                            <a:gd name="T70" fmla="*/ 1 w 530"/>
                            <a:gd name="T71" fmla="*/ 437 h 529"/>
                            <a:gd name="T72" fmla="*/ 1 w 530"/>
                            <a:gd name="T73" fmla="*/ 395 h 529"/>
                            <a:gd name="T74" fmla="*/ 0 w 530"/>
                            <a:gd name="T75" fmla="*/ 344 h 529"/>
                            <a:gd name="T76" fmla="*/ 1 w 530"/>
                            <a:gd name="T77" fmla="*/ 290 h 529"/>
                            <a:gd name="T78" fmla="*/ 1 w 530"/>
                            <a:gd name="T79" fmla="*/ 239 h 529"/>
                            <a:gd name="T80" fmla="*/ 0 w 530"/>
                            <a:gd name="T81" fmla="*/ 185 h 529"/>
                            <a:gd name="T82" fmla="*/ 0 w 530"/>
                            <a:gd name="T83" fmla="*/ 132 h 529"/>
                            <a:gd name="T84" fmla="*/ 1 w 530"/>
                            <a:gd name="T85" fmla="*/ 92 h 529"/>
                            <a:gd name="T86" fmla="*/ 9 w 530"/>
                            <a:gd name="T87" fmla="*/ 64 h 529"/>
                            <a:gd name="T88" fmla="*/ 23 w 530"/>
                            <a:gd name="T89" fmla="*/ 41 h 529"/>
                            <a:gd name="T90" fmla="*/ 42 w 530"/>
                            <a:gd name="T91" fmla="*/ 23 h 529"/>
                            <a:gd name="T92" fmla="*/ 66 w 530"/>
                            <a:gd name="T93" fmla="*/ 8 h 529"/>
                            <a:gd name="T94" fmla="*/ 92 w 530"/>
                            <a:gd name="T95" fmla="*/ 1 h 529"/>
                            <a:gd name="T96" fmla="*/ 106 w 530"/>
                            <a:gd name="T97" fmla="*/ 1 h 5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29">
                              <a:moveTo>
                                <a:pt x="106" y="1"/>
                              </a:moveTo>
                              <a:lnTo>
                                <a:pt x="134" y="0"/>
                              </a:lnTo>
                              <a:lnTo>
                                <a:pt x="159" y="1"/>
                              </a:lnTo>
                              <a:lnTo>
                                <a:pt x="185" y="1"/>
                              </a:lnTo>
                              <a:lnTo>
                                <a:pt x="213" y="0"/>
                              </a:lnTo>
                              <a:lnTo>
                                <a:pt x="238" y="0"/>
                              </a:lnTo>
                              <a:lnTo>
                                <a:pt x="264" y="1"/>
                              </a:lnTo>
                              <a:lnTo>
                                <a:pt x="292" y="0"/>
                              </a:lnTo>
                              <a:lnTo>
                                <a:pt x="317" y="1"/>
                              </a:lnTo>
                              <a:lnTo>
                                <a:pt x="345" y="1"/>
                              </a:lnTo>
                              <a:lnTo>
                                <a:pt x="371" y="0"/>
                              </a:lnTo>
                              <a:lnTo>
                                <a:pt x="396" y="1"/>
                              </a:lnTo>
                              <a:lnTo>
                                <a:pt x="422" y="1"/>
                              </a:lnTo>
                              <a:lnTo>
                                <a:pt x="438" y="1"/>
                              </a:lnTo>
                              <a:lnTo>
                                <a:pt x="453" y="4"/>
                              </a:lnTo>
                              <a:lnTo>
                                <a:pt x="465" y="8"/>
                              </a:lnTo>
                              <a:lnTo>
                                <a:pt x="477" y="15"/>
                              </a:lnTo>
                              <a:lnTo>
                                <a:pt x="488" y="23"/>
                              </a:lnTo>
                              <a:lnTo>
                                <a:pt x="498" y="31"/>
                              </a:lnTo>
                              <a:lnTo>
                                <a:pt x="507" y="41"/>
                              </a:lnTo>
                              <a:lnTo>
                                <a:pt x="516" y="53"/>
                              </a:lnTo>
                              <a:lnTo>
                                <a:pt x="521" y="64"/>
                              </a:lnTo>
                              <a:lnTo>
                                <a:pt x="526" y="77"/>
                              </a:lnTo>
                              <a:lnTo>
                                <a:pt x="529" y="92"/>
                              </a:lnTo>
                              <a:lnTo>
                                <a:pt x="529" y="106"/>
                              </a:lnTo>
                              <a:lnTo>
                                <a:pt x="530" y="132"/>
                              </a:lnTo>
                              <a:lnTo>
                                <a:pt x="529" y="158"/>
                              </a:lnTo>
                              <a:lnTo>
                                <a:pt x="529" y="185"/>
                              </a:lnTo>
                              <a:lnTo>
                                <a:pt x="530" y="211"/>
                              </a:lnTo>
                              <a:lnTo>
                                <a:pt x="530" y="239"/>
                              </a:lnTo>
                              <a:lnTo>
                                <a:pt x="529" y="265"/>
                              </a:lnTo>
                              <a:lnTo>
                                <a:pt x="530" y="290"/>
                              </a:lnTo>
                              <a:lnTo>
                                <a:pt x="529" y="316"/>
                              </a:lnTo>
                              <a:lnTo>
                                <a:pt x="529" y="344"/>
                              </a:lnTo>
                              <a:lnTo>
                                <a:pt x="530" y="370"/>
                              </a:lnTo>
                              <a:lnTo>
                                <a:pt x="529" y="395"/>
                              </a:lnTo>
                              <a:lnTo>
                                <a:pt x="529" y="423"/>
                              </a:lnTo>
                              <a:lnTo>
                                <a:pt x="529" y="437"/>
                              </a:lnTo>
                              <a:lnTo>
                                <a:pt x="526" y="450"/>
                              </a:lnTo>
                              <a:lnTo>
                                <a:pt x="521" y="463"/>
                              </a:lnTo>
                              <a:lnTo>
                                <a:pt x="516" y="476"/>
                              </a:lnTo>
                              <a:lnTo>
                                <a:pt x="507" y="488"/>
                              </a:lnTo>
                              <a:lnTo>
                                <a:pt x="498" y="498"/>
                              </a:lnTo>
                              <a:lnTo>
                                <a:pt x="488" y="506"/>
                              </a:lnTo>
                              <a:lnTo>
                                <a:pt x="477" y="514"/>
                              </a:lnTo>
                              <a:lnTo>
                                <a:pt x="465" y="521"/>
                              </a:lnTo>
                              <a:lnTo>
                                <a:pt x="453" y="525"/>
                              </a:lnTo>
                              <a:lnTo>
                                <a:pt x="438" y="528"/>
                              </a:lnTo>
                              <a:lnTo>
                                <a:pt x="422" y="529"/>
                              </a:lnTo>
                              <a:lnTo>
                                <a:pt x="396" y="528"/>
                              </a:lnTo>
                              <a:lnTo>
                                <a:pt x="371" y="529"/>
                              </a:lnTo>
                              <a:lnTo>
                                <a:pt x="345" y="529"/>
                              </a:lnTo>
                              <a:lnTo>
                                <a:pt x="317" y="528"/>
                              </a:lnTo>
                              <a:lnTo>
                                <a:pt x="292" y="528"/>
                              </a:lnTo>
                              <a:lnTo>
                                <a:pt x="264" y="529"/>
                              </a:lnTo>
                              <a:lnTo>
                                <a:pt x="238" y="528"/>
                              </a:lnTo>
                              <a:lnTo>
                                <a:pt x="213" y="529"/>
                              </a:lnTo>
                              <a:lnTo>
                                <a:pt x="185" y="529"/>
                              </a:lnTo>
                              <a:lnTo>
                                <a:pt x="159" y="528"/>
                              </a:lnTo>
                              <a:lnTo>
                                <a:pt x="134" y="529"/>
                              </a:lnTo>
                              <a:lnTo>
                                <a:pt x="106" y="529"/>
                              </a:lnTo>
                              <a:lnTo>
                                <a:pt x="92" y="528"/>
                              </a:lnTo>
                              <a:lnTo>
                                <a:pt x="79" y="525"/>
                              </a:lnTo>
                              <a:lnTo>
                                <a:pt x="66" y="521"/>
                              </a:lnTo>
                              <a:lnTo>
                                <a:pt x="53" y="514"/>
                              </a:lnTo>
                              <a:lnTo>
                                <a:pt x="42" y="506"/>
                              </a:lnTo>
                              <a:lnTo>
                                <a:pt x="32" y="498"/>
                              </a:lnTo>
                              <a:lnTo>
                                <a:pt x="23" y="488"/>
                              </a:lnTo>
                              <a:lnTo>
                                <a:pt x="16" y="476"/>
                              </a:lnTo>
                              <a:lnTo>
                                <a:pt x="9" y="463"/>
                              </a:lnTo>
                              <a:lnTo>
                                <a:pt x="4" y="450"/>
                              </a:lnTo>
                              <a:lnTo>
                                <a:pt x="1" y="437"/>
                              </a:lnTo>
                              <a:lnTo>
                                <a:pt x="0" y="423"/>
                              </a:lnTo>
                              <a:lnTo>
                                <a:pt x="1" y="395"/>
                              </a:lnTo>
                              <a:lnTo>
                                <a:pt x="0" y="370"/>
                              </a:lnTo>
                              <a:lnTo>
                                <a:pt x="0" y="344"/>
                              </a:lnTo>
                              <a:lnTo>
                                <a:pt x="1" y="316"/>
                              </a:lnTo>
                              <a:lnTo>
                                <a:pt x="1" y="290"/>
                              </a:lnTo>
                              <a:lnTo>
                                <a:pt x="0" y="265"/>
                              </a:lnTo>
                              <a:lnTo>
                                <a:pt x="1" y="239"/>
                              </a:lnTo>
                              <a:lnTo>
                                <a:pt x="0" y="211"/>
                              </a:lnTo>
                              <a:lnTo>
                                <a:pt x="0" y="185"/>
                              </a:lnTo>
                              <a:lnTo>
                                <a:pt x="1" y="158"/>
                              </a:lnTo>
                              <a:lnTo>
                                <a:pt x="0" y="132"/>
                              </a:lnTo>
                              <a:lnTo>
                                <a:pt x="0" y="106"/>
                              </a:lnTo>
                              <a:lnTo>
                                <a:pt x="1" y="92"/>
                              </a:lnTo>
                              <a:lnTo>
                                <a:pt x="4" y="77"/>
                              </a:lnTo>
                              <a:lnTo>
                                <a:pt x="9" y="64"/>
                              </a:lnTo>
                              <a:lnTo>
                                <a:pt x="16" y="53"/>
                              </a:lnTo>
                              <a:lnTo>
                                <a:pt x="23" y="41"/>
                              </a:lnTo>
                              <a:lnTo>
                                <a:pt x="32" y="31"/>
                              </a:lnTo>
                              <a:lnTo>
                                <a:pt x="42" y="23"/>
                              </a:lnTo>
                              <a:lnTo>
                                <a:pt x="53" y="15"/>
                              </a:lnTo>
                              <a:lnTo>
                                <a:pt x="66" y="8"/>
                              </a:lnTo>
                              <a:lnTo>
                                <a:pt x="79" y="4"/>
                              </a:lnTo>
                              <a:lnTo>
                                <a:pt x="92" y="1"/>
                              </a:lnTo>
                              <a:lnTo>
                                <a:pt x="106" y="1"/>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06"/>
                      <wps:cNvSpPr>
                        <a:spLocks/>
                      </wps:cNvSpPr>
                      <wps:spPr bwMode="auto">
                        <a:xfrm>
                          <a:off x="792" y="15014"/>
                          <a:ext cx="313" cy="312"/>
                        </a:xfrm>
                        <a:custGeom>
                          <a:avLst/>
                          <a:gdLst>
                            <a:gd name="T0" fmla="*/ 79 w 313"/>
                            <a:gd name="T1" fmla="*/ 0 h 312"/>
                            <a:gd name="T2" fmla="*/ 110 w 313"/>
                            <a:gd name="T3" fmla="*/ 1 h 312"/>
                            <a:gd name="T4" fmla="*/ 140 w 313"/>
                            <a:gd name="T5" fmla="*/ 0 h 312"/>
                            <a:gd name="T6" fmla="*/ 172 w 313"/>
                            <a:gd name="T7" fmla="*/ 0 h 312"/>
                            <a:gd name="T8" fmla="*/ 204 w 313"/>
                            <a:gd name="T9" fmla="*/ 1 h 312"/>
                            <a:gd name="T10" fmla="*/ 235 w 313"/>
                            <a:gd name="T11" fmla="*/ 1 h 312"/>
                            <a:gd name="T12" fmla="*/ 258 w 313"/>
                            <a:gd name="T13" fmla="*/ 1 h 312"/>
                            <a:gd name="T14" fmla="*/ 274 w 313"/>
                            <a:gd name="T15" fmla="*/ 5 h 312"/>
                            <a:gd name="T16" fmla="*/ 287 w 313"/>
                            <a:gd name="T17" fmla="*/ 14 h 312"/>
                            <a:gd name="T18" fmla="*/ 298 w 313"/>
                            <a:gd name="T19" fmla="*/ 26 h 312"/>
                            <a:gd name="T20" fmla="*/ 307 w 313"/>
                            <a:gd name="T21" fmla="*/ 40 h 312"/>
                            <a:gd name="T22" fmla="*/ 311 w 313"/>
                            <a:gd name="T23" fmla="*/ 56 h 312"/>
                            <a:gd name="T24" fmla="*/ 313 w 313"/>
                            <a:gd name="T25" fmla="*/ 79 h 312"/>
                            <a:gd name="T26" fmla="*/ 311 w 313"/>
                            <a:gd name="T27" fmla="*/ 111 h 312"/>
                            <a:gd name="T28" fmla="*/ 313 w 313"/>
                            <a:gd name="T29" fmla="*/ 141 h 312"/>
                            <a:gd name="T30" fmla="*/ 313 w 313"/>
                            <a:gd name="T31" fmla="*/ 172 h 312"/>
                            <a:gd name="T32" fmla="*/ 311 w 313"/>
                            <a:gd name="T33" fmla="*/ 203 h 312"/>
                            <a:gd name="T34" fmla="*/ 311 w 313"/>
                            <a:gd name="T35" fmla="*/ 234 h 312"/>
                            <a:gd name="T36" fmla="*/ 311 w 313"/>
                            <a:gd name="T37" fmla="*/ 257 h 312"/>
                            <a:gd name="T38" fmla="*/ 307 w 313"/>
                            <a:gd name="T39" fmla="*/ 273 h 312"/>
                            <a:gd name="T40" fmla="*/ 298 w 313"/>
                            <a:gd name="T41" fmla="*/ 288 h 312"/>
                            <a:gd name="T42" fmla="*/ 287 w 313"/>
                            <a:gd name="T43" fmla="*/ 299 h 312"/>
                            <a:gd name="T44" fmla="*/ 274 w 313"/>
                            <a:gd name="T45" fmla="*/ 306 h 312"/>
                            <a:gd name="T46" fmla="*/ 258 w 313"/>
                            <a:gd name="T47" fmla="*/ 311 h 312"/>
                            <a:gd name="T48" fmla="*/ 235 w 313"/>
                            <a:gd name="T49" fmla="*/ 311 h 312"/>
                            <a:gd name="T50" fmla="*/ 204 w 313"/>
                            <a:gd name="T51" fmla="*/ 312 h 312"/>
                            <a:gd name="T52" fmla="*/ 172 w 313"/>
                            <a:gd name="T53" fmla="*/ 311 h 312"/>
                            <a:gd name="T54" fmla="*/ 140 w 313"/>
                            <a:gd name="T55" fmla="*/ 311 h 312"/>
                            <a:gd name="T56" fmla="*/ 110 w 313"/>
                            <a:gd name="T57" fmla="*/ 312 h 312"/>
                            <a:gd name="T58" fmla="*/ 79 w 313"/>
                            <a:gd name="T59" fmla="*/ 312 h 312"/>
                            <a:gd name="T60" fmla="*/ 56 w 313"/>
                            <a:gd name="T61" fmla="*/ 311 h 312"/>
                            <a:gd name="T62" fmla="*/ 38 w 313"/>
                            <a:gd name="T63" fmla="*/ 306 h 312"/>
                            <a:gd name="T64" fmla="*/ 25 w 313"/>
                            <a:gd name="T65" fmla="*/ 299 h 312"/>
                            <a:gd name="T66" fmla="*/ 14 w 313"/>
                            <a:gd name="T67" fmla="*/ 288 h 312"/>
                            <a:gd name="T68" fmla="*/ 5 w 313"/>
                            <a:gd name="T69" fmla="*/ 273 h 312"/>
                            <a:gd name="T70" fmla="*/ 1 w 313"/>
                            <a:gd name="T71" fmla="*/ 257 h 312"/>
                            <a:gd name="T72" fmla="*/ 1 w 313"/>
                            <a:gd name="T73" fmla="*/ 234 h 312"/>
                            <a:gd name="T74" fmla="*/ 0 w 313"/>
                            <a:gd name="T75" fmla="*/ 203 h 312"/>
                            <a:gd name="T76" fmla="*/ 1 w 313"/>
                            <a:gd name="T77" fmla="*/ 172 h 312"/>
                            <a:gd name="T78" fmla="*/ 1 w 313"/>
                            <a:gd name="T79" fmla="*/ 141 h 312"/>
                            <a:gd name="T80" fmla="*/ 0 w 313"/>
                            <a:gd name="T81" fmla="*/ 111 h 312"/>
                            <a:gd name="T82" fmla="*/ 0 w 313"/>
                            <a:gd name="T83" fmla="*/ 79 h 312"/>
                            <a:gd name="T84" fmla="*/ 1 w 313"/>
                            <a:gd name="T85" fmla="*/ 56 h 312"/>
                            <a:gd name="T86" fmla="*/ 5 w 313"/>
                            <a:gd name="T87" fmla="*/ 40 h 312"/>
                            <a:gd name="T88" fmla="*/ 14 w 313"/>
                            <a:gd name="T89" fmla="*/ 26 h 312"/>
                            <a:gd name="T90" fmla="*/ 25 w 313"/>
                            <a:gd name="T91" fmla="*/ 14 h 312"/>
                            <a:gd name="T92" fmla="*/ 38 w 313"/>
                            <a:gd name="T93" fmla="*/ 5 h 312"/>
                            <a:gd name="T94" fmla="*/ 56 w 313"/>
                            <a:gd name="T95" fmla="*/ 1 h 312"/>
                            <a:gd name="T96" fmla="*/ 63 w 313"/>
                            <a:gd name="T97" fmla="*/ 1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13" h="312">
                              <a:moveTo>
                                <a:pt x="63" y="1"/>
                              </a:moveTo>
                              <a:lnTo>
                                <a:pt x="79" y="0"/>
                              </a:lnTo>
                              <a:lnTo>
                                <a:pt x="94" y="1"/>
                              </a:lnTo>
                              <a:lnTo>
                                <a:pt x="110" y="1"/>
                              </a:lnTo>
                              <a:lnTo>
                                <a:pt x="126" y="0"/>
                              </a:lnTo>
                              <a:lnTo>
                                <a:pt x="140" y="0"/>
                              </a:lnTo>
                              <a:lnTo>
                                <a:pt x="156" y="1"/>
                              </a:lnTo>
                              <a:lnTo>
                                <a:pt x="172" y="0"/>
                              </a:lnTo>
                              <a:lnTo>
                                <a:pt x="188" y="1"/>
                              </a:lnTo>
                              <a:lnTo>
                                <a:pt x="204" y="1"/>
                              </a:lnTo>
                              <a:lnTo>
                                <a:pt x="219" y="0"/>
                              </a:lnTo>
                              <a:lnTo>
                                <a:pt x="235" y="1"/>
                              </a:lnTo>
                              <a:lnTo>
                                <a:pt x="250" y="1"/>
                              </a:lnTo>
                              <a:lnTo>
                                <a:pt x="258" y="1"/>
                              </a:lnTo>
                              <a:lnTo>
                                <a:pt x="267" y="3"/>
                              </a:lnTo>
                              <a:lnTo>
                                <a:pt x="274" y="5"/>
                              </a:lnTo>
                              <a:lnTo>
                                <a:pt x="281" y="10"/>
                              </a:lnTo>
                              <a:lnTo>
                                <a:pt x="287" y="14"/>
                              </a:lnTo>
                              <a:lnTo>
                                <a:pt x="294" y="20"/>
                              </a:lnTo>
                              <a:lnTo>
                                <a:pt x="298" y="26"/>
                              </a:lnTo>
                              <a:lnTo>
                                <a:pt x="303" y="31"/>
                              </a:lnTo>
                              <a:lnTo>
                                <a:pt x="307" y="40"/>
                              </a:lnTo>
                              <a:lnTo>
                                <a:pt x="310" y="47"/>
                              </a:lnTo>
                              <a:lnTo>
                                <a:pt x="311" y="56"/>
                              </a:lnTo>
                              <a:lnTo>
                                <a:pt x="311" y="64"/>
                              </a:lnTo>
                              <a:lnTo>
                                <a:pt x="313" y="79"/>
                              </a:lnTo>
                              <a:lnTo>
                                <a:pt x="311" y="95"/>
                              </a:lnTo>
                              <a:lnTo>
                                <a:pt x="311" y="111"/>
                              </a:lnTo>
                              <a:lnTo>
                                <a:pt x="313" y="125"/>
                              </a:lnTo>
                              <a:lnTo>
                                <a:pt x="313" y="141"/>
                              </a:lnTo>
                              <a:lnTo>
                                <a:pt x="311" y="157"/>
                              </a:lnTo>
                              <a:lnTo>
                                <a:pt x="313" y="172"/>
                              </a:lnTo>
                              <a:lnTo>
                                <a:pt x="311" y="188"/>
                              </a:lnTo>
                              <a:lnTo>
                                <a:pt x="311" y="203"/>
                              </a:lnTo>
                              <a:lnTo>
                                <a:pt x="313" y="219"/>
                              </a:lnTo>
                              <a:lnTo>
                                <a:pt x="311" y="234"/>
                              </a:lnTo>
                              <a:lnTo>
                                <a:pt x="311" y="250"/>
                              </a:lnTo>
                              <a:lnTo>
                                <a:pt x="311" y="257"/>
                              </a:lnTo>
                              <a:lnTo>
                                <a:pt x="310" y="266"/>
                              </a:lnTo>
                              <a:lnTo>
                                <a:pt x="307" y="273"/>
                              </a:lnTo>
                              <a:lnTo>
                                <a:pt x="303" y="280"/>
                              </a:lnTo>
                              <a:lnTo>
                                <a:pt x="298" y="288"/>
                              </a:lnTo>
                              <a:lnTo>
                                <a:pt x="294" y="293"/>
                              </a:lnTo>
                              <a:lnTo>
                                <a:pt x="287" y="299"/>
                              </a:lnTo>
                              <a:lnTo>
                                <a:pt x="281" y="303"/>
                              </a:lnTo>
                              <a:lnTo>
                                <a:pt x="274" y="306"/>
                              </a:lnTo>
                              <a:lnTo>
                                <a:pt x="267" y="309"/>
                              </a:lnTo>
                              <a:lnTo>
                                <a:pt x="258" y="311"/>
                              </a:lnTo>
                              <a:lnTo>
                                <a:pt x="250" y="312"/>
                              </a:lnTo>
                              <a:lnTo>
                                <a:pt x="235" y="311"/>
                              </a:lnTo>
                              <a:lnTo>
                                <a:pt x="219" y="312"/>
                              </a:lnTo>
                              <a:lnTo>
                                <a:pt x="204" y="312"/>
                              </a:lnTo>
                              <a:lnTo>
                                <a:pt x="188" y="311"/>
                              </a:lnTo>
                              <a:lnTo>
                                <a:pt x="172" y="311"/>
                              </a:lnTo>
                              <a:lnTo>
                                <a:pt x="156" y="312"/>
                              </a:lnTo>
                              <a:lnTo>
                                <a:pt x="140" y="311"/>
                              </a:lnTo>
                              <a:lnTo>
                                <a:pt x="126" y="312"/>
                              </a:lnTo>
                              <a:lnTo>
                                <a:pt x="110" y="312"/>
                              </a:lnTo>
                              <a:lnTo>
                                <a:pt x="94" y="311"/>
                              </a:lnTo>
                              <a:lnTo>
                                <a:pt x="79" y="312"/>
                              </a:lnTo>
                              <a:lnTo>
                                <a:pt x="63" y="312"/>
                              </a:lnTo>
                              <a:lnTo>
                                <a:pt x="56" y="311"/>
                              </a:lnTo>
                              <a:lnTo>
                                <a:pt x="47" y="309"/>
                              </a:lnTo>
                              <a:lnTo>
                                <a:pt x="38" y="306"/>
                              </a:lnTo>
                              <a:lnTo>
                                <a:pt x="31" y="303"/>
                              </a:lnTo>
                              <a:lnTo>
                                <a:pt x="25" y="299"/>
                              </a:lnTo>
                              <a:lnTo>
                                <a:pt x="18" y="293"/>
                              </a:lnTo>
                              <a:lnTo>
                                <a:pt x="14" y="288"/>
                              </a:lnTo>
                              <a:lnTo>
                                <a:pt x="10" y="280"/>
                              </a:lnTo>
                              <a:lnTo>
                                <a:pt x="5" y="273"/>
                              </a:lnTo>
                              <a:lnTo>
                                <a:pt x="2" y="266"/>
                              </a:lnTo>
                              <a:lnTo>
                                <a:pt x="1" y="257"/>
                              </a:lnTo>
                              <a:lnTo>
                                <a:pt x="0" y="250"/>
                              </a:lnTo>
                              <a:lnTo>
                                <a:pt x="1" y="234"/>
                              </a:lnTo>
                              <a:lnTo>
                                <a:pt x="0" y="219"/>
                              </a:lnTo>
                              <a:lnTo>
                                <a:pt x="0" y="203"/>
                              </a:lnTo>
                              <a:lnTo>
                                <a:pt x="1" y="187"/>
                              </a:lnTo>
                              <a:lnTo>
                                <a:pt x="1" y="172"/>
                              </a:lnTo>
                              <a:lnTo>
                                <a:pt x="0" y="157"/>
                              </a:lnTo>
                              <a:lnTo>
                                <a:pt x="1" y="141"/>
                              </a:lnTo>
                              <a:lnTo>
                                <a:pt x="0" y="126"/>
                              </a:lnTo>
                              <a:lnTo>
                                <a:pt x="0" y="111"/>
                              </a:lnTo>
                              <a:lnTo>
                                <a:pt x="1" y="95"/>
                              </a:lnTo>
                              <a:lnTo>
                                <a:pt x="0" y="79"/>
                              </a:lnTo>
                              <a:lnTo>
                                <a:pt x="0" y="64"/>
                              </a:lnTo>
                              <a:lnTo>
                                <a:pt x="1" y="56"/>
                              </a:lnTo>
                              <a:lnTo>
                                <a:pt x="2" y="47"/>
                              </a:lnTo>
                              <a:lnTo>
                                <a:pt x="5" y="40"/>
                              </a:lnTo>
                              <a:lnTo>
                                <a:pt x="10" y="31"/>
                              </a:lnTo>
                              <a:lnTo>
                                <a:pt x="14" y="26"/>
                              </a:lnTo>
                              <a:lnTo>
                                <a:pt x="18" y="20"/>
                              </a:lnTo>
                              <a:lnTo>
                                <a:pt x="25" y="14"/>
                              </a:lnTo>
                              <a:lnTo>
                                <a:pt x="31" y="10"/>
                              </a:lnTo>
                              <a:lnTo>
                                <a:pt x="38" y="5"/>
                              </a:lnTo>
                              <a:lnTo>
                                <a:pt x="47" y="3"/>
                              </a:lnTo>
                              <a:lnTo>
                                <a:pt x="56" y="1"/>
                              </a:lnTo>
                              <a:lnTo>
                                <a:pt x="63" y="1"/>
                              </a:lnTo>
                              <a:close/>
                            </a:path>
                          </a:pathLst>
                        </a:custGeom>
                        <a:solidFill>
                          <a:srgbClr val="F479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07"/>
                      <wps:cNvSpPr>
                        <a:spLocks/>
                      </wps:cNvSpPr>
                      <wps:spPr bwMode="auto">
                        <a:xfrm>
                          <a:off x="1418" y="14904"/>
                          <a:ext cx="530" cy="531"/>
                        </a:xfrm>
                        <a:custGeom>
                          <a:avLst/>
                          <a:gdLst>
                            <a:gd name="T0" fmla="*/ 134 w 530"/>
                            <a:gd name="T1" fmla="*/ 0 h 531"/>
                            <a:gd name="T2" fmla="*/ 185 w 530"/>
                            <a:gd name="T3" fmla="*/ 2 h 531"/>
                            <a:gd name="T4" fmla="*/ 238 w 530"/>
                            <a:gd name="T5" fmla="*/ 0 h 531"/>
                            <a:gd name="T6" fmla="*/ 292 w 530"/>
                            <a:gd name="T7" fmla="*/ 0 h 531"/>
                            <a:gd name="T8" fmla="*/ 345 w 530"/>
                            <a:gd name="T9" fmla="*/ 2 h 531"/>
                            <a:gd name="T10" fmla="*/ 396 w 530"/>
                            <a:gd name="T11" fmla="*/ 2 h 531"/>
                            <a:gd name="T12" fmla="*/ 438 w 530"/>
                            <a:gd name="T13" fmla="*/ 2 h 531"/>
                            <a:gd name="T14" fmla="*/ 465 w 530"/>
                            <a:gd name="T15" fmla="*/ 9 h 531"/>
                            <a:gd name="T16" fmla="*/ 488 w 530"/>
                            <a:gd name="T17" fmla="*/ 23 h 531"/>
                            <a:gd name="T18" fmla="*/ 507 w 530"/>
                            <a:gd name="T19" fmla="*/ 44 h 531"/>
                            <a:gd name="T20" fmla="*/ 521 w 530"/>
                            <a:gd name="T21" fmla="*/ 67 h 531"/>
                            <a:gd name="T22" fmla="*/ 529 w 530"/>
                            <a:gd name="T23" fmla="*/ 94 h 531"/>
                            <a:gd name="T24" fmla="*/ 530 w 530"/>
                            <a:gd name="T25" fmla="*/ 134 h 531"/>
                            <a:gd name="T26" fmla="*/ 529 w 530"/>
                            <a:gd name="T27" fmla="*/ 187 h 531"/>
                            <a:gd name="T28" fmla="*/ 530 w 530"/>
                            <a:gd name="T29" fmla="*/ 239 h 531"/>
                            <a:gd name="T30" fmla="*/ 530 w 530"/>
                            <a:gd name="T31" fmla="*/ 293 h 531"/>
                            <a:gd name="T32" fmla="*/ 529 w 530"/>
                            <a:gd name="T33" fmla="*/ 344 h 531"/>
                            <a:gd name="T34" fmla="*/ 529 w 530"/>
                            <a:gd name="T35" fmla="*/ 398 h 531"/>
                            <a:gd name="T36" fmla="*/ 529 w 530"/>
                            <a:gd name="T37" fmla="*/ 439 h 531"/>
                            <a:gd name="T38" fmla="*/ 521 w 530"/>
                            <a:gd name="T39" fmla="*/ 465 h 531"/>
                            <a:gd name="T40" fmla="*/ 507 w 530"/>
                            <a:gd name="T41" fmla="*/ 490 h 531"/>
                            <a:gd name="T42" fmla="*/ 488 w 530"/>
                            <a:gd name="T43" fmla="*/ 508 h 531"/>
                            <a:gd name="T44" fmla="*/ 465 w 530"/>
                            <a:gd name="T45" fmla="*/ 523 h 531"/>
                            <a:gd name="T46" fmla="*/ 438 w 530"/>
                            <a:gd name="T47" fmla="*/ 530 h 531"/>
                            <a:gd name="T48" fmla="*/ 396 w 530"/>
                            <a:gd name="T49" fmla="*/ 530 h 531"/>
                            <a:gd name="T50" fmla="*/ 345 w 530"/>
                            <a:gd name="T51" fmla="*/ 531 h 531"/>
                            <a:gd name="T52" fmla="*/ 292 w 530"/>
                            <a:gd name="T53" fmla="*/ 530 h 531"/>
                            <a:gd name="T54" fmla="*/ 238 w 530"/>
                            <a:gd name="T55" fmla="*/ 530 h 531"/>
                            <a:gd name="T56" fmla="*/ 185 w 530"/>
                            <a:gd name="T57" fmla="*/ 531 h 531"/>
                            <a:gd name="T58" fmla="*/ 134 w 530"/>
                            <a:gd name="T59" fmla="*/ 531 h 531"/>
                            <a:gd name="T60" fmla="*/ 92 w 530"/>
                            <a:gd name="T61" fmla="*/ 530 h 531"/>
                            <a:gd name="T62" fmla="*/ 66 w 530"/>
                            <a:gd name="T63" fmla="*/ 523 h 531"/>
                            <a:gd name="T64" fmla="*/ 42 w 530"/>
                            <a:gd name="T65" fmla="*/ 508 h 531"/>
                            <a:gd name="T66" fmla="*/ 23 w 530"/>
                            <a:gd name="T67" fmla="*/ 490 h 531"/>
                            <a:gd name="T68" fmla="*/ 9 w 530"/>
                            <a:gd name="T69" fmla="*/ 465 h 531"/>
                            <a:gd name="T70" fmla="*/ 1 w 530"/>
                            <a:gd name="T71" fmla="*/ 439 h 531"/>
                            <a:gd name="T72" fmla="*/ 1 w 530"/>
                            <a:gd name="T73" fmla="*/ 398 h 531"/>
                            <a:gd name="T74" fmla="*/ 0 w 530"/>
                            <a:gd name="T75" fmla="*/ 344 h 531"/>
                            <a:gd name="T76" fmla="*/ 1 w 530"/>
                            <a:gd name="T77" fmla="*/ 293 h 531"/>
                            <a:gd name="T78" fmla="*/ 1 w 530"/>
                            <a:gd name="T79" fmla="*/ 239 h 531"/>
                            <a:gd name="T80" fmla="*/ 0 w 530"/>
                            <a:gd name="T81" fmla="*/ 187 h 531"/>
                            <a:gd name="T82" fmla="*/ 0 w 530"/>
                            <a:gd name="T83" fmla="*/ 134 h 531"/>
                            <a:gd name="T84" fmla="*/ 1 w 530"/>
                            <a:gd name="T85" fmla="*/ 94 h 531"/>
                            <a:gd name="T86" fmla="*/ 9 w 530"/>
                            <a:gd name="T87" fmla="*/ 67 h 531"/>
                            <a:gd name="T88" fmla="*/ 23 w 530"/>
                            <a:gd name="T89" fmla="*/ 44 h 531"/>
                            <a:gd name="T90" fmla="*/ 42 w 530"/>
                            <a:gd name="T91" fmla="*/ 23 h 531"/>
                            <a:gd name="T92" fmla="*/ 66 w 530"/>
                            <a:gd name="T93" fmla="*/ 9 h 531"/>
                            <a:gd name="T94" fmla="*/ 92 w 530"/>
                            <a:gd name="T95" fmla="*/ 2 h 531"/>
                            <a:gd name="T96" fmla="*/ 106 w 530"/>
                            <a:gd name="T97" fmla="*/ 2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0" h="531">
                              <a:moveTo>
                                <a:pt x="106" y="2"/>
                              </a:moveTo>
                              <a:lnTo>
                                <a:pt x="134" y="0"/>
                              </a:lnTo>
                              <a:lnTo>
                                <a:pt x="159" y="2"/>
                              </a:lnTo>
                              <a:lnTo>
                                <a:pt x="185" y="2"/>
                              </a:lnTo>
                              <a:lnTo>
                                <a:pt x="213" y="0"/>
                              </a:lnTo>
                              <a:lnTo>
                                <a:pt x="238" y="0"/>
                              </a:lnTo>
                              <a:lnTo>
                                <a:pt x="264" y="2"/>
                              </a:lnTo>
                              <a:lnTo>
                                <a:pt x="292" y="0"/>
                              </a:lnTo>
                              <a:lnTo>
                                <a:pt x="317" y="2"/>
                              </a:lnTo>
                              <a:lnTo>
                                <a:pt x="345" y="2"/>
                              </a:lnTo>
                              <a:lnTo>
                                <a:pt x="371" y="0"/>
                              </a:lnTo>
                              <a:lnTo>
                                <a:pt x="396" y="2"/>
                              </a:lnTo>
                              <a:lnTo>
                                <a:pt x="422" y="2"/>
                              </a:lnTo>
                              <a:lnTo>
                                <a:pt x="438" y="2"/>
                              </a:lnTo>
                              <a:lnTo>
                                <a:pt x="453" y="5"/>
                              </a:lnTo>
                              <a:lnTo>
                                <a:pt x="465" y="9"/>
                              </a:lnTo>
                              <a:lnTo>
                                <a:pt x="477" y="16"/>
                              </a:lnTo>
                              <a:lnTo>
                                <a:pt x="488" y="23"/>
                              </a:lnTo>
                              <a:lnTo>
                                <a:pt x="498" y="33"/>
                              </a:lnTo>
                              <a:lnTo>
                                <a:pt x="507" y="44"/>
                              </a:lnTo>
                              <a:lnTo>
                                <a:pt x="516" y="55"/>
                              </a:lnTo>
                              <a:lnTo>
                                <a:pt x="521" y="67"/>
                              </a:lnTo>
                              <a:lnTo>
                                <a:pt x="526" y="79"/>
                              </a:lnTo>
                              <a:lnTo>
                                <a:pt x="529" y="94"/>
                              </a:lnTo>
                              <a:lnTo>
                                <a:pt x="529" y="108"/>
                              </a:lnTo>
                              <a:lnTo>
                                <a:pt x="530" y="134"/>
                              </a:lnTo>
                              <a:lnTo>
                                <a:pt x="529" y="160"/>
                              </a:lnTo>
                              <a:lnTo>
                                <a:pt x="529" y="187"/>
                              </a:lnTo>
                              <a:lnTo>
                                <a:pt x="530" y="213"/>
                              </a:lnTo>
                              <a:lnTo>
                                <a:pt x="530" y="239"/>
                              </a:lnTo>
                              <a:lnTo>
                                <a:pt x="529" y="267"/>
                              </a:lnTo>
                              <a:lnTo>
                                <a:pt x="530" y="293"/>
                              </a:lnTo>
                              <a:lnTo>
                                <a:pt x="529" y="318"/>
                              </a:lnTo>
                              <a:lnTo>
                                <a:pt x="529" y="344"/>
                              </a:lnTo>
                              <a:lnTo>
                                <a:pt x="530" y="372"/>
                              </a:lnTo>
                              <a:lnTo>
                                <a:pt x="529" y="398"/>
                              </a:lnTo>
                              <a:lnTo>
                                <a:pt x="529" y="425"/>
                              </a:lnTo>
                              <a:lnTo>
                                <a:pt x="529" y="439"/>
                              </a:lnTo>
                              <a:lnTo>
                                <a:pt x="526" y="452"/>
                              </a:lnTo>
                              <a:lnTo>
                                <a:pt x="521" y="465"/>
                              </a:lnTo>
                              <a:lnTo>
                                <a:pt x="516" y="478"/>
                              </a:lnTo>
                              <a:lnTo>
                                <a:pt x="507" y="490"/>
                              </a:lnTo>
                              <a:lnTo>
                                <a:pt x="498" y="500"/>
                              </a:lnTo>
                              <a:lnTo>
                                <a:pt x="488" y="508"/>
                              </a:lnTo>
                              <a:lnTo>
                                <a:pt x="477" y="516"/>
                              </a:lnTo>
                              <a:lnTo>
                                <a:pt x="465" y="523"/>
                              </a:lnTo>
                              <a:lnTo>
                                <a:pt x="453" y="527"/>
                              </a:lnTo>
                              <a:lnTo>
                                <a:pt x="438" y="530"/>
                              </a:lnTo>
                              <a:lnTo>
                                <a:pt x="422" y="531"/>
                              </a:lnTo>
                              <a:lnTo>
                                <a:pt x="396" y="530"/>
                              </a:lnTo>
                              <a:lnTo>
                                <a:pt x="371" y="531"/>
                              </a:lnTo>
                              <a:lnTo>
                                <a:pt x="345" y="531"/>
                              </a:lnTo>
                              <a:lnTo>
                                <a:pt x="317" y="530"/>
                              </a:lnTo>
                              <a:lnTo>
                                <a:pt x="292" y="530"/>
                              </a:lnTo>
                              <a:lnTo>
                                <a:pt x="264" y="531"/>
                              </a:lnTo>
                              <a:lnTo>
                                <a:pt x="238" y="530"/>
                              </a:lnTo>
                              <a:lnTo>
                                <a:pt x="213" y="531"/>
                              </a:lnTo>
                              <a:lnTo>
                                <a:pt x="185" y="531"/>
                              </a:lnTo>
                              <a:lnTo>
                                <a:pt x="159" y="530"/>
                              </a:lnTo>
                              <a:lnTo>
                                <a:pt x="134" y="531"/>
                              </a:lnTo>
                              <a:lnTo>
                                <a:pt x="106" y="531"/>
                              </a:lnTo>
                              <a:lnTo>
                                <a:pt x="92" y="530"/>
                              </a:lnTo>
                              <a:lnTo>
                                <a:pt x="79" y="527"/>
                              </a:lnTo>
                              <a:lnTo>
                                <a:pt x="66" y="523"/>
                              </a:lnTo>
                              <a:lnTo>
                                <a:pt x="53" y="516"/>
                              </a:lnTo>
                              <a:lnTo>
                                <a:pt x="42" y="508"/>
                              </a:lnTo>
                              <a:lnTo>
                                <a:pt x="32" y="500"/>
                              </a:lnTo>
                              <a:lnTo>
                                <a:pt x="23" y="490"/>
                              </a:lnTo>
                              <a:lnTo>
                                <a:pt x="16" y="478"/>
                              </a:lnTo>
                              <a:lnTo>
                                <a:pt x="9" y="465"/>
                              </a:lnTo>
                              <a:lnTo>
                                <a:pt x="4" y="452"/>
                              </a:lnTo>
                              <a:lnTo>
                                <a:pt x="1" y="439"/>
                              </a:lnTo>
                              <a:lnTo>
                                <a:pt x="0" y="425"/>
                              </a:lnTo>
                              <a:lnTo>
                                <a:pt x="1" y="398"/>
                              </a:lnTo>
                              <a:lnTo>
                                <a:pt x="0" y="372"/>
                              </a:lnTo>
                              <a:lnTo>
                                <a:pt x="0" y="344"/>
                              </a:lnTo>
                              <a:lnTo>
                                <a:pt x="1" y="318"/>
                              </a:lnTo>
                              <a:lnTo>
                                <a:pt x="1" y="293"/>
                              </a:lnTo>
                              <a:lnTo>
                                <a:pt x="0" y="267"/>
                              </a:lnTo>
                              <a:lnTo>
                                <a:pt x="1" y="239"/>
                              </a:lnTo>
                              <a:lnTo>
                                <a:pt x="0" y="213"/>
                              </a:lnTo>
                              <a:lnTo>
                                <a:pt x="0" y="187"/>
                              </a:lnTo>
                              <a:lnTo>
                                <a:pt x="1" y="160"/>
                              </a:lnTo>
                              <a:lnTo>
                                <a:pt x="0" y="134"/>
                              </a:lnTo>
                              <a:lnTo>
                                <a:pt x="0" y="108"/>
                              </a:lnTo>
                              <a:lnTo>
                                <a:pt x="1" y="94"/>
                              </a:lnTo>
                              <a:lnTo>
                                <a:pt x="4" y="79"/>
                              </a:lnTo>
                              <a:lnTo>
                                <a:pt x="9" y="67"/>
                              </a:lnTo>
                              <a:lnTo>
                                <a:pt x="16" y="55"/>
                              </a:lnTo>
                              <a:lnTo>
                                <a:pt x="23" y="44"/>
                              </a:lnTo>
                              <a:lnTo>
                                <a:pt x="32" y="33"/>
                              </a:lnTo>
                              <a:lnTo>
                                <a:pt x="42" y="23"/>
                              </a:lnTo>
                              <a:lnTo>
                                <a:pt x="53" y="16"/>
                              </a:lnTo>
                              <a:lnTo>
                                <a:pt x="66" y="9"/>
                              </a:lnTo>
                              <a:lnTo>
                                <a:pt x="79" y="5"/>
                              </a:lnTo>
                              <a:lnTo>
                                <a:pt x="92" y="2"/>
                              </a:lnTo>
                              <a:lnTo>
                                <a:pt x="106" y="2"/>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08"/>
                      <wps:cNvSpPr>
                        <a:spLocks/>
                      </wps:cNvSpPr>
                      <wps:spPr bwMode="auto">
                        <a:xfrm>
                          <a:off x="682" y="15627"/>
                          <a:ext cx="531" cy="530"/>
                        </a:xfrm>
                        <a:custGeom>
                          <a:avLst/>
                          <a:gdLst>
                            <a:gd name="T0" fmla="*/ 107 w 531"/>
                            <a:gd name="T1" fmla="*/ 0 h 530"/>
                            <a:gd name="T2" fmla="*/ 92 w 531"/>
                            <a:gd name="T3" fmla="*/ 0 h 530"/>
                            <a:gd name="T4" fmla="*/ 79 w 531"/>
                            <a:gd name="T5" fmla="*/ 3 h 530"/>
                            <a:gd name="T6" fmla="*/ 66 w 531"/>
                            <a:gd name="T7" fmla="*/ 7 h 530"/>
                            <a:gd name="T8" fmla="*/ 54 w 531"/>
                            <a:gd name="T9" fmla="*/ 14 h 530"/>
                            <a:gd name="T10" fmla="*/ 42 w 531"/>
                            <a:gd name="T11" fmla="*/ 21 h 530"/>
                            <a:gd name="T12" fmla="*/ 32 w 531"/>
                            <a:gd name="T13" fmla="*/ 30 h 530"/>
                            <a:gd name="T14" fmla="*/ 23 w 531"/>
                            <a:gd name="T15" fmla="*/ 40 h 530"/>
                            <a:gd name="T16" fmla="*/ 16 w 531"/>
                            <a:gd name="T17" fmla="*/ 52 h 530"/>
                            <a:gd name="T18" fmla="*/ 9 w 531"/>
                            <a:gd name="T19" fmla="*/ 65 h 530"/>
                            <a:gd name="T20" fmla="*/ 5 w 531"/>
                            <a:gd name="T21" fmla="*/ 78 h 530"/>
                            <a:gd name="T22" fmla="*/ 2 w 531"/>
                            <a:gd name="T23" fmla="*/ 91 h 530"/>
                            <a:gd name="T24" fmla="*/ 0 w 531"/>
                            <a:gd name="T25" fmla="*/ 106 h 530"/>
                            <a:gd name="T26" fmla="*/ 0 w 531"/>
                            <a:gd name="T27" fmla="*/ 424 h 530"/>
                            <a:gd name="T28" fmla="*/ 2 w 531"/>
                            <a:gd name="T29" fmla="*/ 437 h 530"/>
                            <a:gd name="T30" fmla="*/ 5 w 531"/>
                            <a:gd name="T31" fmla="*/ 452 h 530"/>
                            <a:gd name="T32" fmla="*/ 9 w 531"/>
                            <a:gd name="T33" fmla="*/ 465 h 530"/>
                            <a:gd name="T34" fmla="*/ 16 w 531"/>
                            <a:gd name="T35" fmla="*/ 476 h 530"/>
                            <a:gd name="T36" fmla="*/ 23 w 531"/>
                            <a:gd name="T37" fmla="*/ 488 h 530"/>
                            <a:gd name="T38" fmla="*/ 32 w 531"/>
                            <a:gd name="T39" fmla="*/ 498 h 530"/>
                            <a:gd name="T40" fmla="*/ 42 w 531"/>
                            <a:gd name="T41" fmla="*/ 507 h 530"/>
                            <a:gd name="T42" fmla="*/ 54 w 531"/>
                            <a:gd name="T43" fmla="*/ 514 h 530"/>
                            <a:gd name="T44" fmla="*/ 66 w 531"/>
                            <a:gd name="T45" fmla="*/ 521 h 530"/>
                            <a:gd name="T46" fmla="*/ 79 w 531"/>
                            <a:gd name="T47" fmla="*/ 525 h 530"/>
                            <a:gd name="T48" fmla="*/ 92 w 531"/>
                            <a:gd name="T49" fmla="*/ 528 h 530"/>
                            <a:gd name="T50" fmla="*/ 107 w 531"/>
                            <a:gd name="T51" fmla="*/ 530 h 530"/>
                            <a:gd name="T52" fmla="*/ 424 w 531"/>
                            <a:gd name="T53" fmla="*/ 530 h 530"/>
                            <a:gd name="T54" fmla="*/ 440 w 531"/>
                            <a:gd name="T55" fmla="*/ 528 h 530"/>
                            <a:gd name="T56" fmla="*/ 453 w 531"/>
                            <a:gd name="T57" fmla="*/ 525 h 530"/>
                            <a:gd name="T58" fmla="*/ 466 w 531"/>
                            <a:gd name="T59" fmla="*/ 521 h 530"/>
                            <a:gd name="T60" fmla="*/ 479 w 531"/>
                            <a:gd name="T61" fmla="*/ 514 h 530"/>
                            <a:gd name="T62" fmla="*/ 490 w 531"/>
                            <a:gd name="T63" fmla="*/ 507 h 530"/>
                            <a:gd name="T64" fmla="*/ 500 w 531"/>
                            <a:gd name="T65" fmla="*/ 498 h 530"/>
                            <a:gd name="T66" fmla="*/ 509 w 531"/>
                            <a:gd name="T67" fmla="*/ 488 h 530"/>
                            <a:gd name="T68" fmla="*/ 516 w 531"/>
                            <a:gd name="T69" fmla="*/ 476 h 530"/>
                            <a:gd name="T70" fmla="*/ 523 w 531"/>
                            <a:gd name="T71" fmla="*/ 465 h 530"/>
                            <a:gd name="T72" fmla="*/ 528 w 531"/>
                            <a:gd name="T73" fmla="*/ 452 h 530"/>
                            <a:gd name="T74" fmla="*/ 531 w 531"/>
                            <a:gd name="T75" fmla="*/ 437 h 530"/>
                            <a:gd name="T76" fmla="*/ 531 w 531"/>
                            <a:gd name="T77" fmla="*/ 424 h 530"/>
                            <a:gd name="T78" fmla="*/ 531 w 531"/>
                            <a:gd name="T79" fmla="*/ 106 h 530"/>
                            <a:gd name="T80" fmla="*/ 531 w 531"/>
                            <a:gd name="T81" fmla="*/ 91 h 530"/>
                            <a:gd name="T82" fmla="*/ 528 w 531"/>
                            <a:gd name="T83" fmla="*/ 78 h 530"/>
                            <a:gd name="T84" fmla="*/ 523 w 531"/>
                            <a:gd name="T85" fmla="*/ 65 h 530"/>
                            <a:gd name="T86" fmla="*/ 516 w 531"/>
                            <a:gd name="T87" fmla="*/ 52 h 530"/>
                            <a:gd name="T88" fmla="*/ 509 w 531"/>
                            <a:gd name="T89" fmla="*/ 40 h 530"/>
                            <a:gd name="T90" fmla="*/ 500 w 531"/>
                            <a:gd name="T91" fmla="*/ 30 h 530"/>
                            <a:gd name="T92" fmla="*/ 490 w 531"/>
                            <a:gd name="T93" fmla="*/ 21 h 530"/>
                            <a:gd name="T94" fmla="*/ 479 w 531"/>
                            <a:gd name="T95" fmla="*/ 14 h 530"/>
                            <a:gd name="T96" fmla="*/ 466 w 531"/>
                            <a:gd name="T97" fmla="*/ 7 h 530"/>
                            <a:gd name="T98" fmla="*/ 453 w 531"/>
                            <a:gd name="T99" fmla="*/ 3 h 530"/>
                            <a:gd name="T100" fmla="*/ 440 w 531"/>
                            <a:gd name="T101" fmla="*/ 0 h 530"/>
                            <a:gd name="T102" fmla="*/ 424 w 531"/>
                            <a:gd name="T103" fmla="*/ 0 h 530"/>
                            <a:gd name="T104" fmla="*/ 107 w 531"/>
                            <a:gd name="T105" fmla="*/ 0 h 530"/>
                            <a:gd name="T106" fmla="*/ 107 w 531"/>
                            <a:gd name="T10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31" h="530">
                              <a:moveTo>
                                <a:pt x="107" y="0"/>
                              </a:moveTo>
                              <a:lnTo>
                                <a:pt x="92" y="0"/>
                              </a:lnTo>
                              <a:lnTo>
                                <a:pt x="79" y="3"/>
                              </a:lnTo>
                              <a:lnTo>
                                <a:pt x="66" y="7"/>
                              </a:lnTo>
                              <a:lnTo>
                                <a:pt x="54" y="14"/>
                              </a:lnTo>
                              <a:lnTo>
                                <a:pt x="42" y="21"/>
                              </a:lnTo>
                              <a:lnTo>
                                <a:pt x="32" y="30"/>
                              </a:lnTo>
                              <a:lnTo>
                                <a:pt x="23" y="40"/>
                              </a:lnTo>
                              <a:lnTo>
                                <a:pt x="16" y="52"/>
                              </a:lnTo>
                              <a:lnTo>
                                <a:pt x="9" y="65"/>
                              </a:lnTo>
                              <a:lnTo>
                                <a:pt x="5" y="78"/>
                              </a:lnTo>
                              <a:lnTo>
                                <a:pt x="2" y="91"/>
                              </a:lnTo>
                              <a:lnTo>
                                <a:pt x="0" y="106"/>
                              </a:lnTo>
                              <a:lnTo>
                                <a:pt x="0" y="424"/>
                              </a:lnTo>
                              <a:lnTo>
                                <a:pt x="2" y="437"/>
                              </a:lnTo>
                              <a:lnTo>
                                <a:pt x="5" y="452"/>
                              </a:lnTo>
                              <a:lnTo>
                                <a:pt x="9" y="465"/>
                              </a:lnTo>
                              <a:lnTo>
                                <a:pt x="16" y="476"/>
                              </a:lnTo>
                              <a:lnTo>
                                <a:pt x="23" y="488"/>
                              </a:lnTo>
                              <a:lnTo>
                                <a:pt x="32" y="498"/>
                              </a:lnTo>
                              <a:lnTo>
                                <a:pt x="42" y="507"/>
                              </a:lnTo>
                              <a:lnTo>
                                <a:pt x="54" y="514"/>
                              </a:lnTo>
                              <a:lnTo>
                                <a:pt x="66" y="521"/>
                              </a:lnTo>
                              <a:lnTo>
                                <a:pt x="79" y="525"/>
                              </a:lnTo>
                              <a:lnTo>
                                <a:pt x="92" y="528"/>
                              </a:lnTo>
                              <a:lnTo>
                                <a:pt x="107" y="530"/>
                              </a:lnTo>
                              <a:lnTo>
                                <a:pt x="424" y="530"/>
                              </a:lnTo>
                              <a:lnTo>
                                <a:pt x="440" y="528"/>
                              </a:lnTo>
                              <a:lnTo>
                                <a:pt x="453" y="525"/>
                              </a:lnTo>
                              <a:lnTo>
                                <a:pt x="466" y="521"/>
                              </a:lnTo>
                              <a:lnTo>
                                <a:pt x="479" y="514"/>
                              </a:lnTo>
                              <a:lnTo>
                                <a:pt x="490" y="507"/>
                              </a:lnTo>
                              <a:lnTo>
                                <a:pt x="500" y="498"/>
                              </a:lnTo>
                              <a:lnTo>
                                <a:pt x="509" y="488"/>
                              </a:lnTo>
                              <a:lnTo>
                                <a:pt x="516" y="476"/>
                              </a:lnTo>
                              <a:lnTo>
                                <a:pt x="523" y="465"/>
                              </a:lnTo>
                              <a:lnTo>
                                <a:pt x="528" y="452"/>
                              </a:lnTo>
                              <a:lnTo>
                                <a:pt x="531" y="437"/>
                              </a:lnTo>
                              <a:lnTo>
                                <a:pt x="531" y="424"/>
                              </a:lnTo>
                              <a:lnTo>
                                <a:pt x="531" y="106"/>
                              </a:lnTo>
                              <a:lnTo>
                                <a:pt x="531" y="91"/>
                              </a:lnTo>
                              <a:lnTo>
                                <a:pt x="528" y="78"/>
                              </a:lnTo>
                              <a:lnTo>
                                <a:pt x="523" y="65"/>
                              </a:lnTo>
                              <a:lnTo>
                                <a:pt x="516" y="52"/>
                              </a:lnTo>
                              <a:lnTo>
                                <a:pt x="509" y="40"/>
                              </a:lnTo>
                              <a:lnTo>
                                <a:pt x="500" y="30"/>
                              </a:lnTo>
                              <a:lnTo>
                                <a:pt x="490" y="21"/>
                              </a:lnTo>
                              <a:lnTo>
                                <a:pt x="479" y="14"/>
                              </a:lnTo>
                              <a:lnTo>
                                <a:pt x="466" y="7"/>
                              </a:lnTo>
                              <a:lnTo>
                                <a:pt x="453" y="3"/>
                              </a:lnTo>
                              <a:lnTo>
                                <a:pt x="440" y="0"/>
                              </a:lnTo>
                              <a:lnTo>
                                <a:pt x="424" y="0"/>
                              </a:lnTo>
                              <a:lnTo>
                                <a:pt x="107"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09"/>
                      <wps:cNvSpPr>
                        <a:spLocks/>
                      </wps:cNvSpPr>
                      <wps:spPr bwMode="auto">
                        <a:xfrm>
                          <a:off x="1418" y="15627"/>
                          <a:ext cx="530" cy="530"/>
                        </a:xfrm>
                        <a:custGeom>
                          <a:avLst/>
                          <a:gdLst>
                            <a:gd name="T0" fmla="*/ 106 w 530"/>
                            <a:gd name="T1" fmla="*/ 0 h 530"/>
                            <a:gd name="T2" fmla="*/ 92 w 530"/>
                            <a:gd name="T3" fmla="*/ 0 h 530"/>
                            <a:gd name="T4" fmla="*/ 79 w 530"/>
                            <a:gd name="T5" fmla="*/ 3 h 530"/>
                            <a:gd name="T6" fmla="*/ 66 w 530"/>
                            <a:gd name="T7" fmla="*/ 7 h 530"/>
                            <a:gd name="T8" fmla="*/ 53 w 530"/>
                            <a:gd name="T9" fmla="*/ 14 h 530"/>
                            <a:gd name="T10" fmla="*/ 42 w 530"/>
                            <a:gd name="T11" fmla="*/ 21 h 530"/>
                            <a:gd name="T12" fmla="*/ 32 w 530"/>
                            <a:gd name="T13" fmla="*/ 30 h 530"/>
                            <a:gd name="T14" fmla="*/ 23 w 530"/>
                            <a:gd name="T15" fmla="*/ 40 h 530"/>
                            <a:gd name="T16" fmla="*/ 16 w 530"/>
                            <a:gd name="T17" fmla="*/ 52 h 530"/>
                            <a:gd name="T18" fmla="*/ 9 w 530"/>
                            <a:gd name="T19" fmla="*/ 65 h 530"/>
                            <a:gd name="T20" fmla="*/ 4 w 530"/>
                            <a:gd name="T21" fmla="*/ 78 h 530"/>
                            <a:gd name="T22" fmla="*/ 1 w 530"/>
                            <a:gd name="T23" fmla="*/ 91 h 530"/>
                            <a:gd name="T24" fmla="*/ 0 w 530"/>
                            <a:gd name="T25" fmla="*/ 106 h 530"/>
                            <a:gd name="T26" fmla="*/ 0 w 530"/>
                            <a:gd name="T27" fmla="*/ 424 h 530"/>
                            <a:gd name="T28" fmla="*/ 1 w 530"/>
                            <a:gd name="T29" fmla="*/ 437 h 530"/>
                            <a:gd name="T30" fmla="*/ 4 w 530"/>
                            <a:gd name="T31" fmla="*/ 452 h 530"/>
                            <a:gd name="T32" fmla="*/ 9 w 530"/>
                            <a:gd name="T33" fmla="*/ 465 h 530"/>
                            <a:gd name="T34" fmla="*/ 16 w 530"/>
                            <a:gd name="T35" fmla="*/ 476 h 530"/>
                            <a:gd name="T36" fmla="*/ 23 w 530"/>
                            <a:gd name="T37" fmla="*/ 488 h 530"/>
                            <a:gd name="T38" fmla="*/ 32 w 530"/>
                            <a:gd name="T39" fmla="*/ 498 h 530"/>
                            <a:gd name="T40" fmla="*/ 42 w 530"/>
                            <a:gd name="T41" fmla="*/ 507 h 530"/>
                            <a:gd name="T42" fmla="*/ 53 w 530"/>
                            <a:gd name="T43" fmla="*/ 514 h 530"/>
                            <a:gd name="T44" fmla="*/ 66 w 530"/>
                            <a:gd name="T45" fmla="*/ 521 h 530"/>
                            <a:gd name="T46" fmla="*/ 79 w 530"/>
                            <a:gd name="T47" fmla="*/ 525 h 530"/>
                            <a:gd name="T48" fmla="*/ 92 w 530"/>
                            <a:gd name="T49" fmla="*/ 528 h 530"/>
                            <a:gd name="T50" fmla="*/ 106 w 530"/>
                            <a:gd name="T51" fmla="*/ 530 h 530"/>
                            <a:gd name="T52" fmla="*/ 424 w 530"/>
                            <a:gd name="T53" fmla="*/ 530 h 530"/>
                            <a:gd name="T54" fmla="*/ 440 w 530"/>
                            <a:gd name="T55" fmla="*/ 528 h 530"/>
                            <a:gd name="T56" fmla="*/ 453 w 530"/>
                            <a:gd name="T57" fmla="*/ 525 h 530"/>
                            <a:gd name="T58" fmla="*/ 465 w 530"/>
                            <a:gd name="T59" fmla="*/ 521 h 530"/>
                            <a:gd name="T60" fmla="*/ 478 w 530"/>
                            <a:gd name="T61" fmla="*/ 514 h 530"/>
                            <a:gd name="T62" fmla="*/ 490 w 530"/>
                            <a:gd name="T63" fmla="*/ 507 h 530"/>
                            <a:gd name="T64" fmla="*/ 500 w 530"/>
                            <a:gd name="T65" fmla="*/ 498 h 530"/>
                            <a:gd name="T66" fmla="*/ 509 w 530"/>
                            <a:gd name="T67" fmla="*/ 488 h 530"/>
                            <a:gd name="T68" fmla="*/ 516 w 530"/>
                            <a:gd name="T69" fmla="*/ 476 h 530"/>
                            <a:gd name="T70" fmla="*/ 523 w 530"/>
                            <a:gd name="T71" fmla="*/ 465 h 530"/>
                            <a:gd name="T72" fmla="*/ 527 w 530"/>
                            <a:gd name="T73" fmla="*/ 452 h 530"/>
                            <a:gd name="T74" fmla="*/ 530 w 530"/>
                            <a:gd name="T75" fmla="*/ 437 h 530"/>
                            <a:gd name="T76" fmla="*/ 530 w 530"/>
                            <a:gd name="T77" fmla="*/ 424 h 530"/>
                            <a:gd name="T78" fmla="*/ 530 w 530"/>
                            <a:gd name="T79" fmla="*/ 106 h 530"/>
                            <a:gd name="T80" fmla="*/ 530 w 530"/>
                            <a:gd name="T81" fmla="*/ 91 h 530"/>
                            <a:gd name="T82" fmla="*/ 527 w 530"/>
                            <a:gd name="T83" fmla="*/ 78 h 530"/>
                            <a:gd name="T84" fmla="*/ 523 w 530"/>
                            <a:gd name="T85" fmla="*/ 65 h 530"/>
                            <a:gd name="T86" fmla="*/ 516 w 530"/>
                            <a:gd name="T87" fmla="*/ 52 h 530"/>
                            <a:gd name="T88" fmla="*/ 509 w 530"/>
                            <a:gd name="T89" fmla="*/ 40 h 530"/>
                            <a:gd name="T90" fmla="*/ 500 w 530"/>
                            <a:gd name="T91" fmla="*/ 30 h 530"/>
                            <a:gd name="T92" fmla="*/ 490 w 530"/>
                            <a:gd name="T93" fmla="*/ 21 h 530"/>
                            <a:gd name="T94" fmla="*/ 478 w 530"/>
                            <a:gd name="T95" fmla="*/ 14 h 530"/>
                            <a:gd name="T96" fmla="*/ 465 w 530"/>
                            <a:gd name="T97" fmla="*/ 7 h 530"/>
                            <a:gd name="T98" fmla="*/ 453 w 530"/>
                            <a:gd name="T99" fmla="*/ 3 h 530"/>
                            <a:gd name="T100" fmla="*/ 440 w 530"/>
                            <a:gd name="T101" fmla="*/ 0 h 530"/>
                            <a:gd name="T102" fmla="*/ 424 w 530"/>
                            <a:gd name="T103" fmla="*/ 0 h 530"/>
                            <a:gd name="T104" fmla="*/ 106 w 530"/>
                            <a:gd name="T105" fmla="*/ 0 h 530"/>
                            <a:gd name="T106" fmla="*/ 106 w 530"/>
                            <a:gd name="T107"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30" h="530">
                              <a:moveTo>
                                <a:pt x="106" y="0"/>
                              </a:moveTo>
                              <a:lnTo>
                                <a:pt x="92" y="0"/>
                              </a:lnTo>
                              <a:lnTo>
                                <a:pt x="79" y="3"/>
                              </a:lnTo>
                              <a:lnTo>
                                <a:pt x="66" y="7"/>
                              </a:lnTo>
                              <a:lnTo>
                                <a:pt x="53" y="14"/>
                              </a:lnTo>
                              <a:lnTo>
                                <a:pt x="42" y="21"/>
                              </a:lnTo>
                              <a:lnTo>
                                <a:pt x="32" y="30"/>
                              </a:lnTo>
                              <a:lnTo>
                                <a:pt x="23" y="40"/>
                              </a:lnTo>
                              <a:lnTo>
                                <a:pt x="16" y="52"/>
                              </a:lnTo>
                              <a:lnTo>
                                <a:pt x="9" y="65"/>
                              </a:lnTo>
                              <a:lnTo>
                                <a:pt x="4" y="78"/>
                              </a:lnTo>
                              <a:lnTo>
                                <a:pt x="1" y="91"/>
                              </a:lnTo>
                              <a:lnTo>
                                <a:pt x="0" y="106"/>
                              </a:lnTo>
                              <a:lnTo>
                                <a:pt x="0" y="424"/>
                              </a:lnTo>
                              <a:lnTo>
                                <a:pt x="1" y="437"/>
                              </a:lnTo>
                              <a:lnTo>
                                <a:pt x="4" y="452"/>
                              </a:lnTo>
                              <a:lnTo>
                                <a:pt x="9" y="465"/>
                              </a:lnTo>
                              <a:lnTo>
                                <a:pt x="16" y="476"/>
                              </a:lnTo>
                              <a:lnTo>
                                <a:pt x="23" y="488"/>
                              </a:lnTo>
                              <a:lnTo>
                                <a:pt x="32" y="498"/>
                              </a:lnTo>
                              <a:lnTo>
                                <a:pt x="42" y="507"/>
                              </a:lnTo>
                              <a:lnTo>
                                <a:pt x="53" y="514"/>
                              </a:lnTo>
                              <a:lnTo>
                                <a:pt x="66" y="521"/>
                              </a:lnTo>
                              <a:lnTo>
                                <a:pt x="79" y="525"/>
                              </a:lnTo>
                              <a:lnTo>
                                <a:pt x="92" y="528"/>
                              </a:lnTo>
                              <a:lnTo>
                                <a:pt x="106" y="530"/>
                              </a:lnTo>
                              <a:lnTo>
                                <a:pt x="424" y="530"/>
                              </a:lnTo>
                              <a:lnTo>
                                <a:pt x="440" y="528"/>
                              </a:lnTo>
                              <a:lnTo>
                                <a:pt x="453" y="525"/>
                              </a:lnTo>
                              <a:lnTo>
                                <a:pt x="465" y="521"/>
                              </a:lnTo>
                              <a:lnTo>
                                <a:pt x="478" y="514"/>
                              </a:lnTo>
                              <a:lnTo>
                                <a:pt x="490" y="507"/>
                              </a:lnTo>
                              <a:lnTo>
                                <a:pt x="500" y="498"/>
                              </a:lnTo>
                              <a:lnTo>
                                <a:pt x="509" y="488"/>
                              </a:lnTo>
                              <a:lnTo>
                                <a:pt x="516" y="476"/>
                              </a:lnTo>
                              <a:lnTo>
                                <a:pt x="523" y="465"/>
                              </a:lnTo>
                              <a:lnTo>
                                <a:pt x="527" y="452"/>
                              </a:lnTo>
                              <a:lnTo>
                                <a:pt x="530" y="437"/>
                              </a:lnTo>
                              <a:lnTo>
                                <a:pt x="530" y="424"/>
                              </a:lnTo>
                              <a:lnTo>
                                <a:pt x="530" y="106"/>
                              </a:lnTo>
                              <a:lnTo>
                                <a:pt x="530" y="91"/>
                              </a:lnTo>
                              <a:lnTo>
                                <a:pt x="527" y="78"/>
                              </a:lnTo>
                              <a:lnTo>
                                <a:pt x="523" y="65"/>
                              </a:lnTo>
                              <a:lnTo>
                                <a:pt x="516" y="52"/>
                              </a:lnTo>
                              <a:lnTo>
                                <a:pt x="509" y="40"/>
                              </a:lnTo>
                              <a:lnTo>
                                <a:pt x="500" y="30"/>
                              </a:lnTo>
                              <a:lnTo>
                                <a:pt x="490" y="21"/>
                              </a:lnTo>
                              <a:lnTo>
                                <a:pt x="478" y="14"/>
                              </a:lnTo>
                              <a:lnTo>
                                <a:pt x="465" y="7"/>
                              </a:lnTo>
                              <a:lnTo>
                                <a:pt x="453" y="3"/>
                              </a:lnTo>
                              <a:lnTo>
                                <a:pt x="440" y="0"/>
                              </a:lnTo>
                              <a:lnTo>
                                <a:pt x="424" y="0"/>
                              </a:lnTo>
                              <a:lnTo>
                                <a:pt x="106" y="0"/>
                              </a:lnTo>
                              <a:close/>
                            </a:path>
                          </a:pathLst>
                        </a:custGeom>
                        <a:solidFill>
                          <a:srgbClr val="EDED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10"/>
                      <wps:cNvSpPr>
                        <a:spLocks/>
                      </wps:cNvSpPr>
                      <wps:spPr bwMode="auto">
                        <a:xfrm>
                          <a:off x="1684" y="9517"/>
                          <a:ext cx="9522" cy="6379"/>
                        </a:xfrm>
                        <a:custGeom>
                          <a:avLst/>
                          <a:gdLst>
                            <a:gd name="T0" fmla="*/ 0 w 9522"/>
                            <a:gd name="T1" fmla="*/ 6370 h 6379"/>
                            <a:gd name="T2" fmla="*/ 0 w 9522"/>
                            <a:gd name="T3" fmla="*/ 6379 h 6379"/>
                            <a:gd name="T4" fmla="*/ 9522 w 9522"/>
                            <a:gd name="T5" fmla="*/ 6379 h 6379"/>
                            <a:gd name="T6" fmla="*/ 9522 w 9522"/>
                            <a:gd name="T7" fmla="*/ 0 h 6379"/>
                            <a:gd name="T8" fmla="*/ 9513 w 9522"/>
                            <a:gd name="T9" fmla="*/ 0 h 6379"/>
                            <a:gd name="T10" fmla="*/ 9513 w 9522"/>
                            <a:gd name="T11" fmla="*/ 6370 h 6379"/>
                            <a:gd name="T12" fmla="*/ 0 w 9522"/>
                            <a:gd name="T13" fmla="*/ 6370 h 6379"/>
                          </a:gdLst>
                          <a:ahLst/>
                          <a:cxnLst>
                            <a:cxn ang="0">
                              <a:pos x="T0" y="T1"/>
                            </a:cxn>
                            <a:cxn ang="0">
                              <a:pos x="T2" y="T3"/>
                            </a:cxn>
                            <a:cxn ang="0">
                              <a:pos x="T4" y="T5"/>
                            </a:cxn>
                            <a:cxn ang="0">
                              <a:pos x="T6" y="T7"/>
                            </a:cxn>
                            <a:cxn ang="0">
                              <a:pos x="T8" y="T9"/>
                            </a:cxn>
                            <a:cxn ang="0">
                              <a:pos x="T10" y="T11"/>
                            </a:cxn>
                            <a:cxn ang="0">
                              <a:pos x="T12" y="T13"/>
                            </a:cxn>
                          </a:cxnLst>
                          <a:rect l="0" t="0" r="r" b="b"/>
                          <a:pathLst>
                            <a:path w="9522" h="6379">
                              <a:moveTo>
                                <a:pt x="0" y="6370"/>
                              </a:moveTo>
                              <a:lnTo>
                                <a:pt x="0" y="6379"/>
                              </a:lnTo>
                              <a:lnTo>
                                <a:pt x="9522" y="6379"/>
                              </a:lnTo>
                              <a:lnTo>
                                <a:pt x="9522" y="0"/>
                              </a:lnTo>
                              <a:lnTo>
                                <a:pt x="9513" y="0"/>
                              </a:lnTo>
                              <a:lnTo>
                                <a:pt x="9513" y="6370"/>
                              </a:lnTo>
                              <a:lnTo>
                                <a:pt x="0" y="63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11"/>
                      <wps:cNvSpPr>
                        <a:spLocks/>
                      </wps:cNvSpPr>
                      <wps:spPr bwMode="auto">
                        <a:xfrm>
                          <a:off x="1573" y="15781"/>
                          <a:ext cx="220" cy="220"/>
                        </a:xfrm>
                        <a:custGeom>
                          <a:avLst/>
                          <a:gdLst>
                            <a:gd name="T0" fmla="*/ 220 w 220"/>
                            <a:gd name="T1" fmla="*/ 111 h 220"/>
                            <a:gd name="T2" fmla="*/ 220 w 220"/>
                            <a:gd name="T3" fmla="*/ 95 h 220"/>
                            <a:gd name="T4" fmla="*/ 217 w 220"/>
                            <a:gd name="T5" fmla="*/ 80 h 220"/>
                            <a:gd name="T6" fmla="*/ 211 w 220"/>
                            <a:gd name="T7" fmla="*/ 68 h 220"/>
                            <a:gd name="T8" fmla="*/ 206 w 220"/>
                            <a:gd name="T9" fmla="*/ 55 h 220"/>
                            <a:gd name="T10" fmla="*/ 197 w 220"/>
                            <a:gd name="T11" fmla="*/ 43 h 220"/>
                            <a:gd name="T12" fmla="*/ 188 w 220"/>
                            <a:gd name="T13" fmla="*/ 32 h 220"/>
                            <a:gd name="T14" fmla="*/ 177 w 220"/>
                            <a:gd name="T15" fmla="*/ 23 h 220"/>
                            <a:gd name="T16" fmla="*/ 165 w 220"/>
                            <a:gd name="T17" fmla="*/ 14 h 220"/>
                            <a:gd name="T18" fmla="*/ 152 w 220"/>
                            <a:gd name="T19" fmla="*/ 9 h 220"/>
                            <a:gd name="T20" fmla="*/ 139 w 220"/>
                            <a:gd name="T21" fmla="*/ 3 h 220"/>
                            <a:gd name="T22" fmla="*/ 125 w 220"/>
                            <a:gd name="T23" fmla="*/ 0 h 220"/>
                            <a:gd name="T24" fmla="*/ 109 w 220"/>
                            <a:gd name="T25" fmla="*/ 0 h 220"/>
                            <a:gd name="T26" fmla="*/ 95 w 220"/>
                            <a:gd name="T27" fmla="*/ 0 h 220"/>
                            <a:gd name="T28" fmla="*/ 81 w 220"/>
                            <a:gd name="T29" fmla="*/ 3 h 220"/>
                            <a:gd name="T30" fmla="*/ 68 w 220"/>
                            <a:gd name="T31" fmla="*/ 9 h 220"/>
                            <a:gd name="T32" fmla="*/ 55 w 220"/>
                            <a:gd name="T33" fmla="*/ 14 h 220"/>
                            <a:gd name="T34" fmla="*/ 43 w 220"/>
                            <a:gd name="T35" fmla="*/ 23 h 220"/>
                            <a:gd name="T36" fmla="*/ 33 w 220"/>
                            <a:gd name="T37" fmla="*/ 32 h 220"/>
                            <a:gd name="T38" fmla="*/ 23 w 220"/>
                            <a:gd name="T39" fmla="*/ 43 h 220"/>
                            <a:gd name="T40" fmla="*/ 16 w 220"/>
                            <a:gd name="T41" fmla="*/ 55 h 220"/>
                            <a:gd name="T42" fmla="*/ 9 w 220"/>
                            <a:gd name="T43" fmla="*/ 68 h 220"/>
                            <a:gd name="T44" fmla="*/ 4 w 220"/>
                            <a:gd name="T45" fmla="*/ 80 h 220"/>
                            <a:gd name="T46" fmla="*/ 2 w 220"/>
                            <a:gd name="T47" fmla="*/ 95 h 220"/>
                            <a:gd name="T48" fmla="*/ 0 w 220"/>
                            <a:gd name="T49" fmla="*/ 111 h 220"/>
                            <a:gd name="T50" fmla="*/ 2 w 220"/>
                            <a:gd name="T51" fmla="*/ 125 h 220"/>
                            <a:gd name="T52" fmla="*/ 4 w 220"/>
                            <a:gd name="T53" fmla="*/ 140 h 220"/>
                            <a:gd name="T54" fmla="*/ 9 w 220"/>
                            <a:gd name="T55" fmla="*/ 152 h 220"/>
                            <a:gd name="T56" fmla="*/ 16 w 220"/>
                            <a:gd name="T57" fmla="*/ 165 h 220"/>
                            <a:gd name="T58" fmla="*/ 23 w 220"/>
                            <a:gd name="T59" fmla="*/ 177 h 220"/>
                            <a:gd name="T60" fmla="*/ 33 w 220"/>
                            <a:gd name="T61" fmla="*/ 187 h 220"/>
                            <a:gd name="T62" fmla="*/ 43 w 220"/>
                            <a:gd name="T63" fmla="*/ 197 h 220"/>
                            <a:gd name="T64" fmla="*/ 55 w 220"/>
                            <a:gd name="T65" fmla="*/ 204 h 220"/>
                            <a:gd name="T66" fmla="*/ 68 w 220"/>
                            <a:gd name="T67" fmla="*/ 211 h 220"/>
                            <a:gd name="T68" fmla="*/ 81 w 220"/>
                            <a:gd name="T69" fmla="*/ 216 h 220"/>
                            <a:gd name="T70" fmla="*/ 95 w 220"/>
                            <a:gd name="T71" fmla="*/ 219 h 220"/>
                            <a:gd name="T72" fmla="*/ 109 w 220"/>
                            <a:gd name="T73" fmla="*/ 220 h 220"/>
                            <a:gd name="T74" fmla="*/ 125 w 220"/>
                            <a:gd name="T75" fmla="*/ 219 h 220"/>
                            <a:gd name="T76" fmla="*/ 139 w 220"/>
                            <a:gd name="T77" fmla="*/ 216 h 220"/>
                            <a:gd name="T78" fmla="*/ 152 w 220"/>
                            <a:gd name="T79" fmla="*/ 211 h 220"/>
                            <a:gd name="T80" fmla="*/ 165 w 220"/>
                            <a:gd name="T81" fmla="*/ 204 h 220"/>
                            <a:gd name="T82" fmla="*/ 177 w 220"/>
                            <a:gd name="T83" fmla="*/ 197 h 220"/>
                            <a:gd name="T84" fmla="*/ 188 w 220"/>
                            <a:gd name="T85" fmla="*/ 187 h 220"/>
                            <a:gd name="T86" fmla="*/ 197 w 220"/>
                            <a:gd name="T87" fmla="*/ 177 h 220"/>
                            <a:gd name="T88" fmla="*/ 206 w 220"/>
                            <a:gd name="T89" fmla="*/ 165 h 220"/>
                            <a:gd name="T90" fmla="*/ 211 w 220"/>
                            <a:gd name="T91" fmla="*/ 152 h 220"/>
                            <a:gd name="T92" fmla="*/ 217 w 220"/>
                            <a:gd name="T93" fmla="*/ 140 h 220"/>
                            <a:gd name="T94" fmla="*/ 220 w 220"/>
                            <a:gd name="T95" fmla="*/ 125 h 220"/>
                            <a:gd name="T96" fmla="*/ 220 w 220"/>
                            <a:gd name="T97" fmla="*/ 111 h 220"/>
                            <a:gd name="T98" fmla="*/ 220 w 220"/>
                            <a:gd name="T99" fmla="*/ 111 h 2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0" h="220">
                              <a:moveTo>
                                <a:pt x="220" y="111"/>
                              </a:moveTo>
                              <a:lnTo>
                                <a:pt x="220" y="95"/>
                              </a:lnTo>
                              <a:lnTo>
                                <a:pt x="217" y="80"/>
                              </a:lnTo>
                              <a:lnTo>
                                <a:pt x="211" y="68"/>
                              </a:lnTo>
                              <a:lnTo>
                                <a:pt x="206" y="55"/>
                              </a:lnTo>
                              <a:lnTo>
                                <a:pt x="197" y="43"/>
                              </a:lnTo>
                              <a:lnTo>
                                <a:pt x="188" y="32"/>
                              </a:lnTo>
                              <a:lnTo>
                                <a:pt x="177" y="23"/>
                              </a:lnTo>
                              <a:lnTo>
                                <a:pt x="165" y="14"/>
                              </a:lnTo>
                              <a:lnTo>
                                <a:pt x="152" y="9"/>
                              </a:lnTo>
                              <a:lnTo>
                                <a:pt x="139" y="3"/>
                              </a:lnTo>
                              <a:lnTo>
                                <a:pt x="125" y="0"/>
                              </a:lnTo>
                              <a:lnTo>
                                <a:pt x="109" y="0"/>
                              </a:lnTo>
                              <a:lnTo>
                                <a:pt x="95" y="0"/>
                              </a:lnTo>
                              <a:lnTo>
                                <a:pt x="81" y="3"/>
                              </a:lnTo>
                              <a:lnTo>
                                <a:pt x="68" y="9"/>
                              </a:lnTo>
                              <a:lnTo>
                                <a:pt x="55" y="14"/>
                              </a:lnTo>
                              <a:lnTo>
                                <a:pt x="43" y="23"/>
                              </a:lnTo>
                              <a:lnTo>
                                <a:pt x="33" y="32"/>
                              </a:lnTo>
                              <a:lnTo>
                                <a:pt x="23" y="43"/>
                              </a:lnTo>
                              <a:lnTo>
                                <a:pt x="16" y="55"/>
                              </a:lnTo>
                              <a:lnTo>
                                <a:pt x="9" y="68"/>
                              </a:lnTo>
                              <a:lnTo>
                                <a:pt x="4" y="80"/>
                              </a:lnTo>
                              <a:lnTo>
                                <a:pt x="2" y="95"/>
                              </a:lnTo>
                              <a:lnTo>
                                <a:pt x="0" y="111"/>
                              </a:lnTo>
                              <a:lnTo>
                                <a:pt x="2" y="125"/>
                              </a:lnTo>
                              <a:lnTo>
                                <a:pt x="4" y="140"/>
                              </a:lnTo>
                              <a:lnTo>
                                <a:pt x="9" y="152"/>
                              </a:lnTo>
                              <a:lnTo>
                                <a:pt x="16" y="165"/>
                              </a:lnTo>
                              <a:lnTo>
                                <a:pt x="23" y="177"/>
                              </a:lnTo>
                              <a:lnTo>
                                <a:pt x="33" y="187"/>
                              </a:lnTo>
                              <a:lnTo>
                                <a:pt x="43" y="197"/>
                              </a:lnTo>
                              <a:lnTo>
                                <a:pt x="55" y="204"/>
                              </a:lnTo>
                              <a:lnTo>
                                <a:pt x="68" y="211"/>
                              </a:lnTo>
                              <a:lnTo>
                                <a:pt x="81" y="216"/>
                              </a:lnTo>
                              <a:lnTo>
                                <a:pt x="95" y="219"/>
                              </a:lnTo>
                              <a:lnTo>
                                <a:pt x="109" y="220"/>
                              </a:lnTo>
                              <a:lnTo>
                                <a:pt x="125" y="219"/>
                              </a:lnTo>
                              <a:lnTo>
                                <a:pt x="139" y="216"/>
                              </a:lnTo>
                              <a:lnTo>
                                <a:pt x="152" y="211"/>
                              </a:lnTo>
                              <a:lnTo>
                                <a:pt x="165" y="204"/>
                              </a:lnTo>
                              <a:lnTo>
                                <a:pt x="177" y="197"/>
                              </a:lnTo>
                              <a:lnTo>
                                <a:pt x="188" y="187"/>
                              </a:lnTo>
                              <a:lnTo>
                                <a:pt x="197" y="177"/>
                              </a:lnTo>
                              <a:lnTo>
                                <a:pt x="206" y="165"/>
                              </a:lnTo>
                              <a:lnTo>
                                <a:pt x="211" y="152"/>
                              </a:lnTo>
                              <a:lnTo>
                                <a:pt x="217" y="140"/>
                              </a:lnTo>
                              <a:lnTo>
                                <a:pt x="220" y="125"/>
                              </a:lnTo>
                              <a:lnTo>
                                <a:pt x="220" y="111"/>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87C79E" id="Group 112" o:spid="_x0000_s1026" style="position:absolute;margin-left:-127.4pt;margin-top:-35pt;width:593.8pt;height:841.35pt;z-index:251657216" coordorigin="4,9" coordsize="11876,1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">
              <v:shape id="Freeform 65" o:spid="_x0000_s1027" style="position:absolute;left:4;top:9;width:11876;height:16827;visibility:visible;mso-wrap-style:square;v-text-anchor:top" coordsize="11876,16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i58QA&#10;AADaAAAADwAAAGRycy9kb3ducmV2LnhtbESPS2vDMBCE74X8B7GFXEot1yGhOFFMKARy6CHPQ26L&#10;tH6k1spYSuL++6oQyHGYmW+YRTHYVtyo941jBR9JCoJYO9NwpeB4WL9/gvAB2WDrmBT8kodiOXpZ&#10;YG7cnXd024dKRAj7HBXUIXS5lF7XZNEnriOOXul6iyHKvpKmx3uE21ZmaTqTFhuOCzV29FWT/tlf&#10;rYLpZHeppu1htp3Yt3N50t/boLVS49dhNQcRaAjP8KO9MQoy+L8Sb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NYufEAAAA2gAAAA8AAAAAAAAAAAAAAAAAmAIAAGRycy9k&#10;b3ducmV2LnhtbFBLBQYAAAAABAAEAPUAAACJAwAAAAA=&#10;" path="m,l,16827r11876,l11876,,,xe" filled="f" stroked="f">
                <v:path arrowok="t" o:connecttype="custom" o:connectlocs="0,0;0,16827;11876,16827;11876,0;0,0;0,0" o:connectangles="0,0,0,0,0,0"/>
              </v:shape>
              <v:shape id="Freeform 66" o:spid="_x0000_s1028" style="position:absolute;left:924;top:1046;width:875;height:959;visibility:visible;mso-wrap-style:square;v-text-anchor:top" coordsize="87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W/N8UA&#10;AADaAAAADwAAAGRycy9kb3ducmV2LnhtbESPQWvCQBSE74L/YXlCb7rRikh0lWorBA+FWg89PrPP&#10;bGz2bZrdmvjvXaHQ4zAz3zDLdWcrcaXGl44VjEcJCOLc6ZILBcfP3XAOwgdkjZVjUnAjD+tVv7fE&#10;VLuWP+h6CIWIEPYpKjAh1KmUPjdk0Y9cTRy9s2sshiibQuoG2wi3lZwkyUxaLDkuGKxpayj/Pvxa&#10;Bbu3bL85zW/n9/Zknl9/8mx2vHwp9TToXhYgAnXhP/zXzrSCKTyuxBs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b83xQAAANoAAAAPAAAAAAAAAAAAAAAAAJgCAABkcnMv&#10;ZG93bnJldi54bWxQSwUGAAAAAAQABAD1AAAAigMAAAAA&#10;" path="m875,533r-7,6l846,552r-33,18l771,595r-47,27l674,651r-52,30l574,709r-44,25l495,755r-25,14l457,775r-5,3l448,778r-4,l439,778r-4,-2l431,775r-3,-3l425,769r-3,-3l421,763r-2,-4l418,755r1,-9l419,736r,-12l419,709r,-22l419,660r,-38l419,575r,-61l421,439r,-92l421,238,,,4,513r3,34l11,582r7,36l30,654r14,37l62,727r21,35l108,796r28,33l169,860r36,27l245,911r15,9l274,926r15,7l304,937r16,6l336,947r16,3l368,955r17,1l401,959r17,l434,959r17,l467,959r15,-1l500,955r16,-3l531,947r16,-4l563,939r16,-6l595,926r15,-9l625,909r50,-32l717,840r36,-41l784,757r25,-41l829,675r16,-37l857,603r9,-28l872,553r3,-14l875,533xe" fillcolor="#ff5900" stroked="f">
                <v:path arrowok="t" o:connecttype="custom" o:connectlocs="868,539;813,570;724,622;622,681;530,734;470,769;452,778;444,778;435,776;428,772;422,766;419,759;419,746;419,724;419,687;419,622;419,514;421,347;0,0;7,547;18,618;44,691;83,762;136,829;205,887;260,920;289,933;320,943;352,950;385,956;418,959;451,959;482,958;516,952;547,943;579,933;610,917;675,877;753,799;809,716;845,638;866,575;875,539;875,533" o:connectangles="0,0,0,0,0,0,0,0,0,0,0,0,0,0,0,0,0,0,0,0,0,0,0,0,0,0,0,0,0,0,0,0,0,0,0,0,0,0,0,0,0,0,0,0"/>
              </v:shape>
              <v:shape id="Freeform 67" o:spid="_x0000_s1029" style="position:absolute;left:1389;top:710;width:670;height:1058;visibility:visible;mso-wrap-style:square;v-text-anchor:top" coordsize="670,1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3A5cQA&#10;AADaAAAADwAAAGRycy9kb3ducmV2LnhtbESPQWvCQBSE7wX/w/KE3urGUkWjq4ggKkhLVTw/ss8k&#10;mH2b7q5J7K/vFgo9DjPzDTNfdqYSDTlfWlYwHCQgiDOrS84VnE+blwkIH5A1VpZJwYM8LBe9pzmm&#10;2rb8Sc0x5CJC2KeooAihTqX0WUEG/cDWxNG7WmcwROlyqR22EW4q+ZokY2mw5LhQYE3rgrLb8W4U&#10;jIfT7y3e2q/z2/6jubwnh8o9Dko997vVDESgLvyH/9o7rWAEv1fiD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NwOXEAAAA2gAAAA8AAAAAAAAAAAAAAAAAmAIAAGRycy9k&#10;b3ducmV2LnhtbFBLBQYAAAAABAAEAPUAAACJAwAAAAA=&#10;" path="m26,33r9,5l56,50,89,69r43,24l180,120r50,29l282,178r47,29l374,231r36,22l434,267r12,8l450,279r3,3l456,286r1,4l457,295r,4l457,302r,4l456,310r-3,3l451,316r-4,2l440,323r-9,5l421,334r-14,7l390,352r-25,13l334,384r-42,24l239,437r-65,38l95,521,,574r5,484l446,798r28,-17l503,760r27,-25l556,706r25,-30l602,643r20,-36l640,568r12,-42l663,483r7,-44l670,390r-2,-31l664,329r-7,-31l647,267,635,237,619,207,602,180,582,152,561,126,535,103,507,82,477,61,425,36,372,18,319,7,267,1,219,,174,2,132,8,96,14,68,21,46,27,32,31r-6,2xe" fillcolor="#ff7f00" stroked="f">
                <v:path arrowok="t" o:connecttype="custom" o:connectlocs="35,38;89,69;180,120;282,178;374,231;434,267;450,279;456,286;457,295;457,302;456,310;451,316;440,323;421,334;390,352;334,384;239,437;95,521;5,1058;474,781;530,735;581,676;622,607;652,526;670,439;668,359;657,298;635,237;602,180;561,126;507,82;425,36;319,7;219,0;132,8;68,21;32,31;26,33" o:connectangles="0,0,0,0,0,0,0,0,0,0,0,0,0,0,0,0,0,0,0,0,0,0,0,0,0,0,0,0,0,0,0,0,0,0,0,0,0,0"/>
              </v:shape>
              <v:shape id="Freeform 68" o:spid="_x0000_s1030" style="position:absolute;left:682;top:689;width:1098;height:804;visibility:visible;mso-wrap-style:square;v-text-anchor:top" coordsize="1098,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mJcEA&#10;AADaAAAADwAAAGRycy9kb3ducmV2LnhtbESPQWvCQBSE70L/w/IKXqTZWCWUNKsUIa1XYw56e2Rf&#10;k9Ds25DdaPz3XUHwOMzMN0y2nUwnLjS41rKCZRSDIK6sbrlWUB7ztw8QziNr7CyTghs52G5eZhmm&#10;2l75QJfC1yJA2KWooPG+T6V0VUMGXWR74uD92sGgD3KopR7wGuCmk+9xnEiDLYeFBnvaNVT9FaNR&#10;sJKHxfobz7kuxh+p3SmpTYlKzV+nr08Qnib/DD/ae60ggfuVcA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i5iXBAAAA2gAAAA8AAAAAAAAAAAAAAAAAmAIAAGRycy9kb3du&#10;cmV2LnhtbFBLBQYAAAAABAAEAPUAAACGAwAAAAA=&#10;" path="m202,804r,-9l202,770r,-38l202,683r,-55l202,570r,-59l202,455r,-52l202,363r,-30l202,319r1,-5l204,310r3,-4l210,303r3,-3l216,297r4,-1l223,294r4,l232,294r3,l237,296r9,5l255,306r10,5l279,320r17,10l321,344r31,19l394,386r52,32l510,455r79,46l683,556,1098,310,654,57,625,42,592,29,556,18,520,9,482,3,441,,400,,358,6r-43,9l273,28,232,45,189,67,164,84r-24,20l117,126,95,149,75,175,56,202,41,232,26,262,16,296,8,329,3,363,,398r5,60l16,513r17,52l54,612r24,42l102,693r25,33l150,753r21,22l187,791r12,10l202,804xe" fillcolor="#a6a6a6" stroked="f">
                <v:path arrowok="t" o:connecttype="custom" o:connectlocs="202,795;202,732;202,628;202,511;202,403;202,333;203,314;207,306;213,300;220,296;227,294;235,294;246,301;265,311;296,330;352,363;446,418;589,501;1098,310;625,42;556,18;482,3;400,0;315,15;232,45;164,84;117,126;75,175;41,232;16,296;3,363;5,458;33,565;78,654;127,726;171,775;199,801;202,804" o:connectangles="0,0,0,0,0,0,0,0,0,0,0,0,0,0,0,0,0,0,0,0,0,0,0,0,0,0,0,0,0,0,0,0,0,0,0,0,0,0"/>
              </v:shape>
              <v:shape id="Freeform 69" o:spid="_x0000_s1031" style="position:absolute;left:924;top:1046;width:876;height:960;visibility:visible;mso-wrap-style:square;v-text-anchor:top" coordsize="87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9t8EA&#10;AADaAAAADwAAAGRycy9kb3ducmV2LnhtbESPQWvCQBSE70L/w/IK3sxGhTaNrqKFgNemYq6P7GsS&#10;zb4N2W0S/323IHgcZuYbZrufTCsG6l1jWcEyikEQl1Y3XCk4f2eLBITzyBpby6TgTg72u5fZFlNt&#10;R/6iIfeVCBB2KSqove9SKV1Zk0EX2Y44eD+2N+iD7CupexwD3LRyFcdv0mDDYaHGjj5rKm/5r1Fw&#10;Tfz1lh+PY5VfYrf+wIKTrFBq/jodNiA8Tf4ZfrRPWsE7/F8JN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j/bfBAAAA2gAAAA8AAAAAAAAAAAAAAAAAmAIAAGRycy9kb3du&#10;cmV2LnhtbFBLBQYAAAAABAAEAPUAAACGAwAAAAA=&#10;" path="m875,533r-7,6l846,552r-33,18l771,595r-47,27l674,651r-52,30l574,709r-44,25l495,755r-25,14l457,775r-5,3l448,778r-4,l439,778r-4,-2l431,775r-3,-3l425,769r-3,-3l421,763r-2,-4l418,755r1,-9l419,736r,-12l419,709r,-22l419,660r,-38l419,575r,-61l421,439r,-92l421,238,,,4,513r2,1l4,516r,1l6,519r-2,1l6,521r-2,l4,523r2,1l4,526r2,1l4,529r,1l6,532r-2,1l6,534r-2,l4,536r2,1l4,539r2,1l6,542r,1l6,544r,2l6,547r,2l6,550r1,2l7,553r,2l7,556r,1l7,559r,1l7,562r,1l8,565r,1l8,567r,2l8,570r,2l10,573r,2l10,576r,2l11,579r,1l11,582r,1l11,585r,1l11,588r,1l11,591r2,1l13,593r,2l13,596r,2l14,599r,2l14,602r,1l16,605r,1l16,608r1,1l17,611r,1l17,614r1,1l18,616r,2l20,619r,2l20,622r,2l20,625r,2l21,627r,1l21,629r,2l23,632r,2l23,635r1,2l24,638r,1l24,641r2,1l26,644r,1l27,647r,1l27,650r2,1l29,652r,2l30,655r,2l30,658r1,2l31,661r2,1l33,664r1,l34,665r,2l34,668r2,2l36,671r,2l37,674r,1l37,677r2,1l39,680r,1l40,681r,2l41,684r,2l43,687r,1l43,690r1,1l44,693r2,1l46,696r1,1l47,698r,2l49,701r,2l49,704r1,2l51,707r,2l53,709r,1l54,711r,2l56,714r,2l56,717r1,2l57,720r2,2l60,723r,1l60,726r2,1l62,729r1,1l64,732r,1l64,734r2,2l67,737r2,2l69,740r1,2l70,743r,2l72,746r1,1l73,749r1,l74,750r2,2l76,753r1,2l77,756r2,1l80,759r,1l82,762r1,1l85,765r,1l86,768r1,1l87,770r2,2l90,773r,2l92,775r,1l93,778r,1l95,781r1,1l97,783r,2l99,785r,1l100,788r2,1l102,791r1,1l105,793r1,2l108,796r,2l109,798r1,1l110,801r2,1l113,804r2,1l116,806r2,2l118,809r1,l119,811r1,1l122,812r,2l123,815r2,2l126,818r2,1l128,821r1,l129,822r2,l132,824r1,1l135,827r1,1l138,829r1,2l139,832r2,l141,834r1,1l143,837r2,l145,838r1,l148,840r1,1l151,842r1,2l153,845r,2l155,848r1,l156,850r2,l159,851r2,1l162,854r2,1l165,855r,2l166,857r2,1l168,860r1,l171,861r1,2l174,864r1,1l176,865r2,2l179,868r2,2l182,870r2,1l185,871r2,2l188,874r1,2l191,877r1,l192,878r2,l195,880r2,1l198,881r1,2l201,884r1,2l204,887r1,l207,888r1,l210,890r1,1l212,891r2,2l215,894r2,2l218,896r2,1l221,897r1,2l224,900r1,l227,901r1,l230,903r1,1l233,904r1,2l235,907r2,l238,907r2,2l241,909r2,1l244,911r1,l248,913r2,1l251,914r2,2l254,916r3,1l258,919r2,1l261,920r3,2l266,923r1,l270,924r1,l273,926r1,1l276,927r1,l280,929r1,l283,930r3,2l287,932r2,l291,933r2,l294,935r3,1l299,936r1,l301,937r3,l306,939r3,1l310,940r2,l314,942r2,l317,942r3,1l322,943r1,2l324,945r3,1l329,946r3,1l333,947r2,l337,949r2,l342,949r1,1l346,950r1,l349,950r3,l353,952r3,l357,952r2,l362,953r1,l366,953r2,2l370,955r2,l373,955r3,l378,956r2,l382,956r1,l386,958r2,l391,958r2,l395,958r1,l399,959r2,l403,959r3,l408,959r1,l412,960r2,-1l416,959r2,1l421,960r1,-1l425,960r1,-1l429,959r2,1l432,959r2,l437,960r1,-1l441,959r1,1l445,960r2,-1l449,960r2,-1l454,959r1,1l457,959r1,l461,959r1,l465,959r2,l470,959r1,l474,959r1,-1l478,958r2,l481,958r1,-2l485,956r2,l490,956r1,l494,956r1,l497,956r3,-1l501,955r3,l505,955r2,-2l510,953r1,l513,953r3,-1l517,952r3,-2l521,950r3,l526,949r2,l530,949r1,-2l534,947r2,l537,947r3,-1l541,946r2,-1l546,945r1,-2l550,943r1,-1l553,942r1,-2l557,940r2,l561,939r2,l566,937r1,l570,936r2,l574,935r2,l577,933r2,-1l582,932r1,-2l584,930r3,-1l589,929r1,-2l593,926r2,l597,924r2,l600,923r2,-1l605,922r1,-2l607,919r3,l612,917r1,-1l616,914r2,-1l620,913r2,-2l623,910r2,-1l628,909r1,-2l630,907r2,-1l633,906r2,-2l636,903r2,-2l639,901r2,-1l642,899r1,-2l646,897r2,-1l649,894r2,l652,893r1,-2l655,890r1,-2l658,888r1,-1l661,886r1,-2l665,884r,-1l666,881r3,l671,880r,-2l674,878r,-1l675,876r3,-2l678,873r1,-2l681,871r1,-1l684,868r1,l686,867r2,-2l689,864r2,-1l692,863r2,-2l695,860r,-2l697,858r1,-1l699,855r2,-1l702,852r2,-1l705,851r2,-1l708,848r1,-1l711,845r,-1l712,844r2,-2l715,841r2,-1l718,838r2,-1l721,837r,-2l722,834r2,-2l725,831r,-2l727,829r1,-1l730,827r1,-2l732,824r2,-2l735,821r,-2l737,818r1,-1l740,815r,-1l741,814r2,-2l744,811r1,-2l745,808r2,-2l748,806r,-1l750,804r1,-2l753,801r,-2l754,799r1,-1l757,796r,-1l758,793r,-1l760,791r1,-2l761,788r2,-2l764,785r,-2l766,783r1,-1l768,781r,-2l770,778r1,-2l773,775r,-2l774,772r,-2l776,769r,-1l777,768r1,-2l780,765r,-2l781,762r,-2l783,759r,-2l784,756r,-1l786,753r,-1l787,752r1,-2l790,749r,-2l791,746r,-1l793,743r,-1l794,740r,-1l796,737r,-1l797,736r2,-2l800,733r,-1l801,730r,-1l803,727r,-1l804,724r,-1l806,722r,-2l807,720r,-1l809,717r1,-1l810,714r,-1l811,713r,-2l813,710r1,-1l814,707r,-1l816,706r,-2l816,703r1,-2l817,700r2,-2l819,697r1,-1l820,694r2,-1l822,691r,-1l823,690r,-2l824,687r,-1l826,684r,-1l827,683r,-2l829,680r,-2l829,677r,-2l830,675r,-1l832,673r,-2l833,670r,-2l833,667r1,-2l834,664r2,-2l836,661r,-1l837,660r,-2l837,657r2,l839,655r,-1l839,652r1,-1l842,650r,-2l842,647r1,l843,645r,-1l845,642r,-1l845,639r,-1l846,637r,-2l846,634r,-2l847,632r,-1l849,629r1,-1l850,627r,-2l850,624r2,l852,622r,-1l852,619r1,l853,618r,-2l855,616r,-1l855,614r,-2l855,611r1,l856,609r,-1l856,606r1,l857,605r2,-2l859,602r,-1l859,599r1,l860,598r,-2l860,595r2,l862,593r,-1l862,591r,-2l863,589r,-1l863,586r,-1l865,585r,-2l865,582r,-2l865,579r1,-1l866,576r,-1l866,573r2,l868,572r,-2l868,569r,-2l868,566r,-1l869,565r,-2l870,562r,-2l870,559r,-2l872,557r,-1l872,555r,-2l872,552r,-2l873,550r,-1l873,547r,-1l873,544r,-1l875,543r,-1l875,540r,-1l876,539r-1,l876,539r,-2l875,537r1,l875,537r1,l875,537r,-1l876,536r-1,l876,536r-1,-2l876,534r-1,l876,534r-1,l875,533r1,1l875,533r1,1l875,533r1,1l875,533r1,1l875,533xe" fillcolor="#f47920" stroked="f">
                <v:path arrowok="t" o:connecttype="custom" o:connectlocs="444,778;419,622;4,523;6,540;7,557;10,575;13,592;17,611;21,628;27,647;34,664;40,683;49,701;57,719;67,737;77,755;89,772;102,789;115,805;129,822;145,838;161,852;178,867;197,881;215,894;237,907;261,920;291,933;322,943;353,952;386,958;421,960;454,959;485,956;517,952;550,943;582,932;612,917;639,901;665,884;686,867;708,848;727,829;745,808;761,788;777,768;791,746;804,724;816,706;826,684;834,664;843,647;850,628;856,611;862,595;865,580;868,567;872,557;873,547;875,540;876,536;876,534" o:connectangles="0,0,0,0,0,0,0,0,0,0,0,0,0,0,0,0,0,0,0,0,0,0,0,0,0,0,0,0,0,0,0,0,0,0,0,0,0,0,0,0,0,0,0,0,0,0,0,0,0,0,0,0,0,0,0,0,0,0,0,0,0,0"/>
              </v:shape>
              <v:shape id="Freeform 70" o:spid="_x0000_s1032" style="position:absolute;left:1389;top:708;width:670;height:1060;visibility:visible;mso-wrap-style:square;v-text-anchor:top" coordsize="670,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GD374A&#10;AADaAAAADwAAAGRycy9kb3ducmV2LnhtbERPS2vCQBC+F/wPywheSt20B5HoKvVVxJtRPA/ZaTY0&#10;OxuyE43/vnso9PjxvZfrwTfqTl2sAxt4n2agiMtga64MXC+HtzmoKMgWm8Bk4EkR1qvRyxJzGx58&#10;pnshlUohHHM04ETaXOtYOvIYp6ElTtx36DxKgl2lbYePFO4b/ZFlM+2x5tTgsKWto/Kn6L2B6vUm&#10;X3OhTXHaH9re7Wi/ufbGTMbD5wKU0CD/4j/30RpIW9OVdAP06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rxg9++AAAA2gAAAA8AAAAAAAAAAAAAAAAAmAIAAGRycy9kb3ducmV2&#10;LnhtbFBLBQYAAAAABAAEAPUAAACDAwAAAAA=&#10;" path="m26,35r9,5l56,52,89,71r43,24l180,122r50,29l282,180r47,29l374,233r36,22l434,269r12,8l450,281r3,3l456,288r1,4l457,297r,4l457,304r,4l456,312r-3,3l451,318r-4,2l440,325r-9,5l421,336r-14,7l390,354r-25,13l334,386r-42,24l239,439r-65,38l95,523,,576r5,484l446,800r2,l450,799r1,-1l454,796r2,l457,795r2,-2l460,792r3,-2l464,789r2,-2l467,786r3,l471,785r2,-2l476,782r1,l479,780r1,-1l482,777r2,-1l486,775r1,-2l489,772r3,l493,769r1,-2l496,767r1,-1l499,763r1,l503,760r2,-1l506,759r1,-3l509,754r3,-1l513,751r2,-1l516,749r1,-2l519,746r3,-2l523,743r2,-2l526,740r1,-1l529,736r3,-2l533,733r2,-2l536,730r2,-2l539,726r3,-2l543,723r2,-2l546,720r2,-2l549,716r3,-2l553,713r2,-2l556,708r2,-1l559,705r2,-1l562,701r1,-1l565,697r1,-2l568,692r3,-1l571,690r1,-2l575,685r1,-1l576,682r3,-1l579,678r2,-1l584,674r,-2l585,669r3,-1l588,665r1,-1l592,662r2,-3l594,656r2,-1l596,652r2,-1l601,649r,-3l602,644r2,-2l605,639r2,-1l608,636r1,-3l609,631r2,-2l612,626r2,-1l615,623r2,-2l617,618r1,-2l619,613r2,-3l622,609r2,-3l624,603r1,-1l627,599r1,-2l629,595r2,-3l631,589r1,-2l634,585r1,-3l635,580r2,-3l637,574r1,-2l640,569r,-2l641,564r1,-3l642,559r2,-2l645,554r,-3l647,550r,-3l648,544r2,-3l650,538r1,-1l651,534r1,-3l652,528r2,-1l654,524r1,-3l655,518r2,-3l657,513r1,-3l658,507r2,-3l660,501r,-3l660,495r1,-1l661,491r2,-3l663,485r1,-3l664,479r,-2l664,474r1,-3l665,468r,-3l665,462r2,-1l667,456r,-2l667,452r1,-3l668,445r,-2l668,439r,-3l668,435r,-4l668,428r2,-3l670,422r,-3l670,416r,-3l670,410r,-3l670,405r,-3l670,399r,-3l670,392r,-2l670,389r,-2l670,384r,-1l670,380r,-1l670,377r,-3l670,373r,-1l668,369r,-2l668,366r,-2l668,361r,-1l667,357r,-1l667,354r,-3l667,350r,-2l665,346r,-2l665,343r,-2l665,338r-1,-1l664,334r,-1l663,331r,-3l663,327r,-2l661,323r,-2l661,320r,-3l660,315r,-3l660,311r,-1l658,308r,-3l657,304r,-2l655,300r,-2l655,297r,-3l654,292r,-3l652,288r,-1l651,285r,-3l650,281r,-2l648,277r,-2l648,274r,-3l647,269r,-3l645,265r,-1l644,262r,-3l642,258r,-2l641,253r,-1l640,251r,-2l638,246r,-1l637,242r-2,-1l635,239r-1,-3l634,235r-2,-2l631,230r,-1l629,228r-1,-2l628,225r-1,-3l625,220r,-1l624,216r,-1l622,213r-1,-1l619,209r,-2l618,206r-1,-1l617,203r-2,-3l614,199r-2,-2l611,194r,-1l609,192r-1,-2l607,187r,-1l605,184r-1,-1l602,182r,-3l601,177r-2,-1l598,174r-2,-1l595,171r-1,-1l592,167r,-1l591,164r-2,-1l588,161r-2,-3l585,157r-1,-1l582,154r-1,-1l579,151r-1,-1l576,147r,-1l575,144r-2,-1l572,141r-1,-1l569,138r-1,-1l566,135r-1,-1l563,133r-1,-2l561,128r-2,-1l558,125r-2,-1l555,122r-2,-1l552,120r-2,-2l549,117r-1,-2l546,114r-1,-2l542,110r-2,l539,108r-1,-1l536,105r-1,-1l532,102r-2,-1l529,99r-2,-1l526,97r-1,-2l522,94r-2,l519,92r-2,-1l516,89r-3,-1l512,87r-2,-2l507,84r-1,-2l505,81r-2,-2l500,78r-1,l497,76r-1,-1l493,74r-1,-2l490,71r-1,-2l486,69r-2,-1l482,66r-2,-1l477,63r-1,l474,62r-1,-1l471,61r-1,-2l469,58r-2,l464,56r-1,l461,55r-1,-2l457,52r-1,l454,51r-1,l451,51r-1,-2l448,48r-1,l446,46r-2,l443,46r-2,-1l438,43r-1,l436,42r-2,l433,42r-3,-2l428,39r-1,l425,38r-1,l423,38r-2,-2l418,35r-1,l415,35r-1,-2l413,33r-3,-1l408,32r-1,-2l405,30r-1,-1l403,29r-2,l398,28r-1,l395,28r-1,-2l392,26r-1,-1l388,25r-1,l385,25r-1,-2l382,23r-1,l378,22r-1,l375,22r-1,-2l372,20r-3,-1l368,19r-1,l365,19r-1,-2l362,17r-1,l358,16r-1,l355,16r-1,l352,16r-1,-1l348,15r-2,l345,13r-1,l342,13r-1,l338,12r-2,l335,12r-1,l332,12r-1,-2l328,10r-2,l325,9r-2,l322,9r-1,l318,7r-2,l315,7r-2,l312,7r-1,l309,7r-1,l306,6r-1,l303,6r-1,l299,4r-1,l296,4r-1,l293,4r-1,l290,4r-1,l288,4r-2,l285,4r-2,l280,3r-1,l278,3r-2,l275,3r-2,l270,3r-1,l267,3r-1,l265,3r-2,l260,2r-3,l256,2r-1,l252,2r-3,l247,2r-3,l243,r-1,2l240,r-1,l237,2r-1,l234,r-1,2l232,r-2,l229,2,227,r-3,l224,2r-3,l220,2r-1,l216,2r-3,l211,2r-2,l207,2r,1l204,2r-1,l203,3r-2,l199,2r,1l196,2r-2,l194,3,191,2r-1,l190,3r-3,l186,3r-2,l181,3r-3,l177,3r-3,l173,3r,1l171,4r-1,l168,4r-1,l165,4r-1,l163,4r-2,l160,4r-2,l157,4r,2l155,6r-1,l153,6r-2,l150,6r,1l148,7r-1,l145,7r-1,l142,7r,2l141,9r-1,l138,9r-1,l135,9r-1,l132,9r-1,l130,9r-2,l128,10r-1,l125,10r-1,l122,10r-1,l119,12r-1,l117,12r-2,l114,12r,1l112,13r-1,l109,13r-1,l107,13r-2,l104,13r-2,l101,13r,2l99,15r-1,l96,16r-1,l94,16r-2,l91,16r-2,l89,17r-1,l86,17r-1,2l84,19r-2,l81,19r-2,l78,19r,1l76,20r-1,l74,20r-2,2l71,22r-2,l68,22r,1l66,23r-1,l63,23r,2l62,25r-1,l59,25r,1l58,26r-2,l55,26r-2,l52,26r-1,l51,28r-2,l48,28r-2,1l45,29r-2,l43,30r-1,l40,30r-1,l38,30r,2l36,32r-1,l33,32r,1l32,33r-2,l29,33r,2l28,35r,1l28,35r,1l28,35r,1l28,35r,1l28,35r-2,xe" fillcolor="#f7941d" stroked="f">
                <v:path arrowok="t" o:connecttype="custom" o:connectlocs="446,277;440,325;446,800;470,786;493,769;515,750;536,730;558,707;576,682;596,655;612,626;628,597;641,564;652,531;660,495;667,461;670,422;670,387;668,361;664,337;660,311;652,287;644,262;634,236;622,213;608,190;592,167;576,146;558,125;538,107;516,89;492,72;469,58;447,48;425,38;404,29;382,23;361,17;338,12;316,7;296,4;276,3;256,2;236,2;216,2;199,3;178,3;161,4;145,7;130,9;114,12;101,15;88,17;75,20;65,23;56,26;48,28;40,30;35,32;30,33;29,35;28,35" o:connectangles="0,0,0,0,0,0,0,0,0,0,0,0,0,0,0,0,0,0,0,0,0,0,0,0,0,0,0,0,0,0,0,0,0,0,0,0,0,0,0,0,0,0,0,0,0,0,0,0,0,0,0,0,0,0,0,0,0,0,0,0,0,0"/>
              </v:shape>
              <v:shape id="Freeform 71" o:spid="_x0000_s1033" style="position:absolute;left:682;top:688;width:1098;height:805;visibility:visible;mso-wrap-style:square;v-text-anchor:top" coordsize="1098,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4xRsQA&#10;AADaAAAADwAAAGRycy9kb3ducmV2LnhtbESP3WoCMRSE7wu+QzgFb0SzFS26NYoWCipi8ecBTjen&#10;m9XNybJJdX17Iwi9HGbmG2Yya2wpLlT7wrGCt14CgjhzuuBcwfHw1R2B8AFZY+mYFNzIw2zaeplg&#10;qt2Vd3TZh1xECPsUFZgQqlRKnxmy6HuuIo7er6sthijrXOoarxFuS9lPkndpseC4YLCiT0PZef9n&#10;FQwW1WI9Wq397jQszLfddLbup6NU+7WZf4AI1IT/8LO91ArG8LgSb4C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MUbEAAAA2gAAAA8AAAAAAAAAAAAAAAAAmAIAAGRycy9k&#10;b3ducmV2LnhtbFBLBQYAAAAABAAEAPUAAACJAwAAAAA=&#10;" path="m202,805r,-9l202,771r,-38l202,684r,-55l202,571r,-59l202,456r,-52l202,364r,-30l202,320r1,-5l204,311r3,-4l210,304r3,-3l216,298r4,-1l223,295r4,l232,295r3,l237,297r9,5l255,307r10,5l279,321r17,10l321,345r31,19l394,387r52,32l510,456r79,46l683,557,1098,311,654,58r-1,l651,56r-1,-1l647,55r-2,-2l643,52r-2,l640,50r-3,l635,49r-1,-1l631,46r-1,l628,45r-1,l624,43r-2,l620,42r-2,-2l617,40r-3,-1l612,39r-1,-2l608,36r-1,l604,35r-2,-2l601,33r-3,-1l595,32r-1,-2l591,30r-2,-1l588,29r-3,-2l582,26r-1,l578,24r-1,l575,24r-3,-1l569,22r-1,l565,20r-1,l562,20r-3,-1l556,17r-1,l552,17r-1,l548,16r-2,l543,14r-2,l539,14r-3,-1l535,13r-3,l529,12r-1,l525,12r-3,-2l520,10,518,9r-3,l513,9r-3,l509,7r-3,l503,7,500,6r-1,l496,6r-3,l492,6,489,4r-3,l483,4r-3,l479,4r-3,l473,4,470,3r-1,l466,3r-2,l462,3r-3,l457,1r-3,l452,1r-3,l446,1r-3,l440,r-1,1l436,1r-3,l431,1r-2,l426,1r-3,l420,1r-2,l416,1r-3,l410,1r-2,2l406,3r-3,l400,3r-2,l395,3r-2,l390,3r-3,l384,3r-3,l378,3r-1,1l374,4r-3,l368,6r-1,l364,6r-3,l358,6r-3,1l352,7r-2,l347,7r-2,2l342,9r-3,l337,10r-3,l331,12r-2,l327,13r-3,l321,14r-3,l315,14r-1,2l311,17r-3,l305,19r-3,l299,20r-1,l295,22r-3,l289,23r-3,1l283,24r-1,2l279,27r-3,l273,29r-2,l268,30r-2,2l263,33r-3,l258,35r-3,1l252,36r-2,1l248,39r-3,1l242,42r-3,l236,43r-1,2l232,46r-3,2l226,49r-3,1l220,50r-1,3l216,53r-3,2l210,58r-3,1l204,59r-2,3l200,62r-3,1l194,66r-3,l189,68r-2,1l186,71r-2,1l183,73r-2,l180,75r-1,1l177,76r-1,2l174,79r-1,2l170,81r-2,1l167,83r-1,2l164,86r-1,l160,88r-2,1l157,91r-1,1l154,94r-1,1l150,95r,1l147,98r-1,1l146,101r-2,l141,102r,2l138,105r-1,2l137,108r-3,1l133,109r,2l130,112r-2,2l128,115r-1,2l124,118r,1l121,121r-1,1l120,124r-3,1l115,125r,3l114,130r-2,1l111,132r-1,2l108,135r-1,2l105,138r-1,2l102,141r-1,1l100,144r,3l98,148r-1,2l95,151r-1,2l92,154r-1,1l89,157r-1,1l87,160r-2,1l84,163r,3l82,167r-1,1l79,170r-1,1l77,173r-2,1l75,177r-1,1l72,180r-1,1l69,183r,3l68,187r-2,2l65,190r-1,1l62,193r,1l61,197r-2,2l58,200r-2,2l55,203r,3l54,207r-2,2l52,212r-1,1l49,214r,2l48,217r,3l46,222r-1,1l44,225r,2l42,229r-1,1l41,233r-2,2l38,236r,1l36,240r,2l35,245r-2,1l32,248r,2l31,252r,1l31,256r-2,2l28,259r,3l26,263r,3l26,268r-1,1l23,271r,2l22,275r,1l22,279r-1,2l19,284r,1l18,288r,1l18,292r-2,2l15,295r,3l15,299r,2l13,304r,1l12,308r,1l12,312r-2,2l10,317r,1l9,320r,2l9,324r,3l9,330r-1,1l8,332r,3l6,337r,3l6,343r,1l5,345r,3l5,350r,3l5,356r-2,1l3,358r,3l3,363r,3l3,368r,2l2,371r,3l2,377r,2l2,381r,2l2,386r,3l2,390r,3l2,394r,3l,399r2,3l2,403r,1l2,407r,2l2,410r,2l2,413r,3l2,417r,2l2,420r1,3l3,425r,2l3,429r,3l3,433r,2l3,436r,3l3,440r,2l3,443r2,3l5,448r,1l5,452r,1l5,455r,1l6,458r,3l6,462r,1l6,465r2,3l8,469r,2l8,474r1,1l9,476r,2l9,479r,3l9,484r,1l9,486r1,3l10,491r,1l12,494r,1l12,497r,1l13,501r,1l15,504r,1l15,507r1,3l16,511r,1l18,514r,1l18,517r,1l18,521r1,1l19,524r,1l19,527r2,3l21,531r1,2l22,534r1,1l23,537r,1l25,540r,1l26,543r,1l26,546r2,2l28,550r,1l29,553r,1l29,556r2,1l31,558r1,2l32,561r,2l32,564r1,3l33,569r2,1l35,571r1,2l36,574r2,2l38,577r1,2l39,580r,1l39,583r2,3l42,587r2,3l44,592r1,2l46,596r2,3l48,600r1,3l51,605r,2l52,609r2,3l55,613r,3l55,617r1,2l58,620r,2l59,623r,2l61,626r1,2l62,629r2,1l64,632r1,1l66,635r,1l68,638r1,1l69,641r,1l71,643r,2l72,646r2,2l74,649r1,2l75,652r2,1l78,655r,1l78,658r1,1l79,661r2,1l82,664r,1l84,666r1,2l85,669r2,2l87,672r1,l89,674r,1l91,676r,2l92,679r2,2l94,682r1,2l97,685r,2l98,688r2,1l101,691r,1l102,694r2,1l104,697r1,1l107,700r,1l108,701r,1l110,704r1,1l112,707r,1l114,710r1,1l115,712r2,2l118,715r2,2l120,718r1,2l121,721r2,l124,723r,1l125,725r,2l127,727r1,1l128,730r2,1l131,733r2,l133,734r1,l134,736r1,1l137,738r1,2l140,741r,2l141,744r2,l143,746r1,1l146,748r1,l147,750r1,1l148,753r2,1l151,754r,2l153,756r,1l154,759r2,1l156,761r1,2l158,763r,1l160,766r1,1l163,767r1,2l166,770r,1l167,771r,2l168,773r,1l170,776r1,1l173,777r,2l174,779r,1l176,780r,2l177,782r2,1l179,784r1,l180,786r1,l183,787r1,2l184,790r2,l186,792r1,1l189,795r1,l190,796r1,l193,797r1,2l196,799r,1l197,802r2,1l200,805r,-2l200,805r,-2l200,805r,-2l200,805r,-2l202,805xe" fillcolor="#b2b4b6" stroked="f">
                <v:path arrowok="t" o:connecttype="custom" o:connectlocs="202,320;246,302;654,58;630,46;604,35;577,24;548,16;518,9;486,4;454,1;420,1;387,3;352,7;318,14;283,24;250,37;216,53;184,72;164,86;144,101;124,118;107,137;89,157;74,178;58,200;45,223;32,248;23,273;15,299;9,327;5,356;2,383;2,410;3,435;6,458;9,482;15,504;19,525;26,546;33,567;41,586;51,605;59,623;69,641;78,658;89,674;98,688;108,702;120,717;128,730;138,740;148,751;156,761;166,770;173,779;180,786;186,792;191,796;196,800;199,803;200,805;202,805" o:connectangles="0,0,0,0,0,0,0,0,0,0,0,0,0,0,0,0,0,0,0,0,0,0,0,0,0,0,0,0,0,0,0,0,0,0,0,0,0,0,0,0,0,0,0,0,0,0,0,0,0,0,0,0,0,0,0,0,0,0,0,0,0,0"/>
              </v:shape>
              <v:shape id="Freeform 72" o:spid="_x0000_s1034" style="position:absolute;left:2314;top:890;width:2628;height:905;visibility:visible;mso-wrap-style:square;v-text-anchor:top" coordsize="2628,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G4sQA&#10;AADbAAAADwAAAGRycy9kb3ducmV2LnhtbESPT2vCQBDF7wW/wzJCb3WjUCnRVfyDUHrSaA+9Ddkx&#10;iWZnw+6q6bfvHITeZnhv3vvNfNm7Vt0pxMazgfEoA0VcettwZeB03L19gIoJ2WLrmQz8UoTlYvAy&#10;x9z6Bx/oXqRKSQjHHA3UKXW51rGsyWEc+Y5YtLMPDpOsodI24EPCXasnWTbVDhuWhho72tRUXoub&#10;M/Ctt+txcel+VuV+E96P2XR38F/GvA771QxUoj79m5/Xn1bwhV5+kQ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7RuLEAAAA2wAAAA8AAAAAAAAAAAAAAAAAmAIAAGRycy9k&#10;b3ducmV2LnhtbFBLBQYAAAAABAAEAPUAAACJAwAAAAA=&#10;" path="m1893,541r50,l1943,451r1,-1l1944,447r,-3l1944,441r,-1l1946,437r,-1l1947,433r,-2l1949,430r1,-2l1950,426r1,l1953,424r1,-1l1956,421r1,l1959,420r2,l1963,418r1,l1967,418r2,l1970,417r3,1l1974,418r3,l1979,418r1,l1982,420r1,l1984,421r2,l1987,423r2,1l1989,426r1,2l1992,430r1,1l1993,433r2,3l1995,437r1,3l1996,441r,3l1996,447r,3l1996,451r,90l2045,541r,-90l2046,451r,-1l2046,449r,-2l2046,446r,-2l2046,443r,-2l2046,440r2,l2048,439r,-2l2048,436r1,-2l2049,433r,-2l2051,431r,-1l2051,428r1,l2052,427r1,-1l2053,424r2,l2056,423r2,-2l2059,421r,-1l2061,420r1,l2062,418r1,l2065,418r1,l2068,418r1,l2071,418r1,l2072,417r2,1l2075,418r1,l2078,418r1,l2081,418r1,2l2084,420r1,l2085,421r1,l2088,423r1,l2091,423r,1l2092,424r,2l2094,427r,1l2095,430r,1l2097,433r,1l2097,436r,1l2097,439r,1l2098,441r,2l2098,444r,2l2098,447r,2l2098,450r,1l2098,453r,88l2147,541r,-90l2148,450r-1,-3l2147,444r1,-1l2148,440r-1,-1l2148,436r-1,-2l2147,433r1,-2l2147,430r,-3l2147,426r,-2l2147,423r,-2l2147,420r-2,-2l2145,417r,-2l2145,414r,-1l2145,411r-1,-1l2144,408r,-1l2142,405r,-1l2141,404r,-1l2141,401r-1,l2140,400r,-2l2138,397r-1,-2l2137,394r-2,l2134,392r,-1l2132,391r,-1l2131,388r-1,-1l2128,387r-1,-2l2125,384r-1,-2l2122,381r-2,-2l2118,379r-1,-1l2115,377r-1,l2112,375r-3,-1l2108,374r-1,l2105,372r-3,l2101,372r-3,-1l2097,371r-3,l2092,371r-3,l2088,371r-3,-2l2084,371r-3,l2078,371r-2,l2074,372r-3,l2068,374r-3,l2063,375r-2,2l2058,378r-3,l2053,379r-1,2l2049,382r-1,2l2046,385r-3,2l2042,390r-2,1l2039,394r-1,1l2036,398r-3,2l2032,398r-2,-3l2029,394r-1,-3l2026,390r-1,-3l2023,385r-1,-1l2020,382r-2,-1l2016,379r-3,-1l2012,378r-3,-1l2007,375r-2,-1l2003,374r-3,-2l1999,372r-3,-1l1995,371r-3,l1989,371r-3,-2l1984,371r-2,l1979,371r-3,l1973,371r-1,1l1969,372r-2,2l1964,374r-1,1l1961,375r-2,l1957,377r-1,1l1954,379r-1,2l1951,382r-1,2l1949,385r-2,2l1946,388r-2,2l1943,391r-3,1l1940,375r-47,l1893,541xm2282,490r,2l2282,490r,2l2282,490r,2l2282,490r,2l2282,490r-2,l2282,492r-2,l2282,492r-2,l2282,492r-2,l2282,492r-2,l2280,493r-1,l2278,495r-2,1l2275,498r-2,1l2272,499r-2,l2270,500r-1,l2269,502r-2,l2266,503r-1,l2263,503r-1,l2260,503r,2l2259,505r-2,l2256,505r-1,l2253,505r-1,l2250,505r-1,l2247,505r-1,l2245,505r-2,l2242,505r-2,l2239,503r-2,l2236,503r-2,l2232,502r-2,-2l2229,500r,-1l2227,499r-1,-1l2224,496r-1,-1l2222,493r-2,-1l2219,490r,-1l2217,487r,-1l2216,485r,-2l2216,482r,-2l2214,479r,-2l2214,476r-1,-2l2336,474r2,l2338,473r,-1l2338,470r,-1l2339,469r-1,l2339,469r-1,-2l2339,467r-1,l2339,467r-1,l2338,466r1,l2338,466r1,-2l2338,464r1,l2338,463r1,-1l2338,462r,-2l2338,457r,-3l2338,451r,-2l2338,446r,-3l2336,440r,-3l2335,434r,-3l2334,428r-2,-4l2332,423r-1,-3l2329,417r-1,-2l2326,413r-1,-3l2324,407r-2,-2l2321,403r-3,-2l2316,398r-3,-3l2312,394r-3,-2l2308,390r-3,-2l2303,387r-2,-2l2299,384r-3,-2l2295,381r-3,-2l2289,378r-3,-1l2283,377r-3,-2l2278,374r-3,l2272,372r-3,l2266,371r-3,l2260,371r-3,l2255,371r-5,-2l2249,371r-3,l2243,371r-3,l2237,371r-3,1l2232,372r-3,2l2226,374r-3,1l2220,377r-3,l2216,378r-3,1l2210,381r-1,1l2206,384r-2,1l2201,387r-1,3l2197,391r-1,1l2193,394r-3,1l2188,398r-1,3l2186,403r-2,2l2181,407r-1,3l2178,413r-1,2l2176,417r-2,3l2173,423r-2,1l2171,427r-1,3l2170,433r-2,3l2168,439r-1,2l2167,444r,3l2167,450r,3l2167,456r-2,3l2167,463r,3l2167,469r,3l2167,474r,3l2168,480r,3l2170,486r,3l2171,492r,1l2174,496r2,3l2177,502r1,1l2180,506r1,3l2183,512r1,1l2186,516r1,2l2188,521r2,1l2193,525r3,1l2197,528r3,1l2201,531r3,1l2206,534r3,1l2211,536r3,2l2217,539r2,2l2222,542r2,l2227,544r3,l2233,545r3,l2239,546r3,l2245,546r2,l2250,546r2,l2255,546r2,l2260,546r3,l2266,546r3,-1l2272,545r3,-1l2278,544r2,-2l2283,542r2,-1l2288,539r2,-1l2293,536r2,-1l2298,534r3,-2l2303,531r2,-2l2308,528r1,-3l2312,523r1,-2l2316,519r2,-3l2319,515r2,-3l2324,509r1,-1l2326,505r2,-3l2329,499r2,-3l2332,493r,-3l2282,490xm2214,440r2,-1l2216,437r1,-3l2217,433r2,-2l2219,428r1,-1l2222,426r1,-2l2224,423r2,-2l2227,420r3,l2232,418r1,-1l2234,415r2,l2239,414r1,l2243,414r2,l2247,414r3,l2252,413r3,1l2256,414r3,l2260,414r3,l2263,415r2,l2267,415r2,l2270,417r2,1l2273,418r2,2l2276,420r2,1l2279,423r1,l2280,424r2,2l2283,427r2,1l2285,430r1,1l2286,433r2,l2288,434r,2l2289,437r,2l2289,440r-75,xm2364,541r50,l2414,449r1,l2414,447r1,-1l2414,444r1,l2414,443r1,-2l2414,441r,-1l2415,440r,-1l2415,437r,-1l2415,434r,-1l2417,433r,-2l2418,431r,-1l2418,428r2,l2421,427r,-1l2423,426r,-2l2424,424r,-1l2426,423r,-2l2427,421r1,l2428,420r2,l2431,420r2,-2l2434,418r2,l2437,418r1,l2440,418r1,l2441,417r2,1l2444,418r2,l2447,418r2,l2450,418r1,l2453,418r1,l2456,420r1,l2459,421r1,2l2461,424r2,2l2463,427r1,1l2464,430r2,l2466,431r,2l2467,434r,2l2467,437r,2l2467,440r2,1l2467,443r2,1l2467,446r2,1l2467,449r2,1l2467,451r,90l2517,541r,-104l2517,436r,-2l2517,431r,-1l2517,428r,-2l2517,424r,-1l2517,421r,-1l2517,418r-1,-3l2516,414r,-1l2515,411r,-1l2515,408r,-1l2513,405r,-1l2512,403r,-2l2510,400r,-2l2510,397r-1,l2509,395r-2,-1l2507,392r-1,-1l2505,390r-2,-2l2502,387r-2,l2499,385r-2,-1l2496,382r-2,-1l2493,379r-1,l2489,378r-2,-1l2486,377r-2,-2l2482,374r-2,l2479,374r-3,-2l2474,372r-3,l2470,371r-1,l2466,371r-2,l2461,371r-1,l2457,369r-1,2l2454,371r-1,l2451,371r-2,l2447,371r-1,l2444,372r-1,l2441,372r-1,l2438,372r,2l2437,374r-1,l2434,375r-1,l2431,377r-1,l2430,378r-2,l2427,379r-1,l2424,379r,2l2423,382r-2,l2421,384r-1,1l2418,385r-1,2l2415,388r,2l2414,391r-1,1l2411,392r,-17l2364,375r,166xm2604,320r-49,l2555,375r-25,l2530,413r25,l2555,541r49,l2604,413r24,l2628,375r-24,l2604,320xm187,683r-47,l140,700r,-1l138,698r-1,-2l135,695r-1,-2l133,692r-2,-2l130,689r-2,-1l125,686r-1,-1l121,683r-1,l117,682r-2,l113,680r-3,l108,679r-3,l102,679r-2,l97,679r-3,l91,677r-3,2l85,679r-4,l78,679r-3,l72,679r-3,1l67,680r-3,2l61,682r-3,1l55,683r-1,2l51,686r-3,2l46,689r-2,1l42,692r-3,1l38,696r-3,2l33,699r-1,1l29,702r-1,3l26,708r-3,1l22,712r-1,1l19,716r-1,2l16,721r-1,2l13,726r-1,3l11,731r,3l9,736r,3l8,742r,3l6,748r,3l6,755r,3l6,761r,3l5,767r1,4l6,774r,3l6,780r,3l6,785r2,3l8,791r1,3l9,797r2,3l11,803r1,3l13,808r2,3l16,813r2,3l19,818r2,2l22,823r1,1l25,827r1,2l28,830r3,3l32,834r3,3l36,839r3,1l41,842r3,1l46,844r2,2l51,847r3,2l55,849r3,1l61,852r3,l67,853r2,l72,854r3,l78,854r3,l84,854r3,l88,854r4,l95,854r3,l102,854r3,l107,854r3,-1l113,853r2,-1l117,852r3,-2l121,849r3,l125,847r3,l130,846r1,-2l133,843r1,-1l135,840r2,-1l138,836r2,-2l140,831r,18l187,849r,-166xm95,723r3,2l100,725r2,l104,725r1,l108,726r2,l111,728r2,l114,729r1,l117,729r3,2l121,732r2,2l124,735r1,l127,736r1,2l128,739r2,2l131,742r2,2l133,745r1,3l134,749r1,2l135,752r,2l137,755r,3l137,759r,2l137,764r,1l137,767r,3l137,771r,1l137,775r,2l137,778r-2,2l135,781r,3l134,785r,2l133,788r,2l131,791r-1,2l128,794r,1l127,797r-2,1l124,800r-1,1l121,801r-1,2l117,803r-2,1l114,806r-1,l111,807r-1,l108,808r-3,l104,808r-2,l100,808r-2,l95,808r-1,l92,808r-1,l90,808r-3,l85,808r-1,-1l82,807r-1,-1l79,806r-1,-2l75,803r-1,l72,801r-1,l69,800r-1,-2l67,797r-2,-2l65,794r-1,-1l62,791r-1,-1l59,788r,-1l59,785r-1,-1l58,781r,-1l56,778r,-1l56,774r,-2l56,770r,-2l55,765r1,-1l56,762r,-1l56,759r,-2l56,755r2,-1l58,752r,-1l59,749r,-1l59,745r2,-1l62,742r2,-1l65,739r,-1l67,736r1,-1l69,735r2,-1l72,732r2,-1l75,729r3,l79,729r2,-1l82,728r2,-2l85,726r2,-1l90,725r1,l92,725r2,l95,723xm302,849r50,l352,629r-50,l302,849xm495,797r,1l493,798r2,2l493,800r2,l493,800r2,l493,800r2,l493,800r,1l492,801r-2,2l490,804r-1,l487,806r-1,1l486,808r-1,l483,808r,2l482,810r-2,l480,811r-1,l477,811r-1,l475,811r-2,l473,813r-1,l470,813r-1,l467,813r-1,l464,813r-1,l462,813r-2,l459,813r-2,l456,813r-2,l453,811r-1,l450,811r-1,-1l447,810r-3,-2l443,808r-1,-1l440,806r-1,l437,804r-1,-1l434,801r-1,-1l431,798r,-1l430,795r,-1l429,793r,-2l429,790r,-2l427,787r,-2l427,784r-1,-1l551,783r1,l551,783r1,-2l551,780r1,l551,780r,-2l552,778r-1,l551,777r1,l551,777r1,l551,777r1,-2l551,775r1,-1l551,774r,-2l552,772r,-1l552,770r,-2l552,765r,-3l552,759r,-2l552,754r-1,-3l551,748r-2,-3l549,742r-1,-3l546,736r-1,-4l545,731r-1,-3l542,725r-1,-2l539,721r-1,-3l536,715r-1,-2l533,711r-2,-2l529,706r-3,-3l525,702r-2,-2l521,699r-2,-1l516,695r-1,-2l512,692r-3,-2l508,689r-3,-1l502,686r-3,-1l498,685r-5,-2l490,682r-1,l486,680r-4,l480,679r-4,l473,679r-1,l467,679r-3,-2l462,679r-3,l456,679r-3,l450,679r-3,1l444,680r-2,2l439,682r-3,1l433,685r-3,l429,686r-3,2l423,689r-2,1l419,692r-2,1l414,695r-1,3l410,699r-2,1l406,702r-3,1l401,706r-1,3l398,711r-1,2l396,715r-2,3l393,719r-2,3l390,725r-2,3l387,731r-2,1l385,735r-1,3l383,741r-2,3l381,747r-1,2l380,752r,3l380,758r,3l380,764r-2,3l380,771r,3l380,777r,3l380,783r1,2l381,788r2,3l383,794r1,3l385,800r,1l387,804r1,3l390,810r1,1l393,814r1,3l396,818r1,3l398,823r3,3l403,827r1,2l407,831r1,2l410,836r3,1l414,839r3,1l419,842r2,1l424,844r3,2l430,847r1,2l434,850r3,2l440,852r3,1l446,853r3,1l452,854r2,l457,854r3,l463,854r1,l469,854r1,l473,854r4,l480,854r2,l486,853r1,l490,852r5,l496,850r3,-1l502,847r3,-1l506,844r3,-1l510,842r3,-2l516,839r2,-2l521,836r1,-3l525,831r1,-2l529,827r2,-3l532,823r1,-3l536,817r2,-1l539,813r2,-3l542,807r2,-3l545,801r1,-4l495,797xm427,749r2,-1l430,745r,-1l431,741r2,-2l433,736r1,-1l436,734r1,-2l439,731r1,-2l440,728r3,l444,726r2,-1l449,723r1,l452,722r2,l456,722r3,-1l460,721r3,l464,719r3,2l469,721r1,l472,721r1,l475,722r1,l477,722r2,l480,723r2,l483,725r2,1l486,726r1,2l489,728r1,1l492,731r1,l493,732r2,2l496,735r2,1l498,738r1,1l500,741r,1l500,744r2,1l502,747r,1l502,749r-75,xm749,683r-47,l702,700r,-1l700,698r-1,-2l697,695r-1,-2l694,692r-1,-2l691,689r-1,-1l687,686r-1,-1l683,683r-2,l679,682r-2,l674,680r-3,l670,679r-3,l664,679r-3,l658,679r-2,l651,677r-3,2l646,679r-3,l640,679r-3,l634,679r-3,1l628,680r-3,2l623,682r-3,1l617,683r-2,2l612,686r-2,2l608,689r-3,1l604,692r-3,1l600,696r-3,2l595,699r-3,1l589,702r-1,3l587,708r-2,1l584,712r-2,1l581,716r-2,2l578,721r-1,2l575,726r-1,3l572,731r,3l571,736r,3l569,742r,3l568,748r,3l568,755r,3l568,761r,3l566,767r2,4l568,774r,3l568,780r,3l568,785r1,3l569,791r2,3l571,797r1,3l572,803r2,3l575,808r2,3l578,813r1,3l581,818r1,2l584,823r1,1l587,827r1,2l589,830r3,3l594,834r1,3l598,839r2,1l602,842r2,1l607,844r1,2l611,847r3,2l615,849r3,1l621,852r3,l627,853r3,l633,854r2,l638,854r3,l644,854r3,l650,854r4,l657,854r3,l664,854r3,l668,854r3,-1l674,853r3,-1l679,852r2,-2l683,849r3,l687,847r3,l691,846r2,-2l694,843r2,-1l697,840r2,-1l700,836r2,-2l702,831r,18l749,849r,-166xm657,723r3,2l661,725r3,l666,725r1,l670,726r1,l673,728r1,l676,729r1,l679,729r2,2l683,732r1,2l686,735r1,l689,736r,2l690,739r1,2l691,742r2,2l693,745r1,3l696,749r,2l697,752r,2l699,755r,3l699,759r,2l699,764r,1l699,767r,3l699,771r,1l699,775r,2l699,778r-2,2l697,781r-1,3l696,785r-2,2l693,788r,2l691,791r,2l690,794r-1,1l689,797r-2,1l686,800r-2,1l683,801r-2,2l679,803r-2,1l676,806r-2,l673,807r-2,l670,808r-3,l666,808r-2,l661,808r-1,l657,808r-1,l654,808r-1,l651,808r-3,l647,808r-1,-1l644,807r-1,-1l641,806r-1,-2l637,803r-2,l634,801r-1,l631,800r-1,-2l628,797r-1,-2l627,794r-2,-1l624,791r-1,-1l621,788r,-1l621,785r-1,-1l620,781r-2,-1l618,778r-1,-1l617,774r,-2l617,770r,-2l615,765r2,-1l617,762r,-1l617,759r,-2l618,755r,-1l620,752r,-1l621,749r,-1l621,745r2,-1l624,742r1,-1l627,739r,-1l628,736r2,-1l631,735r2,-1l634,732r1,-1l637,729r3,l641,729r2,-1l644,728r2,-2l647,726r1,-1l651,725r2,l654,725r2,l657,723xm954,629r-48,l906,698r-2,-2l903,695r-2,-2l900,692r-3,-2l895,689r-1,l891,688r-1,-2l888,686r-1,-1l884,683r-1,l880,682r-2,l875,680r-1,l871,679r-1,l867,679r-2,l862,679r-2,l857,677r-3,2l851,679r-3,l845,679r-3,l839,680r-2,l835,682r-3,l829,683r-2,2l824,685r-2,1l819,688r-3,1l815,690r-3,2l811,693r-3,2l806,696r-2,2l802,700r-1,2l798,703r-2,3l795,708r-3,3l791,712r-2,3l788,716r-2,3l785,722r-2,1l783,726r-1,3l781,731r,3l779,736r-1,3l778,742r-2,3l776,748r-1,3l775,755r,3l775,761r,3l773,767r2,4l775,774r,3l775,780r,3l776,785r,3l778,791r,3l779,797r2,3l781,801r1,3l783,807r,3l785,813r1,3l788,818r1,2l791,823r1,1l795,827r1,2l798,830r3,3l802,834r2,2l806,837r2,3l811,842r1,1l815,844r1,2l819,847r3,2l824,849r3,1l829,852r3,l835,853r3,l841,854r3,l847,854r3,l852,854r3,l857,854r3,l861,854r1,l864,854r3,l868,854r2,l871,854r1,l874,854r1,l877,853r1,l880,853r1,l883,852r1,l885,850r2,l888,849r2,l891,847r2,-1l893,844r1,l895,843r2,l898,842r2,-2l901,840r2,-1l904,837r2,-1l907,834r1,-1l908,831r,18l954,849r,-220xm865,723r3,2l870,725r2,l874,725r1,l878,726r2,l881,728r2,l884,729r1,l887,729r3,2l891,732r2,2l894,735r1,l897,736r1,2l898,739r2,2l901,742r2,2l903,745r1,3l904,749r2,2l906,752r1,2l907,755r1,2l908,759r,2l908,762r,2l908,765r,3l908,770r,2l908,774r,1l907,778r,2l906,781r,2l904,784r,1l903,787r,3l901,791r-1,2l898,794r,1l897,797r-2,1l894,800r-1,1l891,801r-1,2l887,803r-2,1l884,806r-1,l881,807r-1,l878,808r-3,l874,808r-2,l870,808r-2,l865,808r-1,l862,808r-2,l858,808r-1,l854,808r-2,-1l851,807r-1,-1l848,806r-1,-2l844,803r-2,-2l841,801r-2,-1l838,798r-1,-1l835,795r-1,-1l832,793r,-2l831,790r-2,-2l829,787r-1,-2l828,784r-1,-3l827,780r-2,-2l825,777r,-3l825,772r,-2l825,768r-1,-3l825,764r,-2l825,761r,-2l825,757r,-2l827,754r,-2l828,751r,-2l829,748r,-3l831,744r1,-2l832,741r2,-2l835,738r2,-2l838,735r1,l841,734r1,-2l844,731r,-2l847,729r1,l850,728r2,l854,726r1,l857,725r1,l861,725r1,l864,725r1,-2xm1098,797r,1l1097,798r,2l1095,800r,1l1094,801r-2,2l1092,804r-1,l1089,806r-1,1l1088,808r-1,l1085,808r,2l1084,810r-2,1l1081,811r-2,l1078,811r-1,l1077,813r-2,l1074,813r-2,l1071,813r-2,l1068,813r-2,l1065,813r-1,l1062,813r-1,l1059,813r-1,l1056,813r-1,-2l1054,811r-2,l1051,810r-2,l1048,808r-2,l1045,807r-2,l1042,806r-1,l1041,804r-2,-1l1038,803r,-2l1036,800r-1,-2l1035,797r-2,-2l1033,794r-1,-1l1032,791r-1,-1l1031,788r-2,-1l1029,785r,-1l1028,783r125,l1154,783r-1,l1154,781r-1,-1l1154,780r-1,l1153,778r1,l1153,778r,-1l1154,777r,-2l1154,774r,-2l1156,772r-2,l1156,772r-2,l1156,771r-2,l1156,770r-2,l1154,768r,-3l1154,762r,-3l1154,757r,-3l1153,751r,-3l1151,745r,-3l1150,739r-2,-3l1147,732r,-1l1145,728r-1,-3l1143,723r-2,-2l1140,718r-2,-3l1137,713r-2,-2l1133,709r-2,-3l1128,703r-1,-1l1125,700r-3,-1l1121,698r-3,-3l1117,693r-3,-1l1111,690r-1,-1l1107,688r-3,-2l1101,685r-2,l1097,683r-3,-1l1091,682r-3,-2l1085,680r-3,-1l1079,679r-2,l1074,679r-3,l1066,677r-2,2l1061,679r-3,l1055,679r-3,l1049,680r-3,l1043,682r-2,l1038,683r-3,2l1032,685r-1,1l1028,688r-3,1l1023,690r-3,2l1019,693r-3,2l1015,698r-3,1l1010,700r-2,2l1005,703r-2,3l1002,709r-2,2l999,713r-2,2l996,718r-1,1l993,722r-1,3l990,728r-1,3l987,732r,3l986,738r-1,3l985,744r-2,3l983,749r-1,3l982,755r,3l982,761r,3l980,767r2,4l982,774r,3l982,780r,3l983,785r,3l985,791r,3l986,797r1,3l987,801r2,3l990,807r2,3l993,811r2,3l996,817r1,1l999,821r1,2l1003,826r2,1l1006,829r3,2l1010,833r3,3l1015,837r3,2l1019,840r3,2l1025,843r1,1l1029,846r3,1l1033,849r3,1l1039,852r3,l1045,853r3,l1051,854r3,l1056,854r3,l1062,854r3,l1068,854r3,l1074,854r3,l1079,854r3,l1085,854r3,-1l1091,853r3,-1l1097,852r2,-2l1101,849r3,-2l1107,846r3,-2l1111,843r3,-1l1115,840r3,-1l1120,837r2,-1l1124,833r3,-2l1128,829r3,-2l1133,824r1,-1l1135,820r3,-3l1140,816r1,-3l1143,810r1,-3l1145,804r2,-3l1148,797r-50,xm1029,749r2,-1l1032,745r,-1l1033,741r2,-2l1035,736r1,-1l1038,734r1,-2l1041,731r1,-2l1042,728r3,l1046,726r2,-1l1051,723r1,l1054,722r2,l1058,722r3,-1l1062,721r3,l1066,719r3,2l1071,721r1,l1074,721r1,l1077,722r1,l1079,722r2,l1082,723r2,l1085,725r2,1l1088,726r1,2l1091,728r1,1l1094,731r1,l1095,732r2,2l1098,735r1,1l1101,738r,1l1102,739r,2l1104,742r,2l1104,745r,2l1104,748r,1l1029,749xm1183,849r49,l1232,758r1,-1l1233,755r,-1l1233,752r,-1l1233,749r2,-1l1235,747r,-2l1236,744r,-2l1236,741r1,l1237,739r2,-1l1240,736r,-1l1242,735r1,-1l1245,734r1,-2l1247,732r,-1l1250,731r2,l1253,731r2,l1256,729r3,l1260,729r3,l1265,729r3,l1269,729r1,-1l1270,677r-1,l1269,679r-1,l1266,679r-1,l1263,679r-1,l1262,680r-2,l1259,680r-1,l1256,680r-1,l1255,682r-2,l1252,682r-2,l1250,683r-1,l1247,683r,2l1246,685r-1,l1243,686r-1,l1242,688r-2,l1240,689r-1,l1237,690r-1,2l1235,692r,1l1235,695r-2,1l1233,698r-1,l1232,699r-2,1l1229,700r,-17l1183,683r,166xm1416,729r,l1416,728r,-2l1416,725r-2,-2l1414,722r,-1l1414,719r-1,-1l1413,716r,-1l1413,713r-2,-1l1411,711r-1,-2l1410,708r-2,-2l1408,705r-1,-2l1405,702r-1,-2l1403,699r-2,-1l1400,696r-2,-3l1397,692r-2,-2l1393,689r-2,l1390,688r-3,-2l1385,685r-2,-2l1381,683r-3,-1l1377,682r-3,-2l1372,680r-2,-1l1368,679r-3,l1362,679r-2,l1357,679r-3,-2l1352,679r-3,l1348,679r-1,l1344,679r-3,l1339,680r-2,l1335,680r-1,2l1331,682r-3,l1326,683r-1,2l1322,685r-1,1l1319,686r-3,2l1315,689r-1,1l1312,690r-1,2l1309,693r-3,l1306,696r-1,l1303,698r-1,2l1301,702r-2,l1298,705r-2,1l1295,709r-2,l1292,711r,2l1292,715r-1,1l1291,719r,2l1289,722r,1l1289,725r,3l1289,729r,2l1288,732r1,3l1289,736r,2l1289,739r,3l1289,744r2,1l1291,747r,1l1292,749r,2l1292,752r1,3l1295,757r,1l1296,759r2,2l1298,762r1,2l1301,764r1,1l1303,767r2,1l1306,770r2,1l1309,772r2,2l1312,775r2,l1315,777r1,l1318,778r1,l1321,778r1,l1325,780r1,l1328,781r1,l1332,781r2,l1335,783r2,l1338,783r1,l1341,783r1,1l1344,784r1,l1345,785r2,l1348,785r1,l1351,787r1,l1354,788r1,l1357,788r1,l1360,788r1,2l1362,790r,1l1364,791r1,2l1367,793r1,1l1368,795r2,l1370,797r1,1l1371,800r,1l1371,803r,1l1371,806r,1l1370,807r,1l1368,808r,2l1368,811r-1,l1367,813r-2,l1365,814r-1,l1362,814r,2l1361,816r-1,l1358,816r-1,l1355,816r-1,l1352,816r-1,l1349,816r-1,l1347,816r,-2l1345,814r-1,l1344,813r-2,l1341,811r,-1l1339,810r,-2l1338,808r,-1l1337,807r,-1l1337,804r,-1l1337,801r-2,-1l1285,800r1,1l1286,803r,1l1286,806r2,1l1288,808r,2l1288,811r,2l1288,814r,2l1289,817r,1l1289,820r2,l1291,821r1,2l1292,824r1,l1293,826r,1l1295,829r,1l1296,830r2,1l1298,833r1,1l1301,836r1,l1302,837r3,2l1306,840r2,2l1311,843r1,1l1314,846r1,l1318,847r1,2l1322,849r2,1l1325,850r3,2l1329,852r3,1l1334,853r3,1l1338,854r3,2l1344,856r1,l1348,856r3,l1352,856r3,l1358,856r2,l1362,856r2,-2l1367,854r3,l1371,853r3,l1375,853r3,l1380,852r3,l1384,850r1,l1388,849r2,-2l1391,847r2,-1l1394,844r3,-1l1398,842r2,-2l1401,839r2,l1404,837r1,-1l1407,834r1,-1l1410,831r1,-1l1413,829r1,-2l1414,826r2,-2l1416,821r1,-1l1417,818r1,-1l1418,814r2,-1l1420,811r1,-1l1421,807r,-1l1421,803r,-2l1421,798r,-1l1421,795r,-1l1421,793r,-2l1421,790r-1,-2l1420,787r,-2l1418,784r,-1l1417,780r-1,-2l1416,777r-2,-2l1413,774r,-2l1411,771r-1,-1l1408,768r-1,-1l1405,765r-1,-1l1403,764r,-2l1401,762r,-1l1400,761r-2,-2l1397,759r-2,-1l1394,758r-1,-1l1391,757r-1,-2l1388,755r-1,l1387,754r-2,l1384,754r-1,-2l1381,752r-1,l1378,751r-1,l1375,751r-1,l1372,749r-1,l1370,749r-2,-1l1367,748r-2,l1364,748r-2,-1l1361,747r-1,-2l1357,745r-2,l1354,744r-2,-2l1351,742r-2,-1l1348,741r-1,l1345,739r-1,-1l1342,736r-1,l1341,735r-2,l1339,734r-1,l1338,732r,-1l1338,729r-1,-1l1338,728r,-2l1338,725r1,-2l1339,722r2,l1341,721r1,l1344,721r1,l1345,719r2,l1348,719r1,l1351,719r1,l1352,718r2,1l1355,719r2,l1358,719r2,l1361,721r1,l1364,722r1,l1365,723r2,2l1367,726r,2l1367,729r49,xm1444,849r51,l1495,757r1,l1495,755r1,-1l1495,752r1,-1l1495,751r,-2l1496,749r-1,-1l1495,747r1,l1496,745r,-1l1497,742r,-1l1497,739r2,l1499,738r,-2l1500,735r,-1l1500,732r2,l1503,732r,-1l1505,731r,-2l1506,729r,-1l1507,728r2,l1510,728r2,l1512,726r1,l1515,726r,-1l1516,725r2,l1519,725r1,l1522,725r,-2l1525,725r1,l1529,725r1,l1532,726r3,l1536,728r2,1l1539,731r2,1l1542,734r1,2l1545,738r,1l1546,741r,3l1548,745r,3l1548,749r,3l1548,755r,3l1548,759r,90l1598,849r,-92l1598,755r,-1l1598,751r,-2l1598,748r,-3l1598,744r,-2l1598,741r,-2l1598,738r-1,-3l1597,734r,-2l1597,731r,-2l1597,728r,-2l1597,725r,-2l1597,722r,-1l1597,719r-2,-1l1595,716r,-1l1594,715r,-2l1594,712r,-1l1592,709r-1,-1l1591,706r-2,-1l1589,703r-1,l1588,702r-1,-2l1585,699r-1,l1584,698r-2,-2l1581,695r-2,-2l1578,692r-2,-2l1575,689r-1,l1571,688r-2,-2l1568,686r-2,-1l1564,683r-2,l1559,682r-1,l1556,680r-3,l1551,679r-2,l1546,679r-1,l1543,679r-2,l1538,677r-2,2l1533,679r-3,l1529,679r-3,l1525,679r-3,1l1520,680r-2,2l1516,682r-1,1l1512,683r-2,2l1509,686r-2,l1506,688r-1,1l1503,690r-1,2l1500,693r-1,2l1497,696r-1,2l1495,699r,-70l1444,629r,220xm1680,683r-50,l1630,849r50,l1680,683xm1680,629r-50,l1630,666r50,l1680,629xm1713,905r49,l1762,834r3,3l1766,839r2,1l1770,842r2,1l1773,844r2,2l1778,846r1,1l1782,849r1,1l1785,850r3,2l1789,852r3,1l1793,853r3,l1798,854r3,l1803,854r2,l1808,854r3,l1812,854r3,l1818,854r3,l1824,854r2,l1829,854r3,-1l1834,853r2,-1l1839,852r3,-2l1844,849r3,l1849,847r3,-1l1854,844r3,-1l1858,842r3,-2l1862,837r3,-1l1867,834r1,-1l1870,830r2,-1l1874,827r1,-3l1877,823r1,-3l1880,818r1,-2l1882,813r2,-2l1885,808r2,-2l1887,803r1,-2l1890,797r,-3l1891,793r,-3l1893,785r,-1l1893,780r,-3l1893,775r,-4l1893,768r,-1l1893,765r,-3l1893,761r,-3l1893,757r,-3l1893,752r,-3l1891,748r,-1l1890,744r,-2l1890,741r,-3l1888,736r,-2l1887,732r,-1l1885,729r,-3l1884,725r,-2l1882,721r,-2l1881,718r-1,-2l1880,715r-2,-2l1877,712r-2,-1l1874,709r,-1l1872,706r-1,-1l1870,702r-2,-2l1867,699r-2,-3l1862,695r-1,-2l1858,692r-1,-2l1854,689r-2,-1l1849,686r-2,-1l1844,683r-2,l1839,683r-3,-1l1834,682r-2,-2l1829,680r-3,-1l1824,679r-3,l1818,679r-3,l1812,677r-1,2l1808,679r-3,l1802,679r-3,l1796,679r-1,1l1792,680r-3,2l1788,682r-3,1l1782,683r-2,2l1779,686r-3,2l1775,689r-3,1l1770,692r-1,1l1768,695r-3,1l1763,699r-1,1l1759,702r,-19l1713,683r,222xm1802,723r3,2l1806,725r2,l1811,725r1,l1814,726r1,l1816,728r3,l1821,729r1,l1824,729r1,2l1826,732r2,2l1829,735r2,l1832,736r2,2l1834,739r1,2l1836,742r2,2l1838,745r1,3l1839,749r2,2l1841,752r1,2l1842,755r2,3l1844,759r,2l1844,764r,1l1844,767r,3l1844,771r,1l1844,775r,2l1842,778r,2l1841,781r,3l1839,785r,2l1838,788r,2l1836,791r-1,2l1834,794r,1l1832,797r-1,1l1829,800r-1,1l1826,801r-1,2l1824,803r-2,1l1821,806r-2,l1818,807r-2,l1814,808r-2,l1811,808r-2,l1806,808r-1,l1802,808r-1,l1799,808r-3,l1795,808r-2,l1792,808r-3,-1l1788,807r-2,-1l1785,806r-2,-2l1780,803r-1,-2l1778,801r-2,-1l1775,798r-2,-1l1772,795r-2,-1l1769,793r,-2l1768,790r-2,-3l1766,785r-1,-1l1765,783r-2,-2l1763,780r-1,-2l1762,775r,-1l1762,772r,-2l1762,768r-2,-3l1762,765r,-1l1762,762r,-1l1762,759r,-1l1762,757r,-2l1763,755r,-1l1763,752r,-1l1765,751r,-2l1766,749r,-1l1766,747r2,l1768,745r,-1l1769,744r,-2l1769,741r1,l1770,739r2,l1772,738r,-2l1773,736r2,-1l1776,734r2,l1778,732r1,l1780,731r2,-2l1783,729r2,l1785,728r1,l1788,728r1,-2l1791,726r1,l1793,725r2,l1796,725r2,l1799,725r2,l1802,723xm156,83r,-1l156,80r,-1l156,77r,-1l156,74r,-1l156,71r,-1l156,69r,-2l154,64r,-1l154,61r-1,l153,60r,-1l153,57r-2,-1l150,54r,-1l148,51r,-1l148,48r-1,l147,47r-1,-1l146,44r-2,l144,43r-1,l143,41r-2,-1l140,38r-2,-1l137,35r-2,-1l134,33r-1,-2l131,31r-1,-1l128,28r-1,-1l125,25r-1,l123,24r-2,l120,23r-2,l115,21r-1,l113,20r-2,l108,18r-1,l104,17r-2,l101,17r-1,l98,17,95,15r-1,l92,15r-2,l88,15r-1,l85,15,82,14r-1,1l78,15r-3,l72,15r-3,l67,15r-3,2l62,17r-3,l56,18r-2,l51,18r-2,2l48,21r-3,2l44,24r-3,l39,25r-3,2l35,28r-3,2l31,31r-2,2l26,33r-1,2l23,37r-1,1l21,40r-2,1l18,43r-2,3l16,47r-1,1l13,51r-1,2l11,54r,3l9,59r,1l8,63r,1l6,67r,2l6,71r,2l6,76r,3l5,80r1,4l6,87r,3l6,93r2,3l9,99r,3l11,105r1,2l13,110r2,3l16,116r3,3l22,122r1,3l26,126r3,3l32,130r3,3l38,135r4,1l45,138r4,1l52,141r3,1l56,142r2,1l59,143r2,2l62,145r2,1l65,146r2,2l68,148r1,l71,149r1,l74,149r1,2l77,151r1,1l79,154r2,l82,155r2,l85,155r2,l87,156r1,l90,158r1,l92,159r2,l94,161r1,l97,162r1,2l98,165r,1l100,166r,2l101,169r,2l101,172r,2l101,175r,2l101,178r,1l101,181r,1l101,184r,1l100,185r,2l98,187r,1l98,190r-1,l97,191r-2,l95,192r-1,l94,194r-2,l91,194r,1l90,195r-2,l88,197r-1,l85,197r-1,l82,197r-1,l79,197r-1,l77,197r-2,l74,197r-2,l72,195r-1,l69,195r-1,-1l67,192r-2,-1l64,190r,-2l62,187r-1,-2l61,184r-2,-2l59,181r,-2l59,178r-1,-1l58,175r,-1l58,172r,-1l58,169r,-1l56,166,,166r2,2l,169r,2l2,172r,2l,175r2,2l,177r,1l2,179,,181r2,1l2,184r,1l2,187r,1l2,190r1,1l3,192r,2l3,195r2,l5,197r,1l6,201r2,3l8,207r1,1l11,211r1,2l13,215r2,2l16,220r2,1l19,223r2,1l23,225r2,2l26,228r3,2l31,231r2,2l35,234r3,2l39,237r3,l45,238r1,l49,240r3,1l55,241r3,2l61,243r3,1l67,244r2,l72,244r3,l78,244r3,l85,244r5,l94,244r3,l101,243r3,l108,241r3,l114,240r3,-2l120,237r3,-1l125,234r3,-1l131,231r3,-1l135,228r3,-1l140,224r3,-1l144,220r2,-2l147,215r1,-2l150,211r1,-3l153,205r1,-3l156,200r,-3l157,194r1,-3l158,188r,-4l158,181r,-4l158,175r,-3l158,169r,-1l158,165r-1,-1l157,161r-1,-2l156,156r-2,-1l154,154r-1,-3l153,149r-2,-1l150,146r-2,-1l148,142r-1,-1l146,139r-2,-1l141,136r-1,-1l138,133r-3,-3l134,129r-1,-1l130,126r-2,-1l125,123r-1,-1l121,120r-3,-1l115,118r-2,-2l110,115r-3,-2l105,113r-1,-1l102,112r-1,-2l100,110r-2,-1l97,109r-2,-2l94,107r-2,-1l91,106r-1,-1l88,105r-1,l85,103r-1,l82,103r,-1l81,102r-2,l78,100r-1,l77,99r-2,l75,97r-1,l72,96r-1,l69,95r-1,l68,93,67,92r-2,l65,90r-1,l64,89r,-2l62,86r,-2l62,83r,-1l62,80,61,79r1,l62,77r,-1l62,74r,-1l64,73r,-2l64,70r1,l65,69r2,l67,67r1,-1l69,64r,-1l71,63r1,l74,63r1,l77,63r1,l79,63r,-2l82,63r2,l85,63r2,l88,63r2,l90,64r1,l92,66r2,1l95,69r,1l97,70r,1l98,73r,1l100,76r,1l100,79r,1l100,82r,1l156,83xm183,295r50,l233,224r3,3l237,228r2,2l240,231r2,2l245,234r1,2l248,237r2,1l252,238r1,2l255,240r3,1l260,241r2,2l265,243r1,1l269,244r2,2l273,246r3,l279,246r3,l283,246r3,l289,246r3,l295,246r3,l301,244r3,l305,243r3,l311,241r3,-1l315,238r3,l319,237r3,-1l325,234r2,-1l328,231r3,-1l332,228r3,-1l338,225r1,-1l341,221r3,-1l345,217r2,-2l348,213r2,-2l351,208r1,-3l354,202r1,-1l355,198r2,-3l357,192r1,-1l360,188r1,-3l361,182r1,-3l362,177r2,-3l364,171r,-3l364,165r,-3l364,158r,-2l364,155r,-3l364,151r,-3l364,146r,-1l362,142r,-1l362,138r,-2l361,133r,-1l361,130r-1,-1l360,126r-2,-1l358,122r-1,-2l357,119r-2,-3l355,115r-1,-2l352,110r,-1l351,107r,-1l350,105r-2,-2l348,102r-1,-2l345,99r-1,-2l342,96r-1,-1l339,92r-1,-2l337,89r-2,-2l332,86r-1,-2l328,83r-1,-1l324,80r-2,-1l319,77r-1,-1l315,74r-1,l311,73r-3,l305,71r-3,l299,70r-3,l294,70r-3,l288,70r-3,l282,69r-1,1l278,70r-3,l272,70r-3,l266,70r-1,1l262,71r-3,l258,73r-3,l252,73r-2,1l249,76r-3,1l245,79r-2,1l240,82r-1,1l237,84r-1,2l235,89r-2,1l230,92r,-19l183,73r,222xm272,115r3,1l276,116r3,l281,116r1,l285,116r1,2l288,118r1,1l291,119r1,1l294,120r1,2l296,123r2,l299,125r2,1l302,128r2,1l305,130r1,2l306,133r2,2l309,138r2,1l311,141r1,2l312,145r2,1l314,148r,1l314,152r,2l314,155r,1l314,159r,2l314,164r,1l314,166r,2l312,171r,1l311,174r,1l309,177r-1,1l308,181r-2,1l306,184r-1,1l304,187r-2,1l301,190r-2,l298,191r-2,1l295,194r-1,l292,195r-1,l289,197r-1,l286,197r-1,1l282,198r-1,l279,198r-3,l275,198r-3,l271,198r-2,l268,198r-2,l263,198r-1,l260,197r-1,l258,197r-2,-2l255,195r-3,-1l250,194r-1,-2l248,191r-2,-1l245,188r-2,-1l242,185r,-1l240,182r-1,-1l237,179r-1,-1l236,177r,-2l235,174r,-2l233,169r,-1l232,166r,-2l232,162r,-1l232,159r-2,-3l232,156r,-1l232,154r,-2l232,151r,-2l232,148r,-2l233,146r,-1l235,143r,-1l235,141r1,-2l236,138r,-2l237,136r,-1l239,135r,-2l239,132r1,l240,130r2,l242,129r,-1l243,128r2,-2l246,125r2,l248,123r1,l250,122r2,l253,120r2,l256,119r,-1l258,118r1,l260,118r2,l263,116r2,l266,116r2,l269,116r2,l272,116r,-1xm469,69r-2,1l466,70r-3,l462,70r-3,l457,70r-3,l453,70r-3,l449,71r-2,l444,71r-1,2l442,73r-3,l437,74r-1,l434,76r-3,l430,77r-1,l427,79r-1,1l423,80r-2,2l420,83r-1,l417,84r-1,2l414,86r-1,1l411,89r-1,1l408,92r-1,1l406,93r,3l404,97r-1,2l401,100r-1,2l398,103r-1,2l397,106r-1,1l394,109r-1,1l391,112r,3l390,116r-2,2l388,119r-1,1l387,123r-2,2l385,126r-1,3l384,130r,2l383,133r,3l383,138r-2,1l381,142r,1l380,145r,3l380,149r,3l380,154r,1l378,156r2,5l380,164r,2l381,169r,3l381,175r2,3l383,181r1,3l384,187r1,3l385,192r2,3l388,198r2,3l391,202r2,3l394,208r2,2l397,213r1,1l401,217r2,1l404,220r3,3l410,224r1,3l414,228r2,2l419,231r1,2l423,234r3,2l429,237r2,1l433,238r3,2l439,241r3,2l444,243r3,1l450,244r3,2l456,246r3,l462,246r2,l467,246r5,l475,246r2,l480,246r5,l487,244r3,l493,243r3,l499,241r3,-1l503,238r3,l509,237r3,-1l515,234r3,-1l519,231r3,-1l523,228r3,-1l528,225r3,-1l532,221r1,-1l535,218r1,-1l538,215r1,-1l541,213r1,-2l542,210r2,-2l545,207r1,-2l546,202r2,-1l548,200r1,-2l551,197r,-3l551,192r1,-1l552,188r2,-1l555,185r,-1l555,181r1,-2l556,178r,-3l556,174r2,-3l558,169r,-1l558,165r,-1l558,161r,-2l558,156r,-1l558,152r,-3l558,148r,-3l558,142r-2,-3l556,136r-1,-1l555,132r-1,-3l552,126r,-1l551,122r,-3l549,118r-1,-3l546,113r-1,-3l544,109r-2,-3l541,105r-2,-3l538,99r-2,-2l533,95r-1,-2l529,90r-3,-1l525,86r-3,-2l519,83r-3,-1l513,80r-3,-1l508,76r-3,l502,74r-3,-1l496,71r-3,l490,70r-4,l483,70r-3,l476,70r-3,l469,69xm469,115r3,1l473,116r2,l476,116r3,l480,116r2,2l483,118r2,1l486,119r1,1l489,120r1,2l492,123r1,2l495,126r1,l498,128r1,1l499,130r1,2l502,133r1,2l505,138r,1l506,141r,2l506,145r2,1l508,148r,1l508,152r,2l508,155r,1l508,159r,2l508,164r,1l508,166r,3l506,171r,1l506,174r-1,1l505,177r-2,1l503,181r-1,1l500,184r-1,1l499,187r-1,1l496,190r-1,l493,191r-1,1l490,194r-1,l487,195r-1,l485,197r-2,l482,197r-2,1l479,198r-3,l475,198r-2,l472,198r-3,l467,198r-1,l464,198r-1,l460,198r-1,l457,197r-1,l454,197r-1,-2l452,195r-3,-1l447,192r-1,-1l444,190r-1,l442,188r-2,-1l439,185r-2,-1l437,182r-1,-1l434,178r,-1l434,175r-1,-1l433,172r-2,-1l431,168r-1,-2l430,165r,-1l430,161r,-2l429,156r1,-1l430,154r,-2l430,151r,-3l431,146r,-1l433,142r,-1l434,139r,-1l434,135r2,l437,133r,-1l439,130r1,-1l442,128r1,-2l444,125r2,-2l447,123r2,-1l449,120r3,l453,119r1,l456,118r1,l459,116r1,l463,116r1,l466,116r1,l469,115xm581,240r49,l630,18r-49,l581,240xm772,188r1,2l772,190r1,l772,190r1,l772,190r1,l772,190r,1l772,190r,1l772,190r,1l772,190r,1l772,190r-2,l770,191r-1,1l768,194r-2,1l765,197r-2,1l762,198r-2,l760,200r-1,l758,201r-2,l755,201r-2,1l752,202r-2,l750,204r-1,l748,204r-2,l745,204r-2,l742,204r-2,l739,204r-2,l736,204r-1,l733,204r-1,-2l730,202r-1,l727,202r-1,-1l725,201r-2,-1l722,198r-2,l719,197r-2,l716,195r-2,-1l713,194r,-2l712,191r-2,-1l709,187r,-2l707,185r,-1l706,181r,-3l706,177r,-3l704,172r124,l829,172r-1,l829,172r,-1l828,171r1,l828,169r1,l828,169r,-1l829,168r,-2l829,165r,-1l831,164r-2,l831,164r,-2l829,162r2,l829,161r2,l829,161r,-2l829,156r,-2l829,151r,-3l829,143r-1,-2l828,138r-1,-3l827,132r-2,-3l824,126r-2,-3l822,122r-1,-3l819,116r-1,-3l816,110r-1,-3l814,106r-2,-3l811,102r-3,-3l806,97r-2,-2l802,93r-1,-1l798,89r-2,-2l793,86r-1,-2l789,83r-3,-1l785,80r-3,-1l779,77r-3,-3l775,74r-3,-1l769,73r-3,-2l763,71r-3,-1l758,70r-3,l752,70r-3,l746,70r-4,-1l739,70r-3,l733,70r-3,l727,70r-2,l722,71r-3,l716,73r-3,l710,74r-3,l706,77r-3,2l700,80r-1,2l696,83r-2,1l691,86r-1,1l687,89r-1,3l683,93r-3,2l679,97r-2,2l676,102r-2,1l673,106r-2,1l670,110r-2,3l667,115r-1,3l664,120r-1,2l663,126r-2,3l660,132r,3l658,138r,3l657,143r,3l657,149r,3l657,155r-1,3l657,161r,3l657,166r,3l657,172r1,3l658,178r2,3l660,184r1,3l663,190r,1l664,194r2,3l667,200r1,2l670,205r1,2l673,210r1,1l676,214r3,1l680,218r1,2l684,223r2,1l689,225r1,2l693,230r1,1l697,233r3,1l702,236r2,1l707,238r2,l712,240r2,1l717,243r3,l723,244r3,l729,246r3,l735,246r2,l740,246r2,l746,246r2,l750,246r5,l758,246r1,-2l763,244r2,-1l768,243r4,-2l773,240r3,-2l779,238r3,-1l785,236r1,-2l789,233r2,-2l793,228r2,-1l798,225r1,-2l802,221r2,-3l806,217r2,-3l811,213r1,-3l814,207r1,-2l816,202r2,-2l819,197r2,-3l822,191r2,-3l772,188xm704,139r2,-1l707,136r,-3l709,132r1,-2l710,128r2,-2l713,125r1,-2l716,122r1,-2l717,118r3,l722,116r1,-1l726,115r1,-2l729,113r3,-1l733,112r3,l737,112r3,l742,110r3,2l746,112r2,l749,112r1,l752,112r1,l755,113r1,l758,113r1,l760,115r2,1l763,116r2,2l766,118r2,1l769,120r1,l770,122r2,1l773,125r2,1l775,128r1,1l776,130r2,2l778,133r,2l779,136r,2l779,139r-75,xm973,177r,1l972,179r-2,2l970,182r-1,2l967,184r,1l966,187r-2,1l963,190r-1,l962,191r-2,l960,192r-1,l959,194r-2,l956,195r-2,l954,197r-1,l952,197r-2,l950,198r-1,l947,198r-1,l944,198r-1,l941,198r-1,l939,198r-2,l936,198r-2,l933,198r-2,l930,198r-3,l926,198r-2,-1l923,197r-2,l920,195r-2,l916,194r-2,-2l913,191r-2,-1l910,190r-2,-2l907,187r,-2l906,184r-2,-2l903,181r-2,-2l901,178r,-1l900,175r,-1l900,171r-2,-2l898,168r,-3l898,164r,-2l898,161r-1,-3l898,156r,-1l898,152r,-1l898,148r,-2l900,145r,-2l900,141r1,-2l901,138r,-3l903,135r1,-2l906,132r1,-2l907,129r1,-1l910,126r1,-1l913,123r1,l916,122r,-2l918,120r2,-1l921,119r2,-1l924,118r2,-2l927,116r3,l931,116r2,l934,116r2,-1l937,116r2,l940,116r1,l943,116r1,l946,116r1,2l949,118r1,l952,118r1,1l954,119r2,l956,120r1,l959,122r1,l960,123r2,l962,125r1,l964,126r2,2l967,129r,1l969,130r,2l970,133r2,2l972,136r,2l1022,138r,-2l1022,133r-2,-3l1020,129r-1,-3l1019,123r-1,-3l1016,119r-1,-3l1013,115r-1,-3l1010,109r-1,-2l1008,106r-2,-3l1005,102r-2,-2l1002,97r-2,-1l999,95r-2,-2l996,92r-1,-2l992,87r-2,l987,86r-1,-2l983,83r-1,-1l979,80r-2,-1l975,79r-2,-2l970,76r-3,-2l964,73r-1,l960,73r-1,-2l956,71r-3,l952,70r-3,l946,70r-3,l940,70r-3,l934,69r-3,1l929,70r-3,l923,70r-3,l917,70r-3,1l911,71r-3,2l906,73r-3,1l900,74r-2,2l895,77r-2,2l891,80r-3,2l885,83r-1,1l881,87r-1,2l877,90r-2,2l872,93r-1,3l870,99r-3,1l865,103r-1,2l862,107r-1,2l860,112r-2,3l857,118r-2,2l854,122r,3l852,128r-1,2l851,133r-1,3l850,139r-2,3l848,145r,3l848,151r,3l847,156r1,5l848,164r,2l848,169r,3l850,175r,3l851,181r,3l852,187r2,3l854,191r1,3l857,197r1,3l860,202r1,3l862,207r2,3l867,211r1,3l870,215r1,3l872,220r3,3l878,224r2,1l883,227r1,3l887,231r1,2l891,234r3,2l897,237r3,1l901,238r3,2l907,241r3,2l913,243r3,1l918,244r3,2l924,246r3,l930,246r3,l936,246r3,l941,246r3,l947,246r2,l952,244r2,l956,243r3,l962,241r2,l966,240r3,l970,238r3,l976,237r1,-1l979,236r3,-2l983,233r3,-2l989,230r1,-2l992,225r3,-1l996,223r1,-2l999,220r1,-2l1002,217r1,-3l1005,213r1,-2l1008,208r1,-1l1010,204r2,-2l1013,201r2,-3l1016,197r2,-3l1019,192r,-2l1020,187r2,-2l1022,182r1,-3l1023,177r-50,xm937,18l923,,877,r43,50l954,50,997,,952,,937,18xm1045,240r49,l1094,146r1,l1095,145r,-2l1095,142r,-1l1095,139r,-1l1097,138r,-2l1097,135r,-2l1097,132r,-2l1098,130r,-1l1099,128r,-2l1101,126r,-1l1102,123r2,-1l1105,120r2,-1l1108,119r,-1l1110,118r1,l1112,118r2,l1114,116r1,l1117,116r1,l1120,116r1,l1122,116r,-1l1124,116r1,l1127,116r1,l1130,116r1,l1131,118r2,l1134,118r1,1l1137,119r1,l1138,120r2,l1140,122r1,l1141,123r2,l1143,125r1,l1145,126r,2l1145,129r2,l1147,130r1,2l1148,133r,2l1148,136r,2l1148,139r2,2l1148,142r2,1l1148,145r2,l1148,146r2,2l1148,149r,91l1199,240r,-104l1199,135r,-2l1199,130r,-1l1199,126r,-1l1199,123r,-1l1199,119r,-1l1199,116r-2,-3l1197,112r,-2l1196,109r,-2l1196,106r,-1l1194,103r,-1l1193,100r,-1l1191,97r-1,-1l1190,95r-1,l1189,93r-2,-1l1187,90r-1,-1l1184,87r-1,-1l1181,84r-1,l1179,83r-2,-1l1176,82r-2,-2l1173,79r-2,-2l1170,77r-2,-1l1166,76r-2,-2l1161,73r-1,l1158,73r-1,-2l1154,71r-1,l1150,70r-2,l1145,70r-1,l1141,70r-1,l1137,69r-2,1l1134,70r-1,l1131,70r-1,l1128,70r-1,l1125,70r-1,l1122,70r-1,l1118,70r,1l1117,71r-2,l1114,73r-2,l1111,74r-1,l1110,76r-2,l1107,77r-2,l1104,77r,2l1102,80r-1,2l1101,83r-2,l1098,84r-1,2l1095,87r,2l1094,90r-2,2l1091,92r,-19l1045,73r,167xm1312,69r-1,1l1309,70r-3,l1305,70r-3,l1301,70r-2,l1296,70r-1,l1292,71r-1,l1288,71r-2,2l1285,73r-2,l1282,74r-3,l1278,76r-2,l1273,77r-1,l1270,79r-1,1l1266,80r-1,2l1263,83r-1,l1260,84r-1,2l1258,86r-2,1l1255,89r-2,1l1252,92r-2,1l1249,93r,3l1247,97r-1,2l1245,100r-2,2l1242,103r-2,2l1240,106r-1,1l1237,109r-1,1l1235,112r,3l1233,116r-1,2l1232,119r-2,1l1230,123r-1,2l1229,126r-2,3l1227,130r,2l1226,133r,3l1226,138r-2,1l1224,142r,1l1224,145r,3l1224,149r,3l1224,154r,1l1223,156r1,5l1224,164r,2l1224,169r,3l1224,175r2,3l1226,181r1,3l1227,187r2,3l1229,192r1,3l1232,198r1,3l1235,202r1,3l1237,208r2,2l1242,213r1,1l1245,217r1,1l1247,220r3,3l1253,224r2,3l1258,228r1,2l1262,231r1,2l1266,234r3,2l1272,237r3,1l1276,238r3,2l1282,241r3,2l1288,243r3,1l1293,244r3,2l1301,246r2,l1306,246r3,l1312,246r4,l1319,246r3,l1325,246r3,l1331,244r3,l1337,243r2,l1342,241r3,-1l1347,238r2,l1352,237r3,-1l1358,234r3,-1l1364,231r1,-1l1368,228r2,-1l1372,225r2,-1l1375,221r2,-1l1378,218r2,-1l1381,215r2,-1l1384,213r1,-2l1385,210r2,-2l1388,207r2,-2l1390,202r1,-1l1393,200r1,-2l1394,197r1,-3l1395,192r2,-1l1397,188r1,-1l1398,185r,-1l1398,181r2,-2l1400,178r,-3l1400,174r1,-3l1401,169r,-1l1401,165r,-1l1401,161r,-2l1401,156r,-1l1401,152r,-3l1401,148r,-3l1401,142r-1,-3l1400,136r-2,-1l1398,132r-1,-3l1395,126r,-1l1394,122r,-3l1393,118r-2,-3l1391,113r-1,-3l1388,109r-1,-3l1385,105r-1,-3l1381,99r-1,-2l1377,95r-2,-2l1372,90r-2,-1l1368,86r-3,-2l1362,83r-2,-1l1357,80r-3,-1l1351,76r-3,l1345,74r-3,-1l1339,71r-2,l1334,70r-5,l1326,70r-2,l1319,70r-3,l1312,69xm1312,115r3,1l1316,116r2,l1319,116r3,l1324,116r1,2l1326,118r2,1l1329,119r2,1l1332,120r2,2l1335,123r2,2l1338,126r1,l1341,128r1,1l1342,130r2,2l1345,133r2,2l1348,138r,1l1349,141r,2l1351,145r,1l1351,148r,1l1352,152r,2l1352,155r,1l1352,159r,2l1352,164r-1,1l1351,166r,3l1351,171r-2,1l1349,174r-1,1l1348,177r-1,1l1347,181r-2,1l1344,184r-2,1l1342,187r-1,1l1339,190r-1,l1337,191r-2,1l1334,194r-2,l1331,195r-2,l1328,197r-2,l1325,197r-1,1l1322,198r-3,l1318,198r-2,l1315,198r-3,l1311,198r-2,l1308,198r-2,l1303,198r-1,l1301,197r-2,l1298,197r-2,-2l1295,195r-3,-1l1291,192r-2,-1l1288,190r-2,l1285,188r-2,-1l1282,185r-1,-1l1281,182r-2,-1l1278,178r,-1l1276,175r,-1l1275,172r,-1l1273,168r,-2l1273,165r,-1l1273,161r,-2l1272,156r1,-1l1273,154r,-2l1273,151r,-3l1273,146r2,-1l1275,142r1,-1l1276,139r2,-1l1278,135r1,l1281,133r1,-1l1283,130r,-1l1285,128r1,-2l1288,125r1,-2l1291,123r1,-1l1292,120r3,l1296,119r2,l1299,118r2,l1302,116r1,l1306,116r2,l1309,116r2,l1312,115xm1545,120r,l1545,119r,-1l1545,116r,-1l1545,113r,-1l1545,110r-2,-1l1543,107r,-1l1543,105r-1,l1542,103r,-1l1542,100r-1,-1l1541,97r-2,l1539,96r-1,-1l1538,93r-2,l1536,92r-1,-2l1533,89r-1,-2l1530,86r-1,-2l1528,83r-2,-1l1523,80r-1,-1l1520,77r-2,l1516,76r-3,-2l1512,74r-3,-1l1507,73r-2,-2l1503,71r-3,-1l1497,70r-2,l1493,70r-3,l1487,70r-2,-1l1483,70r-3,l1477,70r-1,l1473,70r-1,l1469,71r-2,l1464,71r-1,2l1460,73r-3,l1456,74r-2,2l1453,76r-2,1l1449,77r-2,2l1446,79r-2,1l1443,82r-2,1l1440,84r-3,l1436,86r-2,1l1433,89r-2,1l1430,92r-2,1l1428,95r-1,1l1426,97r,2l1424,100r-1,2l1423,105r-2,1l1421,107r-1,2l1420,110r-2,2l1418,115r,1l1418,118r,2l1418,122r-1,1l1418,126r,2l1418,129r,1l1418,132r,1l1420,136r,2l1420,139r1,2l1421,142r,1l1423,145r1,1l1426,148r,1l1427,151r1,1l1428,154r2,1l1431,156r2,2l1434,159r3,2l1439,162r1,2l1441,164r2,1l1444,165r2,1l1447,166r2,2l1450,168r1,1l1453,169r3,2l1457,171r2,l1460,172r2,l1463,172r1,l1466,172r1,2l1469,174r1,l1472,175r1,l1474,175r2,l1477,175r2,l1479,177r1,l1482,177r1,l1485,178r1,l1487,178r,1l1489,179r1,2l1492,181r1,l1495,182r1,l1496,184r1,l1499,185r,2l1500,187r,1l1502,190r-2,l1502,191r-2,l1502,191r-2,l1500,192r2,l1500,192r,2l1500,195r,2l1500,198r,2l1499,200r,1l1497,202r-1,l1495,204r-2,l1493,205r-1,l1490,205r-1,l1487,205r-1,l1485,205r-2,l1482,205r-2,l1479,205r-2,l1476,205r,-1l1474,204r-1,l1472,204r-2,-2l1470,201r-1,l1469,200r-2,l1467,198r,-1l1467,195r-1,l1466,194r,-2l1464,191r-48,l1417,192r,2l1417,195r,2l1417,198r,2l1418,201r,1l1418,204r,1l1420,207r,1l1420,210r1,l1421,211r,2l1421,214r2,l1423,215r1,l1424,217r2,1l1426,220r,1l1427,221r,2l1428,223r,1l1430,224r,1l1431,225r2,2l1436,230r1,1l1439,233r2,1l1443,236r1,1l1446,237r1,1l1450,240r1,l1453,241r1,l1457,243r3,l1462,244r2,l1466,244r3,2l1470,246r3,l1474,246r3,l1480,246r2,l1485,246r2,l1490,246r2,l1495,246r1,l1499,244r1,l1503,244r2,-1l1507,243r2,-2l1512,241r1,-1l1516,240r2,-2l1519,238r3,-1l1523,236r2,-2l1526,234r2,-1l1529,231r1,-1l1533,228r2,-1l1536,225r2,-1l1539,223r2,-2l1541,220r1,-2l1543,217r,-2l1545,214r,-3l1546,210r2,-2l1548,207r1,-2l1549,204r2,-3l1551,200r,-2l1551,195r,-1l1551,192r,-2l1551,188r,-1l1551,185r,-1l1551,181r,-2l1549,178r,-1l1549,175r-1,-1l1548,172r-2,-3l1545,168r,-2l1543,165r,-1l1542,162r,-1l1541,159r-2,-1l1538,156r-2,-1l1535,154r-2,l1533,152r-1,l1532,151r-2,l1529,149r-1,l1526,148r-1,l1523,146r-1,l1520,145r-1,l1518,145r-2,l1515,145r-2,-2l1512,143r-2,l1509,142r-2,l1506,141r-1,l1503,141r-1,-2l1500,139r-1,l1497,139r-1,-1l1495,138r-2,-2l1492,136r-2,l1487,136r-1,-1l1485,135r-3,-2l1480,133r-1,-1l1477,132r-1,-2l1474,130r-1,-1l1472,128r-2,-2l1469,125r,-2l1469,122r,-2l1467,119r2,l1469,118r,-2l1469,115r1,l1470,113r2,-1l1472,110r1,l1474,110r2,l1477,109r2,l1480,109r2,l1483,109r,-2l1485,109r1,l1487,109r2,l1490,109r,1l1492,110r1,l1495,112r,1l1496,115r,1l1496,118r1,l1497,119r,1l1545,120xm1632,18r-50,l1582,73r-24,l1558,112r24,l1582,240r50,l1632,112r23,l1655,73r-23,l1632,18xm12,597r50,l62,526r3,3l67,531r1,1l69,534r2,1l74,536r1,2l77,539r2,2l81,541r1,1l84,542r3,2l90,544r1,1l94,545r1,l98,546r2,l102,546r3,l108,546r3,l113,546r2,l118,546r3,l124,546r3,l128,545r3,l134,544r3,l140,542r3,l144,541r3,l150,539r1,-1l154,536r2,-1l158,534r2,-2l163,531r1,-2l167,526r2,-1l170,522r3,-1l174,519r2,-3l177,515r2,-3l180,510r1,-2l183,505r1,-2l184,500r2,-2l186,495r1,-2l189,490r1,-3l190,485r2,-3l192,479r1,-3l193,473r,-3l193,467r,-3l193,460r,-1l193,457r,-3l193,453r,-3l193,449r,-3l192,444r,-3l192,440r,-1l190,436r,-2l189,433r,-3l189,428r-2,-2l186,424r,-1l184,421r,-3l184,417r-1,-2l181,413r,-2l180,410r,-2l179,407r-2,-2l177,404r-1,-1l174,401r-1,-1l171,398r-1,-1l169,394r-2,-2l166,391r-2,-1l161,388r-1,-3l157,384r-1,-2l153,381r-2,l148,379r-1,-1l144,377r-1,l140,375r-3,-1l134,374r-3,-2l128,372r-3,-1l123,371r-3,l117,371r-3,l111,369r-1,2l107,371r-3,l101,371r-3,l95,372r-1,l91,374r-3,l87,375r-3,l81,375r-2,2l78,378r-3,1l74,381r-2,1l69,384r-1,1l67,387r-2,1l64,391r-2,1l59,394r,-19l12,375r,222xm101,417r3,1l105,418r3,l110,418r1,l114,418r1,2l117,420r1,1l120,421r1,2l123,423r1,1l125,426r2,l128,427r2,1l131,430r2,1l134,433r1,1l135,436r2,1l138,440r2,1l140,443r1,1l141,446r2,1l143,450r,1l143,453r,3l143,457r,2l143,462r,1l143,464r,3l143,469r,1l141,472r,1l140,476r,1l138,479r-1,1l137,482r-2,1l135,485r-1,1l133,487r-2,2l130,490r-2,l127,492r-2,1l124,495r-1,l121,496r-1,2l118,498r-1,1l115,499r-1,1l111,500r-1,l108,500r-3,l104,500r-3,l100,500r-2,l97,500r-2,l92,500r-1,l90,499r-2,l87,498r-2,l84,496r-3,-1l79,495r-1,-2l77,492r-2,-2l74,490r-2,-1l71,487r,-1l69,485r-1,-2l67,482r-2,-2l65,479r,-2l64,476r,-2l62,472r,-2l61,469r,-3l61,464r,-1l61,462r-2,-3l61,459r,-2l61,456r,-2l61,453r,-2l61,450r,-1l62,449r,-2l62,446r2,l64,444r,-1l65,441r,-1l65,439r2,l67,437r,-1l68,436r,-2l69,433r2,-2l71,430r1,l74,428r1,-1l77,426r,-2l78,424r1,-1l81,423r1,-2l84,421r1,l85,420r2,l88,420r2,-2l91,418r1,l94,418r1,l97,418r1,l100,418r1,l101,417xm219,541r49,l268,450r1,-1l269,447r,-1l269,444r,-1l269,441r2,-1l271,439r,-2l272,436r,-2l272,433r1,l275,431r,-1l276,430r,-2l278,428r1,-1l281,427r,-1l282,426r1,-2l283,423r3,l288,423r1,l292,423r2,-2l295,421r1,l299,421r2,l304,421r1,l306,420r,-51l305,369r,2l305,369r-1,2l302,369r,2l302,369r-1,l301,371r,-2l299,369r,2l298,371r-2,l295,371r,1l294,372r-2,l291,372r,2l289,374r-1,l286,375r-1,l283,375r,2l282,377r-1,1l279,378r-1,l276,378r,1l276,381r-1,l275,382r-2,2l272,385r-1,l271,387r-2,1l269,390r-1,1l266,392r-1,l265,375r-46,l219,541xm408,369r-1,2l406,371r-3,l401,371r-3,l397,371r-3,l393,372r-3,l388,372r-1,l384,372r-1,2l381,374r-3,1l377,377r-2,l373,377r-2,1l370,378r-2,1l367,381r-2,l362,381r-1,1l360,384r-2,1l357,387r-2,l354,388r-2,2l351,391r-1,1l348,394r-1,1l344,395r,2l342,398r-1,2l339,401r-1,2l338,404r-1,1l335,407r-1,1l334,410r-2,1l331,413r,2l329,417r-1,1l328,421r-1,2l327,424r-2,2l325,427r-1,3l324,431r-2,2l321,434r,3l321,439r,2l321,443r-2,3l319,447r,2l319,451r,2l319,456r,1l318,459r1,4l319,466r,3l319,472r,2l321,477r,3l322,483r,3l324,489r1,3l325,493r2,3l328,499r1,3l331,505r1,3l334,509r1,3l337,513r1,3l341,518r1,3l344,522r3,3l348,526r3,3l352,531r3,1l357,534r3,1l362,536r2,2l367,539r3,2l371,541r4,1l378,542r3,2l384,544r3,1l390,545r3,1l396,546r2,l401,546r3,l407,546r4,l414,546r3,l420,546r4,l427,546r3,-1l433,545r3,-1l439,544r3,-2l443,541r3,l449,539r3,-1l453,536r3,-1l459,534r3,-2l463,531r3,-2l467,526r3,-1l472,522r1,-1l475,519r1,-1l477,516r2,-1l479,513r1,-1l482,510r1,-1l483,508r2,-2l485,503r1,-1l487,500r2,-1l489,498r1,-2l490,493r2,-1l492,490r1,-1l493,486r2,-1l495,482r1,-2l496,479r,-2l496,474r2,-1l498,470r,-1l498,467r,-3l498,463r,-1l498,459r,-2l498,454r,-3l498,449r,-3l498,443r-2,-2l496,439r-1,-3l495,434r-2,-3l492,428r,-1l490,424r,-3l489,420r-2,-3l486,415r-1,-2l483,411r-1,-3l480,407r-1,-3l477,401r-1,-1l473,397r-1,-3l469,392r-3,-2l464,388r-2,-1l459,384r-3,-2l453,381r-3,-2l447,378r-3,l442,377r-3,-2l436,374r-3,l430,372r-4,l423,371r-3,l416,371r-3,l408,369xm408,417r3,1l413,418r1,l416,418r3,l420,418r1,2l423,420r1,1l426,421r1,2l429,423r1,1l431,426r2,l434,427r2,1l437,430r,1l439,433r1,1l440,436r2,1l443,440r1,1l444,443r2,1l446,446r1,1l447,450r,1l447,453r,3l447,457r,2l447,462r,1l447,464r,3l447,469r,1l446,472r,1l446,476r-2,1l444,479r-1,1l443,482r-1,1l440,485r-1,1l439,487r-2,2l436,490r-2,2l433,493r-2,l430,495r-1,l427,496r-1,2l424,498r-1,1l421,499r-1,1l419,500r-3,l414,500r-1,l411,500r-3,l407,500r-1,l403,500r-2,l400,500r-2,l396,499r-2,l393,498r-2,l390,496r-3,-1l385,493r-1,l383,492r-2,-2l380,489r-2,-2l378,486r-1,-1l375,483r-1,-1l373,480r,-1l373,477r-2,-1l371,474r,-2l370,470r,-1l370,466r,-2l370,463r,-1l368,459r2,-2l370,456r,-3l370,451r,-1l370,447r1,-1l371,444r2,-1l373,441r1,-1l374,437r1,l377,436r,-2l378,433r2,-2l380,430r1,-2l383,427r1,-1l385,426r2,-2l388,423r3,l393,421r1,l396,420r1,l398,418r2,l401,418r2,l406,418r1,l408,417xm605,541r51,l656,451r1,-1l657,447r,-3l657,441r,-1l658,437r,-1l660,433r,-2l661,430r2,-2l663,426r1,l666,424r1,-1l668,421r2,l671,420r3,l676,418r1,l680,418r1,l683,417r3,1l687,418r3,l691,418r2,l694,420r2,l697,421r2,l700,423r2,1l702,426r1,2l704,430r2,1l706,433r1,3l707,437r2,3l709,441r,3l709,447r,3l709,451r,90l758,541r,-90l759,451r,-1l759,449r,-2l759,446r,-2l759,443r,-2l759,440r1,l760,439r,-2l760,436r2,-2l762,433r,-2l763,431r,-1l763,428r2,l765,427r1,-1l766,424r2,l769,423r1,-2l772,421r,-1l773,420r2,l775,418r1,l778,418r1,l781,418r1,l783,418r2,l785,417r1,1l788,418r1,l791,418r1,l793,418r2,2l796,420r2,l798,421r1,l801,423r1,l804,423r,1l805,424r,2l806,427r,1l808,430r,1l809,433r,1l809,436r,1l809,439r,1l811,441r,2l811,444r,2l811,447r,2l811,450r,1l811,453r,88l860,541r,-90l861,450r-1,-3l860,444r1,-1l861,440r-1,-1l861,436r-1,-2l860,433r1,-2l860,430r,-3l860,426r,-2l860,423r,-2l858,420r,-2l858,417r,-2l858,414r,-1l858,411r-1,-1l857,408r,-1l855,405r,-1l854,404r,-1l854,401r-2,l852,400r,-2l851,397r-1,-2l850,394r-2,l847,392r,-1l845,391r,-1l844,388r-2,-1l841,387r-2,-2l838,384r-1,-2l835,381r-3,-2l831,379r-2,-1l828,377r-1,l825,375r-3,-1l821,374r-2,l818,372r-3,l814,372r-2,-1l811,371r-3,l806,371r-2,l802,371r-3,-2l798,371r-3,l792,371r-3,l786,372r-3,l781,374r-2,l776,375r-3,2l770,378r-2,l766,379r-1,2l762,382r-2,2l759,385r-3,2l755,390r-2,1l752,394r-2,1l749,398r-3,2l745,398r-2,-3l742,394r-2,-3l739,390r-2,-3l736,385r-1,-1l733,382r-3,-1l729,379r-3,-1l725,378r-3,-1l720,375r-3,-1l716,374r-3,-2l712,372r-3,-1l707,371r-3,l702,371r-3,-2l697,371r-3,l691,371r-2,l686,371r-2,1l681,372r-1,2l677,374r-1,1l674,375r-3,l670,377r-2,1l667,379r-1,2l664,382r-1,2l661,385r-1,2l658,388r-1,2l656,391r-3,1l653,375r-48,l605,541xm1066,375r-46,l1020,392r-1,-1l1018,390r-2,-2l1015,387r-2,-2l1012,384r-2,-2l1009,381r-1,-2l1005,378r-2,-1l1000,375r-1,l997,374r-2,l993,372r-3,l987,371r-2,l982,371r-3,l976,371r-3,l970,369r-3,2l964,371r-2,l959,371r-3,l953,372r-3,l947,374r-3,l941,375r-2,2l936,377r-2,1l931,379r-2,2l926,382r-3,2l921,385r-3,2l917,388r-3,2l913,391r-2,1l908,394r-1,3l906,400r-2,1l903,404r-2,1l900,408r-2,2l897,413r-2,2l894,418r-1,3l891,423r,3l890,428r-2,3l888,434r-1,3l887,440r-2,3l885,447r,3l885,453r,3l884,459r1,4l885,466r,3l885,472r,2l887,477r,3l888,483r,3l890,489r1,3l891,495r2,3l894,500r,3l895,505r2,3l898,510r2,2l901,515r2,1l906,519r1,2l908,522r3,3l913,526r1,3l917,531r1,1l921,534r2,1l926,536r1,2l930,539r3,2l934,541r3,1l940,542r3,2l946,544r3,1l952,545r2,1l957,546r3,l963,546r3,l969,546r4,l976,546r3,l982,546r3,l987,546r3,-1l993,545r2,-1l997,544r2,-2l1000,541r3,l1005,539r3,l1009,538r1,-2l1013,535r2,-1l1016,532r2,-1l1019,528r1,-2l1020,523r,18l1066,541r,-166xm976,417r3,1l980,418r2,l985,418r1,l987,418r2,2l990,420r3,1l995,421r1,2l997,423r2,1l1000,426r2,l1003,427r2,1l1006,428r2,2l1008,431r1,2l1010,434r2,2l1012,437r1,3l1013,441r2,2l1015,444r1,2l1016,447r2,3l1018,451r,2l1018,456r,1l1018,459r,3l1018,463r,1l1018,467r,2l1016,470r,2l1015,473r,3l1013,477r,2l1012,480r,2l1010,483r,2l1009,486r-1,1l1006,489r-1,1l1003,492r-1,1l1000,493r-1,2l997,495r-1,1l995,498r-2,l992,499r-2,l987,500r-1,l985,500r-3,l980,500r-1,l976,500r-1,l973,500r-3,l969,500r-2,l964,500r-1,-1l962,499r-2,-1l959,498r-2,-2l954,495r-1,-2l952,493r-2,-1l949,490r-2,-1l946,487r-2,-1l943,485r,-2l941,482r-1,-2l940,479r-1,-2l939,476r-2,-2l937,472r-1,-2l936,469r,-3l936,464r,-1l936,462r-2,-3l936,457r,-1l936,453r,-2l936,450r,-3l937,446r,-2l939,443r,-2l940,440r,-3l941,436r2,-2l943,433r1,-2l946,430r1,-2l949,428r1,-1l952,426r1,l954,424r,-1l957,423r2,-2l960,421r2,-1l963,420r1,-2l967,418r2,l970,418r3,l975,418r1,-1xm1099,541r51,l1150,449r1,l1150,447r1,-1l1150,444r1,l1150,443r1,-2l1150,441r,-1l1151,440r,-1l1151,437r,-1l1151,434r,-1l1153,433r,-2l1154,431r,-1l1154,428r2,l1157,427r,-1l1158,426r,-2l1160,424r,-1l1161,423r,-2l1163,421r1,l1164,420r2,l1167,420r1,-2l1170,418r1,l1173,418r1,l1176,418r1,l1177,417r2,1l1180,418r1,l1183,418r1,l1186,418r1,l1189,418r1,l1191,420r2,l1194,421r2,2l1197,424r2,2l1199,427r1,1l1200,430r1,l1201,431r,2l1203,434r,2l1203,437r,2l1203,440r1,1l1204,443r,1l1204,446r,1l1204,449r,1l1204,451r,90l1253,541r,-104l1253,436r,-2l1253,431r,-1l1253,428r,-2l1253,424r,-1l1253,421r,-1l1253,418r-1,-3l1252,414r,-1l1252,411r,-1l1250,408r,-1l1249,405r,-1l1247,403r,-2l1246,400r,-2l1246,397r-1,l1245,395r-2,-1l1243,392r-1,-1l1240,390r-1,-2l1237,387r-1,l1235,385r-2,-1l1232,382r-2,-1l1229,379r-2,l1224,378r-1,-1l1222,377r-2,-2l1217,374r-1,l1214,374r-2,-2l1210,372r-3,l1206,371r-2,l1201,371r-1,l1197,371r-1,l1193,369r-2,2l1190,371r-1,l1187,371r-1,l1184,371r-1,l1181,372r-1,l1179,372r-2,l1174,372r,2l1173,374r-2,l1170,375r-2,l1167,377r-1,l1166,378r-2,l1163,379r-2,l1160,379r,2l1158,382r-1,l1157,384r-1,1l1154,385r-1,2l1151,388r,2l1150,391r-2,1l1147,392r,-17l1099,375r,166xm1457,375r-47,l1410,392r,-1l1408,390r-1,-2l1405,387r-1,-2l1403,384r-2,-2l1400,381r-2,-2l1395,378r-1,-1l1391,375r-1,l1387,374r-2,l1383,372r-3,l1378,371r-3,l1372,371r-2,l1367,371r-3,l1360,369r-3,2l1354,371r-3,l1348,371r-3,l1342,372r-3,l1337,374r-3,l1331,375r-3,2l1325,377r-1,1l1321,379r-3,2l1316,382r-2,2l1312,385r-3,2l1308,388r-3,2l1303,391r-1,1l1299,394r-1,3l1296,400r-3,1l1292,404r-1,1l1289,408r-1,2l1286,413r-1,2l1283,418r-1,3l1281,423r,3l1279,428r,3l1278,434r,3l1276,440r,3l1276,447r,3l1276,453r,3l1275,459r1,4l1276,466r,3l1276,472r,2l1276,477r2,3l1278,483r1,3l1279,489r2,3l1281,495r1,3l1283,500r2,3l1286,505r2,3l1289,510r2,2l1292,515r1,1l1295,519r1,2l1298,522r3,3l1302,526r1,3l1306,531r2,1l1311,534r1,1l1315,536r3,2l1321,539r3,2l1325,541r3,1l1331,542r3,2l1337,544r2,1l1342,545r3,1l1348,546r3,l1354,546r3,l1358,546r4,l1365,546r3,l1372,546r3,l1377,546r3,-1l1383,545r2,-1l1387,544r3,-2l1391,541r3,l1395,539r3,l1400,538r1,-2l1403,535r1,-1l1405,532r2,-1l1408,528r2,-2l1410,523r,18l1457,541r,-166xm1365,417r3,1l1370,418r2,l1374,418r1,l1378,418r2,2l1381,420r2,1l1384,421r1,2l1387,423r3,1l1391,426r2,l1394,427r1,1l1397,428r1,2l1398,431r2,2l1401,434r2,2l1403,437r1,3l1404,441r1,2l1405,444r,2l1407,447r,3l1407,451r,2l1407,456r,1l1407,459r,3l1407,463r,1l1407,467r,2l1407,470r-2,2l1405,473r,3l1404,477r,2l1403,480r,2l1401,483r-1,2l1398,486r,1l1397,489r-2,1l1394,492r-1,1l1391,493r-1,2l1387,495r-2,1l1384,498r-1,l1381,499r-1,l1378,500r-3,l1374,500r-2,l1370,500r-2,l1365,500r-1,l1362,500r-1,l1360,500r-3,l1355,500r-1,-1l1352,499r-1,-1l1349,498r-1,-2l1345,495r-1,l1342,493r-1,l1339,492r-1,-2l1337,489r-2,-2l1335,486r-1,-1l1332,483r-1,-1l1329,480r,-1l1329,477r-1,-1l1328,474r-2,-2l1326,470r-1,-1l1325,466r,-2l1325,463r,-1l1324,459r1,-2l1325,456r,-3l1325,451r,-1l1326,447r,-1l1328,444r,-1l1329,441r,-1l1329,437r2,-1l1332,434r2,-1l1335,431r,-1l1337,428r1,l1339,427r2,-1l1342,426r2,-2l1345,423r3,l1349,421r2,l1352,420r2,l1355,418r2,l1360,418r1,l1362,418r2,l1365,417xm1663,375r-48,l1615,391r-1,-1l1612,388r-1,-1l1610,385r-2,-1l1607,382r-2,-1l1602,379r-1,-1l1599,378r-1,-1l1595,375r-1,l1591,374r-2,l1587,372r-2,l1582,371r-1,l1578,371r-3,l1572,371r-3,l1566,369r-1,2l1562,371r-3,l1556,371r-3,l1551,372r-3,l1545,374r-3,l1539,375r-3,2l1533,377r-1,1l1529,379r-3,2l1525,382r-3,2l1520,385r-2,2l1516,388r-3,2l1512,392r-3,2l1506,395r-1,3l1503,401r-1,2l1500,405r-1,2l1497,410r-1,1l1495,414r-2,3l1492,420r-2,3l1489,424r,3l1487,430r,3l1486,436r,3l1485,441r,3l1485,449r,2l1485,454r,3l1483,460r2,3l1485,466r,3l1485,472r,2l1485,477r1,3l1486,483r1,3l1487,489r2,3l1489,493r1,3l1492,499r1,3l1495,505r1,3l1497,509r2,3l1500,513r2,3l1503,518r2,3l1506,522r3,3l1510,526r2,2l1515,529r1,2l1519,532r1,2l1523,535r2,1l1528,538r2,1l1532,541r3,1l1538,542r1,2l1542,544r3,1l1548,545r1,1l1552,546r3,l1558,546r3,l1562,546r3,l1566,546r2,l1571,546r1,l1574,546r1,l1576,545r3,l1581,545r1,l1584,544r3,l1588,544r1,-2l1591,542r1,-1l1594,541r1,-2l1597,539r1,-1l1599,538r2,-2l1601,535r1,l1604,534r1,l1607,532r1,l1608,531r2,-2l1610,528r1,l1611,526r1,-1l1612,523r,6l1612,531r,1l1612,534r,1l1612,536r,2l1612,539r,2l1612,542r,2l1612,545r-1,l1611,546r,2l1611,549r-1,2l1608,552r,2l1607,555r,2l1607,558r-2,l1605,559r-1,2l1602,562r-1,l1601,564r-2,1l1598,567r-1,l1595,568r-1,l1592,569r-1,l1589,571r-1,l1587,571r-2,l1584,572r-2,l1581,572r-2,l1578,572r-2,l1575,572r-3,l1571,572r-2,l1568,572r-2,l1565,572r-1,l1562,572r-1,-1l1559,571r-1,l1556,571r-3,-2l1552,568r-1,l1551,567r-2,-2l1548,565r-2,-1l1546,562r-1,-1l1545,559r-2,-1l1542,557r-56,l1487,559r,2l1487,564r2,1l1489,568r1,1l1490,572r2,2l1492,575r1,2l1495,578r,2l1496,582r1,2l1499,587r1,1l1502,590r1,1l1505,593r1,1l1507,595r2,2l1510,598r2,l1515,600r1,1l1518,603r2,1l1522,605r3,2l1526,607r3,1l1530,610r3,l1536,611r2,l1541,613r2,l1545,614r3,l1551,614r1,2l1555,616r3,l1561,616r3,l1566,616r2,l1572,616r3,l1578,616r3,l1584,616r3,-2l1589,614r3,-1l1595,613r3,-2l1601,611r1,-1l1605,610r3,-2l1611,608r3,-1l1617,605r1,l1621,604r1,-1l1625,601r2,-1l1630,598r1,-1l1634,595r1,-1l1638,593r2,-2l1641,590r3,-2l1645,587r2,-2l1648,584r2,-3l1651,580r,-3l1653,577r,-2l1654,575r,-1l1655,574r,-2l1655,571r2,l1657,569r,-1l1657,567r1,l1658,565r,-1l1660,564r,-2l1660,561r,-2l1660,558r,-1l1661,557r,-2l1661,554r,-2l1661,551r2,-2l1663,548r,-2l1663,545r,-1l1663,542r1,-1l1663,539r,-1l1664,536r,-1l1663,534r1,-2l1663,529r,-1l1664,526r-1,-1l1663,522r,-147xm1572,417r3,1l1576,418r3,l1581,418r1,l1585,418r2,2l1588,420r1,1l1591,421r1,2l1594,423r1,1l1597,426r1,l1599,427r2,1l1602,430r2,1l1604,433r1,1l1607,436r1,1l1610,440r,1l1611,443r,1l1611,446r1,1l1612,450r,1l1612,453r,3l1612,457r,2l1612,462r,1l1612,466r,1l1612,469r,3l1611,473r,1l1611,476r-1,1l1610,479r-2,1l1608,482r-1,1l1605,485r-1,1l1604,487r-2,2l1601,490r-2,2l1598,493r-1,l1595,495r-1,l1592,496r-1,2l1589,498r-1,1l1587,499r-3,1l1582,500r-1,l1578,500r-2,l1575,500r-3,l1571,500r-2,l1568,500r-2,l1564,500r-2,l1561,499r-2,l1558,498r-2,l1555,496r-3,-1l1551,493r-2,l1548,492r-2,-2l1545,489r-2,-2l1542,486r-1,-1l1541,483r-2,-1l1538,480r,-1l1536,477r,-1l1535,473r,-1l1533,470r,-1l1533,466r,-2l1533,462r,-2l1532,457r1,-1l1533,454r,-1l1533,451r,-2l1533,447r2,-1l1535,444r1,-1l1536,441r2,-1l1538,437r1,-1l1541,434r1,-1l1543,431r,-1l1545,428r1,l1548,427r1,-1l1551,426r1,-2l1552,423r3,l1556,421r2,l1559,420r2,l1562,418r2,l1566,418r2,l1569,418r2,l1572,417xm1811,490r1,2l1811,490r1,2l1811,490r1,2l1811,490r1,2l1811,490r,2l1809,492r,1l1808,493r,2l1806,495r,1l1805,496r-2,2l1802,499r-1,l1799,499r,1l1798,500r,2l1796,502r-1,1l1793,503r-1,l1791,503r-2,l1789,505r-1,l1786,505r-1,l1783,505r-1,l1780,505r-1,l1778,505r-2,l1775,505r-2,l1772,505r-2,l1769,505r-1,-2l1766,503r-1,l1763,503r-1,-1l1760,500r-1,l1757,499r-1,l1755,498r,-2l1753,495r-1,l1752,493r-2,-1l1749,490r-2,-1l1747,487r-1,-1l1746,485r-1,-2l1745,482r,-2l1745,479r,-2l1745,476r-2,-2l1867,474r1,l1867,474r,-1l1868,473r-1,-1l1868,472r-1,l1868,470r-1,l1867,469r1,l1868,467r,-1l1870,466r-2,l1870,464r-2,l1870,464r-2,-1l1870,462r-2,l1868,460r,-3l1868,454r,-3l1868,449r,-3l1867,443r,-3l1865,437r,-3l1864,431r-2,-3l1861,424r,-1l1859,420r-1,-3l1857,415r-2,-2l1854,410r-2,-3l1851,405r-2,-2l1847,401r-2,-3l1842,395r-1,-1l1839,392r-3,-2l1835,388r-3,-1l1831,385r-3,-1l1825,382r-1,-1l1821,379r-3,-1l1815,377r-1,l1811,375r-3,-1l1805,374r-3,-2l1799,372r-3,-1l1793,371r-2,l1788,371r-3,l1780,369r-2,2l1775,371r-3,l1769,371r-3,l1763,372r-3,l1759,374r-3,l1753,375r-3,2l1747,377r-1,1l1743,379r-3,2l1737,382r-3,2l1733,385r-3,2l1729,390r-3,1l1724,392r-1,2l1720,395r-1,3l1717,401r-3,2l1713,405r-1,2l1710,410r-1,3l1707,415r-1,2l1704,420r-1,3l1701,424r,3l1700,430r-1,3l1699,436r-2,3l1697,441r-1,3l1696,447r,3l1696,453r,3l1694,459r2,4l1696,466r,3l1696,472r,2l1697,477r,3l1699,483r,3l1700,489r1,3l1701,493r2,3l1704,499r2,3l1707,503r2,3l1710,509r2,3l1713,513r1,3l1717,518r2,3l1720,522r3,3l1724,526r3,2l1729,529r3,2l1733,532r3,2l1739,535r1,1l1743,538r3,1l1747,541r3,1l1753,542r3,2l1759,544r3,1l1765,545r3,1l1770,546r3,l1776,546r3,l1780,546r5,l1788,546r3,l1793,546r3,l1799,545r3,l1805,544r3,l1811,542r3,l1815,541r3,-2l1821,538r3,-2l1825,535r3,-1l1829,532r3,-1l1834,529r2,-1l1838,525r3,-2l1842,521r3,-2l1847,516r2,-1l1851,512r1,-3l1854,508r1,-3l1857,502r1,-3l1859,496r2,-3l1862,490r-51,xm1743,440r2,-1l1746,437r,-3l1747,433r2,-2l1749,428r1,-1l1752,426r1,-2l1755,423r1,-2l1756,420r3,l1760,418r2,-1l1765,415r1,l1768,414r2,l1772,414r3,l1776,414r3,l1780,413r3,1l1785,414r1,l1788,414r1,l1791,414r1,l1793,415r2,l1796,415r2,l1799,417r2,1l1802,418r1,2l1805,420r1,1l1808,423r1,l1809,424r2,2l1812,427r2,1l1814,430r1,1l1815,433r1,l1816,434r,2l1818,437r,2l1818,440r-75,xe" fillcolor="#939598" stroked="f">
                <v:path arrowok="t" o:connecttype="custom" o:connectlocs="2094,428;1984,371;2338,464;2266,546;2437,418;2421,384;107,854;75,729;552,762;502,847;569,742;661,808;775,783;868,808;1039,803;983,785;1235,745;1381,683;1367,793;1375,853;1349,719;1595,718;1891,793;1826,801;133,31;94,161;29,230;65,92;364,168;289,197;391,112;539,102;444,125;831,161;768,243;901,177;872,93;1097,133;1153,71;1275,238;1351,149;1528,83;1496,182;1487,246;1473,110;177,405;67,482;282,377;401,546;446,472;758,541;858,417;973,371;1016,446;1154,428;1181,372;1358,546;1337,428;1587,544;1598,611;1562,500;1747,487;1703,496" o:connectangles="0,0,0,0,0,0,0,0,0,0,0,0,0,0,0,0,0,0,0,0,0,0,0,0,0,0,0,0,0,0,0,0,0,0,0,0,0,0,0,0,0,0,0,0,0,0,0,0,0,0,0,0,0,0,0,0,0,0,0,0,0,0,0"/>
                <o:lock v:ext="edit" verticies="t"/>
              </v:shape>
              <v:shape id="Freeform 73" o:spid="_x0000_s1035" style="position:absolute;left:682;top:2651;width:531;height:531;visibility:visible;mso-wrap-style:square;v-text-anchor:top" coordsize="53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P4cMA&#10;AADbAAAADwAAAGRycy9kb3ducmV2LnhtbERPS2vCQBC+F/wPyxR6qxuttpK6BokIgnhoKj1Ps9Mk&#10;NDsbspuH/npXKPQ2H99z1sloatFT6yrLCmbTCARxbnXFhYLz5/55BcJ5ZI21ZVJwIQfJZvKwxljb&#10;gT+oz3whQgi7GBWU3jexlC4vyaCb2oY4cD+2NegDbAupWxxCuKnlPIpepcGKQ0OJDaUl5b9ZZxQc&#10;37rT7qSz5WI4r/Lvy1f6Iq+VUk+P4/YdhKfR/4v/3Acd5s/g/ks4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MP4cMAAADbAAAADwAAAAAAAAAAAAAAAACYAgAAZHJzL2Rv&#10;d25yZXYueG1sUEsFBgAAAAAEAAQA9QAAAIgDAAAAAA==&#10;" path="m107,l92,2,79,5,66,9,54,16,42,23,32,32,23,42,16,54,9,66,5,79,2,92,,107,,425r2,16l5,454r4,13l16,480r7,11l32,501r10,9l54,517r12,7l79,528r13,3l107,531r317,l440,531r13,-3l466,524r13,-7l490,510r10,-9l509,491r7,-11l523,467r5,-13l531,441r,-16l531,107r,-15l528,79,523,66,516,54,509,42,500,32,490,23,479,16,466,9,453,5,440,2,424,,107,xe" fillcolor="#ededee" stroked="f">
                <v:path arrowok="t" o:connecttype="custom" o:connectlocs="107,0;92,2;79,5;66,9;54,16;42,23;32,32;23,42;16,54;9,66;5,79;2,92;0,107;0,425;2,441;5,454;9,467;16,480;23,491;32,501;42,510;54,517;66,524;79,528;92,531;107,531;424,531;440,531;453,528;466,524;479,517;490,510;500,501;509,491;516,480;523,467;528,454;531,441;531,425;531,107;531,92;528,79;523,66;516,54;509,42;500,32;490,23;479,16;466,9;453,5;440,2;424,0;107,0;107,0" o:connectangles="0,0,0,0,0,0,0,0,0,0,0,0,0,0,0,0,0,0,0,0,0,0,0,0,0,0,0,0,0,0,0,0,0,0,0,0,0,0,0,0,0,0,0,0,0,0,0,0,0,0,0,0,0,0"/>
              </v:shape>
              <v:shape id="Freeform 74" o:spid="_x0000_s1036" style="position:absolute;left:684;top:3374;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NPXcQA&#10;AADbAAAADwAAAGRycy9kb3ducmV2LnhtbERPTWvCQBC9C/6HZYReSt00lmKjq0iLIBahpgX1Ns1O&#10;k5DsbMiuJv33bqHgbR7vc+bL3tTiQq0rLSt4HEcgiDOrS84VfH2uH6YgnEfWWFsmBb/kYLkYDuaY&#10;aNvxni6pz0UIYZeggsL7JpHSZQUZdGPbEAfux7YGfYBtLnWLXQg3tYyj6FkaLDk0FNjQa0FZlZ6N&#10;gtPk3h+eXuRb9H1Mu/fddhVX1YdSd6N+NQPhqfc38b97o8P8GP5+C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TT13EAAAA2wAAAA8AAAAAAAAAAAAAAAAAmAIAAGRycy9k&#10;b3ducmV2LnhtbFBLBQYAAAAABAAEAPUAAACJAwAAAAA=&#10;" path="m106,r27,1l159,r26,l212,1r26,l264,r27,1l317,r28,l371,1,396,r26,l438,1r13,3l464,8r13,8l488,23r10,8l507,42r7,11l521,66r5,13l529,92r,14l530,134r-1,26l529,185r1,28l530,239r-1,26l530,291r-1,27l529,344r1,27l529,397r,26l529,437r-3,15l521,465r-7,11l507,488r-9,10l488,506r-11,8l464,521r-13,4l438,528r-16,l396,529r-25,-1l345,528r-28,1l291,529r-27,-1l238,529r-26,-1l185,528r-26,1l133,528r-27,l92,528,77,525,64,521,53,514,42,506,31,498,23,488,14,476,8,465,4,452,1,437,,423,1,397,,371,,344,1,318r,-27l,265,1,239,,213,,185,1,160,,134,,106,1,92,4,79,8,66,14,53,23,42,31,31,42,23,53,16,64,8,77,4,92,1,106,xe" fillcolor="#ededee" stroked="f">
                <v:path arrowok="t" o:connecttype="custom" o:connectlocs="133,1;185,0;238,1;291,1;345,0;396,0;438,1;464,8;488,23;507,42;521,66;529,92;530,134;529,185;530,239;530,291;529,344;529,397;529,437;521,465;507,488;488,506;464,521;438,528;396,529;345,528;291,529;238,529;185,528;133,528;92,528;64,521;42,506;23,488;8,465;1,437;1,397;0,344;1,291;1,239;0,185;0,134;1,92;8,66;23,42;42,23;64,8;92,1;106,0" o:connectangles="0,0,0,0,0,0,0,0,0,0,0,0,0,0,0,0,0,0,0,0,0,0,0,0,0,0,0,0,0,0,0,0,0,0,0,0,0,0,0,0,0,0,0,0,0,0,0,0,0"/>
              </v:shape>
              <v:shape id="Freeform 75" o:spid="_x0000_s1037" style="position:absolute;left:1418;top:3374;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xsQA&#10;AADbAAAADwAAAGRycy9kb3ducmV2LnhtbERPTWvCQBC9F/wPyxS8FN2oRTS6irQI0lKoUVBvY3aa&#10;hGRnQ3Y16b/vFgq9zeN9znLdmUrcqXGFZQWjYQSCOLW64EzB8bAdzEA4j6yxskwKvsnBetV7WGKs&#10;bct7uic+EyGEXYwKcu/rWEqX5mTQDW1NHLgv2xj0ATaZ1A22IdxUchxFU2mw4NCQY00vOaVlcjMK&#10;LpMnf3qey9foek7a94+3zbgsP5XqP3abBQhPnf8X/7l3OsyfwO8v4Q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6sbEAAAA2wAAAA8AAAAAAAAAAAAAAAAAmAIAAGRycy9k&#10;b3ducmV2LnhtbFBLBQYAAAAABAAEAPUAAACJAwAAAAA=&#10;" path="m106,r28,1l159,r26,l213,1r25,l264,r28,1l317,r28,l371,1,396,r26,l438,1r15,3l465,8r12,8l488,23r10,8l507,42r9,11l521,66r5,13l529,92r,14l530,134r-1,26l529,185r1,28l530,239r-1,26l530,291r-1,27l529,344r1,27l529,397r,26l529,437r-3,15l521,465r-5,11l507,488r-9,10l488,506r-11,8l465,521r-12,4l438,528r-16,l396,529r-25,-1l345,528r-28,1l292,529r-28,-1l238,529r-25,-1l185,528r-26,1l134,528r-28,l92,528,79,525,66,521,53,514,42,506,32,498,23,488,16,476,9,465,4,452,1,437,,423,1,397,,371,,344,1,318r,-27l,265,1,239,,213,,185,1,160,,134,,106,1,92,4,79,9,66,16,53,23,42,32,31,42,23,53,16,66,8,79,4,92,1,106,xe" fillcolor="#ededee" stroked="f">
                <v:path arrowok="t" o:connecttype="custom" o:connectlocs="134,1;185,0;238,1;292,1;345,0;396,0;438,1;465,8;488,23;507,42;521,66;529,92;530,134;529,185;530,239;530,291;529,344;529,397;529,437;521,465;507,488;488,506;465,521;438,528;396,529;345,528;292,529;238,529;185,528;134,528;92,528;66,521;42,506;23,488;9,465;1,437;1,397;0,344;1,291;1,239;0,185;0,134;1,92;9,66;23,42;42,23;66,8;92,1;106,0" o:connectangles="0,0,0,0,0,0,0,0,0,0,0,0,0,0,0,0,0,0,0,0,0,0,0,0,0,0,0,0,0,0,0,0,0,0,0,0,0,0,0,0,0,0,0,0,0,0,0,0,0"/>
              </v:shape>
              <v:shape id="Freeform 76" o:spid="_x0000_s1038" style="position:absolute;left:684;top:4095;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sWGsAA&#10;AADbAAAADwAAAGRycy9kb3ducmV2LnhtbERPTYvCMBC9C/sfwix401QR0a5R3EVBvYi6u+exGdti&#10;MylJ1PrvjSB4m8f7nMmsMZW4kvOlZQW9bgKCOLO65FzB72HZGYHwAVljZZkU3MnDbPrRmmCq7Y13&#10;dN2HXMQQ9ikqKEKoUyl9VpBB37U1ceRO1hkMEbpcaoe3GG4q2U+SoTRYcmwosKafgrLz/mIUrM//&#10;2/63/jvWPTc+5ptkPGgWQan2ZzP/AhGoCW/xy73Scf4A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HsWGsAAAADbAAAADwAAAAAAAAAAAAAAAACYAgAAZHJzL2Rvd25y&#10;ZXYueG1sUEsFBgAAAAAEAAQA9QAAAIUDAAAAAA==&#10;" path="m106,r27,1l159,r26,l212,1r26,l264,r27,1l317,r28,l371,1,396,r26,l438,1r13,3l464,9r13,7l488,23r10,9l507,42r7,11l521,65r5,13l529,92r,13l530,132r-1,26l529,186r1,25l530,239r-1,26l530,291r-1,26l529,344r1,26l529,396r,26l529,437r-3,13l521,463r-7,13l507,488r-9,10l488,507r-11,7l464,521r-13,4l438,528r-16,l396,530r-25,-2l345,528r-28,2l291,530r-27,-2l238,530r-26,-2l185,528r-26,2l133,528r-27,l92,528,77,525,64,521,53,514,42,507,31,498,23,488,14,476,8,463,4,450,1,437,,422,1,396,,370,,344,1,317r,-26l,265,1,239,,211,,186,1,158,,132,,105,1,92,4,78,8,65,14,53,23,42,31,32,42,23,53,16,64,9,77,4,92,1,106,xe" fillcolor="#ededee" stroked="f">
                <v:path arrowok="t" o:connecttype="custom" o:connectlocs="133,1;185,0;238,1;291,1;345,0;396,0;438,1;464,9;488,23;507,42;521,65;529,92;530,132;529,186;530,239;530,291;529,344;529,396;529,437;521,463;507,488;488,507;464,521;438,528;396,530;345,528;291,530;238,530;185,528;133,528;92,528;64,521;42,507;23,488;8,463;1,437;1,396;0,344;1,291;1,239;0,186;0,132;1,92;8,65;23,42;42,23;64,9;92,1;106,0" o:connectangles="0,0,0,0,0,0,0,0,0,0,0,0,0,0,0,0,0,0,0,0,0,0,0,0,0,0,0,0,0,0,0,0,0,0,0,0,0,0,0,0,0,0,0,0,0,0,0,0,0"/>
              </v:shape>
              <v:shape id="Freeform 77" o:spid="_x0000_s1039" style="position:absolute;left:1418;top:4095;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ezgcIA&#10;AADbAAAADwAAAGRycy9kb3ducmV2LnhtbERPS2vCQBC+F/wPywje6kZR0ZhV2tKCehHt4zzJjkkw&#10;Oxt2txr/vSsUepuP7znZujONuJDztWUFo2ECgriwuuZSwdfnx/MchA/IGhvLpOBGHtar3lOGqbZX&#10;PtDlGEoRQ9inqKAKoU2l9EVFBv3QtsSRO1lnMEToSqkdXmO4aeQ4SWbSYM2xocKW3ioqzsdfo2B7&#10;/tmPX/V33o7cIi93yWLSvQelBv3uZQkiUBf+xX/ujY7zp/D4JR4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7OBwgAAANsAAAAPAAAAAAAAAAAAAAAAAJgCAABkcnMvZG93&#10;bnJldi54bWxQSwUGAAAAAAQABAD1AAAAhwMAAAAA&#10;" path="m106,r28,1l159,r26,l213,1r25,l264,r28,1l317,r28,l371,1,396,r26,l438,1r15,3l465,9r12,7l488,23r10,9l507,42r9,11l521,65r5,13l529,92r,13l530,132r-1,26l529,186r1,25l530,239r-1,26l530,291r-1,26l529,344r1,26l529,396r,26l529,437r-3,13l521,463r-5,13l507,488r-9,10l488,507r-11,7l465,521r-12,4l438,528r-16,l396,530r-25,-2l345,528r-28,2l292,530r-28,-2l238,530r-25,-2l185,528r-26,2l134,528r-28,l92,528,79,525,66,521,53,514,42,507,32,498,23,488,16,476,9,463,4,450,1,437,,422,1,396,,370,,344,1,317r,-26l,265,1,239,,211,,186,1,158,,132,,105,1,92,4,78,9,65,16,53,23,42,32,32,42,23,53,16,66,9,79,4,92,1,106,xe" fillcolor="#ededee" stroked="f">
                <v:path arrowok="t" o:connecttype="custom" o:connectlocs="134,1;185,0;238,1;292,1;345,0;396,0;438,1;465,9;488,23;507,42;521,65;529,92;530,132;529,186;530,239;530,291;529,344;529,396;529,437;521,463;507,488;488,507;465,521;438,528;396,530;345,528;292,530;238,530;185,528;134,528;92,528;66,521;42,507;23,488;9,463;1,437;1,396;0,344;1,291;1,239;0,186;0,132;1,92;9,65;23,42;42,23;66,9;92,1;106,0" o:connectangles="0,0,0,0,0,0,0,0,0,0,0,0,0,0,0,0,0,0,0,0,0,0,0,0,0,0,0,0,0,0,0,0,0,0,0,0,0,0,0,0,0,0,0,0,0,0,0,0,0"/>
              </v:shape>
              <v:shape id="Freeform 78" o:spid="_x0000_s1040" style="position:absolute;left:792;top:4924;width:313;height:312;visibility:visible;mso-wrap-style:square;v-text-anchor:top" coordsize="31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EW5MEA&#10;AADbAAAADwAAAGRycy9kb3ducmV2LnhtbERPzWrCQBC+F3yHZQRvdWOFINFVRGxsj40+wJAdk2B2&#10;NsmuSZqn7xYKvc3H9zu7w2hq0VPnKssKVssIBHFudcWFgtv1/XUDwnlkjbVlUvBNDg772csOE20H&#10;/qI+84UIIewSVFB63yRSurwkg25pG+LA3W1n0AfYFVJ3OIRwU8u3KIqlwYpDQ4kNnUrKH9nTKJiq&#10;9aZN06mobyu+9Nk5/jzeW6UW8/G4BeFp9P/iP/eHDvNj+P0lHC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hFuTBAAAA2wAAAA8AAAAAAAAAAAAAAAAAmAIAAGRycy9kb3du&#10;cmV2LnhtbFBLBQYAAAAABAAEAPUAAACGAwAAAAA=&#10;" path="m63,l79,1,94,r16,l126,1r14,l156,r16,1l188,r16,l219,1,235,r15,l258,1r9,2l274,6r7,4l287,14r7,5l298,26r5,6l307,39r3,8l311,56r,7l313,79r-2,16l311,111r2,16l313,141r-2,16l313,173r-2,14l311,203r2,16l311,235r,14l311,258r-1,8l307,273r-4,8l298,288r-4,6l287,299r-6,5l274,307r-7,2l258,311r-8,l235,312r-16,-1l204,311r-16,1l172,312r-16,-1l140,312r-14,-1l110,311r-16,1l79,311r-16,l56,311r-9,-2l38,307r-7,-3l25,299r-7,-5l14,288r-4,-7l5,273,2,266,1,258,,249,1,235,,219,,203,1,189r,-16l,157,1,141,,125,,111,1,95,,79,,63,1,56,2,47,5,39r5,-7l14,26r4,-7l25,14r6,-4l38,6,47,3,56,1,63,xe" fillcolor="#f47920" stroked="f">
                <v:path arrowok="t" o:connecttype="custom" o:connectlocs="79,1;110,0;140,1;172,1;204,0;235,0;258,1;274,6;287,14;298,26;307,39;311,56;313,79;311,111;313,141;313,173;311,203;311,235;311,258;307,273;298,288;287,299;274,307;258,311;235,312;204,311;172,312;140,312;110,311;79,311;56,311;38,307;25,299;14,288;5,273;1,258;1,235;0,203;1,173;1,141;0,111;0,79;1,56;5,39;14,26;25,14;38,6;56,1;63,0" o:connectangles="0,0,0,0,0,0,0,0,0,0,0,0,0,0,0,0,0,0,0,0,0,0,0,0,0,0,0,0,0,0,0,0,0,0,0,0,0,0,0,0,0,0,0,0,0,0,0,0,0"/>
              </v:shape>
              <v:shape id="Freeform 79" o:spid="_x0000_s1041" style="position:absolute;left:1418;top:4815;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F2YMEA&#10;AADbAAAADwAAAGRycy9kb3ducmV2LnhtbERPS08CMRC+k/gfmjHhQqALBzULhcgrcnURzuN23G7c&#10;TpdtgcKvtyYm3ubL95zZItpGXKjztWMF41EGgrh0uuZKwcd+O3wB4QOyxsYxKbiRh8X8oTfDXLsr&#10;v9OlCJVIIexzVGBCaHMpfWnIoh+5ljhxX66zGBLsKqk7vKZw28hJlj1JizWnBoMtrQyV38XZKpgU&#10;dLgPYmxP6+On279tarPcrZTqP8bXKYhAMfyL/9w7neY/w+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RdmDBAAAA2wAAAA8AAAAAAAAAAAAAAAAAmAIAAGRycy9kb3du&#10;cmV2LnhtbFBLBQYAAAAABAAEAPUAAACGAwAAAAA=&#10;" path="m106,r28,1l159,r26,l213,1r25,l264,r28,1l317,r28,l371,1,396,r26,l438,1r15,3l465,8r12,7l488,23r10,8l507,43r9,11l521,66r5,13l529,93r,13l530,133r-1,26l529,187r1,26l530,239r-1,25l530,292r-1,26l529,344r1,27l529,397r,26l529,439r-3,13l521,464r-5,13l507,489r-9,10l488,508r-11,7l465,522r-12,4l438,529r-16,l396,531r-25,-2l345,529r-28,2l292,531r-28,-2l238,531r-25,-2l185,529r-26,2l134,529r-28,l92,529,79,526,66,522,53,515,42,508,32,499,23,489,16,477,9,464,4,452,1,439,,423,1,397,,371,,344,1,318r,-26l,264,1,239,,213,,187,1,159,,133,,106,1,93,4,79,9,66,16,54,23,43,32,31,42,23,53,15,66,8,79,4,92,1,106,xe" fillcolor="#ededee" stroked="f">
                <v:path arrowok="t" o:connecttype="custom" o:connectlocs="134,1;185,0;238,1;292,1;345,0;396,0;438,1;465,8;488,23;507,43;521,66;529,93;530,133;529,187;530,239;530,292;529,344;529,397;529,439;521,464;507,489;488,508;465,522;438,529;396,531;345,529;292,531;238,531;185,529;134,529;92,529;66,522;42,508;23,489;9,464;1,439;1,397;0,344;1,292;1,239;0,187;0,133;1,93;9,66;23,43;42,23;66,8;92,1;106,0" o:connectangles="0,0,0,0,0,0,0,0,0,0,0,0,0,0,0,0,0,0,0,0,0,0,0,0,0,0,0,0,0,0,0,0,0,0,0,0,0,0,0,0,0,0,0,0,0,0,0,0,0"/>
              </v:shape>
              <v:shape id="Freeform 80" o:spid="_x0000_s1042" style="position:absolute;left:684;top:5536;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7iEsQA&#10;AADbAAAADwAAAGRycy9kb3ducmV2LnhtbESPQU8CMRCF7yb+h2ZMuBjoysGYhUIQIXJ1Uc/Ddthu&#10;2E7XbYHqr3cOJt5m8t689818mX2nLjTENrCBh0kBirgOtuXGwPt+O34CFROyxS4wGfimCMvF7c0c&#10;Sxuu/EaXKjVKQjiWaMCl1Jdax9qRxzgJPbFoxzB4TLIOjbYDXiXcd3paFI/aY8vS4LCntaP6VJ29&#10;gWlFHz/3OfdfL5+HsH/dtO55tzZmdJdXM1CJcvo3/13vrOALrPwiA+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O4hLEAAAA2wAAAA8AAAAAAAAAAAAAAAAAmAIAAGRycy9k&#10;b3ducmV2LnhtbFBLBQYAAAAABAAEAPUAAACJAwAAAAA=&#10;" path="m106,r27,1l159,r26,l212,1r26,l264,r27,1l317,r28,l371,1,396,r26,l438,1r13,3l464,8r13,8l488,23r10,8l507,43r7,11l521,66r5,13l529,93r,13l530,134r-1,25l529,187r1,26l530,239r-1,26l530,292r-1,26l529,344r1,27l529,397r,26l529,437r-3,15l521,465r-7,11l507,488r-9,10l488,508r-11,7l464,522r-13,4l438,529r-16,l396,531r-25,-2l345,529r-28,2l291,531r-27,-2l238,531r-26,-2l185,529r-26,2l133,529r-27,l92,529,77,526,64,522,53,515,42,508,31,498,23,488,14,476,8,465,4,452,1,437,,423,1,397,,371,,344,1,318r,-26l,265,1,239,,213,,187,1,159,,134,,106,1,93,4,79,8,66,14,54,23,43,31,31,42,23,53,16,64,8,77,4,92,1,106,xe" fillcolor="#ededee" stroked="f">
                <v:path arrowok="t" o:connecttype="custom" o:connectlocs="133,1;185,0;238,1;291,1;345,0;396,0;438,1;464,8;488,23;507,43;521,66;529,93;530,134;529,187;530,239;530,292;529,344;529,397;529,437;521,465;507,488;488,508;464,522;438,529;396,531;345,529;291,531;238,531;185,529;133,529;92,529;64,522;42,508;23,488;8,465;1,437;1,397;0,344;1,292;1,239;0,187;0,134;1,93;8,66;23,43;42,23;64,8;92,1;106,0" o:connectangles="0,0,0,0,0,0,0,0,0,0,0,0,0,0,0,0,0,0,0,0,0,0,0,0,0,0,0,0,0,0,0,0,0,0,0,0,0,0,0,0,0,0,0,0,0,0,0,0,0"/>
              </v:shape>
              <v:shape id="Freeform 81" o:spid="_x0000_s1043" style="position:absolute;left:1418;top:5536;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JHicEA&#10;AADbAAAADwAAAGRycy9kb3ducmV2LnhtbERPS08CMRC+k/gfmjHhQqALB6MLhcgrcnURzuN23G7c&#10;TpdtgcKvtyYm3ubL95zZItpGXKjztWMF41EGgrh0uuZKwcd+O3wG4QOyxsYxKbiRh8X8oTfDXLsr&#10;v9OlCJVIIexzVGBCaHMpfWnIoh+5ljhxX66zGBLsKqk7vKZw28hJlj1JizWnBoMtrQyV38XZKpgU&#10;dLgPYmxP6+On279tarPcrZTqP8bXKYhAMfyL/9w7nea/wO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CR4nBAAAA2wAAAA8AAAAAAAAAAAAAAAAAmAIAAGRycy9kb3du&#10;cmV2LnhtbFBLBQYAAAAABAAEAPUAAACGAwAAAAA=&#10;" path="m106,r28,1l159,r26,l213,1r25,l264,r28,1l317,r28,l371,1,396,r26,l438,1r15,3l465,8r12,8l488,23r10,8l507,43r9,11l521,66r5,13l529,93r,13l530,134r-1,25l529,187r1,26l530,239r-1,26l530,292r-1,26l529,344r1,27l529,397r,26l529,437r-3,15l521,465r-5,11l507,488r-9,10l488,508r-11,7l465,522r-12,4l438,529r-16,l396,531r-25,-2l345,529r-28,2l292,531r-28,-2l238,531r-25,-2l185,529r-26,2l134,529r-28,l92,529,79,526,66,522,53,515,42,508,32,498,23,488,16,476,9,465,4,452,1,437,,423,1,397,,371,,344,1,318r,-26l,265,1,239,,213,,187,1,159,,134,,106,1,93,4,79,9,66,16,54,23,43,32,31,42,23,53,16,66,8,79,4,92,1,106,xe" fillcolor="#ededee" stroked="f">
                <v:path arrowok="t" o:connecttype="custom" o:connectlocs="134,1;185,0;238,1;292,1;345,0;396,0;438,1;465,8;488,23;507,43;521,66;529,93;530,134;529,187;530,239;530,292;529,344;529,397;529,437;521,465;507,488;488,508;465,522;438,529;396,531;345,529;292,531;238,531;185,529;134,529;92,529;66,522;42,508;23,488;9,465;1,437;1,397;0,344;1,292;1,239;0,187;0,134;1,93;9,66;23,43;42,23;66,8;92,1;106,0" o:connectangles="0,0,0,0,0,0,0,0,0,0,0,0,0,0,0,0,0,0,0,0,0,0,0,0,0,0,0,0,0,0,0,0,0,0,0,0,0,0,0,0,0,0,0,0,0,0,0,0,0"/>
              </v:shape>
              <v:shape id="Freeform 82" o:spid="_x0000_s1044" style="position:absolute;left:684;top:6257;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QkqcAA&#10;AADbAAAADwAAAGRycy9kb3ducmV2LnhtbERPTU8CMRC9m/gfmjHhYqArB2MWCkGEyNVFPQ/bYbth&#10;O123Baq/3jmYeHx53/Nl9p260BDbwAYeJgUo4jrYlhsD7/vt+AlUTMgWu8Bk4JsiLBe3N3Msbbjy&#10;G12q1CgJ4ViiAZdSX2oda0ce4yT0xMIdw+AxCRwabQe8Srjv9LQoHrXHlqXBYU9rR/WpOnsD04o+&#10;fu5z7r9ePg9h/7pp3fNubczoLq9moBLl9C/+c++s+GS9fJEfoB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QkqcAAAADbAAAADwAAAAAAAAAAAAAAAACYAgAAZHJzL2Rvd25y&#10;ZXYueG1sUEsFBgAAAAAEAAQA9QAAAIUDAAAAAA==&#10;" path="m106,r27,1l159,r26,l212,1r26,l264,r27,1l317,r28,l371,1,396,r26,l438,1r13,3l464,8r13,8l488,23r10,8l507,43r7,11l521,66r5,13l529,93r,13l530,134r-1,26l529,187r1,26l530,239r-1,26l530,292r-1,26l529,344r1,27l529,397r,26l529,437r-3,15l521,465r-7,11l507,488r-9,10l488,508r-11,7l464,522r-13,5l438,529r-16,l396,531r-25,-2l345,529r-28,2l291,531r-27,-2l238,531r-26,-2l185,529r-26,2l133,529r-27,l92,529,77,527,64,522,53,515,42,508,31,498,23,488,14,476,8,465,4,452,1,437,,423,1,397,,371,,344,1,318r,-26l,265,1,239,,213,,187,1,160,,134,,106,1,93,4,79,8,66,14,54,23,43,31,31,42,23,53,16,64,8,77,4,92,1,106,xe" fillcolor="#ededee" stroked="f">
                <v:path arrowok="t" o:connecttype="custom" o:connectlocs="133,1;185,0;238,1;291,1;345,0;396,0;438,1;464,8;488,23;507,43;521,66;529,93;530,134;529,187;530,239;530,292;529,344;529,397;529,437;521,465;507,488;488,508;464,522;438,529;396,531;345,529;291,531;238,531;185,529;133,529;92,529;64,522;42,508;23,488;8,465;1,437;1,397;0,344;1,292;1,239;0,187;0,134;1,93;8,66;23,43;42,23;64,8;92,1;106,0" o:connectangles="0,0,0,0,0,0,0,0,0,0,0,0,0,0,0,0,0,0,0,0,0,0,0,0,0,0,0,0,0,0,0,0,0,0,0,0,0,0,0,0,0,0,0,0,0,0,0,0,0"/>
              </v:shape>
              <v:shape id="Freeform 83" o:spid="_x0000_s1045" style="position:absolute;left:1527;top:6366;width:313;height:313;visibility:visible;mso-wrap-style:square;v-text-anchor:top" coordsize="313,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ch8MA&#10;AADbAAAADwAAAGRycy9kb3ducmV2LnhtbESPwWrDMBBE74H+g9hCb7EcQ01xrYRQKBQnlzoh5420&#10;tU2tlZGUxP37KlDocZiZN0y9me0oruTD4FjBKstBEGtnBu4UHA/vyxcQISIbHB2Tgh8KsFk/LGqs&#10;jLvxJ13b2IkE4VChgj7GqZIy6J4shsxNxMn7ct5iTNJ30ni8JbgdZZHnpbQ4cFrocaK3nvR3e7EK&#10;TqfG253Xo56e91vvy/PQHM5KPT3O21cQkeb4H/5rfxgFxQruX9I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Pch8MAAADbAAAADwAAAAAAAAAAAAAAAACYAgAAZHJzL2Rv&#10;d25yZXYueG1sUEsFBgAAAAAEAAQA9QAAAIgDAAAAAA==&#10;" path="m62,l78,2,94,r15,l125,2r16,l157,r16,2l187,r16,l219,2,234,r15,l257,2r9,1l273,6r9,4l287,15r6,4l299,26r4,6l308,39r2,7l312,55r,7l313,78r-1,16l312,110r1,15l313,141r-1,15l313,171r-1,16l312,203r1,16l312,235r,14l312,258r-2,8l308,274r-5,7l299,287r-6,7l287,298r-5,4l273,307r-7,3l257,311r-8,l234,313r-15,-2l203,311r-16,2l173,313r-16,-2l141,313r-16,-2l109,311r-15,2l78,311r-16,l55,311r-9,-1l39,307r-7,-5l26,298r-7,-4l15,287r-5,-6l6,274,3,266,2,258,,249,2,235,,219,,203,2,187r,-16l,156,2,141,,125,,110,2,94,,78,,62,2,55,3,46,6,39r4,-7l15,26r4,-7l26,15r6,-5l39,6,46,3,55,2,62,xe" fillcolor="#f7941d" stroked="f">
                <v:path arrowok="t" o:connecttype="custom" o:connectlocs="78,2;109,0;141,2;173,2;203,0;234,0;257,2;273,6;287,15;299,26;308,39;312,55;313,78;312,110;313,141;313,171;312,203;312,235;312,258;308,274;299,287;287,298;273,307;257,311;234,313;203,311;173,313;141,313;109,311;78,311;55,311;39,307;26,298;15,287;6,274;2,258;2,235;0,203;2,171;2,141;0,110;0,78;2,55;6,39;15,26;26,15;39,6;55,2;62,0" o:connectangles="0,0,0,0,0,0,0,0,0,0,0,0,0,0,0,0,0,0,0,0,0,0,0,0,0,0,0,0,0,0,0,0,0,0,0,0,0,0,0,0,0,0,0,0,0,0,0,0,0"/>
              </v:shape>
              <v:shape id="Freeform 84" o:spid="_x0000_s1046" style="position:absolute;left:684;top:6978;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fRcMA&#10;AADbAAAADwAAAGRycy9kb3ducmV2LnhtbESPwW7CMBBE75X6D9ZW4lKB0xyqKmAQ0FZwJbScl3iJ&#10;I+J1Grvg8vUYqRLH0cyb0Uxm0bbiRL1vHCt4GWUgiCunG64VfG0/h28gfEDW2DomBX/kYTZ9fJhg&#10;od2ZN3QqQy1SCfsCFZgQukJKXxmy6EeuI07ewfUWQ5J9LXWP51RuW5ln2au02HBaMNjR0lB1LH+t&#10;gryk78tzjN3P+27vtquPxizWS6UGT3E+BhEohnv4n17rxOVw+5J+gJ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fRcMAAADbAAAADwAAAAAAAAAAAAAAAACYAgAAZHJzL2Rv&#10;d25yZXYueG1sUEsFBgAAAAAEAAQA9QAAAIgDAAAAAA==&#10;" path="m106,r27,1l159,r26,l212,1r26,l264,r27,1l317,r28,l371,1,396,r26,l438,1r13,3l464,9r13,7l488,23r10,9l507,43r7,12l521,66r5,13l529,93r,13l530,134r-1,26l529,187r1,26l530,239r-1,26l530,292r-1,26l529,344r1,27l529,397r,26l529,437r-3,15l521,465r-7,11l507,488r-9,10l488,508r-11,7l464,522r-13,5l438,530r-16,l396,531r-25,-1l345,530r-28,1l291,531r-27,-1l238,531r-26,-1l185,530r-26,1l133,530r-27,l92,530,77,527,64,522,53,515,42,508,31,498,23,488,14,476,8,465,4,452,1,437,,423,1,397,,371,,344,1,318r,-26l,265,1,239,,213,,187,1,160,,134,,106,1,93,4,79,8,66,14,55,23,43,31,32,42,23,53,16,64,9,77,4,92,1,106,xe" fillcolor="#ededee" stroked="f">
                <v:path arrowok="t" o:connecttype="custom" o:connectlocs="133,1;185,0;238,1;291,1;345,0;396,0;438,1;464,9;488,23;507,43;521,66;529,93;530,134;529,187;530,239;530,292;529,344;529,397;529,437;521,465;507,488;488,508;464,522;438,530;396,531;345,530;291,531;238,531;185,530;133,530;92,530;64,522;42,508;23,488;8,465;1,437;1,397;0,344;1,292;1,239;0,187;0,134;1,93;8,66;23,43;42,23;64,9;92,1;106,0" o:connectangles="0,0,0,0,0,0,0,0,0,0,0,0,0,0,0,0,0,0,0,0,0,0,0,0,0,0,0,0,0,0,0,0,0,0,0,0,0,0,0,0,0,0,0,0,0,0,0,0,0"/>
              </v:shape>
              <v:shape id="Freeform 85" o:spid="_x0000_s1047" style="position:absolute;left:1418;top:6978;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63sMA&#10;AADbAAAADwAAAGRycy9kb3ducmV2LnhtbESPT2sCMRTE70K/Q3gFL6JZLZSyGqX+o167Vs+vm9fN&#10;0s3Luoka/fRNodDjMPObYWaLaBtxoc7XjhWMRxkI4tLpmisFH/vt8AWED8gaG8ek4EYeFvOH3gxz&#10;7a78TpciVCKVsM9RgQmhzaX0pSGLfuRa4uR9uc5iSLKrpO7wmsptIydZ9iwt1pwWDLa0MlR+F2er&#10;YFLQ4T6IsT2tj59u/7apzXK3Uqr/GF+nIALF8B/+o3c6cU/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a63sMAAADbAAAADwAAAAAAAAAAAAAAAACYAgAAZHJzL2Rv&#10;d25yZXYueG1sUEsFBgAAAAAEAAQA9QAAAIgDAAAAAA==&#10;" path="m106,r28,1l159,r26,l213,1r25,l264,r28,1l317,r28,l371,1,396,r26,l438,1r15,3l465,9r12,7l488,23r10,9l507,43r9,12l521,66r5,13l529,93r,13l530,134r-1,26l529,187r1,26l530,239r-1,26l530,292r-1,26l529,344r1,27l529,397r,26l529,437r-3,15l521,465r-5,11l507,488r-9,10l488,508r-11,7l465,522r-12,5l438,530r-16,l396,531r-25,-1l345,530r-28,1l292,531r-28,-1l238,531r-25,-1l185,530r-26,1l134,530r-28,l92,530,79,527,66,522,53,515,42,508,32,498,23,488,16,476,9,465,4,452,1,437,,423,1,397,,371,,344,1,318r,-26l,265,1,239,,213,,187,1,160,,134,,106,1,93,4,79,9,66,16,55,23,43,32,32,42,23,53,16,66,9,79,4,92,1,106,xe" fillcolor="#ededee" stroked="f">
                <v:path arrowok="t" o:connecttype="custom" o:connectlocs="134,1;185,0;238,1;292,1;345,0;396,0;438,1;465,9;488,23;507,43;521,66;529,93;530,134;529,187;530,239;530,292;529,344;529,397;529,437;521,465;507,488;488,508;465,522;438,530;396,531;345,530;292,531;238,531;185,530;134,530;92,530;66,522;42,508;23,488;9,465;1,437;1,397;0,344;1,292;1,239;0,187;0,134;1,93;9,66;23,43;42,23;66,9;92,1;106,0" o:connectangles="0,0,0,0,0,0,0,0,0,0,0,0,0,0,0,0,0,0,0,0,0,0,0,0,0,0,0,0,0,0,0,0,0,0,0,0,0,0,0,0,0,0,0,0,0,0,0,0,0"/>
              </v:shape>
              <v:shape id="Freeform 86" o:spid="_x0000_s1048" style="position:absolute;left:684;top:769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8iqsMA&#10;AADbAAAADwAAAGRycy9kb3ducmV2LnhtbESPT2sCMRTE70K/Q3gFL6JZpZSyGqX+o167Vs+vm9fN&#10;0s3Luoka/fRNodDjMPObYWaLaBtxoc7XjhWMRxkI4tLpmisFH/vt8AWED8gaG8ek4EYeFvOH3gxz&#10;7a78TpciVCKVsM9RgQmhzaX0pSGLfuRa4uR9uc5iSLKrpO7wmsptIydZ9iwt1pwWDLa0MlR+F2er&#10;YFLQ4T6IsT2tj59u/7apzXK3Uqr/GF+nIALF8B/+o3c6cU/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8iqsMAAADbAAAADwAAAAAAAAAAAAAAAACYAgAAZHJzL2Rv&#10;d25yZXYueG1sUEsFBgAAAAAEAAQA9QAAAIgDAAAAAA==&#10;" path="m106,r27,1l159,r26,l212,1r26,l264,r27,1l317,r28,l371,1,396,r26,l438,1r13,3l464,9r13,7l488,23r10,9l507,42r7,11l521,66r5,13l529,92r,15l530,134r-1,26l529,187r1,26l530,239r-1,26l530,292r-1,26l529,344r1,27l529,397r,26l529,438r-3,14l521,465r-7,11l507,488r-9,10l488,508r-11,7l464,522r-13,5l438,530r-16,l396,531r-25,-1l345,530r-28,1l291,531r-27,-1l238,531r-26,-1l185,530r-26,1l133,530r-27,l92,530,77,527,64,522,53,515,42,508,31,498,23,488,14,476,8,465,4,452,1,438,,423,1,397,,371,,344,1,318r,-26l,265,1,239,,213,,187,1,160,,134,,107,1,92,4,79,8,66,14,53,23,42,31,32,42,23,53,16,64,9,77,4,92,1,106,xe" fillcolor="#ededee" stroked="f">
                <v:path arrowok="t" o:connecttype="custom" o:connectlocs="133,1;185,0;238,1;291,1;345,0;396,0;438,1;464,9;488,23;507,42;521,66;529,92;530,134;529,187;530,239;530,292;529,344;529,397;529,438;521,465;507,488;488,508;464,522;438,530;396,531;345,530;291,531;238,531;185,530;133,530;92,530;64,522;42,508;23,488;8,465;1,438;1,397;0,344;1,292;1,239;0,187;0,134;1,92;8,66;23,42;42,23;64,9;92,1;106,0" o:connectangles="0,0,0,0,0,0,0,0,0,0,0,0,0,0,0,0,0,0,0,0,0,0,0,0,0,0,0,0,0,0,0,0,0,0,0,0,0,0,0,0,0,0,0,0,0,0,0,0,0"/>
              </v:shape>
              <v:shape id="Freeform 87" o:spid="_x0000_s1049" style="position:absolute;left:1418;top:769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McMA&#10;AADbAAAADwAAAGRycy9kb3ducmV2LnhtbESPT2sCMRTE70K/Q3gFL6JZhZayGqX+o167Vs+vm9fN&#10;0s3Luoka/fRNodDjMPObYWaLaBtxoc7XjhWMRxkI4tLpmisFH/vt8AWED8gaG8ek4EYeFvOH3gxz&#10;7a78TpciVCKVsM9RgQmhzaX0pSGLfuRa4uR9uc5iSLKrpO7wmsptIydZ9iwt1pwWDLa0MlR+F2er&#10;YFLQ4T6IsT2tj59u/7apzXK3Uqr/GF+nIALF8B/+o3c6cU/w+yX9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HMcMAAADbAAAADwAAAAAAAAAAAAAAAACYAgAAZHJzL2Rv&#10;d25yZXYueG1sUEsFBgAAAAAEAAQA9QAAAIgDAAAAAA==&#10;" path="m106,r28,1l159,r26,l213,1r25,l264,r28,1l317,r28,l371,1,396,r26,l438,1r15,3l465,9r12,7l488,23r10,9l507,42r9,11l521,66r5,13l529,92r,15l530,134r-1,26l529,187r1,26l530,239r-1,26l530,292r-1,26l529,344r1,27l529,397r,26l529,438r-3,14l521,465r-5,11l507,488r-9,10l488,508r-11,7l465,522r-12,5l438,530r-16,l396,531r-25,-1l345,530r-28,1l292,531r-28,-1l238,531r-25,-1l185,530r-26,1l134,530r-28,l92,530,79,527,66,522,53,515,42,508,32,498,23,488,16,476,9,465,4,452,1,438,,423,1,397,,371,,344,1,318r,-26l,265,1,239,,213,,187,1,160,,134,,107,1,92,4,79,9,66,16,53,23,42,32,32,42,23,53,16,66,9,79,4,92,1,106,xe" fillcolor="#ededee" stroked="f">
                <v:path arrowok="t" o:connecttype="custom" o:connectlocs="134,1;185,0;238,1;292,1;345,0;396,0;438,1;465,9;488,23;507,42;521,66;529,92;530,134;529,187;530,239;530,292;529,344;529,397;529,438;521,465;507,488;488,508;465,522;438,530;396,531;345,530;292,531;238,531;185,530;134,530;92,530;66,522;42,508;23,488;9,465;1,438;1,397;0,344;1,292;1,239;0,187;0,134;1,92;9,66;23,42;42,23;66,9;92,1;106,0" o:connectangles="0,0,0,0,0,0,0,0,0,0,0,0,0,0,0,0,0,0,0,0,0,0,0,0,0,0,0,0,0,0,0,0,0,0,0,0,0,0,0,0,0,0,0,0,0,0,0,0,0"/>
              </v:shape>
              <v:shape id="Freeform 88" o:spid="_x0000_s1050" style="position:absolute;left:684;top:8420;width:530;height:527;visibility:visible;mso-wrap-style:square;v-text-anchor:top" coordsize="530,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ZXMYA&#10;AADbAAAADwAAAGRycy9kb3ducmV2LnhtbESPT2vCQBTE7wW/w/IKvYhuqjZI6ipVqhRKof659PbI&#10;vibB7Nuwu4nx23cFocdhZn7DLFa9qUVHzleWFTyPExDEudUVFwpOx+1oDsIHZI21ZVJwJQ+r5eBh&#10;gZm2F95TdwiFiBD2GSooQ2gyKX1ekkE/tg1x9H6tMxiidIXUDi8Rbmo5SZJUGqw4LpTY0Kak/Hxo&#10;jYLmfb1PZ26ov8PntN11+U/11b4o9fTYv72CCNSH//C9/aEVTFK4fY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LZXMYAAADbAAAADwAAAAAAAAAAAAAAAACYAgAAZHJz&#10;L2Rvd25yZXYueG1sUEsFBgAAAAAEAAQA9QAAAIsDAAAAAA==&#10;" path="m106,r27,2l159,r26,l212,2r26,l264,r27,2l317,r28,l371,2,396,r26,l438,2r13,1l464,7r13,6l488,22r10,8l507,40r7,10l521,63r5,13l529,89r,16l530,131r-1,26l529,183r1,27l530,236r-1,26l530,288r-1,27l529,341r1,28l529,394r,28l529,435r-3,14l521,462r-7,12l507,485r-9,10l488,504r-11,7l464,518r-13,5l438,525r-16,2l396,525r-25,2l345,527r-28,-2l291,525r-27,2l238,525r-26,2l185,527r-26,-2l133,527r-27,l92,525,77,523,64,518,53,511,42,504,31,495,23,485,14,474,8,462,4,449,1,435,,422,1,394,,369,,341,1,315r,-27l,262,1,236,,210,,183,1,157,,131,,105,1,89,4,76,8,63,14,50,23,40,31,30,42,22,53,13,64,7,77,3,92,2,106,xe" fillcolor="#ededee" stroked="f">
                <v:path arrowok="t" o:connecttype="custom" o:connectlocs="133,2;185,0;238,2;291,2;345,0;396,0;438,2;464,7;488,22;507,40;521,63;529,89;530,131;529,183;530,236;530,288;529,341;529,394;529,435;521,462;507,485;488,504;464,518;438,525;396,525;345,527;291,525;238,525;185,527;133,527;92,525;64,518;42,504;23,485;8,462;1,435;1,394;0,341;1,288;1,236;0,183;0,131;1,89;8,63;23,40;42,22;64,7;92,2;106,0" o:connectangles="0,0,0,0,0,0,0,0,0,0,0,0,0,0,0,0,0,0,0,0,0,0,0,0,0,0,0,0,0,0,0,0,0,0,0,0,0,0,0,0,0,0,0,0,0,0,0,0,0"/>
              </v:shape>
              <v:shape id="Freeform 89" o:spid="_x0000_s1051" style="position:absolute;left:1418;top:8420;width:530;height:527;visibility:visible;mso-wrap-style:square;v-text-anchor:top" coordsize="530,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58x8YA&#10;AADbAAAADwAAAGRycy9kb3ducmV2LnhtbESPQWvCQBSE70L/w/IKXqRuqq0t0VVUrAhFUNtLb4/s&#10;MwnNvg27m5j+e7cgeBxm5htmtuhMJVpyvrSs4HmYgCDOrC45V/D99fH0DsIHZI2VZVLwRx4W84fe&#10;DFNtL3yk9hRyESHsU1RQhFCnUvqsIIN+aGvi6J2tMxiidLnUDi8Rbio5SpKJNFhyXCiwpnVB2e+p&#10;MQrqzeo4eXEDfQif42bbZj/lvnlVqv/YLacgAnXhHr61d1rB6A3+v8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58x8YAAADbAAAADwAAAAAAAAAAAAAAAACYAgAAZHJz&#10;L2Rvd25yZXYueG1sUEsFBgAAAAAEAAQA9QAAAIsDAAAAAA==&#10;" path="m106,r28,2l159,r26,l213,2r25,l264,r28,2l317,r28,l371,2,396,r26,l438,2r15,1l465,7r12,6l488,22r10,8l507,40r9,10l521,63r5,13l529,89r,16l530,131r-1,26l529,183r1,27l530,236r-1,26l530,288r-1,27l529,341r1,28l529,394r,28l529,435r-3,14l521,462r-5,12l507,485r-9,10l488,504r-11,7l465,518r-12,5l438,525r-16,2l396,525r-25,2l345,527r-28,-2l292,525r-28,2l238,525r-25,2l185,527r-26,-2l134,527r-28,l92,525,79,523,66,518,53,511,42,504,32,495,23,485,16,474,9,462,4,449,1,435,,422,1,394,,369,,341,1,315r,-27l,262,1,236,,210,,183,1,157,,131,,105,1,89,4,76,9,63,16,50,23,40,32,30,42,22,53,13,66,7,79,3,92,2,106,xe" fillcolor="#ededee" stroked="f">
                <v:path arrowok="t" o:connecttype="custom" o:connectlocs="134,2;185,0;238,2;292,2;345,0;396,0;438,2;465,7;488,22;507,40;521,63;529,89;530,131;529,183;530,236;530,288;529,341;529,394;529,435;521,462;507,485;488,504;465,518;438,525;396,525;345,527;292,525;238,525;185,527;134,527;92,525;66,518;42,504;23,485;9,462;1,435;1,394;0,341;1,288;1,236;0,183;0,131;1,89;9,63;23,40;42,22;66,7;92,2;106,0" o:connectangles="0,0,0,0,0,0,0,0,0,0,0,0,0,0,0,0,0,0,0,0,0,0,0,0,0,0,0,0,0,0,0,0,0,0,0,0,0,0,0,0,0,0,0,0,0,0,0,0,0"/>
              </v:shape>
              <v:shape id="Freeform 90" o:spid="_x0000_s1052" style="position:absolute;left:684;top:9138;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rWosIA&#10;AADbAAAADwAAAGRycy9kb3ducmV2LnhtbERPW2vCMBR+H+w/hDPY25pYxpjVKG4ouL0M6+X52Bzb&#10;YnNSkqjdv18eBj5+fPfpfLCduJIPrWMNo0yBIK6cabnWsNuuXt5BhIhssHNMGn4pwHz2+DDFwrgb&#10;b+haxlqkEA4Famhi7AspQ9WQxZC5njhxJ+ctxgR9LY3HWwq3ncyVepMWW04NDfb02VB1Li9Ww9f5&#10;8JN/mP2xH/nxsf5W49dhGbV+fhoWExCRhngX/7vXRkOexqYv6Qf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taiwgAAANsAAAAPAAAAAAAAAAAAAAAAAJgCAABkcnMvZG93&#10;bnJldi54bWxQSwUGAAAAAAQABAD1AAAAhwMAAAAA&#10;" path="m106,2l133,r26,2l185,2,212,r26,l264,2,291,r26,2l345,2,371,r25,2l422,2r16,l451,5r13,4l477,16r11,7l498,32r9,10l514,54r7,11l526,78r3,14l529,107r1,26l529,159r,27l530,212r,27l529,265r1,26l529,317r,27l530,370r-1,26l529,424r,14l526,451r-5,13l514,477r-7,11l498,498r-10,9l477,514r-13,7l451,526r-13,3l422,530r-26,-1l371,530r-26,l317,529r-26,l264,530r-26,-1l212,530r-27,l159,529r-26,1l106,530,92,529,77,526,64,521,53,514,42,507,31,498,23,488,14,477,8,464,4,451,1,438,,424,1,396,,370,,344,1,317r,-26l,265,1,239,,212,,186,1,159,,133,,107,1,92,4,78,8,65,14,54,23,42,31,32,42,23,53,16,64,9,77,5,92,2r14,xe" fillcolor="#ededee" stroked="f">
                <v:path arrowok="t" o:connecttype="custom" o:connectlocs="133,0;185,2;238,0;291,0;345,2;396,2;438,2;464,9;488,23;507,42;521,65;529,92;530,133;529,186;530,239;530,291;529,344;529,396;529,438;521,464;507,488;488,507;464,521;438,529;396,529;345,530;291,529;238,529;185,530;133,530;92,529;64,521;42,507;23,488;8,464;1,438;1,396;0,344;1,291;1,239;0,186;0,133;1,92;8,65;23,42;42,23;64,9;92,2;106,2" o:connectangles="0,0,0,0,0,0,0,0,0,0,0,0,0,0,0,0,0,0,0,0,0,0,0,0,0,0,0,0,0,0,0,0,0,0,0,0,0,0,0,0,0,0,0,0,0,0,0,0,0"/>
              </v:shape>
              <v:shape id="Freeform 91" o:spid="_x0000_s1053" style="position:absolute;left:1527;top:9246;width:313;height:314;visibility:visible;mso-wrap-style:square;v-text-anchor:top" coordsize="31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wt8YA&#10;AADbAAAADwAAAGRycy9kb3ducmV2LnhtbESP3UrEMBSE7wXfIRzBO5u2+LPWpmVZtMqKrFbB22Nz&#10;bIvNSWnitvr0RhC8HGbmGyYvFzOIPU2ut6wgiWIQxI3VPbcKXp5vTlYgnEfWOFgmBV/koCwOD3LM&#10;tJ35ifa1b0WAsMtQQef9mEnpmo4MusiOxMF7t5NBH+TUSj3hHOBmkGkcn0uDPYeFDkfadNR81J9G&#10;wW4cXquL77fltpqT9PT+8eHsequVOj5a1lcgPC3+P/zXvtMK0kv4/RJ+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5wt8YAAADbAAAADwAAAAAAAAAAAAAAAACYAgAAZHJz&#10;L2Rvd25yZXYueG1sUEsFBgAAAAAEAAQA9QAAAIsDAAAAAA==&#10;" path="m62,2l78,,94,2r15,l125,r16,l157,2,173,r14,2l203,2,219,r15,2l249,2r8,l266,3r7,3l282,10r5,5l293,20r6,6l303,32r5,9l310,48r2,8l312,65r1,14l312,95r,16l313,126r,15l312,157r1,16l312,189r,14l313,219r-1,16l312,251r,7l310,267r-2,8l303,282r-4,6l293,295r-6,5l282,304r-9,4l266,311r-9,2l249,314r-15,-1l219,314r-16,l187,313r-14,l157,314r-16,-1l125,314r-16,l94,313r-16,1l62,314r-7,-1l46,311r-7,-3l32,304r-6,-4l19,295r-4,-7l10,282,6,275,3,267,2,258,,251,2,235,,219,,203,2,187r,-14l,157,2,141,,127,,111,2,95,,79,,65,2,56,3,48,6,41r4,-9l15,26r4,-6l26,15r6,-5l39,6,46,3,55,2r7,xe" fillcolor="#f47920" stroked="f">
                <v:path arrowok="t" o:connecttype="custom" o:connectlocs="78,0;109,2;141,0;173,0;203,2;234,2;257,2;273,6;287,15;299,26;308,41;312,56;313,79;312,111;313,141;313,173;312,203;312,235;312,258;308,275;299,288;287,300;273,308;257,313;234,313;203,314;173,313;141,313;109,314;78,314;55,313;39,308;26,300;15,288;6,275;2,258;2,235;0,203;2,173;2,141;0,111;0,79;2,56;6,41;15,26;26,15;39,6;55,2;62,2" o:connectangles="0,0,0,0,0,0,0,0,0,0,0,0,0,0,0,0,0,0,0,0,0,0,0,0,0,0,0,0,0,0,0,0,0,0,0,0,0,0,0,0,0,0,0,0,0,0,0,0,0"/>
              </v:shape>
              <v:shape id="Freeform 92" o:spid="_x0000_s1054" style="position:absolute;left:792;top:9967;width:313;height:313;visibility:visible;mso-wrap-style:square;v-text-anchor:top" coordsize="313,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69ncEA&#10;AADbAAAADwAAAGRycy9kb3ducmV2LnhtbERPy4rCMBTdD/gP4Qqz01QdRatRRmEGXfkGl5fm2tZp&#10;bmoTtf69WQizPJz3ZFabQtypcrllBZ12BII4sTrnVMFh/9MagnAeWWNhmRQ8ycFs2viYYKztg7d0&#10;3/lUhBB2MSrIvC9jKV2SkUHXtiVx4M62MugDrFKpK3yEcFPIbhQNpMGcQ0OGJS0ySv52N6Ngbf1p&#10;vjleTsvOqP/rjquvW+9qlfps1t9jEJ5q/y9+u5daQS+sD1/CD5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evZ3BAAAA2wAAAA8AAAAAAAAAAAAAAAAAmAIAAGRycy9kb3du&#10;cmV2LnhtbFBLBQYAAAAABAAEAPUAAACGAwAAAAA=&#10;" path="m63,2l79,,94,2r16,l126,r14,l156,2,172,r16,2l204,2,219,r16,2l250,2r8,l267,3r7,3l281,10r6,5l294,21r4,5l303,32r4,9l310,48r1,9l311,65r2,15l311,95r,16l313,126r,15l311,157r2,16l311,189r,14l313,219r-2,16l311,251r,7l310,267r-3,7l303,281r-5,7l294,294r-7,6l281,304r-7,3l267,310r-9,1l250,313r-15,-2l219,313r-15,l188,311r-16,l156,313r-16,-2l126,313r-16,l94,311r-15,2l63,313r-7,-2l47,310r-9,-3l31,304r-6,-4l18,294r-4,-6l10,281,5,274,2,267,1,258,,251,1,235,,219,,203,1,188r,-15l,157,1,141,,127,,111,1,95,,80,,65,1,57,2,48,5,41r5,-9l14,26r4,-5l25,15r6,-5l38,6,47,3,56,2r7,xe" fillcolor="#a6a6a6" stroked="f">
                <v:path arrowok="t" o:connecttype="custom" o:connectlocs="79,0;110,2;140,0;172,0;204,2;235,2;258,2;274,6;287,15;298,26;307,41;311,57;313,80;311,111;313,141;313,173;311,203;311,235;311,258;307,274;298,288;287,300;274,307;258,311;235,311;204,313;172,311;140,311;110,313;79,313;56,311;38,307;25,300;14,288;5,274;1,258;1,235;0,203;1,173;1,141;0,111;0,80;1,57;5,41;14,26;25,15;38,6;56,2;63,2" o:connectangles="0,0,0,0,0,0,0,0,0,0,0,0,0,0,0,0,0,0,0,0,0,0,0,0,0,0,0,0,0,0,0,0,0,0,0,0,0,0,0,0,0,0,0,0,0,0,0,0,0"/>
              </v:shape>
              <v:shape id="Freeform 93" o:spid="_x0000_s1055" style="position:absolute;left:1418;top:9858;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X78QA&#10;AADbAAAADwAAAGRycy9kb3ducmV2LnhtbESPT2sCMRTE7wW/Q3iFXopmVSiyGqXaFr12/XN+bl43&#10;Szcv202qaT+9EQSPw8z8hpktom3EiTpfO1YwHGQgiEuna64U7LYf/QkIH5A1No5JwR95WMx7DzPM&#10;tTvzJ52KUIkEYZ+jAhNCm0vpS0MW/cC1xMn7cp3FkGRXSd3hOcFtI0dZ9iIt1pwWDLa0MlR+F79W&#10;waig/f9zjO3P2+Hotuv32iw3K6WeHuPrFESgGO7hW3ujFYyHcP2Sfo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BF+/EAAAA2wAAAA8AAAAAAAAAAAAAAAAAmAIAAGRycy9k&#10;b3ducmV2LnhtbFBLBQYAAAAABAAEAPUAAACJAwAAAAA=&#10;" path="m106,1l134,r25,1l185,1,213,r25,l264,1,292,r25,1l345,1,371,r25,1l422,1r16,l453,4r12,5l477,16r11,7l498,33r9,10l516,55r5,11l526,79r3,15l529,108r1,26l529,160r,27l530,213r,26l529,266r1,26l529,318r,26l530,371r-1,26l529,425r,14l526,452r-5,13l516,478r-9,11l498,499r-10,9l477,515r-12,7l453,527r-15,3l422,531r-26,-1l371,531r-26,l317,530r-25,l264,531r-26,-1l213,531r-28,l159,530r-25,1l106,531,92,530,79,527,66,522,53,515,42,508,32,499,23,489,16,478,9,465,4,452,1,439,,425,1,397,,371,,344,1,318r,-26l,266,1,239,,213,,187,1,160,,134,,108,1,94,4,79,9,66,16,55,23,43,32,33,42,23,53,16,66,9,79,4,92,1r14,xe" fillcolor="#ededee" stroked="f">
                <v:path arrowok="t" o:connecttype="custom" o:connectlocs="134,0;185,1;238,0;292,0;345,1;396,1;438,1;465,9;488,23;507,43;521,66;529,94;530,134;529,187;530,239;530,292;529,344;529,397;529,439;521,465;507,489;488,508;465,522;438,530;396,530;345,531;292,530;238,530;185,531;134,531;92,530;66,522;42,508;23,489;9,465;1,439;1,397;0,344;1,292;1,239;0,187;0,134;1,94;9,66;23,43;42,23;66,9;92,1;106,1" o:connectangles="0,0,0,0,0,0,0,0,0,0,0,0,0,0,0,0,0,0,0,0,0,0,0,0,0,0,0,0,0,0,0,0,0,0,0,0,0,0,0,0,0,0,0,0,0,0,0,0,0"/>
              </v:shape>
              <v:shape id="Freeform 94" o:spid="_x0000_s1056" style="position:absolute;left:684;top:1057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JmMQA&#10;AADbAAAADwAAAGRycy9kb3ducmV2LnhtbESPQWsCMRSE74L/ITzBi9SsWyhlNUq1lnrt2np+3bxu&#10;lm5etptUo7++KQgeh5n5hlmsom3FkXrfOFYwm2YgiCunG64VvO9f7h5B+ICssXVMCs7kYbUcDhZY&#10;aHfiNzqWoRYJwr5ABSaErpDSV4Ys+qnriJP35XqLIcm+lrrHU4LbVuZZ9iAtNpwWDHa0MVR9l79W&#10;QV7Sx2USY/fzfPh0+9dtY9a7jVLjUXyagwgUwy18be+0gvsc/r+k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TiZjEAAAA2wAAAA8AAAAAAAAAAAAAAAAAmAIAAGRycy9k&#10;b3ducmV2LnhtbFBLBQYAAAAABAAEAPUAAACJAwAAAAA=&#10;" path="m106,2l133,r26,2l185,2,212,r26,l264,2,291,r26,2l345,2,371,r25,2l422,2r16,l451,4r13,5l477,16r11,7l498,33r9,10l514,55r7,11l526,79r3,15l529,108r1,26l529,160r,27l530,213r,26l529,266r1,26l529,318r,26l530,371r-1,26l529,425r,13l526,452r-5,13l514,477r-7,11l498,500r-10,8l477,515r-13,8l451,527r-13,3l422,531r-26,-1l371,531r-26,l317,530r-26,l264,531r-26,-1l212,531r-27,l159,530r-26,1l106,531,92,530,77,527,64,523,53,515,42,508,31,500,23,488,14,477,8,465,4,452,1,438,,425,1,397,,371,,344,1,318r,-26l,266,1,239,,213,,187,1,160,,134,,108,1,94,4,79,8,66,14,55,23,43,31,33,42,23,53,16,64,9,77,4,92,2r14,xe" fillcolor="#ededee" stroked="f">
                <v:path arrowok="t" o:connecttype="custom" o:connectlocs="133,0;185,2;238,0;291,0;345,2;396,2;438,2;464,9;488,23;507,43;521,66;529,94;530,134;529,187;530,239;530,292;529,344;529,397;529,438;521,465;507,488;488,508;464,523;438,530;396,530;345,531;291,530;238,530;185,531;133,531;92,530;64,523;42,508;23,488;8,465;1,438;1,397;0,344;1,292;1,239;0,187;0,134;1,94;8,66;23,43;42,23;64,9;92,2;106,2" o:connectangles="0,0,0,0,0,0,0,0,0,0,0,0,0,0,0,0,0,0,0,0,0,0,0,0,0,0,0,0,0,0,0,0,0,0,0,0,0,0,0,0,0,0,0,0,0,0,0,0,0"/>
              </v:shape>
              <v:shape id="Freeform 95" o:spid="_x0000_s1057" style="position:absolute;left:1418;top:10579;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8sA8QA&#10;AADbAAAADwAAAGRycy9kb3ducmV2LnhtbESPW2sCMRSE3wv+h3AKfSmarUKR1Sj1hr52vTwfN6eb&#10;pZuT7SbVtL++KQg+DjPzDTOdR9uIC3W+dqzgZZCBIC6drrlScNhv+mMQPiBrbByTgh/yMJ/1HqaY&#10;a3fld7oUoRIJwj5HBSaENpfSl4Ys+oFriZP34TqLIcmukrrDa4LbRg6z7FVarDktGGxpaaj8LL6t&#10;gmFBx9/nGNuv1ens9tt1bRa7pVJPj/FtAiJQDPfwrb3TCkYj+P+Sf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fLAPEAAAA2wAAAA8AAAAAAAAAAAAAAAAAmAIAAGRycy9k&#10;b3ducmV2LnhtbFBLBQYAAAAABAAEAPUAAACJAwAAAAA=&#10;" path="m106,2l134,r25,2l185,2,213,r25,l264,2,292,r25,2l345,2,371,r25,2l422,2r16,l453,4r12,5l477,16r11,7l498,33r9,10l516,55r5,11l526,79r3,15l529,108r1,26l529,160r,27l530,213r,26l529,266r1,26l529,318r,26l530,371r-1,26l529,425r,13l526,452r-5,13l516,477r-9,11l498,500r-10,8l477,515r-12,8l453,527r-15,3l422,531r-26,-1l371,531r-26,l317,530r-25,l264,531r-26,-1l213,531r-28,l159,530r-25,1l106,531,92,530,79,527,66,523,53,515,42,508,32,500,23,488,16,477,9,465,4,452,1,438,,425,1,397,,371,,344,1,318r,-26l,266,1,239,,213,,187,1,160,,134,,108,1,94,4,79,9,66,16,55,23,43,32,33,42,23,53,16,66,9,79,4,92,2r14,xe" fillcolor="#ededee" stroked="f">
                <v:path arrowok="t" o:connecttype="custom" o:connectlocs="134,0;185,2;238,0;292,0;345,2;396,2;438,2;465,9;488,23;507,43;521,66;529,94;530,134;529,187;530,239;530,292;529,344;529,397;529,438;521,465;507,488;488,508;465,523;438,530;396,530;345,531;292,530;238,530;185,531;134,531;92,530;66,523;42,508;23,488;9,465;1,438;1,397;0,344;1,292;1,239;0,187;0,134;1,94;9,66;23,43;42,23;66,9;92,2;106,2" o:connectangles="0,0,0,0,0,0,0,0,0,0,0,0,0,0,0,0,0,0,0,0,0,0,0,0,0,0,0,0,0,0,0,0,0,0,0,0,0,0,0,0,0,0,0,0,0,0,0,0,0"/>
              </v:shape>
              <v:shape id="Freeform 96" o:spid="_x0000_s1058" style="position:absolute;left:684;top:11300;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a0d8QA&#10;AADbAAAADwAAAGRycy9kb3ducmV2LnhtbESPT2sCMRTE70K/Q3hCL6LZ2lJkNUprW/Tq+uf83Dw3&#10;i5uX7SbV1E/fFAo9DjPzG2a2iLYRF+p87VjBwygDQVw6XXOlYLf9GE5A+ICssXFMCr7Jw2J+15th&#10;rt2VN3QpQiUShH2OCkwIbS6lLw1Z9CPXEifv5DqLIcmukrrDa4LbRo6z7FlarDktGGxpaag8F19W&#10;wbig/W0QY/v5dji67eq9Nq/rpVL3/fgyBREohv/wX3utFTw+we+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2tHfEAAAA2wAAAA8AAAAAAAAAAAAAAAAAmAIAAGRycy9k&#10;b3ducmV2LnhtbFBLBQYAAAAABAAEAPUAAACJAwAAAAA=&#10;" path="m106,2l133,r26,2l185,2,212,r26,l264,2,291,r26,2l345,2,371,r25,2l422,2r16,l451,5r13,4l477,16r11,7l498,33r9,10l514,55r7,11l526,79r3,15l529,108r1,26l529,160r,27l530,213r,26l529,267r1,25l529,318r,26l530,372r-1,25l529,425r,13l526,452r-5,13l514,477r-7,11l498,500r-10,8l477,516r-13,7l451,527r-13,3l422,531r-26,-1l371,531r-26,l317,530r-26,l264,531r-26,-1l212,531r-27,l159,530r-26,1l106,531,92,530,77,527,64,523,53,516,42,508,31,500,23,488,14,477,8,465,4,452,1,438,,425,1,397,,372,,344,1,318r,-26l,267,1,239,,213,,187,1,160,,134,,108,1,94,4,79,8,66,14,55,23,43,31,33,42,23,53,16,64,9,77,5,92,2r14,xe" fillcolor="#ededee" stroked="f">
                <v:path arrowok="t" o:connecttype="custom" o:connectlocs="133,0;185,2;238,0;291,0;345,2;396,2;438,2;464,9;488,23;507,43;521,66;529,94;530,134;529,187;530,239;530,292;529,344;529,397;529,438;521,465;507,488;488,508;464,523;438,530;396,530;345,531;291,530;238,530;185,531;133,531;92,530;64,523;42,508;23,488;8,465;1,438;1,397;0,344;1,292;1,239;0,187;0,134;1,94;8,66;23,43;42,23;64,9;92,2;106,2" o:connectangles="0,0,0,0,0,0,0,0,0,0,0,0,0,0,0,0,0,0,0,0,0,0,0,0,0,0,0,0,0,0,0,0,0,0,0,0,0,0,0,0,0,0,0,0,0,0,0,0,0"/>
              </v:shape>
              <v:shape id="Freeform 97" o:spid="_x0000_s1059" style="position:absolute;left:1418;top:11300;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R7MQA&#10;AADbAAAADwAAAGRycy9kb3ducmV2LnhtbESPT2sCMRTE70K/Q3hCL6LZWlpkNUprW/Tq+uf83Dw3&#10;i5uX7SbV1E/fFAo9DjPzG2a2iLYRF+p87VjBwygDQVw6XXOlYLf9GE5A+ICssXFMCr7Jw2J+15th&#10;rt2VN3QpQiUShH2OCkwIbS6lLw1Z9CPXEifv5DqLIcmukrrDa4LbRo6z7FlarDktGGxpaag8F19W&#10;wbig/W0QY/v5dji67eq9Nq/rpVL3/fgyBREohv/wX3utFTw+we+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6EezEAAAA2wAAAA8AAAAAAAAAAAAAAAAAmAIAAGRycy9k&#10;b3ducmV2LnhtbFBLBQYAAAAABAAEAPUAAACJAwAAAAA=&#10;" path="m106,2l134,r25,2l185,2,213,r25,l264,2,292,r25,2l345,2,371,r25,2l422,2r16,l453,5r12,4l477,16r11,7l498,33r9,10l516,55r5,11l526,79r3,15l529,108r1,26l529,160r,27l530,213r,26l529,267r1,25l529,318r,26l530,372r-1,25l529,425r,13l526,452r-5,13l516,477r-9,11l498,500r-10,8l477,516r-12,7l453,527r-15,3l422,531r-26,-1l371,531r-26,l317,530r-25,l264,531r-26,-1l213,531r-28,l159,530r-25,1l106,531,92,530,79,527,66,523,53,516,42,508,32,500,23,488,16,477,9,465,4,452,1,438,,425,1,397,,372,,344,1,318r,-26l,267,1,239,,213,,187,1,160,,134,,108,1,94,4,79,9,66,16,55,23,43,32,33,42,23,53,16,66,9,79,5,92,2r14,xe" fillcolor="#ededee" stroked="f">
                <v:path arrowok="t" o:connecttype="custom" o:connectlocs="134,0;185,2;238,0;292,0;345,2;396,2;438,2;465,9;488,23;507,43;521,66;529,94;530,134;529,187;530,239;530,292;529,344;529,397;529,438;521,465;507,488;488,508;465,523;438,530;396,530;345,531;292,530;238,530;185,531;134,531;92,530;66,523;42,508;23,488;9,465;1,438;1,397;0,344;1,292;1,239;0,187;0,134;1,94;9,66;23,43;42,23;66,9;92,2;106,2" o:connectangles="0,0,0,0,0,0,0,0,0,0,0,0,0,0,0,0,0,0,0,0,0,0,0,0,0,0,0,0,0,0,0,0,0,0,0,0,0,0,0,0,0,0,0,0,0,0,0,0,0"/>
              </v:shape>
              <v:shape id="Freeform 98" o:spid="_x0000_s1060" style="position:absolute;left:684;top:12021;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Pm8QA&#10;AADbAAAADwAAAGRycy9kb3ducmV2LnhtbESPW2sCMRSE3wv9D+EIfSmarQWR1SjWC/ra9fJ83Jxu&#10;lm5OtptU0/76piD4OMzMN8x0Hm0jLtT52rGCl0EGgrh0uuZKwWG/6Y9B+ICssXFMCn7Iw3z2+DDF&#10;XLsrv9OlCJVIEPY5KjAhtLmUvjRk0Q9cS5y8D9dZDEl2ldQdXhPcNnKYZSNpsea0YLClpaHys/i2&#10;CoYFHX+fY2y/Vqez22/XtXnbLZV66sXFBESgGO7hW3unFbyO4P9L+gF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oj5vEAAAA2wAAAA8AAAAAAAAAAAAAAAAAmAIAAGRycy9k&#10;b3ducmV2LnhtbFBLBQYAAAAABAAEAPUAAACJAwAAAAA=&#10;" path="m106,2l133,r26,2l185,2,212,r26,l264,2,291,r26,2l345,2,371,r25,2l422,2r16,l451,5r13,4l477,16r11,7l498,33r9,11l514,55r7,12l526,80r3,14l529,108r1,26l529,160r,27l530,213r,26l529,267r1,26l529,318r,26l530,372r-1,26l529,425r,13l526,452r-5,13l514,477r-7,11l498,500r-10,8l477,516r-13,7l451,527r-13,3l422,531r-26,-1l371,531r-26,l317,530r-26,l264,531r-26,-1l212,531r-27,l159,530r-26,1l106,531,92,530,77,527,64,523,53,516,42,508,31,500,23,488,14,477,8,465,4,452,1,438,,425,1,398,,372,,344,1,318r,-25l,267,1,239,,213,,187,1,160,,134,,108,1,94,4,80,8,67,14,55,23,44,31,33,42,23,53,16,64,9,77,5,92,2r14,xe" fillcolor="#ededee" stroked="f">
                <v:path arrowok="t" o:connecttype="custom" o:connectlocs="133,0;185,2;238,0;291,0;345,2;396,2;438,2;464,9;488,23;507,44;521,67;529,94;530,134;529,187;530,239;530,293;529,344;529,398;529,438;521,465;507,488;488,508;464,523;438,530;396,530;345,531;291,530;238,530;185,531;133,531;92,530;64,523;42,508;23,488;8,465;1,438;1,398;0,344;1,293;1,239;0,187;0,134;1,94;8,67;23,44;42,23;64,9;92,2;106,2" o:connectangles="0,0,0,0,0,0,0,0,0,0,0,0,0,0,0,0,0,0,0,0,0,0,0,0,0,0,0,0,0,0,0,0,0,0,0,0,0,0,0,0,0,0,0,0,0,0,0,0,0"/>
              </v:shape>
              <v:shape id="Freeform 99" o:spid="_x0000_s1061" style="position:absolute;left:1418;top:12021;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qAMQA&#10;AADbAAAADwAAAGRycy9kb3ducmV2LnhtbESPT2sCMRTE70K/Q3hCL6LZWmhlNUprW/Tq+uf83Dw3&#10;i5uX7SbV1E/fFAo9DjPzG2a2iLYRF+p87VjBwygDQVw6XXOlYLf9GE5A+ICssXFMCr7Jw2J+15th&#10;rt2VN3QpQiUShH2OCkwIbS6lLw1Z9CPXEifv5DqLIcmukrrDa4LbRo6z7ElarDktGGxpaag8F19W&#10;wbig/W0QY/v5dji67eq9Nq/rpVL3/fgyBREohv/wX3utFTw+w++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KgDEAAAA2wAAAA8AAAAAAAAAAAAAAAAAmAIAAGRycy9k&#10;b3ducmV2LnhtbFBLBQYAAAAABAAEAPUAAACJAwAAAAA=&#10;" path="m106,2l134,r25,2l185,2,213,r25,l264,2,292,r25,2l345,2,371,r25,2l422,2r16,l453,5r12,4l477,16r11,7l498,33r9,11l516,55r5,12l526,80r3,14l529,108r1,26l529,160r,27l530,213r,26l529,267r1,26l529,318r,26l530,372r-1,26l529,425r,13l526,452r-5,13l516,477r-9,11l498,500r-10,8l477,516r-12,7l453,527r-15,3l422,531r-26,-1l371,531r-26,l317,530r-25,l264,531r-26,-1l213,531r-28,l159,530r-25,1l106,531,92,530,79,527,66,523,53,516,42,508,32,500,23,488,16,477,9,465,4,452,1,438,,425,1,398,,372,,344,1,318r,-25l,267,1,239,,213,,187,1,160,,134,,108,1,94,4,80,9,67,16,55,23,44,32,33,42,23,53,16,66,9,79,5,92,2r14,xe" fillcolor="#ededee" stroked="f">
                <v:path arrowok="t" o:connecttype="custom" o:connectlocs="134,0;185,2;238,0;292,0;345,2;396,2;438,2;465,9;488,23;507,44;521,67;529,94;530,134;529,187;530,239;530,293;529,344;529,398;529,438;521,465;507,488;488,508;465,523;438,530;396,530;345,531;292,530;238,530;185,531;134,531;92,530;66,523;42,508;23,488;9,465;1,438;1,398;0,344;1,293;1,239;0,187;0,134;1,94;9,67;23,44;42,23;66,9;92,2;106,2" o:connectangles="0,0,0,0,0,0,0,0,0,0,0,0,0,0,0,0,0,0,0,0,0,0,0,0,0,0,0,0,0,0,0,0,0,0,0,0,0,0,0,0,0,0,0,0,0,0,0,0,0"/>
              </v:shape>
              <v:shape id="Freeform 100" o:spid="_x0000_s1062" style="position:absolute;left:684;top:12742;width:530;height:532;visibility:visible;mso-wrap-style:square;v-text-anchor:top" coordsize="530,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HQcIA&#10;AADbAAAADwAAAGRycy9kb3ducmV2LnhtbERPTYvCMBC9C/sfwix4EU1VEKlNZVkQ1IOLVg/ehmZs&#10;u9tMahO1/vvNQfD4eN/JsjO1uFPrKssKxqMIBHFudcWFgmO2Gs5BOI+ssbZMCp7kYJl+9BKMtX3w&#10;nu4HX4gQwi5GBaX3TSyly0sy6Ea2IQ7cxbYGfYBtIXWLjxBuajmJopk0WHFoKLGh75Lyv8PNKGg2&#10;8njDn2pw3kQDObn+Xk+7bKtU/7P7WoDw1Pm3+OVeawXTMDZ8CT9Ap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mkdBwgAAANsAAAAPAAAAAAAAAAAAAAAAAJgCAABkcnMvZG93&#10;bnJldi54bWxQSwUGAAAAAAQABAD1AAAAhwMAAAAA&#10;" path="m106,2l133,r26,2l185,2,212,r26,l264,2,291,r26,2l345,2,371,r25,2l422,2r16,l451,5r13,4l477,16r11,7l498,32r9,10l514,54r7,13l526,80r3,13l529,108r1,26l529,160r,28l530,213r,26l529,267r1,26l529,319r,25l530,372r-1,26l529,425r,13l526,452r-5,13l514,477r-7,11l498,500r-10,9l477,516r-13,7l451,527r-13,3l422,532r-26,-2l371,532r-26,l317,530r-26,l264,532r-26,-2l212,532r-27,l159,530r-26,2l106,532,92,530,77,527,64,523,53,516,42,509,31,500,23,488,14,477,8,465,4,452,1,438,,425,1,398,,372,,344,1,319r,-26l,267,1,239,,213,,188,1,160,,134,,108,1,93,4,80,8,67,14,54,23,42,31,32,42,23,53,16,64,9,77,5,92,2r14,xe" fillcolor="#ededee" stroked="f">
                <v:path arrowok="t" o:connecttype="custom" o:connectlocs="133,0;185,2;238,0;291,0;345,2;396,2;438,2;464,9;488,23;507,42;521,67;529,93;530,134;529,188;530,239;530,293;529,344;529,398;529,438;521,465;507,488;488,509;464,523;438,530;396,530;345,532;291,530;238,530;185,532;133,532;92,530;64,523;42,509;23,488;8,465;1,438;1,398;0,344;1,293;1,239;0,188;0,134;1,93;8,67;23,42;42,23;64,9;92,2;106,2" o:connectangles="0,0,0,0,0,0,0,0,0,0,0,0,0,0,0,0,0,0,0,0,0,0,0,0,0,0,0,0,0,0,0,0,0,0,0,0,0,0,0,0,0,0,0,0,0,0,0,0,0"/>
              </v:shape>
              <v:shape id="Freeform 101" o:spid="_x0000_s1063" style="position:absolute;left:1527;top:12852;width:313;height:312;visibility:visible;mso-wrap-style:square;v-text-anchor:top" coordsize="31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43Z8MA&#10;AADbAAAADwAAAGRycy9kb3ducmV2LnhtbESP0WrCQBRE3wv+w3IF35pNlJYmugYrFKQ+afsBl+xt&#10;EszejbtrEv/eLRT6OMzMGWZTTqYTAznfWlaQJSkI4srqlmsF318fz28gfEDW2FkmBXfyUG5nTxss&#10;tB35RMM51CJC2BeooAmhL6T0VUMGfWJ74uj9WGcwROlqqR2OEW46uUzTV2mw5bjQYE/7hqrL+WYU&#10;vNz2eYZ6+Tm91+NxuLphdTpKpRbzabcGEWgK/+G/9kErWOXw+yX+AL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43Z8MAAADbAAAADwAAAAAAAAAAAAAAAACYAgAAZHJzL2Rv&#10;d25yZXYueG1sUEsFBgAAAAAEAAQA9QAAAIgDAAAAAA==&#10;" path="m62,1l78,,94,1r15,l125,r16,l157,1,173,r14,1l203,1,219,r15,1l249,1r8,l266,3r7,3l282,8r5,5l293,19r6,5l303,32r5,7l310,46r2,9l312,63r1,15l312,93r,16l313,125r,16l312,155r1,16l312,187r,14l313,217r-1,16l312,249r,7l310,265r-2,8l303,281r-4,5l293,293r-6,5l282,302r-9,4l266,309r-9,2l249,312r-15,-1l219,312r-16,l187,311r-14,l157,312r-16,-1l125,312r-16,l94,311r-16,1l62,312r-7,-1l46,309r-7,-3l32,302r-6,-4l19,293r-4,-7l10,281,6,273,3,265,2,256,,249,2,233,,217,,201,2,187r,-16l,155,2,141,,125,,109,2,93,,78,,63,2,55,3,46,6,39r4,-7l15,24r4,-5l26,13,32,8,39,6,46,3,55,1r7,xe" fillcolor="#f7941d" stroked="f">
                <v:path arrowok="t" o:connecttype="custom" o:connectlocs="78,0;109,1;141,0;173,0;203,1;234,1;257,1;273,6;287,13;299,24;308,39;312,55;313,78;312,109;313,141;313,171;312,201;312,233;312,256;308,273;299,286;287,298;273,306;257,311;234,311;203,312;173,311;141,311;109,312;78,312;55,311;39,306;26,298;15,286;6,273;2,256;2,233;0,201;2,171;2,141;0,109;0,78;2,55;6,39;15,24;26,13;39,6;55,1;62,1" o:connectangles="0,0,0,0,0,0,0,0,0,0,0,0,0,0,0,0,0,0,0,0,0,0,0,0,0,0,0,0,0,0,0,0,0,0,0,0,0,0,0,0,0,0,0,0,0,0,0,0,0"/>
              </v:shape>
              <v:shape id="Freeform 102" o:spid="_x0000_s1064" style="position:absolute;left:684;top:13464;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5brMMA&#10;AADbAAAADwAAAGRycy9kb3ducmV2LnhtbERPTWvCQBC9F/wPywheim5qRTS6ilSE0iJoFNTbNDtN&#10;QrKzIbua9N93D4UeH+97ue5MJR7UuMKygpdRBII4tbrgTMH5tBvOQDiPrLGyTAp+yMF61XtaYqxt&#10;y0d6JD4TIYRdjApy7+tYSpfmZNCNbE0cuG/bGPQBNpnUDbYh3FRyHEVTabDg0JBjTW85pWVyNwpu&#10;r8/+MpnLbfR1TdrP/cdmXJYHpQb9brMA4anz/+I/97tWMAnrw5fwA+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5brMMAAADbAAAADwAAAAAAAAAAAAAAAACYAgAAZHJzL2Rv&#10;d25yZXYueG1sUEsFBgAAAAAEAAQA9QAAAIgDAAAAAA==&#10;" path="m106,1l133,r26,1l185,1,212,r26,l264,1,291,r26,1l345,1,371,r25,1l422,1r16,l451,4r13,4l477,15r11,8l498,31r9,10l514,53r7,13l526,79r3,13l529,108r1,25l529,159r,28l530,213r,25l529,266r1,26l529,318r,26l530,371r-1,26l529,424r,13l526,452r-5,12l514,476r-7,11l498,498r-10,8l477,513r-13,8l451,525r-13,3l422,529r-26,-1l371,529r-26,l317,528r-26,l264,529r-26,-1l212,529r-27,l159,528r-26,1l106,529,92,528,77,525,64,521,53,513,42,506,31,498,23,487,14,476,8,464,4,452,1,437,,424,1,397,,371,,344,1,318r,-26l,266,1,238,,213,,187,1,159,,133,,108,1,92,4,79,8,66,14,53,23,41,31,31,42,23,53,15,64,8,77,4,92,1r14,xe" fillcolor="#ededee" stroked="f">
                <v:path arrowok="t" o:connecttype="custom" o:connectlocs="133,0;185,1;238,0;291,0;345,1;396,1;438,1;464,8;488,23;507,41;521,66;529,92;530,133;529,187;530,238;530,292;529,344;529,397;529,437;521,464;507,487;488,506;464,521;438,528;396,528;345,529;291,528;238,528;185,529;133,529;92,528;64,521;42,506;23,487;8,464;1,437;1,397;0,344;1,292;1,238;0,187;0,133;1,92;8,66;23,41;42,23;64,8;92,1;106,1" o:connectangles="0,0,0,0,0,0,0,0,0,0,0,0,0,0,0,0,0,0,0,0,0,0,0,0,0,0,0,0,0,0,0,0,0,0,0,0,0,0,0,0,0,0,0,0,0,0,0,0,0"/>
              </v:shape>
              <v:shape id="Freeform 103" o:spid="_x0000_s1065" style="position:absolute;left:1527;top:13572;width:313;height:313;visibility:visible;mso-wrap-style:square;v-text-anchor:top" coordsize="313,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re8UA&#10;AADbAAAADwAAAGRycy9kb3ducmV2LnhtbESPQWvCQBSE74L/YXmCN92kptKmrtIWLHrS2goeH9ln&#10;Ept9m2ZXk/57Vyh4HGbmG2a26EwlLtS40rKCeByBIM6sLjlX8P21HD2BcB5ZY2WZFPyRg8W835th&#10;qm3Ln3TZ+VwECLsUFRTe16mULivIoBvbmjh4R9sY9EE2udQNtgFuKvkQRVNpsOSwUGBN7wVlP7uz&#10;UbCx/vC23Z8Oq/j58cPt18l58muVGg661xcQnjp/D/+3V1pBEsPtS/gB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1Gt7xQAAANsAAAAPAAAAAAAAAAAAAAAAAJgCAABkcnMv&#10;ZG93bnJldi54bWxQSwUGAAAAAAQABAD1AAAAigMAAAAA&#10;" path="m62,1l78,,94,1r15,l125,r16,l157,1,173,r14,1l203,1,219,r15,1l249,1r8,l266,2r7,3l282,10r5,4l293,20r6,5l303,31r5,9l310,47r2,9l312,64r1,15l312,95r,15l313,125r,16l312,156r1,16l312,188r,14l313,218r-1,16l312,250r,7l310,266r-2,8l303,282r-4,5l293,295r-6,4l282,303r-9,5l266,310r-9,2l249,313r-15,-1l219,313r-16,l187,312r-14,l157,313r-16,-1l125,313r-16,l94,312r-16,1l62,313r-7,-1l46,310r-7,-2l32,303r-6,-4l19,295r-4,-8l10,282,6,274,3,266,2,257,,250,2,234,,218,,202,2,187r,-15l,156,2,141,,126,,110,2,95,,79,,64,2,56,3,47,6,40r4,-9l15,25r4,-5l26,14r6,-4l39,5,46,2,55,1r7,xe" fillcolor="#a6a6a6" stroked="f">
                <v:path arrowok="t" o:connecttype="custom" o:connectlocs="78,0;109,1;141,0;173,0;203,1;234,1;257,1;273,5;287,14;299,25;308,40;312,56;313,79;312,110;313,141;313,172;312,202;312,234;312,257;308,274;299,287;287,299;273,308;257,312;234,312;203,313;173,312;141,312;109,313;78,313;55,312;39,308;26,299;15,287;6,274;2,257;2,234;0,202;2,172;2,141;0,110;0,79;2,56;6,40;15,25;26,14;39,5;55,1;62,1" o:connectangles="0,0,0,0,0,0,0,0,0,0,0,0,0,0,0,0,0,0,0,0,0,0,0,0,0,0,0,0,0,0,0,0,0,0,0,0,0,0,0,0,0,0,0,0,0,0,0,0,0"/>
              </v:shape>
              <v:shape id="Freeform 104" o:spid="_x0000_s1066" style="position:absolute;left:684;top:14185;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gQMcA&#10;AADbAAAADwAAAGRycy9kb3ducmV2LnhtbESPQWvCQBSE74L/YXmCF6kbo5Q2dRVRBGkptGmh7e01&#10;+0xCsm9DdjXpv3cLgsdhZr5hluve1OJMrSstK5hNIxDEmdUl5wo+P/Z3DyCcR9ZYWyYFf+RgvRoO&#10;lpho2/E7nVOfiwBhl6CCwvsmkdJlBRl0U9sQB+9oW4M+yDaXusUuwE0t4yi6lwZLDgsFNrQtKKvS&#10;k1HwM5/4r8Wj3EW/32n38vq8iavqTanxqN88gfDU+1v42j5oBYsY/r+EH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gYEDHAAAA2wAAAA8AAAAAAAAAAAAAAAAAmAIAAGRy&#10;cy9kb3ducmV2LnhtbFBLBQYAAAAABAAEAPUAAACMAwAAAAA=&#10;" path="m106,1l133,r26,1l185,1,212,r26,l264,1,291,r26,1l345,1,371,r25,1l422,1r16,l451,4r13,4l477,15r11,8l498,31r9,10l514,53r7,11l526,77r3,15l529,106r1,26l529,158r,27l530,211r,28l529,265r1,25l529,316r,28l530,370r-1,25l529,423r,14l526,450r-5,13l514,476r-7,12l498,498r-10,8l477,514r-13,7l451,525r-13,3l422,529r-26,-1l371,529r-26,l317,528r-26,l264,529r-26,-1l212,529r-27,l159,528r-26,1l106,529,92,528,77,525,64,521,53,514,42,506,31,498,23,488,14,476,8,463,4,450,1,437,,423,1,395,,370,,344,1,316r,-26l,265,1,239,,211,,185,1,158,,132,,106,1,92,4,77,8,64,14,53,23,41,31,31,42,23,53,15,64,8,77,4,92,1r14,xe" fillcolor="#ededee" stroked="f">
                <v:path arrowok="t" o:connecttype="custom" o:connectlocs="133,0;185,1;238,0;291,0;345,1;396,1;438,1;464,8;488,23;507,41;521,64;529,92;530,132;529,185;530,239;530,290;529,344;529,395;529,437;521,463;507,488;488,506;464,521;438,528;396,528;345,529;291,528;238,528;185,529;133,529;92,528;64,521;42,506;23,488;8,463;1,437;1,395;0,344;1,290;1,239;0,185;0,132;1,92;8,64;23,41;42,23;64,8;92,1;106,1" o:connectangles="0,0,0,0,0,0,0,0,0,0,0,0,0,0,0,0,0,0,0,0,0,0,0,0,0,0,0,0,0,0,0,0,0,0,0,0,0,0,0,0,0,0,0,0,0,0,0,0,0"/>
              </v:shape>
              <v:shape id="Freeform 105" o:spid="_x0000_s1067" style="position:absolute;left:1418;top:14185;width:530;height:529;visibility:visible;mso-wrap-style:square;v-text-anchor:top" coordsize="530,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zF28YA&#10;AADbAAAADwAAAGRycy9kb3ducmV2LnhtbESPQWvCQBSE70L/w/IKXqRuqlJsdBWpFMQi1LSg3l6z&#10;r0lI9m3Ibk38925B8DjMzDfMfNmZSpypcYVlBc/DCARxanXBmYLvr/enKQjnkTVWlknBhRwsFw+9&#10;Ocbatrync+IzESDsYlSQe1/HUro0J4NuaGvi4P3axqAPssmkbrANcFPJURS9SIMFh4Uca3rLKS2T&#10;P6PgNB74w+RVrqOfY9J+7LarUVl+KtV/7FYzEJ46fw/f2hutYDKG/y/hB8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zF28YAAADbAAAADwAAAAAAAAAAAAAAAACYAgAAZHJz&#10;L2Rvd25yZXYueG1sUEsFBgAAAAAEAAQA9QAAAIsDAAAAAA==&#10;" path="m106,1l134,r25,1l185,1,213,r25,l264,1,292,r25,1l345,1,371,r25,1l422,1r16,l453,4r12,4l477,15r11,8l498,31r9,10l516,53r5,11l526,77r3,15l529,106r1,26l529,158r,27l530,211r,28l529,265r1,25l529,316r,28l530,370r-1,25l529,423r,14l526,450r-5,13l516,476r-9,12l498,498r-10,8l477,514r-12,7l453,525r-15,3l422,529r-26,-1l371,529r-26,l317,528r-25,l264,529r-26,-1l213,529r-28,l159,528r-25,1l106,529,92,528,79,525,66,521,53,514,42,506,32,498,23,488,16,476,9,463,4,450,1,437,,423,1,395,,370,,344,1,316r,-26l,265,1,239,,211,,185,1,158,,132,,106,1,92,4,77,9,64,16,53,23,41,32,31,42,23,53,15,66,8,79,4,92,1r14,xe" fillcolor="#ededee" stroked="f">
                <v:path arrowok="t" o:connecttype="custom" o:connectlocs="134,0;185,1;238,0;292,0;345,1;396,1;438,1;465,8;488,23;507,41;521,64;529,92;530,132;529,185;530,239;530,290;529,344;529,395;529,437;521,463;507,488;488,506;465,521;438,528;396,528;345,529;292,528;238,528;185,529;134,529;92,528;66,521;42,506;23,488;9,463;1,437;1,395;0,344;1,290;1,239;0,185;0,132;1,92;9,64;23,41;42,23;66,8;92,1;106,1" o:connectangles="0,0,0,0,0,0,0,0,0,0,0,0,0,0,0,0,0,0,0,0,0,0,0,0,0,0,0,0,0,0,0,0,0,0,0,0,0,0,0,0,0,0,0,0,0,0,0,0,0"/>
              </v:shape>
              <v:shape id="Freeform 106" o:spid="_x0000_s1068" style="position:absolute;left:792;top:15014;width:313;height:312;visibility:visible;mso-wrap-style:square;v-text-anchor:top" coordsize="31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wCFcMA&#10;AADbAAAADwAAAGRycy9kb3ducmV2LnhtbESP0YrCMBRE3wX/IVzBN011RaTbVGTZdfXR6gdcmmtb&#10;trmpTazVr98Igo/DzJxhknVvatFR6yrLCmbTCARxbnXFhYLT8WeyAuE8ssbaMim4k4N1OhwkGGt7&#10;4wN1mS9EgLCLUUHpfRNL6fKSDLqpbYiDd7atQR9kW0jd4i3ATS3nUbSUBisOCyU29FVS/pddjYJH&#10;9bG6bLePoj7N+LfLvpf7zfmi1HjUbz5BeOr9O/xq77SCxQKeX8IP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wCFcMAAADbAAAADwAAAAAAAAAAAAAAAACYAgAAZHJzL2Rv&#10;d25yZXYueG1sUEsFBgAAAAAEAAQA9QAAAIgDAAAAAA==&#10;" path="m63,1l79,,94,1r16,l126,r14,l156,1,172,r16,1l204,1,219,r16,1l250,1r8,l267,3r7,2l281,10r6,4l294,20r4,6l303,31r4,9l310,47r1,9l311,64r2,15l311,95r,16l313,125r,16l311,157r2,15l311,188r,15l313,219r-2,15l311,250r,7l310,266r-3,7l303,280r-5,8l294,293r-7,6l281,303r-7,3l267,309r-9,2l250,312r-15,-1l219,312r-15,l188,311r-16,l156,312r-16,-1l126,312r-16,l94,311r-15,1l63,312r-7,-1l47,309r-9,-3l31,303r-6,-4l18,293r-4,-5l10,280,5,273,2,266,1,257,,250,1,234,,219,,203,1,187r,-15l,157,1,141,,126,,111,1,95,,79,,64,1,56,2,47,5,40r5,-9l14,26r4,-6l25,14r6,-4l38,5,47,3,56,1r7,xe" fillcolor="#f47920" stroked="f">
                <v:path arrowok="t" o:connecttype="custom" o:connectlocs="79,0;110,1;140,0;172,0;204,1;235,1;258,1;274,5;287,14;298,26;307,40;311,56;313,79;311,111;313,141;313,172;311,203;311,234;311,257;307,273;298,288;287,299;274,306;258,311;235,311;204,312;172,311;140,311;110,312;79,312;56,311;38,306;25,299;14,288;5,273;1,257;1,234;0,203;1,172;1,141;0,111;0,79;1,56;5,40;14,26;25,14;38,5;56,1;63,1" o:connectangles="0,0,0,0,0,0,0,0,0,0,0,0,0,0,0,0,0,0,0,0,0,0,0,0,0,0,0,0,0,0,0,0,0,0,0,0,0,0,0,0,0,0,0,0,0,0,0,0,0"/>
              </v:shape>
              <v:shape id="Freeform 107" o:spid="_x0000_s1069" style="position:absolute;left:1418;top:14904;width:530;height:53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ikcQA&#10;AADbAAAADwAAAGRycy9kb3ducmV2LnhtbESPT2sCMRTE70K/Q3hCL6LZSltkNUprW/Tq+uf83Dw3&#10;i5uX7SbV1E/fFAo9DjPzG2a2iLYRF+p87VjBwygDQVw6XXOlYLf9GE5A+ICssXFMCr7Jw2J+15th&#10;rt2VN3QpQiUShH2OCkwIbS6lLw1Z9CPXEifv5DqLIcmukrrDa4LbRo6z7FlarDktGGxpaag8F19W&#10;wbig/W0QY/v5dji67eq9Nq/rpVL3/fgyBREohv/wX3utFTw+we+X9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8YpHEAAAA2wAAAA8AAAAAAAAAAAAAAAAAmAIAAGRycy9k&#10;b3ducmV2LnhtbFBLBQYAAAAABAAEAPUAAACJAwAAAAA=&#10;" path="m106,2l134,r25,2l185,2,213,r25,l264,2,292,r25,2l345,2,371,r25,2l422,2r16,l453,5r12,4l477,16r11,7l498,33r9,11l516,55r5,12l526,79r3,15l529,108r1,26l529,160r,27l530,213r,26l529,267r1,26l529,318r,26l530,372r-1,26l529,425r,14l526,452r-5,13l516,478r-9,12l498,500r-10,8l477,516r-12,7l453,527r-15,3l422,531r-26,-1l371,531r-26,l317,530r-25,l264,531r-26,-1l213,531r-28,l159,530r-25,1l106,531,92,530,79,527,66,523,53,516,42,508,32,500,23,490,16,478,9,465,4,452,1,439,,425,1,398,,372,,344,1,318r,-25l,267,1,239,,213,,187,1,160,,134,,108,1,94,4,79,9,67,16,55,23,44,32,33,42,23,53,16,66,9,79,5,92,2r14,xe" fillcolor="#ededee" stroked="f">
                <v:path arrowok="t" o:connecttype="custom" o:connectlocs="134,0;185,2;238,0;292,0;345,2;396,2;438,2;465,9;488,23;507,44;521,67;529,94;530,134;529,187;530,239;530,293;529,344;529,398;529,439;521,465;507,490;488,508;465,523;438,530;396,530;345,531;292,530;238,530;185,531;134,531;92,530;66,523;42,508;23,490;9,465;1,439;1,398;0,344;1,293;1,239;0,187;0,134;1,94;9,67;23,44;42,23;66,9;92,2;106,2" o:connectangles="0,0,0,0,0,0,0,0,0,0,0,0,0,0,0,0,0,0,0,0,0,0,0,0,0,0,0,0,0,0,0,0,0,0,0,0,0,0,0,0,0,0,0,0,0,0,0,0,0"/>
              </v:shape>
              <v:shape id="Freeform 108" o:spid="_x0000_s1070" style="position:absolute;left:682;top:15627;width:531;height:530;visibility:visible;mso-wrap-style:square;v-text-anchor:top" coordsize="531,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rP8UA&#10;AADbAAAADwAAAGRycy9kb3ducmV2LnhtbESPzWrDMBCE74G+g9hCLqGRGpofnMjGFEraQw5J+wBb&#10;a2MZWytjqYnz9lWhkOMwM98wu2J0nbjQEBrPGp7nCgRx5U3DtYavz7enDYgQkQ12nknDjQIU+cNk&#10;h5nxVz7S5RRrkSAcMtRgY+wzKUNlyWGY+544eWc/OIxJDrU0A14T3HVyodRKOmw4LVjs6dVS1Z5+&#10;nIaP9UGVcXFbu+9ZuxzPiq2d7bWePo7lFkSkMd7D/+13o+FlBX9f0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2s/xQAAANsAAAAPAAAAAAAAAAAAAAAAAJgCAABkcnMv&#10;ZG93bnJldi54bWxQSwUGAAAAAAQABAD1AAAAigMAAAAA&#10;" path="m107,l92,,79,3,66,7,54,14,42,21,32,30,23,40,16,52,9,65,5,78,2,91,,106,,424r2,13l5,452r4,13l16,476r7,12l32,498r10,9l54,514r12,7l79,525r13,3l107,530r317,l440,528r13,-3l466,521r13,-7l490,507r10,-9l509,488r7,-12l523,465r5,-13l531,437r,-13l531,106r,-15l528,78,523,65,516,52,509,40,500,30,490,21,479,14,466,7,453,3,440,,424,,107,xe" fillcolor="#ededee" stroked="f">
                <v:path arrowok="t" o:connecttype="custom" o:connectlocs="107,0;92,0;79,3;66,7;54,14;42,21;32,30;23,40;16,52;9,65;5,78;2,91;0,106;0,424;2,437;5,452;9,465;16,476;23,488;32,498;42,507;54,514;66,521;79,525;92,528;107,530;424,530;440,528;453,525;466,521;479,514;490,507;500,498;509,488;516,476;523,465;528,452;531,437;531,424;531,106;531,91;528,78;523,65;516,52;509,40;500,30;490,21;479,14;466,7;453,3;440,0;424,0;107,0;107,0" o:connectangles="0,0,0,0,0,0,0,0,0,0,0,0,0,0,0,0,0,0,0,0,0,0,0,0,0,0,0,0,0,0,0,0,0,0,0,0,0,0,0,0,0,0,0,0,0,0,0,0,0,0,0,0,0,0"/>
              </v:shape>
              <v:shape id="Freeform 109" o:spid="_x0000_s1071" style="position:absolute;left:1418;top:15627;width:530;height:530;visibility:visible;mso-wrap-style:square;v-text-anchor:top" coordsize="5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qncMQA&#10;AADbAAAADwAAAGRycy9kb3ducmV2LnhtbESPT2vCQBTE74LfYXmF3nSjiNY0q6i0oF5K7Z/zS/Y1&#10;CWbfht2txm/vCoLHYWZ+w2TLzjTiRM7XlhWMhgkI4sLqmksF31/vgxcQPiBrbCyTggt5WC76vQxT&#10;bc/8SadDKEWEsE9RQRVCm0rpi4oM+qFtiaP3Z53BEKUrpXZ4jnDTyHGSTKXBmuNChS1tKiqOh3+j&#10;YHf8/Riv9U/ejtw8L/fJfNK9BaWen7rVK4hAXXiE7+2tVjCZwe1L/AF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ap3DEAAAA2wAAAA8AAAAAAAAAAAAAAAAAmAIAAGRycy9k&#10;b3ducmV2LnhtbFBLBQYAAAAABAAEAPUAAACJAwAAAAA=&#10;" path="m106,l92,,79,3,66,7,53,14,42,21,32,30,23,40,16,52,9,65,4,78,1,91,,106,,424r1,13l4,452r5,13l16,476r7,12l32,498r10,9l53,514r13,7l79,525r13,3l106,530r318,l440,528r13,-3l465,521r13,-7l490,507r10,-9l509,488r7,-12l523,465r4,-13l530,437r,-13l530,106r,-15l527,78,523,65,516,52,509,40,500,30,490,21,478,14,465,7,453,3,440,,424,,106,xe" fillcolor="#ededee" stroked="f">
                <v:path arrowok="t" o:connecttype="custom" o:connectlocs="106,0;92,0;79,3;66,7;53,14;42,21;32,30;23,40;16,52;9,65;4,78;1,91;0,106;0,424;1,437;4,452;9,465;16,476;23,488;32,498;42,507;53,514;66,521;79,525;92,528;106,530;424,530;440,528;453,525;465,521;478,514;490,507;500,498;509,488;516,476;523,465;527,452;530,437;530,424;530,106;530,91;527,78;523,65;516,52;509,40;500,30;490,21;478,14;465,7;453,3;440,0;424,0;106,0;106,0" o:connectangles="0,0,0,0,0,0,0,0,0,0,0,0,0,0,0,0,0,0,0,0,0,0,0,0,0,0,0,0,0,0,0,0,0,0,0,0,0,0,0,0,0,0,0,0,0,0,0,0,0,0,0,0,0,0"/>
              </v:shape>
              <v:shape id="Freeform 110" o:spid="_x0000_s1072" style="position:absolute;left:1684;top:9517;width:9522;height:6379;visibility:visible;mso-wrap-style:square;v-text-anchor:top" coordsize="9522,6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RCsAA&#10;AADbAAAADwAAAGRycy9kb3ducmV2LnhtbERPTYvCMBC9L/gfwgheRFNlWUs1igiiBz1s9aC3sRnb&#10;YjMpTbT1328Owh4f73ux6kwlXtS40rKCyTgCQZxZXXKu4HzajmIQziNrrCyTgjc5WC17XwtMtG35&#10;l16pz0UIYZeggsL7OpHSZQUZdGNbEwfubhuDPsAml7rBNoSbSk6j6EcaLDk0FFjTpqDskT6Nglt7&#10;uF/i/FrtnYlnx6HbpUNipQb9bj0H4anz/+KPe68VfIex4Uv4AX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YRCsAAAADbAAAADwAAAAAAAAAAAAAAAACYAgAAZHJzL2Rvd25y&#10;ZXYueG1sUEsFBgAAAAAEAAQA9QAAAIUDAAAAAA==&#10;" path="m,6370r,9l9522,6379,9522,r-9,l9513,6370,,6370xe" fillcolor="black" stroked="f">
                <v:path arrowok="t" o:connecttype="custom" o:connectlocs="0,6370;0,6379;9522,6379;9522,0;9513,0;9513,6370;0,6370" o:connectangles="0,0,0,0,0,0,0"/>
              </v:shape>
              <v:shape id="Freeform 111" o:spid="_x0000_s1073" style="position:absolute;left:1573;top:15781;width:220;height:220;visibility:visible;mso-wrap-style:square;v-text-anchor:top" coordsize="22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2LMMA&#10;AADbAAAADwAAAGRycy9kb3ducmV2LnhtbESPT2sCMRTE7wW/Q3iCt5pVS6mrUURa8dTSVfD62Dx3&#10;VzcvS5L947dvCoUeh5n5DbPeDqYWHTlfWVYwmyYgiHOrKy4UnE8fz28gfEDWWFsmBQ/ysN2MntaY&#10;atvzN3VZKESEsE9RQRlCk0rp85IM+qltiKN3tc5giNIVUjvsI9zUcp4kr9JgxXGhxIb2JeX3rDUK&#10;FvWpHS5t5r4WuDf8eUj6W/eu1GQ87FYgAg3hP/zXPmoFL0v4/R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L2LMMAAADbAAAADwAAAAAAAAAAAAAAAACYAgAAZHJzL2Rv&#10;d25yZXYueG1sUEsFBgAAAAAEAAQA9QAAAIgDAAAAAA==&#10;" path="m220,111r,-16l217,80,211,68,206,55,197,43,188,32,177,23,165,14,152,9,139,3,125,,109,,95,,81,3,68,9,55,14,43,23,33,32,23,43,16,55,9,68,4,80,2,95,,111r2,14l4,140r5,12l16,165r7,12l33,187r10,10l55,204r13,7l81,216r14,3l109,220r16,-1l139,216r13,-5l165,204r12,-7l188,187r9,-10l206,165r5,-13l217,140r3,-15l220,111xe" fillcolor="#f7941d" stroked="f">
                <v:path arrowok="t" o:connecttype="custom" o:connectlocs="220,111;220,95;217,80;211,68;206,55;197,43;188,32;177,23;165,14;152,9;139,3;125,0;109,0;95,0;81,3;68,9;55,14;43,23;33,32;23,43;16,55;9,68;4,80;2,95;0,111;2,125;4,140;9,152;16,165;23,177;33,187;43,197;55,204;68,211;81,216;95,219;109,220;125,219;139,216;152,211;165,204;177,197;188,187;197,177;206,165;211,152;217,140;220,125;220,111;220,111" o:connectangles="0,0,0,0,0,0,0,0,0,0,0,0,0,0,0,0,0,0,0,0,0,0,0,0,0,0,0,0,0,0,0,0,0,0,0,0,0,0,0,0,0,0,0,0,0,0,0,0,0,0"/>
              </v:shape>
            </v:group>
          </w:pict>
        </mc:Fallback>
      </mc:AlternateContent>
    </w:r>
    <w:r w:rsidR="00F52549" w:rsidRPr="00EC4361">
      <w:rPr>
        <w:rFonts w:ascii="Arial" w:hAnsi="Arial" w:cs="Arial"/>
        <w:color w:val="000000"/>
        <w:sz w:val="14"/>
        <w:szCs w:val="14"/>
      </w:rPr>
      <w:tab/>
    </w:r>
    <w:r w:rsidR="00F52549" w:rsidRPr="00EC4361">
      <w:rPr>
        <w:rFonts w:ascii="Arial" w:hAnsi="Arial" w:cs="Arial"/>
        <w:color w:val="000000"/>
        <w:sz w:val="14"/>
        <w:szCs w:val="14"/>
      </w:rPr>
      <w:t xml:space="preserve">Společnost pro management a </w:t>
    </w:r>
    <w:proofErr w:type="spellStart"/>
    <w:r w:rsidR="00F52549" w:rsidRPr="00EC4361">
      <w:rPr>
        <w:rFonts w:ascii="Arial" w:hAnsi="Arial" w:cs="Arial"/>
        <w:color w:val="000000"/>
        <w:sz w:val="14"/>
        <w:szCs w:val="14"/>
      </w:rPr>
      <w:t>leadership</w:t>
    </w:r>
    <w:proofErr w:type="spellEnd"/>
    <w:r w:rsidR="00F52549" w:rsidRPr="00EC4361">
      <w:rPr>
        <w:rFonts w:ascii="Arial" w:hAnsi="Arial" w:cs="Arial"/>
        <w:color w:val="000000"/>
        <w:sz w:val="14"/>
        <w:szCs w:val="14"/>
      </w:rPr>
      <w:t xml:space="preserve"> s.r.o.</w:t>
    </w:r>
    <w:r w:rsidR="00F52549">
      <w:rPr>
        <w:rFonts w:ascii="Arial" w:hAnsi="Arial" w:cs="Arial"/>
        <w:color w:val="000000"/>
        <w:sz w:val="14"/>
        <w:szCs w:val="14"/>
      </w:rPr>
      <w:br/>
    </w:r>
    <w:r w:rsidR="00F52549">
      <w:rPr>
        <w:rFonts w:ascii="Arial" w:hAnsi="Arial" w:cs="Arial"/>
        <w:color w:val="000000"/>
        <w:sz w:val="14"/>
        <w:szCs w:val="14"/>
      </w:rPr>
      <w:tab/>
    </w:r>
    <w:r w:rsidR="00F52549" w:rsidRPr="00EC4361">
      <w:rPr>
        <w:rFonts w:ascii="Arial" w:hAnsi="Arial" w:cs="Arial"/>
        <w:color w:val="000000"/>
        <w:sz w:val="14"/>
        <w:szCs w:val="14"/>
      </w:rPr>
      <w:t>Španielova 1303/72, 163 00  Praha 6</w:t>
    </w:r>
    <w:r w:rsidR="00F52549">
      <w:rPr>
        <w:rFonts w:ascii="Arial" w:hAnsi="Arial" w:cs="Arial"/>
        <w:color w:val="000000"/>
        <w:sz w:val="14"/>
        <w:szCs w:val="14"/>
      </w:rPr>
      <w:br/>
    </w:r>
    <w:r w:rsidR="00F52549" w:rsidRPr="00EC4361">
      <w:rPr>
        <w:rFonts w:ascii="Arial" w:hAnsi="Arial" w:cs="Arial"/>
        <w:color w:val="000000"/>
        <w:sz w:val="14"/>
        <w:szCs w:val="14"/>
      </w:rPr>
      <w:tab/>
    </w:r>
    <w:r w:rsidR="00F52549">
      <w:rPr>
        <w:rFonts w:ascii="Arial" w:hAnsi="Arial" w:cs="Arial"/>
        <w:color w:val="000000"/>
        <w:sz w:val="14"/>
        <w:szCs w:val="14"/>
      </w:rPr>
      <w:t>t</w:t>
    </w:r>
    <w:r w:rsidR="00F52549" w:rsidRPr="00A27C9D">
      <w:rPr>
        <w:rFonts w:ascii="Arial" w:hAnsi="Arial" w:cs="Arial"/>
        <w:color w:val="000000"/>
        <w:sz w:val="14"/>
        <w:szCs w:val="14"/>
      </w:rPr>
      <w:t>el.: +420 775 145 999</w:t>
    </w:r>
    <w:r w:rsidR="00F52549">
      <w:rPr>
        <w:rFonts w:ascii="Arial" w:hAnsi="Arial" w:cs="Arial"/>
        <w:color w:val="000000"/>
        <w:sz w:val="14"/>
        <w:szCs w:val="14"/>
      </w:rPr>
      <w:br/>
    </w:r>
    <w:r w:rsidR="00F52549" w:rsidRPr="00EC4361">
      <w:rPr>
        <w:rFonts w:ascii="Arial" w:hAnsi="Arial" w:cs="Arial"/>
        <w:color w:val="000000"/>
        <w:sz w:val="14"/>
        <w:szCs w:val="14"/>
      </w:rPr>
      <w:tab/>
      <w:t>pavel@</w:t>
    </w:r>
    <w:r w:rsidR="00F52549">
      <w:rPr>
        <w:rFonts w:ascii="Arial" w:hAnsi="Arial" w:cs="Arial"/>
        <w:color w:val="000000"/>
        <w:sz w:val="14"/>
        <w:szCs w:val="14"/>
      </w:rPr>
      <w:t>spml</w:t>
    </w:r>
    <w:r w:rsidR="00F52549" w:rsidRPr="00EC4361">
      <w:rPr>
        <w:rFonts w:ascii="Arial" w:hAnsi="Arial" w:cs="Arial"/>
        <w:color w:val="000000"/>
        <w:sz w:val="14"/>
        <w:szCs w:val="14"/>
      </w:rPr>
      <w:t>.cz</w:t>
    </w:r>
    <w:r w:rsidR="00F52549">
      <w:rPr>
        <w:rFonts w:ascii="Arial" w:hAnsi="Arial" w:cs="Arial"/>
        <w:color w:val="000000"/>
        <w:sz w:val="14"/>
        <w:szCs w:val="14"/>
      </w:rPr>
      <w:br/>
    </w:r>
    <w:r w:rsidR="00F52549" w:rsidRPr="00EC4361">
      <w:rPr>
        <w:rFonts w:ascii="Arial" w:hAnsi="Arial" w:cs="Arial"/>
        <w:color w:val="000000"/>
        <w:sz w:val="14"/>
        <w:szCs w:val="14"/>
      </w:rPr>
      <w:tab/>
      <w:t>www.</w:t>
    </w:r>
    <w:r w:rsidR="00F52549">
      <w:rPr>
        <w:rFonts w:ascii="Arial" w:hAnsi="Arial" w:cs="Arial"/>
        <w:color w:val="000000"/>
        <w:sz w:val="14"/>
        <w:szCs w:val="14"/>
      </w:rPr>
      <w:t>spml</w:t>
    </w:r>
    <w:r w:rsidR="00F52549" w:rsidRPr="00EC4361">
      <w:rPr>
        <w:rFonts w:ascii="Arial" w:hAnsi="Arial" w:cs="Arial"/>
        <w:color w:val="000000"/>
        <w:sz w:val="14"/>
        <w:szCs w:val="14"/>
      </w:rPr>
      <w:t>.cz</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B05B26"/>
    <w:multiLevelType w:val="hybridMultilevel"/>
    <w:tmpl w:val="FC76F71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
    <w:nsid w:val="148C6947"/>
    <w:multiLevelType w:val="hybridMultilevel"/>
    <w:tmpl w:val="086456BE"/>
    <w:lvl w:ilvl="0" w:tplc="04050005">
      <w:start w:val="1"/>
      <w:numFmt w:val="bullet"/>
      <w:lvlText w:val=""/>
      <w:lvlJc w:val="left"/>
      <w:pPr>
        <w:tabs>
          <w:tab w:val="num" w:pos="720"/>
        </w:tabs>
        <w:ind w:left="720" w:hanging="360"/>
      </w:pPr>
      <w:rPr>
        <w:rFonts w:ascii="Wingdings" w:hAnsi="Wingdings" w:hint="default"/>
      </w:rPr>
    </w:lvl>
    <w:lvl w:ilvl="1" w:tplc="90688C9C" w:tentative="1">
      <w:start w:val="1"/>
      <w:numFmt w:val="bullet"/>
      <w:lvlText w:val="•"/>
      <w:lvlJc w:val="left"/>
      <w:pPr>
        <w:tabs>
          <w:tab w:val="num" w:pos="1440"/>
        </w:tabs>
        <w:ind w:left="1440" w:hanging="360"/>
      </w:pPr>
      <w:rPr>
        <w:rFonts w:ascii="Arial" w:hAnsi="Arial" w:hint="default"/>
      </w:rPr>
    </w:lvl>
    <w:lvl w:ilvl="2" w:tplc="DBC491CA" w:tentative="1">
      <w:start w:val="1"/>
      <w:numFmt w:val="bullet"/>
      <w:lvlText w:val="•"/>
      <w:lvlJc w:val="left"/>
      <w:pPr>
        <w:tabs>
          <w:tab w:val="num" w:pos="2160"/>
        </w:tabs>
        <w:ind w:left="2160" w:hanging="360"/>
      </w:pPr>
      <w:rPr>
        <w:rFonts w:ascii="Arial" w:hAnsi="Arial" w:hint="default"/>
      </w:rPr>
    </w:lvl>
    <w:lvl w:ilvl="3" w:tplc="6B8650A6" w:tentative="1">
      <w:start w:val="1"/>
      <w:numFmt w:val="bullet"/>
      <w:lvlText w:val="•"/>
      <w:lvlJc w:val="left"/>
      <w:pPr>
        <w:tabs>
          <w:tab w:val="num" w:pos="2880"/>
        </w:tabs>
        <w:ind w:left="2880" w:hanging="360"/>
      </w:pPr>
      <w:rPr>
        <w:rFonts w:ascii="Arial" w:hAnsi="Arial" w:hint="default"/>
      </w:rPr>
    </w:lvl>
    <w:lvl w:ilvl="4" w:tplc="7106617A" w:tentative="1">
      <w:start w:val="1"/>
      <w:numFmt w:val="bullet"/>
      <w:lvlText w:val="•"/>
      <w:lvlJc w:val="left"/>
      <w:pPr>
        <w:tabs>
          <w:tab w:val="num" w:pos="3600"/>
        </w:tabs>
        <w:ind w:left="3600" w:hanging="360"/>
      </w:pPr>
      <w:rPr>
        <w:rFonts w:ascii="Arial" w:hAnsi="Arial" w:hint="default"/>
      </w:rPr>
    </w:lvl>
    <w:lvl w:ilvl="5" w:tplc="112412FE" w:tentative="1">
      <w:start w:val="1"/>
      <w:numFmt w:val="bullet"/>
      <w:lvlText w:val="•"/>
      <w:lvlJc w:val="left"/>
      <w:pPr>
        <w:tabs>
          <w:tab w:val="num" w:pos="4320"/>
        </w:tabs>
        <w:ind w:left="4320" w:hanging="360"/>
      </w:pPr>
      <w:rPr>
        <w:rFonts w:ascii="Arial" w:hAnsi="Arial" w:hint="default"/>
      </w:rPr>
    </w:lvl>
    <w:lvl w:ilvl="6" w:tplc="0E760B14" w:tentative="1">
      <w:start w:val="1"/>
      <w:numFmt w:val="bullet"/>
      <w:lvlText w:val="•"/>
      <w:lvlJc w:val="left"/>
      <w:pPr>
        <w:tabs>
          <w:tab w:val="num" w:pos="5040"/>
        </w:tabs>
        <w:ind w:left="5040" w:hanging="360"/>
      </w:pPr>
      <w:rPr>
        <w:rFonts w:ascii="Arial" w:hAnsi="Arial" w:hint="default"/>
      </w:rPr>
    </w:lvl>
    <w:lvl w:ilvl="7" w:tplc="82487278" w:tentative="1">
      <w:start w:val="1"/>
      <w:numFmt w:val="bullet"/>
      <w:lvlText w:val="•"/>
      <w:lvlJc w:val="left"/>
      <w:pPr>
        <w:tabs>
          <w:tab w:val="num" w:pos="5760"/>
        </w:tabs>
        <w:ind w:left="5760" w:hanging="360"/>
      </w:pPr>
      <w:rPr>
        <w:rFonts w:ascii="Arial" w:hAnsi="Arial" w:hint="default"/>
      </w:rPr>
    </w:lvl>
    <w:lvl w:ilvl="8" w:tplc="E82EAE10" w:tentative="1">
      <w:start w:val="1"/>
      <w:numFmt w:val="bullet"/>
      <w:lvlText w:val="•"/>
      <w:lvlJc w:val="left"/>
      <w:pPr>
        <w:tabs>
          <w:tab w:val="num" w:pos="6480"/>
        </w:tabs>
        <w:ind w:left="6480" w:hanging="360"/>
      </w:pPr>
      <w:rPr>
        <w:rFonts w:ascii="Arial" w:hAnsi="Arial" w:hint="default"/>
      </w:rPr>
    </w:lvl>
  </w:abstractNum>
  <w:abstractNum w:abstractNumId="2">
    <w:nsid w:val="186B7A11"/>
    <w:multiLevelType w:val="hybridMultilevel"/>
    <w:tmpl w:val="623CFB56"/>
    <w:lvl w:ilvl="0" w:tplc="04050005">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
    <w:nsid w:val="29F964F5"/>
    <w:multiLevelType w:val="hybridMultilevel"/>
    <w:tmpl w:val="529A6D78"/>
    <w:lvl w:ilvl="0" w:tplc="04050001">
      <w:start w:val="1"/>
      <w:numFmt w:val="bullet"/>
      <w:lvlText w:val=""/>
      <w:lvlJc w:val="left"/>
      <w:pPr>
        <w:ind w:left="720" w:hanging="360"/>
      </w:pPr>
      <w:rPr>
        <w:rFonts w:ascii="Symbol" w:hAnsi="Symbol" w:hint="default"/>
      </w:rPr>
    </w:lvl>
    <w:lvl w:ilvl="1" w:tplc="04050005">
      <w:start w:val="1"/>
      <w:numFmt w:val="bullet"/>
      <w:lvlText w:val=""/>
      <w:lvlJc w:val="left"/>
      <w:pPr>
        <w:ind w:left="1440" w:hanging="360"/>
      </w:pPr>
      <w:rPr>
        <w:rFonts w:ascii="Wingdings" w:hAnsi="Wingdings"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41730EB9"/>
    <w:multiLevelType w:val="hybridMultilevel"/>
    <w:tmpl w:val="7C7ABBD0"/>
    <w:lvl w:ilvl="0" w:tplc="04050001">
      <w:start w:val="1"/>
      <w:numFmt w:val="bullet"/>
      <w:lvlText w:val=""/>
      <w:lvlJc w:val="left"/>
      <w:pPr>
        <w:ind w:left="720" w:hanging="360"/>
      </w:pPr>
      <w:rPr>
        <w:rFonts w:ascii="Symbol" w:hAnsi="Symbol" w:hint="default"/>
      </w:rPr>
    </w:lvl>
    <w:lvl w:ilvl="1" w:tplc="2DD8FC7A">
      <w:numFmt w:val="bullet"/>
      <w:lvlText w:val="-"/>
      <w:lvlJc w:val="left"/>
      <w:pPr>
        <w:ind w:left="1440" w:hanging="360"/>
      </w:pPr>
      <w:rPr>
        <w:rFonts w:ascii="Tahoma" w:eastAsia="Times New Roman" w:hAnsi="Tahoma" w:cs="Tahoma" w:hint="default"/>
        <w:sz w:val="20"/>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45D42B54"/>
    <w:multiLevelType w:val="hybridMultilevel"/>
    <w:tmpl w:val="DF8459FA"/>
    <w:lvl w:ilvl="0" w:tplc="BF3CF7BE">
      <w:start w:val="2"/>
      <w:numFmt w:val="bullet"/>
      <w:lvlText w:val="-"/>
      <w:lvlJc w:val="left"/>
      <w:pPr>
        <w:ind w:left="720" w:hanging="360"/>
      </w:pPr>
      <w:rPr>
        <w:rFonts w:ascii="Calibri" w:eastAsia="Times New Roman" w:hAnsi="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6">
    <w:nsid w:val="53325C24"/>
    <w:multiLevelType w:val="hybridMultilevel"/>
    <w:tmpl w:val="6914C30C"/>
    <w:lvl w:ilvl="0" w:tplc="04050005">
      <w:start w:val="1"/>
      <w:numFmt w:val="bullet"/>
      <w:lvlText w:val=""/>
      <w:lvlJc w:val="left"/>
      <w:pPr>
        <w:ind w:left="1485" w:hanging="360"/>
      </w:pPr>
      <w:rPr>
        <w:rFonts w:ascii="Wingdings" w:hAnsi="Wingdings"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7">
    <w:nsid w:val="53F94EF1"/>
    <w:multiLevelType w:val="hybridMultilevel"/>
    <w:tmpl w:val="8E643722"/>
    <w:lvl w:ilvl="0" w:tplc="04050001">
      <w:start w:val="1"/>
      <w:numFmt w:val="bullet"/>
      <w:lvlText w:val=""/>
      <w:lvlJc w:val="left"/>
      <w:pPr>
        <w:ind w:left="644" w:hanging="360"/>
      </w:pPr>
      <w:rPr>
        <w:rFonts w:ascii="Symbol" w:hAnsi="Symbol" w:hint="default"/>
        <w:b/>
        <w:sz w:val="36"/>
        <w:szCs w:val="36"/>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614B4759"/>
    <w:multiLevelType w:val="hybridMultilevel"/>
    <w:tmpl w:val="C60E99D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FEF7AC3"/>
    <w:multiLevelType w:val="hybridMultilevel"/>
    <w:tmpl w:val="D3B6AD50"/>
    <w:lvl w:ilvl="0" w:tplc="04050005">
      <w:start w:val="1"/>
      <w:numFmt w:val="bullet"/>
      <w:lvlText w:val=""/>
      <w:lvlJc w:val="left"/>
      <w:pPr>
        <w:ind w:left="1080" w:hanging="360"/>
      </w:pPr>
      <w:rPr>
        <w:rFonts w:ascii="Wingdings" w:hAnsi="Wingdings" w:hint="default"/>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nsid w:val="728C47BF"/>
    <w:multiLevelType w:val="hybridMultilevel"/>
    <w:tmpl w:val="5302DE7E"/>
    <w:lvl w:ilvl="0" w:tplc="04050005">
      <w:start w:val="1"/>
      <w:numFmt w:val="bullet"/>
      <w:lvlText w:val=""/>
      <w:lvlJc w:val="left"/>
      <w:pPr>
        <w:ind w:left="1004" w:hanging="360"/>
      </w:pPr>
      <w:rPr>
        <w:rFonts w:ascii="Wingdings" w:hAnsi="Wingdings" w:hint="default"/>
        <w:b/>
        <w:sz w:val="36"/>
        <w:szCs w:val="36"/>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3"/>
  </w:num>
  <w:num w:numId="2">
    <w:abstractNumId w:val="0"/>
  </w:num>
  <w:num w:numId="3">
    <w:abstractNumId w:val="2"/>
  </w:num>
  <w:num w:numId="4">
    <w:abstractNumId w:val="1"/>
  </w:num>
  <w:num w:numId="5">
    <w:abstractNumId w:val="6"/>
  </w:num>
  <w:num w:numId="6">
    <w:abstractNumId w:val="7"/>
  </w:num>
  <w:num w:numId="7">
    <w:abstractNumId w:val="10"/>
  </w:num>
  <w:num w:numId="8">
    <w:abstractNumId w:val="9"/>
  </w:num>
  <w:num w:numId="9">
    <w:abstractNumId w:val="4"/>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77C2"/>
    <w:rsid w:val="0002028C"/>
    <w:rsid w:val="000221CF"/>
    <w:rsid w:val="000406F8"/>
    <w:rsid w:val="00044CDF"/>
    <w:rsid w:val="00086ED1"/>
    <w:rsid w:val="00090D41"/>
    <w:rsid w:val="000A24F3"/>
    <w:rsid w:val="000A7A4D"/>
    <w:rsid w:val="000B4115"/>
    <w:rsid w:val="000B49CB"/>
    <w:rsid w:val="000C6431"/>
    <w:rsid w:val="000D554C"/>
    <w:rsid w:val="000F2120"/>
    <w:rsid w:val="00101BE6"/>
    <w:rsid w:val="00104439"/>
    <w:rsid w:val="001063F8"/>
    <w:rsid w:val="00110577"/>
    <w:rsid w:val="00172836"/>
    <w:rsid w:val="00197524"/>
    <w:rsid w:val="001A0983"/>
    <w:rsid w:val="001B4E2D"/>
    <w:rsid w:val="001D64AB"/>
    <w:rsid w:val="001D76EF"/>
    <w:rsid w:val="001F6087"/>
    <w:rsid w:val="00207CE6"/>
    <w:rsid w:val="00222616"/>
    <w:rsid w:val="00223C0B"/>
    <w:rsid w:val="0023129C"/>
    <w:rsid w:val="002E5206"/>
    <w:rsid w:val="002F5757"/>
    <w:rsid w:val="00307EE2"/>
    <w:rsid w:val="00317BBF"/>
    <w:rsid w:val="00360A4D"/>
    <w:rsid w:val="00393234"/>
    <w:rsid w:val="003B4CBC"/>
    <w:rsid w:val="003C33AB"/>
    <w:rsid w:val="003C3DC7"/>
    <w:rsid w:val="003D7967"/>
    <w:rsid w:val="003E2062"/>
    <w:rsid w:val="003F5563"/>
    <w:rsid w:val="003F7843"/>
    <w:rsid w:val="003F7BF1"/>
    <w:rsid w:val="0040256E"/>
    <w:rsid w:val="00431A9A"/>
    <w:rsid w:val="00452A27"/>
    <w:rsid w:val="00470359"/>
    <w:rsid w:val="00476F73"/>
    <w:rsid w:val="004C23EA"/>
    <w:rsid w:val="004E033C"/>
    <w:rsid w:val="004E41BF"/>
    <w:rsid w:val="005222FF"/>
    <w:rsid w:val="00536BD5"/>
    <w:rsid w:val="00552B18"/>
    <w:rsid w:val="005537C3"/>
    <w:rsid w:val="00554F54"/>
    <w:rsid w:val="005C40E1"/>
    <w:rsid w:val="005C70A7"/>
    <w:rsid w:val="005D0DFC"/>
    <w:rsid w:val="005D256C"/>
    <w:rsid w:val="006053EB"/>
    <w:rsid w:val="00620805"/>
    <w:rsid w:val="006332B6"/>
    <w:rsid w:val="00651744"/>
    <w:rsid w:val="00663254"/>
    <w:rsid w:val="00671652"/>
    <w:rsid w:val="00675378"/>
    <w:rsid w:val="006A2CCF"/>
    <w:rsid w:val="006B05BC"/>
    <w:rsid w:val="006B0809"/>
    <w:rsid w:val="006B53F7"/>
    <w:rsid w:val="006F1DBB"/>
    <w:rsid w:val="00711F75"/>
    <w:rsid w:val="007170DC"/>
    <w:rsid w:val="00731816"/>
    <w:rsid w:val="007319F3"/>
    <w:rsid w:val="00736B5A"/>
    <w:rsid w:val="00746A38"/>
    <w:rsid w:val="00777B27"/>
    <w:rsid w:val="0078789A"/>
    <w:rsid w:val="00791CC0"/>
    <w:rsid w:val="007954D1"/>
    <w:rsid w:val="007A5DF9"/>
    <w:rsid w:val="007C5345"/>
    <w:rsid w:val="007F5B61"/>
    <w:rsid w:val="008212F2"/>
    <w:rsid w:val="00850FEC"/>
    <w:rsid w:val="00860C4A"/>
    <w:rsid w:val="008E0D98"/>
    <w:rsid w:val="008F16F0"/>
    <w:rsid w:val="008F75D1"/>
    <w:rsid w:val="00943589"/>
    <w:rsid w:val="009462EB"/>
    <w:rsid w:val="00957340"/>
    <w:rsid w:val="00976C5B"/>
    <w:rsid w:val="009917E7"/>
    <w:rsid w:val="00996A48"/>
    <w:rsid w:val="009F1128"/>
    <w:rsid w:val="00A27C9D"/>
    <w:rsid w:val="00A31ABA"/>
    <w:rsid w:val="00A40922"/>
    <w:rsid w:val="00A4263C"/>
    <w:rsid w:val="00A50E71"/>
    <w:rsid w:val="00A63A23"/>
    <w:rsid w:val="00A6487B"/>
    <w:rsid w:val="00A96595"/>
    <w:rsid w:val="00AB0623"/>
    <w:rsid w:val="00AB767F"/>
    <w:rsid w:val="00B01E96"/>
    <w:rsid w:val="00B351A6"/>
    <w:rsid w:val="00BB6F0F"/>
    <w:rsid w:val="00BD5EEE"/>
    <w:rsid w:val="00BF24D0"/>
    <w:rsid w:val="00C21CFF"/>
    <w:rsid w:val="00C22664"/>
    <w:rsid w:val="00C843A8"/>
    <w:rsid w:val="00CD0CCD"/>
    <w:rsid w:val="00CE0205"/>
    <w:rsid w:val="00D21914"/>
    <w:rsid w:val="00D30EF1"/>
    <w:rsid w:val="00D31FD8"/>
    <w:rsid w:val="00D5128B"/>
    <w:rsid w:val="00D72720"/>
    <w:rsid w:val="00DC2A80"/>
    <w:rsid w:val="00DC43AC"/>
    <w:rsid w:val="00DE087B"/>
    <w:rsid w:val="00DF225E"/>
    <w:rsid w:val="00E04301"/>
    <w:rsid w:val="00E14CE5"/>
    <w:rsid w:val="00E24785"/>
    <w:rsid w:val="00E90168"/>
    <w:rsid w:val="00EA7356"/>
    <w:rsid w:val="00EB4EB0"/>
    <w:rsid w:val="00EC3F0E"/>
    <w:rsid w:val="00EC4361"/>
    <w:rsid w:val="00ED4552"/>
    <w:rsid w:val="00F52549"/>
    <w:rsid w:val="00F87950"/>
    <w:rsid w:val="00F915CD"/>
    <w:rsid w:val="00FA77C2"/>
    <w:rsid w:val="00FC0F7F"/>
    <w:rsid w:val="00FD3DC1"/>
    <w:rsid w:val="00FE3CCB"/>
    <w:rsid w:val="00FF7FE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83F135"/>
  <w15:docId w15:val="{5E7C1212-C85E-48A4-89FB-28C3807ED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80">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3254"/>
    <w:pPr>
      <w:spacing w:after="200" w:line="276"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qFormat/>
    <w:rsid w:val="00663254"/>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6632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6487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76C5B"/>
    <w:pPr>
      <w:tabs>
        <w:tab w:val="center" w:pos="4536"/>
        <w:tab w:val="right" w:pos="9072"/>
      </w:tabs>
    </w:pPr>
  </w:style>
  <w:style w:type="paragraph" w:styleId="Footer">
    <w:name w:val="footer"/>
    <w:basedOn w:val="Normal"/>
    <w:link w:val="FooterChar"/>
    <w:uiPriority w:val="99"/>
    <w:rsid w:val="00976C5B"/>
    <w:pPr>
      <w:tabs>
        <w:tab w:val="center" w:pos="4536"/>
        <w:tab w:val="right" w:pos="9072"/>
      </w:tabs>
    </w:pPr>
  </w:style>
  <w:style w:type="character" w:customStyle="1" w:styleId="platne1">
    <w:name w:val="platne1"/>
    <w:basedOn w:val="DefaultParagraphFont"/>
    <w:rsid w:val="00996A48"/>
  </w:style>
  <w:style w:type="character" w:styleId="Hyperlink">
    <w:name w:val="Hyperlink"/>
    <w:basedOn w:val="DefaultParagraphFont"/>
    <w:uiPriority w:val="99"/>
    <w:rsid w:val="00996A48"/>
    <w:rPr>
      <w:color w:val="0000FF"/>
      <w:u w:val="single"/>
    </w:rPr>
  </w:style>
  <w:style w:type="paragraph" w:styleId="ListParagraph">
    <w:name w:val="List Paragraph"/>
    <w:basedOn w:val="Normal"/>
    <w:uiPriority w:val="99"/>
    <w:qFormat/>
    <w:rsid w:val="00663254"/>
    <w:pPr>
      <w:ind w:left="720"/>
      <w:contextualSpacing/>
    </w:pPr>
  </w:style>
  <w:style w:type="character" w:customStyle="1" w:styleId="Heading1Char">
    <w:name w:val="Heading 1 Char"/>
    <w:basedOn w:val="DefaultParagraphFont"/>
    <w:link w:val="Heading1"/>
    <w:rsid w:val="00663254"/>
    <w:rPr>
      <w:rFonts w:asciiTheme="majorHAnsi" w:eastAsiaTheme="majorEastAsia" w:hAnsiTheme="majorHAnsi" w:cstheme="majorBidi"/>
      <w:b/>
      <w:bCs/>
      <w:kern w:val="32"/>
      <w:sz w:val="32"/>
      <w:szCs w:val="32"/>
      <w:lang w:eastAsia="en-US"/>
    </w:rPr>
  </w:style>
  <w:style w:type="character" w:customStyle="1" w:styleId="Heading2Char">
    <w:name w:val="Heading 2 Char"/>
    <w:basedOn w:val="DefaultParagraphFont"/>
    <w:link w:val="Heading2"/>
    <w:uiPriority w:val="9"/>
    <w:rsid w:val="00663254"/>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A6487B"/>
    <w:rPr>
      <w:rFonts w:asciiTheme="majorHAnsi" w:eastAsiaTheme="majorEastAsia" w:hAnsiTheme="majorHAnsi" w:cstheme="majorBidi"/>
      <w:b/>
      <w:bCs/>
      <w:color w:val="4F81BD" w:themeColor="accent1"/>
      <w:sz w:val="22"/>
      <w:szCs w:val="22"/>
      <w:lang w:eastAsia="en-US"/>
    </w:rPr>
  </w:style>
  <w:style w:type="paragraph" w:customStyle="1" w:styleId="redakcnistandardni">
    <w:name w:val="redakcni_standardni"/>
    <w:basedOn w:val="Normal"/>
    <w:rsid w:val="00A6487B"/>
    <w:pPr>
      <w:spacing w:after="0" w:line="240" w:lineRule="auto"/>
      <w:jc w:val="both"/>
    </w:pPr>
    <w:rPr>
      <w:rFonts w:ascii="Times New Roman" w:eastAsia="Times New Roman" w:hAnsi="Times New Roman" w:cs="Times New Roman"/>
      <w:sz w:val="19"/>
      <w:szCs w:val="19"/>
      <w:lang w:eastAsia="cs-CZ"/>
    </w:rPr>
  </w:style>
  <w:style w:type="character" w:styleId="Strong">
    <w:name w:val="Strong"/>
    <w:basedOn w:val="DefaultParagraphFont"/>
    <w:uiPriority w:val="22"/>
    <w:qFormat/>
    <w:rsid w:val="00A6487B"/>
    <w:rPr>
      <w:b/>
      <w:bCs/>
    </w:rPr>
  </w:style>
  <w:style w:type="paragraph" w:customStyle="1" w:styleId="redakcnipodpis">
    <w:name w:val="redakcni_podpis"/>
    <w:basedOn w:val="Normal"/>
    <w:rsid w:val="00A6487B"/>
    <w:pPr>
      <w:spacing w:after="0" w:line="240" w:lineRule="auto"/>
      <w:jc w:val="right"/>
    </w:pPr>
    <w:rPr>
      <w:rFonts w:ascii="Times New Roman" w:eastAsia="Times New Roman" w:hAnsi="Times New Roman" w:cs="Times New Roman"/>
      <w:color w:val="000000"/>
      <w:sz w:val="19"/>
      <w:szCs w:val="19"/>
      <w:lang w:eastAsia="cs-CZ"/>
    </w:rPr>
  </w:style>
  <w:style w:type="paragraph" w:customStyle="1" w:styleId="redakcnicitace">
    <w:name w:val="redakcni_citace"/>
    <w:basedOn w:val="Normal"/>
    <w:rsid w:val="00A6487B"/>
    <w:pPr>
      <w:spacing w:after="0" w:line="240" w:lineRule="auto"/>
      <w:jc w:val="center"/>
    </w:pPr>
    <w:rPr>
      <w:rFonts w:ascii="Times New Roman" w:eastAsia="Times New Roman" w:hAnsi="Times New Roman" w:cs="Times New Roman"/>
      <w:sz w:val="19"/>
      <w:szCs w:val="19"/>
      <w:lang w:eastAsia="cs-CZ"/>
    </w:rPr>
  </w:style>
  <w:style w:type="character" w:styleId="Emphasis">
    <w:name w:val="Emphasis"/>
    <w:basedOn w:val="DefaultParagraphFont"/>
    <w:uiPriority w:val="20"/>
    <w:qFormat/>
    <w:rsid w:val="00A6487B"/>
    <w:rPr>
      <w:i/>
      <w:iCs/>
    </w:rPr>
  </w:style>
  <w:style w:type="paragraph" w:styleId="TOCHeading">
    <w:name w:val="TOC Heading"/>
    <w:basedOn w:val="Heading1"/>
    <w:next w:val="Normal"/>
    <w:uiPriority w:val="39"/>
    <w:unhideWhenUsed/>
    <w:qFormat/>
    <w:rsid w:val="00731816"/>
    <w:pPr>
      <w:keepLines/>
      <w:spacing w:before="480" w:after="0"/>
      <w:outlineLvl w:val="9"/>
    </w:pPr>
    <w:rPr>
      <w:color w:val="365F91" w:themeColor="accent1" w:themeShade="BF"/>
      <w:kern w:val="0"/>
      <w:sz w:val="28"/>
      <w:szCs w:val="28"/>
    </w:rPr>
  </w:style>
  <w:style w:type="paragraph" w:styleId="TOC2">
    <w:name w:val="toc 2"/>
    <w:basedOn w:val="Normal"/>
    <w:next w:val="Normal"/>
    <w:autoRedefine/>
    <w:uiPriority w:val="39"/>
    <w:rsid w:val="00731816"/>
    <w:pPr>
      <w:ind w:left="220"/>
    </w:pPr>
  </w:style>
  <w:style w:type="paragraph" w:styleId="TOC3">
    <w:name w:val="toc 3"/>
    <w:basedOn w:val="Normal"/>
    <w:next w:val="Normal"/>
    <w:autoRedefine/>
    <w:uiPriority w:val="39"/>
    <w:rsid w:val="00731816"/>
    <w:pPr>
      <w:ind w:left="440"/>
    </w:pPr>
  </w:style>
  <w:style w:type="paragraph" w:styleId="BalloonText">
    <w:name w:val="Balloon Text"/>
    <w:basedOn w:val="Normal"/>
    <w:link w:val="BalloonTextChar"/>
    <w:rsid w:val="00B01E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B01E96"/>
    <w:rPr>
      <w:rFonts w:ascii="Tahoma" w:eastAsiaTheme="minorHAnsi" w:hAnsi="Tahoma" w:cs="Tahoma"/>
      <w:sz w:val="16"/>
      <w:szCs w:val="16"/>
      <w:lang w:eastAsia="en-US"/>
    </w:rPr>
  </w:style>
  <w:style w:type="character" w:customStyle="1" w:styleId="HeaderChar">
    <w:name w:val="Header Char"/>
    <w:basedOn w:val="DefaultParagraphFont"/>
    <w:link w:val="Header"/>
    <w:uiPriority w:val="99"/>
    <w:rsid w:val="000221CF"/>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0221CF"/>
    <w:rPr>
      <w:rFonts w:asciiTheme="minorHAnsi" w:eastAsiaTheme="minorHAnsi" w:hAnsiTheme="minorHAnsi" w:cstheme="minorBidi"/>
      <w:sz w:val="22"/>
      <w:szCs w:val="22"/>
      <w:lang w:eastAsia="en-US"/>
    </w:rPr>
  </w:style>
  <w:style w:type="paragraph" w:styleId="TOC1">
    <w:name w:val="toc 1"/>
    <w:basedOn w:val="Normal"/>
    <w:next w:val="Normal"/>
    <w:autoRedefine/>
    <w:uiPriority w:val="39"/>
    <w:unhideWhenUsed/>
    <w:rsid w:val="00A40922"/>
    <w:pPr>
      <w:spacing w:after="100"/>
    </w:pPr>
  </w:style>
  <w:style w:type="character" w:styleId="FollowedHyperlink">
    <w:name w:val="FollowedHyperlink"/>
    <w:basedOn w:val="DefaultParagraphFont"/>
    <w:semiHidden/>
    <w:unhideWhenUsed/>
    <w:rsid w:val="00B351A6"/>
    <w:rPr>
      <w:color w:val="800080" w:themeColor="followedHyperlink"/>
      <w:u w:val="single"/>
    </w:rPr>
  </w:style>
  <w:style w:type="paragraph" w:styleId="Title">
    <w:name w:val="Title"/>
    <w:basedOn w:val="Normal"/>
    <w:link w:val="TitleChar"/>
    <w:qFormat/>
    <w:rsid w:val="00DC43AC"/>
    <w:pPr>
      <w:spacing w:after="0" w:line="240" w:lineRule="auto"/>
      <w:jc w:val="center"/>
    </w:pPr>
    <w:rPr>
      <w:rFonts w:ascii="Times New Roman" w:eastAsia="Times New Roman" w:hAnsi="Times New Roman" w:cs="Times New Roman"/>
      <w:b/>
      <w:bCs/>
      <w:sz w:val="44"/>
      <w:szCs w:val="24"/>
      <w:lang w:eastAsia="cs-CZ"/>
    </w:rPr>
  </w:style>
  <w:style w:type="character" w:customStyle="1" w:styleId="TitleChar">
    <w:name w:val="Title Char"/>
    <w:basedOn w:val="DefaultParagraphFont"/>
    <w:link w:val="Title"/>
    <w:rsid w:val="00DC43AC"/>
    <w:rPr>
      <w:b/>
      <w:bCs/>
      <w:sz w:val="44"/>
      <w:szCs w:val="24"/>
    </w:rPr>
  </w:style>
  <w:style w:type="paragraph" w:styleId="NormalWeb">
    <w:name w:val="Normal (Web)"/>
    <w:basedOn w:val="Normal"/>
    <w:uiPriority w:val="99"/>
    <w:unhideWhenUsed/>
    <w:rsid w:val="00DC43A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ormal1">
    <w:name w:val="Normal1"/>
    <w:basedOn w:val="Normal"/>
    <w:rsid w:val="00DC43A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converted-space">
    <w:name w:val="apple-converted-space"/>
    <w:rsid w:val="00DC43AC"/>
  </w:style>
  <w:style w:type="paragraph" w:styleId="Subtitle">
    <w:name w:val="Subtitle"/>
    <w:basedOn w:val="Normal"/>
    <w:next w:val="Normal"/>
    <w:link w:val="SubtitleChar"/>
    <w:qFormat/>
    <w:rsid w:val="00DC43AC"/>
    <w:pPr>
      <w:spacing w:after="60" w:line="240" w:lineRule="auto"/>
      <w:jc w:val="center"/>
      <w:outlineLvl w:val="1"/>
    </w:pPr>
    <w:rPr>
      <w:rFonts w:ascii="Cambria" w:eastAsia="Times New Roman" w:hAnsi="Cambria" w:cs="Times New Roman"/>
      <w:sz w:val="24"/>
      <w:szCs w:val="24"/>
      <w:lang w:eastAsia="cs-CZ"/>
    </w:rPr>
  </w:style>
  <w:style w:type="character" w:customStyle="1" w:styleId="SubtitleChar">
    <w:name w:val="Subtitle Char"/>
    <w:basedOn w:val="DefaultParagraphFont"/>
    <w:link w:val="Subtitle"/>
    <w:rsid w:val="00DC43AC"/>
    <w:rPr>
      <w:rFonts w:ascii="Cambria" w:hAnsi="Cambria"/>
      <w:sz w:val="24"/>
      <w:szCs w:val="24"/>
    </w:rPr>
  </w:style>
  <w:style w:type="paragraph" w:styleId="BodyText">
    <w:name w:val="Body Text"/>
    <w:basedOn w:val="Normal"/>
    <w:link w:val="BodyTextChar"/>
    <w:uiPriority w:val="99"/>
    <w:rsid w:val="007170DC"/>
    <w:pPr>
      <w:spacing w:after="0" w:line="240" w:lineRule="auto"/>
    </w:pPr>
    <w:rPr>
      <w:rFonts w:ascii="Times New Roman" w:eastAsia="Times New Roman" w:hAnsi="Times New Roman" w:cs="Times New Roman"/>
      <w:sz w:val="26"/>
      <w:szCs w:val="26"/>
    </w:rPr>
  </w:style>
  <w:style w:type="character" w:customStyle="1" w:styleId="BodyTextChar">
    <w:name w:val="Body Text Char"/>
    <w:basedOn w:val="DefaultParagraphFont"/>
    <w:link w:val="BodyText"/>
    <w:uiPriority w:val="99"/>
    <w:rsid w:val="007170DC"/>
    <w:rPr>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0089746">
      <w:bodyDiv w:val="1"/>
      <w:marLeft w:val="0"/>
      <w:marRight w:val="0"/>
      <w:marTop w:val="0"/>
      <w:marBottom w:val="0"/>
      <w:divBdr>
        <w:top w:val="none" w:sz="0" w:space="0" w:color="auto"/>
        <w:left w:val="none" w:sz="0" w:space="0" w:color="auto"/>
        <w:bottom w:val="none" w:sz="0" w:space="0" w:color="auto"/>
        <w:right w:val="none" w:sz="0" w:space="0" w:color="auto"/>
      </w:divBdr>
    </w:div>
    <w:div w:id="1193835043">
      <w:bodyDiv w:val="1"/>
      <w:marLeft w:val="0"/>
      <w:marRight w:val="0"/>
      <w:marTop w:val="0"/>
      <w:marBottom w:val="0"/>
      <w:divBdr>
        <w:top w:val="none" w:sz="0" w:space="0" w:color="auto"/>
        <w:left w:val="none" w:sz="0" w:space="0" w:color="auto"/>
        <w:bottom w:val="none" w:sz="0" w:space="0" w:color="auto"/>
        <w:right w:val="none" w:sz="0" w:space="0" w:color="auto"/>
      </w:divBdr>
    </w:div>
    <w:div w:id="1691372859">
      <w:bodyDiv w:val="1"/>
      <w:marLeft w:val="0"/>
      <w:marRight w:val="0"/>
      <w:marTop w:val="0"/>
      <w:marBottom w:val="0"/>
      <w:divBdr>
        <w:top w:val="none" w:sz="0" w:space="0" w:color="auto"/>
        <w:left w:val="none" w:sz="0" w:space="0" w:color="auto"/>
        <w:bottom w:val="none" w:sz="0" w:space="0" w:color="auto"/>
        <w:right w:val="none" w:sz="0" w:space="0" w:color="auto"/>
      </w:divBdr>
    </w:div>
    <w:div w:id="1862667750">
      <w:bodyDiv w:val="1"/>
      <w:marLeft w:val="0"/>
      <w:marRight w:val="0"/>
      <w:marTop w:val="0"/>
      <w:marBottom w:val="0"/>
      <w:divBdr>
        <w:top w:val="none" w:sz="0" w:space="0" w:color="auto"/>
        <w:left w:val="none" w:sz="0" w:space="0" w:color="auto"/>
        <w:bottom w:val="none" w:sz="0" w:space="0" w:color="auto"/>
        <w:right w:val="none" w:sz="0" w:space="0" w:color="auto"/>
      </w:divBdr>
    </w:div>
    <w:div w:id="1905601072">
      <w:bodyDiv w:val="1"/>
      <w:marLeft w:val="0"/>
      <w:marRight w:val="0"/>
      <w:marTop w:val="0"/>
      <w:marBottom w:val="0"/>
      <w:divBdr>
        <w:top w:val="none" w:sz="0" w:space="0" w:color="auto"/>
        <w:left w:val="none" w:sz="0" w:space="0" w:color="auto"/>
        <w:bottom w:val="none" w:sz="0" w:space="0" w:color="auto"/>
        <w:right w:val="none" w:sz="0" w:space="0" w:color="auto"/>
      </w:divBdr>
    </w:div>
    <w:div w:id="2106724738">
      <w:bodyDiv w:val="1"/>
      <w:marLeft w:val="0"/>
      <w:marRight w:val="0"/>
      <w:marTop w:val="0"/>
      <w:marBottom w:val="0"/>
      <w:divBdr>
        <w:top w:val="none" w:sz="0" w:space="0" w:color="auto"/>
        <w:left w:val="none" w:sz="0" w:space="0" w:color="auto"/>
        <w:bottom w:val="none" w:sz="0" w:space="0" w:color="auto"/>
        <w:right w:val="none" w:sz="0" w:space="0" w:color="auto"/>
      </w:divBdr>
    </w:div>
    <w:div w:id="214338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oleObject" Target="embeddings/oleObject3.bin"/><Relationship Id="rId15" Type="http://schemas.openxmlformats.org/officeDocument/2006/relationships/image" Target="media/image4.jpeg"/><Relationship Id="rId16" Type="http://schemas.openxmlformats.org/officeDocument/2006/relationships/image" Target="media/image5.png"/><Relationship Id="rId17" Type="http://schemas.openxmlformats.org/officeDocument/2006/relationships/oleObject" Target="embeddings/oleObject4.bin"/><Relationship Id="rId18" Type="http://schemas.openxmlformats.org/officeDocument/2006/relationships/image" Target="media/image6.jpeg"/><Relationship Id="rId19" Type="http://schemas.openxmlformats.org/officeDocument/2006/relationships/image" Target="media/image7.jpeg"/><Relationship Id="rId63" Type="http://schemas.openxmlformats.org/officeDocument/2006/relationships/image" Target="media/image36.png"/><Relationship Id="rId64" Type="http://schemas.openxmlformats.org/officeDocument/2006/relationships/oleObject" Target="embeddings/oleObject16.bin"/><Relationship Id="rId65" Type="http://schemas.openxmlformats.org/officeDocument/2006/relationships/image" Target="media/image37.png"/><Relationship Id="rId66" Type="http://schemas.openxmlformats.org/officeDocument/2006/relationships/oleObject" Target="embeddings/oleObject17.bin"/><Relationship Id="rId67" Type="http://schemas.openxmlformats.org/officeDocument/2006/relationships/header" Target="header1.xml"/><Relationship Id="rId68" Type="http://schemas.openxmlformats.org/officeDocument/2006/relationships/footer" Target="footer1.xml"/><Relationship Id="rId69" Type="http://schemas.openxmlformats.org/officeDocument/2006/relationships/header" Target="header2.xml"/><Relationship Id="rId50" Type="http://schemas.openxmlformats.org/officeDocument/2006/relationships/oleObject" Target="embeddings/oleObject9.bin"/><Relationship Id="rId51" Type="http://schemas.openxmlformats.org/officeDocument/2006/relationships/image" Target="media/image30.png"/><Relationship Id="rId52" Type="http://schemas.openxmlformats.org/officeDocument/2006/relationships/oleObject" Target="embeddings/oleObject10.bin"/><Relationship Id="rId53" Type="http://schemas.openxmlformats.org/officeDocument/2006/relationships/image" Target="media/image31.png"/><Relationship Id="rId54" Type="http://schemas.openxmlformats.org/officeDocument/2006/relationships/oleObject" Target="embeddings/oleObject11.bin"/><Relationship Id="rId55" Type="http://schemas.openxmlformats.org/officeDocument/2006/relationships/image" Target="media/image32.png"/><Relationship Id="rId56" Type="http://schemas.openxmlformats.org/officeDocument/2006/relationships/oleObject" Target="embeddings/oleObject12.bin"/><Relationship Id="rId57" Type="http://schemas.openxmlformats.org/officeDocument/2006/relationships/image" Target="media/image33.png"/><Relationship Id="rId58" Type="http://schemas.openxmlformats.org/officeDocument/2006/relationships/oleObject" Target="embeddings/oleObject13.bin"/><Relationship Id="rId59" Type="http://schemas.openxmlformats.org/officeDocument/2006/relationships/image" Target="media/image34.png"/><Relationship Id="rId40" Type="http://schemas.openxmlformats.org/officeDocument/2006/relationships/image" Target="http://www.hiketonepal.com/wp-content/uploads/2016/06/Tea-Garden.jpg" TargetMode="External"/><Relationship Id="rId41" Type="http://schemas.openxmlformats.org/officeDocument/2006/relationships/image" Target="media/image24.jpeg"/><Relationship Id="rId42" Type="http://schemas.openxmlformats.org/officeDocument/2006/relationships/image" Target="media/image25.jpeg"/><Relationship Id="rId43" Type="http://schemas.openxmlformats.org/officeDocument/2006/relationships/image" Target="media/image26.png"/><Relationship Id="rId44" Type="http://schemas.openxmlformats.org/officeDocument/2006/relationships/oleObject" Target="embeddings/oleObject6.bin"/><Relationship Id="rId45" Type="http://schemas.openxmlformats.org/officeDocument/2006/relationships/image" Target="media/image27.png"/><Relationship Id="rId46" Type="http://schemas.openxmlformats.org/officeDocument/2006/relationships/oleObject" Target="embeddings/oleObject7.bin"/><Relationship Id="rId47" Type="http://schemas.openxmlformats.org/officeDocument/2006/relationships/image" Target="media/image28.png"/><Relationship Id="rId48" Type="http://schemas.openxmlformats.org/officeDocument/2006/relationships/oleObject" Target="embeddings/oleObject8.bin"/><Relationship Id="rId49" Type="http://schemas.openxmlformats.org/officeDocument/2006/relationships/image" Target="media/image2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pml.cz/zakladni-lektorsky-tym/" TargetMode="External"/><Relationship Id="rId9" Type="http://schemas.openxmlformats.org/officeDocument/2006/relationships/image" Target="media/image1.pn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https://ih1.redbubble.net/image.5454931.5437/flat,1000x1000,075,f.jpg" TargetMode="External"/><Relationship Id="rId35" Type="http://schemas.openxmlformats.org/officeDocument/2006/relationships/image" Target="media/image21.jpeg"/><Relationship Id="rId36" Type="http://schemas.openxmlformats.org/officeDocument/2006/relationships/image" Target="https://www.lifehimalayatrekking.com/pagegallery/everest-tengboche-monastery-trek80.jpg" TargetMode="External"/><Relationship Id="rId37" Type="http://schemas.openxmlformats.org/officeDocument/2006/relationships/image" Target="media/image22.png"/><Relationship Id="rId38" Type="http://schemas.openxmlformats.org/officeDocument/2006/relationships/image" Target="http://upload.wikimedia.org/wikipedia/commons/thumb/6/67/Ilam_district_location.png/300px-Ilam_district_location.png" TargetMode="External"/><Relationship Id="rId39" Type="http://schemas.openxmlformats.org/officeDocument/2006/relationships/image" Target="media/image23.jpeg"/><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oleObject" Target="embeddings/oleObject5.bin"/><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jpeg"/><Relationship Id="rId60" Type="http://schemas.openxmlformats.org/officeDocument/2006/relationships/oleObject" Target="embeddings/oleObject14.bin"/><Relationship Id="rId61" Type="http://schemas.openxmlformats.org/officeDocument/2006/relationships/image" Target="media/image35.png"/><Relationship Id="rId62" Type="http://schemas.openxmlformats.org/officeDocument/2006/relationships/oleObject" Target="embeddings/oleObject15.bin"/><Relationship Id="rId10" Type="http://schemas.openxmlformats.org/officeDocument/2006/relationships/oleObject" Target="embeddings/oleObject1.bin"/><Relationship Id="rId11" Type="http://schemas.openxmlformats.org/officeDocument/2006/relationships/image" Target="media/image2.png"/><Relationship Id="rId12"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vel\AppData\Local\Microsoft\Windows\Temporary%20Internet%20Files\Content.Outlook\YJNIXLM4\hl_dop_pap_vice_stran%20(3).dot"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93FC59-22DF-A04D-ABCF-C55B4AD5B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C:\Users\Pavel\AppData\Local\Microsoft\Windows\Temporary Internet Files\Content.Outlook\YJNIXLM4\hl_dop_pap_vice_stran (3).dot</Template>
  <TotalTime>37</TotalTime>
  <Pages>28</Pages>
  <Words>2447</Words>
  <Characters>13954</Characters>
  <Application>Microsoft Macintosh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Lorem ipsum dolor sit amet, consectetuer adipiscing elit</vt:lpstr>
    </vt:vector>
  </TitlesOfParts>
  <Company/>
  <LinksUpToDate>false</LinksUpToDate>
  <CharactersWithSpaces>16369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Lorem ipsum dolor sit amet, consectetuer adipiscing elit</dc:title>
  <dc:creator>Pavel</dc:creator>
  <cp:lastModifiedBy>Pavel Kotek</cp:lastModifiedBy>
  <cp:revision>4</cp:revision>
  <cp:lastPrinted>2014-09-14T07:50:00Z</cp:lastPrinted>
  <dcterms:created xsi:type="dcterms:W3CDTF">2017-12-03T20:29:00Z</dcterms:created>
  <dcterms:modified xsi:type="dcterms:W3CDTF">2017-12-03T21:14:00Z</dcterms:modified>
</cp:coreProperties>
</file>