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0F3D3E" w14:textId="77777777" w:rsidR="00976C5B" w:rsidRDefault="00976C5B" w:rsidP="00976C5B"/>
    <w:p w14:paraId="65AD70E0" w14:textId="77777777" w:rsidR="00976C5B" w:rsidRDefault="00976C5B" w:rsidP="00976C5B"/>
    <w:p w14:paraId="49D03D28" w14:textId="77777777" w:rsidR="00976C5B" w:rsidRDefault="00976C5B" w:rsidP="00976C5B"/>
    <w:p w14:paraId="54C70411" w14:textId="77777777" w:rsidR="00663254" w:rsidRDefault="00663254" w:rsidP="00663254">
      <w:pPr>
        <w:jc w:val="center"/>
        <w:rPr>
          <w:b/>
          <w:bCs/>
          <w:color w:val="002060"/>
          <w:sz w:val="44"/>
          <w:szCs w:val="44"/>
          <w:u w:val="single"/>
        </w:rPr>
      </w:pPr>
    </w:p>
    <w:p w14:paraId="71F3E686" w14:textId="77777777" w:rsidR="00663254" w:rsidRDefault="00663254" w:rsidP="00663254">
      <w:pPr>
        <w:jc w:val="center"/>
        <w:rPr>
          <w:b/>
          <w:bCs/>
          <w:color w:val="002060"/>
          <w:sz w:val="44"/>
          <w:szCs w:val="44"/>
          <w:u w:val="single"/>
        </w:rPr>
      </w:pPr>
    </w:p>
    <w:p w14:paraId="34DFA787" w14:textId="77777777" w:rsidR="00663254" w:rsidRDefault="00663254" w:rsidP="00663254">
      <w:pPr>
        <w:jc w:val="center"/>
        <w:rPr>
          <w:b/>
          <w:bCs/>
          <w:color w:val="002060"/>
          <w:sz w:val="44"/>
          <w:szCs w:val="44"/>
          <w:u w:val="single"/>
        </w:rPr>
      </w:pPr>
    </w:p>
    <w:p w14:paraId="032AC1D6" w14:textId="77777777" w:rsidR="00663254" w:rsidRDefault="00663254" w:rsidP="00663254">
      <w:pPr>
        <w:jc w:val="center"/>
        <w:rPr>
          <w:b/>
          <w:bCs/>
          <w:color w:val="002060"/>
          <w:sz w:val="44"/>
          <w:szCs w:val="44"/>
          <w:u w:val="single"/>
        </w:rPr>
      </w:pPr>
    </w:p>
    <w:p w14:paraId="28D3D07B" w14:textId="77777777" w:rsidR="00172836" w:rsidRDefault="00172836" w:rsidP="00663254">
      <w:pPr>
        <w:jc w:val="center"/>
        <w:rPr>
          <w:b/>
          <w:bCs/>
          <w:color w:val="002060"/>
          <w:sz w:val="44"/>
          <w:szCs w:val="44"/>
          <w:u w:val="single"/>
        </w:rPr>
      </w:pPr>
    </w:p>
    <w:p w14:paraId="2C4662AD" w14:textId="6AD14C6E" w:rsidR="00BD5EEE" w:rsidRDefault="006B05BC" w:rsidP="00663254">
      <w:pPr>
        <w:jc w:val="center"/>
        <w:rPr>
          <w:b/>
          <w:color w:val="002060"/>
          <w:sz w:val="40"/>
          <w:szCs w:val="40"/>
          <w:u w:val="single"/>
        </w:rPr>
      </w:pPr>
      <w:r>
        <w:rPr>
          <w:b/>
          <w:color w:val="002060"/>
          <w:sz w:val="40"/>
          <w:szCs w:val="40"/>
          <w:u w:val="single"/>
        </w:rPr>
        <w:t>SEBEROZVOJ</w:t>
      </w:r>
      <w:r w:rsidR="00BD5EEE">
        <w:rPr>
          <w:b/>
          <w:color w:val="002060"/>
          <w:sz w:val="40"/>
          <w:szCs w:val="40"/>
          <w:u w:val="single"/>
        </w:rPr>
        <w:t xml:space="preserve"> V MULTIKULTURNÍM PROSTŘEDÍ</w:t>
      </w:r>
    </w:p>
    <w:p w14:paraId="371FA3E4" w14:textId="439968CE" w:rsidR="006B05BC" w:rsidRDefault="00BB6F0F" w:rsidP="00663254">
      <w:pPr>
        <w:jc w:val="center"/>
        <w:rPr>
          <w:color w:val="002060"/>
          <w:sz w:val="32"/>
          <w:szCs w:val="32"/>
        </w:rPr>
      </w:pPr>
      <w:bookmarkStart w:id="0" w:name="_GoBack"/>
      <w:r>
        <w:rPr>
          <w:color w:val="002060"/>
          <w:sz w:val="32"/>
          <w:szCs w:val="32"/>
        </w:rPr>
        <w:t xml:space="preserve">Dotek Nepálské kultury </w:t>
      </w:r>
      <w:r w:rsidR="00663254" w:rsidRPr="00BD5EEE">
        <w:rPr>
          <w:color w:val="002060"/>
          <w:sz w:val="32"/>
          <w:szCs w:val="32"/>
        </w:rPr>
        <w:t xml:space="preserve"> </w:t>
      </w:r>
      <w:r>
        <w:rPr>
          <w:color w:val="002060"/>
          <w:sz w:val="32"/>
          <w:szCs w:val="32"/>
        </w:rPr>
        <w:t>spojený</w:t>
      </w:r>
      <w:r w:rsidR="000406F8" w:rsidRPr="00BD5EEE">
        <w:rPr>
          <w:color w:val="002060"/>
          <w:sz w:val="32"/>
          <w:szCs w:val="32"/>
        </w:rPr>
        <w:t xml:space="preserve"> s</w:t>
      </w:r>
      <w:r w:rsidR="00BD5EEE" w:rsidRPr="00BD5EEE">
        <w:rPr>
          <w:color w:val="002060"/>
          <w:sz w:val="32"/>
          <w:szCs w:val="32"/>
        </w:rPr>
        <w:t xml:space="preserve"> možností individuálního </w:t>
      </w:r>
    </w:p>
    <w:p w14:paraId="60F1C74A" w14:textId="53DF2E67" w:rsidR="00663254" w:rsidRPr="00BD5EEE" w:rsidRDefault="00BD5EEE" w:rsidP="00663254">
      <w:pPr>
        <w:jc w:val="center"/>
        <w:rPr>
          <w:color w:val="002060"/>
          <w:sz w:val="32"/>
          <w:szCs w:val="32"/>
        </w:rPr>
      </w:pPr>
      <w:r w:rsidRPr="00BD5EEE">
        <w:rPr>
          <w:color w:val="002060"/>
          <w:sz w:val="32"/>
          <w:szCs w:val="32"/>
        </w:rPr>
        <w:t>koučování</w:t>
      </w:r>
      <w:r w:rsidR="006B05BC">
        <w:rPr>
          <w:color w:val="002060"/>
          <w:sz w:val="32"/>
          <w:szCs w:val="32"/>
        </w:rPr>
        <w:t>/ poradenství</w:t>
      </w:r>
    </w:p>
    <w:bookmarkEnd w:id="0"/>
    <w:p w14:paraId="36773C19" w14:textId="77777777" w:rsidR="00976C5B" w:rsidRDefault="00976C5B" w:rsidP="00976C5B"/>
    <w:p w14:paraId="1749593C" w14:textId="77777777" w:rsidR="00663254" w:rsidRDefault="00663254" w:rsidP="00976C5B"/>
    <w:p w14:paraId="73F11794" w14:textId="77777777" w:rsidR="00663254" w:rsidRDefault="00663254" w:rsidP="00976C5B"/>
    <w:p w14:paraId="03227F3B" w14:textId="77777777" w:rsidR="00663254" w:rsidRDefault="00663254" w:rsidP="00976C5B"/>
    <w:p w14:paraId="5D77B4A7" w14:textId="77777777" w:rsidR="00663254" w:rsidRDefault="00663254" w:rsidP="00976C5B"/>
    <w:p w14:paraId="545A49AE" w14:textId="77777777" w:rsidR="00663254" w:rsidRDefault="00663254" w:rsidP="00976C5B"/>
    <w:p w14:paraId="26C96EFB" w14:textId="77777777" w:rsidR="009F1128" w:rsidRDefault="009F1128" w:rsidP="00976C5B"/>
    <w:p w14:paraId="18B353B3" w14:textId="77777777" w:rsidR="009F1128" w:rsidRDefault="009F1128" w:rsidP="00976C5B"/>
    <w:p w14:paraId="329EBC91" w14:textId="77777777" w:rsidR="009F1128" w:rsidRDefault="009F1128" w:rsidP="00976C5B"/>
    <w:p w14:paraId="0EB4C58B" w14:textId="7A504895" w:rsidR="00663254" w:rsidRDefault="009F1128" w:rsidP="00976C5B">
      <w:r>
        <w:t>V P</w:t>
      </w:r>
      <w:r w:rsidR="002F5757">
        <w:t>raze</w:t>
      </w:r>
      <w:r>
        <w:t xml:space="preserve"> dne </w:t>
      </w:r>
      <w:r w:rsidR="0040256E">
        <w:t>25</w:t>
      </w:r>
      <w:r w:rsidR="002F5757">
        <w:t xml:space="preserve">. </w:t>
      </w:r>
      <w:r w:rsidR="0040256E">
        <w:t>04</w:t>
      </w:r>
      <w:r>
        <w:t>. 201</w:t>
      </w:r>
      <w:r w:rsidR="0040256E">
        <w:t>7</w:t>
      </w:r>
    </w:p>
    <w:p w14:paraId="35F5B7D2" w14:textId="77777777" w:rsidR="00A40922" w:rsidRDefault="00A40922" w:rsidP="007954D1"/>
    <w:p w14:paraId="6248AAB7" w14:textId="0E8BDE40" w:rsidR="00663254" w:rsidRPr="007954D1" w:rsidRDefault="00663254" w:rsidP="00663254">
      <w:pPr>
        <w:pStyle w:val="Nadpis2"/>
        <w:rPr>
          <w:color w:val="244061" w:themeColor="accent1" w:themeShade="80"/>
          <w:sz w:val="32"/>
          <w:szCs w:val="32"/>
          <w:u w:val="single"/>
        </w:rPr>
      </w:pPr>
      <w:bookmarkStart w:id="1" w:name="_Toc466636871"/>
      <w:r w:rsidRPr="007954D1">
        <w:rPr>
          <w:color w:val="244061" w:themeColor="accent1" w:themeShade="80"/>
          <w:sz w:val="32"/>
          <w:szCs w:val="32"/>
          <w:u w:val="single"/>
        </w:rPr>
        <w:lastRenderedPageBreak/>
        <w:t xml:space="preserve">1. </w:t>
      </w:r>
      <w:bookmarkEnd w:id="1"/>
      <w:r w:rsidR="002F5757">
        <w:rPr>
          <w:color w:val="244061" w:themeColor="accent1" w:themeShade="80"/>
          <w:sz w:val="32"/>
          <w:szCs w:val="32"/>
          <w:u w:val="single"/>
        </w:rPr>
        <w:t>ITINERÁŘ</w:t>
      </w:r>
      <w:r w:rsidR="001B4E2D">
        <w:rPr>
          <w:color w:val="244061" w:themeColor="accent1" w:themeShade="80"/>
          <w:sz w:val="32"/>
          <w:szCs w:val="32"/>
          <w:u w:val="single"/>
        </w:rPr>
        <w:t xml:space="preserve"> </w:t>
      </w:r>
    </w:p>
    <w:p w14:paraId="0C54DF86" w14:textId="599BBF52" w:rsidR="002F5757" w:rsidRDefault="002F5757" w:rsidP="002F5757">
      <w:r>
        <w:t xml:space="preserve">( počet </w:t>
      </w:r>
      <w:r w:rsidR="00FE3CCB">
        <w:t>max. 8</w:t>
      </w:r>
      <w:r w:rsidR="00BB6F0F">
        <w:t xml:space="preserve"> osob)</w:t>
      </w:r>
    </w:p>
    <w:p w14:paraId="5B799847" w14:textId="499C533F" w:rsidR="00FE3CCB" w:rsidRDefault="00FE3CCB" w:rsidP="00FE3CCB">
      <w:pPr>
        <w:spacing w:after="0" w:line="240" w:lineRule="auto"/>
        <w:rPr>
          <w:b/>
          <w:bCs/>
          <w:sz w:val="21"/>
          <w:szCs w:val="21"/>
        </w:rPr>
      </w:pPr>
      <w:r w:rsidRPr="0034192E">
        <w:rPr>
          <w:b/>
          <w:bCs/>
          <w:sz w:val="21"/>
          <w:szCs w:val="21"/>
        </w:rPr>
        <w:t>22.10. NE Den 01</w:t>
      </w:r>
      <w:r w:rsidRPr="0034192E">
        <w:rPr>
          <w:b/>
          <w:bCs/>
          <w:sz w:val="21"/>
          <w:szCs w:val="21"/>
        </w:rPr>
        <w:tab/>
      </w:r>
      <w:r w:rsidRPr="0034192E">
        <w:rPr>
          <w:b/>
          <w:bCs/>
          <w:sz w:val="21"/>
          <w:szCs w:val="21"/>
        </w:rPr>
        <w:tab/>
        <w:t>Odlet Praha v XX.XX</w:t>
      </w:r>
      <w:r>
        <w:rPr>
          <w:b/>
          <w:bCs/>
          <w:sz w:val="21"/>
          <w:szCs w:val="21"/>
        </w:rPr>
        <w:t xml:space="preserve"> hod. </w:t>
      </w:r>
      <w:r w:rsidRPr="0034192E">
        <w:rPr>
          <w:b/>
          <w:bCs/>
          <w:sz w:val="21"/>
          <w:szCs w:val="21"/>
        </w:rPr>
        <w:t>- přílet do Dubaje XX.XX</w:t>
      </w:r>
      <w:r>
        <w:rPr>
          <w:b/>
          <w:bCs/>
          <w:sz w:val="21"/>
          <w:szCs w:val="21"/>
        </w:rPr>
        <w:t xml:space="preserve"> hod. </w:t>
      </w:r>
    </w:p>
    <w:p w14:paraId="74FD6EB1" w14:textId="5C048475" w:rsidR="0040256E" w:rsidRPr="0034192E" w:rsidRDefault="0040256E" w:rsidP="0040256E">
      <w:pPr>
        <w:spacing w:after="0" w:line="240" w:lineRule="auto"/>
        <w:ind w:left="2832" w:firstLine="8"/>
        <w:rPr>
          <w:b/>
          <w:bCs/>
          <w:sz w:val="21"/>
          <w:szCs w:val="21"/>
        </w:rPr>
      </w:pPr>
      <w:r>
        <w:rPr>
          <w:b/>
          <w:bCs/>
          <w:sz w:val="21"/>
          <w:szCs w:val="21"/>
        </w:rPr>
        <w:t>(Časy příetů a odletů budou upřesněny po zakoupení letenek)</w:t>
      </w:r>
    </w:p>
    <w:p w14:paraId="62D3BB06" w14:textId="77777777" w:rsidR="00FE3CCB" w:rsidRPr="0034192E" w:rsidRDefault="00FE3CCB" w:rsidP="00FE3CCB">
      <w:pPr>
        <w:spacing w:after="0" w:line="240" w:lineRule="auto"/>
        <w:rPr>
          <w:b/>
          <w:bCs/>
          <w:sz w:val="21"/>
          <w:szCs w:val="21"/>
        </w:rPr>
      </w:pPr>
    </w:p>
    <w:p w14:paraId="6CD28B32" w14:textId="2D5E6A21" w:rsidR="00FE3CCB" w:rsidRPr="0034192E" w:rsidRDefault="00FE3CCB" w:rsidP="00FE3CCB">
      <w:pPr>
        <w:spacing w:after="0" w:line="240" w:lineRule="auto"/>
        <w:ind w:left="2832" w:hanging="2832"/>
        <w:rPr>
          <w:b/>
          <w:bCs/>
          <w:sz w:val="21"/>
          <w:szCs w:val="21"/>
        </w:rPr>
      </w:pPr>
      <w:r w:rsidRPr="0034192E">
        <w:rPr>
          <w:b/>
          <w:bCs/>
          <w:sz w:val="21"/>
          <w:szCs w:val="21"/>
        </w:rPr>
        <w:t>23.10. PO Den 02</w:t>
      </w:r>
      <w:r w:rsidRPr="0034192E">
        <w:rPr>
          <w:b/>
          <w:bCs/>
          <w:sz w:val="21"/>
          <w:szCs w:val="21"/>
        </w:rPr>
        <w:tab/>
        <w:t xml:space="preserve">odlet </w:t>
      </w:r>
      <w:r>
        <w:rPr>
          <w:b/>
          <w:bCs/>
          <w:sz w:val="21"/>
          <w:szCs w:val="21"/>
        </w:rPr>
        <w:t xml:space="preserve">z </w:t>
      </w:r>
      <w:r w:rsidRPr="0034192E">
        <w:rPr>
          <w:b/>
          <w:bCs/>
          <w:sz w:val="21"/>
          <w:szCs w:val="21"/>
        </w:rPr>
        <w:t>Dubaje do KTM XX.XX. Přílet do Kathmandú v XX.XX</w:t>
      </w:r>
      <w:r>
        <w:rPr>
          <w:b/>
          <w:bCs/>
          <w:sz w:val="21"/>
          <w:szCs w:val="21"/>
        </w:rPr>
        <w:t xml:space="preserve"> hod. </w:t>
      </w:r>
      <w:r w:rsidRPr="0034192E">
        <w:rPr>
          <w:b/>
          <w:bCs/>
          <w:sz w:val="21"/>
          <w:szCs w:val="21"/>
        </w:rPr>
        <w:t xml:space="preserve">Transfer do Traditional Comfort Hotel (3xBB) </w:t>
      </w:r>
      <w:r>
        <w:rPr>
          <w:b/>
          <w:bCs/>
          <w:sz w:val="21"/>
          <w:szCs w:val="21"/>
        </w:rPr>
        <w:t>–</w:t>
      </w:r>
      <w:r w:rsidRPr="0034192E">
        <w:rPr>
          <w:b/>
          <w:bCs/>
          <w:sz w:val="21"/>
          <w:szCs w:val="21"/>
        </w:rPr>
        <w:t xml:space="preserve"> </w:t>
      </w:r>
      <w:r>
        <w:rPr>
          <w:b/>
          <w:bCs/>
          <w:sz w:val="21"/>
          <w:szCs w:val="21"/>
        </w:rPr>
        <w:t xml:space="preserve">tradiční </w:t>
      </w:r>
      <w:r w:rsidRPr="0034192E">
        <w:rPr>
          <w:b/>
          <w:bCs/>
          <w:sz w:val="21"/>
          <w:szCs w:val="21"/>
        </w:rPr>
        <w:t xml:space="preserve">přivítání (pozn. případná večerní prohlídka města) </w:t>
      </w:r>
    </w:p>
    <w:p w14:paraId="6432E670" w14:textId="77777777" w:rsidR="00FE3CCB" w:rsidRPr="0034192E" w:rsidRDefault="00FE3CCB" w:rsidP="00FE3CCB">
      <w:pPr>
        <w:spacing w:after="0" w:line="240" w:lineRule="auto"/>
        <w:rPr>
          <w:b/>
          <w:bCs/>
          <w:sz w:val="21"/>
          <w:szCs w:val="21"/>
        </w:rPr>
      </w:pPr>
    </w:p>
    <w:p w14:paraId="0FBF3879" w14:textId="77777777" w:rsidR="00FE3CCB" w:rsidRPr="0034192E" w:rsidRDefault="00FE3CCB" w:rsidP="00FE3CCB">
      <w:pPr>
        <w:spacing w:after="0" w:line="240" w:lineRule="auto"/>
        <w:ind w:left="2832" w:hanging="2832"/>
        <w:rPr>
          <w:b/>
          <w:bCs/>
          <w:sz w:val="21"/>
          <w:szCs w:val="21"/>
        </w:rPr>
      </w:pPr>
      <w:r w:rsidRPr="0034192E">
        <w:rPr>
          <w:b/>
          <w:bCs/>
          <w:sz w:val="21"/>
          <w:szCs w:val="21"/>
        </w:rPr>
        <w:t>24.10. ÚT Den 03</w:t>
      </w:r>
      <w:r w:rsidRPr="0034192E">
        <w:rPr>
          <w:b/>
          <w:bCs/>
          <w:sz w:val="21"/>
          <w:szCs w:val="21"/>
        </w:rPr>
        <w:tab/>
      </w:r>
      <w:r w:rsidRPr="0034192E">
        <w:rPr>
          <w:b/>
          <w:bCs/>
          <w:sz w:val="21"/>
          <w:szCs w:val="21"/>
        </w:rPr>
        <w:tab/>
        <w:t xml:space="preserve">Kathmandu sightseeing - Boudhanat,  Swayambhu , Pashupathynat  </w:t>
      </w:r>
    </w:p>
    <w:p w14:paraId="35E62F02" w14:textId="77777777" w:rsidR="00FE3CCB" w:rsidRPr="0034192E" w:rsidRDefault="00FE3CCB" w:rsidP="00FE3CCB">
      <w:pPr>
        <w:spacing w:after="0" w:line="240" w:lineRule="auto"/>
        <w:rPr>
          <w:b/>
          <w:bCs/>
          <w:sz w:val="21"/>
          <w:szCs w:val="21"/>
        </w:rPr>
      </w:pPr>
    </w:p>
    <w:p w14:paraId="33B0DBBB" w14:textId="75D7DAF7" w:rsidR="00FE3CCB" w:rsidRPr="0034192E" w:rsidRDefault="00FE3CCB" w:rsidP="00FE3CCB">
      <w:pPr>
        <w:spacing w:after="0" w:line="240" w:lineRule="auto"/>
        <w:ind w:left="2832" w:hanging="2832"/>
        <w:rPr>
          <w:b/>
          <w:bCs/>
          <w:sz w:val="21"/>
          <w:szCs w:val="21"/>
        </w:rPr>
      </w:pPr>
      <w:r w:rsidRPr="0034192E">
        <w:rPr>
          <w:b/>
          <w:bCs/>
          <w:sz w:val="21"/>
          <w:szCs w:val="21"/>
        </w:rPr>
        <w:t>25.10. ST Den 04</w:t>
      </w:r>
      <w:r w:rsidRPr="0034192E">
        <w:rPr>
          <w:b/>
          <w:bCs/>
          <w:sz w:val="21"/>
          <w:szCs w:val="21"/>
        </w:rPr>
        <w:tab/>
      </w:r>
      <w:r w:rsidRPr="0034192E">
        <w:rPr>
          <w:b/>
          <w:bCs/>
          <w:sz w:val="21"/>
          <w:szCs w:val="21"/>
        </w:rPr>
        <w:tab/>
        <w:t>Přejezd do Pharpingu, transfer do Neydo Monastery   (2 x BB)</w:t>
      </w:r>
      <w:r>
        <w:rPr>
          <w:b/>
          <w:bCs/>
          <w:sz w:val="21"/>
          <w:szCs w:val="21"/>
        </w:rPr>
        <w:t xml:space="preserve">. </w:t>
      </w:r>
      <w:r w:rsidRPr="0034192E">
        <w:rPr>
          <w:b/>
          <w:bCs/>
          <w:sz w:val="21"/>
          <w:szCs w:val="21"/>
        </w:rPr>
        <w:t>Podle času odpolední meditace PUJA s tibetskými mnichy za prosperitu, mír a lásku</w:t>
      </w:r>
      <w:r>
        <w:rPr>
          <w:b/>
          <w:bCs/>
          <w:sz w:val="21"/>
          <w:szCs w:val="21"/>
        </w:rPr>
        <w:t>.</w:t>
      </w:r>
    </w:p>
    <w:p w14:paraId="22EA6B07" w14:textId="680855F7" w:rsidR="00FE3CCB" w:rsidRPr="0034192E" w:rsidRDefault="00FE3CCB" w:rsidP="00FE3CCB">
      <w:pPr>
        <w:spacing w:after="0" w:line="240" w:lineRule="auto"/>
        <w:ind w:left="2832" w:hanging="2832"/>
        <w:rPr>
          <w:b/>
          <w:bCs/>
          <w:sz w:val="21"/>
          <w:szCs w:val="21"/>
        </w:rPr>
      </w:pPr>
      <w:r w:rsidRPr="0034192E">
        <w:rPr>
          <w:b/>
          <w:bCs/>
          <w:sz w:val="21"/>
          <w:szCs w:val="21"/>
        </w:rPr>
        <w:t>26.10. ČT Den 05</w:t>
      </w:r>
      <w:r w:rsidRPr="0034192E">
        <w:rPr>
          <w:b/>
          <w:bCs/>
          <w:sz w:val="21"/>
          <w:szCs w:val="21"/>
        </w:rPr>
        <w:tab/>
        <w:t>Ranní meditace</w:t>
      </w:r>
      <w:r>
        <w:rPr>
          <w:b/>
          <w:bCs/>
          <w:sz w:val="21"/>
          <w:szCs w:val="21"/>
        </w:rPr>
        <w:t xml:space="preserve"> PUJA, </w:t>
      </w:r>
      <w:r w:rsidRPr="0034192E">
        <w:rPr>
          <w:b/>
          <w:bCs/>
          <w:sz w:val="21"/>
          <w:szCs w:val="21"/>
        </w:rPr>
        <w:t xml:space="preserve"> po snídani výstup na posvátnou horu Champa Devi, nebo procházka do Hattiban resort </w:t>
      </w:r>
      <w:r>
        <w:rPr>
          <w:b/>
          <w:bCs/>
          <w:sz w:val="21"/>
          <w:szCs w:val="21"/>
        </w:rPr>
        <w:t>(</w:t>
      </w:r>
      <w:r w:rsidRPr="0034192E">
        <w:rPr>
          <w:b/>
          <w:bCs/>
          <w:sz w:val="21"/>
          <w:szCs w:val="21"/>
        </w:rPr>
        <w:t>hotel s vyhlídkovou</w:t>
      </w:r>
      <w:r>
        <w:rPr>
          <w:b/>
          <w:bCs/>
          <w:sz w:val="21"/>
          <w:szCs w:val="21"/>
        </w:rPr>
        <w:t xml:space="preserve"> terasou na Kathmandu valley).</w:t>
      </w:r>
    </w:p>
    <w:p w14:paraId="1618BA12" w14:textId="77777777" w:rsidR="00FE3CCB" w:rsidRPr="0034192E" w:rsidRDefault="00FE3CCB" w:rsidP="00FE3CCB">
      <w:pPr>
        <w:spacing w:after="0" w:line="240" w:lineRule="auto"/>
        <w:rPr>
          <w:b/>
          <w:bCs/>
          <w:sz w:val="21"/>
          <w:szCs w:val="21"/>
        </w:rPr>
      </w:pPr>
    </w:p>
    <w:p w14:paraId="1B966B55" w14:textId="281F61C0" w:rsidR="00FE3CCB" w:rsidRPr="0034192E" w:rsidRDefault="00FE3CCB" w:rsidP="00FE3CCB">
      <w:pPr>
        <w:spacing w:after="0" w:line="240" w:lineRule="auto"/>
        <w:ind w:left="2832" w:hanging="2832"/>
        <w:rPr>
          <w:b/>
          <w:bCs/>
          <w:sz w:val="21"/>
          <w:szCs w:val="21"/>
        </w:rPr>
      </w:pPr>
      <w:r w:rsidRPr="0034192E">
        <w:rPr>
          <w:b/>
          <w:bCs/>
          <w:sz w:val="21"/>
          <w:szCs w:val="21"/>
        </w:rPr>
        <w:t>27.10. PÁ Den 06</w:t>
      </w:r>
      <w:r w:rsidRPr="0034192E">
        <w:rPr>
          <w:b/>
          <w:bCs/>
          <w:sz w:val="21"/>
          <w:szCs w:val="21"/>
        </w:rPr>
        <w:tab/>
      </w:r>
      <w:r w:rsidRPr="0034192E">
        <w:rPr>
          <w:b/>
          <w:bCs/>
          <w:sz w:val="21"/>
          <w:szCs w:val="21"/>
        </w:rPr>
        <w:tab/>
        <w:t xml:space="preserve">Přejezd do Nuwakotu, prohlídka  vesnice Belkot a návštěva školy </w:t>
      </w:r>
      <w:r>
        <w:rPr>
          <w:b/>
          <w:bCs/>
          <w:sz w:val="21"/>
          <w:szCs w:val="21"/>
        </w:rPr>
        <w:t xml:space="preserve"> </w:t>
      </w:r>
      <w:r w:rsidRPr="0034192E">
        <w:rPr>
          <w:b/>
          <w:bCs/>
          <w:sz w:val="21"/>
          <w:szCs w:val="21"/>
        </w:rPr>
        <w:t xml:space="preserve">SHREE PANCHAKANYA HIGHER SECONDARY SCHOOL; potom přejezd do </w:t>
      </w:r>
      <w:r w:rsidRPr="0034192E">
        <w:rPr>
          <w:b/>
          <w:bCs/>
          <w:color w:val="000000"/>
          <w:sz w:val="21"/>
          <w:szCs w:val="21"/>
        </w:rPr>
        <w:t>Summit River Lodge ( večeře, nocleh a snídaně)</w:t>
      </w:r>
    </w:p>
    <w:p w14:paraId="74A057E5" w14:textId="77777777" w:rsidR="00FE3CCB" w:rsidRPr="0034192E" w:rsidRDefault="00FE3CCB" w:rsidP="00FE3CCB">
      <w:pPr>
        <w:spacing w:after="0" w:line="240" w:lineRule="auto"/>
        <w:rPr>
          <w:b/>
          <w:bCs/>
          <w:sz w:val="21"/>
          <w:szCs w:val="21"/>
        </w:rPr>
      </w:pPr>
    </w:p>
    <w:p w14:paraId="4658D8FD" w14:textId="77777777" w:rsidR="00FE3CCB" w:rsidRPr="0034192E" w:rsidRDefault="00FE3CCB" w:rsidP="00FE3CCB">
      <w:pPr>
        <w:spacing w:after="0" w:line="240" w:lineRule="auto"/>
        <w:ind w:left="2832" w:hanging="2832"/>
        <w:rPr>
          <w:b/>
          <w:bCs/>
          <w:sz w:val="21"/>
          <w:szCs w:val="21"/>
        </w:rPr>
      </w:pPr>
      <w:r w:rsidRPr="0034192E">
        <w:rPr>
          <w:b/>
          <w:bCs/>
          <w:sz w:val="21"/>
          <w:szCs w:val="21"/>
        </w:rPr>
        <w:t>28.10. SO Den 07</w:t>
      </w:r>
      <w:r w:rsidRPr="0034192E">
        <w:rPr>
          <w:b/>
          <w:bCs/>
          <w:sz w:val="21"/>
          <w:szCs w:val="21"/>
        </w:rPr>
        <w:tab/>
        <w:t xml:space="preserve">Přejezd do Pokhary  - Hotel Mount Kailash (2 x BB), </w:t>
      </w:r>
    </w:p>
    <w:p w14:paraId="598931DB" w14:textId="77777777" w:rsidR="00FE3CCB" w:rsidRPr="0034192E" w:rsidRDefault="00FE3CCB" w:rsidP="00FE3CCB">
      <w:pPr>
        <w:spacing w:after="0" w:line="240" w:lineRule="auto"/>
        <w:ind w:left="2832"/>
        <w:rPr>
          <w:b/>
          <w:bCs/>
          <w:sz w:val="21"/>
          <w:szCs w:val="21"/>
        </w:rPr>
      </w:pPr>
      <w:r w:rsidRPr="0034192E">
        <w:rPr>
          <w:b/>
          <w:bCs/>
          <w:sz w:val="21"/>
          <w:szCs w:val="21"/>
        </w:rPr>
        <w:t>večerní procházka městem</w:t>
      </w:r>
    </w:p>
    <w:p w14:paraId="7F4A977D" w14:textId="77777777" w:rsidR="00FE3CCB" w:rsidRPr="0034192E" w:rsidRDefault="00FE3CCB" w:rsidP="00FE3CCB">
      <w:pPr>
        <w:spacing w:after="0" w:line="240" w:lineRule="auto"/>
        <w:rPr>
          <w:b/>
          <w:bCs/>
          <w:sz w:val="21"/>
          <w:szCs w:val="21"/>
        </w:rPr>
      </w:pPr>
    </w:p>
    <w:p w14:paraId="6BA29D0E" w14:textId="56F5C30A" w:rsidR="00FE3CCB" w:rsidRPr="0034192E" w:rsidRDefault="00FE3CCB" w:rsidP="00FE3CCB">
      <w:pPr>
        <w:spacing w:after="0" w:line="240" w:lineRule="auto"/>
        <w:ind w:left="2832" w:hanging="2832"/>
        <w:rPr>
          <w:b/>
          <w:bCs/>
          <w:sz w:val="21"/>
          <w:szCs w:val="21"/>
        </w:rPr>
      </w:pPr>
      <w:r w:rsidRPr="0034192E">
        <w:rPr>
          <w:b/>
          <w:bCs/>
          <w:sz w:val="21"/>
          <w:szCs w:val="21"/>
        </w:rPr>
        <w:t>29.10. NE Den 08</w:t>
      </w:r>
      <w:r w:rsidRPr="0034192E">
        <w:rPr>
          <w:b/>
          <w:bCs/>
          <w:sz w:val="21"/>
          <w:szCs w:val="21"/>
        </w:rPr>
        <w:tab/>
        <w:t>Ranní odjezd na vyhlídku Sarangkot - východ slunce na</w:t>
      </w:r>
      <w:r>
        <w:rPr>
          <w:b/>
          <w:bCs/>
          <w:sz w:val="21"/>
          <w:szCs w:val="21"/>
        </w:rPr>
        <w:t>d</w:t>
      </w:r>
      <w:r w:rsidRPr="0034192E">
        <w:rPr>
          <w:b/>
          <w:bCs/>
          <w:sz w:val="21"/>
          <w:szCs w:val="21"/>
        </w:rPr>
        <w:t xml:space="preserve"> masivem Annapuren, prohlídka Pikhart.  </w:t>
      </w:r>
    </w:p>
    <w:p w14:paraId="58700BA9" w14:textId="77777777" w:rsidR="00FE3CCB" w:rsidRPr="0034192E" w:rsidRDefault="00FE3CCB" w:rsidP="00FE3CCB">
      <w:pPr>
        <w:spacing w:after="0" w:line="240" w:lineRule="auto"/>
        <w:ind w:left="2832"/>
        <w:rPr>
          <w:b/>
          <w:bCs/>
          <w:sz w:val="21"/>
          <w:szCs w:val="21"/>
        </w:rPr>
      </w:pPr>
    </w:p>
    <w:p w14:paraId="5D7C29AF" w14:textId="2D482AA1" w:rsidR="00FE3CCB" w:rsidRPr="0034192E" w:rsidRDefault="00FE3CCB" w:rsidP="00FE3CCB">
      <w:pPr>
        <w:spacing w:after="0" w:line="240" w:lineRule="auto"/>
        <w:ind w:left="2832" w:hanging="2832"/>
        <w:rPr>
          <w:b/>
          <w:bCs/>
          <w:sz w:val="21"/>
          <w:szCs w:val="21"/>
        </w:rPr>
      </w:pPr>
      <w:r w:rsidRPr="0034192E">
        <w:rPr>
          <w:b/>
          <w:bCs/>
          <w:sz w:val="21"/>
          <w:szCs w:val="21"/>
        </w:rPr>
        <w:t>30.10. PO Den 09</w:t>
      </w:r>
      <w:r w:rsidRPr="0034192E">
        <w:rPr>
          <w:b/>
          <w:bCs/>
          <w:sz w:val="21"/>
          <w:szCs w:val="21"/>
        </w:rPr>
        <w:tab/>
        <w:t>Ranní odjezd do Lumbini</w:t>
      </w:r>
      <w:r>
        <w:rPr>
          <w:b/>
          <w:bCs/>
          <w:sz w:val="21"/>
          <w:szCs w:val="21"/>
        </w:rPr>
        <w:t xml:space="preserve"> (rodiště Budhy)</w:t>
      </w:r>
      <w:r w:rsidRPr="0034192E">
        <w:rPr>
          <w:b/>
          <w:bCs/>
          <w:sz w:val="21"/>
          <w:szCs w:val="21"/>
        </w:rPr>
        <w:t xml:space="preserve"> , transfer do Buddha Maya Resort (1 x BB)</w:t>
      </w:r>
    </w:p>
    <w:p w14:paraId="7F580FDD" w14:textId="77777777" w:rsidR="00FE3CCB" w:rsidRPr="0034192E" w:rsidRDefault="00FE3CCB" w:rsidP="00FE3CCB">
      <w:pPr>
        <w:spacing w:after="0" w:line="240" w:lineRule="auto"/>
        <w:ind w:left="2832" w:hanging="2832"/>
        <w:rPr>
          <w:b/>
          <w:bCs/>
          <w:sz w:val="21"/>
          <w:szCs w:val="21"/>
        </w:rPr>
      </w:pPr>
    </w:p>
    <w:p w14:paraId="706583B3" w14:textId="44982DB7" w:rsidR="00FE3CCB" w:rsidRPr="0034192E" w:rsidRDefault="00FE3CCB" w:rsidP="00FE3CCB">
      <w:pPr>
        <w:spacing w:after="0" w:line="240" w:lineRule="auto"/>
        <w:ind w:left="2832" w:hanging="2832"/>
        <w:rPr>
          <w:b/>
          <w:bCs/>
          <w:sz w:val="21"/>
          <w:szCs w:val="21"/>
        </w:rPr>
      </w:pPr>
      <w:r w:rsidRPr="0034192E">
        <w:rPr>
          <w:b/>
          <w:bCs/>
          <w:sz w:val="21"/>
          <w:szCs w:val="21"/>
        </w:rPr>
        <w:t>31.10. ÚT Den 10</w:t>
      </w:r>
      <w:r w:rsidRPr="0034192E">
        <w:rPr>
          <w:b/>
          <w:bCs/>
          <w:sz w:val="21"/>
          <w:szCs w:val="21"/>
        </w:rPr>
        <w:tab/>
        <w:t>Prohlídka místa narození Buddhy, odjezd z Lumbini do Chitwanu</w:t>
      </w:r>
      <w:r>
        <w:rPr>
          <w:b/>
          <w:bCs/>
          <w:sz w:val="21"/>
          <w:szCs w:val="21"/>
        </w:rPr>
        <w:t xml:space="preserve"> (národní rezervace) </w:t>
      </w:r>
      <w:r w:rsidRPr="0034192E">
        <w:rPr>
          <w:b/>
          <w:bCs/>
          <w:sz w:val="21"/>
          <w:szCs w:val="21"/>
        </w:rPr>
        <w:t>, transfer do Barauli Community Homestay (2x</w:t>
      </w:r>
      <w:r>
        <w:rPr>
          <w:b/>
          <w:bCs/>
          <w:sz w:val="21"/>
          <w:szCs w:val="21"/>
        </w:rPr>
        <w:t xml:space="preserve"> plná penze</w:t>
      </w:r>
      <w:r w:rsidRPr="0034192E">
        <w:rPr>
          <w:b/>
          <w:bCs/>
          <w:sz w:val="21"/>
          <w:szCs w:val="21"/>
        </w:rPr>
        <w:t>)</w:t>
      </w:r>
    </w:p>
    <w:p w14:paraId="017A51F5" w14:textId="77777777" w:rsidR="00FE3CCB" w:rsidRPr="0034192E" w:rsidRDefault="00FE3CCB" w:rsidP="00FE3CCB">
      <w:pPr>
        <w:spacing w:after="0" w:line="240" w:lineRule="auto"/>
        <w:ind w:left="2832" w:hanging="2832"/>
        <w:rPr>
          <w:b/>
          <w:bCs/>
          <w:sz w:val="21"/>
          <w:szCs w:val="21"/>
        </w:rPr>
      </w:pPr>
    </w:p>
    <w:p w14:paraId="4CA6D515" w14:textId="77777777" w:rsidR="00FE3CCB" w:rsidRPr="0034192E" w:rsidRDefault="00FE3CCB" w:rsidP="00FE3CCB">
      <w:pPr>
        <w:spacing w:after="0" w:line="240" w:lineRule="auto"/>
        <w:ind w:left="2832" w:hanging="2832"/>
        <w:rPr>
          <w:b/>
          <w:bCs/>
          <w:sz w:val="21"/>
          <w:szCs w:val="21"/>
        </w:rPr>
      </w:pPr>
      <w:r w:rsidRPr="0034192E">
        <w:rPr>
          <w:b/>
          <w:bCs/>
          <w:sz w:val="21"/>
          <w:szCs w:val="21"/>
        </w:rPr>
        <w:t>01.11. ST Den 11</w:t>
      </w:r>
      <w:r w:rsidRPr="0034192E">
        <w:rPr>
          <w:b/>
          <w:bCs/>
          <w:sz w:val="21"/>
          <w:szCs w:val="21"/>
        </w:rPr>
        <w:tab/>
        <w:t>Ranní projížďka po řece (kanoe) – polední procházka či projížďka na kolech po vesnici ;</w:t>
      </w:r>
    </w:p>
    <w:p w14:paraId="37495F7F" w14:textId="77777777" w:rsidR="00FE3CCB" w:rsidRPr="0034192E" w:rsidRDefault="00FE3CCB" w:rsidP="00FE3CCB">
      <w:pPr>
        <w:spacing w:after="0" w:line="240" w:lineRule="auto"/>
        <w:ind w:left="2832" w:hanging="2832"/>
        <w:rPr>
          <w:b/>
          <w:bCs/>
          <w:sz w:val="21"/>
          <w:szCs w:val="21"/>
        </w:rPr>
      </w:pPr>
      <w:r w:rsidRPr="0034192E">
        <w:rPr>
          <w:b/>
          <w:bCs/>
          <w:sz w:val="21"/>
          <w:szCs w:val="21"/>
        </w:rPr>
        <w:t xml:space="preserve">                                                        </w:t>
      </w:r>
      <w:r>
        <w:rPr>
          <w:b/>
          <w:bCs/>
          <w:sz w:val="21"/>
          <w:szCs w:val="21"/>
        </w:rPr>
        <w:t xml:space="preserve">  </w:t>
      </w:r>
      <w:r w:rsidRPr="0034192E">
        <w:rPr>
          <w:b/>
          <w:bCs/>
          <w:sz w:val="21"/>
          <w:szCs w:val="21"/>
        </w:rPr>
        <w:t xml:space="preserve"> odpoledne sloní safari – večer folklor. představení</w:t>
      </w:r>
    </w:p>
    <w:p w14:paraId="14E15A6A" w14:textId="77777777" w:rsidR="00FE3CCB" w:rsidRPr="0034192E" w:rsidRDefault="00FE3CCB" w:rsidP="00FE3CCB">
      <w:pPr>
        <w:spacing w:after="0" w:line="240" w:lineRule="auto"/>
        <w:rPr>
          <w:b/>
          <w:bCs/>
          <w:sz w:val="21"/>
          <w:szCs w:val="21"/>
        </w:rPr>
      </w:pPr>
    </w:p>
    <w:p w14:paraId="24564EBB" w14:textId="77777777" w:rsidR="00FE3CCB" w:rsidRPr="0034192E" w:rsidRDefault="00FE3CCB" w:rsidP="00FE3CCB">
      <w:pPr>
        <w:spacing w:after="0" w:line="240" w:lineRule="auto"/>
        <w:ind w:left="2832" w:hanging="2832"/>
        <w:rPr>
          <w:b/>
          <w:bCs/>
          <w:sz w:val="21"/>
          <w:szCs w:val="21"/>
        </w:rPr>
      </w:pPr>
      <w:r w:rsidRPr="0034192E">
        <w:rPr>
          <w:b/>
          <w:bCs/>
          <w:sz w:val="21"/>
          <w:szCs w:val="21"/>
        </w:rPr>
        <w:t>02.11. ČT Den 12</w:t>
      </w:r>
      <w:r w:rsidRPr="0034192E">
        <w:rPr>
          <w:b/>
          <w:bCs/>
          <w:sz w:val="21"/>
          <w:szCs w:val="21"/>
        </w:rPr>
        <w:tab/>
        <w:t xml:space="preserve">Přelet z Chitwan National Park do Kathmandu –  transfer do </w:t>
      </w:r>
      <w:r>
        <w:rPr>
          <w:b/>
          <w:bCs/>
          <w:sz w:val="21"/>
          <w:szCs w:val="21"/>
        </w:rPr>
        <w:t>Traditional C</w:t>
      </w:r>
      <w:r w:rsidRPr="0034192E">
        <w:rPr>
          <w:b/>
          <w:bCs/>
          <w:sz w:val="21"/>
          <w:szCs w:val="21"/>
        </w:rPr>
        <w:t>omfort Hotel (2xBB)</w:t>
      </w:r>
    </w:p>
    <w:p w14:paraId="1E171495" w14:textId="77777777" w:rsidR="00FE3CCB" w:rsidRPr="0034192E" w:rsidRDefault="00FE3CCB" w:rsidP="00FE3CCB">
      <w:pPr>
        <w:spacing w:after="0" w:line="240" w:lineRule="auto"/>
        <w:rPr>
          <w:b/>
          <w:bCs/>
          <w:sz w:val="21"/>
          <w:szCs w:val="21"/>
        </w:rPr>
      </w:pPr>
    </w:p>
    <w:p w14:paraId="767D57E4" w14:textId="1D1EAD69" w:rsidR="00FE3CCB" w:rsidRPr="0034192E" w:rsidRDefault="00FE3CCB" w:rsidP="00FE3CCB">
      <w:pPr>
        <w:spacing w:after="0" w:line="240" w:lineRule="auto"/>
        <w:ind w:left="2832" w:hanging="2832"/>
        <w:rPr>
          <w:b/>
          <w:bCs/>
          <w:sz w:val="21"/>
          <w:szCs w:val="21"/>
        </w:rPr>
      </w:pPr>
      <w:r w:rsidRPr="0034192E">
        <w:rPr>
          <w:b/>
          <w:bCs/>
          <w:sz w:val="21"/>
          <w:szCs w:val="21"/>
        </w:rPr>
        <w:t>03.11. PÁ Den 13</w:t>
      </w:r>
      <w:r w:rsidRPr="0034192E">
        <w:rPr>
          <w:b/>
          <w:bCs/>
          <w:sz w:val="21"/>
          <w:szCs w:val="21"/>
        </w:rPr>
        <w:tab/>
      </w:r>
      <w:r w:rsidRPr="0034192E">
        <w:rPr>
          <w:b/>
          <w:bCs/>
          <w:sz w:val="21"/>
          <w:szCs w:val="21"/>
        </w:rPr>
        <w:tab/>
        <w:t>(Případný let podél Everestu</w:t>
      </w:r>
      <w:r>
        <w:rPr>
          <w:b/>
          <w:bCs/>
          <w:sz w:val="21"/>
          <w:szCs w:val="21"/>
        </w:rPr>
        <w:t xml:space="preserve"> pro zájemce</w:t>
      </w:r>
      <w:r w:rsidRPr="0034192E">
        <w:rPr>
          <w:b/>
          <w:bCs/>
          <w:sz w:val="21"/>
          <w:szCs w:val="21"/>
        </w:rPr>
        <w:t xml:space="preserve"> - Everest Mountain Flight)</w:t>
      </w:r>
    </w:p>
    <w:p w14:paraId="41A1B5C5" w14:textId="4262F1B4" w:rsidR="00FE3CCB" w:rsidRPr="0034192E" w:rsidRDefault="00FE3CCB" w:rsidP="00FE3CCB">
      <w:pPr>
        <w:spacing w:after="0" w:line="240" w:lineRule="auto"/>
        <w:rPr>
          <w:b/>
          <w:bCs/>
          <w:sz w:val="21"/>
          <w:szCs w:val="21"/>
        </w:rPr>
      </w:pPr>
      <w:r w:rsidRPr="0034192E">
        <w:rPr>
          <w:b/>
          <w:bCs/>
          <w:sz w:val="21"/>
          <w:szCs w:val="21"/>
        </w:rPr>
        <w:t xml:space="preserve"> </w:t>
      </w:r>
      <w:r w:rsidRPr="0034192E">
        <w:rPr>
          <w:b/>
          <w:bCs/>
          <w:sz w:val="21"/>
          <w:szCs w:val="21"/>
        </w:rPr>
        <w:tab/>
      </w:r>
      <w:r w:rsidRPr="0034192E">
        <w:rPr>
          <w:b/>
          <w:bCs/>
          <w:sz w:val="21"/>
          <w:szCs w:val="21"/>
        </w:rPr>
        <w:tab/>
      </w:r>
      <w:r w:rsidRPr="0034192E">
        <w:rPr>
          <w:b/>
          <w:bCs/>
          <w:sz w:val="21"/>
          <w:szCs w:val="21"/>
        </w:rPr>
        <w:tab/>
      </w:r>
      <w:r w:rsidRPr="0034192E">
        <w:rPr>
          <w:b/>
          <w:bCs/>
          <w:sz w:val="21"/>
          <w:szCs w:val="21"/>
        </w:rPr>
        <w:tab/>
        <w:t>Dopoledne - Ná</w:t>
      </w:r>
      <w:r>
        <w:rPr>
          <w:b/>
          <w:bCs/>
          <w:sz w:val="21"/>
          <w:szCs w:val="21"/>
        </w:rPr>
        <w:t>vštěva vesnic Bungamati, Kokana</w:t>
      </w:r>
      <w:r w:rsidRPr="0034192E">
        <w:rPr>
          <w:b/>
          <w:bCs/>
          <w:sz w:val="21"/>
          <w:szCs w:val="21"/>
        </w:rPr>
        <w:t>.</w:t>
      </w:r>
    </w:p>
    <w:p w14:paraId="73C72ECA" w14:textId="77777777" w:rsidR="00FE3CCB" w:rsidRPr="0034192E" w:rsidRDefault="00FE3CCB" w:rsidP="00FE3CCB">
      <w:pPr>
        <w:spacing w:line="240" w:lineRule="auto"/>
        <w:ind w:left="2832"/>
        <w:rPr>
          <w:b/>
          <w:bCs/>
          <w:sz w:val="21"/>
          <w:szCs w:val="21"/>
        </w:rPr>
      </w:pPr>
      <w:r w:rsidRPr="0034192E">
        <w:rPr>
          <w:b/>
          <w:bCs/>
          <w:sz w:val="21"/>
          <w:szCs w:val="21"/>
        </w:rPr>
        <w:t>Návštěva školy pro tělesně postižené - ADARSHA SAULA YUBAK Odpoledne – volný program , shopping</w:t>
      </w:r>
    </w:p>
    <w:p w14:paraId="3B5AEEA0" w14:textId="77777777" w:rsidR="00FE3CCB" w:rsidRPr="0034192E" w:rsidRDefault="00FE3CCB" w:rsidP="00FE3CCB">
      <w:pPr>
        <w:spacing w:after="0" w:line="240" w:lineRule="auto"/>
        <w:ind w:left="2832" w:hanging="2832"/>
        <w:rPr>
          <w:b/>
          <w:bCs/>
          <w:sz w:val="21"/>
          <w:szCs w:val="21"/>
        </w:rPr>
      </w:pPr>
      <w:r w:rsidRPr="0034192E">
        <w:rPr>
          <w:b/>
          <w:bCs/>
          <w:sz w:val="21"/>
          <w:szCs w:val="21"/>
        </w:rPr>
        <w:lastRenderedPageBreak/>
        <w:t>04.11. SO Den 14</w:t>
      </w:r>
      <w:r w:rsidRPr="0034192E">
        <w:rPr>
          <w:b/>
          <w:bCs/>
          <w:sz w:val="21"/>
          <w:szCs w:val="21"/>
        </w:rPr>
        <w:tab/>
        <w:t xml:space="preserve">Volný den pro nákupy a vlastní prohlídku města </w:t>
      </w:r>
    </w:p>
    <w:p w14:paraId="2A8131B0" w14:textId="77777777" w:rsidR="00FE3CCB" w:rsidRPr="0034192E" w:rsidRDefault="00FE3CCB" w:rsidP="00FE3CCB">
      <w:pPr>
        <w:spacing w:after="0" w:line="240" w:lineRule="auto"/>
        <w:ind w:left="2832" w:hanging="2832"/>
        <w:rPr>
          <w:b/>
          <w:bCs/>
          <w:sz w:val="21"/>
          <w:szCs w:val="21"/>
        </w:rPr>
      </w:pPr>
      <w:r w:rsidRPr="0034192E">
        <w:rPr>
          <w:b/>
          <w:bCs/>
          <w:sz w:val="21"/>
          <w:szCs w:val="21"/>
        </w:rPr>
        <w:t xml:space="preserve">           </w:t>
      </w:r>
      <w:r w:rsidRPr="0034192E">
        <w:rPr>
          <w:b/>
          <w:bCs/>
          <w:sz w:val="21"/>
          <w:szCs w:val="21"/>
        </w:rPr>
        <w:tab/>
        <w:t>Odpoledne transfer na letiště. Odlet z KTM XX.XX  …přes Dubaj</w:t>
      </w:r>
    </w:p>
    <w:p w14:paraId="395C044E" w14:textId="77777777" w:rsidR="00FE3CCB" w:rsidRPr="0034192E" w:rsidRDefault="00FE3CCB" w:rsidP="00FE3CCB">
      <w:pPr>
        <w:spacing w:after="0" w:line="240" w:lineRule="auto"/>
        <w:ind w:left="2832" w:hanging="2832"/>
        <w:rPr>
          <w:b/>
          <w:bCs/>
          <w:sz w:val="21"/>
          <w:szCs w:val="21"/>
        </w:rPr>
      </w:pPr>
    </w:p>
    <w:p w14:paraId="1A1DF63C" w14:textId="77777777" w:rsidR="00FE3CCB" w:rsidRPr="0034192E" w:rsidRDefault="00FE3CCB" w:rsidP="00FE3CCB">
      <w:pPr>
        <w:spacing w:after="0" w:line="240" w:lineRule="auto"/>
        <w:ind w:left="2832" w:hanging="2832"/>
        <w:rPr>
          <w:b/>
          <w:bCs/>
          <w:sz w:val="21"/>
          <w:szCs w:val="21"/>
        </w:rPr>
      </w:pPr>
      <w:r w:rsidRPr="0034192E">
        <w:rPr>
          <w:b/>
          <w:bCs/>
          <w:sz w:val="21"/>
          <w:szCs w:val="21"/>
        </w:rPr>
        <w:t>05.11. NE Den 15</w:t>
      </w:r>
      <w:r w:rsidRPr="0034192E">
        <w:rPr>
          <w:b/>
          <w:bCs/>
          <w:sz w:val="21"/>
          <w:szCs w:val="21"/>
        </w:rPr>
        <w:tab/>
        <w:t>Přílet Praha – XX.XX</w:t>
      </w:r>
    </w:p>
    <w:p w14:paraId="5D023CC7" w14:textId="77777777" w:rsidR="00FE3CCB" w:rsidRDefault="00FE3CCB" w:rsidP="002F5757"/>
    <w:p w14:paraId="0F177055" w14:textId="743E9DAD" w:rsidR="002F5757" w:rsidRPr="00BF24D0" w:rsidRDefault="002F5757" w:rsidP="00BF24D0">
      <w:pPr>
        <w:pStyle w:val="Nadpis2"/>
        <w:rPr>
          <w:color w:val="244061" w:themeColor="accent1" w:themeShade="80"/>
          <w:sz w:val="32"/>
          <w:szCs w:val="32"/>
          <w:u w:val="single"/>
        </w:rPr>
      </w:pPr>
      <w:r>
        <w:rPr>
          <w:color w:val="244061" w:themeColor="accent1" w:themeShade="80"/>
          <w:sz w:val="32"/>
          <w:szCs w:val="32"/>
          <w:u w:val="single"/>
        </w:rPr>
        <w:t>2</w:t>
      </w:r>
      <w:r w:rsidRPr="00731816">
        <w:rPr>
          <w:color w:val="244061" w:themeColor="accent1" w:themeShade="80"/>
          <w:sz w:val="32"/>
          <w:szCs w:val="32"/>
          <w:u w:val="single"/>
        </w:rPr>
        <w:t xml:space="preserve">. </w:t>
      </w:r>
      <w:r>
        <w:rPr>
          <w:color w:val="244061" w:themeColor="accent1" w:themeShade="80"/>
          <w:sz w:val="32"/>
          <w:szCs w:val="32"/>
          <w:u w:val="single"/>
        </w:rPr>
        <w:t>CENA A PLATEBNÍ PODMÍNKY</w:t>
      </w:r>
      <w:r w:rsidRPr="00731816">
        <w:rPr>
          <w:color w:val="244061" w:themeColor="accent1" w:themeShade="80"/>
          <w:sz w:val="32"/>
          <w:szCs w:val="32"/>
          <w:u w:val="single"/>
        </w:rPr>
        <w:t xml:space="preserve">   </w:t>
      </w:r>
    </w:p>
    <w:p w14:paraId="71C98116" w14:textId="77777777" w:rsidR="005537C3" w:rsidRDefault="005537C3" w:rsidP="002F5757">
      <w:pPr>
        <w:spacing w:after="0"/>
        <w:rPr>
          <w:b/>
          <w:bCs/>
        </w:rPr>
      </w:pPr>
    </w:p>
    <w:p w14:paraId="1D9F6B20" w14:textId="7494531F" w:rsidR="002F5757" w:rsidRPr="00BF24D0" w:rsidRDefault="002F5757" w:rsidP="002F5757">
      <w:pPr>
        <w:spacing w:after="0"/>
        <w:rPr>
          <w:b/>
          <w:bCs/>
          <w:sz w:val="24"/>
          <w:szCs w:val="24"/>
          <w:u w:val="single"/>
        </w:rPr>
      </w:pPr>
      <w:r w:rsidRPr="00BF24D0">
        <w:rPr>
          <w:b/>
          <w:bCs/>
          <w:sz w:val="24"/>
          <w:szCs w:val="24"/>
          <w:u w:val="single"/>
        </w:rPr>
        <w:t xml:space="preserve">Níže uvedená cena zahrnuje </w:t>
      </w:r>
    </w:p>
    <w:p w14:paraId="07DD69F1" w14:textId="3008BAB6" w:rsidR="002F5757" w:rsidRPr="0040256E" w:rsidRDefault="0040256E" w:rsidP="0040256E">
      <w:pPr>
        <w:pStyle w:val="Odstavecseseznamem"/>
        <w:numPr>
          <w:ilvl w:val="0"/>
          <w:numId w:val="11"/>
        </w:numPr>
        <w:spacing w:after="0"/>
        <w:jc w:val="both"/>
        <w:rPr>
          <w:sz w:val="24"/>
          <w:szCs w:val="24"/>
        </w:rPr>
      </w:pPr>
      <w:r w:rsidRPr="0040256E">
        <w:rPr>
          <w:sz w:val="24"/>
          <w:szCs w:val="24"/>
        </w:rPr>
        <w:t>Letecká doprava  PRG</w:t>
      </w:r>
      <w:r w:rsidR="002F5757" w:rsidRPr="0040256E">
        <w:rPr>
          <w:sz w:val="24"/>
          <w:szCs w:val="24"/>
        </w:rPr>
        <w:t xml:space="preserve"> – KTM – </w:t>
      </w:r>
      <w:r w:rsidRPr="0040256E">
        <w:rPr>
          <w:sz w:val="24"/>
          <w:szCs w:val="24"/>
        </w:rPr>
        <w:t>PRG</w:t>
      </w:r>
      <w:r w:rsidR="002F5757" w:rsidRPr="0040256E">
        <w:rPr>
          <w:sz w:val="24"/>
          <w:szCs w:val="24"/>
        </w:rPr>
        <w:t xml:space="preserve"> </w:t>
      </w:r>
    </w:p>
    <w:p w14:paraId="59CC8803" w14:textId="278D2045" w:rsidR="00FE3CCB" w:rsidRPr="0040256E" w:rsidRDefault="0040256E" w:rsidP="0040256E">
      <w:pPr>
        <w:pStyle w:val="Odstavecseseznamem"/>
        <w:numPr>
          <w:ilvl w:val="0"/>
          <w:numId w:val="11"/>
        </w:numPr>
        <w:spacing w:after="0"/>
        <w:jc w:val="both"/>
        <w:rPr>
          <w:sz w:val="24"/>
          <w:szCs w:val="24"/>
        </w:rPr>
      </w:pPr>
      <w:r w:rsidRPr="0040256E">
        <w:rPr>
          <w:sz w:val="24"/>
          <w:szCs w:val="24"/>
        </w:rPr>
        <w:t>Letecký transfer z CHTW</w:t>
      </w:r>
      <w:r w:rsidR="00FE3CCB" w:rsidRPr="0040256E">
        <w:rPr>
          <w:sz w:val="24"/>
          <w:szCs w:val="24"/>
        </w:rPr>
        <w:t xml:space="preserve"> do KTM</w:t>
      </w:r>
    </w:p>
    <w:p w14:paraId="543608AF" w14:textId="7DD777BD" w:rsidR="002F5757" w:rsidRPr="0040256E" w:rsidRDefault="002F5757" w:rsidP="0040256E">
      <w:pPr>
        <w:pStyle w:val="Odstavecseseznamem"/>
        <w:numPr>
          <w:ilvl w:val="0"/>
          <w:numId w:val="11"/>
        </w:numPr>
        <w:spacing w:after="0"/>
        <w:jc w:val="both"/>
        <w:rPr>
          <w:sz w:val="24"/>
          <w:szCs w:val="24"/>
        </w:rPr>
      </w:pPr>
      <w:r w:rsidRPr="0040256E">
        <w:rPr>
          <w:sz w:val="24"/>
          <w:szCs w:val="24"/>
        </w:rPr>
        <w:t>Převozy z/ na letiště do/z  hotelu</w:t>
      </w:r>
      <w:r w:rsidR="0040256E" w:rsidRPr="0040256E">
        <w:rPr>
          <w:sz w:val="24"/>
          <w:szCs w:val="24"/>
        </w:rPr>
        <w:t xml:space="preserve"> </w:t>
      </w:r>
      <w:r w:rsidRPr="0040256E">
        <w:rPr>
          <w:sz w:val="24"/>
          <w:szCs w:val="24"/>
        </w:rPr>
        <w:t xml:space="preserve">v privátním klimatizovaném minibusu. </w:t>
      </w:r>
    </w:p>
    <w:p w14:paraId="02EC7EC8" w14:textId="103EC347" w:rsidR="00FE3CCB" w:rsidRPr="0040256E" w:rsidRDefault="00FE3CCB" w:rsidP="0040256E">
      <w:pPr>
        <w:pStyle w:val="Odstavecseseznamem"/>
        <w:numPr>
          <w:ilvl w:val="0"/>
          <w:numId w:val="11"/>
        </w:numPr>
        <w:spacing w:after="0"/>
        <w:jc w:val="both"/>
        <w:rPr>
          <w:bCs/>
          <w:sz w:val="24"/>
          <w:szCs w:val="24"/>
        </w:rPr>
      </w:pPr>
      <w:r w:rsidRPr="0040256E">
        <w:rPr>
          <w:bCs/>
          <w:sz w:val="24"/>
          <w:szCs w:val="24"/>
        </w:rPr>
        <w:t xml:space="preserve">1 noc v  Summit River Lodge (snídaně, večeře)  </w:t>
      </w:r>
    </w:p>
    <w:p w14:paraId="37F7FC03" w14:textId="4EA542BE" w:rsidR="002F5757" w:rsidRPr="0040256E" w:rsidRDefault="00FE3CCB" w:rsidP="0040256E">
      <w:pPr>
        <w:pStyle w:val="Odstavecseseznamem"/>
        <w:numPr>
          <w:ilvl w:val="0"/>
          <w:numId w:val="11"/>
        </w:numPr>
        <w:spacing w:after="0"/>
        <w:jc w:val="both"/>
        <w:rPr>
          <w:sz w:val="24"/>
          <w:szCs w:val="24"/>
        </w:rPr>
      </w:pPr>
      <w:r w:rsidRPr="0040256E">
        <w:rPr>
          <w:sz w:val="24"/>
          <w:szCs w:val="24"/>
        </w:rPr>
        <w:t xml:space="preserve">4 noci </w:t>
      </w:r>
      <w:r w:rsidR="002F5757" w:rsidRPr="0040256E">
        <w:rPr>
          <w:sz w:val="24"/>
          <w:szCs w:val="24"/>
        </w:rPr>
        <w:t xml:space="preserve">v Traditional komfort Hotel BB </w:t>
      </w:r>
      <w:r w:rsidR="00BF24D0" w:rsidRPr="0040256E">
        <w:rPr>
          <w:sz w:val="24"/>
          <w:szCs w:val="24"/>
        </w:rPr>
        <w:t xml:space="preserve">(zcela nový luxusní hotel se zahradou na střeše, kde budou probíhat večerní </w:t>
      </w:r>
      <w:r w:rsidR="00BB6F0F" w:rsidRPr="0040256E">
        <w:rPr>
          <w:sz w:val="24"/>
          <w:szCs w:val="24"/>
        </w:rPr>
        <w:t>setkání a případné koučovací rozhovory</w:t>
      </w:r>
      <w:r w:rsidR="00BF24D0" w:rsidRPr="0040256E">
        <w:rPr>
          <w:sz w:val="24"/>
          <w:szCs w:val="24"/>
        </w:rPr>
        <w:t>)</w:t>
      </w:r>
    </w:p>
    <w:p w14:paraId="39CE4363" w14:textId="1A8551B5" w:rsidR="00D72720" w:rsidRPr="0040256E" w:rsidRDefault="00D72720" w:rsidP="0040256E">
      <w:pPr>
        <w:pStyle w:val="Odstavecseseznamem"/>
        <w:numPr>
          <w:ilvl w:val="0"/>
          <w:numId w:val="11"/>
        </w:numPr>
        <w:spacing w:after="0"/>
        <w:jc w:val="both"/>
        <w:rPr>
          <w:bCs/>
        </w:rPr>
      </w:pPr>
      <w:r w:rsidRPr="0040256E">
        <w:rPr>
          <w:bCs/>
        </w:rPr>
        <w:t xml:space="preserve">1 noc  v  Buddha Maya Garden BB </w:t>
      </w:r>
    </w:p>
    <w:p w14:paraId="3F8BE225" w14:textId="1F70B9DA" w:rsidR="002F5757" w:rsidRDefault="007F5B61" w:rsidP="0040256E">
      <w:pPr>
        <w:pStyle w:val="Odstavecseseznamem"/>
        <w:numPr>
          <w:ilvl w:val="0"/>
          <w:numId w:val="11"/>
        </w:numPr>
        <w:spacing w:after="0"/>
        <w:jc w:val="both"/>
        <w:rPr>
          <w:sz w:val="24"/>
          <w:szCs w:val="24"/>
        </w:rPr>
      </w:pPr>
      <w:r>
        <w:rPr>
          <w:sz w:val="24"/>
          <w:szCs w:val="24"/>
        </w:rPr>
        <w:t>Místní p</w:t>
      </w:r>
      <w:r w:rsidR="002F5757" w:rsidRPr="0040256E">
        <w:rPr>
          <w:sz w:val="24"/>
          <w:szCs w:val="24"/>
        </w:rPr>
        <w:t>růvodce na večerní prohlídku Durbar Square v Thamelu - Ason Market</w:t>
      </w:r>
    </w:p>
    <w:p w14:paraId="4E8870A4" w14:textId="78EEC09F" w:rsidR="007F5B61" w:rsidRPr="0040256E" w:rsidRDefault="007F5B61" w:rsidP="0040256E">
      <w:pPr>
        <w:pStyle w:val="Odstavecseseznamem"/>
        <w:numPr>
          <w:ilvl w:val="0"/>
          <w:numId w:val="11"/>
        </w:numPr>
        <w:spacing w:after="0"/>
        <w:jc w:val="both"/>
        <w:rPr>
          <w:sz w:val="24"/>
          <w:szCs w:val="24"/>
        </w:rPr>
      </w:pPr>
      <w:r>
        <w:rPr>
          <w:sz w:val="24"/>
          <w:szCs w:val="24"/>
        </w:rPr>
        <w:t>Místní p</w:t>
      </w:r>
      <w:r w:rsidRPr="0040256E">
        <w:rPr>
          <w:sz w:val="24"/>
          <w:szCs w:val="24"/>
        </w:rPr>
        <w:t>růvodce na</w:t>
      </w:r>
      <w:r>
        <w:rPr>
          <w:sz w:val="24"/>
          <w:szCs w:val="24"/>
        </w:rPr>
        <w:t xml:space="preserve"> prohlídku Lumbiní</w:t>
      </w:r>
    </w:p>
    <w:p w14:paraId="746F8439" w14:textId="3B7E295C" w:rsidR="002F5757" w:rsidRPr="0040256E" w:rsidRDefault="002F5757" w:rsidP="0040256E">
      <w:pPr>
        <w:pStyle w:val="Odstavecseseznamem"/>
        <w:numPr>
          <w:ilvl w:val="0"/>
          <w:numId w:val="11"/>
        </w:numPr>
        <w:spacing w:after="0"/>
        <w:jc w:val="both"/>
        <w:rPr>
          <w:sz w:val="24"/>
          <w:szCs w:val="24"/>
        </w:rPr>
      </w:pPr>
      <w:r w:rsidRPr="0040256E">
        <w:rPr>
          <w:sz w:val="24"/>
          <w:szCs w:val="24"/>
        </w:rPr>
        <w:t>Celodenní  prohlídka Kathmandu City  - Anglicky mluvící průvodce + Český průvodce</w:t>
      </w:r>
    </w:p>
    <w:p w14:paraId="7530764A" w14:textId="77777777" w:rsidR="002F5757" w:rsidRPr="0040256E" w:rsidRDefault="002F5757" w:rsidP="0040256E">
      <w:pPr>
        <w:pStyle w:val="Odstavecseseznamem"/>
        <w:numPr>
          <w:ilvl w:val="0"/>
          <w:numId w:val="11"/>
        </w:numPr>
        <w:spacing w:after="0"/>
        <w:jc w:val="both"/>
        <w:rPr>
          <w:sz w:val="24"/>
          <w:szCs w:val="24"/>
        </w:rPr>
      </w:pPr>
      <w:r w:rsidRPr="0040256E">
        <w:rPr>
          <w:sz w:val="24"/>
          <w:szCs w:val="24"/>
        </w:rPr>
        <w:t xml:space="preserve">Všechny vstupní  poplatky </w:t>
      </w:r>
    </w:p>
    <w:p w14:paraId="5F36F130" w14:textId="77777777" w:rsidR="002F5757" w:rsidRPr="0040256E" w:rsidRDefault="002F5757" w:rsidP="0040256E">
      <w:pPr>
        <w:pStyle w:val="Odstavecseseznamem"/>
        <w:numPr>
          <w:ilvl w:val="0"/>
          <w:numId w:val="11"/>
        </w:numPr>
        <w:spacing w:after="0"/>
        <w:jc w:val="both"/>
        <w:rPr>
          <w:sz w:val="24"/>
          <w:szCs w:val="24"/>
        </w:rPr>
      </w:pPr>
      <w:r w:rsidRPr="0040256E">
        <w:rPr>
          <w:sz w:val="24"/>
          <w:szCs w:val="24"/>
        </w:rPr>
        <w:t>Privátní transfer (Kathmandu-Nuwakot-Pharping)</w:t>
      </w:r>
    </w:p>
    <w:p w14:paraId="59CFA576" w14:textId="77777777" w:rsidR="002F5757" w:rsidRPr="0040256E" w:rsidRDefault="002F5757" w:rsidP="0040256E">
      <w:pPr>
        <w:pStyle w:val="Odstavecseseznamem"/>
        <w:numPr>
          <w:ilvl w:val="0"/>
          <w:numId w:val="11"/>
        </w:numPr>
        <w:spacing w:after="0"/>
        <w:jc w:val="both"/>
        <w:rPr>
          <w:sz w:val="24"/>
          <w:szCs w:val="24"/>
        </w:rPr>
      </w:pPr>
      <w:r w:rsidRPr="0040256E">
        <w:rPr>
          <w:sz w:val="24"/>
          <w:szCs w:val="24"/>
        </w:rPr>
        <w:t>2 noci v Neydo Monastery  BB</w:t>
      </w:r>
    </w:p>
    <w:p w14:paraId="0E0B96B5" w14:textId="77777777" w:rsidR="002F5757" w:rsidRPr="0040256E" w:rsidRDefault="002F5757" w:rsidP="0040256E">
      <w:pPr>
        <w:pStyle w:val="Odstavecseseznamem"/>
        <w:numPr>
          <w:ilvl w:val="0"/>
          <w:numId w:val="11"/>
        </w:numPr>
        <w:spacing w:after="0"/>
        <w:jc w:val="both"/>
        <w:rPr>
          <w:sz w:val="24"/>
          <w:szCs w:val="24"/>
        </w:rPr>
      </w:pPr>
      <w:r w:rsidRPr="0040256E">
        <w:rPr>
          <w:sz w:val="24"/>
          <w:szCs w:val="24"/>
        </w:rPr>
        <w:t xml:space="preserve">Průvodce na výstup na posvátnou horu Champa Devi </w:t>
      </w:r>
    </w:p>
    <w:p w14:paraId="6DA15460" w14:textId="77777777" w:rsidR="002F5757" w:rsidRPr="0040256E" w:rsidRDefault="002F5757" w:rsidP="0040256E">
      <w:pPr>
        <w:pStyle w:val="Odstavecseseznamem"/>
        <w:numPr>
          <w:ilvl w:val="0"/>
          <w:numId w:val="11"/>
        </w:numPr>
        <w:spacing w:after="0"/>
        <w:jc w:val="both"/>
        <w:rPr>
          <w:sz w:val="24"/>
          <w:szCs w:val="24"/>
        </w:rPr>
      </w:pPr>
      <w:r w:rsidRPr="0040256E">
        <w:rPr>
          <w:sz w:val="24"/>
          <w:szCs w:val="24"/>
        </w:rPr>
        <w:t>Privátní transfer (Pharping- Pokhara do Káthmándú)</w:t>
      </w:r>
    </w:p>
    <w:p w14:paraId="612ED0AC" w14:textId="77777777" w:rsidR="002F5757" w:rsidRPr="0040256E" w:rsidRDefault="002F5757" w:rsidP="0040256E">
      <w:pPr>
        <w:pStyle w:val="Odstavecseseznamem"/>
        <w:numPr>
          <w:ilvl w:val="0"/>
          <w:numId w:val="11"/>
        </w:numPr>
        <w:spacing w:after="0"/>
        <w:jc w:val="both"/>
        <w:rPr>
          <w:sz w:val="24"/>
          <w:szCs w:val="24"/>
        </w:rPr>
      </w:pPr>
      <w:r w:rsidRPr="0040256E">
        <w:rPr>
          <w:sz w:val="24"/>
          <w:szCs w:val="24"/>
        </w:rPr>
        <w:t>2 noci v  Mount Kailash Resort BB</w:t>
      </w:r>
    </w:p>
    <w:p w14:paraId="5C08429B" w14:textId="4E199B33" w:rsidR="002F5757" w:rsidRPr="0040256E" w:rsidRDefault="002F5757" w:rsidP="0040256E">
      <w:pPr>
        <w:pStyle w:val="Odstavecseseznamem"/>
        <w:numPr>
          <w:ilvl w:val="0"/>
          <w:numId w:val="11"/>
        </w:numPr>
        <w:spacing w:after="0"/>
        <w:jc w:val="both"/>
        <w:rPr>
          <w:sz w:val="24"/>
          <w:szCs w:val="24"/>
        </w:rPr>
      </w:pPr>
      <w:r w:rsidRPr="0040256E">
        <w:rPr>
          <w:sz w:val="24"/>
          <w:szCs w:val="24"/>
        </w:rPr>
        <w:t xml:space="preserve">Exkurze na </w:t>
      </w:r>
      <w:r w:rsidR="0040256E">
        <w:rPr>
          <w:sz w:val="24"/>
          <w:szCs w:val="24"/>
        </w:rPr>
        <w:t xml:space="preserve">horu </w:t>
      </w:r>
      <w:r w:rsidRPr="0040256E">
        <w:rPr>
          <w:sz w:val="24"/>
          <w:szCs w:val="24"/>
        </w:rPr>
        <w:t xml:space="preserve">Sarangkot </w:t>
      </w:r>
      <w:r w:rsidR="00BB6F0F" w:rsidRPr="0040256E">
        <w:rPr>
          <w:sz w:val="24"/>
          <w:szCs w:val="24"/>
        </w:rPr>
        <w:t>vč. průvodce</w:t>
      </w:r>
    </w:p>
    <w:p w14:paraId="43F01245" w14:textId="605502DC" w:rsidR="002F5757" w:rsidRPr="0040256E" w:rsidRDefault="002F5757" w:rsidP="0040256E">
      <w:pPr>
        <w:pStyle w:val="Odstavecseseznamem"/>
        <w:numPr>
          <w:ilvl w:val="0"/>
          <w:numId w:val="11"/>
        </w:numPr>
        <w:spacing w:after="0"/>
        <w:jc w:val="both"/>
        <w:rPr>
          <w:sz w:val="24"/>
          <w:szCs w:val="24"/>
        </w:rPr>
      </w:pPr>
      <w:r w:rsidRPr="0040256E">
        <w:rPr>
          <w:sz w:val="24"/>
          <w:szCs w:val="24"/>
        </w:rPr>
        <w:t>Půldenní prohlídka P</w:t>
      </w:r>
      <w:r w:rsidR="00BB6F0F" w:rsidRPr="0040256E">
        <w:rPr>
          <w:sz w:val="24"/>
          <w:szCs w:val="24"/>
        </w:rPr>
        <w:t>okhara</w:t>
      </w:r>
      <w:r w:rsidRPr="0040256E">
        <w:rPr>
          <w:sz w:val="24"/>
          <w:szCs w:val="24"/>
        </w:rPr>
        <w:t xml:space="preserve"> - Anglicky mluvící průvodce pro Sarangkot a Pokharu </w:t>
      </w:r>
    </w:p>
    <w:p w14:paraId="385B9C19" w14:textId="2D802D52" w:rsidR="00BB6F0F" w:rsidRPr="0040256E" w:rsidRDefault="00BB6F0F" w:rsidP="0040256E">
      <w:pPr>
        <w:pStyle w:val="Odstavecseseznamem"/>
        <w:numPr>
          <w:ilvl w:val="0"/>
          <w:numId w:val="11"/>
        </w:numPr>
        <w:spacing w:after="0"/>
        <w:jc w:val="both"/>
        <w:rPr>
          <w:sz w:val="24"/>
          <w:szCs w:val="24"/>
        </w:rPr>
      </w:pPr>
      <w:r w:rsidRPr="0040256E">
        <w:rPr>
          <w:sz w:val="24"/>
          <w:szCs w:val="24"/>
        </w:rPr>
        <w:t>2 noci Chitwan Barauli homestay BB</w:t>
      </w:r>
    </w:p>
    <w:p w14:paraId="6BF9B25C" w14:textId="0CEA9142" w:rsidR="002F5757" w:rsidRPr="0040256E" w:rsidRDefault="002F5757" w:rsidP="0040256E">
      <w:pPr>
        <w:pStyle w:val="Odstavecseseznamem"/>
        <w:numPr>
          <w:ilvl w:val="0"/>
          <w:numId w:val="11"/>
        </w:numPr>
        <w:spacing w:after="0"/>
        <w:jc w:val="both"/>
        <w:rPr>
          <w:sz w:val="24"/>
          <w:szCs w:val="24"/>
        </w:rPr>
      </w:pPr>
      <w:r w:rsidRPr="0040256E">
        <w:rPr>
          <w:sz w:val="24"/>
          <w:szCs w:val="24"/>
        </w:rPr>
        <w:t xml:space="preserve">1 x vedoucí zájezdu FOC s 30-ti letou praxí v oblasti + </w:t>
      </w:r>
      <w:r w:rsidR="00BB6F0F" w:rsidRPr="0040256E">
        <w:rPr>
          <w:sz w:val="24"/>
          <w:szCs w:val="24"/>
        </w:rPr>
        <w:t>trenér/kouč</w:t>
      </w:r>
      <w:r w:rsidRPr="0040256E">
        <w:rPr>
          <w:sz w:val="24"/>
          <w:szCs w:val="24"/>
        </w:rPr>
        <w:t xml:space="preserve"> s dlouholetou manažerskou praxí a koučovacím/terapeutickým výcvikem </w:t>
      </w:r>
    </w:p>
    <w:p w14:paraId="653C76B2" w14:textId="5F437060" w:rsidR="002F5757" w:rsidRPr="00BF24D0" w:rsidRDefault="002F5757" w:rsidP="00BF24D0">
      <w:pPr>
        <w:pStyle w:val="Odstavecseseznamem"/>
        <w:numPr>
          <w:ilvl w:val="0"/>
          <w:numId w:val="11"/>
        </w:numPr>
        <w:spacing w:after="0"/>
        <w:jc w:val="both"/>
        <w:rPr>
          <w:b/>
          <w:bCs/>
          <w:sz w:val="24"/>
          <w:szCs w:val="24"/>
        </w:rPr>
      </w:pPr>
      <w:r w:rsidRPr="00BF24D0">
        <w:rPr>
          <w:b/>
          <w:bCs/>
          <w:sz w:val="24"/>
          <w:szCs w:val="24"/>
        </w:rPr>
        <w:t xml:space="preserve">Po celou dobu můžete využít individuálního koučování/poradenství – výběr kouče či poradce záleží zcela na Vás. </w:t>
      </w:r>
    </w:p>
    <w:p w14:paraId="393B006C" w14:textId="54439267" w:rsidR="00746A38" w:rsidRPr="00BF24D0" w:rsidRDefault="00746A38" w:rsidP="00BF24D0">
      <w:pPr>
        <w:pStyle w:val="Odstavecseseznamem"/>
        <w:numPr>
          <w:ilvl w:val="0"/>
          <w:numId w:val="11"/>
        </w:numPr>
        <w:spacing w:after="0"/>
        <w:jc w:val="both"/>
        <w:rPr>
          <w:bCs/>
          <w:sz w:val="24"/>
          <w:szCs w:val="24"/>
        </w:rPr>
      </w:pPr>
      <w:r w:rsidRPr="00BF24D0">
        <w:rPr>
          <w:bCs/>
          <w:sz w:val="24"/>
          <w:szCs w:val="24"/>
        </w:rPr>
        <w:t xml:space="preserve">Společné setkání po návratu, na kterém obdrží každý účastník certifikát o absolvování  této </w:t>
      </w:r>
      <w:r w:rsidR="00BB6F0F">
        <w:rPr>
          <w:bCs/>
          <w:sz w:val="24"/>
          <w:szCs w:val="24"/>
        </w:rPr>
        <w:t>akce</w:t>
      </w:r>
      <w:r w:rsidR="007C5345">
        <w:rPr>
          <w:bCs/>
          <w:sz w:val="24"/>
          <w:szCs w:val="24"/>
        </w:rPr>
        <w:t>.</w:t>
      </w:r>
    </w:p>
    <w:p w14:paraId="5BA26D7E" w14:textId="77777777" w:rsidR="002F5757" w:rsidRDefault="002F5757" w:rsidP="002F5757">
      <w:pPr>
        <w:spacing w:after="0"/>
        <w:rPr>
          <w:b/>
          <w:bCs/>
          <w:sz w:val="24"/>
          <w:szCs w:val="24"/>
        </w:rPr>
      </w:pPr>
    </w:p>
    <w:p w14:paraId="1F7FF133" w14:textId="0FEBAE06" w:rsidR="00CE0205" w:rsidRDefault="00CE0205" w:rsidP="00CE0205">
      <w:pPr>
        <w:rPr>
          <w:b/>
          <w:bCs/>
          <w:sz w:val="28"/>
          <w:szCs w:val="28"/>
        </w:rPr>
      </w:pPr>
      <w:r>
        <w:rPr>
          <w:b/>
          <w:bCs/>
          <w:sz w:val="28"/>
          <w:szCs w:val="28"/>
        </w:rPr>
        <w:t>Cena :   6</w:t>
      </w:r>
      <w:r w:rsidR="00D72720">
        <w:rPr>
          <w:b/>
          <w:bCs/>
          <w:sz w:val="28"/>
          <w:szCs w:val="28"/>
        </w:rPr>
        <w:t>5</w:t>
      </w:r>
      <w:r>
        <w:rPr>
          <w:b/>
          <w:bCs/>
          <w:sz w:val="28"/>
          <w:szCs w:val="28"/>
        </w:rPr>
        <w:t xml:space="preserve">. </w:t>
      </w:r>
      <w:r w:rsidRPr="002A2BD0">
        <w:rPr>
          <w:b/>
          <w:bCs/>
          <w:sz w:val="28"/>
          <w:szCs w:val="28"/>
        </w:rPr>
        <w:t>900,- Kč</w:t>
      </w:r>
    </w:p>
    <w:p w14:paraId="08E6F634" w14:textId="77777777" w:rsidR="00CE0205" w:rsidRPr="00BF24D0" w:rsidRDefault="00CE0205" w:rsidP="002F5757">
      <w:pPr>
        <w:spacing w:after="0"/>
        <w:rPr>
          <w:b/>
          <w:bCs/>
          <w:sz w:val="24"/>
          <w:szCs w:val="24"/>
        </w:rPr>
      </w:pPr>
    </w:p>
    <w:p w14:paraId="014F6B05" w14:textId="77777777" w:rsidR="002F5757" w:rsidRPr="00BF24D0" w:rsidRDefault="002F5757" w:rsidP="002F5757">
      <w:pPr>
        <w:spacing w:after="0"/>
        <w:rPr>
          <w:b/>
          <w:bCs/>
          <w:sz w:val="24"/>
          <w:szCs w:val="24"/>
        </w:rPr>
      </w:pPr>
      <w:r w:rsidRPr="00BF24D0">
        <w:rPr>
          <w:b/>
          <w:bCs/>
          <w:sz w:val="24"/>
          <w:szCs w:val="24"/>
        </w:rPr>
        <w:t>Cena neobsahuje:</w:t>
      </w:r>
    </w:p>
    <w:p w14:paraId="5EC95609" w14:textId="77777777" w:rsidR="002F5757" w:rsidRPr="00BF24D0" w:rsidRDefault="002F5757" w:rsidP="00BF24D0">
      <w:pPr>
        <w:pStyle w:val="Odstavecseseznamem"/>
        <w:numPr>
          <w:ilvl w:val="0"/>
          <w:numId w:val="10"/>
        </w:numPr>
        <w:spacing w:after="0"/>
        <w:contextualSpacing w:val="0"/>
        <w:jc w:val="both"/>
        <w:rPr>
          <w:sz w:val="24"/>
          <w:szCs w:val="24"/>
        </w:rPr>
      </w:pPr>
      <w:r w:rsidRPr="00BF24D0">
        <w:rPr>
          <w:sz w:val="24"/>
          <w:szCs w:val="24"/>
        </w:rPr>
        <w:t>Vízum do Nepálu (řeší se přímo na letišti v KTM – asi 25 USD)</w:t>
      </w:r>
    </w:p>
    <w:p w14:paraId="6CF69273" w14:textId="1C6E94C1" w:rsidR="002F5757" w:rsidRDefault="002F5757" w:rsidP="00BF24D0">
      <w:pPr>
        <w:pStyle w:val="Odstavecseseznamem"/>
        <w:numPr>
          <w:ilvl w:val="0"/>
          <w:numId w:val="10"/>
        </w:numPr>
        <w:spacing w:after="0"/>
        <w:contextualSpacing w:val="0"/>
        <w:jc w:val="both"/>
        <w:rPr>
          <w:sz w:val="24"/>
          <w:szCs w:val="24"/>
        </w:rPr>
      </w:pPr>
      <w:r w:rsidRPr="00BF24D0">
        <w:rPr>
          <w:sz w:val="24"/>
          <w:szCs w:val="24"/>
        </w:rPr>
        <w:t>Individuální cestovní pojištění</w:t>
      </w:r>
    </w:p>
    <w:p w14:paraId="65BC83D8" w14:textId="6939D55C" w:rsidR="00D72720" w:rsidRPr="00BF24D0" w:rsidRDefault="00D72720" w:rsidP="00BF24D0">
      <w:pPr>
        <w:pStyle w:val="Odstavecseseznamem"/>
        <w:numPr>
          <w:ilvl w:val="0"/>
          <w:numId w:val="10"/>
        </w:numPr>
        <w:spacing w:after="0"/>
        <w:contextualSpacing w:val="0"/>
        <w:jc w:val="both"/>
        <w:rPr>
          <w:sz w:val="24"/>
          <w:szCs w:val="24"/>
        </w:rPr>
      </w:pPr>
      <w:r>
        <w:rPr>
          <w:sz w:val="24"/>
          <w:szCs w:val="24"/>
        </w:rPr>
        <w:t xml:space="preserve">Let okolo Mt. Everest, 180 USD (není povinné, hradí pouze zájemci. V ceně i přípitek na palubě a certifikát o absolvování letu podepsaný kapitánem letadla). </w:t>
      </w:r>
    </w:p>
    <w:p w14:paraId="0B736CB1" w14:textId="77777777" w:rsidR="002F5757" w:rsidRPr="00BF24D0" w:rsidRDefault="002F5757" w:rsidP="00BF24D0">
      <w:pPr>
        <w:spacing w:after="0"/>
        <w:jc w:val="both"/>
        <w:rPr>
          <w:sz w:val="24"/>
          <w:szCs w:val="24"/>
        </w:rPr>
      </w:pPr>
    </w:p>
    <w:p w14:paraId="0528FB4F" w14:textId="2B51C0E2" w:rsidR="002F5757" w:rsidRPr="00BF24D0" w:rsidRDefault="002F5757" w:rsidP="00BF24D0">
      <w:pPr>
        <w:spacing w:after="0"/>
        <w:jc w:val="both"/>
        <w:rPr>
          <w:b/>
          <w:bCs/>
          <w:sz w:val="24"/>
          <w:szCs w:val="24"/>
        </w:rPr>
      </w:pPr>
      <w:r w:rsidRPr="00BF24D0">
        <w:rPr>
          <w:b/>
          <w:bCs/>
          <w:sz w:val="24"/>
          <w:szCs w:val="24"/>
        </w:rPr>
        <w:t>Platební podmínky:</w:t>
      </w:r>
    </w:p>
    <w:p w14:paraId="7A6166B4" w14:textId="5B7C98CD" w:rsidR="002F5757" w:rsidRPr="00BF24D0" w:rsidRDefault="0023129C" w:rsidP="00BF24D0">
      <w:pPr>
        <w:pStyle w:val="Odstavecseseznamem"/>
        <w:numPr>
          <w:ilvl w:val="0"/>
          <w:numId w:val="10"/>
        </w:numPr>
        <w:spacing w:after="0"/>
        <w:jc w:val="both"/>
        <w:rPr>
          <w:bCs/>
          <w:sz w:val="24"/>
          <w:szCs w:val="24"/>
        </w:rPr>
      </w:pPr>
      <w:r w:rsidRPr="00BF24D0">
        <w:rPr>
          <w:bCs/>
          <w:sz w:val="24"/>
          <w:szCs w:val="24"/>
        </w:rPr>
        <w:t>Zálohu ve výši 30.000,- Kč je třeba složit do 2</w:t>
      </w:r>
      <w:r w:rsidR="0040256E">
        <w:rPr>
          <w:bCs/>
          <w:sz w:val="24"/>
          <w:szCs w:val="24"/>
        </w:rPr>
        <w:t>5</w:t>
      </w:r>
      <w:r w:rsidRPr="00BF24D0">
        <w:rPr>
          <w:bCs/>
          <w:sz w:val="24"/>
          <w:szCs w:val="24"/>
        </w:rPr>
        <w:t xml:space="preserve">. </w:t>
      </w:r>
      <w:r w:rsidR="00D72720">
        <w:rPr>
          <w:bCs/>
          <w:sz w:val="24"/>
          <w:szCs w:val="24"/>
        </w:rPr>
        <w:t>05</w:t>
      </w:r>
      <w:r w:rsidRPr="00BF24D0">
        <w:rPr>
          <w:bCs/>
          <w:sz w:val="24"/>
          <w:szCs w:val="24"/>
        </w:rPr>
        <w:t>. 201</w:t>
      </w:r>
      <w:r w:rsidR="005C40E1">
        <w:rPr>
          <w:bCs/>
          <w:sz w:val="24"/>
          <w:szCs w:val="24"/>
        </w:rPr>
        <w:t>7</w:t>
      </w:r>
      <w:r w:rsidRPr="00BF24D0">
        <w:rPr>
          <w:bCs/>
          <w:sz w:val="24"/>
          <w:szCs w:val="24"/>
        </w:rPr>
        <w:t xml:space="preserve"> (je nutno zakoupit letenky a poslat poplatky do Nepálu. </w:t>
      </w:r>
    </w:p>
    <w:p w14:paraId="11C69605" w14:textId="7391EE71" w:rsidR="0023129C" w:rsidRDefault="00D72720" w:rsidP="00BF24D0">
      <w:pPr>
        <w:pStyle w:val="Odstavecseseznamem"/>
        <w:numPr>
          <w:ilvl w:val="0"/>
          <w:numId w:val="10"/>
        </w:numPr>
        <w:spacing w:after="0"/>
        <w:jc w:val="both"/>
        <w:rPr>
          <w:bCs/>
          <w:sz w:val="24"/>
          <w:szCs w:val="24"/>
        </w:rPr>
      </w:pPr>
      <w:r>
        <w:rPr>
          <w:bCs/>
          <w:sz w:val="24"/>
          <w:szCs w:val="24"/>
        </w:rPr>
        <w:t>Doplatek ve výši 35</w:t>
      </w:r>
      <w:r w:rsidR="0023129C" w:rsidRPr="00BF24D0">
        <w:rPr>
          <w:bCs/>
          <w:sz w:val="24"/>
          <w:szCs w:val="24"/>
        </w:rPr>
        <w:t>.900</w:t>
      </w:r>
      <w:r>
        <w:rPr>
          <w:bCs/>
          <w:sz w:val="24"/>
          <w:szCs w:val="24"/>
        </w:rPr>
        <w:t>,- je nutné uhradit nejpozději 5</w:t>
      </w:r>
      <w:r w:rsidR="0023129C" w:rsidRPr="00BF24D0">
        <w:rPr>
          <w:bCs/>
          <w:sz w:val="24"/>
          <w:szCs w:val="24"/>
        </w:rPr>
        <w:t xml:space="preserve">0 dní před odletem. </w:t>
      </w:r>
    </w:p>
    <w:p w14:paraId="6460F0EC" w14:textId="4A27CC53" w:rsidR="000A7A4D" w:rsidRPr="000A7A4D" w:rsidRDefault="000A7A4D" w:rsidP="000A7A4D">
      <w:pPr>
        <w:spacing w:after="0" w:line="240" w:lineRule="auto"/>
        <w:rPr>
          <w:rFonts w:ascii="Times New Roman" w:eastAsia="Times New Roman" w:hAnsi="Times New Roman" w:cs="Times New Roman"/>
          <w:b/>
          <w:sz w:val="24"/>
          <w:szCs w:val="24"/>
          <w:lang w:val="en-GB" w:eastAsia="en-GB"/>
        </w:rPr>
      </w:pPr>
      <w:r>
        <w:rPr>
          <w:bCs/>
          <w:sz w:val="24"/>
          <w:szCs w:val="24"/>
        </w:rPr>
        <w:t xml:space="preserve">             </w:t>
      </w:r>
      <w:r w:rsidRPr="000A7A4D">
        <w:rPr>
          <w:b/>
          <w:bCs/>
          <w:color w:val="E36C0A" w:themeColor="accent6" w:themeShade="BF"/>
          <w:sz w:val="24"/>
          <w:szCs w:val="24"/>
        </w:rPr>
        <w:t xml:space="preserve">Číslo účtu pro zaslání plateb: </w:t>
      </w:r>
      <w:r>
        <w:rPr>
          <w:rFonts w:ascii="-webkit-standard" w:eastAsia="Times New Roman" w:hAnsi="-webkit-standard" w:cs="Times New Roman"/>
          <w:b/>
          <w:color w:val="E36C0A" w:themeColor="accent6" w:themeShade="BF"/>
          <w:sz w:val="27"/>
          <w:szCs w:val="27"/>
          <w:lang w:val="en-GB" w:eastAsia="en-GB"/>
        </w:rPr>
        <w:t>154966</w:t>
      </w:r>
      <w:r w:rsidRPr="000A7A4D">
        <w:rPr>
          <w:rFonts w:ascii="-webkit-standard" w:eastAsia="Times New Roman" w:hAnsi="-webkit-standard" w:cs="Times New Roman"/>
          <w:b/>
          <w:color w:val="E36C0A" w:themeColor="accent6" w:themeShade="BF"/>
          <w:sz w:val="27"/>
          <w:szCs w:val="27"/>
          <w:lang w:val="en-GB" w:eastAsia="en-GB"/>
        </w:rPr>
        <w:t>828/ 0600</w:t>
      </w:r>
    </w:p>
    <w:p w14:paraId="32EA472C" w14:textId="7FB96CEA" w:rsidR="000A7A4D" w:rsidRPr="00BF24D0" w:rsidRDefault="000A7A4D" w:rsidP="000A7A4D">
      <w:pPr>
        <w:pStyle w:val="Odstavecseseznamem"/>
        <w:spacing w:after="0"/>
        <w:jc w:val="both"/>
        <w:rPr>
          <w:bCs/>
          <w:sz w:val="24"/>
          <w:szCs w:val="24"/>
        </w:rPr>
      </w:pPr>
    </w:p>
    <w:p w14:paraId="4F571CBE" w14:textId="77777777" w:rsidR="002F5757" w:rsidRDefault="002F5757" w:rsidP="00BF24D0">
      <w:pPr>
        <w:rPr>
          <w:bCs/>
          <w:sz w:val="24"/>
          <w:szCs w:val="24"/>
        </w:rPr>
      </w:pPr>
    </w:p>
    <w:p w14:paraId="53774078" w14:textId="3D157444" w:rsidR="00731816" w:rsidRPr="00317BBF" w:rsidRDefault="0023129C" w:rsidP="00317BBF">
      <w:pPr>
        <w:pStyle w:val="Nadpis2"/>
        <w:rPr>
          <w:color w:val="244061" w:themeColor="accent1" w:themeShade="80"/>
          <w:sz w:val="32"/>
          <w:szCs w:val="32"/>
          <w:u w:val="single"/>
        </w:rPr>
      </w:pPr>
      <w:bookmarkStart w:id="2" w:name="_Toc307140882"/>
      <w:bookmarkStart w:id="3" w:name="_Toc466636902"/>
      <w:r>
        <w:rPr>
          <w:color w:val="244061" w:themeColor="accent1" w:themeShade="80"/>
          <w:sz w:val="32"/>
          <w:szCs w:val="32"/>
          <w:u w:val="single"/>
        </w:rPr>
        <w:t>3</w:t>
      </w:r>
      <w:r w:rsidR="00A6487B" w:rsidRPr="00731816">
        <w:rPr>
          <w:color w:val="244061" w:themeColor="accent1" w:themeShade="80"/>
          <w:sz w:val="32"/>
          <w:szCs w:val="32"/>
          <w:u w:val="single"/>
        </w:rPr>
        <w:t xml:space="preserve">. </w:t>
      </w:r>
      <w:bookmarkEnd w:id="2"/>
      <w:bookmarkEnd w:id="3"/>
      <w:r>
        <w:rPr>
          <w:color w:val="244061" w:themeColor="accent1" w:themeShade="80"/>
          <w:sz w:val="32"/>
          <w:szCs w:val="32"/>
          <w:u w:val="single"/>
        </w:rPr>
        <w:t>TÝM, KTERÝ VÁS BUDE DOPROVÁZET</w:t>
      </w:r>
      <w:r w:rsidR="00A6487B" w:rsidRPr="00731816">
        <w:rPr>
          <w:color w:val="244061" w:themeColor="accent1" w:themeShade="80"/>
          <w:sz w:val="32"/>
          <w:szCs w:val="32"/>
          <w:u w:val="single"/>
        </w:rPr>
        <w:t xml:space="preserve">   </w:t>
      </w:r>
    </w:p>
    <w:p w14:paraId="11982074" w14:textId="71F632BD" w:rsidR="002F5757" w:rsidRPr="00317BBF" w:rsidRDefault="002F5757" w:rsidP="002F5757">
      <w:pPr>
        <w:pStyle w:val="Nadpis2"/>
        <w:rPr>
          <w:color w:val="244061" w:themeColor="accent1" w:themeShade="80"/>
          <w:sz w:val="32"/>
          <w:szCs w:val="32"/>
          <w:u w:val="single"/>
        </w:rPr>
      </w:pPr>
    </w:p>
    <w:p w14:paraId="558E5756" w14:textId="3D51C3C7" w:rsidR="006A2CCF" w:rsidRPr="00E24785" w:rsidRDefault="00E24785" w:rsidP="00731816">
      <w:pPr>
        <w:rPr>
          <w:b/>
          <w:sz w:val="24"/>
          <w:szCs w:val="24"/>
        </w:rPr>
      </w:pPr>
      <w:r w:rsidRPr="00E24785">
        <w:rPr>
          <w:b/>
          <w:sz w:val="24"/>
          <w:szCs w:val="24"/>
        </w:rPr>
        <w:t>Ing. Oldřich Bubák, MBA</w:t>
      </w:r>
      <w:r>
        <w:rPr>
          <w:b/>
          <w:sz w:val="24"/>
          <w:szCs w:val="24"/>
        </w:rPr>
        <w:t xml:space="preserve"> – vedoucí výpravy</w:t>
      </w:r>
      <w:r w:rsidR="00746A38">
        <w:rPr>
          <w:b/>
          <w:sz w:val="24"/>
          <w:szCs w:val="24"/>
        </w:rPr>
        <w:t xml:space="preserve"> a ředitel kanceláře v Kát</w:t>
      </w:r>
      <w:r w:rsidR="004E41BF">
        <w:rPr>
          <w:b/>
          <w:sz w:val="24"/>
          <w:szCs w:val="24"/>
        </w:rPr>
        <w:t>h</w:t>
      </w:r>
      <w:r w:rsidR="00746A38">
        <w:rPr>
          <w:b/>
          <w:sz w:val="24"/>
          <w:szCs w:val="24"/>
        </w:rPr>
        <w:t>mándú</w:t>
      </w:r>
    </w:p>
    <w:p w14:paraId="74BEED02" w14:textId="2AB7C62E" w:rsidR="00E24785" w:rsidRDefault="00E24785" w:rsidP="00BF24D0">
      <w:pPr>
        <w:jc w:val="both"/>
        <w:rPr>
          <w:sz w:val="24"/>
          <w:szCs w:val="24"/>
        </w:rPr>
      </w:pPr>
      <w:r>
        <w:rPr>
          <w:sz w:val="24"/>
          <w:szCs w:val="24"/>
        </w:rPr>
        <w:t xml:space="preserve">Oldřich je nejen zkušeným manažerem a poradcem, ale také vášnivým cestovatelem a prvním Čechem, který pěšky došel na severní a jižní pól. </w:t>
      </w:r>
      <w:r w:rsidR="00044CDF" w:rsidRPr="00044CDF">
        <w:rPr>
          <w:sz w:val="24"/>
          <w:szCs w:val="24"/>
        </w:rPr>
        <w:t>Má za sebou mimořádné výkony v extrémních oblastech Arktidy a Antarktidy i řadu úspěšných výprav a mezinárodních expedic</w:t>
      </w:r>
      <w:r w:rsidR="00044CDF">
        <w:rPr>
          <w:sz w:val="24"/>
          <w:szCs w:val="24"/>
        </w:rPr>
        <w:t xml:space="preserve">. </w:t>
      </w:r>
      <w:r>
        <w:rPr>
          <w:sz w:val="24"/>
          <w:szCs w:val="24"/>
        </w:rPr>
        <w:t>Mimo jiné je také členem Asociace profesionálních fotografů</w:t>
      </w:r>
      <w:r w:rsidR="004E41BF">
        <w:rPr>
          <w:sz w:val="24"/>
          <w:szCs w:val="24"/>
        </w:rPr>
        <w:t xml:space="preserve"> (v letošním roce vyhrál prestižní mezinárodní fotografickou soutěž v Tokyu) </w:t>
      </w:r>
      <w:r>
        <w:rPr>
          <w:sz w:val="24"/>
          <w:szCs w:val="24"/>
        </w:rPr>
        <w:t xml:space="preserve"> a publikuje knihy ve vlastním vydavatelství</w:t>
      </w:r>
      <w:r w:rsidR="00BF24D0">
        <w:rPr>
          <w:sz w:val="24"/>
          <w:szCs w:val="24"/>
        </w:rPr>
        <w:t xml:space="preserve"> (která naleznete i na pultech knihkupectví v Nepálu)</w:t>
      </w:r>
      <w:r w:rsidR="0002028C">
        <w:rPr>
          <w:sz w:val="24"/>
          <w:szCs w:val="24"/>
        </w:rPr>
        <w:t xml:space="preserve">, spolupracuje s Českou televizí  a je tvůrcem celovečerního filmu Journey. </w:t>
      </w:r>
      <w:r>
        <w:rPr>
          <w:sz w:val="24"/>
          <w:szCs w:val="24"/>
        </w:rPr>
        <w:t xml:space="preserve"> </w:t>
      </w:r>
      <w:r w:rsidR="00044CDF">
        <w:rPr>
          <w:sz w:val="24"/>
          <w:szCs w:val="24"/>
        </w:rPr>
        <w:t>Ačkoliv je absolventem ČVUT, působil  i jako ředitel filharmonie a projektový manažer na mezinárodní úrovni. O</w:t>
      </w:r>
      <w:r w:rsidR="00044CDF" w:rsidRPr="00044CDF">
        <w:rPr>
          <w:sz w:val="24"/>
          <w:szCs w:val="24"/>
        </w:rPr>
        <w:t>d nepálské ´Královské himálajské trekkingové společnosti´ obdržel statut profesionálního „tour lead</w:t>
      </w:r>
      <w:r w:rsidR="00044CDF">
        <w:rPr>
          <w:sz w:val="24"/>
          <w:szCs w:val="24"/>
        </w:rPr>
        <w:t>e</w:t>
      </w:r>
      <w:r w:rsidR="00044CDF" w:rsidRPr="00044CDF">
        <w:rPr>
          <w:sz w:val="24"/>
          <w:szCs w:val="24"/>
        </w:rPr>
        <w:t>ra“ pro Himálaj, Nepál, Tibet, Sikkim, Bhútán atd.</w:t>
      </w:r>
      <w:r w:rsidR="00044CDF">
        <w:rPr>
          <w:sz w:val="24"/>
          <w:szCs w:val="24"/>
        </w:rPr>
        <w:t xml:space="preserve"> Do této chvíle se mu podařilo navštívit více než 170 států světa (OSN uznává 194 států). </w:t>
      </w:r>
      <w:r>
        <w:rPr>
          <w:sz w:val="24"/>
          <w:szCs w:val="24"/>
        </w:rPr>
        <w:t xml:space="preserve">Od letošního roku zastává pozici Vicepresidenta pro globální prodej v naší společnosti. Do Nepálu se pravidelně vrací již 30 let a zavede Vás na místa, kam se s cestovní </w:t>
      </w:r>
      <w:r w:rsidR="00BF24D0">
        <w:rPr>
          <w:sz w:val="24"/>
          <w:szCs w:val="24"/>
        </w:rPr>
        <w:t xml:space="preserve">kanceláří nepodíváte a poskytne své zkušenosti a komentáře vztahující se k této oblasti ( a nejen k této). </w:t>
      </w:r>
    </w:p>
    <w:p w14:paraId="40755A3D" w14:textId="77777777" w:rsidR="00D72720" w:rsidRDefault="006A2CCF" w:rsidP="00731816">
      <w:pPr>
        <w:rPr>
          <w:sz w:val="24"/>
          <w:szCs w:val="24"/>
        </w:rPr>
      </w:pPr>
      <w:r>
        <w:rPr>
          <w:sz w:val="24"/>
          <w:szCs w:val="24"/>
        </w:rPr>
        <w:t xml:space="preserve">                                           </w:t>
      </w:r>
    </w:p>
    <w:p w14:paraId="1BD23BFC" w14:textId="77777777" w:rsidR="00D72720" w:rsidRDefault="00D72720" w:rsidP="00731816">
      <w:pPr>
        <w:rPr>
          <w:sz w:val="24"/>
          <w:szCs w:val="24"/>
        </w:rPr>
      </w:pPr>
    </w:p>
    <w:p w14:paraId="50B968A4" w14:textId="7113B34B" w:rsidR="00731816" w:rsidRDefault="006A2CCF" w:rsidP="00731816">
      <w:pPr>
        <w:rPr>
          <w:sz w:val="24"/>
          <w:szCs w:val="24"/>
        </w:rPr>
      </w:pPr>
      <w:r>
        <w:rPr>
          <w:sz w:val="24"/>
          <w:szCs w:val="24"/>
        </w:rPr>
        <w:lastRenderedPageBreak/>
        <w:t xml:space="preserve">           </w:t>
      </w:r>
      <w:r w:rsidR="00A40922">
        <w:rPr>
          <w:sz w:val="24"/>
          <w:szCs w:val="24"/>
        </w:rPr>
        <w:t xml:space="preserve">               </w:t>
      </w:r>
    </w:p>
    <w:p w14:paraId="0626B289" w14:textId="2BFBC5E0" w:rsidR="00E24785" w:rsidRPr="00E24785" w:rsidRDefault="00E24785" w:rsidP="00E24785">
      <w:pPr>
        <w:rPr>
          <w:b/>
          <w:sz w:val="24"/>
          <w:szCs w:val="24"/>
        </w:rPr>
      </w:pPr>
      <w:r>
        <w:rPr>
          <w:b/>
          <w:sz w:val="24"/>
          <w:szCs w:val="24"/>
        </w:rPr>
        <w:t xml:space="preserve">PhDr. Josef Kasal, Ph D. </w:t>
      </w:r>
      <w:r w:rsidRPr="00E24785">
        <w:rPr>
          <w:b/>
          <w:sz w:val="24"/>
          <w:szCs w:val="24"/>
        </w:rPr>
        <w:t>, MBA</w:t>
      </w:r>
      <w:r>
        <w:rPr>
          <w:b/>
          <w:sz w:val="24"/>
          <w:szCs w:val="24"/>
        </w:rPr>
        <w:t xml:space="preserve"> – lektor</w:t>
      </w:r>
      <w:r w:rsidR="00BF24D0">
        <w:rPr>
          <w:b/>
          <w:sz w:val="24"/>
          <w:szCs w:val="24"/>
        </w:rPr>
        <w:t xml:space="preserve"> a kouč</w:t>
      </w:r>
    </w:p>
    <w:p w14:paraId="39DA34C8" w14:textId="3C3A513A" w:rsidR="0023129C" w:rsidRDefault="00E24785" w:rsidP="00D72720">
      <w:pPr>
        <w:jc w:val="both"/>
        <w:rPr>
          <w:sz w:val="24"/>
          <w:szCs w:val="24"/>
        </w:rPr>
      </w:pPr>
      <w:r>
        <w:rPr>
          <w:sz w:val="24"/>
          <w:szCs w:val="24"/>
        </w:rPr>
        <w:t xml:space="preserve">Josef má za sebou nejen manažerské zkušenosti, ale </w:t>
      </w:r>
      <w:r w:rsidR="00746A38">
        <w:rPr>
          <w:sz w:val="24"/>
          <w:szCs w:val="24"/>
        </w:rPr>
        <w:t>je také zkušeným koučem a poradcem</w:t>
      </w:r>
      <w:r w:rsidR="00044CDF">
        <w:rPr>
          <w:sz w:val="24"/>
          <w:szCs w:val="24"/>
        </w:rPr>
        <w:t xml:space="preserve"> s „filosofickým“ přesahem.</w:t>
      </w:r>
      <w:r>
        <w:rPr>
          <w:sz w:val="24"/>
          <w:szCs w:val="24"/>
        </w:rPr>
        <w:t xml:space="preserve"> </w:t>
      </w:r>
      <w:r w:rsidR="00746A38">
        <w:rPr>
          <w:sz w:val="24"/>
          <w:szCs w:val="24"/>
        </w:rPr>
        <w:t xml:space="preserve">Absolvoval několikaletý psychoterapeutický výcvik akreditovaný Českou lékařskou společností. </w:t>
      </w:r>
      <w:r w:rsidR="0040256E">
        <w:rPr>
          <w:sz w:val="24"/>
          <w:szCs w:val="24"/>
        </w:rPr>
        <w:t xml:space="preserve">Učí </w:t>
      </w:r>
      <w:r>
        <w:rPr>
          <w:sz w:val="24"/>
          <w:szCs w:val="24"/>
        </w:rPr>
        <w:t>na Univerzit</w:t>
      </w:r>
      <w:r w:rsidR="00746A38">
        <w:rPr>
          <w:sz w:val="24"/>
          <w:szCs w:val="24"/>
        </w:rPr>
        <w:t>ě</w:t>
      </w:r>
      <w:r>
        <w:rPr>
          <w:sz w:val="24"/>
          <w:szCs w:val="24"/>
        </w:rPr>
        <w:t xml:space="preserve"> v Hradci </w:t>
      </w:r>
      <w:r w:rsidR="00746A38">
        <w:rPr>
          <w:sz w:val="24"/>
          <w:szCs w:val="24"/>
        </w:rPr>
        <w:t>Králové, kde se specializuje na psychosociální aspekty manažerské práce a kulturní antropologii.</w:t>
      </w:r>
      <w:r w:rsidR="00044CDF">
        <w:rPr>
          <w:sz w:val="24"/>
          <w:szCs w:val="24"/>
        </w:rPr>
        <w:t xml:space="preserve"> Spolupracuje s Českou televizí a publikuje v ČR i v zahraničí. </w:t>
      </w:r>
      <w:r w:rsidR="00746A38">
        <w:rPr>
          <w:sz w:val="24"/>
          <w:szCs w:val="24"/>
        </w:rPr>
        <w:t xml:space="preserve"> Letos se zúčastnil antropologické výpravy do Nepálu a navštívil všechna místa, která jsou uvedena v itineráři. Po dobu výpravy Vám bude k dispozici jako lektor/facilitátor i jako kouč. </w:t>
      </w:r>
      <w:r w:rsidR="00BF24D0">
        <w:rPr>
          <w:sz w:val="24"/>
          <w:szCs w:val="24"/>
        </w:rPr>
        <w:t xml:space="preserve"> Josef v současné době také zastává pozici Vicepresidenta pro kvalitu v MBA vzdělávání u naší společnosti. </w:t>
      </w:r>
      <w:r w:rsidR="00044CDF">
        <w:rPr>
          <w:sz w:val="24"/>
          <w:szCs w:val="24"/>
        </w:rPr>
        <w:t>Zkušenosti v oblasti řízení kvality vzděl</w:t>
      </w:r>
      <w:r w:rsidR="0002028C">
        <w:rPr>
          <w:sz w:val="24"/>
          <w:szCs w:val="24"/>
        </w:rPr>
        <w:t>á</w:t>
      </w:r>
      <w:r w:rsidR="00044CDF">
        <w:rPr>
          <w:sz w:val="24"/>
          <w:szCs w:val="24"/>
        </w:rPr>
        <w:t xml:space="preserve">vání získal nejen v ČR, ale také během četných </w:t>
      </w:r>
      <w:r w:rsidR="0002028C">
        <w:rPr>
          <w:sz w:val="24"/>
          <w:szCs w:val="24"/>
        </w:rPr>
        <w:t xml:space="preserve">návštěv zahraničních univerzit, se kterými spolupracujeme. </w:t>
      </w:r>
    </w:p>
    <w:p w14:paraId="0E333444" w14:textId="77777777" w:rsidR="00D72720" w:rsidRDefault="00D72720" w:rsidP="00D72720">
      <w:pPr>
        <w:jc w:val="both"/>
        <w:rPr>
          <w:sz w:val="24"/>
          <w:szCs w:val="24"/>
        </w:rPr>
      </w:pPr>
    </w:p>
    <w:p w14:paraId="1536C8F7" w14:textId="39FC14D9" w:rsidR="00BF24D0" w:rsidRPr="00E24785" w:rsidRDefault="00BF24D0" w:rsidP="00BF24D0">
      <w:pPr>
        <w:rPr>
          <w:b/>
          <w:sz w:val="24"/>
          <w:szCs w:val="24"/>
        </w:rPr>
      </w:pPr>
      <w:r>
        <w:rPr>
          <w:b/>
          <w:sz w:val="24"/>
          <w:szCs w:val="24"/>
        </w:rPr>
        <w:t>Mgr. Pavel Kotek, MBA – lektor a kouč</w:t>
      </w:r>
    </w:p>
    <w:p w14:paraId="03279DA0" w14:textId="77A42355" w:rsidR="0023129C" w:rsidRDefault="00BF24D0" w:rsidP="00BF24D0">
      <w:pPr>
        <w:jc w:val="both"/>
        <w:rPr>
          <w:sz w:val="24"/>
          <w:szCs w:val="24"/>
        </w:rPr>
      </w:pPr>
      <w:r>
        <w:rPr>
          <w:sz w:val="24"/>
          <w:szCs w:val="24"/>
        </w:rPr>
        <w:t>Pavel má dlouholeté zkušenosti s</w:t>
      </w:r>
      <w:r w:rsidR="0002028C">
        <w:rPr>
          <w:sz w:val="24"/>
          <w:szCs w:val="24"/>
        </w:rPr>
        <w:t> top manažerskou prací v nadnárodních korporacích pohybujících se v multikulturním prostředí.</w:t>
      </w:r>
      <w:r w:rsidR="00086ED1">
        <w:rPr>
          <w:sz w:val="24"/>
          <w:szCs w:val="24"/>
        </w:rPr>
        <w:t xml:space="preserve"> </w:t>
      </w:r>
      <w:r w:rsidR="0002028C">
        <w:rPr>
          <w:sz w:val="24"/>
          <w:szCs w:val="24"/>
        </w:rPr>
        <w:t xml:space="preserve">Na přelomu tisíciletí zastupoval 27 leteckých společností v EMEA regionu, následně se přesunul do oblasti IT. Vybudoval několik úspěšných společností. </w:t>
      </w:r>
      <w:r w:rsidR="00086ED1">
        <w:rPr>
          <w:sz w:val="24"/>
          <w:szCs w:val="24"/>
        </w:rPr>
        <w:t xml:space="preserve">Od roku 2004 se </w:t>
      </w:r>
      <w:r w:rsidR="0002028C">
        <w:rPr>
          <w:sz w:val="24"/>
          <w:szCs w:val="24"/>
        </w:rPr>
        <w:t xml:space="preserve">aktivně </w:t>
      </w:r>
      <w:r w:rsidR="00086ED1">
        <w:rPr>
          <w:sz w:val="24"/>
          <w:szCs w:val="24"/>
        </w:rPr>
        <w:t xml:space="preserve">věnuje kultivaci manažerské sféry v ČR i EU, zejména prostřednictvím aplikačních výcviků a MBA studia.   </w:t>
      </w:r>
      <w:r>
        <w:rPr>
          <w:sz w:val="24"/>
          <w:szCs w:val="24"/>
        </w:rPr>
        <w:t xml:space="preserve"> </w:t>
      </w:r>
      <w:r w:rsidR="00086ED1">
        <w:rPr>
          <w:sz w:val="24"/>
          <w:szCs w:val="24"/>
        </w:rPr>
        <w:t>Zabývá se i</w:t>
      </w:r>
      <w:r>
        <w:rPr>
          <w:sz w:val="24"/>
          <w:szCs w:val="24"/>
        </w:rPr>
        <w:t xml:space="preserve"> koučování</w:t>
      </w:r>
      <w:r w:rsidR="00B351A6">
        <w:rPr>
          <w:sz w:val="24"/>
          <w:szCs w:val="24"/>
        </w:rPr>
        <w:t>m</w:t>
      </w:r>
      <w:r w:rsidR="0002028C">
        <w:rPr>
          <w:sz w:val="24"/>
          <w:szCs w:val="24"/>
        </w:rPr>
        <w:t xml:space="preserve"> a terapií</w:t>
      </w:r>
      <w:r>
        <w:rPr>
          <w:sz w:val="24"/>
          <w:szCs w:val="24"/>
        </w:rPr>
        <w:t xml:space="preserve"> – absolvoval několikaletý výcvik akreditovaný Českou lékařskou společností</w:t>
      </w:r>
      <w:r w:rsidR="004E41BF">
        <w:rPr>
          <w:sz w:val="24"/>
          <w:szCs w:val="24"/>
        </w:rPr>
        <w:t xml:space="preserve"> a výcvik v komunitní a skupinové terapii. </w:t>
      </w:r>
      <w:r w:rsidR="00086ED1">
        <w:rPr>
          <w:sz w:val="24"/>
          <w:szCs w:val="24"/>
        </w:rPr>
        <w:t>Od roku 2010 je ředitelem společno</w:t>
      </w:r>
      <w:r w:rsidR="0040256E">
        <w:rPr>
          <w:sz w:val="24"/>
          <w:szCs w:val="24"/>
        </w:rPr>
        <w:t xml:space="preserve">sti pro management a leadership, která  pomáhá profesionálům na všech úrovních v osobním a profesním růstu. Letos se zúčastnil antropologické výpravy do Nepálu a navštívil všechna místa, která jsou uvedena v itineráři. Po dobu výpravy Vám bude k dispozici jako </w:t>
      </w:r>
      <w:r w:rsidR="00671652">
        <w:rPr>
          <w:sz w:val="24"/>
          <w:szCs w:val="24"/>
        </w:rPr>
        <w:t>terapeut/kouč.</w:t>
      </w:r>
    </w:p>
    <w:p w14:paraId="40DA5D3F" w14:textId="77777777" w:rsidR="00B351A6" w:rsidRDefault="00B351A6" w:rsidP="00BF24D0">
      <w:pPr>
        <w:jc w:val="both"/>
        <w:rPr>
          <w:sz w:val="24"/>
          <w:szCs w:val="24"/>
        </w:rPr>
      </w:pPr>
    </w:p>
    <w:p w14:paraId="043C17C5" w14:textId="3D4EEEB0" w:rsidR="0023129C" w:rsidRDefault="00B351A6" w:rsidP="00DC43AC">
      <w:pPr>
        <w:jc w:val="both"/>
        <w:rPr>
          <w:sz w:val="24"/>
          <w:szCs w:val="24"/>
        </w:rPr>
      </w:pPr>
      <w:r>
        <w:rPr>
          <w:sz w:val="24"/>
          <w:szCs w:val="24"/>
        </w:rPr>
        <w:t xml:space="preserve">Více informací o nás najdete na </w:t>
      </w:r>
      <w:hyperlink r:id="rId8" w:history="1">
        <w:r w:rsidRPr="00677DB4">
          <w:rPr>
            <w:rStyle w:val="Hypertextovodkaz"/>
            <w:sz w:val="24"/>
            <w:szCs w:val="24"/>
          </w:rPr>
          <w:t>http://spml.cz/zakladni-lektorsky-tym/</w:t>
        </w:r>
      </w:hyperlink>
    </w:p>
    <w:p w14:paraId="3BFDFF59" w14:textId="77777777" w:rsidR="00DC43AC" w:rsidRDefault="00DC43AC" w:rsidP="00DC43AC">
      <w:pPr>
        <w:jc w:val="both"/>
        <w:rPr>
          <w:sz w:val="24"/>
          <w:szCs w:val="24"/>
        </w:rPr>
      </w:pPr>
    </w:p>
    <w:p w14:paraId="437B6EE4" w14:textId="77777777" w:rsidR="00DC43AC" w:rsidRDefault="00DC43AC" w:rsidP="00DC43AC">
      <w:pPr>
        <w:jc w:val="both"/>
        <w:rPr>
          <w:sz w:val="24"/>
          <w:szCs w:val="24"/>
        </w:rPr>
      </w:pPr>
    </w:p>
    <w:p w14:paraId="72BD749E" w14:textId="77777777" w:rsidR="0002028C" w:rsidRDefault="0002028C" w:rsidP="00DC43AC">
      <w:pPr>
        <w:jc w:val="both"/>
        <w:rPr>
          <w:sz w:val="24"/>
          <w:szCs w:val="24"/>
        </w:rPr>
      </w:pPr>
    </w:p>
    <w:p w14:paraId="72172AF6" w14:textId="77777777" w:rsidR="0002028C" w:rsidRDefault="0002028C" w:rsidP="00DC43AC">
      <w:pPr>
        <w:jc w:val="both"/>
        <w:rPr>
          <w:sz w:val="24"/>
          <w:szCs w:val="24"/>
        </w:rPr>
      </w:pPr>
    </w:p>
    <w:p w14:paraId="73D66BC2" w14:textId="77777777" w:rsidR="000A7A4D" w:rsidRDefault="000A7A4D" w:rsidP="00DC43AC">
      <w:pPr>
        <w:jc w:val="both"/>
        <w:rPr>
          <w:sz w:val="24"/>
          <w:szCs w:val="24"/>
        </w:rPr>
      </w:pPr>
    </w:p>
    <w:p w14:paraId="5B3C9591" w14:textId="53F7D32E" w:rsidR="00DC43AC" w:rsidRPr="00DC43AC" w:rsidRDefault="00DC43AC" w:rsidP="00DC43AC">
      <w:pPr>
        <w:pStyle w:val="Nadpis2"/>
        <w:rPr>
          <w:color w:val="244061" w:themeColor="accent1" w:themeShade="80"/>
          <w:sz w:val="32"/>
          <w:szCs w:val="32"/>
          <w:u w:val="single"/>
        </w:rPr>
      </w:pPr>
      <w:r>
        <w:rPr>
          <w:color w:val="244061" w:themeColor="accent1" w:themeShade="80"/>
          <w:sz w:val="32"/>
          <w:szCs w:val="32"/>
          <w:u w:val="single"/>
        </w:rPr>
        <w:t>4</w:t>
      </w:r>
      <w:r w:rsidRPr="00731816">
        <w:rPr>
          <w:color w:val="244061" w:themeColor="accent1" w:themeShade="80"/>
          <w:sz w:val="32"/>
          <w:szCs w:val="32"/>
          <w:u w:val="single"/>
        </w:rPr>
        <w:t xml:space="preserve">. </w:t>
      </w:r>
      <w:r>
        <w:rPr>
          <w:color w:val="244061" w:themeColor="accent1" w:themeShade="80"/>
          <w:sz w:val="32"/>
          <w:szCs w:val="32"/>
          <w:u w:val="single"/>
        </w:rPr>
        <w:t>OBRÁZKOVÝ PRŮVODCE</w:t>
      </w:r>
      <w:r w:rsidRPr="00731816">
        <w:rPr>
          <w:color w:val="244061" w:themeColor="accent1" w:themeShade="80"/>
          <w:sz w:val="32"/>
          <w:szCs w:val="32"/>
          <w:u w:val="single"/>
        </w:rPr>
        <w:t xml:space="preserve">   </w:t>
      </w:r>
    </w:p>
    <w:p w14:paraId="0D34E296" w14:textId="6D0EC77D" w:rsidR="00DC43AC" w:rsidRDefault="00DC43AC" w:rsidP="00DC43AC">
      <w:pPr>
        <w:jc w:val="both"/>
      </w:pPr>
      <w:r w:rsidRPr="004E033C">
        <w:rPr>
          <w:b/>
        </w:rPr>
        <w:t>Kathmandu</w:t>
      </w:r>
      <w:r>
        <w:t xml:space="preserve"> –hlavní město Nepálu, čítající kolem 500 000 obyvatel. Je kulturním, hospodářským a politickým střediskem země. Město je rozděleno do čtyř částí: Káthmandú, Pátanu, Bhaktapuru a Kirtipiru. Každé z nich má bohaté kulturní a historické kořeny. V celém káthmandském údolí vládne středověká atmosféra, což na každého, kdo sem přijede, působí dojmem, jako by cestoval proti proudu času do minulosti. Původní obyvatelé údolí jsou  Névárci. Mají vlastní jazyk odlišný od nepálštiny. Jejich bohatá kultura vznikla prolnutím tibetské, indické a dalších kultur, které se v tomto pradávném údolí směšovaly. Nevárská kultura dosáhla vrcholu v 17.století,kdy bylo Údolí rozděleno do čtyř království.Tehdy byly postaveny nejkrásnější chrámy. Dodnes jsou Nevárci hrdi na to,že pocházejí z Patanu, a ne z Bhaktapuru.Celé údolí je asi 20 km dlouhé a 35 km široké, v nadmořské výšce kolem 1300 metrů.</w:t>
      </w:r>
    </w:p>
    <w:p w14:paraId="3526BC5D" w14:textId="75653810" w:rsidR="00DC43AC" w:rsidRDefault="00DC43AC" w:rsidP="00DC43AC"/>
    <w:p w14:paraId="2A1512DA" w14:textId="4724B121" w:rsidR="00DC43AC" w:rsidRDefault="00DC43AC" w:rsidP="00DC43AC">
      <w:r>
        <w:rPr>
          <w:noProof/>
          <w:sz w:val="20"/>
          <w:lang w:eastAsia="cs-CZ"/>
        </w:rPr>
        <mc:AlternateContent>
          <mc:Choice Requires="wps">
            <w:drawing>
              <wp:anchor distT="0" distB="0" distL="114300" distR="114300" simplePos="0" relativeHeight="251660288" behindDoc="0" locked="0" layoutInCell="1" allowOverlap="1" wp14:anchorId="049C6BAD" wp14:editId="645CAF3D">
                <wp:simplePos x="0" y="0"/>
                <wp:positionH relativeFrom="column">
                  <wp:posOffset>3230191</wp:posOffset>
                </wp:positionH>
                <wp:positionV relativeFrom="paragraph">
                  <wp:posOffset>18942</wp:posOffset>
                </wp:positionV>
                <wp:extent cx="2592705" cy="2192020"/>
                <wp:effectExtent l="0" t="1270" r="0" b="3810"/>
                <wp:wrapNone/>
                <wp:docPr id="1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705" cy="2192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61B6D8" w14:textId="2E3B6D52" w:rsidR="00DC43AC" w:rsidRDefault="00DC43AC" w:rsidP="00DC43AC">
                            <w:pPr>
                              <w:jc w:val="both"/>
                            </w:pPr>
                            <w:r>
                              <w:t>Většina turistických prohlídek v Kathmandu začíná v historickém středu města, kterým je Durbar Marg. Durbar znamená nepálsky palác.Tady kdysi sídlil nepálský král. Protože palácovou bránu hlídá opičí král Hanuman, celé čtvrti se říká Hanuman Dhoka. Dhoka znamená v nepálštině dveře, nebo brána.</w:t>
                            </w:r>
                          </w:p>
                          <w:p w14:paraId="46B04F57" w14:textId="77777777" w:rsidR="00DC43AC" w:rsidRDefault="00DC43AC" w:rsidP="00DC43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w14:anchorId="049C6BAD" id="_x0000_t202" coordsize="21600,21600" o:spt="202" path="m0,0l0,21600,21600,21600,21600,0xe">
                <v:stroke joinstyle="miter"/>
                <v:path gradientshapeok="t" o:connecttype="rect"/>
              </v:shapetype>
              <v:shape id="Text_x0020_Box_x0020_124" o:spid="_x0000_s1026" type="#_x0000_t202" style="position:absolute;margin-left:254.35pt;margin-top:1.5pt;width:204.15pt;height:172.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" stroked="f">
                <v:textbox>
                  <w:txbxContent>
                    <w:p w14:paraId="3361B6D8" w14:textId="2E3B6D52" w:rsidR="00DC43AC" w:rsidRDefault="00DC43AC" w:rsidP="00DC43AC">
                      <w:pPr>
                        <w:jc w:val="both"/>
                      </w:pPr>
                      <w:r>
                        <w:t>Většina turistických prohlídek v Kathmandu začíná v historickém středu města, kterým je Durbar Marg. Durbar znamená nepálsky palác.Tady kdysi sídlil nepálský král. Protože palácovou bránu hlídá opičí král Hanuman, celé čtvrti se říká Hanuman Dhoka. Dhoka znamená v nepálštině dveře, nebo brána.</w:t>
                      </w:r>
                    </w:p>
                    <w:p w14:paraId="46B04F57" w14:textId="77777777" w:rsidR="00DC43AC" w:rsidRDefault="00DC43AC" w:rsidP="00DC43AC"/>
                  </w:txbxContent>
                </v:textbox>
              </v:shape>
            </w:pict>
          </mc:Fallback>
        </mc:AlternateContent>
      </w:r>
      <w:r>
        <w:object w:dxaOrig="5669" w:dyaOrig="3691" w14:anchorId="2D8050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164.75pt" o:ole="">
            <v:imagedata r:id="rId9" o:title=""/>
          </v:shape>
          <o:OLEObject Type="Embed" ProgID="Unknown" ShapeID="_x0000_i1025" DrawAspect="Content" ObjectID="_1557764316" r:id="rId10"/>
        </w:object>
      </w:r>
    </w:p>
    <w:p w14:paraId="438C598B" w14:textId="77777777" w:rsidR="00DC43AC" w:rsidRDefault="00DC43AC" w:rsidP="00DC43AC"/>
    <w:p w14:paraId="7A541038" w14:textId="797CAB2E" w:rsidR="00DC43AC" w:rsidRDefault="00DC43AC" w:rsidP="00DC43AC">
      <w:r>
        <w:rPr>
          <w:noProof/>
          <w:sz w:val="20"/>
          <w:lang w:eastAsia="cs-CZ"/>
        </w:rPr>
        <mc:AlternateContent>
          <mc:Choice Requires="wps">
            <w:drawing>
              <wp:anchor distT="0" distB="0" distL="114300" distR="114300" simplePos="0" relativeHeight="251661312" behindDoc="0" locked="0" layoutInCell="1" allowOverlap="1" wp14:anchorId="7FDB7714" wp14:editId="4E6C526E">
                <wp:simplePos x="0" y="0"/>
                <wp:positionH relativeFrom="column">
                  <wp:posOffset>2883386</wp:posOffset>
                </wp:positionH>
                <wp:positionV relativeFrom="paragraph">
                  <wp:posOffset>13970</wp:posOffset>
                </wp:positionV>
                <wp:extent cx="2628900" cy="2174240"/>
                <wp:effectExtent l="0" t="0" r="12700" b="10160"/>
                <wp:wrapNone/>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174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F650E1" w14:textId="158E508A" w:rsidR="00DC43AC" w:rsidRDefault="00DC43AC" w:rsidP="00DC43AC">
                            <w:pPr>
                              <w:jc w:val="both"/>
                            </w:pPr>
                            <w:r>
                              <w:t>Nenajdete na světě jiné hinduistické království kromě nepálského.</w:t>
                            </w:r>
                            <w:r w:rsidR="00850FEC">
                              <w:t xml:space="preserve"> </w:t>
                            </w:r>
                            <w:r>
                              <w:t>Ale je to i jediné místo na světě, kde hinduismus a buddhismus existují vedle sebe nejen v klidu a míru, ale navíc tak smíšeny, že je někdy obtížné rozeznat jeden chrám od druhého. V nepálu se nejčastěji vyznávají Višnu ( Zachránce) a Šiva (Ničitel ). Zbývající Bráhma (Stvořitel) není tak častým objektem vyznávání.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7FDB7714" id="Text_x0020_Box_x0020_123" o:spid="_x0000_s1027" type="#_x0000_t202" style="position:absolute;margin-left:227.05pt;margin-top:1.1pt;width:207pt;height:171.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" stroked="f">
                <v:textbox>
                  <w:txbxContent>
                    <w:p w14:paraId="39F650E1" w14:textId="158E508A" w:rsidR="00DC43AC" w:rsidRDefault="00DC43AC" w:rsidP="00DC43AC">
                      <w:pPr>
                        <w:jc w:val="both"/>
                      </w:pPr>
                      <w:r>
                        <w:t>Nenajdete na světě jiné hinduistické království kromě nepálského.</w:t>
                      </w:r>
                      <w:r w:rsidR="00850FEC">
                        <w:t xml:space="preserve"> </w:t>
                      </w:r>
                      <w:r>
                        <w:t>Ale je to i jediné místo na světě, kde hinduismus a buddhismus existují vedle sebe nejen v klidu a míru, ale navíc tak smíšeny, že je někdy obtížné rozeznat jeden chrám od druhého. V nepálu se nejčastěji vyznávají Višnu ( Zachránce) a Šiva (Ničitel ). Zbývající Bráhma (Stvořitel) není tak častým objektem vyznávání.</w:t>
                      </w:r>
                    </w:p>
                  </w:txbxContent>
                </v:textbox>
              </v:shape>
            </w:pict>
          </mc:Fallback>
        </mc:AlternateContent>
      </w:r>
      <w:r>
        <w:object w:dxaOrig="3782" w:dyaOrig="5669" w14:anchorId="2E9C5980">
          <v:shape id="_x0000_i1026" type="#_x0000_t75" style="width:170.75pt;height:226.9pt" o:ole="">
            <v:imagedata r:id="rId11" o:title=""/>
          </v:shape>
          <o:OLEObject Type="Embed" ProgID="Unknown" ShapeID="_x0000_i1026" DrawAspect="Content" ObjectID="_1557764317" r:id="rId12"/>
        </w:object>
      </w:r>
    </w:p>
    <w:p w14:paraId="05FF35AD" w14:textId="77777777" w:rsidR="00DC43AC" w:rsidRDefault="00DC43AC" w:rsidP="00DC43AC"/>
    <w:p w14:paraId="2ABACEBE" w14:textId="4713FBE1" w:rsidR="00DC43AC" w:rsidRDefault="00DC43AC" w:rsidP="00DC43AC">
      <w:r w:rsidRPr="00B73AF8">
        <w:rPr>
          <w:noProof/>
          <w:lang w:eastAsia="cs-CZ"/>
        </w:rPr>
        <w:drawing>
          <wp:inline distT="0" distB="0" distL="0" distR="0" wp14:anchorId="3F223CAC" wp14:editId="2C229DFF">
            <wp:extent cx="3891280" cy="2276475"/>
            <wp:effectExtent l="0" t="0" r="0" b="9525"/>
            <wp:docPr id="106" name="Picture 106" descr="Swayambhunath_Stupa_as_seen_from_Dharah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wayambhunath_Stupa_as_seen_from_Dharahar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91280" cy="2276475"/>
                    </a:xfrm>
                    <a:prstGeom prst="rect">
                      <a:avLst/>
                    </a:prstGeom>
                    <a:noFill/>
                    <a:ln>
                      <a:noFill/>
                    </a:ln>
                  </pic:spPr>
                </pic:pic>
              </a:graphicData>
            </a:graphic>
          </wp:inline>
        </w:drawing>
      </w:r>
    </w:p>
    <w:p w14:paraId="5B9A1EE5" w14:textId="77777777" w:rsidR="00DC43AC" w:rsidRDefault="00DC43AC" w:rsidP="00DC43AC"/>
    <w:p w14:paraId="42A02928" w14:textId="77777777" w:rsidR="00DC43AC" w:rsidRDefault="00DC43AC" w:rsidP="00DC43AC"/>
    <w:p w14:paraId="1557C7F0" w14:textId="77777777" w:rsidR="00DC43AC" w:rsidRDefault="00DC43AC" w:rsidP="00DC43AC"/>
    <w:p w14:paraId="639E04F2" w14:textId="1164000E" w:rsidR="00DC43AC" w:rsidRDefault="00DC43AC" w:rsidP="00DC43AC">
      <w:r>
        <w:rPr>
          <w:noProof/>
          <w:sz w:val="20"/>
          <w:lang w:eastAsia="cs-CZ"/>
        </w:rPr>
        <mc:AlternateContent>
          <mc:Choice Requires="wps">
            <w:drawing>
              <wp:anchor distT="0" distB="0" distL="114300" distR="114300" simplePos="0" relativeHeight="251659264" behindDoc="0" locked="0" layoutInCell="1" allowOverlap="1" wp14:anchorId="2174330D" wp14:editId="37D336C9">
                <wp:simplePos x="0" y="0"/>
                <wp:positionH relativeFrom="column">
                  <wp:posOffset>2549012</wp:posOffset>
                </wp:positionH>
                <wp:positionV relativeFrom="paragraph">
                  <wp:posOffset>12268</wp:posOffset>
                </wp:positionV>
                <wp:extent cx="3200400" cy="2743200"/>
                <wp:effectExtent l="0" t="0" r="0" b="0"/>
                <wp:wrapNone/>
                <wp:docPr id="12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74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ACD798" w14:textId="7A151332" w:rsidR="00DC43AC" w:rsidRDefault="00DC43AC" w:rsidP="00850FEC">
                            <w:pPr>
                              <w:jc w:val="both"/>
                            </w:pPr>
                            <w:r>
                              <w:t>Swayambhunath – budhistický chrám, situovaný na vrcholku kopce asi 2 km západně od středu města.</w:t>
                            </w:r>
                            <w:r w:rsidR="00850FEC">
                              <w:t xml:space="preserve"> </w:t>
                            </w:r>
                            <w:r>
                              <w:t>Chrám je znám spíše jako „opičí chrám“.</w:t>
                            </w:r>
                          </w:p>
                          <w:p w14:paraId="1AD7D10A" w14:textId="77777777" w:rsidR="00DC43AC" w:rsidRDefault="00DC43AC" w:rsidP="00850FEC">
                            <w:pPr>
                              <w:jc w:val="both"/>
                            </w:pPr>
                            <w:r>
                              <w:t>Archeologové se domnívají, že práce na stavbě začaly už v roce 460 n.l. a jeho význam vzrostl ve 13.století,kdy se místo stalo důležitým stře-diskem. Z vrcholku hory je hezký výhled na město. V době vlády krále Pratap Malla v 17.stol.  bylo vybudováno východní schodiště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2174330D" id="Text_x0020_Box_x0020_122" o:spid="_x0000_s1028" type="#_x0000_t202" style="position:absolute;margin-left:200.7pt;margin-top:.95pt;width:252pt;height:3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" stroked="f">
                <v:textbox>
                  <w:txbxContent>
                    <w:p w14:paraId="6DACD798" w14:textId="7A151332" w:rsidR="00DC43AC" w:rsidRDefault="00DC43AC" w:rsidP="00850FEC">
                      <w:pPr>
                        <w:jc w:val="both"/>
                      </w:pPr>
                      <w:r>
                        <w:t>Swayambhunath – budhistický chrám, situovaný na vrcholku kopce asi 2 km západně od středu města.</w:t>
                      </w:r>
                      <w:r w:rsidR="00850FEC">
                        <w:t xml:space="preserve"> </w:t>
                      </w:r>
                      <w:r>
                        <w:t>Chrám je znám spíše jako „opičí chrám“.</w:t>
                      </w:r>
                    </w:p>
                    <w:p w14:paraId="1AD7D10A" w14:textId="77777777" w:rsidR="00DC43AC" w:rsidRDefault="00DC43AC" w:rsidP="00850FEC">
                      <w:pPr>
                        <w:jc w:val="both"/>
                      </w:pPr>
                      <w:r>
                        <w:t>Archeologové se domnívají, že práce na stavbě začaly už v roce 460 n.l. a jeho význam vzrostl ve 13.století,kdy se místo stalo důležitým stře-diskem. Z vrcholku hory je hezký výhled na město. V době vlády krále Pratap Malla v 17.stol.  bylo vybudováno východní schodiště .</w:t>
                      </w:r>
                    </w:p>
                  </w:txbxContent>
                </v:textbox>
              </v:shape>
            </w:pict>
          </mc:Fallback>
        </mc:AlternateContent>
      </w:r>
      <w:r>
        <w:object w:dxaOrig="3741" w:dyaOrig="5669" w14:anchorId="1F7E5CAA">
          <v:shape id="_x0000_i1027" type="#_x0000_t75" style="width:179.45pt;height:252pt" o:ole="">
            <v:imagedata r:id="rId14" o:title=""/>
          </v:shape>
          <o:OLEObject Type="Embed" ProgID="Unknown" ShapeID="_x0000_i1027" DrawAspect="Content" ObjectID="_1557764318" r:id="rId15"/>
        </w:object>
      </w:r>
    </w:p>
    <w:p w14:paraId="4030B20C" w14:textId="77777777" w:rsidR="00DC43AC" w:rsidRDefault="00DC43AC" w:rsidP="00DC43AC"/>
    <w:p w14:paraId="272B530C" w14:textId="77777777" w:rsidR="00DC43AC" w:rsidRDefault="00DC43AC" w:rsidP="00DC43AC"/>
    <w:p w14:paraId="441DC149" w14:textId="1BAB3764" w:rsidR="00DC43AC" w:rsidRDefault="00DC43AC" w:rsidP="00DC43AC"/>
    <w:p w14:paraId="448CE3C3" w14:textId="1278C6C1" w:rsidR="00DC43AC" w:rsidRDefault="00DC43AC" w:rsidP="00DC43AC">
      <w:r>
        <w:rPr>
          <w:noProof/>
          <w:sz w:val="20"/>
          <w:lang w:eastAsia="cs-CZ"/>
        </w:rPr>
        <w:lastRenderedPageBreak/>
        <mc:AlternateContent>
          <mc:Choice Requires="wps">
            <w:drawing>
              <wp:anchor distT="0" distB="0" distL="114300" distR="114300" simplePos="0" relativeHeight="251662336" behindDoc="0" locked="0" layoutInCell="1" allowOverlap="1" wp14:anchorId="01D74C13" wp14:editId="6EE028EA">
                <wp:simplePos x="0" y="0"/>
                <wp:positionH relativeFrom="column">
                  <wp:posOffset>3341816</wp:posOffset>
                </wp:positionH>
                <wp:positionV relativeFrom="paragraph">
                  <wp:posOffset>36168</wp:posOffset>
                </wp:positionV>
                <wp:extent cx="2628900" cy="2171700"/>
                <wp:effectExtent l="0" t="0" r="0" b="2540"/>
                <wp:wrapNone/>
                <wp:docPr id="121"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17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45F8E8" w14:textId="0216F8AD" w:rsidR="00DC43AC" w:rsidRDefault="00DC43AC" w:rsidP="00DC43AC">
                            <w:pPr>
                              <w:jc w:val="both"/>
                            </w:pPr>
                            <w:r>
                              <w:t xml:space="preserve">Chrám </w:t>
                            </w:r>
                            <w:r w:rsidRPr="004E033C">
                              <w:rPr>
                                <w:b/>
                              </w:rPr>
                              <w:t>Pášupatináth</w:t>
                            </w:r>
                            <w:r>
                              <w:t xml:space="preserve"> na břehu řeky Bagmátí je pro nepálské hinduisty nejdůležitější, protože je považován za nejsvětější. Zacházejí sem poutníci s celého světa, aby se poklonili Šivovi.</w:t>
                            </w:r>
                          </w:p>
                          <w:p w14:paraId="256AC28F" w14:textId="138F4349" w:rsidR="00DC43AC" w:rsidRDefault="00DC43AC" w:rsidP="00DC43AC">
                            <w:pPr>
                              <w:jc w:val="both"/>
                            </w:pPr>
                            <w:r>
                              <w:t>Toto místo je i nejsvětějším místem pro kremace, které se konají na západním břehu řeky .Podle hinduistické víry se musí tělo zpopelnit do čtyř hodin po smrti.</w:t>
                            </w:r>
                            <w:r w:rsidR="00850FEC">
                              <w:t xml:space="preserve"> </w:t>
                            </w:r>
                            <w:r>
                              <w:t>Pohřbu se účastní obvykle jen muži.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1D74C13" id="Text_x0020_Box_x0020_121" o:spid="_x0000_s1029" type="#_x0000_t202" style="position:absolute;margin-left:263.15pt;margin-top:2.85pt;width:207pt;height:17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" stroked="f">
                <v:textbox>
                  <w:txbxContent>
                    <w:p w14:paraId="6645F8E8" w14:textId="0216F8AD" w:rsidR="00DC43AC" w:rsidRDefault="00DC43AC" w:rsidP="00DC43AC">
                      <w:pPr>
                        <w:jc w:val="both"/>
                      </w:pPr>
                      <w:r>
                        <w:t xml:space="preserve">Chrám </w:t>
                      </w:r>
                      <w:r w:rsidRPr="004E033C">
                        <w:rPr>
                          <w:b/>
                        </w:rPr>
                        <w:t>Pášupatináth</w:t>
                      </w:r>
                      <w:r>
                        <w:t xml:space="preserve"> na břehu řeky Bagmátí je pro nepálské hinduisty nejdůležitější, protože je považován za nejsvětější. Zacházejí sem poutníci s celého světa, aby se poklonili Šivovi.</w:t>
                      </w:r>
                    </w:p>
                    <w:p w14:paraId="256AC28F" w14:textId="138F4349" w:rsidR="00DC43AC" w:rsidRDefault="00DC43AC" w:rsidP="00DC43AC">
                      <w:pPr>
                        <w:jc w:val="both"/>
                      </w:pPr>
                      <w:r>
                        <w:t>Toto místo je i nejsvětějším místem pro kremace, které se konají na západním břehu řeky .Podle hinduistické víry se musí tělo zpopelnit do čtyř hodin po smrti.</w:t>
                      </w:r>
                      <w:r w:rsidR="00850FEC">
                        <w:t xml:space="preserve"> </w:t>
                      </w:r>
                      <w:r>
                        <w:t>Pohřbu se účastní obvykle jen muži.</w:t>
                      </w:r>
                    </w:p>
                  </w:txbxContent>
                </v:textbox>
              </v:shape>
            </w:pict>
          </mc:Fallback>
        </mc:AlternateContent>
      </w:r>
      <w:r>
        <w:object w:dxaOrig="5669" w:dyaOrig="3698" w14:anchorId="4DB5B8DA">
          <v:shape id="_x0000_i1028" type="#_x0000_t75" style="width:260.75pt;height:170.2pt" o:ole="">
            <v:imagedata r:id="rId16" o:title=""/>
          </v:shape>
          <o:OLEObject Type="Embed" ProgID="Unknown" ShapeID="_x0000_i1028" DrawAspect="Content" ObjectID="_1557764319" r:id="rId17"/>
        </w:object>
      </w:r>
    </w:p>
    <w:p w14:paraId="6C0A8C4D" w14:textId="77777777" w:rsidR="00DC43AC" w:rsidRDefault="00DC43AC" w:rsidP="00DC43AC"/>
    <w:p w14:paraId="6BB5455B" w14:textId="77777777" w:rsidR="00DC43AC" w:rsidRDefault="00DC43AC" w:rsidP="00DC43AC"/>
    <w:p w14:paraId="243296BE" w14:textId="63A69586" w:rsidR="00DC43AC" w:rsidRDefault="00DC43AC" w:rsidP="00DC43AC"/>
    <w:p w14:paraId="43CDB30B" w14:textId="08C32FE4" w:rsidR="00DC43AC" w:rsidRDefault="00850FEC" w:rsidP="00DC43AC">
      <w:r>
        <w:rPr>
          <w:noProof/>
          <w:sz w:val="20"/>
          <w:lang w:eastAsia="cs-CZ"/>
        </w:rPr>
        <mc:AlternateContent>
          <mc:Choice Requires="wps">
            <w:drawing>
              <wp:anchor distT="0" distB="0" distL="114300" distR="114300" simplePos="0" relativeHeight="251663360" behindDoc="0" locked="0" layoutInCell="1" allowOverlap="1" wp14:anchorId="3B8E19EB" wp14:editId="62876B05">
                <wp:simplePos x="0" y="0"/>
                <wp:positionH relativeFrom="column">
                  <wp:posOffset>3456359</wp:posOffset>
                </wp:positionH>
                <wp:positionV relativeFrom="paragraph">
                  <wp:posOffset>18415</wp:posOffset>
                </wp:positionV>
                <wp:extent cx="2400300" cy="2286000"/>
                <wp:effectExtent l="0" t="0" r="0" b="1270"/>
                <wp:wrapNone/>
                <wp:docPr id="120"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28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9403DE" w14:textId="61E04697" w:rsidR="00DC43AC" w:rsidRDefault="00DC43AC" w:rsidP="00850FEC">
                            <w:pPr>
                              <w:jc w:val="both"/>
                            </w:pPr>
                            <w:r w:rsidRPr="004E033C">
                              <w:rPr>
                                <w:b/>
                              </w:rPr>
                              <w:t>Pátan</w:t>
                            </w:r>
                            <w:r>
                              <w:t xml:space="preserve"> – je druhé největší město v údolí,</w:t>
                            </w:r>
                            <w:r w:rsidR="00850FEC">
                              <w:t xml:space="preserve"> </w:t>
                            </w:r>
                            <w:r>
                              <w:t>které leží na jih od středu města a je od něj odděleno řekou</w:t>
                            </w:r>
                            <w:r w:rsidR="00850FEC">
                              <w:t xml:space="preserve"> </w:t>
                            </w:r>
                            <w:r>
                              <w:t>Bagmáti. Centrální náměstí je hustě obklopeno ukázkami  nejkrásnější nevárské architektury v celém Nepálu.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3B8E19EB" id="Text_x0020_Box_x0020_120" o:spid="_x0000_s1030" type="#_x0000_t202" style="position:absolute;margin-left:272.15pt;margin-top:1.45pt;width:189pt;height:18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" stroked="f">
                <v:textbox>
                  <w:txbxContent>
                    <w:p w14:paraId="229403DE" w14:textId="61E04697" w:rsidR="00DC43AC" w:rsidRDefault="00DC43AC" w:rsidP="00850FEC">
                      <w:pPr>
                        <w:jc w:val="both"/>
                      </w:pPr>
                      <w:r w:rsidRPr="004E033C">
                        <w:rPr>
                          <w:b/>
                        </w:rPr>
                        <w:t>Pátan</w:t>
                      </w:r>
                      <w:r>
                        <w:t xml:space="preserve"> – je druhé největší město v údolí,</w:t>
                      </w:r>
                      <w:r w:rsidR="00850FEC">
                        <w:t xml:space="preserve"> </w:t>
                      </w:r>
                      <w:r>
                        <w:t>které leží na jih od středu města a je od něj odděleno řekou</w:t>
                      </w:r>
                      <w:r w:rsidR="00850FEC">
                        <w:t xml:space="preserve"> </w:t>
                      </w:r>
                      <w:r>
                        <w:t>Bagmáti. Centrální náměstí je hustě obklopeno ukázkami  nejkrásnější nevárské architektury v celém Nepálu.</w:t>
                      </w:r>
                    </w:p>
                  </w:txbxContent>
                </v:textbox>
              </v:shape>
            </w:pict>
          </mc:Fallback>
        </mc:AlternateContent>
      </w:r>
      <w:r w:rsidR="00DC43AC">
        <w:object w:dxaOrig="5669" w:dyaOrig="3671" w14:anchorId="0583156F">
          <v:shape id="_x0000_i1029" type="#_x0000_t75" style="width:261.8pt;height:178.35pt" o:ole="">
            <v:imagedata r:id="rId18" o:title=""/>
          </v:shape>
          <o:OLEObject Type="Embed" ProgID="Unknown" ShapeID="_x0000_i1029" DrawAspect="Content" ObjectID="_1557764320" r:id="rId19"/>
        </w:object>
      </w:r>
    </w:p>
    <w:p w14:paraId="455A736E" w14:textId="77777777" w:rsidR="00DC43AC" w:rsidRDefault="00DC43AC" w:rsidP="00DC43AC"/>
    <w:p w14:paraId="3A0B12E9" w14:textId="6A0794BF" w:rsidR="00DC43AC" w:rsidRDefault="00DC43AC" w:rsidP="00DC43AC">
      <w:r>
        <w:rPr>
          <w:noProof/>
          <w:sz w:val="20"/>
          <w:lang w:eastAsia="cs-CZ"/>
        </w:rPr>
        <mc:AlternateContent>
          <mc:Choice Requires="wps">
            <w:drawing>
              <wp:anchor distT="0" distB="0" distL="114300" distR="114300" simplePos="0" relativeHeight="251664384" behindDoc="0" locked="0" layoutInCell="1" allowOverlap="1" wp14:anchorId="55851BDF" wp14:editId="68BD39C6">
                <wp:simplePos x="0" y="0"/>
                <wp:positionH relativeFrom="column">
                  <wp:posOffset>3341816</wp:posOffset>
                </wp:positionH>
                <wp:positionV relativeFrom="paragraph">
                  <wp:posOffset>12268</wp:posOffset>
                </wp:positionV>
                <wp:extent cx="2628900" cy="2171700"/>
                <wp:effectExtent l="0" t="0" r="0" b="0"/>
                <wp:wrapNone/>
                <wp:docPr id="11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17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2770AB" w14:textId="355BEE67" w:rsidR="00DC43AC" w:rsidRDefault="00DC43AC" w:rsidP="00850FEC">
                            <w:pPr>
                              <w:jc w:val="both"/>
                            </w:pPr>
                            <w:r>
                              <w:t>Nejplodnější období pro celé údolí bylo obdobím nadvlády dynastií Mallů. Mallové byli liberálními vládci, kteří tolerovali vedle hinduistického náboženstv</w:t>
                            </w:r>
                            <w:r w:rsidR="00850FEC">
                              <w:t>í i buddhismus. Králové z dynas</w:t>
                            </w:r>
                            <w:r>
                              <w:t>tie Mallů začali stavět ty nejskvělejší a nejmonumentálnější stavby .Jejich</w:t>
                            </w:r>
                            <w:r w:rsidR="00850FEC">
                              <w:t xml:space="preserve"> </w:t>
                            </w:r>
                            <w:r>
                              <w:t>období začíná v roce 1380 a končí</w:t>
                            </w:r>
                            <w:r w:rsidR="00850FEC">
                              <w:t xml:space="preserve"> </w:t>
                            </w:r>
                            <w:r>
                              <w:t>v roce 1760. Na obrázku jsou sedící na sloupech s lotosovými květy dva z nich.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55851BDF" id="Text_x0020_Box_x0020_119" o:spid="_x0000_s1031" type="#_x0000_t202" style="position:absolute;margin-left:263.15pt;margin-top:.95pt;width:207pt;height:17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" stroked="f">
                <v:textbox>
                  <w:txbxContent>
                    <w:p w14:paraId="132770AB" w14:textId="355BEE67" w:rsidR="00DC43AC" w:rsidRDefault="00DC43AC" w:rsidP="00850FEC">
                      <w:pPr>
                        <w:jc w:val="both"/>
                      </w:pPr>
                      <w:r>
                        <w:t>Nejplodnější období pro celé údolí bylo obdobím nadvlády dynastií Mallů. Mallové byli liberálními vládci, kteří tolerovali vedle hinduistického náboženstv</w:t>
                      </w:r>
                      <w:r w:rsidR="00850FEC">
                        <w:t>í i buddhismus. Králové z dynas</w:t>
                      </w:r>
                      <w:r>
                        <w:t>tie Mallů začali stavět ty nejskvělejší a nejmonumentálnější stavby .Jejich</w:t>
                      </w:r>
                      <w:r w:rsidR="00850FEC">
                        <w:t xml:space="preserve"> </w:t>
                      </w:r>
                      <w:r>
                        <w:t>období začíná v roce 1380 a končí</w:t>
                      </w:r>
                      <w:r w:rsidR="00850FEC">
                        <w:t xml:space="preserve"> </w:t>
                      </w:r>
                      <w:r>
                        <w:t>v roce 1760. Na obrázku jsou sedící na sloupech s lotosovými květy dva z nich.</w:t>
                      </w:r>
                    </w:p>
                  </w:txbxContent>
                </v:textbox>
              </v:shape>
            </w:pict>
          </mc:Fallback>
        </mc:AlternateContent>
      </w:r>
      <w:r>
        <w:object w:dxaOrig="5669" w:dyaOrig="3718" w14:anchorId="10D9EABD">
          <v:shape id="_x0000_i1030" type="#_x0000_t75" style="width:250.9pt;height:164.2pt" o:ole="">
            <v:imagedata r:id="rId20" o:title=""/>
          </v:shape>
          <o:OLEObject Type="Embed" ProgID="Unknown" ShapeID="_x0000_i1030" DrawAspect="Content" ObjectID="_1557764321" r:id="rId21"/>
        </w:object>
      </w:r>
    </w:p>
    <w:p w14:paraId="55E14737" w14:textId="77777777" w:rsidR="00DC43AC" w:rsidRDefault="00DC43AC" w:rsidP="00DC43AC"/>
    <w:p w14:paraId="3E75E944" w14:textId="77777777" w:rsidR="00DC43AC" w:rsidRDefault="00DC43AC" w:rsidP="00DC43AC"/>
    <w:p w14:paraId="4C8298D7" w14:textId="49C2EEFC" w:rsidR="00DC43AC" w:rsidRDefault="00850FEC" w:rsidP="00DC43AC">
      <w:r>
        <w:rPr>
          <w:noProof/>
          <w:sz w:val="20"/>
          <w:lang w:eastAsia="cs-CZ"/>
        </w:rPr>
        <mc:AlternateContent>
          <mc:Choice Requires="wps">
            <w:drawing>
              <wp:anchor distT="0" distB="0" distL="114300" distR="114300" simplePos="0" relativeHeight="251665408" behindDoc="0" locked="0" layoutInCell="1" allowOverlap="1" wp14:anchorId="6E8B2023" wp14:editId="30AF5093">
                <wp:simplePos x="0" y="0"/>
                <wp:positionH relativeFrom="column">
                  <wp:posOffset>3456116</wp:posOffset>
                </wp:positionH>
                <wp:positionV relativeFrom="paragraph">
                  <wp:posOffset>329106</wp:posOffset>
                </wp:positionV>
                <wp:extent cx="2514600" cy="2171700"/>
                <wp:effectExtent l="0" t="5080" r="0" b="0"/>
                <wp:wrapNone/>
                <wp:docPr id="11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17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70F229" w14:textId="4D948564" w:rsidR="00DC43AC" w:rsidRDefault="00DC43AC" w:rsidP="00850FEC">
                            <w:pPr>
                              <w:jc w:val="both"/>
                            </w:pPr>
                            <w:r>
                              <w:t>Jedna z reprezentativních ukázek</w:t>
                            </w:r>
                            <w:r w:rsidR="00850FEC">
                              <w:t xml:space="preserve"> řezbářského umění Névárců je po</w:t>
                            </w:r>
                            <w:r>
                              <w:t>věstné paví okno.</w:t>
                            </w:r>
                            <w:r w:rsidR="00850FEC">
                              <w:t xml:space="preserve"> </w:t>
                            </w:r>
                            <w:r>
                              <w:t>Dočista filigránská práce se dřevem. Mimo to uměli vyrábět i bronzové plastiky.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6E8B2023" id="Text_x0020_Box_x0020_118" o:spid="_x0000_s1032" type="#_x0000_t202" style="position:absolute;margin-left:272.15pt;margin-top:25.9pt;width:198pt;height:17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" stroked="f">
                <v:textbox>
                  <w:txbxContent>
                    <w:p w14:paraId="3070F229" w14:textId="4D948564" w:rsidR="00DC43AC" w:rsidRDefault="00DC43AC" w:rsidP="00850FEC">
                      <w:pPr>
                        <w:jc w:val="both"/>
                      </w:pPr>
                      <w:r>
                        <w:t>Jedna z reprezentativních ukázek</w:t>
                      </w:r>
                      <w:r w:rsidR="00850FEC">
                        <w:t xml:space="preserve"> řezbářského umění Névárců je po</w:t>
                      </w:r>
                      <w:r>
                        <w:t>věstné paví okno.</w:t>
                      </w:r>
                      <w:r w:rsidR="00850FEC">
                        <w:t xml:space="preserve"> </w:t>
                      </w:r>
                      <w:r>
                        <w:t>Dočista filigránská práce se dřevem. Mimo to uměli vyrábět i bronzové plastiky.</w:t>
                      </w:r>
                    </w:p>
                  </w:txbxContent>
                </v:textbox>
              </v:shape>
            </w:pict>
          </mc:Fallback>
        </mc:AlternateContent>
      </w:r>
    </w:p>
    <w:p w14:paraId="492E405A" w14:textId="0CD45B65" w:rsidR="00DC43AC" w:rsidRDefault="00850FEC" w:rsidP="00DC43AC">
      <w:r>
        <w:object w:dxaOrig="5669" w:dyaOrig="3719" w14:anchorId="2F00BF73">
          <v:shape id="_x0000_i1031" type="#_x0000_t75" style="width:252pt;height:165.25pt" o:ole="">
            <v:imagedata r:id="rId22" o:title=""/>
          </v:shape>
          <o:OLEObject Type="Embed" ProgID="Unknown" ShapeID="_x0000_i1031" DrawAspect="Content" ObjectID="_1557764322" r:id="rId23"/>
        </w:object>
      </w:r>
    </w:p>
    <w:p w14:paraId="0E67AB25" w14:textId="137CC030" w:rsidR="00DC43AC" w:rsidRDefault="00DC43AC" w:rsidP="00DC43AC"/>
    <w:p w14:paraId="3A1D53E1" w14:textId="1C233426" w:rsidR="00DC43AC" w:rsidRDefault="00DC43AC" w:rsidP="00DC43AC"/>
    <w:p w14:paraId="1227A360" w14:textId="257C3D63" w:rsidR="00DC43AC" w:rsidRDefault="00DC43AC" w:rsidP="00DC43AC"/>
    <w:p w14:paraId="15B35C0A" w14:textId="77777777" w:rsidR="00DC43AC" w:rsidRDefault="00DC43AC" w:rsidP="00DC43AC"/>
    <w:p w14:paraId="1CDEAE06" w14:textId="77777777" w:rsidR="00DC43AC" w:rsidRDefault="00DC43AC" w:rsidP="00DC43AC"/>
    <w:p w14:paraId="25C6CD1C" w14:textId="7135FCAE" w:rsidR="00DC43AC" w:rsidRDefault="004E033C" w:rsidP="00DC43AC">
      <w:r>
        <w:rPr>
          <w:noProof/>
          <w:sz w:val="20"/>
          <w:lang w:eastAsia="cs-CZ"/>
        </w:rPr>
        <mc:AlternateContent>
          <mc:Choice Requires="wps">
            <w:drawing>
              <wp:anchor distT="0" distB="0" distL="114300" distR="114300" simplePos="0" relativeHeight="251666432" behindDoc="0" locked="0" layoutInCell="1" allowOverlap="1" wp14:anchorId="6A5CCEA8" wp14:editId="5AA37F9B">
                <wp:simplePos x="0" y="0"/>
                <wp:positionH relativeFrom="column">
                  <wp:posOffset>3234731</wp:posOffset>
                </wp:positionH>
                <wp:positionV relativeFrom="paragraph">
                  <wp:posOffset>300679</wp:posOffset>
                </wp:positionV>
                <wp:extent cx="2628900" cy="2057400"/>
                <wp:effectExtent l="0" t="0" r="0" b="3810"/>
                <wp:wrapNone/>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057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30131B" w14:textId="029B788D" w:rsidR="00DC43AC" w:rsidRDefault="00DC43AC" w:rsidP="00850FEC">
                            <w:pPr>
                              <w:jc w:val="both"/>
                            </w:pPr>
                            <w:r>
                              <w:t xml:space="preserve">Vchod do známé atrakce </w:t>
                            </w:r>
                            <w:r w:rsidRPr="004E033C">
                              <w:rPr>
                                <w:b/>
                              </w:rPr>
                              <w:t>Pátanu</w:t>
                            </w:r>
                            <w:r>
                              <w:t xml:space="preserve">  a to do „Zlatého chrámu“(Golden temple), nebo Kwa  Bahalu, jež je unikátním budhistickým monastirem.</w:t>
                            </w:r>
                            <w:r w:rsidR="00850FEC">
                              <w:t xml:space="preserve"> </w:t>
                            </w:r>
                            <w:r>
                              <w:t>Legendy hovoří,</w:t>
                            </w:r>
                            <w:r w:rsidR="00850FEC">
                              <w:t xml:space="preserve"> </w:t>
                            </w:r>
                            <w:r>
                              <w:t>že monastir byl založen ve 12.stol.,ačkoliv nejrannější záznamy jsou z roku 1409.</w:t>
                            </w:r>
                          </w:p>
                          <w:p w14:paraId="2759B8B8" w14:textId="3D4EB50D" w:rsidR="00DC43AC" w:rsidRDefault="00850FEC" w:rsidP="00850FEC">
                            <w:pPr>
                              <w:jc w:val="both"/>
                            </w:pPr>
                            <w:r>
                              <w:t>Po bližším prozkoumání zjistíte velice snadno</w:t>
                            </w:r>
                            <w:r w:rsidR="00DC43AC">
                              <w:t>,kdo z hlídacích hybridních lvů je samec a kdo samička.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6A5CCEA8" id="Text_x0020_Box_x0020_117" o:spid="_x0000_s1033" type="#_x0000_t202" style="position:absolute;margin-left:254.7pt;margin-top:23.7pt;width:207pt;height:16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" stroked="f">
                <v:textbox>
                  <w:txbxContent>
                    <w:p w14:paraId="3830131B" w14:textId="029B788D" w:rsidR="00DC43AC" w:rsidRDefault="00DC43AC" w:rsidP="00850FEC">
                      <w:pPr>
                        <w:jc w:val="both"/>
                      </w:pPr>
                      <w:r>
                        <w:t xml:space="preserve">Vchod do známé atrakce </w:t>
                      </w:r>
                      <w:r w:rsidRPr="004E033C">
                        <w:rPr>
                          <w:b/>
                        </w:rPr>
                        <w:t>Pátanu</w:t>
                      </w:r>
                      <w:r>
                        <w:t xml:space="preserve">  a to do „Zlatého chrámu“(Golden temple), nebo Kwa  Bahalu, jež je unikátním budhistickým monastirem.</w:t>
                      </w:r>
                      <w:r w:rsidR="00850FEC">
                        <w:t xml:space="preserve"> </w:t>
                      </w:r>
                      <w:r>
                        <w:t>Legendy hovoří,</w:t>
                      </w:r>
                      <w:r w:rsidR="00850FEC">
                        <w:t xml:space="preserve"> </w:t>
                      </w:r>
                      <w:r>
                        <w:t>že monastir byl založen ve 12.stol.,ačkoliv nejrannější záznamy jsou z roku 1409.</w:t>
                      </w:r>
                    </w:p>
                    <w:p w14:paraId="2759B8B8" w14:textId="3D4EB50D" w:rsidR="00DC43AC" w:rsidRDefault="00850FEC" w:rsidP="00850FEC">
                      <w:pPr>
                        <w:jc w:val="both"/>
                      </w:pPr>
                      <w:r>
                        <w:t>Po bližším prozkoumání zjistíte velice snadno</w:t>
                      </w:r>
                      <w:r w:rsidR="00DC43AC">
                        <w:t>,kdo z hlídacích hybridních lvů je samec a kdo samička.</w:t>
                      </w:r>
                    </w:p>
                  </w:txbxContent>
                </v:textbox>
              </v:shape>
            </w:pict>
          </mc:Fallback>
        </mc:AlternateContent>
      </w:r>
    </w:p>
    <w:p w14:paraId="56B77619" w14:textId="3DF1682B" w:rsidR="00DC43AC" w:rsidRDefault="00850FEC" w:rsidP="00DC43AC">
      <w:r>
        <w:object w:dxaOrig="5669" w:dyaOrig="3755" w14:anchorId="2923E5C8">
          <v:shape id="_x0000_i1032" type="#_x0000_t75" style="width:252pt;height:166.9pt" o:ole="">
            <v:imagedata r:id="rId24" o:title=""/>
          </v:shape>
          <o:OLEObject Type="Embed" ProgID="Unknown" ShapeID="_x0000_i1032" DrawAspect="Content" ObjectID="_1557764323" r:id="rId25"/>
        </w:object>
      </w:r>
    </w:p>
    <w:p w14:paraId="573A8F7F" w14:textId="40465C0A" w:rsidR="00DC43AC" w:rsidRDefault="00DC43AC" w:rsidP="00DC43AC"/>
    <w:p w14:paraId="7C9FE2FC" w14:textId="77777777" w:rsidR="00DC43AC" w:rsidRDefault="00DC43AC" w:rsidP="00DC43AC"/>
    <w:p w14:paraId="1CD3D450" w14:textId="77777777" w:rsidR="00DC43AC" w:rsidRDefault="00DC43AC" w:rsidP="00DC43AC"/>
    <w:p w14:paraId="0584B0CC" w14:textId="77777777" w:rsidR="00DC43AC" w:rsidRDefault="00DC43AC" w:rsidP="00DC43AC"/>
    <w:p w14:paraId="3FA6E828" w14:textId="00218459" w:rsidR="00DC43AC" w:rsidRDefault="00DC43AC" w:rsidP="00DC43AC">
      <w:r w:rsidRPr="00F53331">
        <w:rPr>
          <w:noProof/>
          <w:lang w:eastAsia="cs-CZ"/>
        </w:rPr>
        <w:lastRenderedPageBreak/>
        <w:drawing>
          <wp:inline distT="0" distB="0" distL="0" distR="0" wp14:anchorId="6737C4F5" wp14:editId="0C1FFBDC">
            <wp:extent cx="4445635" cy="2120900"/>
            <wp:effectExtent l="0" t="0" r="0" b="12700"/>
            <wp:docPr id="105" name="Picture 105" descr="439700-gallery1-hl91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439700-gallery1-hl91i"/>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45635" cy="2120900"/>
                    </a:xfrm>
                    <a:prstGeom prst="rect">
                      <a:avLst/>
                    </a:prstGeom>
                    <a:noFill/>
                    <a:ln>
                      <a:noFill/>
                    </a:ln>
                  </pic:spPr>
                </pic:pic>
              </a:graphicData>
            </a:graphic>
          </wp:inline>
        </w:drawing>
      </w:r>
    </w:p>
    <w:p w14:paraId="01252911" w14:textId="77777777" w:rsidR="00DC43AC" w:rsidRPr="009F526D" w:rsidRDefault="00DC43AC" w:rsidP="00DC43AC">
      <w:pPr>
        <w:jc w:val="both"/>
        <w:rPr>
          <w:shd w:val="clear" w:color="auto" w:fill="FFFFFF"/>
        </w:rPr>
      </w:pPr>
      <w:r w:rsidRPr="009F526D">
        <w:rPr>
          <w:shd w:val="clear" w:color="auto" w:fill="FFFFFF"/>
        </w:rPr>
        <w:t>Největší kulová stúpa v Nepálu byla vystavěna – jako ostatní stúpy – jako důstojný stánek pro ostatky Buddhy, případně jiných svatých mužů. Po dvou a půl tisících let toto místo na severním okraji Káthmándú získalo prestiž nejen mezi studenty buddhismu.</w:t>
      </w:r>
      <w:r>
        <w:rPr>
          <w:shd w:val="clear" w:color="auto" w:fill="FFFFFF"/>
        </w:rPr>
        <w:t xml:space="preserve"> S</w:t>
      </w:r>
      <w:r w:rsidRPr="009F526D">
        <w:rPr>
          <w:shd w:val="clear" w:color="auto" w:fill="FFFFFF"/>
        </w:rPr>
        <w:t>túpa byla postavena na obchodní stezce, a tak byla hojně využívána buddhistickými obchodníky. Hlavními příchozími ovšem byli poutníci (a posléze i uprchlíci) z Tibetu. Pro ně se stal Boudhanath symbolem míru a svobody v tomto světě. Spousta z nich se usídlila právě kolem této svatyně. Proto se jí také říká „Malý Tibet“.</w:t>
      </w:r>
    </w:p>
    <w:p w14:paraId="09A51F2F" w14:textId="77777777" w:rsidR="00DC43AC" w:rsidRPr="009F526D" w:rsidRDefault="00DC43AC" w:rsidP="00DC43AC">
      <w:pPr>
        <w:jc w:val="both"/>
      </w:pPr>
      <w:r w:rsidRPr="009F526D">
        <w:rPr>
          <w:shd w:val="clear" w:color="auto" w:fill="FFFFFF"/>
        </w:rPr>
        <w:t>Stúpy především sloužily jako náhrobní pomník na uložení svatých ostatků. Jejich umístění se váže na místa spojená s Buddhovým životem a jsou brány jako hmatatelný symbol jeho osvícené mysli. Novější buddhistická filozofie posunula význam stúp z hrobek na manifestaci rozšíření tohoto náboženského směru po celé Asii. Od Japonska po Thajsko, od Mongolska po Indonésii.</w:t>
      </w:r>
    </w:p>
    <w:p w14:paraId="1EAA15C9" w14:textId="77777777" w:rsidR="00DC43AC" w:rsidRDefault="00DC43AC" w:rsidP="00DC43AC"/>
    <w:p w14:paraId="7E127879" w14:textId="5AAE3CDC" w:rsidR="00DC43AC" w:rsidRDefault="00DC43AC" w:rsidP="00DC43AC">
      <w:r w:rsidRPr="00B73AF8">
        <w:rPr>
          <w:noProof/>
          <w:lang w:eastAsia="cs-CZ"/>
        </w:rPr>
        <w:drawing>
          <wp:inline distT="0" distB="0" distL="0" distR="0" wp14:anchorId="618BD4A7" wp14:editId="2CF8AA69">
            <wp:extent cx="4436110" cy="1410335"/>
            <wp:effectExtent l="0" t="0" r="8890" b="12065"/>
            <wp:docPr id="104" name="Picture 104" descr="gohistoric_18187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ohistoric_18187_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36110" cy="1410335"/>
                    </a:xfrm>
                    <a:prstGeom prst="rect">
                      <a:avLst/>
                    </a:prstGeom>
                    <a:noFill/>
                    <a:ln>
                      <a:noFill/>
                    </a:ln>
                  </pic:spPr>
                </pic:pic>
              </a:graphicData>
            </a:graphic>
          </wp:inline>
        </w:drawing>
      </w:r>
    </w:p>
    <w:p w14:paraId="20DF0288" w14:textId="77777777" w:rsidR="004E033C" w:rsidRDefault="004E033C" w:rsidP="00DC43AC"/>
    <w:p w14:paraId="2670D7BA" w14:textId="77777777" w:rsidR="004E033C" w:rsidRDefault="004E033C" w:rsidP="00DC43AC"/>
    <w:p w14:paraId="5210C4E6" w14:textId="77777777" w:rsidR="004E033C" w:rsidRDefault="004E033C" w:rsidP="00DC43AC"/>
    <w:p w14:paraId="685E8C96" w14:textId="77777777" w:rsidR="004E033C" w:rsidRDefault="004E033C" w:rsidP="00DC43AC"/>
    <w:p w14:paraId="0E4438F4" w14:textId="77777777" w:rsidR="004E033C" w:rsidRDefault="004E033C" w:rsidP="00DC43AC"/>
    <w:p w14:paraId="6A498FAD" w14:textId="77777777" w:rsidR="004E033C" w:rsidRDefault="004E033C" w:rsidP="00DC43AC"/>
    <w:p w14:paraId="2319D20A" w14:textId="77777777" w:rsidR="004E033C" w:rsidRDefault="004E033C" w:rsidP="00DC43AC"/>
    <w:p w14:paraId="25A4C836" w14:textId="76A8269D" w:rsidR="00DC43AC" w:rsidRDefault="00850FEC" w:rsidP="00DC43AC">
      <w:r>
        <w:rPr>
          <w:noProof/>
          <w:sz w:val="20"/>
          <w:lang w:eastAsia="cs-CZ"/>
        </w:rPr>
        <mc:AlternateContent>
          <mc:Choice Requires="wps">
            <w:drawing>
              <wp:anchor distT="0" distB="0" distL="114300" distR="114300" simplePos="0" relativeHeight="251667456" behindDoc="0" locked="0" layoutInCell="1" allowOverlap="1" wp14:anchorId="0570EB43" wp14:editId="55470F47">
                <wp:simplePos x="0" y="0"/>
                <wp:positionH relativeFrom="column">
                  <wp:posOffset>3227516</wp:posOffset>
                </wp:positionH>
                <wp:positionV relativeFrom="paragraph">
                  <wp:posOffset>293978</wp:posOffset>
                </wp:positionV>
                <wp:extent cx="2743200" cy="2057400"/>
                <wp:effectExtent l="0" t="2540" r="0" b="0"/>
                <wp:wrapNone/>
                <wp:docPr id="11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057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9B6411" w14:textId="78A2E57B" w:rsidR="00DC43AC" w:rsidRDefault="00DC43AC" w:rsidP="00850FEC">
                            <w:pPr>
                              <w:jc w:val="both"/>
                            </w:pPr>
                            <w:r>
                              <w:t>Bhaktapur- známý také jako Bhadgaon  (vyslovovaný jako bat –gown),</w:t>
                            </w:r>
                            <w:r w:rsidR="00850FEC">
                              <w:t xml:space="preserve"> nebo také Cit</w:t>
                            </w:r>
                            <w:r>
                              <w:t>y of Devotees (Město zbožných lidí),</w:t>
                            </w:r>
                            <w:r w:rsidR="00850FEC">
                              <w:t xml:space="preserve"> </w:t>
                            </w:r>
                            <w:r>
                              <w:t>je třetím hlavním městem v údolí. Nyní zde probíhají restaurátorské práce v rámci  západoněmeckého rozvojového projektu</w:t>
                            </w:r>
                            <w:r w:rsidR="00850FEC">
                              <w:t xml:space="preserve"> založeného v roce 1970. Bhakta</w:t>
                            </w:r>
                            <w:r>
                              <w:t>Pur byl hlavním městem v údolí  ve 14 –16 století.</w:t>
                            </w:r>
                            <w:r w:rsidR="00850FEC">
                              <w:t xml:space="preserve"> </w:t>
                            </w:r>
                            <w:r>
                              <w:t>Většina nádherných staveb vyrostla za vlády krále Bhupatindra Malla v 17.století.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570EB43" id="Text_x0020_Box_x0020_116" o:spid="_x0000_s1034" type="#_x0000_t202" style="position:absolute;margin-left:254.15pt;margin-top:23.15pt;width:3in;height:16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" stroked="f">
                <v:textbox>
                  <w:txbxContent>
                    <w:p w14:paraId="769B6411" w14:textId="78A2E57B" w:rsidR="00DC43AC" w:rsidRDefault="00DC43AC" w:rsidP="00850FEC">
                      <w:pPr>
                        <w:jc w:val="both"/>
                      </w:pPr>
                      <w:r>
                        <w:t>Bhaktapur- známý také jako Bhadgaon  (vyslovovaný jako bat –gown),</w:t>
                      </w:r>
                      <w:r w:rsidR="00850FEC">
                        <w:t xml:space="preserve"> nebo také Cit</w:t>
                      </w:r>
                      <w:r>
                        <w:t>y of Devotees (Město zbožných lidí),</w:t>
                      </w:r>
                      <w:r w:rsidR="00850FEC">
                        <w:t xml:space="preserve"> </w:t>
                      </w:r>
                      <w:r>
                        <w:t>je třetím hlavním městem v údolí. Nyní zde probíhají restaurátorské práce v rámci  západoněmeckého rozvojového projektu</w:t>
                      </w:r>
                      <w:r w:rsidR="00850FEC">
                        <w:t xml:space="preserve"> založeného v roce 1970. Bhakta</w:t>
                      </w:r>
                      <w:r>
                        <w:t>Pur byl hlavním městem v údolí  ve 14 –16 století.</w:t>
                      </w:r>
                      <w:r w:rsidR="00850FEC">
                        <w:t xml:space="preserve"> </w:t>
                      </w:r>
                      <w:r>
                        <w:t>Většina nádherných staveb vyrostla za vlády krále Bhupatindra Malla v 17.století.</w:t>
                      </w:r>
                    </w:p>
                  </w:txbxContent>
                </v:textbox>
              </v:shape>
            </w:pict>
          </mc:Fallback>
        </mc:AlternateContent>
      </w:r>
    </w:p>
    <w:p w14:paraId="3DA1806E" w14:textId="5B8ACB5A" w:rsidR="00DC43AC" w:rsidRDefault="00DC43AC" w:rsidP="00DC43AC">
      <w:r>
        <w:object w:dxaOrig="5669" w:dyaOrig="3684" w14:anchorId="4C69E8DA">
          <v:shape id="_x0000_i1033" type="#_x0000_t75" style="width:250.9pt;height:164.2pt" o:ole="">
            <v:imagedata r:id="rId28" o:title=""/>
          </v:shape>
          <o:OLEObject Type="Embed" ProgID="Unknown" ShapeID="_x0000_i1033" DrawAspect="Content" ObjectID="_1557764324" r:id="rId29"/>
        </w:object>
      </w:r>
    </w:p>
    <w:p w14:paraId="77C8DA5E" w14:textId="77777777" w:rsidR="00DC43AC" w:rsidRDefault="00DC43AC" w:rsidP="00DC43AC"/>
    <w:p w14:paraId="6F6E4341" w14:textId="77777777" w:rsidR="00DC43AC" w:rsidRDefault="00DC43AC" w:rsidP="00DC43AC"/>
    <w:p w14:paraId="7416FF3C" w14:textId="77777777" w:rsidR="00DC43AC" w:rsidRDefault="00DC43AC" w:rsidP="00DC43AC"/>
    <w:p w14:paraId="314A8CEB" w14:textId="6EC4BFB1" w:rsidR="00DC43AC" w:rsidRDefault="00DC43AC" w:rsidP="00DC43AC">
      <w:r>
        <w:rPr>
          <w:noProof/>
          <w:sz w:val="20"/>
          <w:lang w:eastAsia="cs-CZ"/>
        </w:rPr>
        <mc:AlternateContent>
          <mc:Choice Requires="wps">
            <w:drawing>
              <wp:anchor distT="0" distB="0" distL="114300" distR="114300" simplePos="0" relativeHeight="251668480" behindDoc="0" locked="0" layoutInCell="1" allowOverlap="1" wp14:anchorId="57FE0FDA" wp14:editId="7A32A41F">
                <wp:simplePos x="0" y="0"/>
                <wp:positionH relativeFrom="column">
                  <wp:posOffset>3120512</wp:posOffset>
                </wp:positionH>
                <wp:positionV relativeFrom="paragraph">
                  <wp:posOffset>21009</wp:posOffset>
                </wp:positionV>
                <wp:extent cx="2400300" cy="3086100"/>
                <wp:effectExtent l="0" t="635" r="0" b="0"/>
                <wp:wrapNone/>
                <wp:docPr id="11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08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2B837B" w14:textId="2F8AD14C" w:rsidR="00DC43AC" w:rsidRDefault="00DC43AC" w:rsidP="00850FEC">
                            <w:pPr>
                              <w:jc w:val="both"/>
                            </w:pPr>
                            <w:r>
                              <w:t>Jedna z největších pagod v této oblasti je pagoda Siddhi Lakshmi Temple.</w:t>
                            </w:r>
                            <w:r w:rsidR="00850FEC">
                              <w:t xml:space="preserve"> </w:t>
                            </w:r>
                            <w:r>
                              <w:t>Stojí v jihovýchodním rohu paláce na náměstí Durbar Square. Toto náměstí je mnohem větší než</w:t>
                            </w:r>
                            <w:r w:rsidR="00850FEC">
                              <w:t xml:space="preserve"> </w:t>
                            </w:r>
                            <w:r>
                              <w:t>stejnojmenné náměstí v Kathmandu a mnohem méně zalidněné jako v Pátanu. V roce 1934 bylo mnoho staveb destruováno zemětřesením a řada z nich již nebyla obnovena.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57FE0FDA" id="Text_x0020_Box_x0020_115" o:spid="_x0000_s1035" type="#_x0000_t202" style="position:absolute;margin-left:245.7pt;margin-top:1.65pt;width:189pt;height:24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" stroked="f">
                <v:textbox>
                  <w:txbxContent>
                    <w:p w14:paraId="352B837B" w14:textId="2F8AD14C" w:rsidR="00DC43AC" w:rsidRDefault="00DC43AC" w:rsidP="00850FEC">
                      <w:pPr>
                        <w:jc w:val="both"/>
                      </w:pPr>
                      <w:r>
                        <w:t>Jedna z největších pagod v této oblasti je pagoda Siddhi Lakshmi Temple.</w:t>
                      </w:r>
                      <w:r w:rsidR="00850FEC">
                        <w:t xml:space="preserve"> </w:t>
                      </w:r>
                      <w:r>
                        <w:t>Stojí v jihovýchodním rohu paláce na náměstí Durbar Square. Toto náměstí je mnohem větší než</w:t>
                      </w:r>
                      <w:r w:rsidR="00850FEC">
                        <w:t xml:space="preserve"> </w:t>
                      </w:r>
                      <w:r>
                        <w:t>stejnojmenné náměstí v Kathmandu a mnohem méně zalidněné jako v Pátanu. V roce 1934 bylo mnoho staveb destruováno zemětřesením a řada z nich již nebyla obnovena.</w:t>
                      </w:r>
                    </w:p>
                  </w:txbxContent>
                </v:textbox>
              </v:shape>
            </w:pict>
          </mc:Fallback>
        </mc:AlternateContent>
      </w:r>
      <w:r>
        <w:object w:dxaOrig="3994" w:dyaOrig="5669" w14:anchorId="1616D966">
          <v:shape id="_x0000_i1034" type="#_x0000_t75" style="width:181.65pt;height:255.8pt" o:ole="">
            <v:imagedata r:id="rId30" o:title=""/>
          </v:shape>
          <o:OLEObject Type="Embed" ProgID="Unknown" ShapeID="_x0000_i1034" DrawAspect="Content" ObjectID="_1557764325" r:id="rId31"/>
        </w:object>
      </w:r>
    </w:p>
    <w:p w14:paraId="140CF169" w14:textId="77777777" w:rsidR="00DC43AC" w:rsidRDefault="00DC43AC" w:rsidP="00DC43AC"/>
    <w:p w14:paraId="4F95FB0C" w14:textId="77777777" w:rsidR="00DC43AC" w:rsidRDefault="00DC43AC" w:rsidP="00DC43AC"/>
    <w:p w14:paraId="5CD2B687" w14:textId="77777777" w:rsidR="004E033C" w:rsidRDefault="004E033C" w:rsidP="00DC43AC"/>
    <w:p w14:paraId="1AB12DF0" w14:textId="77777777" w:rsidR="004E033C" w:rsidRDefault="004E033C" w:rsidP="00DC43AC"/>
    <w:p w14:paraId="47CCD426" w14:textId="533222C3" w:rsidR="00DC43AC" w:rsidRDefault="00850FEC" w:rsidP="00DC43AC">
      <w:r>
        <w:rPr>
          <w:noProof/>
          <w:sz w:val="20"/>
          <w:lang w:eastAsia="cs-CZ"/>
        </w:rPr>
        <w:lastRenderedPageBreak/>
        <mc:AlternateContent>
          <mc:Choice Requires="wps">
            <w:drawing>
              <wp:anchor distT="0" distB="0" distL="114300" distR="114300" simplePos="0" relativeHeight="251670528" behindDoc="0" locked="0" layoutInCell="1" allowOverlap="1" wp14:anchorId="48B305F9" wp14:editId="739D4A47">
                <wp:simplePos x="0" y="0"/>
                <wp:positionH relativeFrom="column">
                  <wp:posOffset>3341816</wp:posOffset>
                </wp:positionH>
                <wp:positionV relativeFrom="paragraph">
                  <wp:posOffset>312461</wp:posOffset>
                </wp:positionV>
                <wp:extent cx="2628900" cy="2628900"/>
                <wp:effectExtent l="0" t="5080" r="0" b="0"/>
                <wp:wrapNone/>
                <wp:docPr id="11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628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B95B46" w14:textId="30FA27AA" w:rsidR="00DC43AC" w:rsidRDefault="00DC43AC" w:rsidP="00850FEC">
                            <w:pPr>
                              <w:jc w:val="both"/>
                            </w:pPr>
                            <w:r>
                              <w:t>Sadhu – svatý muž je ten,</w:t>
                            </w:r>
                            <w:r w:rsidR="00850FEC">
                              <w:t xml:space="preserve"> </w:t>
                            </w:r>
                            <w:r>
                              <w:t>koho poznáte podle sporého oblečení a natřeného sa-zemi. Podrobují se tělesným obtížím, podstupují zkoušky,</w:t>
                            </w:r>
                            <w:r w:rsidR="00850FEC">
                              <w:t xml:space="preserve"> </w:t>
                            </w:r>
                            <w:r>
                              <w:t>aby dokázali,</w:t>
                            </w:r>
                            <w:r w:rsidR="00850FEC">
                              <w:t xml:space="preserve"> </w:t>
                            </w:r>
                            <w:r>
                              <w:t>že se vzdalují fyzické bolesti.</w:t>
                            </w:r>
                            <w:r w:rsidR="00850FEC">
                              <w:t xml:space="preserve"> </w:t>
                            </w:r>
                            <w:r>
                              <w:t>Dodržují přísný celibát. Většinou jsou vyznavači boha Višnu, věří, že pro ně nastal čas vzdát se všech materiálních statků  vydat se duchovní pouť. Samozřejmě, že v dnešní době existují i podvodníci,</w:t>
                            </w:r>
                            <w:r w:rsidR="00850FEC">
                              <w:t xml:space="preserve"> </w:t>
                            </w:r>
                            <w:r>
                              <w:t>kteří přišli na to,</w:t>
                            </w:r>
                            <w:r w:rsidR="00850FEC">
                              <w:t xml:space="preserve"> </w:t>
                            </w:r>
                            <w:r>
                              <w:t>že převlek za sadhu může být docela lukrativním zaměstnáním. Někteří praví Sadhuové</w:t>
                            </w:r>
                          </w:p>
                          <w:p w14:paraId="2EEF514A" w14:textId="77777777" w:rsidR="00DC43AC" w:rsidRDefault="00DC43AC" w:rsidP="00850FEC">
                            <w:pPr>
                              <w:jc w:val="both"/>
                            </w:pPr>
                            <w:r>
                              <w:t>prošli pěšky i celý kontinent.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48B305F9" id="Text_x0020_Box_x0020_114" o:spid="_x0000_s1036" type="#_x0000_t202" style="position:absolute;margin-left:263.15pt;margin-top:24.6pt;width:207pt;height:20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" stroked="f">
                <v:textbox>
                  <w:txbxContent>
                    <w:p w14:paraId="31B95B46" w14:textId="30FA27AA" w:rsidR="00DC43AC" w:rsidRDefault="00DC43AC" w:rsidP="00850FEC">
                      <w:pPr>
                        <w:jc w:val="both"/>
                      </w:pPr>
                      <w:r>
                        <w:t>Sadhu – svatý muž je ten,</w:t>
                      </w:r>
                      <w:r w:rsidR="00850FEC">
                        <w:t xml:space="preserve"> </w:t>
                      </w:r>
                      <w:r>
                        <w:t>koho poznáte podle sporého oblečení a natřeného sa-zemi. Podrobují se tělesným obtížím, podstupují zkoušky,</w:t>
                      </w:r>
                      <w:r w:rsidR="00850FEC">
                        <w:t xml:space="preserve"> </w:t>
                      </w:r>
                      <w:r>
                        <w:t>aby dokázali,</w:t>
                      </w:r>
                      <w:r w:rsidR="00850FEC">
                        <w:t xml:space="preserve"> </w:t>
                      </w:r>
                      <w:r>
                        <w:t>že se vzdalují fyzické bolesti.</w:t>
                      </w:r>
                      <w:r w:rsidR="00850FEC">
                        <w:t xml:space="preserve"> </w:t>
                      </w:r>
                      <w:r>
                        <w:t>Dodržují přísný celibát. Většinou jsou vyznavači boha Višnu, věří, že pro ně nastal čas vzdát se všech materiálních statků  vydat se duchovní pouť. Samozřejmě, že v dnešní době existují i podvodníci,</w:t>
                      </w:r>
                      <w:r w:rsidR="00850FEC">
                        <w:t xml:space="preserve"> </w:t>
                      </w:r>
                      <w:r>
                        <w:t>kteří přišli na to,</w:t>
                      </w:r>
                      <w:r w:rsidR="00850FEC">
                        <w:t xml:space="preserve"> </w:t>
                      </w:r>
                      <w:r>
                        <w:t>že převlek za sadhu může být docela lukrativním zaměstnáním. Někteří praví Sadhuové</w:t>
                      </w:r>
                    </w:p>
                    <w:p w14:paraId="2EEF514A" w14:textId="77777777" w:rsidR="00DC43AC" w:rsidRDefault="00DC43AC" w:rsidP="00850FEC">
                      <w:pPr>
                        <w:jc w:val="both"/>
                      </w:pPr>
                      <w:r>
                        <w:t>prošli pěšky i celý kontinent.</w:t>
                      </w:r>
                    </w:p>
                  </w:txbxContent>
                </v:textbox>
              </v:shape>
            </w:pict>
          </mc:Fallback>
        </mc:AlternateContent>
      </w:r>
    </w:p>
    <w:p w14:paraId="17F39903" w14:textId="096718E1" w:rsidR="00DC43AC" w:rsidRDefault="00DC43AC" w:rsidP="00DC43AC">
      <w:r>
        <w:rPr>
          <w:noProof/>
          <w:sz w:val="20"/>
          <w:lang w:eastAsia="cs-CZ"/>
        </w:rPr>
        <mc:AlternateContent>
          <mc:Choice Requires="wps">
            <w:drawing>
              <wp:anchor distT="0" distB="0" distL="114300" distR="114300" simplePos="0" relativeHeight="251669504" behindDoc="0" locked="0" layoutInCell="1" allowOverlap="1" wp14:anchorId="16F8EAE4" wp14:editId="1CBF7EF6">
                <wp:simplePos x="0" y="0"/>
                <wp:positionH relativeFrom="column">
                  <wp:posOffset>3543300</wp:posOffset>
                </wp:positionH>
                <wp:positionV relativeFrom="paragraph">
                  <wp:posOffset>83820</wp:posOffset>
                </wp:positionV>
                <wp:extent cx="2628900" cy="4114800"/>
                <wp:effectExtent l="0" t="0" r="0" b="5080"/>
                <wp:wrapNone/>
                <wp:docPr id="11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411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C3F8A9" w14:textId="77777777" w:rsidR="00DC43AC" w:rsidRDefault="00DC43AC" w:rsidP="00DC43AC"/>
                          <w:p w14:paraId="34276A2D" w14:textId="77777777" w:rsidR="00DC43AC" w:rsidRDefault="00DC43AC" w:rsidP="00DC43AC"/>
                          <w:p w14:paraId="672100B6" w14:textId="77777777" w:rsidR="00DC43AC" w:rsidRDefault="00DC43AC" w:rsidP="00DC43AC"/>
                          <w:p w14:paraId="78252114" w14:textId="77777777" w:rsidR="00DC43AC" w:rsidRDefault="00DC43AC" w:rsidP="00DC43AC"/>
                          <w:p w14:paraId="4372E9BC" w14:textId="77777777" w:rsidR="00DC43AC" w:rsidRDefault="00DC43AC" w:rsidP="00DC43AC"/>
                          <w:p w14:paraId="2A7DB9AC" w14:textId="77777777" w:rsidR="00DC43AC" w:rsidRDefault="00DC43AC" w:rsidP="00DC43AC"/>
                          <w:p w14:paraId="3448D64C" w14:textId="77777777" w:rsidR="00DC43AC" w:rsidRDefault="00DC43AC" w:rsidP="00DC43AC"/>
                          <w:p w14:paraId="69520124" w14:textId="77777777" w:rsidR="00DC43AC" w:rsidRDefault="00DC43AC" w:rsidP="00DC43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16F8EAE4" id="Text_x0020_Box_x0020_113" o:spid="_x0000_s1037" type="#_x0000_t202" style="position:absolute;margin-left:279pt;margin-top:6.6pt;width:207pt;height:32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" stroked="f">
                <v:textbox>
                  <w:txbxContent>
                    <w:p w14:paraId="77C3F8A9" w14:textId="77777777" w:rsidR="00DC43AC" w:rsidRDefault="00DC43AC" w:rsidP="00DC43AC"/>
                    <w:p w14:paraId="34276A2D" w14:textId="77777777" w:rsidR="00DC43AC" w:rsidRDefault="00DC43AC" w:rsidP="00DC43AC"/>
                    <w:p w14:paraId="672100B6" w14:textId="77777777" w:rsidR="00DC43AC" w:rsidRDefault="00DC43AC" w:rsidP="00DC43AC"/>
                    <w:p w14:paraId="78252114" w14:textId="77777777" w:rsidR="00DC43AC" w:rsidRDefault="00DC43AC" w:rsidP="00DC43AC"/>
                    <w:p w14:paraId="4372E9BC" w14:textId="77777777" w:rsidR="00DC43AC" w:rsidRDefault="00DC43AC" w:rsidP="00DC43AC"/>
                    <w:p w14:paraId="2A7DB9AC" w14:textId="77777777" w:rsidR="00DC43AC" w:rsidRDefault="00DC43AC" w:rsidP="00DC43AC"/>
                    <w:p w14:paraId="3448D64C" w14:textId="77777777" w:rsidR="00DC43AC" w:rsidRDefault="00DC43AC" w:rsidP="00DC43AC"/>
                    <w:p w14:paraId="69520124" w14:textId="77777777" w:rsidR="00DC43AC" w:rsidRDefault="00DC43AC" w:rsidP="00DC43AC"/>
                  </w:txbxContent>
                </v:textbox>
              </v:shape>
            </w:pict>
          </mc:Fallback>
        </mc:AlternateContent>
      </w:r>
      <w:r>
        <w:object w:dxaOrig="5669" w:dyaOrig="3717" w14:anchorId="059EEE9B">
          <v:shape id="_x0000_i1035" type="#_x0000_t75" style="width:252pt;height:164.75pt" o:ole="">
            <v:imagedata r:id="rId32" o:title=""/>
          </v:shape>
          <o:OLEObject Type="Embed" ProgID="Unknown" ShapeID="_x0000_i1035" DrawAspect="Content" ObjectID="_1557764326" r:id="rId33"/>
        </w:object>
      </w:r>
    </w:p>
    <w:p w14:paraId="7741CE72" w14:textId="77777777" w:rsidR="00DC43AC" w:rsidRDefault="00DC43AC" w:rsidP="00DC43AC"/>
    <w:p w14:paraId="3299DAC2" w14:textId="77777777" w:rsidR="00DC43AC" w:rsidRDefault="00DC43AC" w:rsidP="00DC43AC"/>
    <w:p w14:paraId="536A1B51" w14:textId="77777777" w:rsidR="00DC43AC" w:rsidRDefault="00DC43AC" w:rsidP="00DC43AC"/>
    <w:p w14:paraId="28A6E046" w14:textId="372F4E5D" w:rsidR="00DC43AC" w:rsidRDefault="00DC43AC" w:rsidP="00DC43AC">
      <w:r>
        <w:rPr>
          <w:noProof/>
          <w:sz w:val="20"/>
          <w:lang w:eastAsia="cs-CZ"/>
        </w:rPr>
        <mc:AlternateContent>
          <mc:Choice Requires="wps">
            <w:drawing>
              <wp:anchor distT="0" distB="0" distL="114300" distR="114300" simplePos="0" relativeHeight="251671552" behindDoc="0" locked="0" layoutInCell="1" allowOverlap="1" wp14:anchorId="6657E09A" wp14:editId="72F22B52">
                <wp:simplePos x="0" y="0"/>
                <wp:positionH relativeFrom="column">
                  <wp:posOffset>3341816</wp:posOffset>
                </wp:positionH>
                <wp:positionV relativeFrom="paragraph">
                  <wp:posOffset>14700</wp:posOffset>
                </wp:positionV>
                <wp:extent cx="2743200" cy="2171700"/>
                <wp:effectExtent l="0" t="0" r="0" b="0"/>
                <wp:wrapNone/>
                <wp:docPr id="1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17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A9CC42" w14:textId="34BF93E4" w:rsidR="00DC43AC" w:rsidRDefault="00DC43AC" w:rsidP="00DC43AC">
                            <w:r>
                              <w:t>Bungamati – jedna z nejpitoresknějších malých měst v údolí.</w:t>
                            </w:r>
                            <w:r w:rsidR="00850FEC">
                              <w:t xml:space="preserve"> </w:t>
                            </w:r>
                            <w:r>
                              <w:t>Je vzdálená asi 15 km od Kathmandu na jih.</w:t>
                            </w:r>
                            <w:r w:rsidR="00850FEC">
                              <w:t xml:space="preserve"> </w:t>
                            </w:r>
                            <w:r>
                              <w:t>Je klasickou nevárskou vesnicí ze 16 století. Tady na Vás opravdu dýchne historie. Vesnice je rodným místem  Rato Matchhendranatha,</w:t>
                            </w:r>
                            <w:r w:rsidR="00850FEC">
                              <w:t xml:space="preserve"> </w:t>
                            </w:r>
                            <w:r>
                              <w:t>který je patronem údolí.</w:t>
                            </w:r>
                          </w:p>
                          <w:p w14:paraId="000DCCA2" w14:textId="77777777" w:rsidR="00DC43AC" w:rsidRDefault="00DC43AC" w:rsidP="00DC43AC">
                            <w:r>
                              <w:t>Hlavní cesta prochází skrze Jawlakhel, který je táborem tibetských utečenců.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6657E09A" id="Text_x0020_Box_x0020_112" o:spid="_x0000_s1038" type="#_x0000_t202" style="position:absolute;margin-left:263.15pt;margin-top:1.15pt;width:3in;height:17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" stroked="f">
                <v:textbox>
                  <w:txbxContent>
                    <w:p w14:paraId="0FA9CC42" w14:textId="34BF93E4" w:rsidR="00DC43AC" w:rsidRDefault="00DC43AC" w:rsidP="00DC43AC">
                      <w:r>
                        <w:t>Bungamati – jedna z nejpitoresknějších malých měst v údolí.</w:t>
                      </w:r>
                      <w:r w:rsidR="00850FEC">
                        <w:t xml:space="preserve"> </w:t>
                      </w:r>
                      <w:r>
                        <w:t>Je vzdálená asi 15 km od Kathmandu na jih.</w:t>
                      </w:r>
                      <w:r w:rsidR="00850FEC">
                        <w:t xml:space="preserve"> </w:t>
                      </w:r>
                      <w:r>
                        <w:t>Je klasickou nevárskou vesnicí ze 16 století. Tady na Vás opravdu dýchne historie. Vesnice je rodným místem  Rato Matchhendranatha,</w:t>
                      </w:r>
                      <w:r w:rsidR="00850FEC">
                        <w:t xml:space="preserve"> </w:t>
                      </w:r>
                      <w:r>
                        <w:t>který je patronem údolí.</w:t>
                      </w:r>
                    </w:p>
                    <w:p w14:paraId="000DCCA2" w14:textId="77777777" w:rsidR="00DC43AC" w:rsidRDefault="00DC43AC" w:rsidP="00DC43AC">
                      <w:r>
                        <w:t>Hlavní cesta prochází skrze Jawlakhel, který je táborem tibetských utečenců.</w:t>
                      </w:r>
                    </w:p>
                  </w:txbxContent>
                </v:textbox>
              </v:shape>
            </w:pict>
          </mc:Fallback>
        </mc:AlternateContent>
      </w:r>
      <w:r>
        <w:object w:dxaOrig="5669" w:dyaOrig="3694" w14:anchorId="3D346DE6">
          <v:shape id="_x0000_i1036" type="#_x0000_t75" style="width:242.75pt;height:158.75pt" o:ole="">
            <v:imagedata r:id="rId34" o:title=""/>
          </v:shape>
          <o:OLEObject Type="Embed" ProgID="Unknown" ShapeID="_x0000_i1036" DrawAspect="Content" ObjectID="_1557764327" r:id="rId35"/>
        </w:object>
      </w:r>
    </w:p>
    <w:p w14:paraId="24F69BD9" w14:textId="77777777" w:rsidR="00DC43AC" w:rsidRDefault="00DC43AC" w:rsidP="00DC43AC"/>
    <w:p w14:paraId="23C59313" w14:textId="77777777" w:rsidR="00DC43AC" w:rsidRDefault="00DC43AC" w:rsidP="00DC43AC"/>
    <w:p w14:paraId="6DA7FF10" w14:textId="63DF57B8" w:rsidR="00DC43AC" w:rsidRDefault="00850FEC" w:rsidP="00DC43AC">
      <w:r>
        <w:rPr>
          <w:noProof/>
          <w:sz w:val="20"/>
          <w:lang w:eastAsia="cs-CZ"/>
        </w:rPr>
        <mc:AlternateContent>
          <mc:Choice Requires="wps">
            <w:drawing>
              <wp:anchor distT="0" distB="0" distL="114300" distR="114300" simplePos="0" relativeHeight="251672576" behindDoc="0" locked="0" layoutInCell="1" allowOverlap="1" wp14:anchorId="5450617D" wp14:editId="2232D9CB">
                <wp:simplePos x="0" y="0"/>
                <wp:positionH relativeFrom="column">
                  <wp:posOffset>3234731</wp:posOffset>
                </wp:positionH>
                <wp:positionV relativeFrom="paragraph">
                  <wp:posOffset>289033</wp:posOffset>
                </wp:positionV>
                <wp:extent cx="2743200" cy="1943100"/>
                <wp:effectExtent l="0" t="0" r="0" b="3175"/>
                <wp:wrapNone/>
                <wp:docPr id="11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943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0A1237" w14:textId="1A6E6FC0" w:rsidR="00DC43AC" w:rsidRDefault="00DC43AC" w:rsidP="00850FEC">
                            <w:pPr>
                              <w:jc w:val="both"/>
                            </w:pPr>
                            <w:r>
                              <w:t>Mezi malou vesničkou Khok</w:t>
                            </w:r>
                            <w:r w:rsidR="00850FEC">
                              <w:t>ha</w:t>
                            </w:r>
                            <w:r>
                              <w:t>na a Bungamati můžete na chvilku zastavit ve škole, kde se zúčastníte přímo vyučování</w:t>
                            </w:r>
                            <w:r w:rsidR="00850FEC">
                              <w:t xml:space="preserve">. </w:t>
                            </w:r>
                          </w:p>
                          <w:p w14:paraId="3769AEA2" w14:textId="1DDA94F5" w:rsidR="00DC43AC" w:rsidRDefault="00DC43AC" w:rsidP="00850FEC">
                            <w:pPr>
                              <w:jc w:val="both"/>
                            </w:pPr>
                            <w:r>
                              <w:t>Ředitel, velice milý muž, každého požádá o nějaký příspěvek,</w:t>
                            </w:r>
                            <w:r w:rsidR="00850FEC">
                              <w:t xml:space="preserve"> </w:t>
                            </w:r>
                            <w:r>
                              <w:t>neboť škola je</w:t>
                            </w:r>
                            <w:r w:rsidR="00850FEC">
                              <w:t xml:space="preserve"> oprav</w:t>
                            </w:r>
                            <w:r>
                              <w:t>du velmi chudá. Ale děti jsou fantastické a velice přátelské.</w:t>
                            </w:r>
                            <w:r w:rsidR="00850FEC">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5450617D" id="Text_x0020_Box_x0020_111" o:spid="_x0000_s1039" type="#_x0000_t202" style="position:absolute;margin-left:254.7pt;margin-top:22.75pt;width:3in;height:15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" stroked="f">
                <v:textbox>
                  <w:txbxContent>
                    <w:p w14:paraId="620A1237" w14:textId="1A6E6FC0" w:rsidR="00DC43AC" w:rsidRDefault="00DC43AC" w:rsidP="00850FEC">
                      <w:pPr>
                        <w:jc w:val="both"/>
                      </w:pPr>
                      <w:r>
                        <w:t>Mezi malou vesničkou Khok</w:t>
                      </w:r>
                      <w:r w:rsidR="00850FEC">
                        <w:t>ha</w:t>
                      </w:r>
                      <w:r>
                        <w:t>na a Bungamati můžete na chvilku zastavit ve škole, kde se zúčastníte přímo vyučování</w:t>
                      </w:r>
                      <w:r w:rsidR="00850FEC">
                        <w:t xml:space="preserve">. </w:t>
                      </w:r>
                    </w:p>
                    <w:p w14:paraId="3769AEA2" w14:textId="1DDA94F5" w:rsidR="00DC43AC" w:rsidRDefault="00DC43AC" w:rsidP="00850FEC">
                      <w:pPr>
                        <w:jc w:val="both"/>
                      </w:pPr>
                      <w:r>
                        <w:t>Ředitel, velice milý muž, každého požádá o nějaký příspěvek,</w:t>
                      </w:r>
                      <w:r w:rsidR="00850FEC">
                        <w:t xml:space="preserve"> </w:t>
                      </w:r>
                      <w:r>
                        <w:t>neboť škola je</w:t>
                      </w:r>
                      <w:r w:rsidR="00850FEC">
                        <w:t xml:space="preserve"> oprav</w:t>
                      </w:r>
                      <w:r>
                        <w:t>du velmi chudá. Ale děti jsou fantastické a velice přátelské.</w:t>
                      </w:r>
                      <w:r w:rsidR="00850FEC">
                        <w:t xml:space="preserve"> </w:t>
                      </w:r>
                    </w:p>
                  </w:txbxContent>
                </v:textbox>
              </v:shape>
            </w:pict>
          </mc:Fallback>
        </mc:AlternateContent>
      </w:r>
    </w:p>
    <w:p w14:paraId="60F10DBC" w14:textId="119FC22C" w:rsidR="00DC43AC" w:rsidRDefault="00850FEC" w:rsidP="00DC43AC">
      <w:r>
        <w:object w:dxaOrig="5669" w:dyaOrig="3679" w14:anchorId="0890BB3F">
          <v:shape id="_x0000_i1037" type="#_x0000_t75" style="width:242.75pt;height:157.65pt" o:ole="">
            <v:imagedata r:id="rId36" o:title=""/>
          </v:shape>
          <o:OLEObject Type="Embed" ProgID="Unknown" ShapeID="_x0000_i1037" DrawAspect="Content" ObjectID="_1557764328" r:id="rId37"/>
        </w:object>
      </w:r>
    </w:p>
    <w:p w14:paraId="1AA8C821" w14:textId="4A013F37" w:rsidR="00DC43AC" w:rsidRDefault="00DC43AC" w:rsidP="00DC43AC"/>
    <w:p w14:paraId="581263DE" w14:textId="57AF81DF" w:rsidR="00DC43AC" w:rsidRDefault="00DC43AC" w:rsidP="00DC43AC"/>
    <w:p w14:paraId="548E193C" w14:textId="03163BEE" w:rsidR="00DC43AC" w:rsidRDefault="00850FEC" w:rsidP="00DC43AC">
      <w:r>
        <w:rPr>
          <w:noProof/>
          <w:sz w:val="20"/>
          <w:lang w:eastAsia="cs-CZ"/>
        </w:rPr>
        <mc:AlternateContent>
          <mc:Choice Requires="wps">
            <w:drawing>
              <wp:anchor distT="0" distB="0" distL="114300" distR="114300" simplePos="0" relativeHeight="251673600" behindDoc="0" locked="0" layoutInCell="1" allowOverlap="1" wp14:anchorId="2AB8E7AE" wp14:editId="584260A4">
                <wp:simplePos x="0" y="0"/>
                <wp:positionH relativeFrom="column">
                  <wp:posOffset>3207196</wp:posOffset>
                </wp:positionH>
                <wp:positionV relativeFrom="paragraph">
                  <wp:posOffset>38032</wp:posOffset>
                </wp:positionV>
                <wp:extent cx="2743200" cy="1943100"/>
                <wp:effectExtent l="0" t="3810" r="0" b="0"/>
                <wp:wrapNone/>
                <wp:docPr id="11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943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F3600F" w14:textId="726AF8D8" w:rsidR="00DC43AC" w:rsidRDefault="00DC43AC" w:rsidP="00850FEC">
                            <w:pPr>
                              <w:jc w:val="both"/>
                            </w:pPr>
                            <w:r>
                              <w:t>Vidíte sami,</w:t>
                            </w:r>
                            <w:r w:rsidR="00850FEC">
                              <w:t xml:space="preserve"> </w:t>
                            </w:r>
                            <w:r>
                              <w:t>že kdybychom změnili pouze jedno písmenko,</w:t>
                            </w:r>
                            <w:r w:rsidR="00850FEC">
                              <w:t xml:space="preserve"> </w:t>
                            </w:r>
                            <w:r>
                              <w:t>nikdo mi nebude věřit, že tady mám vlastní bubákovskou školu.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2AB8E7AE" id="Text_x0020_Box_x0020_110" o:spid="_x0000_s1040" type="#_x0000_t202" style="position:absolute;margin-left:252.55pt;margin-top:3pt;width:3in;height:15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" stroked="f">
                <v:textbox>
                  <w:txbxContent>
                    <w:p w14:paraId="52F3600F" w14:textId="726AF8D8" w:rsidR="00DC43AC" w:rsidRDefault="00DC43AC" w:rsidP="00850FEC">
                      <w:pPr>
                        <w:jc w:val="both"/>
                      </w:pPr>
                      <w:r>
                        <w:t>Vidíte sami,</w:t>
                      </w:r>
                      <w:r w:rsidR="00850FEC">
                        <w:t xml:space="preserve"> </w:t>
                      </w:r>
                      <w:r>
                        <w:t>že kdybychom změnili pouze jedno písmenko,</w:t>
                      </w:r>
                      <w:r w:rsidR="00850FEC">
                        <w:t xml:space="preserve"> </w:t>
                      </w:r>
                      <w:r>
                        <w:t>nikdo mi nebude věřit, že tady mám vlastní bubákovskou školu.</w:t>
                      </w:r>
                    </w:p>
                  </w:txbxContent>
                </v:textbox>
              </v:shape>
            </w:pict>
          </mc:Fallback>
        </mc:AlternateContent>
      </w:r>
      <w:r>
        <w:object w:dxaOrig="5669" w:dyaOrig="3582" w14:anchorId="615E83AA">
          <v:shape id="_x0000_i1038" type="#_x0000_t75" style="width:242.75pt;height:153.25pt" o:ole="">
            <v:imagedata r:id="rId38" o:title=""/>
          </v:shape>
          <o:OLEObject Type="Embed" ProgID="Unknown" ShapeID="_x0000_i1038" DrawAspect="Content" ObjectID="_1557764329" r:id="rId39"/>
        </w:object>
      </w:r>
    </w:p>
    <w:p w14:paraId="6A6AE79D" w14:textId="77777777" w:rsidR="00DC43AC" w:rsidRDefault="00DC43AC" w:rsidP="00DC43AC"/>
    <w:p w14:paraId="2244638E" w14:textId="77777777" w:rsidR="00DC43AC" w:rsidRDefault="00DC43AC" w:rsidP="00DC43AC"/>
    <w:p w14:paraId="34ABF92E" w14:textId="2CBBF58C" w:rsidR="00DC43AC" w:rsidRDefault="00DC43AC" w:rsidP="00DC43AC"/>
    <w:p w14:paraId="44833533" w14:textId="06A83003" w:rsidR="00DC43AC" w:rsidRDefault="00DC43AC" w:rsidP="00DC43AC"/>
    <w:p w14:paraId="789CB70C" w14:textId="46682E5F" w:rsidR="00DC43AC" w:rsidRDefault="00850FEC" w:rsidP="00DC43AC">
      <w:r>
        <w:rPr>
          <w:noProof/>
          <w:sz w:val="20"/>
          <w:lang w:eastAsia="cs-CZ"/>
        </w:rPr>
        <mc:AlternateContent>
          <mc:Choice Requires="wps">
            <w:drawing>
              <wp:anchor distT="0" distB="0" distL="114300" distR="114300" simplePos="0" relativeHeight="251674624" behindDoc="0" locked="0" layoutInCell="1" allowOverlap="1" wp14:anchorId="129CCDF0" wp14:editId="5B6C9EB5">
                <wp:simplePos x="0" y="0"/>
                <wp:positionH relativeFrom="column">
                  <wp:posOffset>3230191</wp:posOffset>
                </wp:positionH>
                <wp:positionV relativeFrom="paragraph">
                  <wp:posOffset>281940</wp:posOffset>
                </wp:positionV>
                <wp:extent cx="2743200" cy="2171700"/>
                <wp:effectExtent l="0" t="0" r="0" b="0"/>
                <wp:wrapNone/>
                <wp:docPr id="10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17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02C37C" w14:textId="1801C15A" w:rsidR="00DC43AC" w:rsidRDefault="00DC43AC" w:rsidP="00DC43AC">
                            <w:r w:rsidRPr="004E033C">
                              <w:rPr>
                                <w:b/>
                              </w:rPr>
                              <w:t>Khok</w:t>
                            </w:r>
                            <w:r w:rsidR="00850FEC" w:rsidRPr="004E033C">
                              <w:rPr>
                                <w:b/>
                              </w:rPr>
                              <w:t>h</w:t>
                            </w:r>
                            <w:r w:rsidRPr="004E033C">
                              <w:rPr>
                                <w:b/>
                              </w:rPr>
                              <w:t>ana</w:t>
                            </w:r>
                            <w:r>
                              <w:t xml:space="preserve"> </w:t>
                            </w:r>
                            <w:r w:rsidR="00850FEC">
                              <w:t>– tato vesnička není tak přitaž</w:t>
                            </w:r>
                            <w:r>
                              <w:t xml:space="preserve">livá jako </w:t>
                            </w:r>
                            <w:r w:rsidRPr="004E033C">
                              <w:rPr>
                                <w:b/>
                              </w:rPr>
                              <w:t>Bungamati</w:t>
                            </w:r>
                            <w:r>
                              <w:t>,její větší část byla</w:t>
                            </w:r>
                            <w:r w:rsidR="00850FEC">
                              <w:t xml:space="preserve"> </w:t>
                            </w:r>
                            <w:r>
                              <w:t xml:space="preserve">zničena při zemětřesení v roce 1934, ovšem můžete tady pozorovat domorodý </w:t>
                            </w:r>
                            <w:r w:rsidR="00850FEC">
                              <w:t xml:space="preserve"> </w:t>
                            </w:r>
                            <w:r>
                              <w:t>lid přímo ve velice těsných uličkách při</w:t>
                            </w:r>
                            <w:r w:rsidR="00850FEC">
                              <w:t xml:space="preserve"> </w:t>
                            </w:r>
                            <w:r>
                              <w:t xml:space="preserve">jejich rozmanitých činnostech.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129CCDF0" id="Text_x0020_Box_x0020_109" o:spid="_x0000_s1041" type="#_x0000_t202" style="position:absolute;margin-left:254.35pt;margin-top:22.2pt;width:3in;height:17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" stroked="f">
                <v:textbox>
                  <w:txbxContent>
                    <w:p w14:paraId="2D02C37C" w14:textId="1801C15A" w:rsidR="00DC43AC" w:rsidRDefault="00DC43AC" w:rsidP="00DC43AC">
                      <w:r w:rsidRPr="004E033C">
                        <w:rPr>
                          <w:b/>
                        </w:rPr>
                        <w:t>Khok</w:t>
                      </w:r>
                      <w:r w:rsidR="00850FEC" w:rsidRPr="004E033C">
                        <w:rPr>
                          <w:b/>
                        </w:rPr>
                        <w:t>h</w:t>
                      </w:r>
                      <w:r w:rsidRPr="004E033C">
                        <w:rPr>
                          <w:b/>
                        </w:rPr>
                        <w:t>ana</w:t>
                      </w:r>
                      <w:r>
                        <w:t xml:space="preserve"> </w:t>
                      </w:r>
                      <w:r w:rsidR="00850FEC">
                        <w:t>– tato vesnička není tak přitaž</w:t>
                      </w:r>
                      <w:r>
                        <w:t xml:space="preserve">livá jako </w:t>
                      </w:r>
                      <w:r w:rsidRPr="004E033C">
                        <w:rPr>
                          <w:b/>
                        </w:rPr>
                        <w:t>Bungamati</w:t>
                      </w:r>
                      <w:r>
                        <w:t>,její větší část byla</w:t>
                      </w:r>
                      <w:r w:rsidR="00850FEC">
                        <w:t xml:space="preserve"> </w:t>
                      </w:r>
                      <w:r>
                        <w:t xml:space="preserve">zničena při zemětřesení v roce 1934, ovšem můžete tady pozorovat domorodý </w:t>
                      </w:r>
                      <w:r w:rsidR="00850FEC">
                        <w:t xml:space="preserve"> </w:t>
                      </w:r>
                      <w:r>
                        <w:t>lid přímo ve velice těsných uličkách při</w:t>
                      </w:r>
                      <w:r w:rsidR="00850FEC">
                        <w:t xml:space="preserve"> </w:t>
                      </w:r>
                      <w:r>
                        <w:t xml:space="preserve">jejich rozmanitých činnostech. </w:t>
                      </w:r>
                    </w:p>
                  </w:txbxContent>
                </v:textbox>
              </v:shape>
            </w:pict>
          </mc:Fallback>
        </mc:AlternateContent>
      </w:r>
    </w:p>
    <w:p w14:paraId="2F27392D" w14:textId="274969AF" w:rsidR="00DC43AC" w:rsidRDefault="00850FEC" w:rsidP="00DC43AC">
      <w:r>
        <w:object w:dxaOrig="5669" w:dyaOrig="3703" w14:anchorId="65BCE868">
          <v:shape id="_x0000_i1039" type="#_x0000_t75" style="width:252pt;height:163.65pt" o:ole="">
            <v:imagedata r:id="rId40" o:title=""/>
          </v:shape>
          <o:OLEObject Type="Embed" ProgID="Unknown" ShapeID="_x0000_i1039" DrawAspect="Content" ObjectID="_1557764330" r:id="rId41"/>
        </w:object>
      </w:r>
    </w:p>
    <w:p w14:paraId="0EC949E5" w14:textId="023D6E0A" w:rsidR="00DC43AC" w:rsidRDefault="00DC43AC" w:rsidP="00DC43AC"/>
    <w:p w14:paraId="5B2481CC" w14:textId="64FF9131" w:rsidR="00DC43AC" w:rsidRDefault="00DC43AC" w:rsidP="00DC43AC"/>
    <w:p w14:paraId="22946460" w14:textId="77777777" w:rsidR="00DC43AC" w:rsidRDefault="00DC43AC" w:rsidP="00DC43AC"/>
    <w:p w14:paraId="31DB749E" w14:textId="1ED1E109" w:rsidR="00DC43AC" w:rsidRDefault="00850FEC" w:rsidP="00DC43AC">
      <w:r>
        <w:rPr>
          <w:noProof/>
          <w:sz w:val="20"/>
          <w:lang w:eastAsia="cs-CZ"/>
        </w:rPr>
        <w:lastRenderedPageBreak/>
        <mc:AlternateContent>
          <mc:Choice Requires="wps">
            <w:drawing>
              <wp:anchor distT="0" distB="0" distL="114300" distR="114300" simplePos="0" relativeHeight="251675648" behindDoc="0" locked="0" layoutInCell="1" allowOverlap="1" wp14:anchorId="24952DDB" wp14:editId="2FC50A5C">
                <wp:simplePos x="0" y="0"/>
                <wp:positionH relativeFrom="column">
                  <wp:posOffset>3346680</wp:posOffset>
                </wp:positionH>
                <wp:positionV relativeFrom="paragraph">
                  <wp:posOffset>60420</wp:posOffset>
                </wp:positionV>
                <wp:extent cx="2400300" cy="2057400"/>
                <wp:effectExtent l="0" t="5080" r="0" b="0"/>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057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1E9D82" w14:textId="77777777" w:rsidR="00DC43AC" w:rsidRDefault="00DC43AC" w:rsidP="00DC43AC">
                            <w:r>
                              <w:t>Nejzajímavější činností žen je spřádání vlny.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24952DDB" id="Text_x0020_Box_x0020_108" o:spid="_x0000_s1042" type="#_x0000_t202" style="position:absolute;margin-left:263.5pt;margin-top:4.75pt;width:189pt;height:16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" stroked="f">
                <v:textbox>
                  <w:txbxContent>
                    <w:p w14:paraId="7C1E9D82" w14:textId="77777777" w:rsidR="00DC43AC" w:rsidRDefault="00DC43AC" w:rsidP="00DC43AC">
                      <w:r>
                        <w:t>Nejzajímavější činností žen je spřádání vlny.</w:t>
                      </w:r>
                    </w:p>
                  </w:txbxContent>
                </v:textbox>
              </v:shape>
            </w:pict>
          </mc:Fallback>
        </mc:AlternateContent>
      </w:r>
      <w:r>
        <w:object w:dxaOrig="5669" w:dyaOrig="3661" w14:anchorId="74D7DEEE">
          <v:shape id="_x0000_i1040" type="#_x0000_t75" style="width:252pt;height:162.55pt" o:ole="">
            <v:imagedata r:id="rId42" o:title=""/>
          </v:shape>
          <o:OLEObject Type="Embed" ProgID="Unknown" ShapeID="_x0000_i1040" DrawAspect="Content" ObjectID="_1557764331" r:id="rId43"/>
        </w:object>
      </w:r>
    </w:p>
    <w:p w14:paraId="4B159EA6" w14:textId="77777777" w:rsidR="00DC43AC" w:rsidRDefault="00DC43AC" w:rsidP="00DC43AC"/>
    <w:p w14:paraId="17742A90" w14:textId="09766A1F" w:rsidR="00DC43AC" w:rsidRDefault="00DC43AC" w:rsidP="00DC43AC"/>
    <w:p w14:paraId="5E918B23" w14:textId="77777777" w:rsidR="00DC43AC" w:rsidRDefault="00DC43AC" w:rsidP="00DC43AC"/>
    <w:p w14:paraId="109399BB" w14:textId="77777777" w:rsidR="00DC43AC" w:rsidRDefault="00DC43AC" w:rsidP="00DC43AC"/>
    <w:p w14:paraId="097D5083" w14:textId="1C356A65" w:rsidR="00DC43AC" w:rsidRDefault="00DC43AC" w:rsidP="00DC43AC"/>
    <w:p w14:paraId="27866032" w14:textId="483F7458" w:rsidR="00DC43AC" w:rsidRDefault="00850FEC" w:rsidP="00DC43AC">
      <w:r>
        <w:rPr>
          <w:noProof/>
          <w:sz w:val="20"/>
          <w:lang w:eastAsia="cs-CZ"/>
        </w:rPr>
        <mc:AlternateContent>
          <mc:Choice Requires="wps">
            <w:drawing>
              <wp:anchor distT="0" distB="0" distL="114300" distR="114300" simplePos="0" relativeHeight="251676672" behindDoc="0" locked="0" layoutInCell="1" allowOverlap="1" wp14:anchorId="0A0CF0D8" wp14:editId="0FF2422D">
                <wp:simplePos x="0" y="0"/>
                <wp:positionH relativeFrom="column">
                  <wp:posOffset>3227516</wp:posOffset>
                </wp:positionH>
                <wp:positionV relativeFrom="paragraph">
                  <wp:posOffset>14200</wp:posOffset>
                </wp:positionV>
                <wp:extent cx="2171700" cy="3200400"/>
                <wp:effectExtent l="0" t="635" r="0" b="0"/>
                <wp:wrapNone/>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200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A8BDF4" w14:textId="6D654CBF" w:rsidR="00DC43AC" w:rsidRDefault="00DC43AC" w:rsidP="00850FEC">
                            <w:pPr>
                              <w:jc w:val="both"/>
                            </w:pPr>
                            <w:r>
                              <w:t>Nesmíme zapomenout také na další aktivitu domorodců a to</w:t>
                            </w:r>
                            <w:r w:rsidR="00850FEC">
                              <w:t xml:space="preserve"> výrobu malých mističek, kelím</w:t>
                            </w:r>
                            <w:r>
                              <w:t>ků a nádobek  z hlíny,</w:t>
                            </w:r>
                            <w:r w:rsidR="00850FEC">
                              <w:t xml:space="preserve"> </w:t>
                            </w:r>
                            <w:r>
                              <w:t>které jsou hlavně využívány  pro sakrální účely. Po použití prostě nádob-ku vyhodí a nemusí se zabývat otázkou ekologie,</w:t>
                            </w:r>
                            <w:r w:rsidR="00850FEC">
                              <w:t xml:space="preserve"> </w:t>
                            </w:r>
                            <w:r>
                              <w:t>neboť déšť ji během chvilky rozpustí.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A0CF0D8" id="Text_x0020_Box_x0020_107" o:spid="_x0000_s1043" type="#_x0000_t202" style="position:absolute;margin-left:254.15pt;margin-top:1.1pt;width:171pt;height:25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" stroked="f">
                <v:textbox>
                  <w:txbxContent>
                    <w:p w14:paraId="76A8BDF4" w14:textId="6D654CBF" w:rsidR="00DC43AC" w:rsidRDefault="00DC43AC" w:rsidP="00850FEC">
                      <w:pPr>
                        <w:jc w:val="both"/>
                      </w:pPr>
                      <w:r>
                        <w:t>Nesmíme zapomenout také na další aktivitu domorodců a to</w:t>
                      </w:r>
                      <w:r w:rsidR="00850FEC">
                        <w:t xml:space="preserve"> výrobu malých mističek, kelím</w:t>
                      </w:r>
                      <w:r>
                        <w:t>ků a nádobek  z hlíny,</w:t>
                      </w:r>
                      <w:r w:rsidR="00850FEC">
                        <w:t xml:space="preserve"> </w:t>
                      </w:r>
                      <w:r>
                        <w:t>které jsou hlavně využívány  pro sakrální účely. Po použití prostě nádob-ku vyhodí a nemusí se zabývat otázkou ekologie,</w:t>
                      </w:r>
                      <w:r w:rsidR="00850FEC">
                        <w:t xml:space="preserve"> </w:t>
                      </w:r>
                      <w:r>
                        <w:t>neboť déšť ji během chvilky rozpustí.</w:t>
                      </w:r>
                    </w:p>
                  </w:txbxContent>
                </v:textbox>
              </v:shape>
            </w:pict>
          </mc:Fallback>
        </mc:AlternateContent>
      </w:r>
      <w:r w:rsidR="00DC43AC">
        <w:object w:dxaOrig="3701" w:dyaOrig="5669" w14:anchorId="09AF3A76">
          <v:shape id="_x0000_i1041" type="#_x0000_t75" style="width:183.8pt;height:282pt" o:ole="">
            <v:imagedata r:id="rId44" o:title=""/>
          </v:shape>
          <o:OLEObject Type="Embed" ProgID="Unknown" ShapeID="_x0000_i1041" DrawAspect="Content" ObjectID="_1557764332" r:id="rId45"/>
        </w:object>
      </w:r>
    </w:p>
    <w:p w14:paraId="69253740" w14:textId="6F7D1026" w:rsidR="00DC43AC" w:rsidRDefault="00DC43AC" w:rsidP="00DC43AC">
      <w:r w:rsidRPr="00F33AF4">
        <w:rPr>
          <w:noProof/>
          <w:lang w:eastAsia="cs-CZ"/>
        </w:rPr>
        <w:lastRenderedPageBreak/>
        <w:drawing>
          <wp:inline distT="0" distB="0" distL="0" distR="0" wp14:anchorId="22626BBA" wp14:editId="56860BBC">
            <wp:extent cx="4610735" cy="3054350"/>
            <wp:effectExtent l="0" t="0" r="12065" b="0"/>
            <wp:docPr id="103" name="Picture 103" descr="himalayan-height-res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imalayan-height-resor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10735" cy="3054350"/>
                    </a:xfrm>
                    <a:prstGeom prst="rect">
                      <a:avLst/>
                    </a:prstGeom>
                    <a:noFill/>
                    <a:ln>
                      <a:noFill/>
                    </a:ln>
                  </pic:spPr>
                </pic:pic>
              </a:graphicData>
            </a:graphic>
          </wp:inline>
        </w:drawing>
      </w:r>
    </w:p>
    <w:p w14:paraId="53C59154" w14:textId="77777777" w:rsidR="00DC43AC" w:rsidRPr="00651744" w:rsidRDefault="00DC43AC" w:rsidP="00DC43AC">
      <w:pPr>
        <w:rPr>
          <w:b/>
        </w:rPr>
      </w:pPr>
      <w:r w:rsidRPr="00651744">
        <w:rPr>
          <w:b/>
        </w:rPr>
        <w:t>Hattiban resort</w:t>
      </w:r>
    </w:p>
    <w:p w14:paraId="5D651FC0" w14:textId="77777777" w:rsidR="00DC43AC" w:rsidRDefault="00DC43AC" w:rsidP="00DC43AC"/>
    <w:p w14:paraId="0B7FF998" w14:textId="77777777" w:rsidR="00DC43AC" w:rsidRDefault="00DC43AC" w:rsidP="00DC43AC">
      <w:pPr>
        <w:jc w:val="both"/>
      </w:pPr>
      <w:r w:rsidRPr="00A2281F">
        <w:t xml:space="preserve">Nachází se 15 km od centra města Kathmandu a </w:t>
      </w:r>
      <w:r>
        <w:t xml:space="preserve">je </w:t>
      </w:r>
      <w:r w:rsidRPr="00A2281F">
        <w:t xml:space="preserve">zasazený do hustého borovicového lesa, daleko od </w:t>
      </w:r>
      <w:r>
        <w:t>ruchu k</w:t>
      </w:r>
      <w:r w:rsidRPr="00A2281F">
        <w:t>aždodenního života, Hattiban Resort nabízí nádherný výhled na údolí Káthmándú</w:t>
      </w:r>
      <w:r>
        <w:t xml:space="preserve"> na jihu </w:t>
      </w:r>
      <w:r w:rsidRPr="00A2281F">
        <w:t xml:space="preserve">a zasněžené hory </w:t>
      </w:r>
      <w:r>
        <w:t xml:space="preserve">na severu. Během svého pobytu zde </w:t>
      </w:r>
      <w:r w:rsidRPr="00A2281F">
        <w:t xml:space="preserve">můžete jít na jednodenní výlety do Champa Devi (2045 m) a dvou poutních míst Pharping a Dakshinkali. </w:t>
      </w:r>
    </w:p>
    <w:p w14:paraId="479704D3" w14:textId="77777777" w:rsidR="00DC43AC" w:rsidRDefault="00DC43AC" w:rsidP="00DC43AC"/>
    <w:p w14:paraId="07A0ECDF" w14:textId="77777777" w:rsidR="00DC43AC" w:rsidRDefault="00DC43AC" w:rsidP="00DC43AC"/>
    <w:p w14:paraId="43ABCECC" w14:textId="13182E5F" w:rsidR="00DC43AC" w:rsidRDefault="00DC43AC" w:rsidP="00DC43AC">
      <w:r w:rsidRPr="009961FB">
        <w:rPr>
          <w:noProof/>
          <w:lang w:eastAsia="cs-CZ"/>
        </w:rPr>
        <w:drawing>
          <wp:inline distT="0" distB="0" distL="0" distR="0" wp14:anchorId="34CB9484" wp14:editId="1F5821DF">
            <wp:extent cx="4688840" cy="2646045"/>
            <wp:effectExtent l="0" t="0" r="10160" b="0"/>
            <wp:docPr id="102" name="Picture 102" descr="neydo-monas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eydo-monastery"/>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88840" cy="2646045"/>
                    </a:xfrm>
                    <a:prstGeom prst="rect">
                      <a:avLst/>
                    </a:prstGeom>
                    <a:noFill/>
                    <a:ln>
                      <a:noFill/>
                    </a:ln>
                  </pic:spPr>
                </pic:pic>
              </a:graphicData>
            </a:graphic>
          </wp:inline>
        </w:drawing>
      </w:r>
    </w:p>
    <w:p w14:paraId="31295342" w14:textId="77777777" w:rsidR="00DC43AC" w:rsidRPr="00651744" w:rsidRDefault="00DC43AC" w:rsidP="00DC43AC">
      <w:pPr>
        <w:rPr>
          <w:b/>
        </w:rPr>
      </w:pPr>
      <w:r w:rsidRPr="00651744">
        <w:rPr>
          <w:b/>
        </w:rPr>
        <w:t>Neydo Monastery</w:t>
      </w:r>
    </w:p>
    <w:p w14:paraId="196BDB14" w14:textId="77777777" w:rsidR="00DC43AC" w:rsidRDefault="00DC43AC" w:rsidP="00DC43AC"/>
    <w:p w14:paraId="59C04869" w14:textId="77777777" w:rsidR="00DC43AC" w:rsidRDefault="00DC43AC" w:rsidP="00DC43AC">
      <w:pPr>
        <w:jc w:val="both"/>
      </w:pPr>
      <w:r>
        <w:t>Neydo Tashi Čhöling klášter, jen 22km nebo méně než hodinu jízdy od srdce Kathmandu. Je ideálním místem k odpočinku a relaxaci od veškerého shonu a zápasu a také k meditaci, nebo dokonce studiu  buddhismus nebo implantování se do jednoho dne života mnichů. Žije zde téměř 200 mnichů. Klášter Neydo je záměrně situován v blízkosti jeskyně Asura, kde Padmasambhava, zvaný Guru Rinpočhe meditoval a dosáhl nejvyšší realizace. "Tam je energie, která opravdu pomáhá naší meditační praxi," říká Dečhen, dcera zakladatele kláštera, Karma Chagmé Rinpočheho.</w:t>
      </w:r>
    </w:p>
    <w:p w14:paraId="40A6BC30" w14:textId="77777777" w:rsidR="00DC43AC" w:rsidRDefault="00DC43AC" w:rsidP="00DC43AC">
      <w:pPr>
        <w:jc w:val="both"/>
      </w:pPr>
    </w:p>
    <w:p w14:paraId="578E4152" w14:textId="77777777" w:rsidR="00DC43AC" w:rsidRDefault="00DC43AC" w:rsidP="00DC43AC"/>
    <w:p w14:paraId="076CD65C" w14:textId="086957B7" w:rsidR="00DC43AC" w:rsidRDefault="00DC43AC" w:rsidP="00DC43AC">
      <w:r w:rsidRPr="009961FB">
        <w:rPr>
          <w:noProof/>
          <w:lang w:eastAsia="cs-CZ"/>
        </w:rPr>
        <w:drawing>
          <wp:inline distT="0" distB="0" distL="0" distR="0" wp14:anchorId="010D4C8C" wp14:editId="242707F7">
            <wp:extent cx="4776470" cy="2538730"/>
            <wp:effectExtent l="0" t="0" r="0" b="1270"/>
            <wp:docPr id="101" name="Picture 101" descr="Day-hiking-to-CHAMPADEVI-2285-m-Kathmand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y-hiking-to-CHAMPADEVI-2285-m-Kathmandu-I"/>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76470" cy="2538730"/>
                    </a:xfrm>
                    <a:prstGeom prst="rect">
                      <a:avLst/>
                    </a:prstGeom>
                    <a:noFill/>
                    <a:ln>
                      <a:noFill/>
                    </a:ln>
                  </pic:spPr>
                </pic:pic>
              </a:graphicData>
            </a:graphic>
          </wp:inline>
        </w:drawing>
      </w:r>
    </w:p>
    <w:p w14:paraId="75684CA7" w14:textId="77777777" w:rsidR="00DC43AC" w:rsidRDefault="00DC43AC" w:rsidP="00DC43AC">
      <w:r>
        <w:t>Pohled z Champa Devi Hill</w:t>
      </w:r>
    </w:p>
    <w:p w14:paraId="3D519C94" w14:textId="77777777" w:rsidR="00DC43AC" w:rsidRDefault="00DC43AC" w:rsidP="00DC43AC"/>
    <w:p w14:paraId="7EF0A19E" w14:textId="77777777" w:rsidR="00DC43AC" w:rsidRDefault="00DC43AC" w:rsidP="00DC43AC">
      <w:pPr>
        <w:jc w:val="both"/>
      </w:pPr>
      <w:r w:rsidRPr="00651744">
        <w:rPr>
          <w:b/>
        </w:rPr>
        <w:t>Champa Devi</w:t>
      </w:r>
      <w:r>
        <w:t xml:space="preserve"> je nádherný kopec nacházející se na jih od Kathmandu údolí. Champa Devi journey začíná jednu hodinu jízdy autem do obce Pharping (19 km) na cestě k Dakshinkali chrámu (chrám bohyně Kali). Champa Devi Hill se nachází v nadmořské výšce 2,285m, s buddhistickou a hinduistickou svatyní na vrcholu. Po 3 hodinách motivující procházky, dosáhneme vrcholu. Tam si užijete krásný výhled na centrální a západní Himálaj včetně Langtangu, Gauri Shankeru, Jugalu, Dorge Lakpy a mnoho dalších vrcholků. Kromě toho budete mít možnost obdivovat rušné údolí Káthmándú a jeho husté osídlení.</w:t>
      </w:r>
    </w:p>
    <w:p w14:paraId="70753204" w14:textId="77777777" w:rsidR="00DC43AC" w:rsidRDefault="00DC43AC" w:rsidP="00DC43AC"/>
    <w:p w14:paraId="5B0CBAF6" w14:textId="63ABB7AB" w:rsidR="00DC43AC" w:rsidRDefault="00DC43AC" w:rsidP="00DC43AC">
      <w:r w:rsidRPr="009961FB">
        <w:rPr>
          <w:noProof/>
          <w:lang w:eastAsia="cs-CZ"/>
        </w:rPr>
        <w:lastRenderedPageBreak/>
        <w:drawing>
          <wp:inline distT="0" distB="0" distL="0" distR="0" wp14:anchorId="763E39FF" wp14:editId="432AFFFF">
            <wp:extent cx="4688840" cy="2344420"/>
            <wp:effectExtent l="0" t="0" r="10160" b="0"/>
            <wp:docPr id="100" name="Picture 100" descr="Famous-Farm-Nepal-Indistay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amous-Farm-Nepal-Indistay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88840" cy="2344420"/>
                    </a:xfrm>
                    <a:prstGeom prst="rect">
                      <a:avLst/>
                    </a:prstGeom>
                    <a:noFill/>
                    <a:ln>
                      <a:noFill/>
                    </a:ln>
                  </pic:spPr>
                </pic:pic>
              </a:graphicData>
            </a:graphic>
          </wp:inline>
        </w:drawing>
      </w:r>
    </w:p>
    <w:p w14:paraId="126D64C8" w14:textId="77777777" w:rsidR="00DC43AC" w:rsidRDefault="00DC43AC" w:rsidP="00DC43AC">
      <w:r>
        <w:t>Jedna z vesnic oblasti Nuwakot</w:t>
      </w:r>
    </w:p>
    <w:p w14:paraId="09C01856" w14:textId="77777777" w:rsidR="00DC43AC" w:rsidRDefault="00DC43AC" w:rsidP="00DC43AC"/>
    <w:p w14:paraId="29726041" w14:textId="77777777" w:rsidR="00DC43AC" w:rsidRDefault="00DC43AC" w:rsidP="00DC43AC">
      <w:pPr>
        <w:jc w:val="both"/>
      </w:pPr>
      <w:r w:rsidRPr="00713312">
        <w:t>Před zemětřesením 2015</w:t>
      </w:r>
      <w:r>
        <w:t xml:space="preserve"> patřila </w:t>
      </w:r>
      <w:r w:rsidRPr="00713312">
        <w:t xml:space="preserve"> malá vesnice </w:t>
      </w:r>
      <w:r w:rsidRPr="004E033C">
        <w:rPr>
          <w:b/>
        </w:rPr>
        <w:t>Nuwakot</w:t>
      </w:r>
      <w:r w:rsidRPr="00713312">
        <w:t xml:space="preserve"> (Devět Pevnosti)</w:t>
      </w:r>
      <w:r>
        <w:t xml:space="preserve">, </w:t>
      </w:r>
      <w:r w:rsidRPr="00713312">
        <w:t xml:space="preserve"> jihovýchodně od Trisuli Bazaar, </w:t>
      </w:r>
      <w:r>
        <w:t xml:space="preserve">mezi místa se </w:t>
      </w:r>
      <w:r w:rsidRPr="00713312">
        <w:t>zaslouženou pověst</w:t>
      </w:r>
      <w:r>
        <w:t xml:space="preserve">í </w:t>
      </w:r>
      <w:r w:rsidRPr="00713312">
        <w:t>miniaturní</w:t>
      </w:r>
      <w:r>
        <w:t>ho</w:t>
      </w:r>
      <w:r w:rsidRPr="00713312">
        <w:t xml:space="preserve"> Shangri-la</w:t>
      </w:r>
      <w:r>
        <w:t xml:space="preserve">, zařazenou někde do </w:t>
      </w:r>
      <w:r w:rsidRPr="00713312">
        <w:t xml:space="preserve">17. a 21. století. Bohužel, město bylo </w:t>
      </w:r>
      <w:r>
        <w:t xml:space="preserve">zasaženo </w:t>
      </w:r>
      <w:r w:rsidRPr="00713312">
        <w:t>zemětřesení</w:t>
      </w:r>
      <w:r>
        <w:t>m v roce</w:t>
      </w:r>
      <w:r w:rsidRPr="00713312">
        <w:t xml:space="preserve"> 2015. Mnoho vesnických domů se zhroutila a několik h</w:t>
      </w:r>
      <w:r>
        <w:t>istorických chrámů a paláců bylo těžce poškozeno</w:t>
      </w:r>
      <w:r w:rsidRPr="00713312">
        <w:t>.</w:t>
      </w:r>
    </w:p>
    <w:p w14:paraId="23E35C41" w14:textId="77777777" w:rsidR="00DC43AC" w:rsidRDefault="00DC43AC" w:rsidP="00DC43AC"/>
    <w:p w14:paraId="6456FDC2" w14:textId="77777777" w:rsidR="00DC43AC" w:rsidRDefault="00DC43AC" w:rsidP="00DC43AC"/>
    <w:p w14:paraId="7851D4A3" w14:textId="77777777" w:rsidR="00DC43AC" w:rsidRDefault="00DC43AC" w:rsidP="00DC43AC"/>
    <w:p w14:paraId="76577742" w14:textId="4A1F9179" w:rsidR="00DC43AC" w:rsidRDefault="00850FEC" w:rsidP="00DC43AC">
      <w:r w:rsidRPr="009961FB">
        <w:rPr>
          <w:noProof/>
          <w:lang w:eastAsia="cs-CZ"/>
        </w:rPr>
        <w:drawing>
          <wp:inline distT="0" distB="0" distL="0" distR="0" wp14:anchorId="381CA473" wp14:editId="3DDDB348">
            <wp:extent cx="4679315" cy="2918460"/>
            <wp:effectExtent l="0" t="0" r="0" b="2540"/>
            <wp:docPr id="99" name="Picture 99" descr="p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k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79315" cy="2918460"/>
                    </a:xfrm>
                    <a:prstGeom prst="rect">
                      <a:avLst/>
                    </a:prstGeom>
                    <a:noFill/>
                    <a:ln>
                      <a:noFill/>
                    </a:ln>
                  </pic:spPr>
                </pic:pic>
              </a:graphicData>
            </a:graphic>
          </wp:inline>
        </w:drawing>
      </w:r>
    </w:p>
    <w:p w14:paraId="4DCE4CEE" w14:textId="2FD942CA" w:rsidR="00DC43AC" w:rsidRDefault="00DC43AC" w:rsidP="00DC43AC"/>
    <w:p w14:paraId="7E6A1355" w14:textId="77777777" w:rsidR="00DC43AC" w:rsidRPr="00651744" w:rsidRDefault="00DC43AC" w:rsidP="00DC43AC">
      <w:pPr>
        <w:rPr>
          <w:b/>
          <w:sz w:val="24"/>
          <w:szCs w:val="24"/>
        </w:rPr>
      </w:pPr>
      <w:r w:rsidRPr="00651744">
        <w:rPr>
          <w:b/>
          <w:sz w:val="24"/>
          <w:szCs w:val="24"/>
        </w:rPr>
        <w:lastRenderedPageBreak/>
        <w:t>Pokhara</w:t>
      </w:r>
    </w:p>
    <w:p w14:paraId="4674B205" w14:textId="77777777" w:rsidR="00DC43AC" w:rsidRPr="00850FEC" w:rsidRDefault="00DC43AC" w:rsidP="00DC43AC">
      <w:pPr>
        <w:rPr>
          <w:sz w:val="24"/>
          <w:szCs w:val="24"/>
        </w:rPr>
      </w:pPr>
    </w:p>
    <w:p w14:paraId="05DE3353" w14:textId="77777777" w:rsidR="00DC43AC" w:rsidRPr="00850FEC" w:rsidRDefault="00DC43AC" w:rsidP="00DC43AC">
      <w:pPr>
        <w:pStyle w:val="Normlnweb"/>
        <w:shd w:val="clear" w:color="auto" w:fill="FFFFFF"/>
        <w:spacing w:before="120" w:beforeAutospacing="0" w:after="120" w:afterAutospacing="0" w:line="235" w:lineRule="atLeast"/>
        <w:jc w:val="both"/>
        <w:rPr>
          <w:rFonts w:asciiTheme="minorHAnsi" w:hAnsiTheme="minorHAnsi"/>
        </w:rPr>
      </w:pPr>
      <w:r w:rsidRPr="00850FEC">
        <w:rPr>
          <w:rFonts w:asciiTheme="minorHAnsi" w:hAnsiTheme="minorHAnsi"/>
          <w:color w:val="000000"/>
        </w:rPr>
        <w:t>Město je proslulé spíše působivou polohou, než historickou a kulturní důležitostí. Klidné místo u jezera a hor častou slouží jako oáza, kde turisté mohou znovu čerpat síly po dlouhých vyčerpávajících túrách. Pokhara je půvabná i mírumilovnou atmosféru.</w:t>
      </w:r>
    </w:p>
    <w:p w14:paraId="3863B1E6" w14:textId="77777777" w:rsidR="00DC43AC" w:rsidRPr="00850FEC" w:rsidRDefault="00DC43AC" w:rsidP="00DC43AC">
      <w:pPr>
        <w:pStyle w:val="Normal1"/>
        <w:shd w:val="clear" w:color="auto" w:fill="FFFFFF"/>
        <w:spacing w:before="120" w:beforeAutospacing="0" w:after="120" w:afterAutospacing="0" w:line="235" w:lineRule="atLeast"/>
        <w:jc w:val="both"/>
        <w:rPr>
          <w:rFonts w:asciiTheme="minorHAnsi" w:hAnsiTheme="minorHAnsi"/>
          <w:color w:val="000000"/>
        </w:rPr>
      </w:pPr>
      <w:r w:rsidRPr="00850FEC">
        <w:rPr>
          <w:rStyle w:val="Siln"/>
          <w:rFonts w:asciiTheme="minorHAnsi" w:hAnsiTheme="minorHAnsi"/>
          <w:color w:val="000000"/>
        </w:rPr>
        <w:t>Druhé největší nepálské město</w:t>
      </w:r>
      <w:r w:rsidRPr="00850FEC">
        <w:rPr>
          <w:rStyle w:val="apple-converted-space"/>
          <w:rFonts w:asciiTheme="minorHAnsi" w:hAnsiTheme="minorHAnsi"/>
          <w:color w:val="000000"/>
        </w:rPr>
        <w:t> </w:t>
      </w:r>
      <w:r w:rsidRPr="00850FEC">
        <w:rPr>
          <w:rFonts w:asciiTheme="minorHAnsi" w:hAnsiTheme="minorHAnsi"/>
          <w:color w:val="000000"/>
        </w:rPr>
        <w:t>leží v úrodném údolí na březích jezera Phéva, přibližně o 400 m níže než Káthmándú. Od hřebene Himálaje jej oddělují pouze nízké kopce – osmitisícové velikány Manáslu a Annapúrna jsou vzdálené jenom 25 km vzdušnou čarou. Celému obzoru však dominuje bližší vrchol Mačhapučre (6997 m n.m.). Snad nikde jinde v Nepálu není tak dobře vidět kontrast mezi subtropickou přírodou a sněhem pokrytými vrcholky Himálaje jako právě zde.</w:t>
      </w:r>
    </w:p>
    <w:p w14:paraId="63AC879D" w14:textId="77777777" w:rsidR="00DC43AC" w:rsidRPr="00850FEC" w:rsidRDefault="00DC43AC" w:rsidP="00DC43AC">
      <w:pPr>
        <w:pStyle w:val="Normal1"/>
        <w:shd w:val="clear" w:color="auto" w:fill="FFFFFF"/>
        <w:spacing w:before="120" w:beforeAutospacing="0" w:after="120" w:afterAutospacing="0" w:line="235" w:lineRule="atLeast"/>
        <w:jc w:val="both"/>
        <w:rPr>
          <w:rFonts w:asciiTheme="minorHAnsi" w:hAnsiTheme="minorHAnsi"/>
          <w:color w:val="000000"/>
        </w:rPr>
      </w:pPr>
      <w:r w:rsidRPr="00850FEC">
        <w:rPr>
          <w:rFonts w:asciiTheme="minorHAnsi" w:hAnsiTheme="minorHAnsi"/>
          <w:color w:val="000000"/>
        </w:rPr>
        <w:t>První cizinci, kteří objevili krásu Pókhary, byli v 70. letech minulého století</w:t>
      </w:r>
      <w:r w:rsidRPr="00850FEC">
        <w:rPr>
          <w:rStyle w:val="apple-converted-space"/>
          <w:rFonts w:asciiTheme="minorHAnsi" w:hAnsiTheme="minorHAnsi"/>
          <w:color w:val="000000"/>
        </w:rPr>
        <w:t> </w:t>
      </w:r>
      <w:r w:rsidRPr="00850FEC">
        <w:rPr>
          <w:rStyle w:val="Siln"/>
          <w:rFonts w:asciiTheme="minorHAnsi" w:hAnsiTheme="minorHAnsi"/>
          <w:color w:val="000000"/>
        </w:rPr>
        <w:t>hippies</w:t>
      </w:r>
      <w:r w:rsidRPr="00850FEC">
        <w:rPr>
          <w:rFonts w:asciiTheme="minorHAnsi" w:hAnsiTheme="minorHAnsi"/>
          <w:color w:val="000000"/>
        </w:rPr>
        <w:t>. Přicházeli sem na týden a zůstávali měsíce. Doba se sice změnila, ale kouzlo místa i nadále přetrvává a přitahuje cestovatele svou magickou krásou.</w:t>
      </w:r>
    </w:p>
    <w:p w14:paraId="6CDB81AD" w14:textId="77777777" w:rsidR="00DC43AC" w:rsidRPr="00850FEC" w:rsidRDefault="00DC43AC" w:rsidP="00DC43AC">
      <w:pPr>
        <w:pStyle w:val="Normal1"/>
        <w:shd w:val="clear" w:color="auto" w:fill="FFFFFF"/>
        <w:spacing w:before="120" w:beforeAutospacing="0" w:after="120" w:afterAutospacing="0" w:line="235" w:lineRule="atLeast"/>
        <w:jc w:val="both"/>
        <w:rPr>
          <w:rFonts w:asciiTheme="minorHAnsi" w:hAnsiTheme="minorHAnsi"/>
          <w:color w:val="000000"/>
        </w:rPr>
      </w:pPr>
      <w:r w:rsidRPr="00850FEC">
        <w:rPr>
          <w:rFonts w:asciiTheme="minorHAnsi" w:hAnsiTheme="minorHAnsi"/>
          <w:color w:val="000000"/>
        </w:rPr>
        <w:t>V údolí Pókhary žijí převážně Báhunové a Čétríové, zatímco na okolních kopcích zejména Gurungové, kteří tradičně zastávají posty ve vojenských oddílech Gurkhů.</w:t>
      </w:r>
    </w:p>
    <w:p w14:paraId="3C0ABC6A" w14:textId="77777777" w:rsidR="00DC43AC" w:rsidRPr="00850FEC" w:rsidRDefault="00DC43AC" w:rsidP="00DC43AC">
      <w:pPr>
        <w:pStyle w:val="Normal1"/>
        <w:shd w:val="clear" w:color="auto" w:fill="FFFFFF"/>
        <w:spacing w:before="120" w:beforeAutospacing="0" w:after="120" w:afterAutospacing="0" w:line="235" w:lineRule="atLeast"/>
        <w:jc w:val="both"/>
        <w:rPr>
          <w:rFonts w:asciiTheme="minorHAnsi" w:hAnsiTheme="minorHAnsi"/>
          <w:color w:val="000000"/>
        </w:rPr>
      </w:pPr>
      <w:r w:rsidRPr="00850FEC">
        <w:rPr>
          <w:rFonts w:asciiTheme="minorHAnsi" w:hAnsiTheme="minorHAnsi"/>
          <w:color w:val="000000"/>
        </w:rPr>
        <w:t>Centrem Pókhary</w:t>
      </w:r>
      <w:r w:rsidRPr="00850FEC">
        <w:rPr>
          <w:rStyle w:val="apple-converted-space"/>
          <w:rFonts w:asciiTheme="minorHAnsi" w:hAnsiTheme="minorHAnsi"/>
          <w:b/>
          <w:bCs/>
          <w:color w:val="000000"/>
        </w:rPr>
        <w:t> </w:t>
      </w:r>
      <w:r w:rsidRPr="00850FEC">
        <w:rPr>
          <w:rFonts w:asciiTheme="minorHAnsi" w:hAnsiTheme="minorHAnsi"/>
          <w:color w:val="000000"/>
        </w:rPr>
        <w:t>je pro návštěvníky</w:t>
      </w:r>
      <w:r w:rsidRPr="00850FEC">
        <w:rPr>
          <w:rStyle w:val="apple-converted-space"/>
          <w:rFonts w:asciiTheme="minorHAnsi" w:hAnsiTheme="minorHAnsi"/>
          <w:b/>
          <w:bCs/>
          <w:color w:val="000000"/>
        </w:rPr>
        <w:t> </w:t>
      </w:r>
      <w:r w:rsidRPr="00850FEC">
        <w:rPr>
          <w:rFonts w:asciiTheme="minorHAnsi" w:hAnsiTheme="minorHAnsi"/>
          <w:color w:val="000000"/>
        </w:rPr>
        <w:t>druhé největší jezero v Nepálu</w:t>
      </w:r>
      <w:r w:rsidRPr="00850FEC">
        <w:rPr>
          <w:rStyle w:val="apple-converted-space"/>
          <w:rFonts w:asciiTheme="minorHAnsi" w:hAnsiTheme="minorHAnsi"/>
          <w:b/>
          <w:bCs/>
          <w:color w:val="000000"/>
        </w:rPr>
        <w:t> </w:t>
      </w:r>
      <w:r w:rsidRPr="00850FEC">
        <w:rPr>
          <w:rStyle w:val="Siln"/>
          <w:rFonts w:asciiTheme="minorHAnsi" w:hAnsiTheme="minorHAnsi"/>
          <w:color w:val="000000"/>
        </w:rPr>
        <w:t>– Phéva Tál</w:t>
      </w:r>
      <w:r w:rsidRPr="00850FEC">
        <w:rPr>
          <w:rFonts w:asciiTheme="minorHAnsi" w:hAnsiTheme="minorHAnsi"/>
          <w:color w:val="000000"/>
        </w:rPr>
        <w:t>. Jezero je z jedné strany pokryté hustým subtropickým porostem, tzv.</w:t>
      </w:r>
      <w:r w:rsidRPr="00850FEC">
        <w:rPr>
          <w:rStyle w:val="apple-converted-space"/>
          <w:rFonts w:asciiTheme="minorHAnsi" w:hAnsiTheme="minorHAnsi"/>
          <w:color w:val="000000"/>
        </w:rPr>
        <w:t> </w:t>
      </w:r>
      <w:r w:rsidRPr="00850FEC">
        <w:rPr>
          <w:rStyle w:val="Siln"/>
          <w:rFonts w:asciiTheme="minorHAnsi" w:hAnsiTheme="minorHAnsi"/>
          <w:color w:val="000000"/>
        </w:rPr>
        <w:t>Rání Banu</w:t>
      </w:r>
      <w:r w:rsidRPr="00850FEC">
        <w:rPr>
          <w:rStyle w:val="apple-converted-space"/>
          <w:rFonts w:asciiTheme="minorHAnsi" w:hAnsiTheme="minorHAnsi"/>
          <w:color w:val="000000"/>
        </w:rPr>
        <w:t> </w:t>
      </w:r>
      <w:r w:rsidRPr="00850FEC">
        <w:rPr>
          <w:rFonts w:asciiTheme="minorHAnsi" w:hAnsiTheme="minorHAnsi"/>
          <w:color w:val="000000"/>
        </w:rPr>
        <w:t>(Královnin les), z druhé sítí restauraci, krámků a hotýlků. Ve středu jezera vyrůstá malý ostrůvek a na něm stojí</w:t>
      </w:r>
      <w:r w:rsidRPr="00850FEC">
        <w:rPr>
          <w:rStyle w:val="apple-converted-space"/>
          <w:rFonts w:asciiTheme="minorHAnsi" w:hAnsiTheme="minorHAnsi"/>
          <w:color w:val="000000"/>
        </w:rPr>
        <w:t> </w:t>
      </w:r>
      <w:r w:rsidRPr="00850FEC">
        <w:rPr>
          <w:rStyle w:val="Siln"/>
          <w:rFonts w:asciiTheme="minorHAnsi" w:hAnsiTheme="minorHAnsi"/>
          <w:color w:val="000000"/>
        </w:rPr>
        <w:t>chrám Varáhi,</w:t>
      </w:r>
      <w:r w:rsidRPr="00850FEC">
        <w:rPr>
          <w:rStyle w:val="apple-converted-space"/>
          <w:rFonts w:asciiTheme="minorHAnsi" w:hAnsiTheme="minorHAnsi"/>
          <w:color w:val="000000"/>
        </w:rPr>
        <w:t> </w:t>
      </w:r>
      <w:r w:rsidRPr="00850FEC">
        <w:rPr>
          <w:rFonts w:asciiTheme="minorHAnsi" w:hAnsiTheme="minorHAnsi"/>
          <w:color w:val="000000"/>
        </w:rPr>
        <w:t>zasvěcený jedné z reinkarnací boha Višny.</w:t>
      </w:r>
    </w:p>
    <w:p w14:paraId="02EAFE03" w14:textId="77777777" w:rsidR="00DC43AC" w:rsidRPr="00850FEC" w:rsidRDefault="00DC43AC" w:rsidP="00DC43AC">
      <w:pPr>
        <w:pStyle w:val="Normal1"/>
        <w:shd w:val="clear" w:color="auto" w:fill="FFFFFF"/>
        <w:spacing w:before="120" w:beforeAutospacing="0" w:after="120" w:afterAutospacing="0" w:line="235" w:lineRule="atLeast"/>
        <w:jc w:val="both"/>
        <w:rPr>
          <w:rFonts w:asciiTheme="minorHAnsi" w:hAnsiTheme="minorHAnsi"/>
          <w:color w:val="000000"/>
        </w:rPr>
      </w:pPr>
      <w:r w:rsidRPr="00850FEC">
        <w:rPr>
          <w:rFonts w:asciiTheme="minorHAnsi" w:hAnsiTheme="minorHAnsi"/>
          <w:color w:val="000000"/>
        </w:rPr>
        <w:t>Nad jezerem se tyčí ve výšce 1113 m n.m. moderní bělostná</w:t>
      </w:r>
      <w:r w:rsidRPr="00850FEC">
        <w:rPr>
          <w:rStyle w:val="apple-converted-space"/>
          <w:rFonts w:asciiTheme="minorHAnsi" w:hAnsiTheme="minorHAnsi"/>
          <w:color w:val="000000"/>
        </w:rPr>
        <w:t> </w:t>
      </w:r>
      <w:r w:rsidRPr="00850FEC">
        <w:rPr>
          <w:rStyle w:val="Siln"/>
          <w:rFonts w:asciiTheme="minorHAnsi" w:hAnsiTheme="minorHAnsi"/>
          <w:color w:val="000000"/>
        </w:rPr>
        <w:t>Pagoda míru</w:t>
      </w:r>
      <w:r w:rsidRPr="00850FEC">
        <w:rPr>
          <w:rFonts w:asciiTheme="minorHAnsi" w:hAnsiTheme="minorHAnsi"/>
          <w:color w:val="000000"/>
        </w:rPr>
        <w:t>, která dosahuje výšky 40 m. Každého, kdo k ní podnikne strmý výstup, odmění krásnými výhledy na jezero i nedaleké zasněžené vrcholky hor.</w:t>
      </w:r>
    </w:p>
    <w:p w14:paraId="0C1F61DB" w14:textId="77777777" w:rsidR="00DC43AC" w:rsidRPr="00850FEC" w:rsidRDefault="00DC43AC" w:rsidP="00DC43AC">
      <w:pPr>
        <w:pStyle w:val="Normal1"/>
        <w:shd w:val="clear" w:color="auto" w:fill="FFFFFF"/>
        <w:spacing w:before="120" w:beforeAutospacing="0" w:after="120" w:afterAutospacing="0" w:line="235" w:lineRule="atLeast"/>
        <w:jc w:val="both"/>
        <w:rPr>
          <w:rFonts w:asciiTheme="minorHAnsi" w:hAnsiTheme="minorHAnsi"/>
          <w:color w:val="000000"/>
        </w:rPr>
      </w:pPr>
      <w:r w:rsidRPr="00850FEC">
        <w:rPr>
          <w:rFonts w:asciiTheme="minorHAnsi" w:hAnsiTheme="minorHAnsi"/>
          <w:color w:val="000000"/>
        </w:rPr>
        <w:t>Jižní část jezera, kde vytéká</w:t>
      </w:r>
      <w:r w:rsidRPr="00850FEC">
        <w:rPr>
          <w:rStyle w:val="apple-converted-space"/>
          <w:rFonts w:asciiTheme="minorHAnsi" w:hAnsiTheme="minorHAnsi"/>
          <w:color w:val="000000"/>
        </w:rPr>
        <w:t> </w:t>
      </w:r>
      <w:r w:rsidRPr="00850FEC">
        <w:rPr>
          <w:rStyle w:val="Siln"/>
          <w:rFonts w:asciiTheme="minorHAnsi" w:hAnsiTheme="minorHAnsi"/>
          <w:color w:val="000000"/>
        </w:rPr>
        <w:t>řeka Pardí</w:t>
      </w:r>
      <w:r w:rsidRPr="00850FEC">
        <w:rPr>
          <w:rFonts w:asciiTheme="minorHAnsi" w:hAnsiTheme="minorHAnsi"/>
          <w:color w:val="000000"/>
        </w:rPr>
        <w:t>, je přehrazená. Bohužel se po hrázi nedá přejít na druhý břeh, zato je možné se vydat k nedalekým</w:t>
      </w:r>
      <w:r w:rsidRPr="00850FEC">
        <w:rPr>
          <w:rStyle w:val="apple-converted-space"/>
          <w:rFonts w:asciiTheme="minorHAnsi" w:hAnsiTheme="minorHAnsi"/>
          <w:color w:val="000000"/>
        </w:rPr>
        <w:t> </w:t>
      </w:r>
      <w:r w:rsidRPr="00850FEC">
        <w:rPr>
          <w:rStyle w:val="Siln"/>
          <w:rFonts w:asciiTheme="minorHAnsi" w:hAnsiTheme="minorHAnsi"/>
          <w:color w:val="000000"/>
        </w:rPr>
        <w:t>vodopádům Déví</w:t>
      </w:r>
      <w:r w:rsidRPr="00850FEC">
        <w:rPr>
          <w:rFonts w:asciiTheme="minorHAnsi" w:hAnsiTheme="minorHAnsi"/>
          <w:color w:val="000000"/>
        </w:rPr>
        <w:t>, kde řeka Pardí ústí do skalního tunelu.</w:t>
      </w:r>
    </w:p>
    <w:p w14:paraId="2AF9BAD8" w14:textId="77777777" w:rsidR="00DC43AC" w:rsidRPr="00850FEC" w:rsidRDefault="00DC43AC" w:rsidP="00DC43AC">
      <w:pPr>
        <w:pStyle w:val="Normal1"/>
        <w:shd w:val="clear" w:color="auto" w:fill="FFFFFF"/>
        <w:spacing w:before="120" w:beforeAutospacing="0" w:after="120" w:afterAutospacing="0" w:line="235" w:lineRule="atLeast"/>
        <w:jc w:val="both"/>
        <w:rPr>
          <w:rFonts w:asciiTheme="minorHAnsi" w:hAnsiTheme="minorHAnsi"/>
          <w:color w:val="000000"/>
        </w:rPr>
      </w:pPr>
      <w:r w:rsidRPr="00850FEC">
        <w:rPr>
          <w:rFonts w:asciiTheme="minorHAnsi" w:hAnsiTheme="minorHAnsi"/>
          <w:color w:val="000000"/>
        </w:rPr>
        <w:t>Pókharou protéká</w:t>
      </w:r>
      <w:r w:rsidRPr="00850FEC">
        <w:rPr>
          <w:rStyle w:val="apple-converted-space"/>
          <w:rFonts w:asciiTheme="minorHAnsi" w:hAnsiTheme="minorHAnsi"/>
          <w:color w:val="000000"/>
        </w:rPr>
        <w:t> </w:t>
      </w:r>
      <w:r w:rsidRPr="00850FEC">
        <w:rPr>
          <w:rStyle w:val="Siln"/>
          <w:rFonts w:asciiTheme="minorHAnsi" w:hAnsiTheme="minorHAnsi"/>
          <w:color w:val="000000"/>
        </w:rPr>
        <w:t>řeka Séti</w:t>
      </w:r>
      <w:r w:rsidRPr="00850FEC">
        <w:rPr>
          <w:rFonts w:asciiTheme="minorHAnsi" w:hAnsiTheme="minorHAnsi"/>
          <w:color w:val="000000"/>
        </w:rPr>
        <w:t>, která vytváří úzké, až 30 m hluboké soutěsky. V některých částech města se ztrácí z povrchu a klesá až do hloubky 50 m. Séti znamená bílá – barva, kterou řece dodává místní vápenec.</w:t>
      </w:r>
    </w:p>
    <w:p w14:paraId="4981C85A" w14:textId="77777777" w:rsidR="00DC43AC" w:rsidRDefault="00DC43AC" w:rsidP="00DC43AC"/>
    <w:p w14:paraId="12EFF1C3" w14:textId="77777777" w:rsidR="00DC43AC" w:rsidRDefault="00DC43AC" w:rsidP="00DC43AC"/>
    <w:p w14:paraId="1A1A8588" w14:textId="77777777" w:rsidR="00DC43AC" w:rsidRDefault="00DC43AC" w:rsidP="00DC43AC"/>
    <w:p w14:paraId="06817505" w14:textId="592D8E8E" w:rsidR="00DC43AC" w:rsidRDefault="00DC43AC" w:rsidP="00DC43AC">
      <w:r w:rsidRPr="009961FB">
        <w:rPr>
          <w:noProof/>
          <w:lang w:eastAsia="cs-CZ"/>
        </w:rPr>
        <w:lastRenderedPageBreak/>
        <w:drawing>
          <wp:inline distT="0" distB="0" distL="0" distR="0" wp14:anchorId="65D247C5" wp14:editId="281217F3">
            <wp:extent cx="4795520" cy="3190875"/>
            <wp:effectExtent l="0" t="0" r="5080" b="9525"/>
            <wp:docPr id="98" name="Picture 98" descr="2_Sarangk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_Sarangko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95520" cy="3190875"/>
                    </a:xfrm>
                    <a:prstGeom prst="rect">
                      <a:avLst/>
                    </a:prstGeom>
                    <a:noFill/>
                    <a:ln>
                      <a:noFill/>
                    </a:ln>
                  </pic:spPr>
                </pic:pic>
              </a:graphicData>
            </a:graphic>
          </wp:inline>
        </w:drawing>
      </w:r>
    </w:p>
    <w:p w14:paraId="2F7306A7" w14:textId="77777777" w:rsidR="00DC43AC" w:rsidRPr="00850FEC" w:rsidRDefault="00DC43AC" w:rsidP="00850FEC">
      <w:pPr>
        <w:jc w:val="both"/>
        <w:rPr>
          <w:sz w:val="24"/>
          <w:szCs w:val="24"/>
        </w:rPr>
      </w:pPr>
      <w:r w:rsidRPr="00850FEC">
        <w:rPr>
          <w:sz w:val="24"/>
          <w:szCs w:val="24"/>
        </w:rPr>
        <w:t>Pohled z hory Sarangkot</w:t>
      </w:r>
    </w:p>
    <w:p w14:paraId="6AD2F33B" w14:textId="77777777" w:rsidR="00DC43AC" w:rsidRPr="00850FEC" w:rsidRDefault="00DC43AC" w:rsidP="00850FEC">
      <w:pPr>
        <w:jc w:val="both"/>
        <w:rPr>
          <w:sz w:val="24"/>
          <w:szCs w:val="24"/>
        </w:rPr>
      </w:pPr>
    </w:p>
    <w:p w14:paraId="39CA11F9" w14:textId="77777777" w:rsidR="00DC43AC" w:rsidRPr="00850FEC" w:rsidRDefault="00DC43AC" w:rsidP="00850FEC">
      <w:pPr>
        <w:pStyle w:val="Podtitul"/>
        <w:jc w:val="both"/>
        <w:rPr>
          <w:rFonts w:asciiTheme="minorHAnsi" w:hAnsiTheme="minorHAnsi"/>
        </w:rPr>
      </w:pPr>
      <w:r w:rsidRPr="00651744">
        <w:rPr>
          <w:rFonts w:asciiTheme="minorHAnsi" w:hAnsiTheme="minorHAnsi"/>
          <w:b/>
        </w:rPr>
        <w:t>Sarangkot</w:t>
      </w:r>
      <w:r w:rsidRPr="00850FEC">
        <w:rPr>
          <w:rFonts w:asciiTheme="minorHAnsi" w:hAnsiTheme="minorHAnsi"/>
        </w:rPr>
        <w:t xml:space="preserve"> (1 560m n. m.) je malá vesnička a zároveň nejoblíbenější vyhlídka na Annapurny ležícím na kopci jen 10km od Pokhary. Ještě za hluboké tmy vyjíždějí z Pokhary zástupy aut s natěšenými turisty na východ slunce. Na parkovišti je ještě větší šrumec a zároveň spousta pseudo guidů, kteří se vám nabízejí, abyste se neztratili. Jelikož ještě víc do kopce vede jen jedna cesta, která je vroubená malými domky s výhledovými terasami, jsou jejich služby naprosto zbytečné. Pak už jen nezbývá než s horkým čajem čekat na východ slunce.</w:t>
      </w:r>
    </w:p>
    <w:p w14:paraId="18205AE5" w14:textId="77777777" w:rsidR="00DC43AC" w:rsidRDefault="00DC43AC" w:rsidP="00DC43AC"/>
    <w:p w14:paraId="2C4BCA13" w14:textId="77777777" w:rsidR="00DC43AC" w:rsidRDefault="00DC43AC" w:rsidP="00DC43AC"/>
    <w:p w14:paraId="72940E4B" w14:textId="5C8344C4" w:rsidR="00DC43AC" w:rsidRDefault="001D64AB" w:rsidP="00DC43AC">
      <w:r>
        <w:rPr>
          <w:rFonts w:ascii="Helvetica" w:eastAsia="Times New Roman" w:hAnsi="Helvetica" w:cs="Helvetica"/>
          <w:noProof/>
          <w:sz w:val="24"/>
          <w:szCs w:val="24"/>
          <w:lang w:eastAsia="cs-CZ"/>
        </w:rPr>
        <w:drawing>
          <wp:anchor distT="0" distB="0" distL="114300" distR="114300" simplePos="0" relativeHeight="251677696" behindDoc="1" locked="0" layoutInCell="1" allowOverlap="1" wp14:anchorId="7004DF24" wp14:editId="06F15F7C">
            <wp:simplePos x="0" y="0"/>
            <wp:positionH relativeFrom="column">
              <wp:posOffset>3002915</wp:posOffset>
            </wp:positionH>
            <wp:positionV relativeFrom="paragraph">
              <wp:posOffset>313690</wp:posOffset>
            </wp:positionV>
            <wp:extent cx="2674688" cy="2143035"/>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91488" cy="2156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F559D1" w14:textId="5C0F92E5" w:rsidR="00DC43AC" w:rsidRDefault="001D64AB" w:rsidP="00DC43AC">
      <w:r>
        <w:rPr>
          <w:rFonts w:ascii="Helvetica" w:eastAsia="Times New Roman" w:hAnsi="Helvetica" w:cs="Helvetica"/>
          <w:noProof/>
          <w:sz w:val="24"/>
          <w:szCs w:val="24"/>
          <w:lang w:eastAsia="cs-CZ"/>
        </w:rPr>
        <w:drawing>
          <wp:inline distT="0" distB="0" distL="0" distR="0" wp14:anchorId="57B986BF" wp14:editId="5A19E9E1">
            <wp:extent cx="2792095" cy="209169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92095" cy="2091690"/>
                    </a:xfrm>
                    <a:prstGeom prst="rect">
                      <a:avLst/>
                    </a:prstGeom>
                    <a:noFill/>
                    <a:ln>
                      <a:noFill/>
                    </a:ln>
                  </pic:spPr>
                </pic:pic>
              </a:graphicData>
            </a:graphic>
          </wp:inline>
        </w:drawing>
      </w:r>
    </w:p>
    <w:p w14:paraId="43838975" w14:textId="74E8D317" w:rsidR="00DC43AC" w:rsidRPr="00651744" w:rsidRDefault="001D64AB" w:rsidP="00DC43AC">
      <w:pPr>
        <w:rPr>
          <w:b/>
        </w:rPr>
      </w:pPr>
      <w:r w:rsidRPr="00651744">
        <w:rPr>
          <w:b/>
        </w:rPr>
        <w:lastRenderedPageBreak/>
        <w:t>Chitwan national park</w:t>
      </w:r>
    </w:p>
    <w:p w14:paraId="283D21E0" w14:textId="33C71441" w:rsidR="00DC43AC" w:rsidRDefault="001D64AB" w:rsidP="001D64AB">
      <w:pPr>
        <w:pStyle w:val="Podtitul"/>
        <w:jc w:val="both"/>
        <w:rPr>
          <w:rFonts w:asciiTheme="minorHAnsi" w:hAnsiTheme="minorHAnsi"/>
        </w:rPr>
      </w:pPr>
      <w:r>
        <w:rPr>
          <w:rFonts w:asciiTheme="minorHAnsi" w:hAnsiTheme="minorHAnsi"/>
        </w:rPr>
        <w:t>Je prvním národním parkem v Nepálu</w:t>
      </w:r>
      <w:r w:rsidRPr="001D64AB">
        <w:rPr>
          <w:rFonts w:asciiTheme="minorHAnsi" w:hAnsiTheme="minorHAnsi"/>
        </w:rPr>
        <w:t xml:space="preserve">. </w:t>
      </w:r>
      <w:r>
        <w:rPr>
          <w:rFonts w:asciiTheme="minorHAnsi" w:hAnsiTheme="minorHAnsi"/>
        </w:rPr>
        <w:t xml:space="preserve">Byl založen v roce </w:t>
      </w:r>
      <w:r w:rsidRPr="001D64AB">
        <w:rPr>
          <w:rFonts w:asciiTheme="minorHAnsi" w:hAnsiTheme="minorHAnsi"/>
        </w:rPr>
        <w:t xml:space="preserve"> 1973 </w:t>
      </w:r>
      <w:r>
        <w:rPr>
          <w:rFonts w:asciiTheme="minorHAnsi" w:hAnsiTheme="minorHAnsi"/>
        </w:rPr>
        <w:t>a v roce 1984 byl prohlášen za součást národního dědictví</w:t>
      </w:r>
      <w:r w:rsidRPr="001D64AB">
        <w:rPr>
          <w:rFonts w:asciiTheme="minorHAnsi" w:hAnsiTheme="minorHAnsi"/>
        </w:rPr>
        <w:t xml:space="preserve">. </w:t>
      </w:r>
      <w:r>
        <w:rPr>
          <w:rFonts w:asciiTheme="minorHAnsi" w:hAnsiTheme="minorHAnsi"/>
        </w:rPr>
        <w:t>Rozkládá se na území o velikosti</w:t>
      </w:r>
      <w:r w:rsidRPr="001D64AB">
        <w:rPr>
          <w:rFonts w:asciiTheme="minorHAnsi" w:hAnsiTheme="minorHAnsi"/>
        </w:rPr>
        <w:t xml:space="preserve"> 932 km2. Chitwan </w:t>
      </w:r>
      <w:r>
        <w:rPr>
          <w:rFonts w:asciiTheme="minorHAnsi" w:hAnsiTheme="minorHAnsi"/>
        </w:rPr>
        <w:t xml:space="preserve">je typický tropickým monsunovým podnebím s vysokou vlhkostí. Mezi typické zástupce fauny patří tygři, krokodýli, nosorožci a různí ptáci, které můžete pozorovat ve volné přírodě. </w:t>
      </w:r>
    </w:p>
    <w:p w14:paraId="1A3C2250" w14:textId="4CB76948" w:rsidR="004E033C" w:rsidRDefault="004E033C" w:rsidP="004E033C"/>
    <w:p w14:paraId="0FFD0D8A" w14:textId="65961D40" w:rsidR="004E033C" w:rsidRPr="004E033C" w:rsidRDefault="004E033C" w:rsidP="004E033C">
      <w:r>
        <w:rPr>
          <w:rFonts w:ascii="Helvetica" w:eastAsia="Times New Roman" w:hAnsi="Helvetica" w:cs="Helvetica"/>
          <w:noProof/>
          <w:sz w:val="24"/>
          <w:szCs w:val="24"/>
          <w:lang w:eastAsia="cs-CZ"/>
        </w:rPr>
        <w:drawing>
          <wp:anchor distT="0" distB="0" distL="114300" distR="114300" simplePos="0" relativeHeight="251679744" behindDoc="1" locked="0" layoutInCell="1" allowOverlap="1" wp14:anchorId="241731A6" wp14:editId="291DAA5C">
            <wp:simplePos x="0" y="0"/>
            <wp:positionH relativeFrom="column">
              <wp:posOffset>831026</wp:posOffset>
            </wp:positionH>
            <wp:positionV relativeFrom="paragraph">
              <wp:posOffset>1830705</wp:posOffset>
            </wp:positionV>
            <wp:extent cx="3799016" cy="2461260"/>
            <wp:effectExtent l="0" t="0" r="11430" b="254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99016" cy="24612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eastAsia="Times New Roman" w:hAnsi="Helvetica" w:cs="Helvetica"/>
          <w:noProof/>
          <w:sz w:val="24"/>
          <w:szCs w:val="24"/>
          <w:lang w:eastAsia="cs-CZ"/>
        </w:rPr>
        <w:drawing>
          <wp:anchor distT="0" distB="0" distL="114300" distR="114300" simplePos="0" relativeHeight="251678720" behindDoc="1" locked="0" layoutInCell="1" allowOverlap="1" wp14:anchorId="47B6058D" wp14:editId="028A7B60">
            <wp:simplePos x="0" y="0"/>
            <wp:positionH relativeFrom="column">
              <wp:posOffset>2888615</wp:posOffset>
            </wp:positionH>
            <wp:positionV relativeFrom="paragraph">
              <wp:posOffset>4229</wp:posOffset>
            </wp:positionV>
            <wp:extent cx="2573182" cy="1708522"/>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82242" cy="1714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eastAsia="Times New Roman" w:hAnsi="Helvetica" w:cs="Helvetica"/>
          <w:noProof/>
          <w:sz w:val="24"/>
          <w:szCs w:val="24"/>
          <w:lang w:eastAsia="cs-CZ"/>
        </w:rPr>
        <w:drawing>
          <wp:inline distT="0" distB="0" distL="0" distR="0" wp14:anchorId="7E4040D9" wp14:editId="463FFEAC">
            <wp:extent cx="2550919" cy="1712176"/>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64888" cy="1721552"/>
                    </a:xfrm>
                    <a:prstGeom prst="rect">
                      <a:avLst/>
                    </a:prstGeom>
                    <a:noFill/>
                    <a:ln>
                      <a:noFill/>
                    </a:ln>
                  </pic:spPr>
                </pic:pic>
              </a:graphicData>
            </a:graphic>
          </wp:inline>
        </w:drawing>
      </w:r>
    </w:p>
    <w:p w14:paraId="4C495615" w14:textId="59993514" w:rsidR="00DC43AC" w:rsidRPr="006738B0" w:rsidRDefault="00DC43AC" w:rsidP="00DC43AC"/>
    <w:p w14:paraId="347836F3" w14:textId="508E442F" w:rsidR="00DC43AC" w:rsidRDefault="00DC43AC" w:rsidP="00DC43AC"/>
    <w:p w14:paraId="02E0E185" w14:textId="36EA78DA" w:rsidR="00DC43AC" w:rsidRDefault="00DC43AC" w:rsidP="00DC43AC"/>
    <w:p w14:paraId="08386B9C" w14:textId="77777777" w:rsidR="00DC43AC" w:rsidRDefault="00DC43AC" w:rsidP="00DC43AC"/>
    <w:p w14:paraId="7784ED4D" w14:textId="77777777" w:rsidR="00DC43AC" w:rsidRDefault="00DC43AC" w:rsidP="00DC43AC"/>
    <w:p w14:paraId="4190AB8F" w14:textId="77777777" w:rsidR="00DC43AC" w:rsidRDefault="00DC43AC" w:rsidP="00DC43AC"/>
    <w:p w14:paraId="66125C99" w14:textId="77777777" w:rsidR="00DC43AC" w:rsidRDefault="00DC43AC" w:rsidP="00DC43AC"/>
    <w:p w14:paraId="697736A4" w14:textId="77777777" w:rsidR="00DC43AC" w:rsidRDefault="00DC43AC" w:rsidP="00DC43AC"/>
    <w:p w14:paraId="1D782259" w14:textId="566871C7" w:rsidR="00DC43AC" w:rsidRPr="004E033C" w:rsidRDefault="004E033C" w:rsidP="00DC43AC">
      <w:pPr>
        <w:rPr>
          <w:b/>
        </w:rPr>
      </w:pPr>
      <w:r w:rsidRPr="004E033C">
        <w:rPr>
          <w:b/>
        </w:rPr>
        <w:t>Lumbiní – místo narození Budhy</w:t>
      </w:r>
    </w:p>
    <w:p w14:paraId="6D587A7A" w14:textId="77777777" w:rsidR="004E033C" w:rsidRPr="004E033C" w:rsidRDefault="004E033C" w:rsidP="007319F3">
      <w:pPr>
        <w:pStyle w:val="Podtitul"/>
        <w:jc w:val="both"/>
        <w:rPr>
          <w:rFonts w:asciiTheme="minorHAnsi" w:hAnsiTheme="minorHAnsi"/>
        </w:rPr>
      </w:pPr>
      <w:r w:rsidRPr="004E033C">
        <w:rPr>
          <w:rFonts w:asciiTheme="minorHAnsi" w:hAnsiTheme="minorHAnsi"/>
        </w:rPr>
        <w:t>Podle tradice se zde narodil princ Siddhártha, který se později stal</w:t>
      </w:r>
    </w:p>
    <w:p w14:paraId="20B85E89" w14:textId="01F114C6" w:rsidR="004E033C" w:rsidRPr="004E033C" w:rsidRDefault="004E033C" w:rsidP="007319F3">
      <w:pPr>
        <w:spacing w:after="0" w:line="240" w:lineRule="auto"/>
        <w:jc w:val="both"/>
        <w:rPr>
          <w:rFonts w:eastAsia="Times New Roman" w:cs="Times New Roman"/>
          <w:sz w:val="24"/>
          <w:szCs w:val="24"/>
          <w:lang w:eastAsia="cs-CZ"/>
        </w:rPr>
      </w:pPr>
      <w:r w:rsidRPr="004E033C">
        <w:rPr>
          <w:sz w:val="24"/>
          <w:szCs w:val="24"/>
        </w:rPr>
        <w:t xml:space="preserve">Budhou Šákjamunim. </w:t>
      </w:r>
      <w:r w:rsidRPr="004E033C">
        <w:rPr>
          <w:rFonts w:eastAsia="Times New Roman" w:cs="Times New Roman"/>
          <w:sz w:val="24"/>
          <w:szCs w:val="24"/>
          <w:lang w:eastAsia="cs-CZ"/>
        </w:rPr>
        <w:t xml:space="preserve">Jméno Lumbiní je odvozeno od Buddhovy babičky, matky Maji. </w:t>
      </w:r>
      <w:r w:rsidR="007319F3" w:rsidRPr="007319F3">
        <w:rPr>
          <w:rFonts w:eastAsia="Times New Roman" w:cs="Times New Roman"/>
          <w:sz w:val="24"/>
          <w:szCs w:val="24"/>
          <w:lang w:eastAsia="cs-CZ"/>
        </w:rPr>
        <w:t>Lumbiní se nachází na předhůři </w:t>
      </w:r>
      <w:hyperlink r:id="rId57" w:tooltip="Himálaj" w:history="1">
        <w:r w:rsidR="007319F3" w:rsidRPr="007319F3">
          <w:rPr>
            <w:rFonts w:eastAsia="Times New Roman" w:cs="Times New Roman"/>
            <w:sz w:val="24"/>
            <w:szCs w:val="24"/>
            <w:lang w:eastAsia="cs-CZ"/>
          </w:rPr>
          <w:t>Himálajského</w:t>
        </w:r>
      </w:hyperlink>
      <w:r w:rsidR="007319F3" w:rsidRPr="007319F3">
        <w:rPr>
          <w:rFonts w:eastAsia="Times New Roman" w:cs="Times New Roman"/>
          <w:sz w:val="24"/>
          <w:szCs w:val="24"/>
          <w:lang w:eastAsia="cs-CZ"/>
        </w:rPr>
        <w:t> pohoří v dnešním jižním Nepálu, poblíž jeho hranice s Indií.</w:t>
      </w:r>
      <w:r w:rsidR="007319F3">
        <w:rPr>
          <w:rFonts w:eastAsia="Times New Roman" w:cs="Times New Roman"/>
          <w:sz w:val="24"/>
          <w:szCs w:val="24"/>
          <w:lang w:eastAsia="cs-CZ"/>
        </w:rPr>
        <w:t xml:space="preserve"> </w:t>
      </w:r>
      <w:r w:rsidRPr="004E033C">
        <w:rPr>
          <w:sz w:val="24"/>
          <w:szCs w:val="24"/>
        </w:rPr>
        <w:t>Ve 3. století př. n. l. místo navštívil král Ašóka, nechal zde vztyčit sloup, který se dochoval až do současné doby. Lumbiní bylo znovuobjeveno koncem 19. Století. Od roku 1997 je součástí světového dědictví UNESCO.</w:t>
      </w:r>
    </w:p>
    <w:p w14:paraId="0430C2C0" w14:textId="55582E75" w:rsidR="004E033C" w:rsidRDefault="004E033C" w:rsidP="004E033C">
      <w:pPr>
        <w:spacing w:after="0" w:line="240" w:lineRule="auto"/>
        <w:rPr>
          <w:rFonts w:ascii="Times New Roman" w:eastAsia="Times New Roman" w:hAnsi="Times New Roman" w:cs="Times New Roman"/>
          <w:sz w:val="24"/>
          <w:szCs w:val="24"/>
          <w:lang w:val="en-GB" w:eastAsia="en-GB"/>
        </w:rPr>
      </w:pPr>
    </w:p>
    <w:p w14:paraId="2FF5D5CF" w14:textId="13A57EF0" w:rsidR="004E033C" w:rsidRPr="004E033C" w:rsidRDefault="004E033C" w:rsidP="004E033C">
      <w:pPr>
        <w:spacing w:after="0" w:line="240" w:lineRule="auto"/>
        <w:rPr>
          <w:rFonts w:ascii="Times New Roman" w:eastAsia="Times New Roman" w:hAnsi="Times New Roman" w:cs="Times New Roman"/>
          <w:sz w:val="24"/>
          <w:szCs w:val="24"/>
          <w:lang w:val="en-GB" w:eastAsia="en-GB"/>
        </w:rPr>
      </w:pPr>
    </w:p>
    <w:p w14:paraId="7159F558" w14:textId="498A7407" w:rsidR="00DC43AC" w:rsidRPr="00DC43AC" w:rsidRDefault="00DC43AC" w:rsidP="00DC43AC">
      <w:pPr>
        <w:jc w:val="both"/>
        <w:rPr>
          <w:sz w:val="24"/>
          <w:szCs w:val="24"/>
        </w:rPr>
      </w:pPr>
    </w:p>
    <w:sectPr w:rsidR="00DC43AC" w:rsidRPr="00DC43AC" w:rsidSect="000C6431">
      <w:headerReference w:type="default" r:id="rId58"/>
      <w:footerReference w:type="default" r:id="rId59"/>
      <w:headerReference w:type="first" r:id="rId60"/>
      <w:type w:val="continuous"/>
      <w:pgSz w:w="11906" w:h="16838" w:code="9"/>
      <w:pgMar w:top="1418" w:right="1418" w:bottom="1418" w:left="2552"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B5F12A" w14:textId="77777777" w:rsidR="009A5B68" w:rsidRDefault="009A5B68">
      <w:r>
        <w:separator/>
      </w:r>
    </w:p>
  </w:endnote>
  <w:endnote w:type="continuationSeparator" w:id="0">
    <w:p w14:paraId="281196E4" w14:textId="77777777" w:rsidR="009A5B68" w:rsidRDefault="009A5B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2FF" w:usb1="400004FF" w:usb2="00000000" w:usb3="00000000" w:csb0="0000019F" w:csb1="00000000"/>
  </w:font>
  <w:font w:name="-webkit-standard">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57114974"/>
      <w:docPartObj>
        <w:docPartGallery w:val="Page Numbers (Bottom of Page)"/>
        <w:docPartUnique/>
      </w:docPartObj>
    </w:sdtPr>
    <w:sdtEndPr/>
    <w:sdtContent>
      <w:p w14:paraId="0ED13443" w14:textId="77777777" w:rsidR="00F52549" w:rsidRDefault="00F52549">
        <w:pPr>
          <w:pStyle w:val="Zpat"/>
          <w:jc w:val="right"/>
        </w:pPr>
        <w:r>
          <w:fldChar w:fldCharType="begin"/>
        </w:r>
        <w:r>
          <w:instrText xml:space="preserve"> PAGE   \* MERGEFORMAT </w:instrText>
        </w:r>
        <w:r>
          <w:fldChar w:fldCharType="separate"/>
        </w:r>
        <w:r w:rsidR="006F29B4">
          <w:rPr>
            <w:noProof/>
          </w:rPr>
          <w:t>2</w:t>
        </w:r>
        <w:r>
          <w:rPr>
            <w:noProof/>
          </w:rPr>
          <w:fldChar w:fldCharType="end"/>
        </w:r>
      </w:p>
    </w:sdtContent>
  </w:sdt>
  <w:p w14:paraId="0ACE9B9A" w14:textId="77777777" w:rsidR="00F52549" w:rsidRDefault="00F52549">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EEEF60" w14:textId="77777777" w:rsidR="009A5B68" w:rsidRDefault="009A5B68">
      <w:r>
        <w:separator/>
      </w:r>
    </w:p>
  </w:footnote>
  <w:footnote w:type="continuationSeparator" w:id="0">
    <w:p w14:paraId="2DF351CD" w14:textId="77777777" w:rsidR="009A5B68" w:rsidRDefault="009A5B6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AD3E92" w14:textId="77777777" w:rsidR="00F52549" w:rsidRDefault="00943589">
    <w:pPr>
      <w:pStyle w:val="Zhlav"/>
    </w:pPr>
    <w:r>
      <w:rPr>
        <w:noProof/>
        <w:lang w:eastAsia="cs-CZ"/>
      </w:rPr>
      <mc:AlternateContent>
        <mc:Choice Requires="wpg">
          <w:drawing>
            <wp:anchor distT="0" distB="0" distL="114300" distR="114300" simplePos="0" relativeHeight="251658240" behindDoc="0" locked="0" layoutInCell="1" allowOverlap="1" wp14:anchorId="31666E21" wp14:editId="419BC2BA">
              <wp:simplePos x="0" y="0"/>
              <wp:positionH relativeFrom="column">
                <wp:posOffset>-840740</wp:posOffset>
              </wp:positionH>
              <wp:positionV relativeFrom="paragraph">
                <wp:posOffset>-13335</wp:posOffset>
              </wp:positionV>
              <wp:extent cx="5866130" cy="9823450"/>
              <wp:effectExtent l="6985" t="5715" r="3810" b="635"/>
              <wp:wrapNone/>
              <wp:docPr id="50"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6130" cy="9823450"/>
                        <a:chOff x="1228" y="688"/>
                        <a:chExt cx="9238" cy="15470"/>
                      </a:xfrm>
                    </wpg:grpSpPr>
                    <wps:wsp>
                      <wps:cNvPr id="51" name="Freeform 117"/>
                      <wps:cNvSpPr>
                        <a:spLocks/>
                      </wps:cNvSpPr>
                      <wps:spPr bwMode="auto">
                        <a:xfrm>
                          <a:off x="2408" y="15840"/>
                          <a:ext cx="316" cy="318"/>
                        </a:xfrm>
                        <a:custGeom>
                          <a:avLst/>
                          <a:gdLst>
                            <a:gd name="T0" fmla="*/ 0 w 316"/>
                            <a:gd name="T1" fmla="*/ 253 h 318"/>
                            <a:gd name="T2" fmla="*/ 1 w 316"/>
                            <a:gd name="T3" fmla="*/ 262 h 318"/>
                            <a:gd name="T4" fmla="*/ 3 w 316"/>
                            <a:gd name="T5" fmla="*/ 270 h 318"/>
                            <a:gd name="T6" fmla="*/ 6 w 316"/>
                            <a:gd name="T7" fmla="*/ 278 h 318"/>
                            <a:gd name="T8" fmla="*/ 10 w 316"/>
                            <a:gd name="T9" fmla="*/ 285 h 318"/>
                            <a:gd name="T10" fmla="*/ 14 w 316"/>
                            <a:gd name="T11" fmla="*/ 292 h 318"/>
                            <a:gd name="T12" fmla="*/ 19 w 316"/>
                            <a:gd name="T13" fmla="*/ 298 h 318"/>
                            <a:gd name="T14" fmla="*/ 26 w 316"/>
                            <a:gd name="T15" fmla="*/ 304 h 318"/>
                            <a:gd name="T16" fmla="*/ 31 w 316"/>
                            <a:gd name="T17" fmla="*/ 308 h 318"/>
                            <a:gd name="T18" fmla="*/ 39 w 316"/>
                            <a:gd name="T19" fmla="*/ 312 h 318"/>
                            <a:gd name="T20" fmla="*/ 47 w 316"/>
                            <a:gd name="T21" fmla="*/ 315 h 318"/>
                            <a:gd name="T22" fmla="*/ 56 w 316"/>
                            <a:gd name="T23" fmla="*/ 317 h 318"/>
                            <a:gd name="T24" fmla="*/ 63 w 316"/>
                            <a:gd name="T25" fmla="*/ 318 h 318"/>
                            <a:gd name="T26" fmla="*/ 253 w 316"/>
                            <a:gd name="T27" fmla="*/ 318 h 318"/>
                            <a:gd name="T28" fmla="*/ 261 w 316"/>
                            <a:gd name="T29" fmla="*/ 317 h 318"/>
                            <a:gd name="T30" fmla="*/ 270 w 316"/>
                            <a:gd name="T31" fmla="*/ 315 h 318"/>
                            <a:gd name="T32" fmla="*/ 277 w 316"/>
                            <a:gd name="T33" fmla="*/ 312 h 318"/>
                            <a:gd name="T34" fmla="*/ 286 w 316"/>
                            <a:gd name="T35" fmla="*/ 308 h 318"/>
                            <a:gd name="T36" fmla="*/ 291 w 316"/>
                            <a:gd name="T37" fmla="*/ 304 h 318"/>
                            <a:gd name="T38" fmla="*/ 297 w 316"/>
                            <a:gd name="T39" fmla="*/ 298 h 318"/>
                            <a:gd name="T40" fmla="*/ 303 w 316"/>
                            <a:gd name="T41" fmla="*/ 292 h 318"/>
                            <a:gd name="T42" fmla="*/ 307 w 316"/>
                            <a:gd name="T43" fmla="*/ 285 h 318"/>
                            <a:gd name="T44" fmla="*/ 312 w 316"/>
                            <a:gd name="T45" fmla="*/ 278 h 318"/>
                            <a:gd name="T46" fmla="*/ 314 w 316"/>
                            <a:gd name="T47" fmla="*/ 270 h 318"/>
                            <a:gd name="T48" fmla="*/ 316 w 316"/>
                            <a:gd name="T49" fmla="*/ 262 h 318"/>
                            <a:gd name="T50" fmla="*/ 316 w 316"/>
                            <a:gd name="T51" fmla="*/ 253 h 318"/>
                            <a:gd name="T52" fmla="*/ 316 w 316"/>
                            <a:gd name="T53" fmla="*/ 63 h 318"/>
                            <a:gd name="T54" fmla="*/ 316 w 316"/>
                            <a:gd name="T55" fmla="*/ 55 h 318"/>
                            <a:gd name="T56" fmla="*/ 314 w 316"/>
                            <a:gd name="T57" fmla="*/ 46 h 318"/>
                            <a:gd name="T58" fmla="*/ 312 w 316"/>
                            <a:gd name="T59" fmla="*/ 39 h 318"/>
                            <a:gd name="T60" fmla="*/ 307 w 316"/>
                            <a:gd name="T61" fmla="*/ 30 h 318"/>
                            <a:gd name="T62" fmla="*/ 303 w 316"/>
                            <a:gd name="T63" fmla="*/ 24 h 318"/>
                            <a:gd name="T64" fmla="*/ 297 w 316"/>
                            <a:gd name="T65" fmla="*/ 19 h 318"/>
                            <a:gd name="T66" fmla="*/ 291 w 316"/>
                            <a:gd name="T67" fmla="*/ 13 h 318"/>
                            <a:gd name="T68" fmla="*/ 286 w 316"/>
                            <a:gd name="T69" fmla="*/ 9 h 318"/>
                            <a:gd name="T70" fmla="*/ 277 w 316"/>
                            <a:gd name="T71" fmla="*/ 4 h 318"/>
                            <a:gd name="T72" fmla="*/ 270 w 316"/>
                            <a:gd name="T73" fmla="*/ 1 h 318"/>
                            <a:gd name="T74" fmla="*/ 261 w 316"/>
                            <a:gd name="T75" fmla="*/ 0 h 318"/>
                            <a:gd name="T76" fmla="*/ 253 w 316"/>
                            <a:gd name="T77" fmla="*/ 0 h 318"/>
                            <a:gd name="T78" fmla="*/ 63 w 316"/>
                            <a:gd name="T79" fmla="*/ 0 h 318"/>
                            <a:gd name="T80" fmla="*/ 56 w 316"/>
                            <a:gd name="T81" fmla="*/ 0 h 318"/>
                            <a:gd name="T82" fmla="*/ 47 w 316"/>
                            <a:gd name="T83" fmla="*/ 1 h 318"/>
                            <a:gd name="T84" fmla="*/ 39 w 316"/>
                            <a:gd name="T85" fmla="*/ 4 h 318"/>
                            <a:gd name="T86" fmla="*/ 31 w 316"/>
                            <a:gd name="T87" fmla="*/ 9 h 318"/>
                            <a:gd name="T88" fmla="*/ 26 w 316"/>
                            <a:gd name="T89" fmla="*/ 13 h 318"/>
                            <a:gd name="T90" fmla="*/ 19 w 316"/>
                            <a:gd name="T91" fmla="*/ 19 h 318"/>
                            <a:gd name="T92" fmla="*/ 14 w 316"/>
                            <a:gd name="T93" fmla="*/ 24 h 318"/>
                            <a:gd name="T94" fmla="*/ 10 w 316"/>
                            <a:gd name="T95" fmla="*/ 30 h 318"/>
                            <a:gd name="T96" fmla="*/ 6 w 316"/>
                            <a:gd name="T97" fmla="*/ 39 h 318"/>
                            <a:gd name="T98" fmla="*/ 3 w 316"/>
                            <a:gd name="T99" fmla="*/ 46 h 318"/>
                            <a:gd name="T100" fmla="*/ 1 w 316"/>
                            <a:gd name="T101" fmla="*/ 55 h 318"/>
                            <a:gd name="T102" fmla="*/ 0 w 316"/>
                            <a:gd name="T103" fmla="*/ 63 h 318"/>
                            <a:gd name="T104" fmla="*/ 0 w 316"/>
                            <a:gd name="T105" fmla="*/ 253 h 318"/>
                            <a:gd name="T106" fmla="*/ 0 w 316"/>
                            <a:gd name="T107" fmla="*/ 253 h 3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16" h="318">
                              <a:moveTo>
                                <a:pt x="0" y="253"/>
                              </a:moveTo>
                              <a:lnTo>
                                <a:pt x="1" y="262"/>
                              </a:lnTo>
                              <a:lnTo>
                                <a:pt x="3" y="270"/>
                              </a:lnTo>
                              <a:lnTo>
                                <a:pt x="6" y="278"/>
                              </a:lnTo>
                              <a:lnTo>
                                <a:pt x="10" y="285"/>
                              </a:lnTo>
                              <a:lnTo>
                                <a:pt x="14" y="292"/>
                              </a:lnTo>
                              <a:lnTo>
                                <a:pt x="19" y="298"/>
                              </a:lnTo>
                              <a:lnTo>
                                <a:pt x="26" y="304"/>
                              </a:lnTo>
                              <a:lnTo>
                                <a:pt x="31" y="308"/>
                              </a:lnTo>
                              <a:lnTo>
                                <a:pt x="39" y="312"/>
                              </a:lnTo>
                              <a:lnTo>
                                <a:pt x="47" y="315"/>
                              </a:lnTo>
                              <a:lnTo>
                                <a:pt x="56" y="317"/>
                              </a:lnTo>
                              <a:lnTo>
                                <a:pt x="63" y="318"/>
                              </a:lnTo>
                              <a:lnTo>
                                <a:pt x="253" y="318"/>
                              </a:lnTo>
                              <a:lnTo>
                                <a:pt x="261" y="317"/>
                              </a:lnTo>
                              <a:lnTo>
                                <a:pt x="270" y="315"/>
                              </a:lnTo>
                              <a:lnTo>
                                <a:pt x="277" y="312"/>
                              </a:lnTo>
                              <a:lnTo>
                                <a:pt x="286" y="308"/>
                              </a:lnTo>
                              <a:lnTo>
                                <a:pt x="291" y="304"/>
                              </a:lnTo>
                              <a:lnTo>
                                <a:pt x="297" y="298"/>
                              </a:lnTo>
                              <a:lnTo>
                                <a:pt x="303" y="292"/>
                              </a:lnTo>
                              <a:lnTo>
                                <a:pt x="307" y="285"/>
                              </a:lnTo>
                              <a:lnTo>
                                <a:pt x="312" y="278"/>
                              </a:lnTo>
                              <a:lnTo>
                                <a:pt x="314" y="270"/>
                              </a:lnTo>
                              <a:lnTo>
                                <a:pt x="316" y="262"/>
                              </a:lnTo>
                              <a:lnTo>
                                <a:pt x="316" y="253"/>
                              </a:lnTo>
                              <a:lnTo>
                                <a:pt x="316" y="63"/>
                              </a:lnTo>
                              <a:lnTo>
                                <a:pt x="316" y="55"/>
                              </a:lnTo>
                              <a:lnTo>
                                <a:pt x="314" y="46"/>
                              </a:lnTo>
                              <a:lnTo>
                                <a:pt x="312" y="39"/>
                              </a:lnTo>
                              <a:lnTo>
                                <a:pt x="307" y="30"/>
                              </a:lnTo>
                              <a:lnTo>
                                <a:pt x="303" y="24"/>
                              </a:lnTo>
                              <a:lnTo>
                                <a:pt x="297" y="19"/>
                              </a:lnTo>
                              <a:lnTo>
                                <a:pt x="291" y="13"/>
                              </a:lnTo>
                              <a:lnTo>
                                <a:pt x="286" y="9"/>
                              </a:lnTo>
                              <a:lnTo>
                                <a:pt x="277" y="4"/>
                              </a:lnTo>
                              <a:lnTo>
                                <a:pt x="270" y="1"/>
                              </a:lnTo>
                              <a:lnTo>
                                <a:pt x="261" y="0"/>
                              </a:lnTo>
                              <a:lnTo>
                                <a:pt x="253" y="0"/>
                              </a:lnTo>
                              <a:lnTo>
                                <a:pt x="63" y="0"/>
                              </a:lnTo>
                              <a:lnTo>
                                <a:pt x="56" y="0"/>
                              </a:lnTo>
                              <a:lnTo>
                                <a:pt x="47" y="1"/>
                              </a:lnTo>
                              <a:lnTo>
                                <a:pt x="39" y="4"/>
                              </a:lnTo>
                              <a:lnTo>
                                <a:pt x="31" y="9"/>
                              </a:lnTo>
                              <a:lnTo>
                                <a:pt x="26" y="13"/>
                              </a:lnTo>
                              <a:lnTo>
                                <a:pt x="19" y="19"/>
                              </a:lnTo>
                              <a:lnTo>
                                <a:pt x="14" y="24"/>
                              </a:lnTo>
                              <a:lnTo>
                                <a:pt x="10" y="30"/>
                              </a:lnTo>
                              <a:lnTo>
                                <a:pt x="6" y="39"/>
                              </a:lnTo>
                              <a:lnTo>
                                <a:pt x="3" y="46"/>
                              </a:lnTo>
                              <a:lnTo>
                                <a:pt x="1" y="55"/>
                              </a:lnTo>
                              <a:lnTo>
                                <a:pt x="0" y="63"/>
                              </a:lnTo>
                              <a:lnTo>
                                <a:pt x="0" y="253"/>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118"/>
                      <wps:cNvSpPr>
                        <a:spLocks/>
                      </wps:cNvSpPr>
                      <wps:spPr bwMode="auto">
                        <a:xfrm>
                          <a:off x="2529" y="868"/>
                          <a:ext cx="438" cy="479"/>
                        </a:xfrm>
                        <a:custGeom>
                          <a:avLst/>
                          <a:gdLst>
                            <a:gd name="T0" fmla="*/ 435 w 438"/>
                            <a:gd name="T1" fmla="*/ 269 h 479"/>
                            <a:gd name="T2" fmla="*/ 408 w 438"/>
                            <a:gd name="T3" fmla="*/ 285 h 479"/>
                            <a:gd name="T4" fmla="*/ 363 w 438"/>
                            <a:gd name="T5" fmla="*/ 311 h 479"/>
                            <a:gd name="T6" fmla="*/ 311 w 438"/>
                            <a:gd name="T7" fmla="*/ 341 h 479"/>
                            <a:gd name="T8" fmla="*/ 265 w 438"/>
                            <a:gd name="T9" fmla="*/ 367 h 479"/>
                            <a:gd name="T10" fmla="*/ 235 w 438"/>
                            <a:gd name="T11" fmla="*/ 384 h 479"/>
                            <a:gd name="T12" fmla="*/ 227 w 438"/>
                            <a:gd name="T13" fmla="*/ 389 h 479"/>
                            <a:gd name="T14" fmla="*/ 222 w 438"/>
                            <a:gd name="T15" fmla="*/ 390 h 479"/>
                            <a:gd name="T16" fmla="*/ 218 w 438"/>
                            <a:gd name="T17" fmla="*/ 389 h 479"/>
                            <a:gd name="T18" fmla="*/ 214 w 438"/>
                            <a:gd name="T19" fmla="*/ 387 h 479"/>
                            <a:gd name="T20" fmla="*/ 212 w 438"/>
                            <a:gd name="T21" fmla="*/ 384 h 479"/>
                            <a:gd name="T22" fmla="*/ 211 w 438"/>
                            <a:gd name="T23" fmla="*/ 380 h 479"/>
                            <a:gd name="T24" fmla="*/ 211 w 438"/>
                            <a:gd name="T25" fmla="*/ 373 h 479"/>
                            <a:gd name="T26" fmla="*/ 211 w 438"/>
                            <a:gd name="T27" fmla="*/ 363 h 479"/>
                            <a:gd name="T28" fmla="*/ 211 w 438"/>
                            <a:gd name="T29" fmla="*/ 344 h 479"/>
                            <a:gd name="T30" fmla="*/ 211 w 438"/>
                            <a:gd name="T31" fmla="*/ 312 h 479"/>
                            <a:gd name="T32" fmla="*/ 211 w 438"/>
                            <a:gd name="T33" fmla="*/ 258 h 479"/>
                            <a:gd name="T34" fmla="*/ 211 w 438"/>
                            <a:gd name="T35" fmla="*/ 174 h 479"/>
                            <a:gd name="T36" fmla="*/ 0 w 438"/>
                            <a:gd name="T37" fmla="*/ 0 h 479"/>
                            <a:gd name="T38" fmla="*/ 2 w 438"/>
                            <a:gd name="T39" fmla="*/ 273 h 479"/>
                            <a:gd name="T40" fmla="*/ 10 w 438"/>
                            <a:gd name="T41" fmla="*/ 309 h 479"/>
                            <a:gd name="T42" fmla="*/ 22 w 438"/>
                            <a:gd name="T43" fmla="*/ 345 h 479"/>
                            <a:gd name="T44" fmla="*/ 41 w 438"/>
                            <a:gd name="T45" fmla="*/ 381 h 479"/>
                            <a:gd name="T46" fmla="*/ 68 w 438"/>
                            <a:gd name="T47" fmla="*/ 414 h 479"/>
                            <a:gd name="T48" fmla="*/ 102 w 438"/>
                            <a:gd name="T49" fmla="*/ 445 h 479"/>
                            <a:gd name="T50" fmla="*/ 129 w 438"/>
                            <a:gd name="T51" fmla="*/ 461 h 479"/>
                            <a:gd name="T52" fmla="*/ 145 w 438"/>
                            <a:gd name="T53" fmla="*/ 466 h 479"/>
                            <a:gd name="T54" fmla="*/ 159 w 438"/>
                            <a:gd name="T55" fmla="*/ 472 h 479"/>
                            <a:gd name="T56" fmla="*/ 176 w 438"/>
                            <a:gd name="T57" fmla="*/ 476 h 479"/>
                            <a:gd name="T58" fmla="*/ 192 w 438"/>
                            <a:gd name="T59" fmla="*/ 478 h 479"/>
                            <a:gd name="T60" fmla="*/ 209 w 438"/>
                            <a:gd name="T61" fmla="*/ 479 h 479"/>
                            <a:gd name="T62" fmla="*/ 225 w 438"/>
                            <a:gd name="T63" fmla="*/ 479 h 479"/>
                            <a:gd name="T64" fmla="*/ 242 w 438"/>
                            <a:gd name="T65" fmla="*/ 479 h 479"/>
                            <a:gd name="T66" fmla="*/ 258 w 438"/>
                            <a:gd name="T67" fmla="*/ 476 h 479"/>
                            <a:gd name="T68" fmla="*/ 274 w 438"/>
                            <a:gd name="T69" fmla="*/ 472 h 479"/>
                            <a:gd name="T70" fmla="*/ 290 w 438"/>
                            <a:gd name="T71" fmla="*/ 466 h 479"/>
                            <a:gd name="T72" fmla="*/ 306 w 438"/>
                            <a:gd name="T73" fmla="*/ 459 h 479"/>
                            <a:gd name="T74" fmla="*/ 339 w 438"/>
                            <a:gd name="T75" fmla="*/ 439 h 479"/>
                            <a:gd name="T76" fmla="*/ 377 w 438"/>
                            <a:gd name="T77" fmla="*/ 400 h 479"/>
                            <a:gd name="T78" fmla="*/ 405 w 438"/>
                            <a:gd name="T79" fmla="*/ 358 h 479"/>
                            <a:gd name="T80" fmla="*/ 423 w 438"/>
                            <a:gd name="T81" fmla="*/ 319 h 479"/>
                            <a:gd name="T82" fmla="*/ 433 w 438"/>
                            <a:gd name="T83" fmla="*/ 288 h 479"/>
                            <a:gd name="T84" fmla="*/ 438 w 438"/>
                            <a:gd name="T85" fmla="*/ 269 h 479"/>
                            <a:gd name="T86" fmla="*/ 438 w 438"/>
                            <a:gd name="T87" fmla="*/ 266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438" h="479">
                              <a:moveTo>
                                <a:pt x="438" y="266"/>
                              </a:moveTo>
                              <a:lnTo>
                                <a:pt x="435" y="269"/>
                              </a:lnTo>
                              <a:lnTo>
                                <a:pt x="423" y="276"/>
                              </a:lnTo>
                              <a:lnTo>
                                <a:pt x="408" y="285"/>
                              </a:lnTo>
                              <a:lnTo>
                                <a:pt x="386" y="298"/>
                              </a:lnTo>
                              <a:lnTo>
                                <a:pt x="363" y="311"/>
                              </a:lnTo>
                              <a:lnTo>
                                <a:pt x="337" y="325"/>
                              </a:lnTo>
                              <a:lnTo>
                                <a:pt x="311" y="341"/>
                              </a:lnTo>
                              <a:lnTo>
                                <a:pt x="287" y="354"/>
                              </a:lnTo>
                              <a:lnTo>
                                <a:pt x="265" y="367"/>
                              </a:lnTo>
                              <a:lnTo>
                                <a:pt x="248" y="377"/>
                              </a:lnTo>
                              <a:lnTo>
                                <a:pt x="235" y="384"/>
                              </a:lnTo>
                              <a:lnTo>
                                <a:pt x="228" y="387"/>
                              </a:lnTo>
                              <a:lnTo>
                                <a:pt x="227" y="389"/>
                              </a:lnTo>
                              <a:lnTo>
                                <a:pt x="224" y="389"/>
                              </a:lnTo>
                              <a:lnTo>
                                <a:pt x="222" y="390"/>
                              </a:lnTo>
                              <a:lnTo>
                                <a:pt x="219" y="389"/>
                              </a:lnTo>
                              <a:lnTo>
                                <a:pt x="218" y="389"/>
                              </a:lnTo>
                              <a:lnTo>
                                <a:pt x="215" y="387"/>
                              </a:lnTo>
                              <a:lnTo>
                                <a:pt x="214" y="387"/>
                              </a:lnTo>
                              <a:lnTo>
                                <a:pt x="212" y="386"/>
                              </a:lnTo>
                              <a:lnTo>
                                <a:pt x="212" y="384"/>
                              </a:lnTo>
                              <a:lnTo>
                                <a:pt x="211" y="381"/>
                              </a:lnTo>
                              <a:lnTo>
                                <a:pt x="211" y="380"/>
                              </a:lnTo>
                              <a:lnTo>
                                <a:pt x="209" y="377"/>
                              </a:lnTo>
                              <a:lnTo>
                                <a:pt x="211" y="373"/>
                              </a:lnTo>
                              <a:lnTo>
                                <a:pt x="211" y="368"/>
                              </a:lnTo>
                              <a:lnTo>
                                <a:pt x="211" y="363"/>
                              </a:lnTo>
                              <a:lnTo>
                                <a:pt x="211" y="355"/>
                              </a:lnTo>
                              <a:lnTo>
                                <a:pt x="211" y="344"/>
                              </a:lnTo>
                              <a:lnTo>
                                <a:pt x="211" y="330"/>
                              </a:lnTo>
                              <a:lnTo>
                                <a:pt x="211" y="312"/>
                              </a:lnTo>
                              <a:lnTo>
                                <a:pt x="211" y="288"/>
                              </a:lnTo>
                              <a:lnTo>
                                <a:pt x="211" y="258"/>
                              </a:lnTo>
                              <a:lnTo>
                                <a:pt x="211" y="219"/>
                              </a:lnTo>
                              <a:lnTo>
                                <a:pt x="211" y="174"/>
                              </a:lnTo>
                              <a:lnTo>
                                <a:pt x="211" y="118"/>
                              </a:lnTo>
                              <a:lnTo>
                                <a:pt x="0" y="0"/>
                              </a:lnTo>
                              <a:lnTo>
                                <a:pt x="1" y="256"/>
                              </a:lnTo>
                              <a:lnTo>
                                <a:pt x="2" y="273"/>
                              </a:lnTo>
                              <a:lnTo>
                                <a:pt x="5" y="291"/>
                              </a:lnTo>
                              <a:lnTo>
                                <a:pt x="10" y="309"/>
                              </a:lnTo>
                              <a:lnTo>
                                <a:pt x="15" y="328"/>
                              </a:lnTo>
                              <a:lnTo>
                                <a:pt x="22" y="345"/>
                              </a:lnTo>
                              <a:lnTo>
                                <a:pt x="31" y="364"/>
                              </a:lnTo>
                              <a:lnTo>
                                <a:pt x="41" y="381"/>
                              </a:lnTo>
                              <a:lnTo>
                                <a:pt x="54" y="399"/>
                              </a:lnTo>
                              <a:lnTo>
                                <a:pt x="68" y="414"/>
                              </a:lnTo>
                              <a:lnTo>
                                <a:pt x="84" y="430"/>
                              </a:lnTo>
                              <a:lnTo>
                                <a:pt x="102" y="445"/>
                              </a:lnTo>
                              <a:lnTo>
                                <a:pt x="122" y="456"/>
                              </a:lnTo>
                              <a:lnTo>
                                <a:pt x="129" y="461"/>
                              </a:lnTo>
                              <a:lnTo>
                                <a:pt x="136" y="463"/>
                              </a:lnTo>
                              <a:lnTo>
                                <a:pt x="145" y="466"/>
                              </a:lnTo>
                              <a:lnTo>
                                <a:pt x="152" y="469"/>
                              </a:lnTo>
                              <a:lnTo>
                                <a:pt x="159" y="472"/>
                              </a:lnTo>
                              <a:lnTo>
                                <a:pt x="168" y="473"/>
                              </a:lnTo>
                              <a:lnTo>
                                <a:pt x="176" y="476"/>
                              </a:lnTo>
                              <a:lnTo>
                                <a:pt x="183" y="478"/>
                              </a:lnTo>
                              <a:lnTo>
                                <a:pt x="192" y="478"/>
                              </a:lnTo>
                              <a:lnTo>
                                <a:pt x="201" y="479"/>
                              </a:lnTo>
                              <a:lnTo>
                                <a:pt x="209" y="479"/>
                              </a:lnTo>
                              <a:lnTo>
                                <a:pt x="216" y="479"/>
                              </a:lnTo>
                              <a:lnTo>
                                <a:pt x="225" y="479"/>
                              </a:lnTo>
                              <a:lnTo>
                                <a:pt x="234" y="479"/>
                              </a:lnTo>
                              <a:lnTo>
                                <a:pt x="242" y="479"/>
                              </a:lnTo>
                              <a:lnTo>
                                <a:pt x="249" y="478"/>
                              </a:lnTo>
                              <a:lnTo>
                                <a:pt x="258" y="476"/>
                              </a:lnTo>
                              <a:lnTo>
                                <a:pt x="267" y="473"/>
                              </a:lnTo>
                              <a:lnTo>
                                <a:pt x="274" y="472"/>
                              </a:lnTo>
                              <a:lnTo>
                                <a:pt x="283" y="469"/>
                              </a:lnTo>
                              <a:lnTo>
                                <a:pt x="290" y="466"/>
                              </a:lnTo>
                              <a:lnTo>
                                <a:pt x="298" y="463"/>
                              </a:lnTo>
                              <a:lnTo>
                                <a:pt x="306" y="459"/>
                              </a:lnTo>
                              <a:lnTo>
                                <a:pt x="313" y="455"/>
                              </a:lnTo>
                              <a:lnTo>
                                <a:pt x="339" y="439"/>
                              </a:lnTo>
                              <a:lnTo>
                                <a:pt x="359" y="420"/>
                              </a:lnTo>
                              <a:lnTo>
                                <a:pt x="377" y="400"/>
                              </a:lnTo>
                              <a:lnTo>
                                <a:pt x="393" y="378"/>
                              </a:lnTo>
                              <a:lnTo>
                                <a:pt x="405" y="358"/>
                              </a:lnTo>
                              <a:lnTo>
                                <a:pt x="415" y="338"/>
                              </a:lnTo>
                              <a:lnTo>
                                <a:pt x="423" y="319"/>
                              </a:lnTo>
                              <a:lnTo>
                                <a:pt x="429" y="302"/>
                              </a:lnTo>
                              <a:lnTo>
                                <a:pt x="433" y="288"/>
                              </a:lnTo>
                              <a:lnTo>
                                <a:pt x="436" y="276"/>
                              </a:lnTo>
                              <a:lnTo>
                                <a:pt x="438" y="269"/>
                              </a:lnTo>
                              <a:lnTo>
                                <a:pt x="438" y="266"/>
                              </a:lnTo>
                              <a:close/>
                            </a:path>
                          </a:pathLst>
                        </a:custGeom>
                        <a:solidFill>
                          <a:srgbClr val="FF5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119"/>
                      <wps:cNvSpPr>
                        <a:spLocks/>
                      </wps:cNvSpPr>
                      <wps:spPr bwMode="auto">
                        <a:xfrm>
                          <a:off x="2761" y="700"/>
                          <a:ext cx="335" cy="528"/>
                        </a:xfrm>
                        <a:custGeom>
                          <a:avLst/>
                          <a:gdLst>
                            <a:gd name="T0" fmla="*/ 17 w 335"/>
                            <a:gd name="T1" fmla="*/ 18 h 528"/>
                            <a:gd name="T2" fmla="*/ 45 w 335"/>
                            <a:gd name="T3" fmla="*/ 34 h 528"/>
                            <a:gd name="T4" fmla="*/ 91 w 335"/>
                            <a:gd name="T5" fmla="*/ 60 h 528"/>
                            <a:gd name="T6" fmla="*/ 141 w 335"/>
                            <a:gd name="T7" fmla="*/ 89 h 528"/>
                            <a:gd name="T8" fmla="*/ 187 w 335"/>
                            <a:gd name="T9" fmla="*/ 116 h 528"/>
                            <a:gd name="T10" fmla="*/ 217 w 335"/>
                            <a:gd name="T11" fmla="*/ 133 h 528"/>
                            <a:gd name="T12" fmla="*/ 226 w 335"/>
                            <a:gd name="T13" fmla="*/ 139 h 528"/>
                            <a:gd name="T14" fmla="*/ 229 w 335"/>
                            <a:gd name="T15" fmla="*/ 143 h 528"/>
                            <a:gd name="T16" fmla="*/ 230 w 335"/>
                            <a:gd name="T17" fmla="*/ 148 h 528"/>
                            <a:gd name="T18" fmla="*/ 230 w 335"/>
                            <a:gd name="T19" fmla="*/ 152 h 528"/>
                            <a:gd name="T20" fmla="*/ 229 w 335"/>
                            <a:gd name="T21" fmla="*/ 155 h 528"/>
                            <a:gd name="T22" fmla="*/ 226 w 335"/>
                            <a:gd name="T23" fmla="*/ 158 h 528"/>
                            <a:gd name="T24" fmla="*/ 220 w 335"/>
                            <a:gd name="T25" fmla="*/ 161 h 528"/>
                            <a:gd name="T26" fmla="*/ 211 w 335"/>
                            <a:gd name="T27" fmla="*/ 166 h 528"/>
                            <a:gd name="T28" fmla="*/ 196 w 335"/>
                            <a:gd name="T29" fmla="*/ 177 h 528"/>
                            <a:gd name="T30" fmla="*/ 167 w 335"/>
                            <a:gd name="T31" fmla="*/ 192 h 528"/>
                            <a:gd name="T32" fmla="*/ 119 w 335"/>
                            <a:gd name="T33" fmla="*/ 220 h 528"/>
                            <a:gd name="T34" fmla="*/ 48 w 335"/>
                            <a:gd name="T35" fmla="*/ 260 h 528"/>
                            <a:gd name="T36" fmla="*/ 3 w 335"/>
                            <a:gd name="T37" fmla="*/ 528 h 528"/>
                            <a:gd name="T38" fmla="*/ 237 w 335"/>
                            <a:gd name="T39" fmla="*/ 390 h 528"/>
                            <a:gd name="T40" fmla="*/ 266 w 335"/>
                            <a:gd name="T41" fmla="*/ 367 h 528"/>
                            <a:gd name="T42" fmla="*/ 290 w 335"/>
                            <a:gd name="T43" fmla="*/ 338 h 528"/>
                            <a:gd name="T44" fmla="*/ 312 w 335"/>
                            <a:gd name="T45" fmla="*/ 303 h 528"/>
                            <a:gd name="T46" fmla="*/ 328 w 335"/>
                            <a:gd name="T47" fmla="*/ 263 h 528"/>
                            <a:gd name="T48" fmla="*/ 335 w 335"/>
                            <a:gd name="T49" fmla="*/ 218 h 528"/>
                            <a:gd name="T50" fmla="*/ 335 w 335"/>
                            <a:gd name="T51" fmla="*/ 179 h 528"/>
                            <a:gd name="T52" fmla="*/ 329 w 335"/>
                            <a:gd name="T53" fmla="*/ 148 h 528"/>
                            <a:gd name="T54" fmla="*/ 318 w 335"/>
                            <a:gd name="T55" fmla="*/ 118 h 528"/>
                            <a:gd name="T56" fmla="*/ 302 w 335"/>
                            <a:gd name="T57" fmla="*/ 89 h 528"/>
                            <a:gd name="T58" fmla="*/ 280 w 335"/>
                            <a:gd name="T59" fmla="*/ 63 h 528"/>
                            <a:gd name="T60" fmla="*/ 255 w 335"/>
                            <a:gd name="T61" fmla="*/ 40 h 528"/>
                            <a:gd name="T62" fmla="*/ 213 w 335"/>
                            <a:gd name="T63" fmla="*/ 17 h 528"/>
                            <a:gd name="T64" fmla="*/ 160 w 335"/>
                            <a:gd name="T65" fmla="*/ 2 h 528"/>
                            <a:gd name="T66" fmla="*/ 109 w 335"/>
                            <a:gd name="T67" fmla="*/ 0 h 528"/>
                            <a:gd name="T68" fmla="*/ 66 w 335"/>
                            <a:gd name="T69" fmla="*/ 4 h 528"/>
                            <a:gd name="T70" fmla="*/ 35 w 335"/>
                            <a:gd name="T71" fmla="*/ 10 h 528"/>
                            <a:gd name="T72" fmla="*/ 16 w 335"/>
                            <a:gd name="T73" fmla="*/ 15 h 528"/>
                            <a:gd name="T74" fmla="*/ 13 w 335"/>
                            <a:gd name="T75" fmla="*/ 15 h 5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335" h="528">
                              <a:moveTo>
                                <a:pt x="13" y="15"/>
                              </a:moveTo>
                              <a:lnTo>
                                <a:pt x="17" y="18"/>
                              </a:lnTo>
                              <a:lnTo>
                                <a:pt x="29" y="24"/>
                              </a:lnTo>
                              <a:lnTo>
                                <a:pt x="45" y="34"/>
                              </a:lnTo>
                              <a:lnTo>
                                <a:pt x="66" y="46"/>
                              </a:lnTo>
                              <a:lnTo>
                                <a:pt x="91" y="60"/>
                              </a:lnTo>
                              <a:lnTo>
                                <a:pt x="115" y="74"/>
                              </a:lnTo>
                              <a:lnTo>
                                <a:pt x="141" y="89"/>
                              </a:lnTo>
                              <a:lnTo>
                                <a:pt x="165" y="103"/>
                              </a:lnTo>
                              <a:lnTo>
                                <a:pt x="187" y="116"/>
                              </a:lnTo>
                              <a:lnTo>
                                <a:pt x="206" y="126"/>
                              </a:lnTo>
                              <a:lnTo>
                                <a:pt x="217" y="133"/>
                              </a:lnTo>
                              <a:lnTo>
                                <a:pt x="223" y="136"/>
                              </a:lnTo>
                              <a:lnTo>
                                <a:pt x="226" y="139"/>
                              </a:lnTo>
                              <a:lnTo>
                                <a:pt x="227" y="141"/>
                              </a:lnTo>
                              <a:lnTo>
                                <a:pt x="229" y="143"/>
                              </a:lnTo>
                              <a:lnTo>
                                <a:pt x="229" y="145"/>
                              </a:lnTo>
                              <a:lnTo>
                                <a:pt x="230" y="148"/>
                              </a:lnTo>
                              <a:lnTo>
                                <a:pt x="230" y="149"/>
                              </a:lnTo>
                              <a:lnTo>
                                <a:pt x="230" y="152"/>
                              </a:lnTo>
                              <a:lnTo>
                                <a:pt x="229" y="154"/>
                              </a:lnTo>
                              <a:lnTo>
                                <a:pt x="229" y="155"/>
                              </a:lnTo>
                              <a:lnTo>
                                <a:pt x="227" y="156"/>
                              </a:lnTo>
                              <a:lnTo>
                                <a:pt x="226" y="158"/>
                              </a:lnTo>
                              <a:lnTo>
                                <a:pt x="224" y="158"/>
                              </a:lnTo>
                              <a:lnTo>
                                <a:pt x="220" y="161"/>
                              </a:lnTo>
                              <a:lnTo>
                                <a:pt x="216" y="164"/>
                              </a:lnTo>
                              <a:lnTo>
                                <a:pt x="211" y="166"/>
                              </a:lnTo>
                              <a:lnTo>
                                <a:pt x="204" y="171"/>
                              </a:lnTo>
                              <a:lnTo>
                                <a:pt x="196" y="177"/>
                              </a:lnTo>
                              <a:lnTo>
                                <a:pt x="183" y="184"/>
                              </a:lnTo>
                              <a:lnTo>
                                <a:pt x="167" y="192"/>
                              </a:lnTo>
                              <a:lnTo>
                                <a:pt x="147" y="204"/>
                              </a:lnTo>
                              <a:lnTo>
                                <a:pt x="119" y="220"/>
                              </a:lnTo>
                              <a:lnTo>
                                <a:pt x="88" y="237"/>
                              </a:lnTo>
                              <a:lnTo>
                                <a:pt x="48" y="260"/>
                              </a:lnTo>
                              <a:lnTo>
                                <a:pt x="0" y="286"/>
                              </a:lnTo>
                              <a:lnTo>
                                <a:pt x="3" y="528"/>
                              </a:lnTo>
                              <a:lnTo>
                                <a:pt x="223" y="398"/>
                              </a:lnTo>
                              <a:lnTo>
                                <a:pt x="237" y="390"/>
                              </a:lnTo>
                              <a:lnTo>
                                <a:pt x="252" y="380"/>
                              </a:lnTo>
                              <a:lnTo>
                                <a:pt x="266" y="367"/>
                              </a:lnTo>
                              <a:lnTo>
                                <a:pt x="279" y="354"/>
                              </a:lnTo>
                              <a:lnTo>
                                <a:pt x="290" y="338"/>
                              </a:lnTo>
                              <a:lnTo>
                                <a:pt x="302" y="320"/>
                              </a:lnTo>
                              <a:lnTo>
                                <a:pt x="312" y="303"/>
                              </a:lnTo>
                              <a:lnTo>
                                <a:pt x="321" y="283"/>
                              </a:lnTo>
                              <a:lnTo>
                                <a:pt x="328" y="263"/>
                              </a:lnTo>
                              <a:lnTo>
                                <a:pt x="332" y="241"/>
                              </a:lnTo>
                              <a:lnTo>
                                <a:pt x="335" y="218"/>
                              </a:lnTo>
                              <a:lnTo>
                                <a:pt x="335" y="194"/>
                              </a:lnTo>
                              <a:lnTo>
                                <a:pt x="335" y="179"/>
                              </a:lnTo>
                              <a:lnTo>
                                <a:pt x="332" y="164"/>
                              </a:lnTo>
                              <a:lnTo>
                                <a:pt x="329" y="148"/>
                              </a:lnTo>
                              <a:lnTo>
                                <a:pt x="323" y="133"/>
                              </a:lnTo>
                              <a:lnTo>
                                <a:pt x="318" y="118"/>
                              </a:lnTo>
                              <a:lnTo>
                                <a:pt x="311" y="103"/>
                              </a:lnTo>
                              <a:lnTo>
                                <a:pt x="302" y="89"/>
                              </a:lnTo>
                              <a:lnTo>
                                <a:pt x="292" y="76"/>
                              </a:lnTo>
                              <a:lnTo>
                                <a:pt x="280" y="63"/>
                              </a:lnTo>
                              <a:lnTo>
                                <a:pt x="269" y="51"/>
                              </a:lnTo>
                              <a:lnTo>
                                <a:pt x="255" y="40"/>
                              </a:lnTo>
                              <a:lnTo>
                                <a:pt x="239" y="30"/>
                              </a:lnTo>
                              <a:lnTo>
                                <a:pt x="213" y="17"/>
                              </a:lnTo>
                              <a:lnTo>
                                <a:pt x="187" y="8"/>
                              </a:lnTo>
                              <a:lnTo>
                                <a:pt x="160" y="2"/>
                              </a:lnTo>
                              <a:lnTo>
                                <a:pt x="134" y="0"/>
                              </a:lnTo>
                              <a:lnTo>
                                <a:pt x="109" y="0"/>
                              </a:lnTo>
                              <a:lnTo>
                                <a:pt x="88" y="1"/>
                              </a:lnTo>
                              <a:lnTo>
                                <a:pt x="66" y="4"/>
                              </a:lnTo>
                              <a:lnTo>
                                <a:pt x="49" y="7"/>
                              </a:lnTo>
                              <a:lnTo>
                                <a:pt x="35" y="10"/>
                              </a:lnTo>
                              <a:lnTo>
                                <a:pt x="23" y="12"/>
                              </a:lnTo>
                              <a:lnTo>
                                <a:pt x="16" y="15"/>
                              </a:lnTo>
                              <a:lnTo>
                                <a:pt x="13" y="15"/>
                              </a:lnTo>
                              <a:close/>
                            </a:path>
                          </a:pathLst>
                        </a:custGeom>
                        <a:solidFill>
                          <a:srgbClr val="FF7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120"/>
                      <wps:cNvSpPr>
                        <a:spLocks/>
                      </wps:cNvSpPr>
                      <wps:spPr bwMode="auto">
                        <a:xfrm>
                          <a:off x="2408" y="689"/>
                          <a:ext cx="549" cy="402"/>
                        </a:xfrm>
                        <a:custGeom>
                          <a:avLst/>
                          <a:gdLst>
                            <a:gd name="T0" fmla="*/ 100 w 549"/>
                            <a:gd name="T1" fmla="*/ 398 h 402"/>
                            <a:gd name="T2" fmla="*/ 100 w 549"/>
                            <a:gd name="T3" fmla="*/ 366 h 402"/>
                            <a:gd name="T4" fmla="*/ 100 w 549"/>
                            <a:gd name="T5" fmla="*/ 314 h 402"/>
                            <a:gd name="T6" fmla="*/ 100 w 549"/>
                            <a:gd name="T7" fmla="*/ 257 h 402"/>
                            <a:gd name="T8" fmla="*/ 100 w 549"/>
                            <a:gd name="T9" fmla="*/ 203 h 402"/>
                            <a:gd name="T10" fmla="*/ 100 w 549"/>
                            <a:gd name="T11" fmla="*/ 167 h 402"/>
                            <a:gd name="T12" fmla="*/ 102 w 549"/>
                            <a:gd name="T13" fmla="*/ 159 h 402"/>
                            <a:gd name="T14" fmla="*/ 103 w 549"/>
                            <a:gd name="T15" fmla="*/ 153 h 402"/>
                            <a:gd name="T16" fmla="*/ 106 w 549"/>
                            <a:gd name="T17" fmla="*/ 150 h 402"/>
                            <a:gd name="T18" fmla="*/ 110 w 549"/>
                            <a:gd name="T19" fmla="*/ 149 h 402"/>
                            <a:gd name="T20" fmla="*/ 113 w 549"/>
                            <a:gd name="T21" fmla="*/ 147 h 402"/>
                            <a:gd name="T22" fmla="*/ 116 w 549"/>
                            <a:gd name="T23" fmla="*/ 147 h 402"/>
                            <a:gd name="T24" fmla="*/ 123 w 549"/>
                            <a:gd name="T25" fmla="*/ 150 h 402"/>
                            <a:gd name="T26" fmla="*/ 132 w 549"/>
                            <a:gd name="T27" fmla="*/ 156 h 402"/>
                            <a:gd name="T28" fmla="*/ 148 w 549"/>
                            <a:gd name="T29" fmla="*/ 165 h 402"/>
                            <a:gd name="T30" fmla="*/ 177 w 549"/>
                            <a:gd name="T31" fmla="*/ 182 h 402"/>
                            <a:gd name="T32" fmla="*/ 224 w 549"/>
                            <a:gd name="T33" fmla="*/ 209 h 402"/>
                            <a:gd name="T34" fmla="*/ 296 w 549"/>
                            <a:gd name="T35" fmla="*/ 251 h 402"/>
                            <a:gd name="T36" fmla="*/ 549 w 549"/>
                            <a:gd name="T37" fmla="*/ 154 h 402"/>
                            <a:gd name="T38" fmla="*/ 312 w 549"/>
                            <a:gd name="T39" fmla="*/ 21 h 402"/>
                            <a:gd name="T40" fmla="*/ 279 w 549"/>
                            <a:gd name="T41" fmla="*/ 9 h 402"/>
                            <a:gd name="T42" fmla="*/ 241 w 549"/>
                            <a:gd name="T43" fmla="*/ 2 h 402"/>
                            <a:gd name="T44" fmla="*/ 200 w 549"/>
                            <a:gd name="T45" fmla="*/ 0 h 402"/>
                            <a:gd name="T46" fmla="*/ 158 w 549"/>
                            <a:gd name="T47" fmla="*/ 8 h 402"/>
                            <a:gd name="T48" fmla="*/ 115 w 549"/>
                            <a:gd name="T49" fmla="*/ 23 h 402"/>
                            <a:gd name="T50" fmla="*/ 82 w 549"/>
                            <a:gd name="T51" fmla="*/ 42 h 402"/>
                            <a:gd name="T52" fmla="*/ 57 w 549"/>
                            <a:gd name="T53" fmla="*/ 64 h 402"/>
                            <a:gd name="T54" fmla="*/ 37 w 549"/>
                            <a:gd name="T55" fmla="*/ 88 h 402"/>
                            <a:gd name="T56" fmla="*/ 20 w 549"/>
                            <a:gd name="T57" fmla="*/ 117 h 402"/>
                            <a:gd name="T58" fmla="*/ 8 w 549"/>
                            <a:gd name="T59" fmla="*/ 149 h 402"/>
                            <a:gd name="T60" fmla="*/ 1 w 549"/>
                            <a:gd name="T61" fmla="*/ 182 h 402"/>
                            <a:gd name="T62" fmla="*/ 3 w 549"/>
                            <a:gd name="T63" fmla="*/ 229 h 402"/>
                            <a:gd name="T64" fmla="*/ 16 w 549"/>
                            <a:gd name="T65" fmla="*/ 283 h 402"/>
                            <a:gd name="T66" fmla="*/ 39 w 549"/>
                            <a:gd name="T67" fmla="*/ 327 h 402"/>
                            <a:gd name="T68" fmla="*/ 63 w 549"/>
                            <a:gd name="T69" fmla="*/ 363 h 402"/>
                            <a:gd name="T70" fmla="*/ 86 w 549"/>
                            <a:gd name="T71" fmla="*/ 388 h 402"/>
                            <a:gd name="T72" fmla="*/ 99 w 549"/>
                            <a:gd name="T73" fmla="*/ 401 h 402"/>
                            <a:gd name="T74" fmla="*/ 100 w 549"/>
                            <a:gd name="T75" fmla="*/ 402 h 4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549" h="402">
                              <a:moveTo>
                                <a:pt x="100" y="402"/>
                              </a:moveTo>
                              <a:lnTo>
                                <a:pt x="100" y="398"/>
                              </a:lnTo>
                              <a:lnTo>
                                <a:pt x="100" y="386"/>
                              </a:lnTo>
                              <a:lnTo>
                                <a:pt x="100" y="366"/>
                              </a:lnTo>
                              <a:lnTo>
                                <a:pt x="100" y="343"/>
                              </a:lnTo>
                              <a:lnTo>
                                <a:pt x="100" y="314"/>
                              </a:lnTo>
                              <a:lnTo>
                                <a:pt x="100" y="285"/>
                              </a:lnTo>
                              <a:lnTo>
                                <a:pt x="100" y="257"/>
                              </a:lnTo>
                              <a:lnTo>
                                <a:pt x="100" y="228"/>
                              </a:lnTo>
                              <a:lnTo>
                                <a:pt x="100" y="203"/>
                              </a:lnTo>
                              <a:lnTo>
                                <a:pt x="100" y="182"/>
                              </a:lnTo>
                              <a:lnTo>
                                <a:pt x="100" y="167"/>
                              </a:lnTo>
                              <a:lnTo>
                                <a:pt x="100" y="160"/>
                              </a:lnTo>
                              <a:lnTo>
                                <a:pt x="102" y="159"/>
                              </a:lnTo>
                              <a:lnTo>
                                <a:pt x="102" y="156"/>
                              </a:lnTo>
                              <a:lnTo>
                                <a:pt x="103" y="153"/>
                              </a:lnTo>
                              <a:lnTo>
                                <a:pt x="105" y="152"/>
                              </a:lnTo>
                              <a:lnTo>
                                <a:pt x="106" y="150"/>
                              </a:lnTo>
                              <a:lnTo>
                                <a:pt x="108" y="149"/>
                              </a:lnTo>
                              <a:lnTo>
                                <a:pt x="110" y="149"/>
                              </a:lnTo>
                              <a:lnTo>
                                <a:pt x="112" y="147"/>
                              </a:lnTo>
                              <a:lnTo>
                                <a:pt x="113" y="147"/>
                              </a:lnTo>
                              <a:lnTo>
                                <a:pt x="115" y="147"/>
                              </a:lnTo>
                              <a:lnTo>
                                <a:pt x="116" y="147"/>
                              </a:lnTo>
                              <a:lnTo>
                                <a:pt x="118" y="147"/>
                              </a:lnTo>
                              <a:lnTo>
                                <a:pt x="123" y="150"/>
                              </a:lnTo>
                              <a:lnTo>
                                <a:pt x="128" y="153"/>
                              </a:lnTo>
                              <a:lnTo>
                                <a:pt x="132" y="156"/>
                              </a:lnTo>
                              <a:lnTo>
                                <a:pt x="139" y="160"/>
                              </a:lnTo>
                              <a:lnTo>
                                <a:pt x="148" y="165"/>
                              </a:lnTo>
                              <a:lnTo>
                                <a:pt x="161" y="172"/>
                              </a:lnTo>
                              <a:lnTo>
                                <a:pt x="177" y="182"/>
                              </a:lnTo>
                              <a:lnTo>
                                <a:pt x="197" y="193"/>
                              </a:lnTo>
                              <a:lnTo>
                                <a:pt x="224" y="209"/>
                              </a:lnTo>
                              <a:lnTo>
                                <a:pt x="256" y="228"/>
                              </a:lnTo>
                              <a:lnTo>
                                <a:pt x="296" y="251"/>
                              </a:lnTo>
                              <a:lnTo>
                                <a:pt x="342" y="278"/>
                              </a:lnTo>
                              <a:lnTo>
                                <a:pt x="549" y="154"/>
                              </a:lnTo>
                              <a:lnTo>
                                <a:pt x="326" y="28"/>
                              </a:lnTo>
                              <a:lnTo>
                                <a:pt x="312" y="21"/>
                              </a:lnTo>
                              <a:lnTo>
                                <a:pt x="296" y="15"/>
                              </a:lnTo>
                              <a:lnTo>
                                <a:pt x="279" y="9"/>
                              </a:lnTo>
                              <a:lnTo>
                                <a:pt x="260" y="5"/>
                              </a:lnTo>
                              <a:lnTo>
                                <a:pt x="241" y="2"/>
                              </a:lnTo>
                              <a:lnTo>
                                <a:pt x="221" y="0"/>
                              </a:lnTo>
                              <a:lnTo>
                                <a:pt x="200" y="0"/>
                              </a:lnTo>
                              <a:lnTo>
                                <a:pt x="179" y="3"/>
                              </a:lnTo>
                              <a:lnTo>
                                <a:pt x="158" y="8"/>
                              </a:lnTo>
                              <a:lnTo>
                                <a:pt x="136" y="15"/>
                              </a:lnTo>
                              <a:lnTo>
                                <a:pt x="115" y="23"/>
                              </a:lnTo>
                              <a:lnTo>
                                <a:pt x="93" y="34"/>
                              </a:lnTo>
                              <a:lnTo>
                                <a:pt x="82" y="42"/>
                              </a:lnTo>
                              <a:lnTo>
                                <a:pt x="69" y="52"/>
                              </a:lnTo>
                              <a:lnTo>
                                <a:pt x="57" y="64"/>
                              </a:lnTo>
                              <a:lnTo>
                                <a:pt x="47" y="75"/>
                              </a:lnTo>
                              <a:lnTo>
                                <a:pt x="37" y="88"/>
                              </a:lnTo>
                              <a:lnTo>
                                <a:pt x="27" y="101"/>
                              </a:lnTo>
                              <a:lnTo>
                                <a:pt x="20" y="117"/>
                              </a:lnTo>
                              <a:lnTo>
                                <a:pt x="13" y="131"/>
                              </a:lnTo>
                              <a:lnTo>
                                <a:pt x="8" y="149"/>
                              </a:lnTo>
                              <a:lnTo>
                                <a:pt x="4" y="165"/>
                              </a:lnTo>
                              <a:lnTo>
                                <a:pt x="1" y="182"/>
                              </a:lnTo>
                              <a:lnTo>
                                <a:pt x="0" y="199"/>
                              </a:lnTo>
                              <a:lnTo>
                                <a:pt x="3" y="229"/>
                              </a:lnTo>
                              <a:lnTo>
                                <a:pt x="8" y="257"/>
                              </a:lnTo>
                              <a:lnTo>
                                <a:pt x="16" y="283"/>
                              </a:lnTo>
                              <a:lnTo>
                                <a:pt x="27" y="306"/>
                              </a:lnTo>
                              <a:lnTo>
                                <a:pt x="39" y="327"/>
                              </a:lnTo>
                              <a:lnTo>
                                <a:pt x="50" y="346"/>
                              </a:lnTo>
                              <a:lnTo>
                                <a:pt x="63" y="363"/>
                              </a:lnTo>
                              <a:lnTo>
                                <a:pt x="75" y="378"/>
                              </a:lnTo>
                              <a:lnTo>
                                <a:pt x="86" y="388"/>
                              </a:lnTo>
                              <a:lnTo>
                                <a:pt x="93" y="396"/>
                              </a:lnTo>
                              <a:lnTo>
                                <a:pt x="99" y="401"/>
                              </a:lnTo>
                              <a:lnTo>
                                <a:pt x="100" y="402"/>
                              </a:lnTo>
                              <a:close/>
                            </a:path>
                          </a:pathLst>
                        </a:custGeom>
                        <a:solidFill>
                          <a:srgbClr val="A6A6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121"/>
                      <wps:cNvSpPr>
                        <a:spLocks/>
                      </wps:cNvSpPr>
                      <wps:spPr bwMode="auto">
                        <a:xfrm>
                          <a:off x="2529" y="868"/>
                          <a:ext cx="439" cy="481"/>
                        </a:xfrm>
                        <a:custGeom>
                          <a:avLst/>
                          <a:gdLst>
                            <a:gd name="T0" fmla="*/ 222 w 439"/>
                            <a:gd name="T1" fmla="*/ 390 h 481"/>
                            <a:gd name="T2" fmla="*/ 211 w 439"/>
                            <a:gd name="T3" fmla="*/ 312 h 481"/>
                            <a:gd name="T4" fmla="*/ 1 w 439"/>
                            <a:gd name="T5" fmla="*/ 262 h 481"/>
                            <a:gd name="T6" fmla="*/ 4 w 439"/>
                            <a:gd name="T7" fmla="*/ 271 h 481"/>
                            <a:gd name="T8" fmla="*/ 4 w 439"/>
                            <a:gd name="T9" fmla="*/ 279 h 481"/>
                            <a:gd name="T10" fmla="*/ 4 w 439"/>
                            <a:gd name="T11" fmla="*/ 288 h 481"/>
                            <a:gd name="T12" fmla="*/ 7 w 439"/>
                            <a:gd name="T13" fmla="*/ 296 h 481"/>
                            <a:gd name="T14" fmla="*/ 8 w 439"/>
                            <a:gd name="T15" fmla="*/ 305 h 481"/>
                            <a:gd name="T16" fmla="*/ 11 w 439"/>
                            <a:gd name="T17" fmla="*/ 315 h 481"/>
                            <a:gd name="T18" fmla="*/ 14 w 439"/>
                            <a:gd name="T19" fmla="*/ 324 h 481"/>
                            <a:gd name="T20" fmla="*/ 17 w 439"/>
                            <a:gd name="T21" fmla="*/ 332 h 481"/>
                            <a:gd name="T22" fmla="*/ 20 w 439"/>
                            <a:gd name="T23" fmla="*/ 342 h 481"/>
                            <a:gd name="T24" fmla="*/ 25 w 439"/>
                            <a:gd name="T25" fmla="*/ 351 h 481"/>
                            <a:gd name="T26" fmla="*/ 28 w 439"/>
                            <a:gd name="T27" fmla="*/ 360 h 481"/>
                            <a:gd name="T28" fmla="*/ 34 w 439"/>
                            <a:gd name="T29" fmla="*/ 368 h 481"/>
                            <a:gd name="T30" fmla="*/ 40 w 439"/>
                            <a:gd name="T31" fmla="*/ 378 h 481"/>
                            <a:gd name="T32" fmla="*/ 45 w 439"/>
                            <a:gd name="T33" fmla="*/ 387 h 481"/>
                            <a:gd name="T34" fmla="*/ 51 w 439"/>
                            <a:gd name="T35" fmla="*/ 396 h 481"/>
                            <a:gd name="T36" fmla="*/ 58 w 439"/>
                            <a:gd name="T37" fmla="*/ 403 h 481"/>
                            <a:gd name="T38" fmla="*/ 66 w 439"/>
                            <a:gd name="T39" fmla="*/ 412 h 481"/>
                            <a:gd name="T40" fmla="*/ 73 w 439"/>
                            <a:gd name="T41" fmla="*/ 420 h 481"/>
                            <a:gd name="T42" fmla="*/ 81 w 439"/>
                            <a:gd name="T43" fmla="*/ 427 h 481"/>
                            <a:gd name="T44" fmla="*/ 90 w 439"/>
                            <a:gd name="T45" fmla="*/ 435 h 481"/>
                            <a:gd name="T46" fmla="*/ 99 w 439"/>
                            <a:gd name="T47" fmla="*/ 442 h 481"/>
                            <a:gd name="T48" fmla="*/ 109 w 439"/>
                            <a:gd name="T49" fmla="*/ 448 h 481"/>
                            <a:gd name="T50" fmla="*/ 119 w 439"/>
                            <a:gd name="T51" fmla="*/ 455 h 481"/>
                            <a:gd name="T52" fmla="*/ 130 w 439"/>
                            <a:gd name="T53" fmla="*/ 461 h 481"/>
                            <a:gd name="T54" fmla="*/ 145 w 439"/>
                            <a:gd name="T55" fmla="*/ 468 h 481"/>
                            <a:gd name="T56" fmla="*/ 160 w 439"/>
                            <a:gd name="T57" fmla="*/ 472 h 481"/>
                            <a:gd name="T58" fmla="*/ 176 w 439"/>
                            <a:gd name="T59" fmla="*/ 476 h 481"/>
                            <a:gd name="T60" fmla="*/ 193 w 439"/>
                            <a:gd name="T61" fmla="*/ 479 h 481"/>
                            <a:gd name="T62" fmla="*/ 209 w 439"/>
                            <a:gd name="T63" fmla="*/ 481 h 481"/>
                            <a:gd name="T64" fmla="*/ 227 w 439"/>
                            <a:gd name="T65" fmla="*/ 479 h 481"/>
                            <a:gd name="T66" fmla="*/ 242 w 439"/>
                            <a:gd name="T67" fmla="*/ 478 h 481"/>
                            <a:gd name="T68" fmla="*/ 258 w 439"/>
                            <a:gd name="T69" fmla="*/ 476 h 481"/>
                            <a:gd name="T70" fmla="*/ 275 w 439"/>
                            <a:gd name="T71" fmla="*/ 472 h 481"/>
                            <a:gd name="T72" fmla="*/ 291 w 439"/>
                            <a:gd name="T73" fmla="*/ 466 h 481"/>
                            <a:gd name="T74" fmla="*/ 306 w 439"/>
                            <a:gd name="T75" fmla="*/ 459 h 481"/>
                            <a:gd name="T76" fmla="*/ 320 w 439"/>
                            <a:gd name="T77" fmla="*/ 450 h 481"/>
                            <a:gd name="T78" fmla="*/ 333 w 439"/>
                            <a:gd name="T79" fmla="*/ 442 h 481"/>
                            <a:gd name="T80" fmla="*/ 344 w 439"/>
                            <a:gd name="T81" fmla="*/ 433 h 481"/>
                            <a:gd name="T82" fmla="*/ 354 w 439"/>
                            <a:gd name="T83" fmla="*/ 425 h 481"/>
                            <a:gd name="T84" fmla="*/ 364 w 439"/>
                            <a:gd name="T85" fmla="*/ 414 h 481"/>
                            <a:gd name="T86" fmla="*/ 373 w 439"/>
                            <a:gd name="T87" fmla="*/ 404 h 481"/>
                            <a:gd name="T88" fmla="*/ 382 w 439"/>
                            <a:gd name="T89" fmla="*/ 394 h 481"/>
                            <a:gd name="T90" fmla="*/ 389 w 439"/>
                            <a:gd name="T91" fmla="*/ 384 h 481"/>
                            <a:gd name="T92" fmla="*/ 396 w 439"/>
                            <a:gd name="T93" fmla="*/ 373 h 481"/>
                            <a:gd name="T94" fmla="*/ 402 w 439"/>
                            <a:gd name="T95" fmla="*/ 363 h 481"/>
                            <a:gd name="T96" fmla="*/ 408 w 439"/>
                            <a:gd name="T97" fmla="*/ 353 h 481"/>
                            <a:gd name="T98" fmla="*/ 413 w 439"/>
                            <a:gd name="T99" fmla="*/ 342 h 481"/>
                            <a:gd name="T100" fmla="*/ 418 w 439"/>
                            <a:gd name="T101" fmla="*/ 332 h 481"/>
                            <a:gd name="T102" fmla="*/ 422 w 439"/>
                            <a:gd name="T103" fmla="*/ 322 h 481"/>
                            <a:gd name="T104" fmla="*/ 425 w 439"/>
                            <a:gd name="T105" fmla="*/ 314 h 481"/>
                            <a:gd name="T106" fmla="*/ 428 w 439"/>
                            <a:gd name="T107" fmla="*/ 305 h 481"/>
                            <a:gd name="T108" fmla="*/ 432 w 439"/>
                            <a:gd name="T109" fmla="*/ 298 h 481"/>
                            <a:gd name="T110" fmla="*/ 433 w 439"/>
                            <a:gd name="T111" fmla="*/ 291 h 481"/>
                            <a:gd name="T112" fmla="*/ 433 w 439"/>
                            <a:gd name="T113" fmla="*/ 283 h 481"/>
                            <a:gd name="T114" fmla="*/ 436 w 439"/>
                            <a:gd name="T115" fmla="*/ 278 h 481"/>
                            <a:gd name="T116" fmla="*/ 438 w 439"/>
                            <a:gd name="T117" fmla="*/ 273 h 481"/>
                            <a:gd name="T118" fmla="*/ 438 w 439"/>
                            <a:gd name="T119" fmla="*/ 271 h 481"/>
                            <a:gd name="T120" fmla="*/ 439 w 439"/>
                            <a:gd name="T121" fmla="*/ 268 h 481"/>
                            <a:gd name="T122" fmla="*/ 439 w 439"/>
                            <a:gd name="T123" fmla="*/ 268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439" h="481">
                              <a:moveTo>
                                <a:pt x="438" y="266"/>
                              </a:moveTo>
                              <a:lnTo>
                                <a:pt x="435" y="269"/>
                              </a:lnTo>
                              <a:lnTo>
                                <a:pt x="423" y="276"/>
                              </a:lnTo>
                              <a:lnTo>
                                <a:pt x="408" y="285"/>
                              </a:lnTo>
                              <a:lnTo>
                                <a:pt x="386" y="298"/>
                              </a:lnTo>
                              <a:lnTo>
                                <a:pt x="363" y="311"/>
                              </a:lnTo>
                              <a:lnTo>
                                <a:pt x="337" y="325"/>
                              </a:lnTo>
                              <a:lnTo>
                                <a:pt x="311" y="341"/>
                              </a:lnTo>
                              <a:lnTo>
                                <a:pt x="287" y="354"/>
                              </a:lnTo>
                              <a:lnTo>
                                <a:pt x="265" y="367"/>
                              </a:lnTo>
                              <a:lnTo>
                                <a:pt x="248" y="377"/>
                              </a:lnTo>
                              <a:lnTo>
                                <a:pt x="235" y="384"/>
                              </a:lnTo>
                              <a:lnTo>
                                <a:pt x="228" y="387"/>
                              </a:lnTo>
                              <a:lnTo>
                                <a:pt x="227" y="389"/>
                              </a:lnTo>
                              <a:lnTo>
                                <a:pt x="224" y="389"/>
                              </a:lnTo>
                              <a:lnTo>
                                <a:pt x="222" y="390"/>
                              </a:lnTo>
                              <a:lnTo>
                                <a:pt x="219" y="389"/>
                              </a:lnTo>
                              <a:lnTo>
                                <a:pt x="218" y="389"/>
                              </a:lnTo>
                              <a:lnTo>
                                <a:pt x="215" y="387"/>
                              </a:lnTo>
                              <a:lnTo>
                                <a:pt x="214" y="387"/>
                              </a:lnTo>
                              <a:lnTo>
                                <a:pt x="212" y="386"/>
                              </a:lnTo>
                              <a:lnTo>
                                <a:pt x="212" y="384"/>
                              </a:lnTo>
                              <a:lnTo>
                                <a:pt x="211" y="381"/>
                              </a:lnTo>
                              <a:lnTo>
                                <a:pt x="211" y="380"/>
                              </a:lnTo>
                              <a:lnTo>
                                <a:pt x="209" y="377"/>
                              </a:lnTo>
                              <a:lnTo>
                                <a:pt x="211" y="373"/>
                              </a:lnTo>
                              <a:lnTo>
                                <a:pt x="211" y="368"/>
                              </a:lnTo>
                              <a:lnTo>
                                <a:pt x="211" y="363"/>
                              </a:lnTo>
                              <a:lnTo>
                                <a:pt x="211" y="355"/>
                              </a:lnTo>
                              <a:lnTo>
                                <a:pt x="211" y="344"/>
                              </a:lnTo>
                              <a:lnTo>
                                <a:pt x="211" y="330"/>
                              </a:lnTo>
                              <a:lnTo>
                                <a:pt x="211" y="312"/>
                              </a:lnTo>
                              <a:lnTo>
                                <a:pt x="211" y="288"/>
                              </a:lnTo>
                              <a:lnTo>
                                <a:pt x="211" y="258"/>
                              </a:lnTo>
                              <a:lnTo>
                                <a:pt x="211" y="219"/>
                              </a:lnTo>
                              <a:lnTo>
                                <a:pt x="211" y="174"/>
                              </a:lnTo>
                              <a:lnTo>
                                <a:pt x="211" y="118"/>
                              </a:lnTo>
                              <a:lnTo>
                                <a:pt x="0" y="0"/>
                              </a:lnTo>
                              <a:lnTo>
                                <a:pt x="1" y="256"/>
                              </a:lnTo>
                              <a:lnTo>
                                <a:pt x="2" y="258"/>
                              </a:lnTo>
                              <a:lnTo>
                                <a:pt x="1" y="258"/>
                              </a:lnTo>
                              <a:lnTo>
                                <a:pt x="1" y="259"/>
                              </a:lnTo>
                              <a:lnTo>
                                <a:pt x="2" y="259"/>
                              </a:lnTo>
                              <a:lnTo>
                                <a:pt x="2" y="260"/>
                              </a:lnTo>
                              <a:lnTo>
                                <a:pt x="1" y="260"/>
                              </a:lnTo>
                              <a:lnTo>
                                <a:pt x="2" y="260"/>
                              </a:lnTo>
                              <a:lnTo>
                                <a:pt x="1" y="260"/>
                              </a:lnTo>
                              <a:lnTo>
                                <a:pt x="1" y="262"/>
                              </a:lnTo>
                              <a:lnTo>
                                <a:pt x="2" y="262"/>
                              </a:lnTo>
                              <a:lnTo>
                                <a:pt x="1" y="262"/>
                              </a:lnTo>
                              <a:lnTo>
                                <a:pt x="2" y="263"/>
                              </a:lnTo>
                              <a:lnTo>
                                <a:pt x="2" y="265"/>
                              </a:lnTo>
                              <a:lnTo>
                                <a:pt x="2" y="266"/>
                              </a:lnTo>
                              <a:lnTo>
                                <a:pt x="2" y="268"/>
                              </a:lnTo>
                              <a:lnTo>
                                <a:pt x="2" y="269"/>
                              </a:lnTo>
                              <a:lnTo>
                                <a:pt x="4" y="271"/>
                              </a:lnTo>
                              <a:lnTo>
                                <a:pt x="2" y="271"/>
                              </a:lnTo>
                              <a:lnTo>
                                <a:pt x="4" y="272"/>
                              </a:lnTo>
                              <a:lnTo>
                                <a:pt x="2" y="272"/>
                              </a:lnTo>
                              <a:lnTo>
                                <a:pt x="4" y="273"/>
                              </a:lnTo>
                              <a:lnTo>
                                <a:pt x="2" y="273"/>
                              </a:lnTo>
                              <a:lnTo>
                                <a:pt x="2" y="275"/>
                              </a:lnTo>
                              <a:lnTo>
                                <a:pt x="4" y="275"/>
                              </a:lnTo>
                              <a:lnTo>
                                <a:pt x="2" y="275"/>
                              </a:lnTo>
                              <a:lnTo>
                                <a:pt x="4" y="276"/>
                              </a:lnTo>
                              <a:lnTo>
                                <a:pt x="4" y="278"/>
                              </a:lnTo>
                              <a:lnTo>
                                <a:pt x="4" y="279"/>
                              </a:lnTo>
                              <a:lnTo>
                                <a:pt x="4" y="281"/>
                              </a:lnTo>
                              <a:lnTo>
                                <a:pt x="4" y="282"/>
                              </a:lnTo>
                              <a:lnTo>
                                <a:pt x="5" y="283"/>
                              </a:lnTo>
                              <a:lnTo>
                                <a:pt x="4" y="283"/>
                              </a:lnTo>
                              <a:lnTo>
                                <a:pt x="5" y="285"/>
                              </a:lnTo>
                              <a:lnTo>
                                <a:pt x="4" y="285"/>
                              </a:lnTo>
                              <a:lnTo>
                                <a:pt x="5" y="286"/>
                              </a:lnTo>
                              <a:lnTo>
                                <a:pt x="4" y="286"/>
                              </a:lnTo>
                              <a:lnTo>
                                <a:pt x="4" y="288"/>
                              </a:lnTo>
                              <a:lnTo>
                                <a:pt x="5" y="288"/>
                              </a:lnTo>
                              <a:lnTo>
                                <a:pt x="4" y="288"/>
                              </a:lnTo>
                              <a:lnTo>
                                <a:pt x="5" y="289"/>
                              </a:lnTo>
                              <a:lnTo>
                                <a:pt x="5" y="291"/>
                              </a:lnTo>
                              <a:lnTo>
                                <a:pt x="5" y="292"/>
                              </a:lnTo>
                              <a:lnTo>
                                <a:pt x="5" y="294"/>
                              </a:lnTo>
                              <a:lnTo>
                                <a:pt x="5" y="295"/>
                              </a:lnTo>
                              <a:lnTo>
                                <a:pt x="7" y="296"/>
                              </a:lnTo>
                              <a:lnTo>
                                <a:pt x="7" y="298"/>
                              </a:lnTo>
                              <a:lnTo>
                                <a:pt x="7" y="299"/>
                              </a:lnTo>
                              <a:lnTo>
                                <a:pt x="7" y="301"/>
                              </a:lnTo>
                              <a:lnTo>
                                <a:pt x="7" y="302"/>
                              </a:lnTo>
                              <a:lnTo>
                                <a:pt x="8" y="304"/>
                              </a:lnTo>
                              <a:lnTo>
                                <a:pt x="8" y="305"/>
                              </a:lnTo>
                              <a:lnTo>
                                <a:pt x="8" y="306"/>
                              </a:lnTo>
                              <a:lnTo>
                                <a:pt x="8" y="308"/>
                              </a:lnTo>
                              <a:lnTo>
                                <a:pt x="8" y="309"/>
                              </a:lnTo>
                              <a:lnTo>
                                <a:pt x="10" y="311"/>
                              </a:lnTo>
                              <a:lnTo>
                                <a:pt x="10" y="312"/>
                              </a:lnTo>
                              <a:lnTo>
                                <a:pt x="11" y="314"/>
                              </a:lnTo>
                              <a:lnTo>
                                <a:pt x="11" y="315"/>
                              </a:lnTo>
                              <a:lnTo>
                                <a:pt x="12" y="317"/>
                              </a:lnTo>
                              <a:lnTo>
                                <a:pt x="12" y="318"/>
                              </a:lnTo>
                              <a:lnTo>
                                <a:pt x="12" y="319"/>
                              </a:lnTo>
                              <a:lnTo>
                                <a:pt x="12" y="321"/>
                              </a:lnTo>
                              <a:lnTo>
                                <a:pt x="12" y="322"/>
                              </a:lnTo>
                              <a:lnTo>
                                <a:pt x="14" y="324"/>
                              </a:lnTo>
                              <a:lnTo>
                                <a:pt x="14" y="325"/>
                              </a:lnTo>
                              <a:lnTo>
                                <a:pt x="14" y="327"/>
                              </a:lnTo>
                              <a:lnTo>
                                <a:pt x="15" y="328"/>
                              </a:lnTo>
                              <a:lnTo>
                                <a:pt x="15" y="330"/>
                              </a:lnTo>
                              <a:lnTo>
                                <a:pt x="17" y="331"/>
                              </a:lnTo>
                              <a:lnTo>
                                <a:pt x="17" y="332"/>
                              </a:lnTo>
                              <a:lnTo>
                                <a:pt x="17" y="334"/>
                              </a:lnTo>
                              <a:lnTo>
                                <a:pt x="17" y="335"/>
                              </a:lnTo>
                              <a:lnTo>
                                <a:pt x="18" y="337"/>
                              </a:lnTo>
                              <a:lnTo>
                                <a:pt x="18" y="338"/>
                              </a:lnTo>
                              <a:lnTo>
                                <a:pt x="20" y="340"/>
                              </a:lnTo>
                              <a:lnTo>
                                <a:pt x="20" y="341"/>
                              </a:lnTo>
                              <a:lnTo>
                                <a:pt x="20" y="342"/>
                              </a:lnTo>
                              <a:lnTo>
                                <a:pt x="21" y="344"/>
                              </a:lnTo>
                              <a:lnTo>
                                <a:pt x="21" y="345"/>
                              </a:lnTo>
                              <a:lnTo>
                                <a:pt x="22" y="345"/>
                              </a:lnTo>
                              <a:lnTo>
                                <a:pt x="22" y="347"/>
                              </a:lnTo>
                              <a:lnTo>
                                <a:pt x="22" y="348"/>
                              </a:lnTo>
                              <a:lnTo>
                                <a:pt x="24" y="348"/>
                              </a:lnTo>
                              <a:lnTo>
                                <a:pt x="24" y="350"/>
                              </a:lnTo>
                              <a:lnTo>
                                <a:pt x="25" y="351"/>
                              </a:lnTo>
                              <a:lnTo>
                                <a:pt x="25" y="353"/>
                              </a:lnTo>
                              <a:lnTo>
                                <a:pt x="25" y="354"/>
                              </a:lnTo>
                              <a:lnTo>
                                <a:pt x="27" y="355"/>
                              </a:lnTo>
                              <a:lnTo>
                                <a:pt x="27" y="357"/>
                              </a:lnTo>
                              <a:lnTo>
                                <a:pt x="28" y="358"/>
                              </a:lnTo>
                              <a:lnTo>
                                <a:pt x="28" y="360"/>
                              </a:lnTo>
                              <a:lnTo>
                                <a:pt x="30" y="361"/>
                              </a:lnTo>
                              <a:lnTo>
                                <a:pt x="30" y="363"/>
                              </a:lnTo>
                              <a:lnTo>
                                <a:pt x="31" y="364"/>
                              </a:lnTo>
                              <a:lnTo>
                                <a:pt x="31" y="366"/>
                              </a:lnTo>
                              <a:lnTo>
                                <a:pt x="33" y="366"/>
                              </a:lnTo>
                              <a:lnTo>
                                <a:pt x="33" y="367"/>
                              </a:lnTo>
                              <a:lnTo>
                                <a:pt x="33" y="368"/>
                              </a:lnTo>
                              <a:lnTo>
                                <a:pt x="34" y="368"/>
                              </a:lnTo>
                              <a:lnTo>
                                <a:pt x="34" y="370"/>
                              </a:lnTo>
                              <a:lnTo>
                                <a:pt x="35" y="371"/>
                              </a:lnTo>
                              <a:lnTo>
                                <a:pt x="37" y="373"/>
                              </a:lnTo>
                              <a:lnTo>
                                <a:pt x="37" y="374"/>
                              </a:lnTo>
                              <a:lnTo>
                                <a:pt x="37" y="376"/>
                              </a:lnTo>
                              <a:lnTo>
                                <a:pt x="38" y="376"/>
                              </a:lnTo>
                              <a:lnTo>
                                <a:pt x="38" y="377"/>
                              </a:lnTo>
                              <a:lnTo>
                                <a:pt x="40" y="378"/>
                              </a:lnTo>
                              <a:lnTo>
                                <a:pt x="41" y="380"/>
                              </a:lnTo>
                              <a:lnTo>
                                <a:pt x="41" y="381"/>
                              </a:lnTo>
                              <a:lnTo>
                                <a:pt x="43" y="383"/>
                              </a:lnTo>
                              <a:lnTo>
                                <a:pt x="44" y="384"/>
                              </a:lnTo>
                              <a:lnTo>
                                <a:pt x="44" y="386"/>
                              </a:lnTo>
                              <a:lnTo>
                                <a:pt x="45" y="386"/>
                              </a:lnTo>
                              <a:lnTo>
                                <a:pt x="45" y="387"/>
                              </a:lnTo>
                              <a:lnTo>
                                <a:pt x="45" y="389"/>
                              </a:lnTo>
                              <a:lnTo>
                                <a:pt x="47" y="389"/>
                              </a:lnTo>
                              <a:lnTo>
                                <a:pt x="47" y="390"/>
                              </a:lnTo>
                              <a:lnTo>
                                <a:pt x="48" y="391"/>
                              </a:lnTo>
                              <a:lnTo>
                                <a:pt x="50" y="393"/>
                              </a:lnTo>
                              <a:lnTo>
                                <a:pt x="50" y="394"/>
                              </a:lnTo>
                              <a:lnTo>
                                <a:pt x="51" y="396"/>
                              </a:lnTo>
                              <a:lnTo>
                                <a:pt x="53" y="397"/>
                              </a:lnTo>
                              <a:lnTo>
                                <a:pt x="54" y="399"/>
                              </a:lnTo>
                              <a:lnTo>
                                <a:pt x="54" y="400"/>
                              </a:lnTo>
                              <a:lnTo>
                                <a:pt x="56" y="400"/>
                              </a:lnTo>
                              <a:lnTo>
                                <a:pt x="56" y="401"/>
                              </a:lnTo>
                              <a:lnTo>
                                <a:pt x="57" y="401"/>
                              </a:lnTo>
                              <a:lnTo>
                                <a:pt x="58" y="403"/>
                              </a:lnTo>
                              <a:lnTo>
                                <a:pt x="58" y="404"/>
                              </a:lnTo>
                              <a:lnTo>
                                <a:pt x="60" y="404"/>
                              </a:lnTo>
                              <a:lnTo>
                                <a:pt x="60" y="406"/>
                              </a:lnTo>
                              <a:lnTo>
                                <a:pt x="60" y="407"/>
                              </a:lnTo>
                              <a:lnTo>
                                <a:pt x="61" y="407"/>
                              </a:lnTo>
                              <a:lnTo>
                                <a:pt x="61" y="409"/>
                              </a:lnTo>
                              <a:lnTo>
                                <a:pt x="63" y="410"/>
                              </a:lnTo>
                              <a:lnTo>
                                <a:pt x="64" y="410"/>
                              </a:lnTo>
                              <a:lnTo>
                                <a:pt x="64" y="412"/>
                              </a:lnTo>
                              <a:lnTo>
                                <a:pt x="66" y="412"/>
                              </a:lnTo>
                              <a:lnTo>
                                <a:pt x="66" y="413"/>
                              </a:lnTo>
                              <a:lnTo>
                                <a:pt x="67" y="413"/>
                              </a:lnTo>
                              <a:lnTo>
                                <a:pt x="67" y="414"/>
                              </a:lnTo>
                              <a:lnTo>
                                <a:pt x="68" y="416"/>
                              </a:lnTo>
                              <a:lnTo>
                                <a:pt x="70" y="416"/>
                              </a:lnTo>
                              <a:lnTo>
                                <a:pt x="70" y="417"/>
                              </a:lnTo>
                              <a:lnTo>
                                <a:pt x="71" y="417"/>
                              </a:lnTo>
                              <a:lnTo>
                                <a:pt x="71" y="419"/>
                              </a:lnTo>
                              <a:lnTo>
                                <a:pt x="73" y="420"/>
                              </a:lnTo>
                              <a:lnTo>
                                <a:pt x="74" y="422"/>
                              </a:lnTo>
                              <a:lnTo>
                                <a:pt x="76" y="422"/>
                              </a:lnTo>
                              <a:lnTo>
                                <a:pt x="76" y="423"/>
                              </a:lnTo>
                              <a:lnTo>
                                <a:pt x="77" y="423"/>
                              </a:lnTo>
                              <a:lnTo>
                                <a:pt x="77" y="425"/>
                              </a:lnTo>
                              <a:lnTo>
                                <a:pt x="79" y="425"/>
                              </a:lnTo>
                              <a:lnTo>
                                <a:pt x="79" y="426"/>
                              </a:lnTo>
                              <a:lnTo>
                                <a:pt x="80" y="426"/>
                              </a:lnTo>
                              <a:lnTo>
                                <a:pt x="81" y="427"/>
                              </a:lnTo>
                              <a:lnTo>
                                <a:pt x="83" y="429"/>
                              </a:lnTo>
                              <a:lnTo>
                                <a:pt x="84" y="430"/>
                              </a:lnTo>
                              <a:lnTo>
                                <a:pt x="86" y="432"/>
                              </a:lnTo>
                              <a:lnTo>
                                <a:pt x="87" y="433"/>
                              </a:lnTo>
                              <a:lnTo>
                                <a:pt x="89" y="433"/>
                              </a:lnTo>
                              <a:lnTo>
                                <a:pt x="89" y="435"/>
                              </a:lnTo>
                              <a:lnTo>
                                <a:pt x="90" y="435"/>
                              </a:lnTo>
                              <a:lnTo>
                                <a:pt x="91" y="435"/>
                              </a:lnTo>
                              <a:lnTo>
                                <a:pt x="91" y="436"/>
                              </a:lnTo>
                              <a:lnTo>
                                <a:pt x="93" y="436"/>
                              </a:lnTo>
                              <a:lnTo>
                                <a:pt x="94" y="437"/>
                              </a:lnTo>
                              <a:lnTo>
                                <a:pt x="96" y="439"/>
                              </a:lnTo>
                              <a:lnTo>
                                <a:pt x="97" y="439"/>
                              </a:lnTo>
                              <a:lnTo>
                                <a:pt x="97" y="440"/>
                              </a:lnTo>
                              <a:lnTo>
                                <a:pt x="99" y="440"/>
                              </a:lnTo>
                              <a:lnTo>
                                <a:pt x="99" y="442"/>
                              </a:lnTo>
                              <a:lnTo>
                                <a:pt x="100" y="442"/>
                              </a:lnTo>
                              <a:lnTo>
                                <a:pt x="102" y="443"/>
                              </a:lnTo>
                              <a:lnTo>
                                <a:pt x="103" y="445"/>
                              </a:lnTo>
                              <a:lnTo>
                                <a:pt x="104" y="445"/>
                              </a:lnTo>
                              <a:lnTo>
                                <a:pt x="106" y="445"/>
                              </a:lnTo>
                              <a:lnTo>
                                <a:pt x="106" y="446"/>
                              </a:lnTo>
                              <a:lnTo>
                                <a:pt x="107" y="446"/>
                              </a:lnTo>
                              <a:lnTo>
                                <a:pt x="109" y="448"/>
                              </a:lnTo>
                              <a:lnTo>
                                <a:pt x="110" y="449"/>
                              </a:lnTo>
                              <a:lnTo>
                                <a:pt x="112" y="449"/>
                              </a:lnTo>
                              <a:lnTo>
                                <a:pt x="113" y="450"/>
                              </a:lnTo>
                              <a:lnTo>
                                <a:pt x="114" y="452"/>
                              </a:lnTo>
                              <a:lnTo>
                                <a:pt x="116" y="453"/>
                              </a:lnTo>
                              <a:lnTo>
                                <a:pt x="117" y="453"/>
                              </a:lnTo>
                              <a:lnTo>
                                <a:pt x="117" y="455"/>
                              </a:lnTo>
                              <a:lnTo>
                                <a:pt x="119" y="455"/>
                              </a:lnTo>
                              <a:lnTo>
                                <a:pt x="120" y="455"/>
                              </a:lnTo>
                              <a:lnTo>
                                <a:pt x="120" y="456"/>
                              </a:lnTo>
                              <a:lnTo>
                                <a:pt x="122" y="456"/>
                              </a:lnTo>
                              <a:lnTo>
                                <a:pt x="123" y="458"/>
                              </a:lnTo>
                              <a:lnTo>
                                <a:pt x="124" y="458"/>
                              </a:lnTo>
                              <a:lnTo>
                                <a:pt x="126" y="458"/>
                              </a:lnTo>
                              <a:lnTo>
                                <a:pt x="126" y="459"/>
                              </a:lnTo>
                              <a:lnTo>
                                <a:pt x="127" y="459"/>
                              </a:lnTo>
                              <a:lnTo>
                                <a:pt x="129" y="459"/>
                              </a:lnTo>
                              <a:lnTo>
                                <a:pt x="130" y="459"/>
                              </a:lnTo>
                              <a:lnTo>
                                <a:pt x="130" y="461"/>
                              </a:lnTo>
                              <a:lnTo>
                                <a:pt x="132" y="461"/>
                              </a:lnTo>
                              <a:lnTo>
                                <a:pt x="133" y="461"/>
                              </a:lnTo>
                              <a:lnTo>
                                <a:pt x="135" y="462"/>
                              </a:lnTo>
                              <a:lnTo>
                                <a:pt x="136" y="462"/>
                              </a:lnTo>
                              <a:lnTo>
                                <a:pt x="136" y="463"/>
                              </a:lnTo>
                              <a:lnTo>
                                <a:pt x="137" y="463"/>
                              </a:lnTo>
                              <a:lnTo>
                                <a:pt x="137" y="465"/>
                              </a:lnTo>
                              <a:lnTo>
                                <a:pt x="139" y="465"/>
                              </a:lnTo>
                              <a:lnTo>
                                <a:pt x="140" y="465"/>
                              </a:lnTo>
                              <a:lnTo>
                                <a:pt x="142" y="466"/>
                              </a:lnTo>
                              <a:lnTo>
                                <a:pt x="143" y="466"/>
                              </a:lnTo>
                              <a:lnTo>
                                <a:pt x="145" y="468"/>
                              </a:lnTo>
                              <a:lnTo>
                                <a:pt x="146" y="468"/>
                              </a:lnTo>
                              <a:lnTo>
                                <a:pt x="147" y="468"/>
                              </a:lnTo>
                              <a:lnTo>
                                <a:pt x="147" y="469"/>
                              </a:lnTo>
                              <a:lnTo>
                                <a:pt x="149" y="469"/>
                              </a:lnTo>
                              <a:lnTo>
                                <a:pt x="150" y="469"/>
                              </a:lnTo>
                              <a:lnTo>
                                <a:pt x="152" y="469"/>
                              </a:lnTo>
                              <a:lnTo>
                                <a:pt x="153" y="471"/>
                              </a:lnTo>
                              <a:lnTo>
                                <a:pt x="155" y="471"/>
                              </a:lnTo>
                              <a:lnTo>
                                <a:pt x="156" y="472"/>
                              </a:lnTo>
                              <a:lnTo>
                                <a:pt x="158" y="472"/>
                              </a:lnTo>
                              <a:lnTo>
                                <a:pt x="159" y="472"/>
                              </a:lnTo>
                              <a:lnTo>
                                <a:pt x="160" y="472"/>
                              </a:lnTo>
                              <a:lnTo>
                                <a:pt x="162" y="472"/>
                              </a:lnTo>
                              <a:lnTo>
                                <a:pt x="163" y="472"/>
                              </a:lnTo>
                              <a:lnTo>
                                <a:pt x="163" y="473"/>
                              </a:lnTo>
                              <a:lnTo>
                                <a:pt x="165" y="473"/>
                              </a:lnTo>
                              <a:lnTo>
                                <a:pt x="166" y="473"/>
                              </a:lnTo>
                              <a:lnTo>
                                <a:pt x="168" y="473"/>
                              </a:lnTo>
                              <a:lnTo>
                                <a:pt x="169" y="475"/>
                              </a:lnTo>
                              <a:lnTo>
                                <a:pt x="170" y="475"/>
                              </a:lnTo>
                              <a:lnTo>
                                <a:pt x="172" y="475"/>
                              </a:lnTo>
                              <a:lnTo>
                                <a:pt x="173" y="475"/>
                              </a:lnTo>
                              <a:lnTo>
                                <a:pt x="175" y="476"/>
                              </a:lnTo>
                              <a:lnTo>
                                <a:pt x="176" y="476"/>
                              </a:lnTo>
                              <a:lnTo>
                                <a:pt x="178" y="476"/>
                              </a:lnTo>
                              <a:lnTo>
                                <a:pt x="179" y="476"/>
                              </a:lnTo>
                              <a:lnTo>
                                <a:pt x="181" y="478"/>
                              </a:lnTo>
                              <a:lnTo>
                                <a:pt x="182" y="478"/>
                              </a:lnTo>
                              <a:lnTo>
                                <a:pt x="183" y="478"/>
                              </a:lnTo>
                              <a:lnTo>
                                <a:pt x="185" y="478"/>
                              </a:lnTo>
                              <a:lnTo>
                                <a:pt x="186" y="478"/>
                              </a:lnTo>
                              <a:lnTo>
                                <a:pt x="188" y="478"/>
                              </a:lnTo>
                              <a:lnTo>
                                <a:pt x="189" y="478"/>
                              </a:lnTo>
                              <a:lnTo>
                                <a:pt x="191" y="478"/>
                              </a:lnTo>
                              <a:lnTo>
                                <a:pt x="192" y="478"/>
                              </a:lnTo>
                              <a:lnTo>
                                <a:pt x="193" y="479"/>
                              </a:lnTo>
                              <a:lnTo>
                                <a:pt x="195" y="479"/>
                              </a:lnTo>
                              <a:lnTo>
                                <a:pt x="196" y="479"/>
                              </a:lnTo>
                              <a:lnTo>
                                <a:pt x="198" y="479"/>
                              </a:lnTo>
                              <a:lnTo>
                                <a:pt x="199" y="479"/>
                              </a:lnTo>
                              <a:lnTo>
                                <a:pt x="201" y="479"/>
                              </a:lnTo>
                              <a:lnTo>
                                <a:pt x="202" y="479"/>
                              </a:lnTo>
                              <a:lnTo>
                                <a:pt x="204" y="479"/>
                              </a:lnTo>
                              <a:lnTo>
                                <a:pt x="205" y="481"/>
                              </a:lnTo>
                              <a:lnTo>
                                <a:pt x="206" y="479"/>
                              </a:lnTo>
                              <a:lnTo>
                                <a:pt x="208" y="479"/>
                              </a:lnTo>
                              <a:lnTo>
                                <a:pt x="209" y="481"/>
                              </a:lnTo>
                              <a:lnTo>
                                <a:pt x="211" y="479"/>
                              </a:lnTo>
                              <a:lnTo>
                                <a:pt x="212" y="481"/>
                              </a:lnTo>
                              <a:lnTo>
                                <a:pt x="212" y="479"/>
                              </a:lnTo>
                              <a:lnTo>
                                <a:pt x="214" y="479"/>
                              </a:lnTo>
                              <a:lnTo>
                                <a:pt x="215" y="481"/>
                              </a:lnTo>
                              <a:lnTo>
                                <a:pt x="216" y="479"/>
                              </a:lnTo>
                              <a:lnTo>
                                <a:pt x="218" y="481"/>
                              </a:lnTo>
                              <a:lnTo>
                                <a:pt x="219" y="479"/>
                              </a:lnTo>
                              <a:lnTo>
                                <a:pt x="221" y="479"/>
                              </a:lnTo>
                              <a:lnTo>
                                <a:pt x="222" y="481"/>
                              </a:lnTo>
                              <a:lnTo>
                                <a:pt x="224" y="479"/>
                              </a:lnTo>
                              <a:lnTo>
                                <a:pt x="225" y="481"/>
                              </a:lnTo>
                              <a:lnTo>
                                <a:pt x="225" y="479"/>
                              </a:lnTo>
                              <a:lnTo>
                                <a:pt x="227" y="479"/>
                              </a:lnTo>
                              <a:lnTo>
                                <a:pt x="228" y="481"/>
                              </a:lnTo>
                              <a:lnTo>
                                <a:pt x="229" y="479"/>
                              </a:lnTo>
                              <a:lnTo>
                                <a:pt x="231" y="479"/>
                              </a:lnTo>
                              <a:lnTo>
                                <a:pt x="232" y="479"/>
                              </a:lnTo>
                              <a:lnTo>
                                <a:pt x="234" y="479"/>
                              </a:lnTo>
                              <a:lnTo>
                                <a:pt x="235" y="479"/>
                              </a:lnTo>
                              <a:lnTo>
                                <a:pt x="237" y="479"/>
                              </a:lnTo>
                              <a:lnTo>
                                <a:pt x="238" y="479"/>
                              </a:lnTo>
                              <a:lnTo>
                                <a:pt x="239" y="479"/>
                              </a:lnTo>
                              <a:lnTo>
                                <a:pt x="241" y="479"/>
                              </a:lnTo>
                              <a:lnTo>
                                <a:pt x="241" y="478"/>
                              </a:lnTo>
                              <a:lnTo>
                                <a:pt x="242" y="478"/>
                              </a:lnTo>
                              <a:lnTo>
                                <a:pt x="244" y="478"/>
                              </a:lnTo>
                              <a:lnTo>
                                <a:pt x="245" y="478"/>
                              </a:lnTo>
                              <a:lnTo>
                                <a:pt x="247" y="478"/>
                              </a:lnTo>
                              <a:lnTo>
                                <a:pt x="248" y="478"/>
                              </a:lnTo>
                              <a:lnTo>
                                <a:pt x="249" y="478"/>
                              </a:lnTo>
                              <a:lnTo>
                                <a:pt x="251" y="478"/>
                              </a:lnTo>
                              <a:lnTo>
                                <a:pt x="252" y="478"/>
                              </a:lnTo>
                              <a:lnTo>
                                <a:pt x="254" y="478"/>
                              </a:lnTo>
                              <a:lnTo>
                                <a:pt x="254" y="476"/>
                              </a:lnTo>
                              <a:lnTo>
                                <a:pt x="255" y="476"/>
                              </a:lnTo>
                              <a:lnTo>
                                <a:pt x="257" y="476"/>
                              </a:lnTo>
                              <a:lnTo>
                                <a:pt x="258" y="476"/>
                              </a:lnTo>
                              <a:lnTo>
                                <a:pt x="260" y="476"/>
                              </a:lnTo>
                              <a:lnTo>
                                <a:pt x="261" y="476"/>
                              </a:lnTo>
                              <a:lnTo>
                                <a:pt x="262" y="475"/>
                              </a:lnTo>
                              <a:lnTo>
                                <a:pt x="264" y="475"/>
                              </a:lnTo>
                              <a:lnTo>
                                <a:pt x="265" y="475"/>
                              </a:lnTo>
                              <a:lnTo>
                                <a:pt x="265" y="473"/>
                              </a:lnTo>
                              <a:lnTo>
                                <a:pt x="267" y="473"/>
                              </a:lnTo>
                              <a:lnTo>
                                <a:pt x="268" y="473"/>
                              </a:lnTo>
                              <a:lnTo>
                                <a:pt x="270" y="473"/>
                              </a:lnTo>
                              <a:lnTo>
                                <a:pt x="271" y="473"/>
                              </a:lnTo>
                              <a:lnTo>
                                <a:pt x="272" y="472"/>
                              </a:lnTo>
                              <a:lnTo>
                                <a:pt x="274" y="472"/>
                              </a:lnTo>
                              <a:lnTo>
                                <a:pt x="275" y="472"/>
                              </a:lnTo>
                              <a:lnTo>
                                <a:pt x="277" y="472"/>
                              </a:lnTo>
                              <a:lnTo>
                                <a:pt x="277" y="471"/>
                              </a:lnTo>
                              <a:lnTo>
                                <a:pt x="278" y="471"/>
                              </a:lnTo>
                              <a:lnTo>
                                <a:pt x="280" y="471"/>
                              </a:lnTo>
                              <a:lnTo>
                                <a:pt x="281" y="471"/>
                              </a:lnTo>
                              <a:lnTo>
                                <a:pt x="283" y="471"/>
                              </a:lnTo>
                              <a:lnTo>
                                <a:pt x="283" y="469"/>
                              </a:lnTo>
                              <a:lnTo>
                                <a:pt x="284" y="469"/>
                              </a:lnTo>
                              <a:lnTo>
                                <a:pt x="285" y="469"/>
                              </a:lnTo>
                              <a:lnTo>
                                <a:pt x="285" y="468"/>
                              </a:lnTo>
                              <a:lnTo>
                                <a:pt x="287" y="468"/>
                              </a:lnTo>
                              <a:lnTo>
                                <a:pt x="288" y="468"/>
                              </a:lnTo>
                              <a:lnTo>
                                <a:pt x="290" y="468"/>
                              </a:lnTo>
                              <a:lnTo>
                                <a:pt x="290" y="466"/>
                              </a:lnTo>
                              <a:lnTo>
                                <a:pt x="291" y="466"/>
                              </a:lnTo>
                              <a:lnTo>
                                <a:pt x="293" y="466"/>
                              </a:lnTo>
                              <a:lnTo>
                                <a:pt x="294" y="465"/>
                              </a:lnTo>
                              <a:lnTo>
                                <a:pt x="295" y="463"/>
                              </a:lnTo>
                              <a:lnTo>
                                <a:pt x="297" y="463"/>
                              </a:lnTo>
                              <a:lnTo>
                                <a:pt x="298" y="463"/>
                              </a:lnTo>
                              <a:lnTo>
                                <a:pt x="298" y="462"/>
                              </a:lnTo>
                              <a:lnTo>
                                <a:pt x="300" y="462"/>
                              </a:lnTo>
                              <a:lnTo>
                                <a:pt x="301" y="462"/>
                              </a:lnTo>
                              <a:lnTo>
                                <a:pt x="301" y="461"/>
                              </a:lnTo>
                              <a:lnTo>
                                <a:pt x="303" y="461"/>
                              </a:lnTo>
                              <a:lnTo>
                                <a:pt x="304" y="461"/>
                              </a:lnTo>
                              <a:lnTo>
                                <a:pt x="306" y="459"/>
                              </a:lnTo>
                              <a:lnTo>
                                <a:pt x="307" y="458"/>
                              </a:lnTo>
                              <a:lnTo>
                                <a:pt x="308" y="458"/>
                              </a:lnTo>
                              <a:lnTo>
                                <a:pt x="310" y="458"/>
                              </a:lnTo>
                              <a:lnTo>
                                <a:pt x="310" y="456"/>
                              </a:lnTo>
                              <a:lnTo>
                                <a:pt x="311" y="456"/>
                              </a:lnTo>
                              <a:lnTo>
                                <a:pt x="313" y="456"/>
                              </a:lnTo>
                              <a:lnTo>
                                <a:pt x="313" y="455"/>
                              </a:lnTo>
                              <a:lnTo>
                                <a:pt x="314" y="455"/>
                              </a:lnTo>
                              <a:lnTo>
                                <a:pt x="316" y="455"/>
                              </a:lnTo>
                              <a:lnTo>
                                <a:pt x="317" y="453"/>
                              </a:lnTo>
                              <a:lnTo>
                                <a:pt x="317" y="452"/>
                              </a:lnTo>
                              <a:lnTo>
                                <a:pt x="318" y="452"/>
                              </a:lnTo>
                              <a:lnTo>
                                <a:pt x="320" y="450"/>
                              </a:lnTo>
                              <a:lnTo>
                                <a:pt x="321" y="450"/>
                              </a:lnTo>
                              <a:lnTo>
                                <a:pt x="321" y="449"/>
                              </a:lnTo>
                              <a:lnTo>
                                <a:pt x="323" y="449"/>
                              </a:lnTo>
                              <a:lnTo>
                                <a:pt x="324" y="449"/>
                              </a:lnTo>
                              <a:lnTo>
                                <a:pt x="324" y="448"/>
                              </a:lnTo>
                              <a:lnTo>
                                <a:pt x="326" y="448"/>
                              </a:lnTo>
                              <a:lnTo>
                                <a:pt x="326" y="446"/>
                              </a:lnTo>
                              <a:lnTo>
                                <a:pt x="327" y="446"/>
                              </a:lnTo>
                              <a:lnTo>
                                <a:pt x="329" y="446"/>
                              </a:lnTo>
                              <a:lnTo>
                                <a:pt x="329" y="445"/>
                              </a:lnTo>
                              <a:lnTo>
                                <a:pt x="330" y="445"/>
                              </a:lnTo>
                              <a:lnTo>
                                <a:pt x="330" y="443"/>
                              </a:lnTo>
                              <a:lnTo>
                                <a:pt x="331" y="443"/>
                              </a:lnTo>
                              <a:lnTo>
                                <a:pt x="331" y="442"/>
                              </a:lnTo>
                              <a:lnTo>
                                <a:pt x="333" y="442"/>
                              </a:lnTo>
                              <a:lnTo>
                                <a:pt x="334" y="442"/>
                              </a:lnTo>
                              <a:lnTo>
                                <a:pt x="336" y="440"/>
                              </a:lnTo>
                              <a:lnTo>
                                <a:pt x="336" y="439"/>
                              </a:lnTo>
                              <a:lnTo>
                                <a:pt x="337" y="439"/>
                              </a:lnTo>
                              <a:lnTo>
                                <a:pt x="339" y="437"/>
                              </a:lnTo>
                              <a:lnTo>
                                <a:pt x="340" y="437"/>
                              </a:lnTo>
                              <a:lnTo>
                                <a:pt x="340" y="436"/>
                              </a:lnTo>
                              <a:lnTo>
                                <a:pt x="341" y="436"/>
                              </a:lnTo>
                              <a:lnTo>
                                <a:pt x="343" y="435"/>
                              </a:lnTo>
                              <a:lnTo>
                                <a:pt x="344" y="433"/>
                              </a:lnTo>
                              <a:lnTo>
                                <a:pt x="346" y="433"/>
                              </a:lnTo>
                              <a:lnTo>
                                <a:pt x="346" y="432"/>
                              </a:lnTo>
                              <a:lnTo>
                                <a:pt x="347" y="432"/>
                              </a:lnTo>
                              <a:lnTo>
                                <a:pt x="347" y="430"/>
                              </a:lnTo>
                              <a:lnTo>
                                <a:pt x="347" y="429"/>
                              </a:lnTo>
                              <a:lnTo>
                                <a:pt x="349" y="429"/>
                              </a:lnTo>
                              <a:lnTo>
                                <a:pt x="350" y="427"/>
                              </a:lnTo>
                              <a:lnTo>
                                <a:pt x="351" y="427"/>
                              </a:lnTo>
                              <a:lnTo>
                                <a:pt x="351" y="426"/>
                              </a:lnTo>
                              <a:lnTo>
                                <a:pt x="353" y="426"/>
                              </a:lnTo>
                              <a:lnTo>
                                <a:pt x="353" y="425"/>
                              </a:lnTo>
                              <a:lnTo>
                                <a:pt x="354" y="425"/>
                              </a:lnTo>
                              <a:lnTo>
                                <a:pt x="356" y="423"/>
                              </a:lnTo>
                              <a:lnTo>
                                <a:pt x="356" y="422"/>
                              </a:lnTo>
                              <a:lnTo>
                                <a:pt x="357" y="422"/>
                              </a:lnTo>
                              <a:lnTo>
                                <a:pt x="359" y="420"/>
                              </a:lnTo>
                              <a:lnTo>
                                <a:pt x="360" y="419"/>
                              </a:lnTo>
                              <a:lnTo>
                                <a:pt x="362" y="417"/>
                              </a:lnTo>
                              <a:lnTo>
                                <a:pt x="363" y="416"/>
                              </a:lnTo>
                              <a:lnTo>
                                <a:pt x="363" y="414"/>
                              </a:lnTo>
                              <a:lnTo>
                                <a:pt x="364" y="414"/>
                              </a:lnTo>
                              <a:lnTo>
                                <a:pt x="364" y="413"/>
                              </a:lnTo>
                              <a:lnTo>
                                <a:pt x="366" y="413"/>
                              </a:lnTo>
                              <a:lnTo>
                                <a:pt x="366" y="412"/>
                              </a:lnTo>
                              <a:lnTo>
                                <a:pt x="367" y="412"/>
                              </a:lnTo>
                              <a:lnTo>
                                <a:pt x="369" y="410"/>
                              </a:lnTo>
                              <a:lnTo>
                                <a:pt x="370" y="409"/>
                              </a:lnTo>
                              <a:lnTo>
                                <a:pt x="370" y="407"/>
                              </a:lnTo>
                              <a:lnTo>
                                <a:pt x="372" y="407"/>
                              </a:lnTo>
                              <a:lnTo>
                                <a:pt x="372" y="406"/>
                              </a:lnTo>
                              <a:lnTo>
                                <a:pt x="373" y="406"/>
                              </a:lnTo>
                              <a:lnTo>
                                <a:pt x="373" y="404"/>
                              </a:lnTo>
                              <a:lnTo>
                                <a:pt x="374" y="403"/>
                              </a:lnTo>
                              <a:lnTo>
                                <a:pt x="376" y="401"/>
                              </a:lnTo>
                              <a:lnTo>
                                <a:pt x="376" y="400"/>
                              </a:lnTo>
                              <a:lnTo>
                                <a:pt x="377" y="400"/>
                              </a:lnTo>
                              <a:lnTo>
                                <a:pt x="377" y="399"/>
                              </a:lnTo>
                              <a:lnTo>
                                <a:pt x="379" y="399"/>
                              </a:lnTo>
                              <a:lnTo>
                                <a:pt x="380" y="397"/>
                              </a:lnTo>
                              <a:lnTo>
                                <a:pt x="380" y="396"/>
                              </a:lnTo>
                              <a:lnTo>
                                <a:pt x="380" y="394"/>
                              </a:lnTo>
                              <a:lnTo>
                                <a:pt x="382" y="394"/>
                              </a:lnTo>
                              <a:lnTo>
                                <a:pt x="382" y="393"/>
                              </a:lnTo>
                              <a:lnTo>
                                <a:pt x="382" y="391"/>
                              </a:lnTo>
                              <a:lnTo>
                                <a:pt x="383" y="391"/>
                              </a:lnTo>
                              <a:lnTo>
                                <a:pt x="385" y="390"/>
                              </a:lnTo>
                              <a:lnTo>
                                <a:pt x="386" y="389"/>
                              </a:lnTo>
                              <a:lnTo>
                                <a:pt x="386" y="387"/>
                              </a:lnTo>
                              <a:lnTo>
                                <a:pt x="387" y="386"/>
                              </a:lnTo>
                              <a:lnTo>
                                <a:pt x="387" y="384"/>
                              </a:lnTo>
                              <a:lnTo>
                                <a:pt x="389" y="384"/>
                              </a:lnTo>
                              <a:lnTo>
                                <a:pt x="389" y="383"/>
                              </a:lnTo>
                              <a:lnTo>
                                <a:pt x="390" y="383"/>
                              </a:lnTo>
                              <a:lnTo>
                                <a:pt x="390" y="381"/>
                              </a:lnTo>
                              <a:lnTo>
                                <a:pt x="390" y="380"/>
                              </a:lnTo>
                              <a:lnTo>
                                <a:pt x="392" y="380"/>
                              </a:lnTo>
                              <a:lnTo>
                                <a:pt x="392" y="378"/>
                              </a:lnTo>
                              <a:lnTo>
                                <a:pt x="393" y="378"/>
                              </a:lnTo>
                              <a:lnTo>
                                <a:pt x="393" y="377"/>
                              </a:lnTo>
                              <a:lnTo>
                                <a:pt x="393" y="376"/>
                              </a:lnTo>
                              <a:lnTo>
                                <a:pt x="395" y="376"/>
                              </a:lnTo>
                              <a:lnTo>
                                <a:pt x="395" y="374"/>
                              </a:lnTo>
                              <a:lnTo>
                                <a:pt x="396" y="374"/>
                              </a:lnTo>
                              <a:lnTo>
                                <a:pt x="396" y="373"/>
                              </a:lnTo>
                              <a:lnTo>
                                <a:pt x="396" y="371"/>
                              </a:lnTo>
                              <a:lnTo>
                                <a:pt x="397" y="370"/>
                              </a:lnTo>
                              <a:lnTo>
                                <a:pt x="397" y="368"/>
                              </a:lnTo>
                              <a:lnTo>
                                <a:pt x="399" y="368"/>
                              </a:lnTo>
                              <a:lnTo>
                                <a:pt x="399" y="367"/>
                              </a:lnTo>
                              <a:lnTo>
                                <a:pt x="400" y="367"/>
                              </a:lnTo>
                              <a:lnTo>
                                <a:pt x="400" y="366"/>
                              </a:lnTo>
                              <a:lnTo>
                                <a:pt x="400" y="364"/>
                              </a:lnTo>
                              <a:lnTo>
                                <a:pt x="402" y="364"/>
                              </a:lnTo>
                              <a:lnTo>
                                <a:pt x="402" y="363"/>
                              </a:lnTo>
                              <a:lnTo>
                                <a:pt x="403" y="363"/>
                              </a:lnTo>
                              <a:lnTo>
                                <a:pt x="403" y="361"/>
                              </a:lnTo>
                              <a:lnTo>
                                <a:pt x="403" y="360"/>
                              </a:lnTo>
                              <a:lnTo>
                                <a:pt x="405" y="360"/>
                              </a:lnTo>
                              <a:lnTo>
                                <a:pt x="405" y="358"/>
                              </a:lnTo>
                              <a:lnTo>
                                <a:pt x="406" y="358"/>
                              </a:lnTo>
                              <a:lnTo>
                                <a:pt x="406" y="357"/>
                              </a:lnTo>
                              <a:lnTo>
                                <a:pt x="406" y="355"/>
                              </a:lnTo>
                              <a:lnTo>
                                <a:pt x="406" y="354"/>
                              </a:lnTo>
                              <a:lnTo>
                                <a:pt x="406" y="353"/>
                              </a:lnTo>
                              <a:lnTo>
                                <a:pt x="408" y="353"/>
                              </a:lnTo>
                              <a:lnTo>
                                <a:pt x="408" y="351"/>
                              </a:lnTo>
                              <a:lnTo>
                                <a:pt x="409" y="351"/>
                              </a:lnTo>
                              <a:lnTo>
                                <a:pt x="409" y="350"/>
                              </a:lnTo>
                              <a:lnTo>
                                <a:pt x="409" y="348"/>
                              </a:lnTo>
                              <a:lnTo>
                                <a:pt x="410" y="347"/>
                              </a:lnTo>
                              <a:lnTo>
                                <a:pt x="410" y="345"/>
                              </a:lnTo>
                              <a:lnTo>
                                <a:pt x="412" y="345"/>
                              </a:lnTo>
                              <a:lnTo>
                                <a:pt x="412" y="344"/>
                              </a:lnTo>
                              <a:lnTo>
                                <a:pt x="413" y="344"/>
                              </a:lnTo>
                              <a:lnTo>
                                <a:pt x="413" y="342"/>
                              </a:lnTo>
                              <a:lnTo>
                                <a:pt x="413" y="341"/>
                              </a:lnTo>
                              <a:lnTo>
                                <a:pt x="413" y="340"/>
                              </a:lnTo>
                              <a:lnTo>
                                <a:pt x="415" y="340"/>
                              </a:lnTo>
                              <a:lnTo>
                                <a:pt x="415" y="338"/>
                              </a:lnTo>
                              <a:lnTo>
                                <a:pt x="415" y="337"/>
                              </a:lnTo>
                              <a:lnTo>
                                <a:pt x="416" y="337"/>
                              </a:lnTo>
                              <a:lnTo>
                                <a:pt x="416" y="335"/>
                              </a:lnTo>
                              <a:lnTo>
                                <a:pt x="416" y="334"/>
                              </a:lnTo>
                              <a:lnTo>
                                <a:pt x="418" y="334"/>
                              </a:lnTo>
                              <a:lnTo>
                                <a:pt x="418" y="332"/>
                              </a:lnTo>
                              <a:lnTo>
                                <a:pt x="418" y="331"/>
                              </a:lnTo>
                              <a:lnTo>
                                <a:pt x="418" y="330"/>
                              </a:lnTo>
                              <a:lnTo>
                                <a:pt x="419" y="330"/>
                              </a:lnTo>
                              <a:lnTo>
                                <a:pt x="419" y="328"/>
                              </a:lnTo>
                              <a:lnTo>
                                <a:pt x="419" y="327"/>
                              </a:lnTo>
                              <a:lnTo>
                                <a:pt x="420" y="327"/>
                              </a:lnTo>
                              <a:lnTo>
                                <a:pt x="420" y="325"/>
                              </a:lnTo>
                              <a:lnTo>
                                <a:pt x="420" y="324"/>
                              </a:lnTo>
                              <a:lnTo>
                                <a:pt x="420" y="322"/>
                              </a:lnTo>
                              <a:lnTo>
                                <a:pt x="422" y="322"/>
                              </a:lnTo>
                              <a:lnTo>
                                <a:pt x="422" y="321"/>
                              </a:lnTo>
                              <a:lnTo>
                                <a:pt x="422" y="319"/>
                              </a:lnTo>
                              <a:lnTo>
                                <a:pt x="423" y="319"/>
                              </a:lnTo>
                              <a:lnTo>
                                <a:pt x="423" y="318"/>
                              </a:lnTo>
                              <a:lnTo>
                                <a:pt x="423" y="317"/>
                              </a:lnTo>
                              <a:lnTo>
                                <a:pt x="425" y="317"/>
                              </a:lnTo>
                              <a:lnTo>
                                <a:pt x="425" y="315"/>
                              </a:lnTo>
                              <a:lnTo>
                                <a:pt x="425" y="314"/>
                              </a:lnTo>
                              <a:lnTo>
                                <a:pt x="426" y="314"/>
                              </a:lnTo>
                              <a:lnTo>
                                <a:pt x="426" y="312"/>
                              </a:lnTo>
                              <a:lnTo>
                                <a:pt x="426" y="311"/>
                              </a:lnTo>
                              <a:lnTo>
                                <a:pt x="426" y="309"/>
                              </a:lnTo>
                              <a:lnTo>
                                <a:pt x="428" y="309"/>
                              </a:lnTo>
                              <a:lnTo>
                                <a:pt x="428" y="308"/>
                              </a:lnTo>
                              <a:lnTo>
                                <a:pt x="428" y="306"/>
                              </a:lnTo>
                              <a:lnTo>
                                <a:pt x="428" y="305"/>
                              </a:lnTo>
                              <a:lnTo>
                                <a:pt x="428" y="304"/>
                              </a:lnTo>
                              <a:lnTo>
                                <a:pt x="429" y="304"/>
                              </a:lnTo>
                              <a:lnTo>
                                <a:pt x="429" y="302"/>
                              </a:lnTo>
                              <a:lnTo>
                                <a:pt x="429" y="301"/>
                              </a:lnTo>
                              <a:lnTo>
                                <a:pt x="431" y="301"/>
                              </a:lnTo>
                              <a:lnTo>
                                <a:pt x="431" y="299"/>
                              </a:lnTo>
                              <a:lnTo>
                                <a:pt x="431" y="298"/>
                              </a:lnTo>
                              <a:lnTo>
                                <a:pt x="432" y="298"/>
                              </a:lnTo>
                              <a:lnTo>
                                <a:pt x="432" y="296"/>
                              </a:lnTo>
                              <a:lnTo>
                                <a:pt x="432" y="295"/>
                              </a:lnTo>
                              <a:lnTo>
                                <a:pt x="432" y="294"/>
                              </a:lnTo>
                              <a:lnTo>
                                <a:pt x="432" y="292"/>
                              </a:lnTo>
                              <a:lnTo>
                                <a:pt x="433" y="292"/>
                              </a:lnTo>
                              <a:lnTo>
                                <a:pt x="433" y="291"/>
                              </a:lnTo>
                              <a:lnTo>
                                <a:pt x="433" y="289"/>
                              </a:lnTo>
                              <a:lnTo>
                                <a:pt x="433" y="288"/>
                              </a:lnTo>
                              <a:lnTo>
                                <a:pt x="433" y="286"/>
                              </a:lnTo>
                              <a:lnTo>
                                <a:pt x="435" y="286"/>
                              </a:lnTo>
                              <a:lnTo>
                                <a:pt x="433" y="286"/>
                              </a:lnTo>
                              <a:lnTo>
                                <a:pt x="435" y="286"/>
                              </a:lnTo>
                              <a:lnTo>
                                <a:pt x="435" y="285"/>
                              </a:lnTo>
                              <a:lnTo>
                                <a:pt x="433" y="285"/>
                              </a:lnTo>
                              <a:lnTo>
                                <a:pt x="435" y="285"/>
                              </a:lnTo>
                              <a:lnTo>
                                <a:pt x="433" y="283"/>
                              </a:lnTo>
                              <a:lnTo>
                                <a:pt x="435" y="283"/>
                              </a:lnTo>
                              <a:lnTo>
                                <a:pt x="433" y="283"/>
                              </a:lnTo>
                              <a:lnTo>
                                <a:pt x="433" y="282"/>
                              </a:lnTo>
                              <a:lnTo>
                                <a:pt x="435" y="282"/>
                              </a:lnTo>
                              <a:lnTo>
                                <a:pt x="435" y="281"/>
                              </a:lnTo>
                              <a:lnTo>
                                <a:pt x="435" y="279"/>
                              </a:lnTo>
                              <a:lnTo>
                                <a:pt x="435" y="278"/>
                              </a:lnTo>
                              <a:lnTo>
                                <a:pt x="436" y="278"/>
                              </a:lnTo>
                              <a:lnTo>
                                <a:pt x="436" y="276"/>
                              </a:lnTo>
                              <a:lnTo>
                                <a:pt x="436" y="275"/>
                              </a:lnTo>
                              <a:lnTo>
                                <a:pt x="438" y="275"/>
                              </a:lnTo>
                              <a:lnTo>
                                <a:pt x="436" y="275"/>
                              </a:lnTo>
                              <a:lnTo>
                                <a:pt x="438" y="275"/>
                              </a:lnTo>
                              <a:lnTo>
                                <a:pt x="438" y="273"/>
                              </a:lnTo>
                              <a:lnTo>
                                <a:pt x="436" y="273"/>
                              </a:lnTo>
                              <a:lnTo>
                                <a:pt x="438" y="273"/>
                              </a:lnTo>
                              <a:lnTo>
                                <a:pt x="436" y="273"/>
                              </a:lnTo>
                              <a:lnTo>
                                <a:pt x="438" y="273"/>
                              </a:lnTo>
                              <a:lnTo>
                                <a:pt x="436" y="273"/>
                              </a:lnTo>
                              <a:lnTo>
                                <a:pt x="436" y="272"/>
                              </a:lnTo>
                              <a:lnTo>
                                <a:pt x="438" y="272"/>
                              </a:lnTo>
                              <a:lnTo>
                                <a:pt x="438" y="271"/>
                              </a:lnTo>
                              <a:lnTo>
                                <a:pt x="438" y="269"/>
                              </a:lnTo>
                              <a:lnTo>
                                <a:pt x="439" y="269"/>
                              </a:lnTo>
                              <a:lnTo>
                                <a:pt x="438" y="269"/>
                              </a:lnTo>
                              <a:lnTo>
                                <a:pt x="439" y="269"/>
                              </a:lnTo>
                              <a:lnTo>
                                <a:pt x="438" y="269"/>
                              </a:lnTo>
                              <a:lnTo>
                                <a:pt x="439" y="269"/>
                              </a:lnTo>
                              <a:lnTo>
                                <a:pt x="438" y="269"/>
                              </a:lnTo>
                              <a:lnTo>
                                <a:pt x="439" y="269"/>
                              </a:lnTo>
                              <a:lnTo>
                                <a:pt x="438" y="269"/>
                              </a:lnTo>
                              <a:lnTo>
                                <a:pt x="438" y="268"/>
                              </a:lnTo>
                              <a:lnTo>
                                <a:pt x="439" y="268"/>
                              </a:lnTo>
                              <a:lnTo>
                                <a:pt x="438" y="268"/>
                              </a:lnTo>
                              <a:lnTo>
                                <a:pt x="439" y="268"/>
                              </a:lnTo>
                              <a:lnTo>
                                <a:pt x="438" y="268"/>
                              </a:lnTo>
                              <a:lnTo>
                                <a:pt x="439" y="268"/>
                              </a:lnTo>
                              <a:lnTo>
                                <a:pt x="438" y="268"/>
                              </a:lnTo>
                              <a:lnTo>
                                <a:pt x="439" y="268"/>
                              </a:lnTo>
                              <a:lnTo>
                                <a:pt x="438" y="268"/>
                              </a:lnTo>
                              <a:lnTo>
                                <a:pt x="438" y="266"/>
                              </a:lnTo>
                              <a:lnTo>
                                <a:pt x="439" y="268"/>
                              </a:lnTo>
                              <a:lnTo>
                                <a:pt x="438" y="266"/>
                              </a:lnTo>
                              <a:lnTo>
                                <a:pt x="439" y="268"/>
                              </a:lnTo>
                              <a:lnTo>
                                <a:pt x="438" y="266"/>
                              </a:lnTo>
                              <a:lnTo>
                                <a:pt x="439" y="268"/>
                              </a:lnTo>
                              <a:lnTo>
                                <a:pt x="438" y="266"/>
                              </a:lnTo>
                              <a:lnTo>
                                <a:pt x="439" y="268"/>
                              </a:lnTo>
                              <a:lnTo>
                                <a:pt x="438" y="266"/>
                              </a:lnTo>
                              <a:close/>
                            </a:path>
                          </a:pathLst>
                        </a:custGeom>
                        <a:solidFill>
                          <a:srgbClr val="F479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122"/>
                      <wps:cNvSpPr>
                        <a:spLocks/>
                      </wps:cNvSpPr>
                      <wps:spPr bwMode="auto">
                        <a:xfrm>
                          <a:off x="2761" y="698"/>
                          <a:ext cx="336" cy="530"/>
                        </a:xfrm>
                        <a:custGeom>
                          <a:avLst/>
                          <a:gdLst>
                            <a:gd name="T0" fmla="*/ 223 w 336"/>
                            <a:gd name="T1" fmla="*/ 138 h 530"/>
                            <a:gd name="T2" fmla="*/ 220 w 336"/>
                            <a:gd name="T3" fmla="*/ 163 h 530"/>
                            <a:gd name="T4" fmla="*/ 223 w 336"/>
                            <a:gd name="T5" fmla="*/ 400 h 530"/>
                            <a:gd name="T6" fmla="*/ 236 w 336"/>
                            <a:gd name="T7" fmla="*/ 394 h 530"/>
                            <a:gd name="T8" fmla="*/ 247 w 336"/>
                            <a:gd name="T9" fmla="*/ 386 h 530"/>
                            <a:gd name="T10" fmla="*/ 259 w 336"/>
                            <a:gd name="T11" fmla="*/ 376 h 530"/>
                            <a:gd name="T12" fmla="*/ 269 w 336"/>
                            <a:gd name="T13" fmla="*/ 366 h 530"/>
                            <a:gd name="T14" fmla="*/ 279 w 336"/>
                            <a:gd name="T15" fmla="*/ 354 h 530"/>
                            <a:gd name="T16" fmla="*/ 289 w 336"/>
                            <a:gd name="T17" fmla="*/ 341 h 530"/>
                            <a:gd name="T18" fmla="*/ 299 w 336"/>
                            <a:gd name="T19" fmla="*/ 328 h 530"/>
                            <a:gd name="T20" fmla="*/ 308 w 336"/>
                            <a:gd name="T21" fmla="*/ 314 h 530"/>
                            <a:gd name="T22" fmla="*/ 315 w 336"/>
                            <a:gd name="T23" fmla="*/ 299 h 530"/>
                            <a:gd name="T24" fmla="*/ 322 w 336"/>
                            <a:gd name="T25" fmla="*/ 284 h 530"/>
                            <a:gd name="T26" fmla="*/ 326 w 336"/>
                            <a:gd name="T27" fmla="*/ 266 h 530"/>
                            <a:gd name="T28" fmla="*/ 331 w 336"/>
                            <a:gd name="T29" fmla="*/ 249 h 530"/>
                            <a:gd name="T30" fmla="*/ 335 w 336"/>
                            <a:gd name="T31" fmla="*/ 232 h 530"/>
                            <a:gd name="T32" fmla="*/ 335 w 336"/>
                            <a:gd name="T33" fmla="*/ 212 h 530"/>
                            <a:gd name="T34" fmla="*/ 335 w 336"/>
                            <a:gd name="T35" fmla="*/ 194 h 530"/>
                            <a:gd name="T36" fmla="*/ 335 w 336"/>
                            <a:gd name="T37" fmla="*/ 181 h 530"/>
                            <a:gd name="T38" fmla="*/ 334 w 336"/>
                            <a:gd name="T39" fmla="*/ 170 h 530"/>
                            <a:gd name="T40" fmla="*/ 331 w 336"/>
                            <a:gd name="T41" fmla="*/ 156 h 530"/>
                            <a:gd name="T42" fmla="*/ 328 w 336"/>
                            <a:gd name="T43" fmla="*/ 144 h 530"/>
                            <a:gd name="T44" fmla="*/ 322 w 336"/>
                            <a:gd name="T45" fmla="*/ 131 h 530"/>
                            <a:gd name="T46" fmla="*/ 318 w 336"/>
                            <a:gd name="T47" fmla="*/ 120 h 530"/>
                            <a:gd name="T48" fmla="*/ 312 w 336"/>
                            <a:gd name="T49" fmla="*/ 108 h 530"/>
                            <a:gd name="T50" fmla="*/ 305 w 336"/>
                            <a:gd name="T51" fmla="*/ 95 h 530"/>
                            <a:gd name="T52" fmla="*/ 296 w 336"/>
                            <a:gd name="T53" fmla="*/ 84 h 530"/>
                            <a:gd name="T54" fmla="*/ 289 w 336"/>
                            <a:gd name="T55" fmla="*/ 73 h 530"/>
                            <a:gd name="T56" fmla="*/ 279 w 336"/>
                            <a:gd name="T57" fmla="*/ 63 h 530"/>
                            <a:gd name="T58" fmla="*/ 269 w 336"/>
                            <a:gd name="T59" fmla="*/ 53 h 530"/>
                            <a:gd name="T60" fmla="*/ 259 w 336"/>
                            <a:gd name="T61" fmla="*/ 46 h 530"/>
                            <a:gd name="T62" fmla="*/ 247 w 336"/>
                            <a:gd name="T63" fmla="*/ 36 h 530"/>
                            <a:gd name="T64" fmla="*/ 234 w 336"/>
                            <a:gd name="T65" fmla="*/ 30 h 530"/>
                            <a:gd name="T66" fmla="*/ 224 w 336"/>
                            <a:gd name="T67" fmla="*/ 25 h 530"/>
                            <a:gd name="T68" fmla="*/ 214 w 336"/>
                            <a:gd name="T69" fmla="*/ 19 h 530"/>
                            <a:gd name="T70" fmla="*/ 203 w 336"/>
                            <a:gd name="T71" fmla="*/ 16 h 530"/>
                            <a:gd name="T72" fmla="*/ 193 w 336"/>
                            <a:gd name="T73" fmla="*/ 13 h 530"/>
                            <a:gd name="T74" fmla="*/ 181 w 336"/>
                            <a:gd name="T75" fmla="*/ 10 h 530"/>
                            <a:gd name="T76" fmla="*/ 170 w 336"/>
                            <a:gd name="T77" fmla="*/ 6 h 530"/>
                            <a:gd name="T78" fmla="*/ 160 w 336"/>
                            <a:gd name="T79" fmla="*/ 4 h 530"/>
                            <a:gd name="T80" fmla="*/ 148 w 336"/>
                            <a:gd name="T81" fmla="*/ 3 h 530"/>
                            <a:gd name="T82" fmla="*/ 138 w 336"/>
                            <a:gd name="T83" fmla="*/ 2 h 530"/>
                            <a:gd name="T84" fmla="*/ 128 w 336"/>
                            <a:gd name="T85" fmla="*/ 2 h 530"/>
                            <a:gd name="T86" fmla="*/ 118 w 336"/>
                            <a:gd name="T87" fmla="*/ 2 h 530"/>
                            <a:gd name="T88" fmla="*/ 108 w 336"/>
                            <a:gd name="T89" fmla="*/ 2 h 530"/>
                            <a:gd name="T90" fmla="*/ 99 w 336"/>
                            <a:gd name="T91" fmla="*/ 3 h 530"/>
                            <a:gd name="T92" fmla="*/ 89 w 336"/>
                            <a:gd name="T93" fmla="*/ 2 h 530"/>
                            <a:gd name="T94" fmla="*/ 82 w 336"/>
                            <a:gd name="T95" fmla="*/ 3 h 530"/>
                            <a:gd name="T96" fmla="*/ 74 w 336"/>
                            <a:gd name="T97" fmla="*/ 4 h 530"/>
                            <a:gd name="T98" fmla="*/ 65 w 336"/>
                            <a:gd name="T99" fmla="*/ 4 h 530"/>
                            <a:gd name="T100" fmla="*/ 58 w 336"/>
                            <a:gd name="T101" fmla="*/ 6 h 530"/>
                            <a:gd name="T102" fmla="*/ 51 w 336"/>
                            <a:gd name="T103" fmla="*/ 9 h 530"/>
                            <a:gd name="T104" fmla="*/ 45 w 336"/>
                            <a:gd name="T105" fmla="*/ 10 h 530"/>
                            <a:gd name="T106" fmla="*/ 39 w 336"/>
                            <a:gd name="T107" fmla="*/ 12 h 530"/>
                            <a:gd name="T108" fmla="*/ 33 w 336"/>
                            <a:gd name="T109" fmla="*/ 13 h 530"/>
                            <a:gd name="T110" fmla="*/ 28 w 336"/>
                            <a:gd name="T111" fmla="*/ 14 h 530"/>
                            <a:gd name="T112" fmla="*/ 25 w 336"/>
                            <a:gd name="T113" fmla="*/ 14 h 530"/>
                            <a:gd name="T114" fmla="*/ 20 w 336"/>
                            <a:gd name="T115" fmla="*/ 16 h 530"/>
                            <a:gd name="T116" fmla="*/ 17 w 336"/>
                            <a:gd name="T117" fmla="*/ 16 h 530"/>
                            <a:gd name="T118" fmla="*/ 16 w 336"/>
                            <a:gd name="T119" fmla="*/ 17 h 530"/>
                            <a:gd name="T120" fmla="*/ 15 w 336"/>
                            <a:gd name="T121" fmla="*/ 19 h 530"/>
                            <a:gd name="T122" fmla="*/ 13 w 336"/>
                            <a:gd name="T123" fmla="*/ 17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336" h="530">
                              <a:moveTo>
                                <a:pt x="13" y="17"/>
                              </a:moveTo>
                              <a:lnTo>
                                <a:pt x="17" y="20"/>
                              </a:lnTo>
                              <a:lnTo>
                                <a:pt x="29" y="26"/>
                              </a:lnTo>
                              <a:lnTo>
                                <a:pt x="45" y="36"/>
                              </a:lnTo>
                              <a:lnTo>
                                <a:pt x="66" y="48"/>
                              </a:lnTo>
                              <a:lnTo>
                                <a:pt x="91" y="62"/>
                              </a:lnTo>
                              <a:lnTo>
                                <a:pt x="115" y="76"/>
                              </a:lnTo>
                              <a:lnTo>
                                <a:pt x="141" y="91"/>
                              </a:lnTo>
                              <a:lnTo>
                                <a:pt x="165" y="105"/>
                              </a:lnTo>
                              <a:lnTo>
                                <a:pt x="187" y="118"/>
                              </a:lnTo>
                              <a:lnTo>
                                <a:pt x="206" y="128"/>
                              </a:lnTo>
                              <a:lnTo>
                                <a:pt x="217" y="135"/>
                              </a:lnTo>
                              <a:lnTo>
                                <a:pt x="223" y="138"/>
                              </a:lnTo>
                              <a:lnTo>
                                <a:pt x="226" y="141"/>
                              </a:lnTo>
                              <a:lnTo>
                                <a:pt x="227" y="143"/>
                              </a:lnTo>
                              <a:lnTo>
                                <a:pt x="229" y="145"/>
                              </a:lnTo>
                              <a:lnTo>
                                <a:pt x="229" y="147"/>
                              </a:lnTo>
                              <a:lnTo>
                                <a:pt x="230" y="150"/>
                              </a:lnTo>
                              <a:lnTo>
                                <a:pt x="230" y="151"/>
                              </a:lnTo>
                              <a:lnTo>
                                <a:pt x="230" y="154"/>
                              </a:lnTo>
                              <a:lnTo>
                                <a:pt x="229" y="156"/>
                              </a:lnTo>
                              <a:lnTo>
                                <a:pt x="229" y="157"/>
                              </a:lnTo>
                              <a:lnTo>
                                <a:pt x="227" y="158"/>
                              </a:lnTo>
                              <a:lnTo>
                                <a:pt x="226" y="160"/>
                              </a:lnTo>
                              <a:lnTo>
                                <a:pt x="224" y="160"/>
                              </a:lnTo>
                              <a:lnTo>
                                <a:pt x="220" y="163"/>
                              </a:lnTo>
                              <a:lnTo>
                                <a:pt x="216" y="166"/>
                              </a:lnTo>
                              <a:lnTo>
                                <a:pt x="211" y="168"/>
                              </a:lnTo>
                              <a:lnTo>
                                <a:pt x="204" y="173"/>
                              </a:lnTo>
                              <a:lnTo>
                                <a:pt x="196" y="179"/>
                              </a:lnTo>
                              <a:lnTo>
                                <a:pt x="183" y="186"/>
                              </a:lnTo>
                              <a:lnTo>
                                <a:pt x="167" y="194"/>
                              </a:lnTo>
                              <a:lnTo>
                                <a:pt x="147" y="206"/>
                              </a:lnTo>
                              <a:lnTo>
                                <a:pt x="119" y="222"/>
                              </a:lnTo>
                              <a:lnTo>
                                <a:pt x="88" y="239"/>
                              </a:lnTo>
                              <a:lnTo>
                                <a:pt x="48" y="262"/>
                              </a:lnTo>
                              <a:lnTo>
                                <a:pt x="0" y="288"/>
                              </a:lnTo>
                              <a:lnTo>
                                <a:pt x="3" y="530"/>
                              </a:lnTo>
                              <a:lnTo>
                                <a:pt x="223" y="400"/>
                              </a:lnTo>
                              <a:lnTo>
                                <a:pt x="224" y="400"/>
                              </a:lnTo>
                              <a:lnTo>
                                <a:pt x="226" y="400"/>
                              </a:lnTo>
                              <a:lnTo>
                                <a:pt x="227" y="400"/>
                              </a:lnTo>
                              <a:lnTo>
                                <a:pt x="227" y="399"/>
                              </a:lnTo>
                              <a:lnTo>
                                <a:pt x="229" y="399"/>
                              </a:lnTo>
                              <a:lnTo>
                                <a:pt x="229" y="397"/>
                              </a:lnTo>
                              <a:lnTo>
                                <a:pt x="230" y="397"/>
                              </a:lnTo>
                              <a:lnTo>
                                <a:pt x="232" y="397"/>
                              </a:lnTo>
                              <a:lnTo>
                                <a:pt x="232" y="396"/>
                              </a:lnTo>
                              <a:lnTo>
                                <a:pt x="233" y="396"/>
                              </a:lnTo>
                              <a:lnTo>
                                <a:pt x="234" y="396"/>
                              </a:lnTo>
                              <a:lnTo>
                                <a:pt x="234" y="394"/>
                              </a:lnTo>
                              <a:lnTo>
                                <a:pt x="236" y="394"/>
                              </a:lnTo>
                              <a:lnTo>
                                <a:pt x="237" y="393"/>
                              </a:lnTo>
                              <a:lnTo>
                                <a:pt x="239" y="393"/>
                              </a:lnTo>
                              <a:lnTo>
                                <a:pt x="239" y="392"/>
                              </a:lnTo>
                              <a:lnTo>
                                <a:pt x="240" y="390"/>
                              </a:lnTo>
                              <a:lnTo>
                                <a:pt x="242" y="390"/>
                              </a:lnTo>
                              <a:lnTo>
                                <a:pt x="242" y="389"/>
                              </a:lnTo>
                              <a:lnTo>
                                <a:pt x="243" y="389"/>
                              </a:lnTo>
                              <a:lnTo>
                                <a:pt x="244" y="387"/>
                              </a:lnTo>
                              <a:lnTo>
                                <a:pt x="244" y="386"/>
                              </a:lnTo>
                              <a:lnTo>
                                <a:pt x="246" y="386"/>
                              </a:lnTo>
                              <a:lnTo>
                                <a:pt x="247" y="386"/>
                              </a:lnTo>
                              <a:lnTo>
                                <a:pt x="249" y="384"/>
                              </a:lnTo>
                              <a:lnTo>
                                <a:pt x="250" y="383"/>
                              </a:lnTo>
                              <a:lnTo>
                                <a:pt x="252" y="383"/>
                              </a:lnTo>
                              <a:lnTo>
                                <a:pt x="252" y="382"/>
                              </a:lnTo>
                              <a:lnTo>
                                <a:pt x="253" y="382"/>
                              </a:lnTo>
                              <a:lnTo>
                                <a:pt x="253" y="380"/>
                              </a:lnTo>
                              <a:lnTo>
                                <a:pt x="255" y="380"/>
                              </a:lnTo>
                              <a:lnTo>
                                <a:pt x="255" y="379"/>
                              </a:lnTo>
                              <a:lnTo>
                                <a:pt x="256" y="379"/>
                              </a:lnTo>
                              <a:lnTo>
                                <a:pt x="257" y="377"/>
                              </a:lnTo>
                              <a:lnTo>
                                <a:pt x="259" y="376"/>
                              </a:lnTo>
                              <a:lnTo>
                                <a:pt x="260" y="374"/>
                              </a:lnTo>
                              <a:lnTo>
                                <a:pt x="262" y="373"/>
                              </a:lnTo>
                              <a:lnTo>
                                <a:pt x="263" y="371"/>
                              </a:lnTo>
                              <a:lnTo>
                                <a:pt x="265" y="370"/>
                              </a:lnTo>
                              <a:lnTo>
                                <a:pt x="265" y="369"/>
                              </a:lnTo>
                              <a:lnTo>
                                <a:pt x="266" y="369"/>
                              </a:lnTo>
                              <a:lnTo>
                                <a:pt x="267" y="367"/>
                              </a:lnTo>
                              <a:lnTo>
                                <a:pt x="269" y="367"/>
                              </a:lnTo>
                              <a:lnTo>
                                <a:pt x="269" y="366"/>
                              </a:lnTo>
                              <a:lnTo>
                                <a:pt x="270" y="366"/>
                              </a:lnTo>
                              <a:lnTo>
                                <a:pt x="270" y="364"/>
                              </a:lnTo>
                              <a:lnTo>
                                <a:pt x="272" y="363"/>
                              </a:lnTo>
                              <a:lnTo>
                                <a:pt x="273" y="361"/>
                              </a:lnTo>
                              <a:lnTo>
                                <a:pt x="275" y="360"/>
                              </a:lnTo>
                              <a:lnTo>
                                <a:pt x="275" y="358"/>
                              </a:lnTo>
                              <a:lnTo>
                                <a:pt x="276" y="358"/>
                              </a:lnTo>
                              <a:lnTo>
                                <a:pt x="278" y="357"/>
                              </a:lnTo>
                              <a:lnTo>
                                <a:pt x="278" y="356"/>
                              </a:lnTo>
                              <a:lnTo>
                                <a:pt x="279" y="356"/>
                              </a:lnTo>
                              <a:lnTo>
                                <a:pt x="279" y="354"/>
                              </a:lnTo>
                              <a:lnTo>
                                <a:pt x="280" y="353"/>
                              </a:lnTo>
                              <a:lnTo>
                                <a:pt x="282" y="353"/>
                              </a:lnTo>
                              <a:lnTo>
                                <a:pt x="282" y="351"/>
                              </a:lnTo>
                              <a:lnTo>
                                <a:pt x="283" y="351"/>
                              </a:lnTo>
                              <a:lnTo>
                                <a:pt x="283" y="350"/>
                              </a:lnTo>
                              <a:lnTo>
                                <a:pt x="285" y="348"/>
                              </a:lnTo>
                              <a:lnTo>
                                <a:pt x="285" y="347"/>
                              </a:lnTo>
                              <a:lnTo>
                                <a:pt x="286" y="347"/>
                              </a:lnTo>
                              <a:lnTo>
                                <a:pt x="286" y="346"/>
                              </a:lnTo>
                              <a:lnTo>
                                <a:pt x="288" y="344"/>
                              </a:lnTo>
                              <a:lnTo>
                                <a:pt x="289" y="344"/>
                              </a:lnTo>
                              <a:lnTo>
                                <a:pt x="289" y="343"/>
                              </a:lnTo>
                              <a:lnTo>
                                <a:pt x="289" y="341"/>
                              </a:lnTo>
                              <a:lnTo>
                                <a:pt x="290" y="341"/>
                              </a:lnTo>
                              <a:lnTo>
                                <a:pt x="290" y="340"/>
                              </a:lnTo>
                              <a:lnTo>
                                <a:pt x="292" y="340"/>
                              </a:lnTo>
                              <a:lnTo>
                                <a:pt x="293" y="338"/>
                              </a:lnTo>
                              <a:lnTo>
                                <a:pt x="293" y="337"/>
                              </a:lnTo>
                              <a:lnTo>
                                <a:pt x="293" y="335"/>
                              </a:lnTo>
                              <a:lnTo>
                                <a:pt x="295" y="335"/>
                              </a:lnTo>
                              <a:lnTo>
                                <a:pt x="295" y="334"/>
                              </a:lnTo>
                              <a:lnTo>
                                <a:pt x="296" y="333"/>
                              </a:lnTo>
                              <a:lnTo>
                                <a:pt x="298" y="333"/>
                              </a:lnTo>
                              <a:lnTo>
                                <a:pt x="298" y="331"/>
                              </a:lnTo>
                              <a:lnTo>
                                <a:pt x="298" y="330"/>
                              </a:lnTo>
                              <a:lnTo>
                                <a:pt x="299" y="328"/>
                              </a:lnTo>
                              <a:lnTo>
                                <a:pt x="299" y="327"/>
                              </a:lnTo>
                              <a:lnTo>
                                <a:pt x="301" y="327"/>
                              </a:lnTo>
                              <a:lnTo>
                                <a:pt x="302" y="325"/>
                              </a:lnTo>
                              <a:lnTo>
                                <a:pt x="302" y="324"/>
                              </a:lnTo>
                              <a:lnTo>
                                <a:pt x="302" y="322"/>
                              </a:lnTo>
                              <a:lnTo>
                                <a:pt x="303" y="322"/>
                              </a:lnTo>
                              <a:lnTo>
                                <a:pt x="303" y="321"/>
                              </a:lnTo>
                              <a:lnTo>
                                <a:pt x="303" y="320"/>
                              </a:lnTo>
                              <a:lnTo>
                                <a:pt x="305" y="320"/>
                              </a:lnTo>
                              <a:lnTo>
                                <a:pt x="305" y="318"/>
                              </a:lnTo>
                              <a:lnTo>
                                <a:pt x="306" y="317"/>
                              </a:lnTo>
                              <a:lnTo>
                                <a:pt x="306" y="315"/>
                              </a:lnTo>
                              <a:lnTo>
                                <a:pt x="308" y="314"/>
                              </a:lnTo>
                              <a:lnTo>
                                <a:pt x="309" y="312"/>
                              </a:lnTo>
                              <a:lnTo>
                                <a:pt x="309" y="311"/>
                              </a:lnTo>
                              <a:lnTo>
                                <a:pt x="309" y="310"/>
                              </a:lnTo>
                              <a:lnTo>
                                <a:pt x="311" y="310"/>
                              </a:lnTo>
                              <a:lnTo>
                                <a:pt x="311" y="308"/>
                              </a:lnTo>
                              <a:lnTo>
                                <a:pt x="312" y="307"/>
                              </a:lnTo>
                              <a:lnTo>
                                <a:pt x="312" y="305"/>
                              </a:lnTo>
                              <a:lnTo>
                                <a:pt x="313" y="304"/>
                              </a:lnTo>
                              <a:lnTo>
                                <a:pt x="313" y="302"/>
                              </a:lnTo>
                              <a:lnTo>
                                <a:pt x="315" y="301"/>
                              </a:lnTo>
                              <a:lnTo>
                                <a:pt x="315" y="299"/>
                              </a:lnTo>
                              <a:lnTo>
                                <a:pt x="316" y="298"/>
                              </a:lnTo>
                              <a:lnTo>
                                <a:pt x="316" y="297"/>
                              </a:lnTo>
                              <a:lnTo>
                                <a:pt x="316" y="295"/>
                              </a:lnTo>
                              <a:lnTo>
                                <a:pt x="318" y="295"/>
                              </a:lnTo>
                              <a:lnTo>
                                <a:pt x="318" y="294"/>
                              </a:lnTo>
                              <a:lnTo>
                                <a:pt x="318" y="292"/>
                              </a:lnTo>
                              <a:lnTo>
                                <a:pt x="319" y="291"/>
                              </a:lnTo>
                              <a:lnTo>
                                <a:pt x="319" y="289"/>
                              </a:lnTo>
                              <a:lnTo>
                                <a:pt x="319" y="288"/>
                              </a:lnTo>
                              <a:lnTo>
                                <a:pt x="321" y="287"/>
                              </a:lnTo>
                              <a:lnTo>
                                <a:pt x="321" y="285"/>
                              </a:lnTo>
                              <a:lnTo>
                                <a:pt x="322" y="284"/>
                              </a:lnTo>
                              <a:lnTo>
                                <a:pt x="322" y="282"/>
                              </a:lnTo>
                              <a:lnTo>
                                <a:pt x="322" y="281"/>
                              </a:lnTo>
                              <a:lnTo>
                                <a:pt x="323" y="281"/>
                              </a:lnTo>
                              <a:lnTo>
                                <a:pt x="323" y="279"/>
                              </a:lnTo>
                              <a:lnTo>
                                <a:pt x="323" y="278"/>
                              </a:lnTo>
                              <a:lnTo>
                                <a:pt x="325" y="276"/>
                              </a:lnTo>
                              <a:lnTo>
                                <a:pt x="325" y="275"/>
                              </a:lnTo>
                              <a:lnTo>
                                <a:pt x="325" y="274"/>
                              </a:lnTo>
                              <a:lnTo>
                                <a:pt x="325" y="272"/>
                              </a:lnTo>
                              <a:lnTo>
                                <a:pt x="325" y="271"/>
                              </a:lnTo>
                              <a:lnTo>
                                <a:pt x="326" y="269"/>
                              </a:lnTo>
                              <a:lnTo>
                                <a:pt x="326" y="268"/>
                              </a:lnTo>
                              <a:lnTo>
                                <a:pt x="326" y="266"/>
                              </a:lnTo>
                              <a:lnTo>
                                <a:pt x="326" y="265"/>
                              </a:lnTo>
                              <a:lnTo>
                                <a:pt x="328" y="265"/>
                              </a:lnTo>
                              <a:lnTo>
                                <a:pt x="328" y="263"/>
                              </a:lnTo>
                              <a:lnTo>
                                <a:pt x="328" y="262"/>
                              </a:lnTo>
                              <a:lnTo>
                                <a:pt x="329" y="261"/>
                              </a:lnTo>
                              <a:lnTo>
                                <a:pt x="329" y="259"/>
                              </a:lnTo>
                              <a:lnTo>
                                <a:pt x="329" y="258"/>
                              </a:lnTo>
                              <a:lnTo>
                                <a:pt x="329" y="256"/>
                              </a:lnTo>
                              <a:lnTo>
                                <a:pt x="329" y="255"/>
                              </a:lnTo>
                              <a:lnTo>
                                <a:pt x="331" y="253"/>
                              </a:lnTo>
                              <a:lnTo>
                                <a:pt x="331" y="252"/>
                              </a:lnTo>
                              <a:lnTo>
                                <a:pt x="331" y="251"/>
                              </a:lnTo>
                              <a:lnTo>
                                <a:pt x="331" y="249"/>
                              </a:lnTo>
                              <a:lnTo>
                                <a:pt x="332" y="249"/>
                              </a:lnTo>
                              <a:lnTo>
                                <a:pt x="332" y="246"/>
                              </a:lnTo>
                              <a:lnTo>
                                <a:pt x="332" y="245"/>
                              </a:lnTo>
                              <a:lnTo>
                                <a:pt x="332" y="243"/>
                              </a:lnTo>
                              <a:lnTo>
                                <a:pt x="332" y="240"/>
                              </a:lnTo>
                              <a:lnTo>
                                <a:pt x="334" y="240"/>
                              </a:lnTo>
                              <a:lnTo>
                                <a:pt x="334" y="238"/>
                              </a:lnTo>
                              <a:lnTo>
                                <a:pt x="334" y="236"/>
                              </a:lnTo>
                              <a:lnTo>
                                <a:pt x="334" y="233"/>
                              </a:lnTo>
                              <a:lnTo>
                                <a:pt x="334" y="232"/>
                              </a:lnTo>
                              <a:lnTo>
                                <a:pt x="335" y="232"/>
                              </a:lnTo>
                              <a:lnTo>
                                <a:pt x="335" y="229"/>
                              </a:lnTo>
                              <a:lnTo>
                                <a:pt x="335" y="227"/>
                              </a:lnTo>
                              <a:lnTo>
                                <a:pt x="335" y="226"/>
                              </a:lnTo>
                              <a:lnTo>
                                <a:pt x="335" y="223"/>
                              </a:lnTo>
                              <a:lnTo>
                                <a:pt x="335" y="220"/>
                              </a:lnTo>
                              <a:lnTo>
                                <a:pt x="335" y="219"/>
                              </a:lnTo>
                              <a:lnTo>
                                <a:pt x="335" y="216"/>
                              </a:lnTo>
                              <a:lnTo>
                                <a:pt x="335" y="215"/>
                              </a:lnTo>
                              <a:lnTo>
                                <a:pt x="336" y="213"/>
                              </a:lnTo>
                              <a:lnTo>
                                <a:pt x="335" y="212"/>
                              </a:lnTo>
                              <a:lnTo>
                                <a:pt x="335" y="210"/>
                              </a:lnTo>
                              <a:lnTo>
                                <a:pt x="336" y="209"/>
                              </a:lnTo>
                              <a:lnTo>
                                <a:pt x="336" y="207"/>
                              </a:lnTo>
                              <a:lnTo>
                                <a:pt x="335" y="206"/>
                              </a:lnTo>
                              <a:lnTo>
                                <a:pt x="336" y="204"/>
                              </a:lnTo>
                              <a:lnTo>
                                <a:pt x="335" y="203"/>
                              </a:lnTo>
                              <a:lnTo>
                                <a:pt x="335" y="202"/>
                              </a:lnTo>
                              <a:lnTo>
                                <a:pt x="336" y="200"/>
                              </a:lnTo>
                              <a:lnTo>
                                <a:pt x="335" y="199"/>
                              </a:lnTo>
                              <a:lnTo>
                                <a:pt x="335" y="196"/>
                              </a:lnTo>
                              <a:lnTo>
                                <a:pt x="336" y="196"/>
                              </a:lnTo>
                              <a:lnTo>
                                <a:pt x="335" y="194"/>
                              </a:lnTo>
                              <a:lnTo>
                                <a:pt x="336" y="193"/>
                              </a:lnTo>
                              <a:lnTo>
                                <a:pt x="335" y="192"/>
                              </a:lnTo>
                              <a:lnTo>
                                <a:pt x="336" y="190"/>
                              </a:lnTo>
                              <a:lnTo>
                                <a:pt x="335" y="189"/>
                              </a:lnTo>
                              <a:lnTo>
                                <a:pt x="336" y="187"/>
                              </a:lnTo>
                              <a:lnTo>
                                <a:pt x="335" y="186"/>
                              </a:lnTo>
                              <a:lnTo>
                                <a:pt x="335" y="184"/>
                              </a:lnTo>
                              <a:lnTo>
                                <a:pt x="335" y="183"/>
                              </a:lnTo>
                              <a:lnTo>
                                <a:pt x="335" y="181"/>
                              </a:lnTo>
                              <a:lnTo>
                                <a:pt x="335" y="180"/>
                              </a:lnTo>
                              <a:lnTo>
                                <a:pt x="335" y="179"/>
                              </a:lnTo>
                              <a:lnTo>
                                <a:pt x="335" y="177"/>
                              </a:lnTo>
                              <a:lnTo>
                                <a:pt x="335" y="176"/>
                              </a:lnTo>
                              <a:lnTo>
                                <a:pt x="335" y="174"/>
                              </a:lnTo>
                              <a:lnTo>
                                <a:pt x="334" y="173"/>
                              </a:lnTo>
                              <a:lnTo>
                                <a:pt x="334" y="171"/>
                              </a:lnTo>
                              <a:lnTo>
                                <a:pt x="334" y="170"/>
                              </a:lnTo>
                              <a:lnTo>
                                <a:pt x="332" y="168"/>
                              </a:lnTo>
                              <a:lnTo>
                                <a:pt x="332" y="167"/>
                              </a:lnTo>
                              <a:lnTo>
                                <a:pt x="332" y="166"/>
                              </a:lnTo>
                              <a:lnTo>
                                <a:pt x="332" y="164"/>
                              </a:lnTo>
                              <a:lnTo>
                                <a:pt x="332" y="163"/>
                              </a:lnTo>
                              <a:lnTo>
                                <a:pt x="331" y="161"/>
                              </a:lnTo>
                              <a:lnTo>
                                <a:pt x="331" y="160"/>
                              </a:lnTo>
                              <a:lnTo>
                                <a:pt x="331" y="158"/>
                              </a:lnTo>
                              <a:lnTo>
                                <a:pt x="331" y="157"/>
                              </a:lnTo>
                              <a:lnTo>
                                <a:pt x="331" y="156"/>
                              </a:lnTo>
                              <a:lnTo>
                                <a:pt x="331" y="154"/>
                              </a:lnTo>
                              <a:lnTo>
                                <a:pt x="331" y="153"/>
                              </a:lnTo>
                              <a:lnTo>
                                <a:pt x="331" y="151"/>
                              </a:lnTo>
                              <a:lnTo>
                                <a:pt x="329" y="150"/>
                              </a:lnTo>
                              <a:lnTo>
                                <a:pt x="329" y="148"/>
                              </a:lnTo>
                              <a:lnTo>
                                <a:pt x="329" y="147"/>
                              </a:lnTo>
                              <a:lnTo>
                                <a:pt x="328" y="145"/>
                              </a:lnTo>
                              <a:lnTo>
                                <a:pt x="328" y="144"/>
                              </a:lnTo>
                              <a:lnTo>
                                <a:pt x="326" y="143"/>
                              </a:lnTo>
                              <a:lnTo>
                                <a:pt x="326" y="141"/>
                              </a:lnTo>
                              <a:lnTo>
                                <a:pt x="326" y="140"/>
                              </a:lnTo>
                              <a:lnTo>
                                <a:pt x="325" y="138"/>
                              </a:lnTo>
                              <a:lnTo>
                                <a:pt x="325" y="137"/>
                              </a:lnTo>
                              <a:lnTo>
                                <a:pt x="325" y="135"/>
                              </a:lnTo>
                              <a:lnTo>
                                <a:pt x="323" y="134"/>
                              </a:lnTo>
                              <a:lnTo>
                                <a:pt x="323" y="132"/>
                              </a:lnTo>
                              <a:lnTo>
                                <a:pt x="322" y="131"/>
                              </a:lnTo>
                              <a:lnTo>
                                <a:pt x="322" y="130"/>
                              </a:lnTo>
                              <a:lnTo>
                                <a:pt x="322" y="128"/>
                              </a:lnTo>
                              <a:lnTo>
                                <a:pt x="321" y="127"/>
                              </a:lnTo>
                              <a:lnTo>
                                <a:pt x="321" y="125"/>
                              </a:lnTo>
                              <a:lnTo>
                                <a:pt x="321" y="124"/>
                              </a:lnTo>
                              <a:lnTo>
                                <a:pt x="319" y="124"/>
                              </a:lnTo>
                              <a:lnTo>
                                <a:pt x="319" y="122"/>
                              </a:lnTo>
                              <a:lnTo>
                                <a:pt x="319" y="121"/>
                              </a:lnTo>
                              <a:lnTo>
                                <a:pt x="318" y="120"/>
                              </a:lnTo>
                              <a:lnTo>
                                <a:pt x="318" y="118"/>
                              </a:lnTo>
                              <a:lnTo>
                                <a:pt x="318" y="117"/>
                              </a:lnTo>
                              <a:lnTo>
                                <a:pt x="316" y="115"/>
                              </a:lnTo>
                              <a:lnTo>
                                <a:pt x="316" y="114"/>
                              </a:lnTo>
                              <a:lnTo>
                                <a:pt x="315" y="114"/>
                              </a:lnTo>
                              <a:lnTo>
                                <a:pt x="315" y="112"/>
                              </a:lnTo>
                              <a:lnTo>
                                <a:pt x="313" y="112"/>
                              </a:lnTo>
                              <a:lnTo>
                                <a:pt x="313" y="111"/>
                              </a:lnTo>
                              <a:lnTo>
                                <a:pt x="313" y="109"/>
                              </a:lnTo>
                              <a:lnTo>
                                <a:pt x="312" y="108"/>
                              </a:lnTo>
                              <a:lnTo>
                                <a:pt x="312" y="107"/>
                              </a:lnTo>
                              <a:lnTo>
                                <a:pt x="311" y="105"/>
                              </a:lnTo>
                              <a:lnTo>
                                <a:pt x="311" y="104"/>
                              </a:lnTo>
                              <a:lnTo>
                                <a:pt x="309" y="102"/>
                              </a:lnTo>
                              <a:lnTo>
                                <a:pt x="308" y="101"/>
                              </a:lnTo>
                              <a:lnTo>
                                <a:pt x="308" y="99"/>
                              </a:lnTo>
                              <a:lnTo>
                                <a:pt x="306" y="98"/>
                              </a:lnTo>
                              <a:lnTo>
                                <a:pt x="305" y="97"/>
                              </a:lnTo>
                              <a:lnTo>
                                <a:pt x="305" y="95"/>
                              </a:lnTo>
                              <a:lnTo>
                                <a:pt x="303" y="94"/>
                              </a:lnTo>
                              <a:lnTo>
                                <a:pt x="303" y="92"/>
                              </a:lnTo>
                              <a:lnTo>
                                <a:pt x="302" y="91"/>
                              </a:lnTo>
                              <a:lnTo>
                                <a:pt x="301" y="89"/>
                              </a:lnTo>
                              <a:lnTo>
                                <a:pt x="301" y="88"/>
                              </a:lnTo>
                              <a:lnTo>
                                <a:pt x="299" y="88"/>
                              </a:lnTo>
                              <a:lnTo>
                                <a:pt x="299" y="86"/>
                              </a:lnTo>
                              <a:lnTo>
                                <a:pt x="298" y="86"/>
                              </a:lnTo>
                              <a:lnTo>
                                <a:pt x="298" y="85"/>
                              </a:lnTo>
                              <a:lnTo>
                                <a:pt x="296" y="84"/>
                              </a:lnTo>
                              <a:lnTo>
                                <a:pt x="296" y="82"/>
                              </a:lnTo>
                              <a:lnTo>
                                <a:pt x="295" y="81"/>
                              </a:lnTo>
                              <a:lnTo>
                                <a:pt x="293" y="79"/>
                              </a:lnTo>
                              <a:lnTo>
                                <a:pt x="292" y="78"/>
                              </a:lnTo>
                              <a:lnTo>
                                <a:pt x="290" y="76"/>
                              </a:lnTo>
                              <a:lnTo>
                                <a:pt x="290" y="75"/>
                              </a:lnTo>
                              <a:lnTo>
                                <a:pt x="289" y="73"/>
                              </a:lnTo>
                              <a:lnTo>
                                <a:pt x="288" y="72"/>
                              </a:lnTo>
                              <a:lnTo>
                                <a:pt x="286" y="71"/>
                              </a:lnTo>
                              <a:lnTo>
                                <a:pt x="285" y="69"/>
                              </a:lnTo>
                              <a:lnTo>
                                <a:pt x="283" y="68"/>
                              </a:lnTo>
                              <a:lnTo>
                                <a:pt x="282" y="66"/>
                              </a:lnTo>
                              <a:lnTo>
                                <a:pt x="280" y="65"/>
                              </a:lnTo>
                              <a:lnTo>
                                <a:pt x="279" y="63"/>
                              </a:lnTo>
                              <a:lnTo>
                                <a:pt x="279" y="62"/>
                              </a:lnTo>
                              <a:lnTo>
                                <a:pt x="278" y="61"/>
                              </a:lnTo>
                              <a:lnTo>
                                <a:pt x="276" y="61"/>
                              </a:lnTo>
                              <a:lnTo>
                                <a:pt x="276" y="59"/>
                              </a:lnTo>
                              <a:lnTo>
                                <a:pt x="275" y="59"/>
                              </a:lnTo>
                              <a:lnTo>
                                <a:pt x="275" y="58"/>
                              </a:lnTo>
                              <a:lnTo>
                                <a:pt x="273" y="56"/>
                              </a:lnTo>
                              <a:lnTo>
                                <a:pt x="272" y="55"/>
                              </a:lnTo>
                              <a:lnTo>
                                <a:pt x="270" y="55"/>
                              </a:lnTo>
                              <a:lnTo>
                                <a:pt x="269" y="53"/>
                              </a:lnTo>
                              <a:lnTo>
                                <a:pt x="267" y="52"/>
                              </a:lnTo>
                              <a:lnTo>
                                <a:pt x="266" y="50"/>
                              </a:lnTo>
                              <a:lnTo>
                                <a:pt x="265" y="49"/>
                              </a:lnTo>
                              <a:lnTo>
                                <a:pt x="263" y="49"/>
                              </a:lnTo>
                              <a:lnTo>
                                <a:pt x="262" y="48"/>
                              </a:lnTo>
                              <a:lnTo>
                                <a:pt x="260" y="46"/>
                              </a:lnTo>
                              <a:lnTo>
                                <a:pt x="259" y="46"/>
                              </a:lnTo>
                              <a:lnTo>
                                <a:pt x="257" y="45"/>
                              </a:lnTo>
                              <a:lnTo>
                                <a:pt x="256" y="43"/>
                              </a:lnTo>
                              <a:lnTo>
                                <a:pt x="255" y="42"/>
                              </a:lnTo>
                              <a:lnTo>
                                <a:pt x="253" y="42"/>
                              </a:lnTo>
                              <a:lnTo>
                                <a:pt x="252" y="40"/>
                              </a:lnTo>
                              <a:lnTo>
                                <a:pt x="250" y="39"/>
                              </a:lnTo>
                              <a:lnTo>
                                <a:pt x="249" y="39"/>
                              </a:lnTo>
                              <a:lnTo>
                                <a:pt x="249" y="38"/>
                              </a:lnTo>
                              <a:lnTo>
                                <a:pt x="247" y="38"/>
                              </a:lnTo>
                              <a:lnTo>
                                <a:pt x="247" y="36"/>
                              </a:lnTo>
                              <a:lnTo>
                                <a:pt x="246" y="36"/>
                              </a:lnTo>
                              <a:lnTo>
                                <a:pt x="244" y="36"/>
                              </a:lnTo>
                              <a:lnTo>
                                <a:pt x="243" y="35"/>
                              </a:lnTo>
                              <a:lnTo>
                                <a:pt x="242" y="33"/>
                              </a:lnTo>
                              <a:lnTo>
                                <a:pt x="240" y="33"/>
                              </a:lnTo>
                              <a:lnTo>
                                <a:pt x="239" y="32"/>
                              </a:lnTo>
                              <a:lnTo>
                                <a:pt x="237" y="32"/>
                              </a:lnTo>
                              <a:lnTo>
                                <a:pt x="236" y="30"/>
                              </a:lnTo>
                              <a:lnTo>
                                <a:pt x="234" y="30"/>
                              </a:lnTo>
                              <a:lnTo>
                                <a:pt x="233" y="29"/>
                              </a:lnTo>
                              <a:lnTo>
                                <a:pt x="232" y="27"/>
                              </a:lnTo>
                              <a:lnTo>
                                <a:pt x="230" y="27"/>
                              </a:lnTo>
                              <a:lnTo>
                                <a:pt x="229" y="26"/>
                              </a:lnTo>
                              <a:lnTo>
                                <a:pt x="227" y="26"/>
                              </a:lnTo>
                              <a:lnTo>
                                <a:pt x="226" y="25"/>
                              </a:lnTo>
                              <a:lnTo>
                                <a:pt x="224" y="25"/>
                              </a:lnTo>
                              <a:lnTo>
                                <a:pt x="223" y="23"/>
                              </a:lnTo>
                              <a:lnTo>
                                <a:pt x="221" y="23"/>
                              </a:lnTo>
                              <a:lnTo>
                                <a:pt x="220" y="22"/>
                              </a:lnTo>
                              <a:lnTo>
                                <a:pt x="219" y="22"/>
                              </a:lnTo>
                              <a:lnTo>
                                <a:pt x="217" y="22"/>
                              </a:lnTo>
                              <a:lnTo>
                                <a:pt x="216" y="20"/>
                              </a:lnTo>
                              <a:lnTo>
                                <a:pt x="214" y="20"/>
                              </a:lnTo>
                              <a:lnTo>
                                <a:pt x="214" y="19"/>
                              </a:lnTo>
                              <a:lnTo>
                                <a:pt x="213" y="19"/>
                              </a:lnTo>
                              <a:lnTo>
                                <a:pt x="211" y="19"/>
                              </a:lnTo>
                              <a:lnTo>
                                <a:pt x="210" y="17"/>
                              </a:lnTo>
                              <a:lnTo>
                                <a:pt x="209" y="17"/>
                              </a:lnTo>
                              <a:lnTo>
                                <a:pt x="207" y="17"/>
                              </a:lnTo>
                              <a:lnTo>
                                <a:pt x="206" y="16"/>
                              </a:lnTo>
                              <a:lnTo>
                                <a:pt x="204" y="16"/>
                              </a:lnTo>
                              <a:lnTo>
                                <a:pt x="203" y="16"/>
                              </a:lnTo>
                              <a:lnTo>
                                <a:pt x="201" y="16"/>
                              </a:lnTo>
                              <a:lnTo>
                                <a:pt x="200" y="14"/>
                              </a:lnTo>
                              <a:lnTo>
                                <a:pt x="199" y="14"/>
                              </a:lnTo>
                              <a:lnTo>
                                <a:pt x="197" y="14"/>
                              </a:lnTo>
                              <a:lnTo>
                                <a:pt x="196" y="13"/>
                              </a:lnTo>
                              <a:lnTo>
                                <a:pt x="194" y="13"/>
                              </a:lnTo>
                              <a:lnTo>
                                <a:pt x="193" y="13"/>
                              </a:lnTo>
                              <a:lnTo>
                                <a:pt x="191" y="13"/>
                              </a:lnTo>
                              <a:lnTo>
                                <a:pt x="190" y="12"/>
                              </a:lnTo>
                              <a:lnTo>
                                <a:pt x="188" y="12"/>
                              </a:lnTo>
                              <a:lnTo>
                                <a:pt x="187" y="12"/>
                              </a:lnTo>
                              <a:lnTo>
                                <a:pt x="186" y="10"/>
                              </a:lnTo>
                              <a:lnTo>
                                <a:pt x="184" y="10"/>
                              </a:lnTo>
                              <a:lnTo>
                                <a:pt x="183" y="10"/>
                              </a:lnTo>
                              <a:lnTo>
                                <a:pt x="181" y="10"/>
                              </a:lnTo>
                              <a:lnTo>
                                <a:pt x="180" y="9"/>
                              </a:lnTo>
                              <a:lnTo>
                                <a:pt x="178" y="9"/>
                              </a:lnTo>
                              <a:lnTo>
                                <a:pt x="177" y="9"/>
                              </a:lnTo>
                              <a:lnTo>
                                <a:pt x="176" y="9"/>
                              </a:lnTo>
                              <a:lnTo>
                                <a:pt x="176" y="7"/>
                              </a:lnTo>
                              <a:lnTo>
                                <a:pt x="174" y="7"/>
                              </a:lnTo>
                              <a:lnTo>
                                <a:pt x="173" y="7"/>
                              </a:lnTo>
                              <a:lnTo>
                                <a:pt x="171" y="7"/>
                              </a:lnTo>
                              <a:lnTo>
                                <a:pt x="170" y="6"/>
                              </a:lnTo>
                              <a:lnTo>
                                <a:pt x="168" y="6"/>
                              </a:lnTo>
                              <a:lnTo>
                                <a:pt x="167" y="6"/>
                              </a:lnTo>
                              <a:lnTo>
                                <a:pt x="165" y="6"/>
                              </a:lnTo>
                              <a:lnTo>
                                <a:pt x="164" y="6"/>
                              </a:lnTo>
                              <a:lnTo>
                                <a:pt x="163" y="6"/>
                              </a:lnTo>
                              <a:lnTo>
                                <a:pt x="161" y="6"/>
                              </a:lnTo>
                              <a:lnTo>
                                <a:pt x="160" y="4"/>
                              </a:lnTo>
                              <a:lnTo>
                                <a:pt x="158" y="4"/>
                              </a:lnTo>
                              <a:lnTo>
                                <a:pt x="157" y="4"/>
                              </a:lnTo>
                              <a:lnTo>
                                <a:pt x="155" y="4"/>
                              </a:lnTo>
                              <a:lnTo>
                                <a:pt x="154" y="4"/>
                              </a:lnTo>
                              <a:lnTo>
                                <a:pt x="153" y="4"/>
                              </a:lnTo>
                              <a:lnTo>
                                <a:pt x="151" y="4"/>
                              </a:lnTo>
                              <a:lnTo>
                                <a:pt x="150" y="3"/>
                              </a:lnTo>
                              <a:lnTo>
                                <a:pt x="148" y="3"/>
                              </a:lnTo>
                              <a:lnTo>
                                <a:pt x="147" y="3"/>
                              </a:lnTo>
                              <a:lnTo>
                                <a:pt x="145" y="3"/>
                              </a:lnTo>
                              <a:lnTo>
                                <a:pt x="144" y="3"/>
                              </a:lnTo>
                              <a:lnTo>
                                <a:pt x="142" y="3"/>
                              </a:lnTo>
                              <a:lnTo>
                                <a:pt x="141" y="3"/>
                              </a:lnTo>
                              <a:lnTo>
                                <a:pt x="140" y="2"/>
                              </a:lnTo>
                              <a:lnTo>
                                <a:pt x="140" y="3"/>
                              </a:lnTo>
                              <a:lnTo>
                                <a:pt x="138" y="2"/>
                              </a:lnTo>
                              <a:lnTo>
                                <a:pt x="138" y="3"/>
                              </a:lnTo>
                              <a:lnTo>
                                <a:pt x="137" y="3"/>
                              </a:lnTo>
                              <a:lnTo>
                                <a:pt x="135" y="2"/>
                              </a:lnTo>
                              <a:lnTo>
                                <a:pt x="135" y="3"/>
                              </a:lnTo>
                              <a:lnTo>
                                <a:pt x="134" y="2"/>
                              </a:lnTo>
                              <a:lnTo>
                                <a:pt x="134" y="3"/>
                              </a:lnTo>
                              <a:lnTo>
                                <a:pt x="132" y="2"/>
                              </a:lnTo>
                              <a:lnTo>
                                <a:pt x="131" y="2"/>
                              </a:lnTo>
                              <a:lnTo>
                                <a:pt x="130" y="2"/>
                              </a:lnTo>
                              <a:lnTo>
                                <a:pt x="128" y="2"/>
                              </a:lnTo>
                              <a:lnTo>
                                <a:pt x="127" y="2"/>
                              </a:lnTo>
                              <a:lnTo>
                                <a:pt x="125" y="2"/>
                              </a:lnTo>
                              <a:lnTo>
                                <a:pt x="124" y="2"/>
                              </a:lnTo>
                              <a:lnTo>
                                <a:pt x="122" y="2"/>
                              </a:lnTo>
                              <a:lnTo>
                                <a:pt x="121" y="0"/>
                              </a:lnTo>
                              <a:lnTo>
                                <a:pt x="121" y="2"/>
                              </a:lnTo>
                              <a:lnTo>
                                <a:pt x="119" y="0"/>
                              </a:lnTo>
                              <a:lnTo>
                                <a:pt x="119" y="2"/>
                              </a:lnTo>
                              <a:lnTo>
                                <a:pt x="118" y="2"/>
                              </a:lnTo>
                              <a:lnTo>
                                <a:pt x="117" y="0"/>
                              </a:lnTo>
                              <a:lnTo>
                                <a:pt x="117" y="2"/>
                              </a:lnTo>
                              <a:lnTo>
                                <a:pt x="115" y="0"/>
                              </a:lnTo>
                              <a:lnTo>
                                <a:pt x="115" y="2"/>
                              </a:lnTo>
                              <a:lnTo>
                                <a:pt x="114" y="0"/>
                              </a:lnTo>
                              <a:lnTo>
                                <a:pt x="112" y="0"/>
                              </a:lnTo>
                              <a:lnTo>
                                <a:pt x="112" y="2"/>
                              </a:lnTo>
                              <a:lnTo>
                                <a:pt x="111" y="2"/>
                              </a:lnTo>
                              <a:lnTo>
                                <a:pt x="109" y="2"/>
                              </a:lnTo>
                              <a:lnTo>
                                <a:pt x="108" y="2"/>
                              </a:lnTo>
                              <a:lnTo>
                                <a:pt x="107" y="2"/>
                              </a:lnTo>
                              <a:lnTo>
                                <a:pt x="105" y="2"/>
                              </a:lnTo>
                              <a:lnTo>
                                <a:pt x="104" y="2"/>
                              </a:lnTo>
                              <a:lnTo>
                                <a:pt x="104" y="3"/>
                              </a:lnTo>
                              <a:lnTo>
                                <a:pt x="102" y="2"/>
                              </a:lnTo>
                              <a:lnTo>
                                <a:pt x="102" y="3"/>
                              </a:lnTo>
                              <a:lnTo>
                                <a:pt x="101" y="3"/>
                              </a:lnTo>
                              <a:lnTo>
                                <a:pt x="99" y="2"/>
                              </a:lnTo>
                              <a:lnTo>
                                <a:pt x="99" y="3"/>
                              </a:lnTo>
                              <a:lnTo>
                                <a:pt x="98" y="2"/>
                              </a:lnTo>
                              <a:lnTo>
                                <a:pt x="98" y="3"/>
                              </a:lnTo>
                              <a:lnTo>
                                <a:pt x="97" y="2"/>
                              </a:lnTo>
                              <a:lnTo>
                                <a:pt x="95" y="2"/>
                              </a:lnTo>
                              <a:lnTo>
                                <a:pt x="95" y="3"/>
                              </a:lnTo>
                              <a:lnTo>
                                <a:pt x="94" y="2"/>
                              </a:lnTo>
                              <a:lnTo>
                                <a:pt x="94" y="3"/>
                              </a:lnTo>
                              <a:lnTo>
                                <a:pt x="92" y="3"/>
                              </a:lnTo>
                              <a:lnTo>
                                <a:pt x="91" y="2"/>
                              </a:lnTo>
                              <a:lnTo>
                                <a:pt x="91" y="3"/>
                              </a:lnTo>
                              <a:lnTo>
                                <a:pt x="89" y="2"/>
                              </a:lnTo>
                              <a:lnTo>
                                <a:pt x="89" y="3"/>
                              </a:lnTo>
                              <a:lnTo>
                                <a:pt x="88" y="2"/>
                              </a:lnTo>
                              <a:lnTo>
                                <a:pt x="86" y="2"/>
                              </a:lnTo>
                              <a:lnTo>
                                <a:pt x="86" y="3"/>
                              </a:lnTo>
                              <a:lnTo>
                                <a:pt x="85" y="3"/>
                              </a:lnTo>
                              <a:lnTo>
                                <a:pt x="84" y="3"/>
                              </a:lnTo>
                              <a:lnTo>
                                <a:pt x="82" y="3"/>
                              </a:lnTo>
                              <a:lnTo>
                                <a:pt x="81" y="3"/>
                              </a:lnTo>
                              <a:lnTo>
                                <a:pt x="79" y="3"/>
                              </a:lnTo>
                              <a:lnTo>
                                <a:pt x="79" y="4"/>
                              </a:lnTo>
                              <a:lnTo>
                                <a:pt x="78" y="4"/>
                              </a:lnTo>
                              <a:lnTo>
                                <a:pt x="76" y="4"/>
                              </a:lnTo>
                              <a:lnTo>
                                <a:pt x="75" y="4"/>
                              </a:lnTo>
                              <a:lnTo>
                                <a:pt x="74" y="4"/>
                              </a:lnTo>
                              <a:lnTo>
                                <a:pt x="72" y="4"/>
                              </a:lnTo>
                              <a:lnTo>
                                <a:pt x="72" y="6"/>
                              </a:lnTo>
                              <a:lnTo>
                                <a:pt x="71" y="4"/>
                              </a:lnTo>
                              <a:lnTo>
                                <a:pt x="71" y="6"/>
                              </a:lnTo>
                              <a:lnTo>
                                <a:pt x="69" y="6"/>
                              </a:lnTo>
                              <a:lnTo>
                                <a:pt x="68" y="4"/>
                              </a:lnTo>
                              <a:lnTo>
                                <a:pt x="68" y="6"/>
                              </a:lnTo>
                              <a:lnTo>
                                <a:pt x="66" y="4"/>
                              </a:lnTo>
                              <a:lnTo>
                                <a:pt x="66" y="6"/>
                              </a:lnTo>
                              <a:lnTo>
                                <a:pt x="65" y="4"/>
                              </a:lnTo>
                              <a:lnTo>
                                <a:pt x="63" y="4"/>
                              </a:lnTo>
                              <a:lnTo>
                                <a:pt x="63" y="6"/>
                              </a:lnTo>
                              <a:lnTo>
                                <a:pt x="62" y="6"/>
                              </a:lnTo>
                              <a:lnTo>
                                <a:pt x="61" y="6"/>
                              </a:lnTo>
                              <a:lnTo>
                                <a:pt x="59" y="6"/>
                              </a:lnTo>
                              <a:lnTo>
                                <a:pt x="58" y="6"/>
                              </a:lnTo>
                              <a:lnTo>
                                <a:pt x="58" y="7"/>
                              </a:lnTo>
                              <a:lnTo>
                                <a:pt x="56" y="7"/>
                              </a:lnTo>
                              <a:lnTo>
                                <a:pt x="55" y="7"/>
                              </a:lnTo>
                              <a:lnTo>
                                <a:pt x="53" y="7"/>
                              </a:lnTo>
                              <a:lnTo>
                                <a:pt x="52" y="7"/>
                              </a:lnTo>
                              <a:lnTo>
                                <a:pt x="51" y="7"/>
                              </a:lnTo>
                              <a:lnTo>
                                <a:pt x="51" y="9"/>
                              </a:lnTo>
                              <a:lnTo>
                                <a:pt x="49" y="9"/>
                              </a:lnTo>
                              <a:lnTo>
                                <a:pt x="48" y="9"/>
                              </a:lnTo>
                              <a:lnTo>
                                <a:pt x="46" y="9"/>
                              </a:lnTo>
                              <a:lnTo>
                                <a:pt x="45" y="9"/>
                              </a:lnTo>
                              <a:lnTo>
                                <a:pt x="45" y="10"/>
                              </a:lnTo>
                              <a:lnTo>
                                <a:pt x="43" y="10"/>
                              </a:lnTo>
                              <a:lnTo>
                                <a:pt x="42" y="10"/>
                              </a:lnTo>
                              <a:lnTo>
                                <a:pt x="40" y="10"/>
                              </a:lnTo>
                              <a:lnTo>
                                <a:pt x="39" y="10"/>
                              </a:lnTo>
                              <a:lnTo>
                                <a:pt x="39" y="12"/>
                              </a:lnTo>
                              <a:lnTo>
                                <a:pt x="38" y="12"/>
                              </a:lnTo>
                              <a:lnTo>
                                <a:pt x="36" y="12"/>
                              </a:lnTo>
                              <a:lnTo>
                                <a:pt x="35" y="12"/>
                              </a:lnTo>
                              <a:lnTo>
                                <a:pt x="35" y="13"/>
                              </a:lnTo>
                              <a:lnTo>
                                <a:pt x="33" y="13"/>
                              </a:lnTo>
                              <a:lnTo>
                                <a:pt x="32" y="13"/>
                              </a:lnTo>
                              <a:lnTo>
                                <a:pt x="30" y="13"/>
                              </a:lnTo>
                              <a:lnTo>
                                <a:pt x="29" y="13"/>
                              </a:lnTo>
                              <a:lnTo>
                                <a:pt x="29" y="14"/>
                              </a:lnTo>
                              <a:lnTo>
                                <a:pt x="29" y="13"/>
                              </a:lnTo>
                              <a:lnTo>
                                <a:pt x="29" y="14"/>
                              </a:lnTo>
                              <a:lnTo>
                                <a:pt x="28" y="14"/>
                              </a:lnTo>
                              <a:lnTo>
                                <a:pt x="28" y="13"/>
                              </a:lnTo>
                              <a:lnTo>
                                <a:pt x="28" y="14"/>
                              </a:lnTo>
                              <a:lnTo>
                                <a:pt x="26" y="13"/>
                              </a:lnTo>
                              <a:lnTo>
                                <a:pt x="26" y="14"/>
                              </a:lnTo>
                              <a:lnTo>
                                <a:pt x="26" y="13"/>
                              </a:lnTo>
                              <a:lnTo>
                                <a:pt x="25" y="13"/>
                              </a:lnTo>
                              <a:lnTo>
                                <a:pt x="25" y="14"/>
                              </a:lnTo>
                              <a:lnTo>
                                <a:pt x="23" y="14"/>
                              </a:lnTo>
                              <a:lnTo>
                                <a:pt x="22" y="14"/>
                              </a:lnTo>
                              <a:lnTo>
                                <a:pt x="22" y="16"/>
                              </a:lnTo>
                              <a:lnTo>
                                <a:pt x="20" y="16"/>
                              </a:lnTo>
                              <a:lnTo>
                                <a:pt x="19" y="16"/>
                              </a:lnTo>
                              <a:lnTo>
                                <a:pt x="19" y="17"/>
                              </a:lnTo>
                              <a:lnTo>
                                <a:pt x="19" y="16"/>
                              </a:lnTo>
                              <a:lnTo>
                                <a:pt x="19" y="17"/>
                              </a:lnTo>
                              <a:lnTo>
                                <a:pt x="17" y="16"/>
                              </a:lnTo>
                              <a:lnTo>
                                <a:pt x="17" y="17"/>
                              </a:lnTo>
                              <a:lnTo>
                                <a:pt x="17" y="16"/>
                              </a:lnTo>
                              <a:lnTo>
                                <a:pt x="17" y="17"/>
                              </a:lnTo>
                              <a:lnTo>
                                <a:pt x="17" y="16"/>
                              </a:lnTo>
                              <a:lnTo>
                                <a:pt x="16" y="16"/>
                              </a:lnTo>
                              <a:lnTo>
                                <a:pt x="16" y="17"/>
                              </a:lnTo>
                              <a:lnTo>
                                <a:pt x="15" y="17"/>
                              </a:lnTo>
                              <a:lnTo>
                                <a:pt x="15" y="19"/>
                              </a:lnTo>
                              <a:lnTo>
                                <a:pt x="15" y="17"/>
                              </a:lnTo>
                              <a:lnTo>
                                <a:pt x="15" y="19"/>
                              </a:lnTo>
                              <a:lnTo>
                                <a:pt x="15" y="17"/>
                              </a:lnTo>
                              <a:lnTo>
                                <a:pt x="15" y="19"/>
                              </a:lnTo>
                              <a:lnTo>
                                <a:pt x="15" y="17"/>
                              </a:lnTo>
                              <a:lnTo>
                                <a:pt x="15" y="19"/>
                              </a:lnTo>
                              <a:lnTo>
                                <a:pt x="15" y="17"/>
                              </a:lnTo>
                              <a:lnTo>
                                <a:pt x="13" y="17"/>
                              </a:lnTo>
                              <a:lnTo>
                                <a:pt x="15" y="19"/>
                              </a:lnTo>
                              <a:lnTo>
                                <a:pt x="13" y="17"/>
                              </a:lnTo>
                              <a:lnTo>
                                <a:pt x="15" y="19"/>
                              </a:lnTo>
                              <a:lnTo>
                                <a:pt x="13" y="17"/>
                              </a:lnTo>
                              <a:lnTo>
                                <a:pt x="15" y="19"/>
                              </a:lnTo>
                              <a:lnTo>
                                <a:pt x="13" y="17"/>
                              </a:lnTo>
                              <a:lnTo>
                                <a:pt x="15" y="19"/>
                              </a:lnTo>
                              <a:lnTo>
                                <a:pt x="13" y="17"/>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123"/>
                      <wps:cNvSpPr>
                        <a:spLocks/>
                      </wps:cNvSpPr>
                      <wps:spPr bwMode="auto">
                        <a:xfrm>
                          <a:off x="2408" y="688"/>
                          <a:ext cx="549" cy="404"/>
                        </a:xfrm>
                        <a:custGeom>
                          <a:avLst/>
                          <a:gdLst>
                            <a:gd name="T0" fmla="*/ 100 w 549"/>
                            <a:gd name="T1" fmla="*/ 161 h 404"/>
                            <a:gd name="T2" fmla="*/ 123 w 549"/>
                            <a:gd name="T3" fmla="*/ 151 h 404"/>
                            <a:gd name="T4" fmla="*/ 326 w 549"/>
                            <a:gd name="T5" fmla="*/ 29 h 404"/>
                            <a:gd name="T6" fmla="*/ 316 w 549"/>
                            <a:gd name="T7" fmla="*/ 23 h 404"/>
                            <a:gd name="T8" fmla="*/ 302 w 549"/>
                            <a:gd name="T9" fmla="*/ 19 h 404"/>
                            <a:gd name="T10" fmla="*/ 289 w 549"/>
                            <a:gd name="T11" fmla="*/ 13 h 404"/>
                            <a:gd name="T12" fmla="*/ 274 w 549"/>
                            <a:gd name="T13" fmla="*/ 9 h 404"/>
                            <a:gd name="T14" fmla="*/ 258 w 549"/>
                            <a:gd name="T15" fmla="*/ 6 h 404"/>
                            <a:gd name="T16" fmla="*/ 243 w 549"/>
                            <a:gd name="T17" fmla="*/ 3 h 404"/>
                            <a:gd name="T18" fmla="*/ 227 w 549"/>
                            <a:gd name="T19" fmla="*/ 1 h 404"/>
                            <a:gd name="T20" fmla="*/ 210 w 549"/>
                            <a:gd name="T21" fmla="*/ 1 h 404"/>
                            <a:gd name="T22" fmla="*/ 194 w 549"/>
                            <a:gd name="T23" fmla="*/ 1 h 404"/>
                            <a:gd name="T24" fmla="*/ 177 w 549"/>
                            <a:gd name="T25" fmla="*/ 4 h 404"/>
                            <a:gd name="T26" fmla="*/ 158 w 549"/>
                            <a:gd name="T27" fmla="*/ 7 h 404"/>
                            <a:gd name="T28" fmla="*/ 141 w 549"/>
                            <a:gd name="T29" fmla="*/ 13 h 404"/>
                            <a:gd name="T30" fmla="*/ 125 w 549"/>
                            <a:gd name="T31" fmla="*/ 20 h 404"/>
                            <a:gd name="T32" fmla="*/ 108 w 549"/>
                            <a:gd name="T33" fmla="*/ 27 h 404"/>
                            <a:gd name="T34" fmla="*/ 92 w 549"/>
                            <a:gd name="T35" fmla="*/ 36 h 404"/>
                            <a:gd name="T36" fmla="*/ 82 w 549"/>
                            <a:gd name="T37" fmla="*/ 43 h 404"/>
                            <a:gd name="T38" fmla="*/ 72 w 549"/>
                            <a:gd name="T39" fmla="*/ 52 h 404"/>
                            <a:gd name="T40" fmla="*/ 62 w 549"/>
                            <a:gd name="T41" fmla="*/ 59 h 404"/>
                            <a:gd name="T42" fmla="*/ 53 w 549"/>
                            <a:gd name="T43" fmla="*/ 69 h 404"/>
                            <a:gd name="T44" fmla="*/ 44 w 549"/>
                            <a:gd name="T45" fmla="*/ 79 h 404"/>
                            <a:gd name="T46" fmla="*/ 36 w 549"/>
                            <a:gd name="T47" fmla="*/ 89 h 404"/>
                            <a:gd name="T48" fmla="*/ 29 w 549"/>
                            <a:gd name="T49" fmla="*/ 101 h 404"/>
                            <a:gd name="T50" fmla="*/ 23 w 549"/>
                            <a:gd name="T51" fmla="*/ 112 h 404"/>
                            <a:gd name="T52" fmla="*/ 16 w 549"/>
                            <a:gd name="T53" fmla="*/ 124 h 404"/>
                            <a:gd name="T54" fmla="*/ 11 w 549"/>
                            <a:gd name="T55" fmla="*/ 137 h 404"/>
                            <a:gd name="T56" fmla="*/ 7 w 549"/>
                            <a:gd name="T57" fmla="*/ 151 h 404"/>
                            <a:gd name="T58" fmla="*/ 4 w 549"/>
                            <a:gd name="T59" fmla="*/ 164 h 404"/>
                            <a:gd name="T60" fmla="*/ 1 w 549"/>
                            <a:gd name="T61" fmla="*/ 178 h 404"/>
                            <a:gd name="T62" fmla="*/ 1 w 549"/>
                            <a:gd name="T63" fmla="*/ 193 h 404"/>
                            <a:gd name="T64" fmla="*/ 0 w 549"/>
                            <a:gd name="T65" fmla="*/ 206 h 404"/>
                            <a:gd name="T66" fmla="*/ 1 w 549"/>
                            <a:gd name="T67" fmla="*/ 219 h 404"/>
                            <a:gd name="T68" fmla="*/ 3 w 549"/>
                            <a:gd name="T69" fmla="*/ 230 h 404"/>
                            <a:gd name="T70" fmla="*/ 4 w 549"/>
                            <a:gd name="T71" fmla="*/ 242 h 404"/>
                            <a:gd name="T72" fmla="*/ 7 w 549"/>
                            <a:gd name="T73" fmla="*/ 252 h 404"/>
                            <a:gd name="T74" fmla="*/ 8 w 549"/>
                            <a:gd name="T75" fmla="*/ 263 h 404"/>
                            <a:gd name="T76" fmla="*/ 13 w 549"/>
                            <a:gd name="T77" fmla="*/ 273 h 404"/>
                            <a:gd name="T78" fmla="*/ 17 w 549"/>
                            <a:gd name="T79" fmla="*/ 285 h 404"/>
                            <a:gd name="T80" fmla="*/ 20 w 549"/>
                            <a:gd name="T81" fmla="*/ 294 h 404"/>
                            <a:gd name="T82" fmla="*/ 24 w 549"/>
                            <a:gd name="T83" fmla="*/ 304 h 404"/>
                            <a:gd name="T84" fmla="*/ 30 w 549"/>
                            <a:gd name="T85" fmla="*/ 314 h 404"/>
                            <a:gd name="T86" fmla="*/ 34 w 549"/>
                            <a:gd name="T87" fmla="*/ 322 h 404"/>
                            <a:gd name="T88" fmla="*/ 39 w 549"/>
                            <a:gd name="T89" fmla="*/ 330 h 404"/>
                            <a:gd name="T90" fmla="*/ 44 w 549"/>
                            <a:gd name="T91" fmla="*/ 338 h 404"/>
                            <a:gd name="T92" fmla="*/ 49 w 549"/>
                            <a:gd name="T93" fmla="*/ 345 h 404"/>
                            <a:gd name="T94" fmla="*/ 54 w 549"/>
                            <a:gd name="T95" fmla="*/ 353 h 404"/>
                            <a:gd name="T96" fmla="*/ 59 w 549"/>
                            <a:gd name="T97" fmla="*/ 360 h 404"/>
                            <a:gd name="T98" fmla="*/ 64 w 549"/>
                            <a:gd name="T99" fmla="*/ 366 h 404"/>
                            <a:gd name="T100" fmla="*/ 69 w 549"/>
                            <a:gd name="T101" fmla="*/ 371 h 404"/>
                            <a:gd name="T102" fmla="*/ 75 w 549"/>
                            <a:gd name="T103" fmla="*/ 377 h 404"/>
                            <a:gd name="T104" fmla="*/ 79 w 549"/>
                            <a:gd name="T105" fmla="*/ 381 h 404"/>
                            <a:gd name="T106" fmla="*/ 82 w 549"/>
                            <a:gd name="T107" fmla="*/ 386 h 404"/>
                            <a:gd name="T108" fmla="*/ 86 w 549"/>
                            <a:gd name="T109" fmla="*/ 390 h 404"/>
                            <a:gd name="T110" fmla="*/ 90 w 549"/>
                            <a:gd name="T111" fmla="*/ 394 h 404"/>
                            <a:gd name="T112" fmla="*/ 93 w 549"/>
                            <a:gd name="T113" fmla="*/ 396 h 404"/>
                            <a:gd name="T114" fmla="*/ 96 w 549"/>
                            <a:gd name="T115" fmla="*/ 399 h 404"/>
                            <a:gd name="T116" fmla="*/ 98 w 549"/>
                            <a:gd name="T117" fmla="*/ 400 h 404"/>
                            <a:gd name="T118" fmla="*/ 99 w 549"/>
                            <a:gd name="T119" fmla="*/ 402 h 404"/>
                            <a:gd name="T120" fmla="*/ 100 w 549"/>
                            <a:gd name="T121" fmla="*/ 403 h 404"/>
                            <a:gd name="T122" fmla="*/ 100 w 549"/>
                            <a:gd name="T123" fmla="*/ 403 h 4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549" h="404">
                              <a:moveTo>
                                <a:pt x="100" y="403"/>
                              </a:moveTo>
                              <a:lnTo>
                                <a:pt x="100" y="399"/>
                              </a:lnTo>
                              <a:lnTo>
                                <a:pt x="100" y="387"/>
                              </a:lnTo>
                              <a:lnTo>
                                <a:pt x="100" y="367"/>
                              </a:lnTo>
                              <a:lnTo>
                                <a:pt x="100" y="344"/>
                              </a:lnTo>
                              <a:lnTo>
                                <a:pt x="100" y="315"/>
                              </a:lnTo>
                              <a:lnTo>
                                <a:pt x="100" y="286"/>
                              </a:lnTo>
                              <a:lnTo>
                                <a:pt x="100" y="258"/>
                              </a:lnTo>
                              <a:lnTo>
                                <a:pt x="100" y="229"/>
                              </a:lnTo>
                              <a:lnTo>
                                <a:pt x="100" y="204"/>
                              </a:lnTo>
                              <a:lnTo>
                                <a:pt x="100" y="183"/>
                              </a:lnTo>
                              <a:lnTo>
                                <a:pt x="100" y="168"/>
                              </a:lnTo>
                              <a:lnTo>
                                <a:pt x="100" y="161"/>
                              </a:lnTo>
                              <a:lnTo>
                                <a:pt x="102" y="160"/>
                              </a:lnTo>
                              <a:lnTo>
                                <a:pt x="102" y="157"/>
                              </a:lnTo>
                              <a:lnTo>
                                <a:pt x="103" y="154"/>
                              </a:lnTo>
                              <a:lnTo>
                                <a:pt x="105" y="153"/>
                              </a:lnTo>
                              <a:lnTo>
                                <a:pt x="106" y="151"/>
                              </a:lnTo>
                              <a:lnTo>
                                <a:pt x="108" y="150"/>
                              </a:lnTo>
                              <a:lnTo>
                                <a:pt x="110" y="150"/>
                              </a:lnTo>
                              <a:lnTo>
                                <a:pt x="112" y="148"/>
                              </a:lnTo>
                              <a:lnTo>
                                <a:pt x="113" y="148"/>
                              </a:lnTo>
                              <a:lnTo>
                                <a:pt x="115" y="148"/>
                              </a:lnTo>
                              <a:lnTo>
                                <a:pt x="116" y="148"/>
                              </a:lnTo>
                              <a:lnTo>
                                <a:pt x="118" y="148"/>
                              </a:lnTo>
                              <a:lnTo>
                                <a:pt x="123" y="151"/>
                              </a:lnTo>
                              <a:lnTo>
                                <a:pt x="128" y="154"/>
                              </a:lnTo>
                              <a:lnTo>
                                <a:pt x="132" y="157"/>
                              </a:lnTo>
                              <a:lnTo>
                                <a:pt x="139" y="161"/>
                              </a:lnTo>
                              <a:lnTo>
                                <a:pt x="148" y="166"/>
                              </a:lnTo>
                              <a:lnTo>
                                <a:pt x="161" y="173"/>
                              </a:lnTo>
                              <a:lnTo>
                                <a:pt x="177" y="183"/>
                              </a:lnTo>
                              <a:lnTo>
                                <a:pt x="197" y="194"/>
                              </a:lnTo>
                              <a:lnTo>
                                <a:pt x="224" y="210"/>
                              </a:lnTo>
                              <a:lnTo>
                                <a:pt x="256" y="229"/>
                              </a:lnTo>
                              <a:lnTo>
                                <a:pt x="296" y="252"/>
                              </a:lnTo>
                              <a:lnTo>
                                <a:pt x="342" y="279"/>
                              </a:lnTo>
                              <a:lnTo>
                                <a:pt x="549" y="155"/>
                              </a:lnTo>
                              <a:lnTo>
                                <a:pt x="326" y="29"/>
                              </a:lnTo>
                              <a:lnTo>
                                <a:pt x="325" y="29"/>
                              </a:lnTo>
                              <a:lnTo>
                                <a:pt x="323" y="27"/>
                              </a:lnTo>
                              <a:lnTo>
                                <a:pt x="322" y="27"/>
                              </a:lnTo>
                              <a:lnTo>
                                <a:pt x="320" y="27"/>
                              </a:lnTo>
                              <a:lnTo>
                                <a:pt x="320" y="26"/>
                              </a:lnTo>
                              <a:lnTo>
                                <a:pt x="319" y="26"/>
                              </a:lnTo>
                              <a:lnTo>
                                <a:pt x="319" y="24"/>
                              </a:lnTo>
                              <a:lnTo>
                                <a:pt x="317" y="24"/>
                              </a:lnTo>
                              <a:lnTo>
                                <a:pt x="316" y="23"/>
                              </a:lnTo>
                              <a:lnTo>
                                <a:pt x="314" y="23"/>
                              </a:lnTo>
                              <a:lnTo>
                                <a:pt x="313" y="23"/>
                              </a:lnTo>
                              <a:lnTo>
                                <a:pt x="312" y="22"/>
                              </a:lnTo>
                              <a:lnTo>
                                <a:pt x="310" y="22"/>
                              </a:lnTo>
                              <a:lnTo>
                                <a:pt x="309" y="22"/>
                              </a:lnTo>
                              <a:lnTo>
                                <a:pt x="307" y="20"/>
                              </a:lnTo>
                              <a:lnTo>
                                <a:pt x="306" y="20"/>
                              </a:lnTo>
                              <a:lnTo>
                                <a:pt x="304" y="20"/>
                              </a:lnTo>
                              <a:lnTo>
                                <a:pt x="303" y="19"/>
                              </a:lnTo>
                              <a:lnTo>
                                <a:pt x="302" y="19"/>
                              </a:lnTo>
                              <a:lnTo>
                                <a:pt x="302" y="17"/>
                              </a:lnTo>
                              <a:lnTo>
                                <a:pt x="300" y="17"/>
                              </a:lnTo>
                              <a:lnTo>
                                <a:pt x="300" y="16"/>
                              </a:lnTo>
                              <a:lnTo>
                                <a:pt x="299" y="16"/>
                              </a:lnTo>
                              <a:lnTo>
                                <a:pt x="297" y="16"/>
                              </a:lnTo>
                              <a:lnTo>
                                <a:pt x="296" y="16"/>
                              </a:lnTo>
                              <a:lnTo>
                                <a:pt x="296" y="14"/>
                              </a:lnTo>
                              <a:lnTo>
                                <a:pt x="294" y="14"/>
                              </a:lnTo>
                              <a:lnTo>
                                <a:pt x="293" y="14"/>
                              </a:lnTo>
                              <a:lnTo>
                                <a:pt x="291" y="13"/>
                              </a:lnTo>
                              <a:lnTo>
                                <a:pt x="290" y="13"/>
                              </a:lnTo>
                              <a:lnTo>
                                <a:pt x="289" y="13"/>
                              </a:lnTo>
                              <a:lnTo>
                                <a:pt x="287" y="13"/>
                              </a:lnTo>
                              <a:lnTo>
                                <a:pt x="287" y="12"/>
                              </a:lnTo>
                              <a:lnTo>
                                <a:pt x="286" y="12"/>
                              </a:lnTo>
                              <a:lnTo>
                                <a:pt x="284" y="12"/>
                              </a:lnTo>
                              <a:lnTo>
                                <a:pt x="283" y="10"/>
                              </a:lnTo>
                              <a:lnTo>
                                <a:pt x="281" y="10"/>
                              </a:lnTo>
                              <a:lnTo>
                                <a:pt x="280" y="10"/>
                              </a:lnTo>
                              <a:lnTo>
                                <a:pt x="279" y="10"/>
                              </a:lnTo>
                              <a:lnTo>
                                <a:pt x="277" y="9"/>
                              </a:lnTo>
                              <a:lnTo>
                                <a:pt x="276" y="9"/>
                              </a:lnTo>
                              <a:lnTo>
                                <a:pt x="274" y="9"/>
                              </a:lnTo>
                              <a:lnTo>
                                <a:pt x="273" y="9"/>
                              </a:lnTo>
                              <a:lnTo>
                                <a:pt x="271" y="9"/>
                              </a:lnTo>
                              <a:lnTo>
                                <a:pt x="270" y="9"/>
                              </a:lnTo>
                              <a:lnTo>
                                <a:pt x="268" y="7"/>
                              </a:lnTo>
                              <a:lnTo>
                                <a:pt x="267" y="7"/>
                              </a:lnTo>
                              <a:lnTo>
                                <a:pt x="266" y="7"/>
                              </a:lnTo>
                              <a:lnTo>
                                <a:pt x="264" y="6"/>
                              </a:lnTo>
                              <a:lnTo>
                                <a:pt x="263" y="6"/>
                              </a:lnTo>
                              <a:lnTo>
                                <a:pt x="261" y="6"/>
                              </a:lnTo>
                              <a:lnTo>
                                <a:pt x="260" y="6"/>
                              </a:lnTo>
                              <a:lnTo>
                                <a:pt x="258" y="6"/>
                              </a:lnTo>
                              <a:lnTo>
                                <a:pt x="257" y="4"/>
                              </a:lnTo>
                              <a:lnTo>
                                <a:pt x="256" y="4"/>
                              </a:lnTo>
                              <a:lnTo>
                                <a:pt x="254" y="4"/>
                              </a:lnTo>
                              <a:lnTo>
                                <a:pt x="253" y="4"/>
                              </a:lnTo>
                              <a:lnTo>
                                <a:pt x="251" y="4"/>
                              </a:lnTo>
                              <a:lnTo>
                                <a:pt x="250" y="3"/>
                              </a:lnTo>
                              <a:lnTo>
                                <a:pt x="248" y="3"/>
                              </a:lnTo>
                              <a:lnTo>
                                <a:pt x="247" y="3"/>
                              </a:lnTo>
                              <a:lnTo>
                                <a:pt x="245" y="3"/>
                              </a:lnTo>
                              <a:lnTo>
                                <a:pt x="244" y="3"/>
                              </a:lnTo>
                              <a:lnTo>
                                <a:pt x="243" y="3"/>
                              </a:lnTo>
                              <a:lnTo>
                                <a:pt x="241" y="3"/>
                              </a:lnTo>
                              <a:lnTo>
                                <a:pt x="240" y="3"/>
                              </a:lnTo>
                              <a:lnTo>
                                <a:pt x="238" y="3"/>
                              </a:lnTo>
                              <a:lnTo>
                                <a:pt x="237" y="3"/>
                              </a:lnTo>
                              <a:lnTo>
                                <a:pt x="235" y="1"/>
                              </a:lnTo>
                              <a:lnTo>
                                <a:pt x="234" y="1"/>
                              </a:lnTo>
                              <a:lnTo>
                                <a:pt x="233" y="1"/>
                              </a:lnTo>
                              <a:lnTo>
                                <a:pt x="231" y="1"/>
                              </a:lnTo>
                              <a:lnTo>
                                <a:pt x="230" y="1"/>
                              </a:lnTo>
                              <a:lnTo>
                                <a:pt x="228" y="1"/>
                              </a:lnTo>
                              <a:lnTo>
                                <a:pt x="227" y="1"/>
                              </a:lnTo>
                              <a:lnTo>
                                <a:pt x="225" y="1"/>
                              </a:lnTo>
                              <a:lnTo>
                                <a:pt x="224" y="1"/>
                              </a:lnTo>
                              <a:lnTo>
                                <a:pt x="223" y="1"/>
                              </a:lnTo>
                              <a:lnTo>
                                <a:pt x="221" y="1"/>
                              </a:lnTo>
                              <a:lnTo>
                                <a:pt x="220" y="0"/>
                              </a:lnTo>
                              <a:lnTo>
                                <a:pt x="220" y="1"/>
                              </a:lnTo>
                              <a:lnTo>
                                <a:pt x="218" y="1"/>
                              </a:lnTo>
                              <a:lnTo>
                                <a:pt x="217" y="1"/>
                              </a:lnTo>
                              <a:lnTo>
                                <a:pt x="215" y="1"/>
                              </a:lnTo>
                              <a:lnTo>
                                <a:pt x="214" y="1"/>
                              </a:lnTo>
                              <a:lnTo>
                                <a:pt x="212" y="1"/>
                              </a:lnTo>
                              <a:lnTo>
                                <a:pt x="211" y="1"/>
                              </a:lnTo>
                              <a:lnTo>
                                <a:pt x="210" y="1"/>
                              </a:lnTo>
                              <a:lnTo>
                                <a:pt x="208" y="1"/>
                              </a:lnTo>
                              <a:lnTo>
                                <a:pt x="207" y="1"/>
                              </a:lnTo>
                              <a:lnTo>
                                <a:pt x="205" y="1"/>
                              </a:lnTo>
                              <a:lnTo>
                                <a:pt x="204" y="1"/>
                              </a:lnTo>
                              <a:lnTo>
                                <a:pt x="204" y="3"/>
                              </a:lnTo>
                              <a:lnTo>
                                <a:pt x="202" y="1"/>
                              </a:lnTo>
                              <a:lnTo>
                                <a:pt x="201" y="1"/>
                              </a:lnTo>
                              <a:lnTo>
                                <a:pt x="200" y="3"/>
                              </a:lnTo>
                              <a:lnTo>
                                <a:pt x="198" y="3"/>
                              </a:lnTo>
                              <a:lnTo>
                                <a:pt x="197" y="1"/>
                              </a:lnTo>
                              <a:lnTo>
                                <a:pt x="197" y="3"/>
                              </a:lnTo>
                              <a:lnTo>
                                <a:pt x="195" y="1"/>
                              </a:lnTo>
                              <a:lnTo>
                                <a:pt x="194" y="1"/>
                              </a:lnTo>
                              <a:lnTo>
                                <a:pt x="192" y="3"/>
                              </a:lnTo>
                              <a:lnTo>
                                <a:pt x="191" y="1"/>
                              </a:lnTo>
                              <a:lnTo>
                                <a:pt x="189" y="1"/>
                              </a:lnTo>
                              <a:lnTo>
                                <a:pt x="189" y="3"/>
                              </a:lnTo>
                              <a:lnTo>
                                <a:pt x="188" y="3"/>
                              </a:lnTo>
                              <a:lnTo>
                                <a:pt x="187" y="3"/>
                              </a:lnTo>
                              <a:lnTo>
                                <a:pt x="185" y="3"/>
                              </a:lnTo>
                              <a:lnTo>
                                <a:pt x="184" y="3"/>
                              </a:lnTo>
                              <a:lnTo>
                                <a:pt x="182" y="3"/>
                              </a:lnTo>
                              <a:lnTo>
                                <a:pt x="181" y="4"/>
                              </a:lnTo>
                              <a:lnTo>
                                <a:pt x="179" y="4"/>
                              </a:lnTo>
                              <a:lnTo>
                                <a:pt x="178" y="4"/>
                              </a:lnTo>
                              <a:lnTo>
                                <a:pt x="177" y="4"/>
                              </a:lnTo>
                              <a:lnTo>
                                <a:pt x="175" y="4"/>
                              </a:lnTo>
                              <a:lnTo>
                                <a:pt x="174" y="4"/>
                              </a:lnTo>
                              <a:lnTo>
                                <a:pt x="174" y="6"/>
                              </a:lnTo>
                              <a:lnTo>
                                <a:pt x="171" y="6"/>
                              </a:lnTo>
                              <a:lnTo>
                                <a:pt x="169" y="6"/>
                              </a:lnTo>
                              <a:lnTo>
                                <a:pt x="168" y="6"/>
                              </a:lnTo>
                              <a:lnTo>
                                <a:pt x="165" y="6"/>
                              </a:lnTo>
                              <a:lnTo>
                                <a:pt x="162" y="7"/>
                              </a:lnTo>
                              <a:lnTo>
                                <a:pt x="161" y="7"/>
                              </a:lnTo>
                              <a:lnTo>
                                <a:pt x="158" y="7"/>
                              </a:lnTo>
                              <a:lnTo>
                                <a:pt x="156" y="7"/>
                              </a:lnTo>
                              <a:lnTo>
                                <a:pt x="156" y="9"/>
                              </a:lnTo>
                              <a:lnTo>
                                <a:pt x="155" y="9"/>
                              </a:lnTo>
                              <a:lnTo>
                                <a:pt x="154" y="9"/>
                              </a:lnTo>
                              <a:lnTo>
                                <a:pt x="152" y="10"/>
                              </a:lnTo>
                              <a:lnTo>
                                <a:pt x="151" y="10"/>
                              </a:lnTo>
                              <a:lnTo>
                                <a:pt x="149" y="10"/>
                              </a:lnTo>
                              <a:lnTo>
                                <a:pt x="148" y="10"/>
                              </a:lnTo>
                              <a:lnTo>
                                <a:pt x="146" y="12"/>
                              </a:lnTo>
                              <a:lnTo>
                                <a:pt x="145" y="12"/>
                              </a:lnTo>
                              <a:lnTo>
                                <a:pt x="143" y="13"/>
                              </a:lnTo>
                              <a:lnTo>
                                <a:pt x="142" y="13"/>
                              </a:lnTo>
                              <a:lnTo>
                                <a:pt x="141" y="13"/>
                              </a:lnTo>
                              <a:lnTo>
                                <a:pt x="141" y="14"/>
                              </a:lnTo>
                              <a:lnTo>
                                <a:pt x="139" y="14"/>
                              </a:lnTo>
                              <a:lnTo>
                                <a:pt x="138" y="14"/>
                              </a:lnTo>
                              <a:lnTo>
                                <a:pt x="136" y="16"/>
                              </a:lnTo>
                              <a:lnTo>
                                <a:pt x="135" y="16"/>
                              </a:lnTo>
                              <a:lnTo>
                                <a:pt x="133" y="16"/>
                              </a:lnTo>
                              <a:lnTo>
                                <a:pt x="132" y="16"/>
                              </a:lnTo>
                              <a:lnTo>
                                <a:pt x="131" y="17"/>
                              </a:lnTo>
                              <a:lnTo>
                                <a:pt x="129" y="17"/>
                              </a:lnTo>
                              <a:lnTo>
                                <a:pt x="128" y="19"/>
                              </a:lnTo>
                              <a:lnTo>
                                <a:pt x="126" y="19"/>
                              </a:lnTo>
                              <a:lnTo>
                                <a:pt x="125" y="19"/>
                              </a:lnTo>
                              <a:lnTo>
                                <a:pt x="125" y="20"/>
                              </a:lnTo>
                              <a:lnTo>
                                <a:pt x="123" y="20"/>
                              </a:lnTo>
                              <a:lnTo>
                                <a:pt x="122" y="20"/>
                              </a:lnTo>
                              <a:lnTo>
                                <a:pt x="121" y="22"/>
                              </a:lnTo>
                              <a:lnTo>
                                <a:pt x="119" y="22"/>
                              </a:lnTo>
                              <a:lnTo>
                                <a:pt x="118" y="23"/>
                              </a:lnTo>
                              <a:lnTo>
                                <a:pt x="116" y="23"/>
                              </a:lnTo>
                              <a:lnTo>
                                <a:pt x="115" y="24"/>
                              </a:lnTo>
                              <a:lnTo>
                                <a:pt x="113" y="24"/>
                              </a:lnTo>
                              <a:lnTo>
                                <a:pt x="112" y="26"/>
                              </a:lnTo>
                              <a:lnTo>
                                <a:pt x="110" y="26"/>
                              </a:lnTo>
                              <a:lnTo>
                                <a:pt x="109" y="26"/>
                              </a:lnTo>
                              <a:lnTo>
                                <a:pt x="109" y="27"/>
                              </a:lnTo>
                              <a:lnTo>
                                <a:pt x="108" y="27"/>
                              </a:lnTo>
                              <a:lnTo>
                                <a:pt x="106" y="29"/>
                              </a:lnTo>
                              <a:lnTo>
                                <a:pt x="105" y="30"/>
                              </a:lnTo>
                              <a:lnTo>
                                <a:pt x="103" y="30"/>
                              </a:lnTo>
                              <a:lnTo>
                                <a:pt x="102" y="30"/>
                              </a:lnTo>
                              <a:lnTo>
                                <a:pt x="100" y="32"/>
                              </a:lnTo>
                              <a:lnTo>
                                <a:pt x="99" y="32"/>
                              </a:lnTo>
                              <a:lnTo>
                                <a:pt x="98" y="33"/>
                              </a:lnTo>
                              <a:lnTo>
                                <a:pt x="96" y="35"/>
                              </a:lnTo>
                              <a:lnTo>
                                <a:pt x="95" y="35"/>
                              </a:lnTo>
                              <a:lnTo>
                                <a:pt x="93" y="35"/>
                              </a:lnTo>
                              <a:lnTo>
                                <a:pt x="93" y="36"/>
                              </a:lnTo>
                              <a:lnTo>
                                <a:pt x="92" y="36"/>
                              </a:lnTo>
                              <a:lnTo>
                                <a:pt x="92" y="37"/>
                              </a:lnTo>
                              <a:lnTo>
                                <a:pt x="90" y="37"/>
                              </a:lnTo>
                              <a:lnTo>
                                <a:pt x="89" y="37"/>
                              </a:lnTo>
                              <a:lnTo>
                                <a:pt x="89" y="39"/>
                              </a:lnTo>
                              <a:lnTo>
                                <a:pt x="87" y="39"/>
                              </a:lnTo>
                              <a:lnTo>
                                <a:pt x="87" y="40"/>
                              </a:lnTo>
                              <a:lnTo>
                                <a:pt x="86" y="40"/>
                              </a:lnTo>
                              <a:lnTo>
                                <a:pt x="85" y="40"/>
                              </a:lnTo>
                              <a:lnTo>
                                <a:pt x="85" y="42"/>
                              </a:lnTo>
                              <a:lnTo>
                                <a:pt x="83" y="42"/>
                              </a:lnTo>
                              <a:lnTo>
                                <a:pt x="82" y="43"/>
                              </a:lnTo>
                              <a:lnTo>
                                <a:pt x="80" y="45"/>
                              </a:lnTo>
                              <a:lnTo>
                                <a:pt x="79" y="45"/>
                              </a:lnTo>
                              <a:lnTo>
                                <a:pt x="79" y="46"/>
                              </a:lnTo>
                              <a:lnTo>
                                <a:pt x="77" y="46"/>
                              </a:lnTo>
                              <a:lnTo>
                                <a:pt x="77" y="48"/>
                              </a:lnTo>
                              <a:lnTo>
                                <a:pt x="76" y="48"/>
                              </a:lnTo>
                              <a:lnTo>
                                <a:pt x="75" y="48"/>
                              </a:lnTo>
                              <a:lnTo>
                                <a:pt x="75" y="49"/>
                              </a:lnTo>
                              <a:lnTo>
                                <a:pt x="73" y="49"/>
                              </a:lnTo>
                              <a:lnTo>
                                <a:pt x="73" y="50"/>
                              </a:lnTo>
                              <a:lnTo>
                                <a:pt x="72" y="52"/>
                              </a:lnTo>
                              <a:lnTo>
                                <a:pt x="70" y="52"/>
                              </a:lnTo>
                              <a:lnTo>
                                <a:pt x="70" y="53"/>
                              </a:lnTo>
                              <a:lnTo>
                                <a:pt x="69" y="53"/>
                              </a:lnTo>
                              <a:lnTo>
                                <a:pt x="69" y="55"/>
                              </a:lnTo>
                              <a:lnTo>
                                <a:pt x="67" y="55"/>
                              </a:lnTo>
                              <a:lnTo>
                                <a:pt x="66" y="55"/>
                              </a:lnTo>
                              <a:lnTo>
                                <a:pt x="66" y="56"/>
                              </a:lnTo>
                              <a:lnTo>
                                <a:pt x="64" y="56"/>
                              </a:lnTo>
                              <a:lnTo>
                                <a:pt x="64" y="58"/>
                              </a:lnTo>
                              <a:lnTo>
                                <a:pt x="64" y="59"/>
                              </a:lnTo>
                              <a:lnTo>
                                <a:pt x="63" y="59"/>
                              </a:lnTo>
                              <a:lnTo>
                                <a:pt x="62" y="59"/>
                              </a:lnTo>
                              <a:lnTo>
                                <a:pt x="62" y="60"/>
                              </a:lnTo>
                              <a:lnTo>
                                <a:pt x="60" y="60"/>
                              </a:lnTo>
                              <a:lnTo>
                                <a:pt x="60" y="62"/>
                              </a:lnTo>
                              <a:lnTo>
                                <a:pt x="60" y="63"/>
                              </a:lnTo>
                              <a:lnTo>
                                <a:pt x="59" y="63"/>
                              </a:lnTo>
                              <a:lnTo>
                                <a:pt x="57" y="63"/>
                              </a:lnTo>
                              <a:lnTo>
                                <a:pt x="57" y="65"/>
                              </a:lnTo>
                              <a:lnTo>
                                <a:pt x="56" y="65"/>
                              </a:lnTo>
                              <a:lnTo>
                                <a:pt x="56" y="66"/>
                              </a:lnTo>
                              <a:lnTo>
                                <a:pt x="56" y="68"/>
                              </a:lnTo>
                              <a:lnTo>
                                <a:pt x="54" y="68"/>
                              </a:lnTo>
                              <a:lnTo>
                                <a:pt x="53" y="68"/>
                              </a:lnTo>
                              <a:lnTo>
                                <a:pt x="53" y="69"/>
                              </a:lnTo>
                              <a:lnTo>
                                <a:pt x="52" y="69"/>
                              </a:lnTo>
                              <a:lnTo>
                                <a:pt x="52" y="71"/>
                              </a:lnTo>
                              <a:lnTo>
                                <a:pt x="52" y="72"/>
                              </a:lnTo>
                              <a:lnTo>
                                <a:pt x="50" y="72"/>
                              </a:lnTo>
                              <a:lnTo>
                                <a:pt x="49" y="72"/>
                              </a:lnTo>
                              <a:lnTo>
                                <a:pt x="49" y="73"/>
                              </a:lnTo>
                              <a:lnTo>
                                <a:pt x="49" y="75"/>
                              </a:lnTo>
                              <a:lnTo>
                                <a:pt x="47" y="75"/>
                              </a:lnTo>
                              <a:lnTo>
                                <a:pt x="47" y="76"/>
                              </a:lnTo>
                              <a:lnTo>
                                <a:pt x="46" y="76"/>
                              </a:lnTo>
                              <a:lnTo>
                                <a:pt x="46" y="78"/>
                              </a:lnTo>
                              <a:lnTo>
                                <a:pt x="44" y="78"/>
                              </a:lnTo>
                              <a:lnTo>
                                <a:pt x="44" y="79"/>
                              </a:lnTo>
                              <a:lnTo>
                                <a:pt x="43" y="79"/>
                              </a:lnTo>
                              <a:lnTo>
                                <a:pt x="43" y="81"/>
                              </a:lnTo>
                              <a:lnTo>
                                <a:pt x="43" y="82"/>
                              </a:lnTo>
                              <a:lnTo>
                                <a:pt x="41" y="82"/>
                              </a:lnTo>
                              <a:lnTo>
                                <a:pt x="41" y="83"/>
                              </a:lnTo>
                              <a:lnTo>
                                <a:pt x="41" y="85"/>
                              </a:lnTo>
                              <a:lnTo>
                                <a:pt x="40" y="85"/>
                              </a:lnTo>
                              <a:lnTo>
                                <a:pt x="40" y="86"/>
                              </a:lnTo>
                              <a:lnTo>
                                <a:pt x="39" y="86"/>
                              </a:lnTo>
                              <a:lnTo>
                                <a:pt x="39" y="88"/>
                              </a:lnTo>
                              <a:lnTo>
                                <a:pt x="37" y="88"/>
                              </a:lnTo>
                              <a:lnTo>
                                <a:pt x="37" y="89"/>
                              </a:lnTo>
                              <a:lnTo>
                                <a:pt x="36" y="89"/>
                              </a:lnTo>
                              <a:lnTo>
                                <a:pt x="36" y="91"/>
                              </a:lnTo>
                              <a:lnTo>
                                <a:pt x="36" y="92"/>
                              </a:lnTo>
                              <a:lnTo>
                                <a:pt x="34" y="92"/>
                              </a:lnTo>
                              <a:lnTo>
                                <a:pt x="34" y="94"/>
                              </a:lnTo>
                              <a:lnTo>
                                <a:pt x="34" y="95"/>
                              </a:lnTo>
                              <a:lnTo>
                                <a:pt x="33" y="95"/>
                              </a:lnTo>
                              <a:lnTo>
                                <a:pt x="33" y="96"/>
                              </a:lnTo>
                              <a:lnTo>
                                <a:pt x="31" y="96"/>
                              </a:lnTo>
                              <a:lnTo>
                                <a:pt x="31" y="98"/>
                              </a:lnTo>
                              <a:lnTo>
                                <a:pt x="30" y="99"/>
                              </a:lnTo>
                              <a:lnTo>
                                <a:pt x="29" y="101"/>
                              </a:lnTo>
                              <a:lnTo>
                                <a:pt x="29" y="102"/>
                              </a:lnTo>
                              <a:lnTo>
                                <a:pt x="27" y="102"/>
                              </a:lnTo>
                              <a:lnTo>
                                <a:pt x="27" y="104"/>
                              </a:lnTo>
                              <a:lnTo>
                                <a:pt x="27" y="105"/>
                              </a:lnTo>
                              <a:lnTo>
                                <a:pt x="26" y="105"/>
                              </a:lnTo>
                              <a:lnTo>
                                <a:pt x="26" y="107"/>
                              </a:lnTo>
                              <a:lnTo>
                                <a:pt x="24" y="107"/>
                              </a:lnTo>
                              <a:lnTo>
                                <a:pt x="24" y="108"/>
                              </a:lnTo>
                              <a:lnTo>
                                <a:pt x="24" y="109"/>
                              </a:lnTo>
                              <a:lnTo>
                                <a:pt x="23" y="111"/>
                              </a:lnTo>
                              <a:lnTo>
                                <a:pt x="23" y="112"/>
                              </a:lnTo>
                              <a:lnTo>
                                <a:pt x="21" y="112"/>
                              </a:lnTo>
                              <a:lnTo>
                                <a:pt x="21" y="114"/>
                              </a:lnTo>
                              <a:lnTo>
                                <a:pt x="21" y="115"/>
                              </a:lnTo>
                              <a:lnTo>
                                <a:pt x="20" y="117"/>
                              </a:lnTo>
                              <a:lnTo>
                                <a:pt x="19" y="118"/>
                              </a:lnTo>
                              <a:lnTo>
                                <a:pt x="19" y="119"/>
                              </a:lnTo>
                              <a:lnTo>
                                <a:pt x="19" y="121"/>
                              </a:lnTo>
                              <a:lnTo>
                                <a:pt x="17" y="121"/>
                              </a:lnTo>
                              <a:lnTo>
                                <a:pt x="17" y="122"/>
                              </a:lnTo>
                              <a:lnTo>
                                <a:pt x="17" y="124"/>
                              </a:lnTo>
                              <a:lnTo>
                                <a:pt x="16" y="124"/>
                              </a:lnTo>
                              <a:lnTo>
                                <a:pt x="16" y="125"/>
                              </a:lnTo>
                              <a:lnTo>
                                <a:pt x="16" y="127"/>
                              </a:lnTo>
                              <a:lnTo>
                                <a:pt x="16" y="128"/>
                              </a:lnTo>
                              <a:lnTo>
                                <a:pt x="14" y="130"/>
                              </a:lnTo>
                              <a:lnTo>
                                <a:pt x="14" y="131"/>
                              </a:lnTo>
                              <a:lnTo>
                                <a:pt x="14" y="132"/>
                              </a:lnTo>
                              <a:lnTo>
                                <a:pt x="13" y="132"/>
                              </a:lnTo>
                              <a:lnTo>
                                <a:pt x="13" y="134"/>
                              </a:lnTo>
                              <a:lnTo>
                                <a:pt x="13" y="135"/>
                              </a:lnTo>
                              <a:lnTo>
                                <a:pt x="11" y="135"/>
                              </a:lnTo>
                              <a:lnTo>
                                <a:pt x="11" y="137"/>
                              </a:lnTo>
                              <a:lnTo>
                                <a:pt x="11" y="138"/>
                              </a:lnTo>
                              <a:lnTo>
                                <a:pt x="11" y="140"/>
                              </a:lnTo>
                              <a:lnTo>
                                <a:pt x="11" y="141"/>
                              </a:lnTo>
                              <a:lnTo>
                                <a:pt x="10" y="141"/>
                              </a:lnTo>
                              <a:lnTo>
                                <a:pt x="10" y="142"/>
                              </a:lnTo>
                              <a:lnTo>
                                <a:pt x="10" y="144"/>
                              </a:lnTo>
                              <a:lnTo>
                                <a:pt x="8" y="144"/>
                              </a:lnTo>
                              <a:lnTo>
                                <a:pt x="8" y="145"/>
                              </a:lnTo>
                              <a:lnTo>
                                <a:pt x="8" y="147"/>
                              </a:lnTo>
                              <a:lnTo>
                                <a:pt x="8" y="148"/>
                              </a:lnTo>
                              <a:lnTo>
                                <a:pt x="7" y="148"/>
                              </a:lnTo>
                              <a:lnTo>
                                <a:pt x="7" y="150"/>
                              </a:lnTo>
                              <a:lnTo>
                                <a:pt x="7" y="151"/>
                              </a:lnTo>
                              <a:lnTo>
                                <a:pt x="7" y="153"/>
                              </a:lnTo>
                              <a:lnTo>
                                <a:pt x="6" y="154"/>
                              </a:lnTo>
                              <a:lnTo>
                                <a:pt x="6" y="155"/>
                              </a:lnTo>
                              <a:lnTo>
                                <a:pt x="6" y="157"/>
                              </a:lnTo>
                              <a:lnTo>
                                <a:pt x="6" y="158"/>
                              </a:lnTo>
                              <a:lnTo>
                                <a:pt x="6" y="160"/>
                              </a:lnTo>
                              <a:lnTo>
                                <a:pt x="6" y="161"/>
                              </a:lnTo>
                              <a:lnTo>
                                <a:pt x="4" y="161"/>
                              </a:lnTo>
                              <a:lnTo>
                                <a:pt x="4" y="163"/>
                              </a:lnTo>
                              <a:lnTo>
                                <a:pt x="4" y="164"/>
                              </a:lnTo>
                              <a:lnTo>
                                <a:pt x="4" y="166"/>
                              </a:lnTo>
                              <a:lnTo>
                                <a:pt x="3" y="167"/>
                              </a:lnTo>
                              <a:lnTo>
                                <a:pt x="3" y="168"/>
                              </a:lnTo>
                              <a:lnTo>
                                <a:pt x="3" y="170"/>
                              </a:lnTo>
                              <a:lnTo>
                                <a:pt x="3" y="171"/>
                              </a:lnTo>
                              <a:lnTo>
                                <a:pt x="3" y="173"/>
                              </a:lnTo>
                              <a:lnTo>
                                <a:pt x="1" y="173"/>
                              </a:lnTo>
                              <a:lnTo>
                                <a:pt x="1" y="174"/>
                              </a:lnTo>
                              <a:lnTo>
                                <a:pt x="1" y="176"/>
                              </a:lnTo>
                              <a:lnTo>
                                <a:pt x="1" y="177"/>
                              </a:lnTo>
                              <a:lnTo>
                                <a:pt x="1" y="178"/>
                              </a:lnTo>
                              <a:lnTo>
                                <a:pt x="1" y="180"/>
                              </a:lnTo>
                              <a:lnTo>
                                <a:pt x="1" y="181"/>
                              </a:lnTo>
                              <a:lnTo>
                                <a:pt x="1" y="183"/>
                              </a:lnTo>
                              <a:lnTo>
                                <a:pt x="1" y="184"/>
                              </a:lnTo>
                              <a:lnTo>
                                <a:pt x="1" y="186"/>
                              </a:lnTo>
                              <a:lnTo>
                                <a:pt x="0" y="186"/>
                              </a:lnTo>
                              <a:lnTo>
                                <a:pt x="1" y="187"/>
                              </a:lnTo>
                              <a:lnTo>
                                <a:pt x="0" y="189"/>
                              </a:lnTo>
                              <a:lnTo>
                                <a:pt x="0" y="190"/>
                              </a:lnTo>
                              <a:lnTo>
                                <a:pt x="1" y="191"/>
                              </a:lnTo>
                              <a:lnTo>
                                <a:pt x="1" y="193"/>
                              </a:lnTo>
                              <a:lnTo>
                                <a:pt x="0" y="193"/>
                              </a:lnTo>
                              <a:lnTo>
                                <a:pt x="1" y="194"/>
                              </a:lnTo>
                              <a:lnTo>
                                <a:pt x="0" y="196"/>
                              </a:lnTo>
                              <a:lnTo>
                                <a:pt x="0" y="197"/>
                              </a:lnTo>
                              <a:lnTo>
                                <a:pt x="1" y="199"/>
                              </a:lnTo>
                              <a:lnTo>
                                <a:pt x="0" y="200"/>
                              </a:lnTo>
                              <a:lnTo>
                                <a:pt x="1" y="202"/>
                              </a:lnTo>
                              <a:lnTo>
                                <a:pt x="0" y="203"/>
                              </a:lnTo>
                              <a:lnTo>
                                <a:pt x="1" y="204"/>
                              </a:lnTo>
                              <a:lnTo>
                                <a:pt x="0" y="206"/>
                              </a:lnTo>
                              <a:lnTo>
                                <a:pt x="1" y="207"/>
                              </a:lnTo>
                              <a:lnTo>
                                <a:pt x="0" y="209"/>
                              </a:lnTo>
                              <a:lnTo>
                                <a:pt x="1" y="210"/>
                              </a:lnTo>
                              <a:lnTo>
                                <a:pt x="0" y="212"/>
                              </a:lnTo>
                              <a:lnTo>
                                <a:pt x="1" y="213"/>
                              </a:lnTo>
                              <a:lnTo>
                                <a:pt x="1" y="214"/>
                              </a:lnTo>
                              <a:lnTo>
                                <a:pt x="1" y="216"/>
                              </a:lnTo>
                              <a:lnTo>
                                <a:pt x="1" y="217"/>
                              </a:lnTo>
                              <a:lnTo>
                                <a:pt x="1" y="219"/>
                              </a:lnTo>
                              <a:lnTo>
                                <a:pt x="1" y="220"/>
                              </a:lnTo>
                              <a:lnTo>
                                <a:pt x="1" y="222"/>
                              </a:lnTo>
                              <a:lnTo>
                                <a:pt x="3" y="223"/>
                              </a:lnTo>
                              <a:lnTo>
                                <a:pt x="3" y="225"/>
                              </a:lnTo>
                              <a:lnTo>
                                <a:pt x="3" y="226"/>
                              </a:lnTo>
                              <a:lnTo>
                                <a:pt x="3" y="227"/>
                              </a:lnTo>
                              <a:lnTo>
                                <a:pt x="3" y="229"/>
                              </a:lnTo>
                              <a:lnTo>
                                <a:pt x="3" y="230"/>
                              </a:lnTo>
                              <a:lnTo>
                                <a:pt x="3" y="232"/>
                              </a:lnTo>
                              <a:lnTo>
                                <a:pt x="3" y="233"/>
                              </a:lnTo>
                              <a:lnTo>
                                <a:pt x="4" y="235"/>
                              </a:lnTo>
                              <a:lnTo>
                                <a:pt x="4" y="236"/>
                              </a:lnTo>
                              <a:lnTo>
                                <a:pt x="4" y="237"/>
                              </a:lnTo>
                              <a:lnTo>
                                <a:pt x="4" y="239"/>
                              </a:lnTo>
                              <a:lnTo>
                                <a:pt x="4" y="240"/>
                              </a:lnTo>
                              <a:lnTo>
                                <a:pt x="4" y="242"/>
                              </a:lnTo>
                              <a:lnTo>
                                <a:pt x="4" y="243"/>
                              </a:lnTo>
                              <a:lnTo>
                                <a:pt x="6" y="245"/>
                              </a:lnTo>
                              <a:lnTo>
                                <a:pt x="6" y="246"/>
                              </a:lnTo>
                              <a:lnTo>
                                <a:pt x="6" y="248"/>
                              </a:lnTo>
                              <a:lnTo>
                                <a:pt x="6" y="249"/>
                              </a:lnTo>
                              <a:lnTo>
                                <a:pt x="7" y="250"/>
                              </a:lnTo>
                              <a:lnTo>
                                <a:pt x="7" y="252"/>
                              </a:lnTo>
                              <a:lnTo>
                                <a:pt x="7" y="253"/>
                              </a:lnTo>
                              <a:lnTo>
                                <a:pt x="8" y="255"/>
                              </a:lnTo>
                              <a:lnTo>
                                <a:pt x="8" y="256"/>
                              </a:lnTo>
                              <a:lnTo>
                                <a:pt x="8" y="258"/>
                              </a:lnTo>
                              <a:lnTo>
                                <a:pt x="8" y="259"/>
                              </a:lnTo>
                              <a:lnTo>
                                <a:pt x="8" y="261"/>
                              </a:lnTo>
                              <a:lnTo>
                                <a:pt x="8" y="262"/>
                              </a:lnTo>
                              <a:lnTo>
                                <a:pt x="8" y="263"/>
                              </a:lnTo>
                              <a:lnTo>
                                <a:pt x="10" y="265"/>
                              </a:lnTo>
                              <a:lnTo>
                                <a:pt x="10" y="266"/>
                              </a:lnTo>
                              <a:lnTo>
                                <a:pt x="10" y="268"/>
                              </a:lnTo>
                              <a:lnTo>
                                <a:pt x="11" y="268"/>
                              </a:lnTo>
                              <a:lnTo>
                                <a:pt x="11" y="269"/>
                              </a:lnTo>
                              <a:lnTo>
                                <a:pt x="11" y="271"/>
                              </a:lnTo>
                              <a:lnTo>
                                <a:pt x="13" y="272"/>
                              </a:lnTo>
                              <a:lnTo>
                                <a:pt x="13" y="273"/>
                              </a:lnTo>
                              <a:lnTo>
                                <a:pt x="14" y="275"/>
                              </a:lnTo>
                              <a:lnTo>
                                <a:pt x="14" y="276"/>
                              </a:lnTo>
                              <a:lnTo>
                                <a:pt x="14" y="278"/>
                              </a:lnTo>
                              <a:lnTo>
                                <a:pt x="14" y="279"/>
                              </a:lnTo>
                              <a:lnTo>
                                <a:pt x="16" y="281"/>
                              </a:lnTo>
                              <a:lnTo>
                                <a:pt x="16" y="282"/>
                              </a:lnTo>
                              <a:lnTo>
                                <a:pt x="16" y="284"/>
                              </a:lnTo>
                              <a:lnTo>
                                <a:pt x="17" y="285"/>
                              </a:lnTo>
                              <a:lnTo>
                                <a:pt x="17" y="286"/>
                              </a:lnTo>
                              <a:lnTo>
                                <a:pt x="17" y="288"/>
                              </a:lnTo>
                              <a:lnTo>
                                <a:pt x="19" y="288"/>
                              </a:lnTo>
                              <a:lnTo>
                                <a:pt x="19" y="289"/>
                              </a:lnTo>
                              <a:lnTo>
                                <a:pt x="19" y="291"/>
                              </a:lnTo>
                              <a:lnTo>
                                <a:pt x="19" y="292"/>
                              </a:lnTo>
                              <a:lnTo>
                                <a:pt x="20" y="294"/>
                              </a:lnTo>
                              <a:lnTo>
                                <a:pt x="20" y="295"/>
                              </a:lnTo>
                              <a:lnTo>
                                <a:pt x="21" y="297"/>
                              </a:lnTo>
                              <a:lnTo>
                                <a:pt x="21" y="298"/>
                              </a:lnTo>
                              <a:lnTo>
                                <a:pt x="23" y="299"/>
                              </a:lnTo>
                              <a:lnTo>
                                <a:pt x="23" y="301"/>
                              </a:lnTo>
                              <a:lnTo>
                                <a:pt x="24" y="302"/>
                              </a:lnTo>
                              <a:lnTo>
                                <a:pt x="24" y="304"/>
                              </a:lnTo>
                              <a:lnTo>
                                <a:pt x="26" y="305"/>
                              </a:lnTo>
                              <a:lnTo>
                                <a:pt x="26" y="307"/>
                              </a:lnTo>
                              <a:lnTo>
                                <a:pt x="27" y="308"/>
                              </a:lnTo>
                              <a:lnTo>
                                <a:pt x="27" y="309"/>
                              </a:lnTo>
                              <a:lnTo>
                                <a:pt x="29" y="311"/>
                              </a:lnTo>
                              <a:lnTo>
                                <a:pt x="29" y="312"/>
                              </a:lnTo>
                              <a:lnTo>
                                <a:pt x="30" y="314"/>
                              </a:lnTo>
                              <a:lnTo>
                                <a:pt x="30" y="315"/>
                              </a:lnTo>
                              <a:lnTo>
                                <a:pt x="31" y="317"/>
                              </a:lnTo>
                              <a:lnTo>
                                <a:pt x="31" y="318"/>
                              </a:lnTo>
                              <a:lnTo>
                                <a:pt x="33" y="320"/>
                              </a:lnTo>
                              <a:lnTo>
                                <a:pt x="33" y="321"/>
                              </a:lnTo>
                              <a:lnTo>
                                <a:pt x="34" y="321"/>
                              </a:lnTo>
                              <a:lnTo>
                                <a:pt x="34" y="322"/>
                              </a:lnTo>
                              <a:lnTo>
                                <a:pt x="34" y="324"/>
                              </a:lnTo>
                              <a:lnTo>
                                <a:pt x="36" y="324"/>
                              </a:lnTo>
                              <a:lnTo>
                                <a:pt x="36" y="325"/>
                              </a:lnTo>
                              <a:lnTo>
                                <a:pt x="37" y="327"/>
                              </a:lnTo>
                              <a:lnTo>
                                <a:pt x="37" y="328"/>
                              </a:lnTo>
                              <a:lnTo>
                                <a:pt x="39" y="328"/>
                              </a:lnTo>
                              <a:lnTo>
                                <a:pt x="39" y="330"/>
                              </a:lnTo>
                              <a:lnTo>
                                <a:pt x="39" y="331"/>
                              </a:lnTo>
                              <a:lnTo>
                                <a:pt x="40" y="332"/>
                              </a:lnTo>
                              <a:lnTo>
                                <a:pt x="41" y="334"/>
                              </a:lnTo>
                              <a:lnTo>
                                <a:pt x="43" y="335"/>
                              </a:lnTo>
                              <a:lnTo>
                                <a:pt x="44" y="337"/>
                              </a:lnTo>
                              <a:lnTo>
                                <a:pt x="44" y="338"/>
                              </a:lnTo>
                              <a:lnTo>
                                <a:pt x="46" y="340"/>
                              </a:lnTo>
                              <a:lnTo>
                                <a:pt x="47" y="341"/>
                              </a:lnTo>
                              <a:lnTo>
                                <a:pt x="47" y="343"/>
                              </a:lnTo>
                              <a:lnTo>
                                <a:pt x="49" y="343"/>
                              </a:lnTo>
                              <a:lnTo>
                                <a:pt x="49" y="344"/>
                              </a:lnTo>
                              <a:lnTo>
                                <a:pt x="49" y="345"/>
                              </a:lnTo>
                              <a:lnTo>
                                <a:pt x="50" y="347"/>
                              </a:lnTo>
                              <a:lnTo>
                                <a:pt x="52" y="348"/>
                              </a:lnTo>
                              <a:lnTo>
                                <a:pt x="52" y="350"/>
                              </a:lnTo>
                              <a:lnTo>
                                <a:pt x="53" y="350"/>
                              </a:lnTo>
                              <a:lnTo>
                                <a:pt x="53" y="351"/>
                              </a:lnTo>
                              <a:lnTo>
                                <a:pt x="53" y="353"/>
                              </a:lnTo>
                              <a:lnTo>
                                <a:pt x="54" y="353"/>
                              </a:lnTo>
                              <a:lnTo>
                                <a:pt x="54" y="354"/>
                              </a:lnTo>
                              <a:lnTo>
                                <a:pt x="56" y="356"/>
                              </a:lnTo>
                              <a:lnTo>
                                <a:pt x="57" y="357"/>
                              </a:lnTo>
                              <a:lnTo>
                                <a:pt x="57" y="358"/>
                              </a:lnTo>
                              <a:lnTo>
                                <a:pt x="59" y="360"/>
                              </a:lnTo>
                              <a:lnTo>
                                <a:pt x="60" y="361"/>
                              </a:lnTo>
                              <a:lnTo>
                                <a:pt x="62" y="363"/>
                              </a:lnTo>
                              <a:lnTo>
                                <a:pt x="63" y="364"/>
                              </a:lnTo>
                              <a:lnTo>
                                <a:pt x="64" y="366"/>
                              </a:lnTo>
                              <a:lnTo>
                                <a:pt x="66" y="367"/>
                              </a:lnTo>
                              <a:lnTo>
                                <a:pt x="67" y="368"/>
                              </a:lnTo>
                              <a:lnTo>
                                <a:pt x="67" y="370"/>
                              </a:lnTo>
                              <a:lnTo>
                                <a:pt x="69" y="370"/>
                              </a:lnTo>
                              <a:lnTo>
                                <a:pt x="69" y="371"/>
                              </a:lnTo>
                              <a:lnTo>
                                <a:pt x="70" y="373"/>
                              </a:lnTo>
                              <a:lnTo>
                                <a:pt x="72" y="374"/>
                              </a:lnTo>
                              <a:lnTo>
                                <a:pt x="73" y="376"/>
                              </a:lnTo>
                              <a:lnTo>
                                <a:pt x="75" y="377"/>
                              </a:lnTo>
                              <a:lnTo>
                                <a:pt x="76" y="379"/>
                              </a:lnTo>
                              <a:lnTo>
                                <a:pt x="77" y="380"/>
                              </a:lnTo>
                              <a:lnTo>
                                <a:pt x="79" y="381"/>
                              </a:lnTo>
                              <a:lnTo>
                                <a:pt x="79" y="383"/>
                              </a:lnTo>
                              <a:lnTo>
                                <a:pt x="80" y="383"/>
                              </a:lnTo>
                              <a:lnTo>
                                <a:pt x="80" y="384"/>
                              </a:lnTo>
                              <a:lnTo>
                                <a:pt x="82" y="386"/>
                              </a:lnTo>
                              <a:lnTo>
                                <a:pt x="83" y="387"/>
                              </a:lnTo>
                              <a:lnTo>
                                <a:pt x="85" y="389"/>
                              </a:lnTo>
                              <a:lnTo>
                                <a:pt x="86" y="390"/>
                              </a:lnTo>
                              <a:lnTo>
                                <a:pt x="87" y="392"/>
                              </a:lnTo>
                              <a:lnTo>
                                <a:pt x="89" y="393"/>
                              </a:lnTo>
                              <a:lnTo>
                                <a:pt x="90" y="394"/>
                              </a:lnTo>
                              <a:lnTo>
                                <a:pt x="92" y="396"/>
                              </a:lnTo>
                              <a:lnTo>
                                <a:pt x="93" y="396"/>
                              </a:lnTo>
                              <a:lnTo>
                                <a:pt x="93" y="397"/>
                              </a:lnTo>
                              <a:lnTo>
                                <a:pt x="95" y="399"/>
                              </a:lnTo>
                              <a:lnTo>
                                <a:pt x="96" y="399"/>
                              </a:lnTo>
                              <a:lnTo>
                                <a:pt x="98" y="400"/>
                              </a:lnTo>
                              <a:lnTo>
                                <a:pt x="99" y="402"/>
                              </a:lnTo>
                              <a:lnTo>
                                <a:pt x="100" y="403"/>
                              </a:lnTo>
                              <a:lnTo>
                                <a:pt x="102" y="404"/>
                              </a:lnTo>
                              <a:lnTo>
                                <a:pt x="100" y="403"/>
                              </a:lnTo>
                              <a:lnTo>
                                <a:pt x="102" y="404"/>
                              </a:lnTo>
                              <a:lnTo>
                                <a:pt x="100" y="403"/>
                              </a:lnTo>
                              <a:lnTo>
                                <a:pt x="102" y="404"/>
                              </a:lnTo>
                              <a:lnTo>
                                <a:pt x="100" y="403"/>
                              </a:lnTo>
                              <a:lnTo>
                                <a:pt x="102" y="404"/>
                              </a:lnTo>
                              <a:lnTo>
                                <a:pt x="100" y="403"/>
                              </a:lnTo>
                              <a:close/>
                            </a:path>
                          </a:pathLst>
                        </a:custGeom>
                        <a:solidFill>
                          <a:srgbClr val="B2B4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124"/>
                      <wps:cNvSpPr>
                        <a:spLocks noEditPoints="1"/>
                      </wps:cNvSpPr>
                      <wps:spPr bwMode="auto">
                        <a:xfrm>
                          <a:off x="3224" y="789"/>
                          <a:ext cx="1316" cy="453"/>
                        </a:xfrm>
                        <a:custGeom>
                          <a:avLst/>
                          <a:gdLst>
                            <a:gd name="T0" fmla="*/ 1049 w 1316"/>
                            <a:gd name="T1" fmla="*/ 216 h 453"/>
                            <a:gd name="T2" fmla="*/ 994 w 1316"/>
                            <a:gd name="T3" fmla="*/ 187 h 453"/>
                            <a:gd name="T4" fmla="*/ 1171 w 1316"/>
                            <a:gd name="T5" fmla="*/ 233 h 453"/>
                            <a:gd name="T6" fmla="*/ 1135 w 1316"/>
                            <a:gd name="T7" fmla="*/ 273 h 453"/>
                            <a:gd name="T8" fmla="*/ 1221 w 1316"/>
                            <a:gd name="T9" fmla="*/ 210 h 453"/>
                            <a:gd name="T10" fmla="*/ 1212 w 1316"/>
                            <a:gd name="T11" fmla="*/ 193 h 453"/>
                            <a:gd name="T12" fmla="*/ 54 w 1316"/>
                            <a:gd name="T13" fmla="*/ 429 h 453"/>
                            <a:gd name="T14" fmla="*/ 37 w 1316"/>
                            <a:gd name="T15" fmla="*/ 365 h 453"/>
                            <a:gd name="T16" fmla="*/ 276 w 1316"/>
                            <a:gd name="T17" fmla="*/ 383 h 453"/>
                            <a:gd name="T18" fmla="*/ 251 w 1316"/>
                            <a:gd name="T19" fmla="*/ 424 h 453"/>
                            <a:gd name="T20" fmla="*/ 286 w 1316"/>
                            <a:gd name="T21" fmla="*/ 373 h 453"/>
                            <a:gd name="T22" fmla="*/ 332 w 1316"/>
                            <a:gd name="T23" fmla="*/ 406 h 453"/>
                            <a:gd name="T24" fmla="*/ 389 w 1316"/>
                            <a:gd name="T25" fmla="*/ 393 h 453"/>
                            <a:gd name="T26" fmla="*/ 435 w 1316"/>
                            <a:gd name="T27" fmla="*/ 406 h 453"/>
                            <a:gd name="T28" fmla="*/ 521 w 1316"/>
                            <a:gd name="T29" fmla="*/ 403 h 453"/>
                            <a:gd name="T30" fmla="*/ 493 w 1316"/>
                            <a:gd name="T31" fmla="*/ 393 h 453"/>
                            <a:gd name="T32" fmla="*/ 619 w 1316"/>
                            <a:gd name="T33" fmla="*/ 374 h 453"/>
                            <a:gd name="T34" fmla="*/ 692 w 1316"/>
                            <a:gd name="T35" fmla="*/ 342 h 453"/>
                            <a:gd name="T36" fmla="*/ 684 w 1316"/>
                            <a:gd name="T37" fmla="*/ 397 h 453"/>
                            <a:gd name="T38" fmla="*/ 689 w 1316"/>
                            <a:gd name="T39" fmla="*/ 427 h 453"/>
                            <a:gd name="T40" fmla="*/ 677 w 1316"/>
                            <a:gd name="T41" fmla="*/ 361 h 453"/>
                            <a:gd name="T42" fmla="*/ 799 w 1316"/>
                            <a:gd name="T43" fmla="*/ 360 h 453"/>
                            <a:gd name="T44" fmla="*/ 947 w 1316"/>
                            <a:gd name="T45" fmla="*/ 397 h 453"/>
                            <a:gd name="T46" fmla="*/ 915 w 1316"/>
                            <a:gd name="T47" fmla="*/ 403 h 453"/>
                            <a:gd name="T48" fmla="*/ 67 w 1316"/>
                            <a:gd name="T49" fmla="*/ 17 h 453"/>
                            <a:gd name="T50" fmla="*/ 47 w 1316"/>
                            <a:gd name="T51" fmla="*/ 80 h 453"/>
                            <a:gd name="T52" fmla="*/ 16 w 1316"/>
                            <a:gd name="T53" fmla="*/ 116 h 453"/>
                            <a:gd name="T54" fmla="*/ 33 w 1316"/>
                            <a:gd name="T55" fmla="*/ 46 h 453"/>
                            <a:gd name="T56" fmla="*/ 182 w 1316"/>
                            <a:gd name="T57" fmla="*/ 85 h 453"/>
                            <a:gd name="T58" fmla="*/ 145 w 1316"/>
                            <a:gd name="T59" fmla="*/ 99 h 453"/>
                            <a:gd name="T60" fmla="*/ 195 w 1316"/>
                            <a:gd name="T61" fmla="*/ 56 h 453"/>
                            <a:gd name="T62" fmla="*/ 271 w 1316"/>
                            <a:gd name="T63" fmla="*/ 52 h 453"/>
                            <a:gd name="T64" fmla="*/ 223 w 1316"/>
                            <a:gd name="T65" fmla="*/ 63 h 453"/>
                            <a:gd name="T66" fmla="*/ 416 w 1316"/>
                            <a:gd name="T67" fmla="*/ 82 h 453"/>
                            <a:gd name="T68" fmla="*/ 385 w 1316"/>
                            <a:gd name="T69" fmla="*/ 122 h 453"/>
                            <a:gd name="T70" fmla="*/ 451 w 1316"/>
                            <a:gd name="T71" fmla="*/ 89 h 453"/>
                            <a:gd name="T72" fmla="*/ 437 w 1316"/>
                            <a:gd name="T73" fmla="*/ 47 h 453"/>
                            <a:gd name="T74" fmla="*/ 549 w 1316"/>
                            <a:gd name="T75" fmla="*/ 67 h 453"/>
                            <a:gd name="T76" fmla="*/ 577 w 1316"/>
                            <a:gd name="T77" fmla="*/ 36 h 453"/>
                            <a:gd name="T78" fmla="*/ 639 w 1316"/>
                            <a:gd name="T79" fmla="*/ 119 h 453"/>
                            <a:gd name="T80" fmla="*/ 677 w 1316"/>
                            <a:gd name="T81" fmla="*/ 76 h 453"/>
                            <a:gd name="T82" fmla="*/ 766 w 1316"/>
                            <a:gd name="T83" fmla="*/ 41 h 453"/>
                            <a:gd name="T84" fmla="*/ 750 w 1316"/>
                            <a:gd name="T85" fmla="*/ 92 h 453"/>
                            <a:gd name="T86" fmla="*/ 744 w 1316"/>
                            <a:gd name="T87" fmla="*/ 124 h 453"/>
                            <a:gd name="T88" fmla="*/ 738 w 1316"/>
                            <a:gd name="T89" fmla="*/ 56 h 453"/>
                            <a:gd name="T90" fmla="*/ 89 w 1316"/>
                            <a:gd name="T91" fmla="*/ 204 h 453"/>
                            <a:gd name="T92" fmla="*/ 34 w 1316"/>
                            <a:gd name="T93" fmla="*/ 242 h 453"/>
                            <a:gd name="T94" fmla="*/ 142 w 1316"/>
                            <a:gd name="T95" fmla="*/ 190 h 453"/>
                            <a:gd name="T96" fmla="*/ 201 w 1316"/>
                            <a:gd name="T97" fmla="*/ 273 h 453"/>
                            <a:gd name="T98" fmla="*/ 224 w 1316"/>
                            <a:gd name="T99" fmla="*/ 237 h 453"/>
                            <a:gd name="T100" fmla="*/ 379 w 1316"/>
                            <a:gd name="T101" fmla="*/ 272 h 453"/>
                            <a:gd name="T102" fmla="*/ 431 w 1316"/>
                            <a:gd name="T103" fmla="*/ 210 h 453"/>
                            <a:gd name="T104" fmla="*/ 488 w 1316"/>
                            <a:gd name="T105" fmla="*/ 187 h 453"/>
                            <a:gd name="T106" fmla="*/ 510 w 1316"/>
                            <a:gd name="T107" fmla="*/ 223 h 453"/>
                            <a:gd name="T108" fmla="*/ 577 w 1316"/>
                            <a:gd name="T109" fmla="*/ 214 h 453"/>
                            <a:gd name="T110" fmla="*/ 592 w 1316"/>
                            <a:gd name="T111" fmla="*/ 187 h 453"/>
                            <a:gd name="T112" fmla="*/ 681 w 1316"/>
                            <a:gd name="T113" fmla="*/ 273 h 453"/>
                            <a:gd name="T114" fmla="*/ 671 w 1316"/>
                            <a:gd name="T115" fmla="*/ 216 h 453"/>
                            <a:gd name="T116" fmla="*/ 794 w 1316"/>
                            <a:gd name="T117" fmla="*/ 272 h 453"/>
                            <a:gd name="T118" fmla="*/ 802 w 1316"/>
                            <a:gd name="T119" fmla="*/ 308 h 453"/>
                            <a:gd name="T120" fmla="*/ 783 w 1316"/>
                            <a:gd name="T121" fmla="*/ 252 h 453"/>
                            <a:gd name="T122" fmla="*/ 875 w 1316"/>
                            <a:gd name="T123" fmla="*/ 244 h 453"/>
                            <a:gd name="T124" fmla="*/ 853 w 1316"/>
                            <a:gd name="T125" fmla="*/ 249 h 4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316" h="453">
                              <a:moveTo>
                                <a:pt x="948" y="272"/>
                              </a:moveTo>
                              <a:lnTo>
                                <a:pt x="972" y="272"/>
                              </a:lnTo>
                              <a:lnTo>
                                <a:pt x="972" y="226"/>
                              </a:lnTo>
                              <a:lnTo>
                                <a:pt x="974" y="226"/>
                              </a:lnTo>
                              <a:lnTo>
                                <a:pt x="974" y="224"/>
                              </a:lnTo>
                              <a:lnTo>
                                <a:pt x="974" y="223"/>
                              </a:lnTo>
                              <a:lnTo>
                                <a:pt x="974" y="221"/>
                              </a:lnTo>
                              <a:lnTo>
                                <a:pt x="974" y="220"/>
                              </a:lnTo>
                              <a:lnTo>
                                <a:pt x="974" y="219"/>
                              </a:lnTo>
                              <a:lnTo>
                                <a:pt x="975" y="219"/>
                              </a:lnTo>
                              <a:lnTo>
                                <a:pt x="975" y="217"/>
                              </a:lnTo>
                              <a:lnTo>
                                <a:pt x="975" y="216"/>
                              </a:lnTo>
                              <a:lnTo>
                                <a:pt x="977" y="216"/>
                              </a:lnTo>
                              <a:lnTo>
                                <a:pt x="977" y="214"/>
                              </a:lnTo>
                              <a:lnTo>
                                <a:pt x="977" y="213"/>
                              </a:lnTo>
                              <a:lnTo>
                                <a:pt x="978" y="213"/>
                              </a:lnTo>
                              <a:lnTo>
                                <a:pt x="980" y="211"/>
                              </a:lnTo>
                              <a:lnTo>
                                <a:pt x="981" y="211"/>
                              </a:lnTo>
                              <a:lnTo>
                                <a:pt x="981" y="210"/>
                              </a:lnTo>
                              <a:lnTo>
                                <a:pt x="983" y="210"/>
                              </a:lnTo>
                              <a:lnTo>
                                <a:pt x="984" y="210"/>
                              </a:lnTo>
                              <a:lnTo>
                                <a:pt x="985" y="210"/>
                              </a:lnTo>
                              <a:lnTo>
                                <a:pt x="987" y="210"/>
                              </a:lnTo>
                              <a:lnTo>
                                <a:pt x="987" y="208"/>
                              </a:lnTo>
                              <a:lnTo>
                                <a:pt x="988" y="210"/>
                              </a:lnTo>
                              <a:lnTo>
                                <a:pt x="990" y="210"/>
                              </a:lnTo>
                              <a:lnTo>
                                <a:pt x="991" y="210"/>
                              </a:lnTo>
                              <a:lnTo>
                                <a:pt x="993" y="210"/>
                              </a:lnTo>
                              <a:lnTo>
                                <a:pt x="994" y="211"/>
                              </a:lnTo>
                              <a:lnTo>
                                <a:pt x="995" y="211"/>
                              </a:lnTo>
                              <a:lnTo>
                                <a:pt x="995" y="213"/>
                              </a:lnTo>
                              <a:lnTo>
                                <a:pt x="997" y="214"/>
                              </a:lnTo>
                              <a:lnTo>
                                <a:pt x="997" y="216"/>
                              </a:lnTo>
                              <a:lnTo>
                                <a:pt x="998" y="216"/>
                              </a:lnTo>
                              <a:lnTo>
                                <a:pt x="998" y="217"/>
                              </a:lnTo>
                              <a:lnTo>
                                <a:pt x="998" y="219"/>
                              </a:lnTo>
                              <a:lnTo>
                                <a:pt x="1000" y="219"/>
                              </a:lnTo>
                              <a:lnTo>
                                <a:pt x="1000" y="220"/>
                              </a:lnTo>
                              <a:lnTo>
                                <a:pt x="1000" y="221"/>
                              </a:lnTo>
                              <a:lnTo>
                                <a:pt x="1000" y="223"/>
                              </a:lnTo>
                              <a:lnTo>
                                <a:pt x="1000" y="224"/>
                              </a:lnTo>
                              <a:lnTo>
                                <a:pt x="1000" y="226"/>
                              </a:lnTo>
                              <a:lnTo>
                                <a:pt x="1000" y="272"/>
                              </a:lnTo>
                              <a:lnTo>
                                <a:pt x="1024" y="272"/>
                              </a:lnTo>
                              <a:lnTo>
                                <a:pt x="1024" y="226"/>
                              </a:lnTo>
                              <a:lnTo>
                                <a:pt x="1026" y="226"/>
                              </a:lnTo>
                              <a:lnTo>
                                <a:pt x="1024" y="226"/>
                              </a:lnTo>
                              <a:lnTo>
                                <a:pt x="1026" y="224"/>
                              </a:lnTo>
                              <a:lnTo>
                                <a:pt x="1024" y="223"/>
                              </a:lnTo>
                              <a:lnTo>
                                <a:pt x="1026" y="223"/>
                              </a:lnTo>
                              <a:lnTo>
                                <a:pt x="1024" y="223"/>
                              </a:lnTo>
                              <a:lnTo>
                                <a:pt x="1024" y="221"/>
                              </a:lnTo>
                              <a:lnTo>
                                <a:pt x="1026" y="221"/>
                              </a:lnTo>
                              <a:lnTo>
                                <a:pt x="1024" y="221"/>
                              </a:lnTo>
                              <a:lnTo>
                                <a:pt x="1024" y="220"/>
                              </a:lnTo>
                              <a:lnTo>
                                <a:pt x="1026" y="220"/>
                              </a:lnTo>
                              <a:lnTo>
                                <a:pt x="1026" y="219"/>
                              </a:lnTo>
                              <a:lnTo>
                                <a:pt x="1026" y="217"/>
                              </a:lnTo>
                              <a:lnTo>
                                <a:pt x="1026" y="216"/>
                              </a:lnTo>
                              <a:lnTo>
                                <a:pt x="1027" y="216"/>
                              </a:lnTo>
                              <a:lnTo>
                                <a:pt x="1027" y="214"/>
                              </a:lnTo>
                              <a:lnTo>
                                <a:pt x="1027" y="213"/>
                              </a:lnTo>
                              <a:lnTo>
                                <a:pt x="1028" y="213"/>
                              </a:lnTo>
                              <a:lnTo>
                                <a:pt x="1030" y="213"/>
                              </a:lnTo>
                              <a:lnTo>
                                <a:pt x="1030" y="211"/>
                              </a:lnTo>
                              <a:lnTo>
                                <a:pt x="1031" y="211"/>
                              </a:lnTo>
                              <a:lnTo>
                                <a:pt x="1031" y="210"/>
                              </a:lnTo>
                              <a:lnTo>
                                <a:pt x="1033" y="210"/>
                              </a:lnTo>
                              <a:lnTo>
                                <a:pt x="1034" y="210"/>
                              </a:lnTo>
                              <a:lnTo>
                                <a:pt x="1036" y="210"/>
                              </a:lnTo>
                              <a:lnTo>
                                <a:pt x="1037" y="210"/>
                              </a:lnTo>
                              <a:lnTo>
                                <a:pt x="1037" y="208"/>
                              </a:lnTo>
                              <a:lnTo>
                                <a:pt x="1039" y="210"/>
                              </a:lnTo>
                              <a:lnTo>
                                <a:pt x="1040" y="210"/>
                              </a:lnTo>
                              <a:lnTo>
                                <a:pt x="1041" y="210"/>
                              </a:lnTo>
                              <a:lnTo>
                                <a:pt x="1043" y="211"/>
                              </a:lnTo>
                              <a:lnTo>
                                <a:pt x="1044" y="211"/>
                              </a:lnTo>
                              <a:lnTo>
                                <a:pt x="1046" y="213"/>
                              </a:lnTo>
                              <a:lnTo>
                                <a:pt x="1047" y="213"/>
                              </a:lnTo>
                              <a:lnTo>
                                <a:pt x="1049" y="214"/>
                              </a:lnTo>
                              <a:lnTo>
                                <a:pt x="1049" y="216"/>
                              </a:lnTo>
                              <a:lnTo>
                                <a:pt x="1049" y="217"/>
                              </a:lnTo>
                              <a:lnTo>
                                <a:pt x="1050" y="219"/>
                              </a:lnTo>
                              <a:lnTo>
                                <a:pt x="1050" y="220"/>
                              </a:lnTo>
                              <a:lnTo>
                                <a:pt x="1050" y="221"/>
                              </a:lnTo>
                              <a:lnTo>
                                <a:pt x="1051" y="223"/>
                              </a:lnTo>
                              <a:lnTo>
                                <a:pt x="1050" y="223"/>
                              </a:lnTo>
                              <a:lnTo>
                                <a:pt x="1051" y="224"/>
                              </a:lnTo>
                              <a:lnTo>
                                <a:pt x="1050" y="224"/>
                              </a:lnTo>
                              <a:lnTo>
                                <a:pt x="1051" y="224"/>
                              </a:lnTo>
                              <a:lnTo>
                                <a:pt x="1050" y="226"/>
                              </a:lnTo>
                              <a:lnTo>
                                <a:pt x="1051" y="227"/>
                              </a:lnTo>
                              <a:lnTo>
                                <a:pt x="1050" y="227"/>
                              </a:lnTo>
                              <a:lnTo>
                                <a:pt x="1050" y="272"/>
                              </a:lnTo>
                              <a:lnTo>
                                <a:pt x="1074" y="272"/>
                              </a:lnTo>
                              <a:lnTo>
                                <a:pt x="1074" y="226"/>
                              </a:lnTo>
                              <a:lnTo>
                                <a:pt x="1076" y="226"/>
                              </a:lnTo>
                              <a:lnTo>
                                <a:pt x="1074" y="224"/>
                              </a:lnTo>
                              <a:lnTo>
                                <a:pt x="1074" y="223"/>
                              </a:lnTo>
                              <a:lnTo>
                                <a:pt x="1076" y="223"/>
                              </a:lnTo>
                              <a:lnTo>
                                <a:pt x="1076" y="221"/>
                              </a:lnTo>
                              <a:lnTo>
                                <a:pt x="1074" y="220"/>
                              </a:lnTo>
                              <a:lnTo>
                                <a:pt x="1076" y="219"/>
                              </a:lnTo>
                              <a:lnTo>
                                <a:pt x="1074" y="219"/>
                              </a:lnTo>
                              <a:lnTo>
                                <a:pt x="1074" y="217"/>
                              </a:lnTo>
                              <a:lnTo>
                                <a:pt x="1076" y="217"/>
                              </a:lnTo>
                              <a:lnTo>
                                <a:pt x="1074" y="216"/>
                              </a:lnTo>
                              <a:lnTo>
                                <a:pt x="1074" y="214"/>
                              </a:lnTo>
                              <a:lnTo>
                                <a:pt x="1074" y="213"/>
                              </a:lnTo>
                              <a:lnTo>
                                <a:pt x="1074" y="211"/>
                              </a:lnTo>
                              <a:lnTo>
                                <a:pt x="1074" y="210"/>
                              </a:lnTo>
                              <a:lnTo>
                                <a:pt x="1074" y="208"/>
                              </a:lnTo>
                              <a:lnTo>
                                <a:pt x="1074" y="207"/>
                              </a:lnTo>
                              <a:lnTo>
                                <a:pt x="1073" y="206"/>
                              </a:lnTo>
                              <a:lnTo>
                                <a:pt x="1073" y="204"/>
                              </a:lnTo>
                              <a:lnTo>
                                <a:pt x="1073" y="203"/>
                              </a:lnTo>
                              <a:lnTo>
                                <a:pt x="1072" y="203"/>
                              </a:lnTo>
                              <a:lnTo>
                                <a:pt x="1072" y="201"/>
                              </a:lnTo>
                              <a:lnTo>
                                <a:pt x="1072" y="200"/>
                              </a:lnTo>
                              <a:lnTo>
                                <a:pt x="1070" y="198"/>
                              </a:lnTo>
                              <a:lnTo>
                                <a:pt x="1069" y="197"/>
                              </a:lnTo>
                              <a:lnTo>
                                <a:pt x="1067" y="196"/>
                              </a:lnTo>
                              <a:lnTo>
                                <a:pt x="1066" y="194"/>
                              </a:lnTo>
                              <a:lnTo>
                                <a:pt x="1064" y="194"/>
                              </a:lnTo>
                              <a:lnTo>
                                <a:pt x="1064" y="193"/>
                              </a:lnTo>
                              <a:lnTo>
                                <a:pt x="1063" y="193"/>
                              </a:lnTo>
                              <a:lnTo>
                                <a:pt x="1063" y="191"/>
                              </a:lnTo>
                              <a:lnTo>
                                <a:pt x="1062" y="191"/>
                              </a:lnTo>
                              <a:lnTo>
                                <a:pt x="1062" y="190"/>
                              </a:lnTo>
                              <a:lnTo>
                                <a:pt x="1060" y="190"/>
                              </a:lnTo>
                              <a:lnTo>
                                <a:pt x="1059" y="190"/>
                              </a:lnTo>
                              <a:lnTo>
                                <a:pt x="1057" y="190"/>
                              </a:lnTo>
                              <a:lnTo>
                                <a:pt x="1056" y="188"/>
                              </a:lnTo>
                              <a:lnTo>
                                <a:pt x="1054" y="188"/>
                              </a:lnTo>
                              <a:lnTo>
                                <a:pt x="1053" y="188"/>
                              </a:lnTo>
                              <a:lnTo>
                                <a:pt x="1053" y="187"/>
                              </a:lnTo>
                              <a:lnTo>
                                <a:pt x="1051" y="187"/>
                              </a:lnTo>
                              <a:lnTo>
                                <a:pt x="1050" y="187"/>
                              </a:lnTo>
                              <a:lnTo>
                                <a:pt x="1049" y="187"/>
                              </a:lnTo>
                              <a:lnTo>
                                <a:pt x="1047" y="187"/>
                              </a:lnTo>
                              <a:lnTo>
                                <a:pt x="1046" y="187"/>
                              </a:lnTo>
                              <a:lnTo>
                                <a:pt x="1044" y="185"/>
                              </a:lnTo>
                              <a:lnTo>
                                <a:pt x="1044" y="187"/>
                              </a:lnTo>
                              <a:lnTo>
                                <a:pt x="1043" y="187"/>
                              </a:lnTo>
                              <a:lnTo>
                                <a:pt x="1041" y="187"/>
                              </a:lnTo>
                              <a:lnTo>
                                <a:pt x="1040" y="187"/>
                              </a:lnTo>
                              <a:lnTo>
                                <a:pt x="1039" y="187"/>
                              </a:lnTo>
                              <a:lnTo>
                                <a:pt x="1037" y="187"/>
                              </a:lnTo>
                              <a:lnTo>
                                <a:pt x="1036" y="188"/>
                              </a:lnTo>
                              <a:lnTo>
                                <a:pt x="1034" y="188"/>
                              </a:lnTo>
                              <a:lnTo>
                                <a:pt x="1033" y="188"/>
                              </a:lnTo>
                              <a:lnTo>
                                <a:pt x="1031" y="190"/>
                              </a:lnTo>
                              <a:lnTo>
                                <a:pt x="1030" y="190"/>
                              </a:lnTo>
                              <a:lnTo>
                                <a:pt x="1028" y="190"/>
                              </a:lnTo>
                              <a:lnTo>
                                <a:pt x="1028" y="191"/>
                              </a:lnTo>
                              <a:lnTo>
                                <a:pt x="1027" y="191"/>
                              </a:lnTo>
                              <a:lnTo>
                                <a:pt x="1026" y="193"/>
                              </a:lnTo>
                              <a:lnTo>
                                <a:pt x="1024" y="194"/>
                              </a:lnTo>
                              <a:lnTo>
                                <a:pt x="1023" y="196"/>
                              </a:lnTo>
                              <a:lnTo>
                                <a:pt x="1023" y="197"/>
                              </a:lnTo>
                              <a:lnTo>
                                <a:pt x="1021" y="197"/>
                              </a:lnTo>
                              <a:lnTo>
                                <a:pt x="1021" y="198"/>
                              </a:lnTo>
                              <a:lnTo>
                                <a:pt x="1020" y="200"/>
                              </a:lnTo>
                              <a:lnTo>
                                <a:pt x="1018" y="200"/>
                              </a:lnTo>
                              <a:lnTo>
                                <a:pt x="1017" y="198"/>
                              </a:lnTo>
                              <a:lnTo>
                                <a:pt x="1017" y="197"/>
                              </a:lnTo>
                              <a:lnTo>
                                <a:pt x="1016" y="197"/>
                              </a:lnTo>
                              <a:lnTo>
                                <a:pt x="1016" y="196"/>
                              </a:lnTo>
                              <a:lnTo>
                                <a:pt x="1014" y="194"/>
                              </a:lnTo>
                              <a:lnTo>
                                <a:pt x="1013" y="194"/>
                              </a:lnTo>
                              <a:lnTo>
                                <a:pt x="1013" y="193"/>
                              </a:lnTo>
                              <a:lnTo>
                                <a:pt x="1011" y="193"/>
                              </a:lnTo>
                              <a:lnTo>
                                <a:pt x="1011" y="191"/>
                              </a:lnTo>
                              <a:lnTo>
                                <a:pt x="1010" y="191"/>
                              </a:lnTo>
                              <a:lnTo>
                                <a:pt x="1008" y="190"/>
                              </a:lnTo>
                              <a:lnTo>
                                <a:pt x="1007" y="190"/>
                              </a:lnTo>
                              <a:lnTo>
                                <a:pt x="1006" y="188"/>
                              </a:lnTo>
                              <a:lnTo>
                                <a:pt x="1004" y="188"/>
                              </a:lnTo>
                              <a:lnTo>
                                <a:pt x="1003" y="187"/>
                              </a:lnTo>
                              <a:lnTo>
                                <a:pt x="1001" y="187"/>
                              </a:lnTo>
                              <a:lnTo>
                                <a:pt x="1000" y="187"/>
                              </a:lnTo>
                              <a:lnTo>
                                <a:pt x="998" y="187"/>
                              </a:lnTo>
                              <a:lnTo>
                                <a:pt x="997" y="187"/>
                              </a:lnTo>
                              <a:lnTo>
                                <a:pt x="995" y="187"/>
                              </a:lnTo>
                              <a:lnTo>
                                <a:pt x="994" y="185"/>
                              </a:lnTo>
                              <a:lnTo>
                                <a:pt x="994" y="187"/>
                              </a:lnTo>
                              <a:lnTo>
                                <a:pt x="993" y="187"/>
                              </a:lnTo>
                              <a:lnTo>
                                <a:pt x="991" y="187"/>
                              </a:lnTo>
                              <a:lnTo>
                                <a:pt x="990" y="187"/>
                              </a:lnTo>
                              <a:lnTo>
                                <a:pt x="988" y="187"/>
                              </a:lnTo>
                              <a:lnTo>
                                <a:pt x="987" y="187"/>
                              </a:lnTo>
                              <a:lnTo>
                                <a:pt x="985" y="188"/>
                              </a:lnTo>
                              <a:lnTo>
                                <a:pt x="984" y="188"/>
                              </a:lnTo>
                              <a:lnTo>
                                <a:pt x="983" y="188"/>
                              </a:lnTo>
                              <a:lnTo>
                                <a:pt x="981" y="188"/>
                              </a:lnTo>
                              <a:lnTo>
                                <a:pt x="981" y="190"/>
                              </a:lnTo>
                              <a:lnTo>
                                <a:pt x="980" y="190"/>
                              </a:lnTo>
                              <a:lnTo>
                                <a:pt x="978" y="190"/>
                              </a:lnTo>
                              <a:lnTo>
                                <a:pt x="978" y="191"/>
                              </a:lnTo>
                              <a:lnTo>
                                <a:pt x="977" y="191"/>
                              </a:lnTo>
                              <a:lnTo>
                                <a:pt x="977" y="193"/>
                              </a:lnTo>
                              <a:lnTo>
                                <a:pt x="975" y="193"/>
                              </a:lnTo>
                              <a:lnTo>
                                <a:pt x="975" y="194"/>
                              </a:lnTo>
                              <a:lnTo>
                                <a:pt x="974" y="194"/>
                              </a:lnTo>
                              <a:lnTo>
                                <a:pt x="974" y="196"/>
                              </a:lnTo>
                              <a:lnTo>
                                <a:pt x="972" y="197"/>
                              </a:lnTo>
                              <a:lnTo>
                                <a:pt x="971" y="197"/>
                              </a:lnTo>
                              <a:lnTo>
                                <a:pt x="971" y="188"/>
                              </a:lnTo>
                              <a:lnTo>
                                <a:pt x="948" y="188"/>
                              </a:lnTo>
                              <a:lnTo>
                                <a:pt x="948" y="272"/>
                              </a:lnTo>
                              <a:close/>
                              <a:moveTo>
                                <a:pt x="1142" y="246"/>
                              </a:moveTo>
                              <a:lnTo>
                                <a:pt x="1143" y="247"/>
                              </a:lnTo>
                              <a:lnTo>
                                <a:pt x="1142" y="246"/>
                              </a:lnTo>
                              <a:lnTo>
                                <a:pt x="1143" y="247"/>
                              </a:lnTo>
                              <a:lnTo>
                                <a:pt x="1142" y="246"/>
                              </a:lnTo>
                              <a:lnTo>
                                <a:pt x="1143" y="247"/>
                              </a:lnTo>
                              <a:lnTo>
                                <a:pt x="1142" y="246"/>
                              </a:lnTo>
                              <a:lnTo>
                                <a:pt x="1143" y="247"/>
                              </a:lnTo>
                              <a:lnTo>
                                <a:pt x="1142" y="246"/>
                              </a:lnTo>
                              <a:lnTo>
                                <a:pt x="1143" y="247"/>
                              </a:lnTo>
                              <a:lnTo>
                                <a:pt x="1142" y="247"/>
                              </a:lnTo>
                              <a:lnTo>
                                <a:pt x="1143" y="247"/>
                              </a:lnTo>
                              <a:lnTo>
                                <a:pt x="1142" y="247"/>
                              </a:lnTo>
                              <a:lnTo>
                                <a:pt x="1143" y="247"/>
                              </a:lnTo>
                              <a:lnTo>
                                <a:pt x="1142" y="247"/>
                              </a:lnTo>
                              <a:lnTo>
                                <a:pt x="1143" y="247"/>
                              </a:lnTo>
                              <a:lnTo>
                                <a:pt x="1142" y="247"/>
                              </a:lnTo>
                              <a:lnTo>
                                <a:pt x="1142" y="249"/>
                              </a:lnTo>
                              <a:lnTo>
                                <a:pt x="1141" y="249"/>
                              </a:lnTo>
                              <a:lnTo>
                                <a:pt x="1139" y="250"/>
                              </a:lnTo>
                              <a:lnTo>
                                <a:pt x="1138" y="250"/>
                              </a:lnTo>
                              <a:lnTo>
                                <a:pt x="1136" y="250"/>
                              </a:lnTo>
                              <a:lnTo>
                                <a:pt x="1136" y="252"/>
                              </a:lnTo>
                              <a:lnTo>
                                <a:pt x="1135" y="252"/>
                              </a:lnTo>
                              <a:lnTo>
                                <a:pt x="1135" y="253"/>
                              </a:lnTo>
                              <a:lnTo>
                                <a:pt x="1133" y="253"/>
                              </a:lnTo>
                              <a:lnTo>
                                <a:pt x="1132" y="253"/>
                              </a:lnTo>
                              <a:lnTo>
                                <a:pt x="1132" y="255"/>
                              </a:lnTo>
                              <a:lnTo>
                                <a:pt x="1132" y="253"/>
                              </a:lnTo>
                              <a:lnTo>
                                <a:pt x="1130" y="255"/>
                              </a:lnTo>
                              <a:lnTo>
                                <a:pt x="1129" y="253"/>
                              </a:lnTo>
                              <a:lnTo>
                                <a:pt x="1129" y="255"/>
                              </a:lnTo>
                              <a:lnTo>
                                <a:pt x="1129" y="253"/>
                              </a:lnTo>
                              <a:lnTo>
                                <a:pt x="1128" y="253"/>
                              </a:lnTo>
                              <a:lnTo>
                                <a:pt x="1128" y="255"/>
                              </a:lnTo>
                              <a:lnTo>
                                <a:pt x="1128" y="253"/>
                              </a:lnTo>
                              <a:lnTo>
                                <a:pt x="1126" y="253"/>
                              </a:lnTo>
                              <a:lnTo>
                                <a:pt x="1125" y="253"/>
                              </a:lnTo>
                              <a:lnTo>
                                <a:pt x="1123" y="253"/>
                              </a:lnTo>
                              <a:lnTo>
                                <a:pt x="1122" y="253"/>
                              </a:lnTo>
                              <a:lnTo>
                                <a:pt x="1120" y="253"/>
                              </a:lnTo>
                              <a:lnTo>
                                <a:pt x="1119" y="253"/>
                              </a:lnTo>
                              <a:lnTo>
                                <a:pt x="1118" y="252"/>
                              </a:lnTo>
                              <a:lnTo>
                                <a:pt x="1116" y="252"/>
                              </a:lnTo>
                              <a:lnTo>
                                <a:pt x="1116" y="250"/>
                              </a:lnTo>
                              <a:lnTo>
                                <a:pt x="1115" y="250"/>
                              </a:lnTo>
                              <a:lnTo>
                                <a:pt x="1113" y="249"/>
                              </a:lnTo>
                              <a:lnTo>
                                <a:pt x="1112" y="247"/>
                              </a:lnTo>
                              <a:lnTo>
                                <a:pt x="1110" y="246"/>
                              </a:lnTo>
                              <a:lnTo>
                                <a:pt x="1110" y="244"/>
                              </a:lnTo>
                              <a:lnTo>
                                <a:pt x="1110" y="243"/>
                              </a:lnTo>
                              <a:lnTo>
                                <a:pt x="1109" y="242"/>
                              </a:lnTo>
                              <a:lnTo>
                                <a:pt x="1109" y="240"/>
                              </a:lnTo>
                              <a:lnTo>
                                <a:pt x="1109" y="239"/>
                              </a:lnTo>
                              <a:lnTo>
                                <a:pt x="1108" y="237"/>
                              </a:lnTo>
                              <a:lnTo>
                                <a:pt x="1169" y="237"/>
                              </a:lnTo>
                              <a:lnTo>
                                <a:pt x="1171" y="237"/>
                              </a:lnTo>
                              <a:lnTo>
                                <a:pt x="1171" y="236"/>
                              </a:lnTo>
                              <a:lnTo>
                                <a:pt x="1172" y="236"/>
                              </a:lnTo>
                              <a:lnTo>
                                <a:pt x="1171" y="236"/>
                              </a:lnTo>
                              <a:lnTo>
                                <a:pt x="1172" y="236"/>
                              </a:lnTo>
                              <a:lnTo>
                                <a:pt x="1171" y="234"/>
                              </a:lnTo>
                              <a:lnTo>
                                <a:pt x="1172" y="234"/>
                              </a:lnTo>
                              <a:lnTo>
                                <a:pt x="1171" y="234"/>
                              </a:lnTo>
                              <a:lnTo>
                                <a:pt x="1172" y="234"/>
                              </a:lnTo>
                              <a:lnTo>
                                <a:pt x="1171" y="234"/>
                              </a:lnTo>
                              <a:lnTo>
                                <a:pt x="1171" y="233"/>
                              </a:lnTo>
                              <a:lnTo>
                                <a:pt x="1172" y="233"/>
                              </a:lnTo>
                              <a:lnTo>
                                <a:pt x="1171" y="233"/>
                              </a:lnTo>
                              <a:lnTo>
                                <a:pt x="1172" y="233"/>
                              </a:lnTo>
                              <a:lnTo>
                                <a:pt x="1171" y="233"/>
                              </a:lnTo>
                              <a:lnTo>
                                <a:pt x="1172" y="233"/>
                              </a:lnTo>
                              <a:lnTo>
                                <a:pt x="1171" y="233"/>
                              </a:lnTo>
                              <a:lnTo>
                                <a:pt x="1172" y="233"/>
                              </a:lnTo>
                              <a:lnTo>
                                <a:pt x="1171" y="233"/>
                              </a:lnTo>
                              <a:lnTo>
                                <a:pt x="1171" y="231"/>
                              </a:lnTo>
                              <a:lnTo>
                                <a:pt x="1171" y="230"/>
                              </a:lnTo>
                              <a:lnTo>
                                <a:pt x="1171" y="229"/>
                              </a:lnTo>
                              <a:lnTo>
                                <a:pt x="1171" y="227"/>
                              </a:lnTo>
                              <a:lnTo>
                                <a:pt x="1171" y="226"/>
                              </a:lnTo>
                              <a:lnTo>
                                <a:pt x="1171" y="224"/>
                              </a:lnTo>
                              <a:lnTo>
                                <a:pt x="1171" y="223"/>
                              </a:lnTo>
                              <a:lnTo>
                                <a:pt x="1171" y="221"/>
                              </a:lnTo>
                              <a:lnTo>
                                <a:pt x="1169" y="220"/>
                              </a:lnTo>
                              <a:lnTo>
                                <a:pt x="1169" y="219"/>
                              </a:lnTo>
                              <a:lnTo>
                                <a:pt x="1169" y="217"/>
                              </a:lnTo>
                              <a:lnTo>
                                <a:pt x="1169" y="216"/>
                              </a:lnTo>
                              <a:lnTo>
                                <a:pt x="1168" y="213"/>
                              </a:lnTo>
                              <a:lnTo>
                                <a:pt x="1166" y="211"/>
                              </a:lnTo>
                              <a:lnTo>
                                <a:pt x="1166" y="210"/>
                              </a:lnTo>
                              <a:lnTo>
                                <a:pt x="1165" y="208"/>
                              </a:lnTo>
                              <a:lnTo>
                                <a:pt x="1165" y="207"/>
                              </a:lnTo>
                              <a:lnTo>
                                <a:pt x="1164" y="206"/>
                              </a:lnTo>
                              <a:lnTo>
                                <a:pt x="1164" y="204"/>
                              </a:lnTo>
                              <a:lnTo>
                                <a:pt x="1162" y="204"/>
                              </a:lnTo>
                              <a:lnTo>
                                <a:pt x="1162" y="203"/>
                              </a:lnTo>
                              <a:lnTo>
                                <a:pt x="1161" y="201"/>
                              </a:lnTo>
                              <a:lnTo>
                                <a:pt x="1159" y="200"/>
                              </a:lnTo>
                              <a:lnTo>
                                <a:pt x="1158" y="198"/>
                              </a:lnTo>
                              <a:lnTo>
                                <a:pt x="1156" y="197"/>
                              </a:lnTo>
                              <a:lnTo>
                                <a:pt x="1155" y="196"/>
                              </a:lnTo>
                              <a:lnTo>
                                <a:pt x="1153" y="194"/>
                              </a:lnTo>
                              <a:lnTo>
                                <a:pt x="1152" y="194"/>
                              </a:lnTo>
                              <a:lnTo>
                                <a:pt x="1151" y="193"/>
                              </a:lnTo>
                              <a:lnTo>
                                <a:pt x="1149" y="193"/>
                              </a:lnTo>
                              <a:lnTo>
                                <a:pt x="1149" y="191"/>
                              </a:lnTo>
                              <a:lnTo>
                                <a:pt x="1148" y="191"/>
                              </a:lnTo>
                              <a:lnTo>
                                <a:pt x="1146" y="190"/>
                              </a:lnTo>
                              <a:lnTo>
                                <a:pt x="1145" y="188"/>
                              </a:lnTo>
                              <a:lnTo>
                                <a:pt x="1143" y="188"/>
                              </a:lnTo>
                              <a:lnTo>
                                <a:pt x="1142" y="188"/>
                              </a:lnTo>
                              <a:lnTo>
                                <a:pt x="1141" y="188"/>
                              </a:lnTo>
                              <a:lnTo>
                                <a:pt x="1139" y="188"/>
                              </a:lnTo>
                              <a:lnTo>
                                <a:pt x="1138" y="187"/>
                              </a:lnTo>
                              <a:lnTo>
                                <a:pt x="1136" y="187"/>
                              </a:lnTo>
                              <a:lnTo>
                                <a:pt x="1135" y="187"/>
                              </a:lnTo>
                              <a:lnTo>
                                <a:pt x="1133" y="187"/>
                              </a:lnTo>
                              <a:lnTo>
                                <a:pt x="1132" y="187"/>
                              </a:lnTo>
                              <a:lnTo>
                                <a:pt x="1130" y="187"/>
                              </a:lnTo>
                              <a:lnTo>
                                <a:pt x="1129" y="187"/>
                              </a:lnTo>
                              <a:lnTo>
                                <a:pt x="1126" y="185"/>
                              </a:lnTo>
                              <a:lnTo>
                                <a:pt x="1126" y="187"/>
                              </a:lnTo>
                              <a:lnTo>
                                <a:pt x="1125" y="187"/>
                              </a:lnTo>
                              <a:lnTo>
                                <a:pt x="1123" y="187"/>
                              </a:lnTo>
                              <a:lnTo>
                                <a:pt x="1122" y="187"/>
                              </a:lnTo>
                              <a:lnTo>
                                <a:pt x="1120" y="187"/>
                              </a:lnTo>
                              <a:lnTo>
                                <a:pt x="1119" y="187"/>
                              </a:lnTo>
                              <a:lnTo>
                                <a:pt x="1118" y="188"/>
                              </a:lnTo>
                              <a:lnTo>
                                <a:pt x="1116" y="188"/>
                              </a:lnTo>
                              <a:lnTo>
                                <a:pt x="1115" y="188"/>
                              </a:lnTo>
                              <a:lnTo>
                                <a:pt x="1113" y="190"/>
                              </a:lnTo>
                              <a:lnTo>
                                <a:pt x="1112" y="190"/>
                              </a:lnTo>
                              <a:lnTo>
                                <a:pt x="1110" y="190"/>
                              </a:lnTo>
                              <a:lnTo>
                                <a:pt x="1110" y="191"/>
                              </a:lnTo>
                              <a:lnTo>
                                <a:pt x="1109" y="191"/>
                              </a:lnTo>
                              <a:lnTo>
                                <a:pt x="1108" y="191"/>
                              </a:lnTo>
                              <a:lnTo>
                                <a:pt x="1106" y="193"/>
                              </a:lnTo>
                              <a:lnTo>
                                <a:pt x="1105" y="193"/>
                              </a:lnTo>
                              <a:lnTo>
                                <a:pt x="1103" y="194"/>
                              </a:lnTo>
                              <a:lnTo>
                                <a:pt x="1102" y="194"/>
                              </a:lnTo>
                              <a:lnTo>
                                <a:pt x="1102" y="196"/>
                              </a:lnTo>
                              <a:lnTo>
                                <a:pt x="1100" y="196"/>
                              </a:lnTo>
                              <a:lnTo>
                                <a:pt x="1099" y="197"/>
                              </a:lnTo>
                              <a:lnTo>
                                <a:pt x="1097" y="198"/>
                              </a:lnTo>
                              <a:lnTo>
                                <a:pt x="1096" y="198"/>
                              </a:lnTo>
                              <a:lnTo>
                                <a:pt x="1096" y="200"/>
                              </a:lnTo>
                              <a:lnTo>
                                <a:pt x="1095" y="201"/>
                              </a:lnTo>
                              <a:lnTo>
                                <a:pt x="1095" y="203"/>
                              </a:lnTo>
                              <a:lnTo>
                                <a:pt x="1093" y="204"/>
                              </a:lnTo>
                              <a:lnTo>
                                <a:pt x="1092" y="206"/>
                              </a:lnTo>
                              <a:lnTo>
                                <a:pt x="1092" y="207"/>
                              </a:lnTo>
                              <a:lnTo>
                                <a:pt x="1090" y="208"/>
                              </a:lnTo>
                              <a:lnTo>
                                <a:pt x="1090" y="210"/>
                              </a:lnTo>
                              <a:lnTo>
                                <a:pt x="1089" y="211"/>
                              </a:lnTo>
                              <a:lnTo>
                                <a:pt x="1089" y="213"/>
                              </a:lnTo>
                              <a:lnTo>
                                <a:pt x="1087" y="213"/>
                              </a:lnTo>
                              <a:lnTo>
                                <a:pt x="1087" y="216"/>
                              </a:lnTo>
                              <a:lnTo>
                                <a:pt x="1086" y="217"/>
                              </a:lnTo>
                              <a:lnTo>
                                <a:pt x="1086" y="220"/>
                              </a:lnTo>
                              <a:lnTo>
                                <a:pt x="1086" y="221"/>
                              </a:lnTo>
                              <a:lnTo>
                                <a:pt x="1086" y="224"/>
                              </a:lnTo>
                              <a:lnTo>
                                <a:pt x="1086" y="226"/>
                              </a:lnTo>
                              <a:lnTo>
                                <a:pt x="1086" y="229"/>
                              </a:lnTo>
                              <a:lnTo>
                                <a:pt x="1085" y="230"/>
                              </a:lnTo>
                              <a:lnTo>
                                <a:pt x="1086" y="233"/>
                              </a:lnTo>
                              <a:lnTo>
                                <a:pt x="1086" y="234"/>
                              </a:lnTo>
                              <a:lnTo>
                                <a:pt x="1086" y="237"/>
                              </a:lnTo>
                              <a:lnTo>
                                <a:pt x="1086" y="239"/>
                              </a:lnTo>
                              <a:lnTo>
                                <a:pt x="1086" y="242"/>
                              </a:lnTo>
                              <a:lnTo>
                                <a:pt x="1086" y="243"/>
                              </a:lnTo>
                              <a:lnTo>
                                <a:pt x="1087" y="246"/>
                              </a:lnTo>
                              <a:lnTo>
                                <a:pt x="1087" y="247"/>
                              </a:lnTo>
                              <a:lnTo>
                                <a:pt x="1089" y="249"/>
                              </a:lnTo>
                              <a:lnTo>
                                <a:pt x="1089" y="250"/>
                              </a:lnTo>
                              <a:lnTo>
                                <a:pt x="1090" y="252"/>
                              </a:lnTo>
                              <a:lnTo>
                                <a:pt x="1092" y="253"/>
                              </a:lnTo>
                              <a:lnTo>
                                <a:pt x="1092" y="255"/>
                              </a:lnTo>
                              <a:lnTo>
                                <a:pt x="1092" y="256"/>
                              </a:lnTo>
                              <a:lnTo>
                                <a:pt x="1093" y="257"/>
                              </a:lnTo>
                              <a:lnTo>
                                <a:pt x="1095" y="259"/>
                              </a:lnTo>
                              <a:lnTo>
                                <a:pt x="1096" y="260"/>
                              </a:lnTo>
                              <a:lnTo>
                                <a:pt x="1096" y="262"/>
                              </a:lnTo>
                              <a:lnTo>
                                <a:pt x="1097" y="263"/>
                              </a:lnTo>
                              <a:lnTo>
                                <a:pt x="1099" y="265"/>
                              </a:lnTo>
                              <a:lnTo>
                                <a:pt x="1100" y="266"/>
                              </a:lnTo>
                              <a:lnTo>
                                <a:pt x="1102" y="266"/>
                              </a:lnTo>
                              <a:lnTo>
                                <a:pt x="1102" y="267"/>
                              </a:lnTo>
                              <a:lnTo>
                                <a:pt x="1103" y="267"/>
                              </a:lnTo>
                              <a:lnTo>
                                <a:pt x="1105" y="269"/>
                              </a:lnTo>
                              <a:lnTo>
                                <a:pt x="1106" y="269"/>
                              </a:lnTo>
                              <a:lnTo>
                                <a:pt x="1108" y="270"/>
                              </a:lnTo>
                              <a:lnTo>
                                <a:pt x="1109" y="270"/>
                              </a:lnTo>
                              <a:lnTo>
                                <a:pt x="1110" y="270"/>
                              </a:lnTo>
                              <a:lnTo>
                                <a:pt x="1113" y="272"/>
                              </a:lnTo>
                              <a:lnTo>
                                <a:pt x="1115" y="273"/>
                              </a:lnTo>
                              <a:lnTo>
                                <a:pt x="1118" y="273"/>
                              </a:lnTo>
                              <a:lnTo>
                                <a:pt x="1119" y="273"/>
                              </a:lnTo>
                              <a:lnTo>
                                <a:pt x="1122" y="273"/>
                              </a:lnTo>
                              <a:lnTo>
                                <a:pt x="1123" y="273"/>
                              </a:lnTo>
                              <a:lnTo>
                                <a:pt x="1126" y="273"/>
                              </a:lnTo>
                              <a:lnTo>
                                <a:pt x="1128" y="273"/>
                              </a:lnTo>
                              <a:lnTo>
                                <a:pt x="1129" y="273"/>
                              </a:lnTo>
                              <a:lnTo>
                                <a:pt x="1130" y="273"/>
                              </a:lnTo>
                              <a:lnTo>
                                <a:pt x="1132" y="273"/>
                              </a:lnTo>
                              <a:lnTo>
                                <a:pt x="1133" y="273"/>
                              </a:lnTo>
                              <a:lnTo>
                                <a:pt x="1135" y="273"/>
                              </a:lnTo>
                              <a:lnTo>
                                <a:pt x="1136" y="273"/>
                              </a:lnTo>
                              <a:lnTo>
                                <a:pt x="1138" y="273"/>
                              </a:lnTo>
                              <a:lnTo>
                                <a:pt x="1139" y="273"/>
                              </a:lnTo>
                              <a:lnTo>
                                <a:pt x="1141" y="273"/>
                              </a:lnTo>
                              <a:lnTo>
                                <a:pt x="1142" y="272"/>
                              </a:lnTo>
                              <a:lnTo>
                                <a:pt x="1143" y="272"/>
                              </a:lnTo>
                              <a:lnTo>
                                <a:pt x="1143" y="270"/>
                              </a:lnTo>
                              <a:lnTo>
                                <a:pt x="1145" y="270"/>
                              </a:lnTo>
                              <a:lnTo>
                                <a:pt x="1146" y="270"/>
                              </a:lnTo>
                              <a:lnTo>
                                <a:pt x="1148" y="269"/>
                              </a:lnTo>
                              <a:lnTo>
                                <a:pt x="1149" y="269"/>
                              </a:lnTo>
                              <a:lnTo>
                                <a:pt x="1151" y="267"/>
                              </a:lnTo>
                              <a:lnTo>
                                <a:pt x="1152" y="267"/>
                              </a:lnTo>
                              <a:lnTo>
                                <a:pt x="1153" y="266"/>
                              </a:lnTo>
                              <a:lnTo>
                                <a:pt x="1153" y="265"/>
                              </a:lnTo>
                              <a:lnTo>
                                <a:pt x="1155" y="265"/>
                              </a:lnTo>
                              <a:lnTo>
                                <a:pt x="1156" y="263"/>
                              </a:lnTo>
                              <a:lnTo>
                                <a:pt x="1158" y="262"/>
                              </a:lnTo>
                              <a:lnTo>
                                <a:pt x="1158" y="260"/>
                              </a:lnTo>
                              <a:lnTo>
                                <a:pt x="1159" y="260"/>
                              </a:lnTo>
                              <a:lnTo>
                                <a:pt x="1161" y="259"/>
                              </a:lnTo>
                              <a:lnTo>
                                <a:pt x="1162" y="257"/>
                              </a:lnTo>
                              <a:lnTo>
                                <a:pt x="1162" y="256"/>
                              </a:lnTo>
                              <a:lnTo>
                                <a:pt x="1164" y="256"/>
                              </a:lnTo>
                              <a:lnTo>
                                <a:pt x="1164" y="255"/>
                              </a:lnTo>
                              <a:lnTo>
                                <a:pt x="1165" y="253"/>
                              </a:lnTo>
                              <a:lnTo>
                                <a:pt x="1165" y="252"/>
                              </a:lnTo>
                              <a:lnTo>
                                <a:pt x="1166" y="250"/>
                              </a:lnTo>
                              <a:lnTo>
                                <a:pt x="1166" y="249"/>
                              </a:lnTo>
                              <a:lnTo>
                                <a:pt x="1168" y="247"/>
                              </a:lnTo>
                              <a:lnTo>
                                <a:pt x="1168" y="246"/>
                              </a:lnTo>
                              <a:lnTo>
                                <a:pt x="1142" y="246"/>
                              </a:lnTo>
                              <a:close/>
                              <a:moveTo>
                                <a:pt x="1109" y="221"/>
                              </a:moveTo>
                              <a:lnTo>
                                <a:pt x="1110" y="221"/>
                              </a:lnTo>
                              <a:lnTo>
                                <a:pt x="1110" y="220"/>
                              </a:lnTo>
                              <a:lnTo>
                                <a:pt x="1110" y="219"/>
                              </a:lnTo>
                              <a:lnTo>
                                <a:pt x="1110" y="217"/>
                              </a:lnTo>
                              <a:lnTo>
                                <a:pt x="1112" y="216"/>
                              </a:lnTo>
                              <a:lnTo>
                                <a:pt x="1112" y="214"/>
                              </a:lnTo>
                              <a:lnTo>
                                <a:pt x="1113" y="214"/>
                              </a:lnTo>
                              <a:lnTo>
                                <a:pt x="1113" y="213"/>
                              </a:lnTo>
                              <a:lnTo>
                                <a:pt x="1115" y="213"/>
                              </a:lnTo>
                              <a:lnTo>
                                <a:pt x="1115" y="211"/>
                              </a:lnTo>
                              <a:lnTo>
                                <a:pt x="1115" y="210"/>
                              </a:lnTo>
                              <a:lnTo>
                                <a:pt x="1116" y="210"/>
                              </a:lnTo>
                              <a:lnTo>
                                <a:pt x="1118" y="210"/>
                              </a:lnTo>
                              <a:lnTo>
                                <a:pt x="1119" y="210"/>
                              </a:lnTo>
                              <a:lnTo>
                                <a:pt x="1120" y="208"/>
                              </a:lnTo>
                              <a:lnTo>
                                <a:pt x="1122" y="208"/>
                              </a:lnTo>
                              <a:lnTo>
                                <a:pt x="1123" y="208"/>
                              </a:lnTo>
                              <a:lnTo>
                                <a:pt x="1125" y="208"/>
                              </a:lnTo>
                              <a:lnTo>
                                <a:pt x="1126" y="208"/>
                              </a:lnTo>
                              <a:lnTo>
                                <a:pt x="1128" y="208"/>
                              </a:lnTo>
                              <a:lnTo>
                                <a:pt x="1128" y="207"/>
                              </a:lnTo>
                              <a:lnTo>
                                <a:pt x="1129" y="208"/>
                              </a:lnTo>
                              <a:lnTo>
                                <a:pt x="1130" y="208"/>
                              </a:lnTo>
                              <a:lnTo>
                                <a:pt x="1132" y="208"/>
                              </a:lnTo>
                              <a:lnTo>
                                <a:pt x="1133" y="208"/>
                              </a:lnTo>
                              <a:lnTo>
                                <a:pt x="1135" y="208"/>
                              </a:lnTo>
                              <a:lnTo>
                                <a:pt x="1136" y="208"/>
                              </a:lnTo>
                              <a:lnTo>
                                <a:pt x="1138" y="210"/>
                              </a:lnTo>
                              <a:lnTo>
                                <a:pt x="1139" y="210"/>
                              </a:lnTo>
                              <a:lnTo>
                                <a:pt x="1139" y="211"/>
                              </a:lnTo>
                              <a:lnTo>
                                <a:pt x="1141" y="211"/>
                              </a:lnTo>
                              <a:lnTo>
                                <a:pt x="1142" y="213"/>
                              </a:lnTo>
                              <a:lnTo>
                                <a:pt x="1143" y="214"/>
                              </a:lnTo>
                              <a:lnTo>
                                <a:pt x="1145" y="216"/>
                              </a:lnTo>
                              <a:lnTo>
                                <a:pt x="1145" y="217"/>
                              </a:lnTo>
                              <a:lnTo>
                                <a:pt x="1146" y="219"/>
                              </a:lnTo>
                              <a:lnTo>
                                <a:pt x="1146" y="220"/>
                              </a:lnTo>
                              <a:lnTo>
                                <a:pt x="1146" y="221"/>
                              </a:lnTo>
                              <a:lnTo>
                                <a:pt x="1109" y="221"/>
                              </a:lnTo>
                              <a:close/>
                              <a:moveTo>
                                <a:pt x="1184" y="272"/>
                              </a:moveTo>
                              <a:lnTo>
                                <a:pt x="1208" y="272"/>
                              </a:lnTo>
                              <a:lnTo>
                                <a:pt x="1208" y="226"/>
                              </a:lnTo>
                              <a:lnTo>
                                <a:pt x="1210" y="226"/>
                              </a:lnTo>
                              <a:lnTo>
                                <a:pt x="1208" y="226"/>
                              </a:lnTo>
                              <a:lnTo>
                                <a:pt x="1208" y="224"/>
                              </a:lnTo>
                              <a:lnTo>
                                <a:pt x="1210" y="224"/>
                              </a:lnTo>
                              <a:lnTo>
                                <a:pt x="1210" y="223"/>
                              </a:lnTo>
                              <a:lnTo>
                                <a:pt x="1208" y="223"/>
                              </a:lnTo>
                              <a:lnTo>
                                <a:pt x="1210" y="223"/>
                              </a:lnTo>
                              <a:lnTo>
                                <a:pt x="1208" y="223"/>
                              </a:lnTo>
                              <a:lnTo>
                                <a:pt x="1208" y="221"/>
                              </a:lnTo>
                              <a:lnTo>
                                <a:pt x="1210" y="221"/>
                              </a:lnTo>
                              <a:lnTo>
                                <a:pt x="1208" y="221"/>
                              </a:lnTo>
                              <a:lnTo>
                                <a:pt x="1208" y="220"/>
                              </a:lnTo>
                              <a:lnTo>
                                <a:pt x="1210" y="220"/>
                              </a:lnTo>
                              <a:lnTo>
                                <a:pt x="1210" y="219"/>
                              </a:lnTo>
                              <a:lnTo>
                                <a:pt x="1210" y="217"/>
                              </a:lnTo>
                              <a:lnTo>
                                <a:pt x="1211" y="217"/>
                              </a:lnTo>
                              <a:lnTo>
                                <a:pt x="1211" y="216"/>
                              </a:lnTo>
                              <a:lnTo>
                                <a:pt x="1211" y="214"/>
                              </a:lnTo>
                              <a:lnTo>
                                <a:pt x="1212" y="214"/>
                              </a:lnTo>
                              <a:lnTo>
                                <a:pt x="1214" y="214"/>
                              </a:lnTo>
                              <a:lnTo>
                                <a:pt x="1214" y="213"/>
                              </a:lnTo>
                              <a:lnTo>
                                <a:pt x="1214" y="211"/>
                              </a:lnTo>
                              <a:lnTo>
                                <a:pt x="1215" y="211"/>
                              </a:lnTo>
                              <a:lnTo>
                                <a:pt x="1215" y="210"/>
                              </a:lnTo>
                              <a:lnTo>
                                <a:pt x="1217" y="210"/>
                              </a:lnTo>
                              <a:lnTo>
                                <a:pt x="1218" y="210"/>
                              </a:lnTo>
                              <a:lnTo>
                                <a:pt x="1220" y="210"/>
                              </a:lnTo>
                              <a:lnTo>
                                <a:pt x="1221" y="210"/>
                              </a:lnTo>
                              <a:lnTo>
                                <a:pt x="1222" y="210"/>
                              </a:lnTo>
                              <a:lnTo>
                                <a:pt x="1222" y="208"/>
                              </a:lnTo>
                              <a:lnTo>
                                <a:pt x="1224" y="210"/>
                              </a:lnTo>
                              <a:lnTo>
                                <a:pt x="1225" y="210"/>
                              </a:lnTo>
                              <a:lnTo>
                                <a:pt x="1227" y="210"/>
                              </a:lnTo>
                              <a:lnTo>
                                <a:pt x="1228" y="210"/>
                              </a:lnTo>
                              <a:lnTo>
                                <a:pt x="1230" y="211"/>
                              </a:lnTo>
                              <a:lnTo>
                                <a:pt x="1231" y="211"/>
                              </a:lnTo>
                              <a:lnTo>
                                <a:pt x="1231" y="213"/>
                              </a:lnTo>
                              <a:lnTo>
                                <a:pt x="1232" y="213"/>
                              </a:lnTo>
                              <a:lnTo>
                                <a:pt x="1232" y="214"/>
                              </a:lnTo>
                              <a:lnTo>
                                <a:pt x="1234" y="216"/>
                              </a:lnTo>
                              <a:lnTo>
                                <a:pt x="1234" y="217"/>
                              </a:lnTo>
                              <a:lnTo>
                                <a:pt x="1235" y="219"/>
                              </a:lnTo>
                              <a:lnTo>
                                <a:pt x="1235" y="220"/>
                              </a:lnTo>
                              <a:lnTo>
                                <a:pt x="1235" y="221"/>
                              </a:lnTo>
                              <a:lnTo>
                                <a:pt x="1237" y="223"/>
                              </a:lnTo>
                              <a:lnTo>
                                <a:pt x="1235" y="223"/>
                              </a:lnTo>
                              <a:lnTo>
                                <a:pt x="1237" y="224"/>
                              </a:lnTo>
                              <a:lnTo>
                                <a:pt x="1235" y="224"/>
                              </a:lnTo>
                              <a:lnTo>
                                <a:pt x="1237" y="224"/>
                              </a:lnTo>
                              <a:lnTo>
                                <a:pt x="1235" y="224"/>
                              </a:lnTo>
                              <a:lnTo>
                                <a:pt x="1235" y="226"/>
                              </a:lnTo>
                              <a:lnTo>
                                <a:pt x="1237" y="226"/>
                              </a:lnTo>
                              <a:lnTo>
                                <a:pt x="1235" y="226"/>
                              </a:lnTo>
                              <a:lnTo>
                                <a:pt x="1235" y="272"/>
                              </a:lnTo>
                              <a:lnTo>
                                <a:pt x="1260" y="272"/>
                              </a:lnTo>
                              <a:lnTo>
                                <a:pt x="1260" y="220"/>
                              </a:lnTo>
                              <a:lnTo>
                                <a:pt x="1261" y="220"/>
                              </a:lnTo>
                              <a:lnTo>
                                <a:pt x="1260" y="219"/>
                              </a:lnTo>
                              <a:lnTo>
                                <a:pt x="1260" y="217"/>
                              </a:lnTo>
                              <a:lnTo>
                                <a:pt x="1261" y="217"/>
                              </a:lnTo>
                              <a:lnTo>
                                <a:pt x="1261" y="216"/>
                              </a:lnTo>
                              <a:lnTo>
                                <a:pt x="1260" y="214"/>
                              </a:lnTo>
                              <a:lnTo>
                                <a:pt x="1261" y="213"/>
                              </a:lnTo>
                              <a:lnTo>
                                <a:pt x="1260" y="213"/>
                              </a:lnTo>
                              <a:lnTo>
                                <a:pt x="1260" y="211"/>
                              </a:lnTo>
                              <a:lnTo>
                                <a:pt x="1261" y="211"/>
                              </a:lnTo>
                              <a:lnTo>
                                <a:pt x="1260" y="210"/>
                              </a:lnTo>
                              <a:lnTo>
                                <a:pt x="1260" y="208"/>
                              </a:lnTo>
                              <a:lnTo>
                                <a:pt x="1260" y="207"/>
                              </a:lnTo>
                              <a:lnTo>
                                <a:pt x="1260" y="206"/>
                              </a:lnTo>
                              <a:lnTo>
                                <a:pt x="1260" y="204"/>
                              </a:lnTo>
                              <a:lnTo>
                                <a:pt x="1258" y="203"/>
                              </a:lnTo>
                              <a:lnTo>
                                <a:pt x="1258" y="201"/>
                              </a:lnTo>
                              <a:lnTo>
                                <a:pt x="1257" y="200"/>
                              </a:lnTo>
                              <a:lnTo>
                                <a:pt x="1257" y="198"/>
                              </a:lnTo>
                              <a:lnTo>
                                <a:pt x="1255" y="198"/>
                              </a:lnTo>
                              <a:lnTo>
                                <a:pt x="1255" y="197"/>
                              </a:lnTo>
                              <a:lnTo>
                                <a:pt x="1254" y="197"/>
                              </a:lnTo>
                              <a:lnTo>
                                <a:pt x="1254" y="196"/>
                              </a:lnTo>
                              <a:lnTo>
                                <a:pt x="1253" y="194"/>
                              </a:lnTo>
                              <a:lnTo>
                                <a:pt x="1251" y="194"/>
                              </a:lnTo>
                              <a:lnTo>
                                <a:pt x="1251" y="193"/>
                              </a:lnTo>
                              <a:lnTo>
                                <a:pt x="1250" y="193"/>
                              </a:lnTo>
                              <a:lnTo>
                                <a:pt x="1250" y="191"/>
                              </a:lnTo>
                              <a:lnTo>
                                <a:pt x="1248" y="191"/>
                              </a:lnTo>
                              <a:lnTo>
                                <a:pt x="1247" y="191"/>
                              </a:lnTo>
                              <a:lnTo>
                                <a:pt x="1245" y="190"/>
                              </a:lnTo>
                              <a:lnTo>
                                <a:pt x="1244" y="190"/>
                              </a:lnTo>
                              <a:lnTo>
                                <a:pt x="1243" y="188"/>
                              </a:lnTo>
                              <a:lnTo>
                                <a:pt x="1241" y="188"/>
                              </a:lnTo>
                              <a:lnTo>
                                <a:pt x="1240" y="188"/>
                              </a:lnTo>
                              <a:lnTo>
                                <a:pt x="1238" y="187"/>
                              </a:lnTo>
                              <a:lnTo>
                                <a:pt x="1237" y="187"/>
                              </a:lnTo>
                              <a:lnTo>
                                <a:pt x="1235" y="187"/>
                              </a:lnTo>
                              <a:lnTo>
                                <a:pt x="1234" y="187"/>
                              </a:lnTo>
                              <a:lnTo>
                                <a:pt x="1232" y="187"/>
                              </a:lnTo>
                              <a:lnTo>
                                <a:pt x="1231" y="187"/>
                              </a:lnTo>
                              <a:lnTo>
                                <a:pt x="1230" y="185"/>
                              </a:lnTo>
                              <a:lnTo>
                                <a:pt x="1230" y="187"/>
                              </a:lnTo>
                              <a:lnTo>
                                <a:pt x="1228" y="187"/>
                              </a:lnTo>
                              <a:lnTo>
                                <a:pt x="1227" y="187"/>
                              </a:lnTo>
                              <a:lnTo>
                                <a:pt x="1225" y="187"/>
                              </a:lnTo>
                              <a:lnTo>
                                <a:pt x="1224" y="187"/>
                              </a:lnTo>
                              <a:lnTo>
                                <a:pt x="1222" y="187"/>
                              </a:lnTo>
                              <a:lnTo>
                                <a:pt x="1221" y="187"/>
                              </a:lnTo>
                              <a:lnTo>
                                <a:pt x="1221" y="188"/>
                              </a:lnTo>
                              <a:lnTo>
                                <a:pt x="1220" y="188"/>
                              </a:lnTo>
                              <a:lnTo>
                                <a:pt x="1218" y="188"/>
                              </a:lnTo>
                              <a:lnTo>
                                <a:pt x="1217" y="188"/>
                              </a:lnTo>
                              <a:lnTo>
                                <a:pt x="1217" y="190"/>
                              </a:lnTo>
                              <a:lnTo>
                                <a:pt x="1215" y="190"/>
                              </a:lnTo>
                              <a:lnTo>
                                <a:pt x="1214" y="190"/>
                              </a:lnTo>
                              <a:lnTo>
                                <a:pt x="1214" y="191"/>
                              </a:lnTo>
                              <a:lnTo>
                                <a:pt x="1212" y="193"/>
                              </a:lnTo>
                              <a:lnTo>
                                <a:pt x="1211" y="194"/>
                              </a:lnTo>
                              <a:lnTo>
                                <a:pt x="1210" y="196"/>
                              </a:lnTo>
                              <a:lnTo>
                                <a:pt x="1208" y="197"/>
                              </a:lnTo>
                              <a:lnTo>
                                <a:pt x="1207" y="197"/>
                              </a:lnTo>
                              <a:lnTo>
                                <a:pt x="1207" y="188"/>
                              </a:lnTo>
                              <a:lnTo>
                                <a:pt x="1184" y="188"/>
                              </a:lnTo>
                              <a:lnTo>
                                <a:pt x="1184" y="272"/>
                              </a:lnTo>
                              <a:close/>
                              <a:moveTo>
                                <a:pt x="1303" y="161"/>
                              </a:moveTo>
                              <a:lnTo>
                                <a:pt x="1278" y="161"/>
                              </a:lnTo>
                              <a:lnTo>
                                <a:pt x="1278" y="188"/>
                              </a:lnTo>
                              <a:lnTo>
                                <a:pt x="1267" y="188"/>
                              </a:lnTo>
                              <a:lnTo>
                                <a:pt x="1267" y="207"/>
                              </a:lnTo>
                              <a:lnTo>
                                <a:pt x="1278" y="207"/>
                              </a:lnTo>
                              <a:lnTo>
                                <a:pt x="1278" y="272"/>
                              </a:lnTo>
                              <a:lnTo>
                                <a:pt x="1303" y="272"/>
                              </a:lnTo>
                              <a:lnTo>
                                <a:pt x="1303" y="207"/>
                              </a:lnTo>
                              <a:lnTo>
                                <a:pt x="1316" y="207"/>
                              </a:lnTo>
                              <a:lnTo>
                                <a:pt x="1316" y="188"/>
                              </a:lnTo>
                              <a:lnTo>
                                <a:pt x="1303" y="188"/>
                              </a:lnTo>
                              <a:lnTo>
                                <a:pt x="1303" y="161"/>
                              </a:lnTo>
                              <a:close/>
                              <a:moveTo>
                                <a:pt x="93" y="342"/>
                              </a:moveTo>
                              <a:lnTo>
                                <a:pt x="70" y="342"/>
                              </a:lnTo>
                              <a:lnTo>
                                <a:pt x="70" y="351"/>
                              </a:lnTo>
                              <a:lnTo>
                                <a:pt x="70" y="350"/>
                              </a:lnTo>
                              <a:lnTo>
                                <a:pt x="69" y="348"/>
                              </a:lnTo>
                              <a:lnTo>
                                <a:pt x="67" y="347"/>
                              </a:lnTo>
                              <a:lnTo>
                                <a:pt x="66" y="345"/>
                              </a:lnTo>
                              <a:lnTo>
                                <a:pt x="65" y="345"/>
                              </a:lnTo>
                              <a:lnTo>
                                <a:pt x="65" y="344"/>
                              </a:lnTo>
                              <a:lnTo>
                                <a:pt x="63" y="344"/>
                              </a:lnTo>
                              <a:lnTo>
                                <a:pt x="62" y="344"/>
                              </a:lnTo>
                              <a:lnTo>
                                <a:pt x="60" y="342"/>
                              </a:lnTo>
                              <a:lnTo>
                                <a:pt x="59" y="342"/>
                              </a:lnTo>
                              <a:lnTo>
                                <a:pt x="57" y="342"/>
                              </a:lnTo>
                              <a:lnTo>
                                <a:pt x="56" y="341"/>
                              </a:lnTo>
                              <a:lnTo>
                                <a:pt x="54" y="341"/>
                              </a:lnTo>
                              <a:lnTo>
                                <a:pt x="53" y="341"/>
                              </a:lnTo>
                              <a:lnTo>
                                <a:pt x="52" y="341"/>
                              </a:lnTo>
                              <a:lnTo>
                                <a:pt x="50" y="341"/>
                              </a:lnTo>
                              <a:lnTo>
                                <a:pt x="49" y="341"/>
                              </a:lnTo>
                              <a:lnTo>
                                <a:pt x="47" y="341"/>
                              </a:lnTo>
                              <a:lnTo>
                                <a:pt x="46" y="339"/>
                              </a:lnTo>
                              <a:lnTo>
                                <a:pt x="44" y="341"/>
                              </a:lnTo>
                              <a:lnTo>
                                <a:pt x="43" y="341"/>
                              </a:lnTo>
                              <a:lnTo>
                                <a:pt x="42" y="341"/>
                              </a:lnTo>
                              <a:lnTo>
                                <a:pt x="40" y="341"/>
                              </a:lnTo>
                              <a:lnTo>
                                <a:pt x="39" y="341"/>
                              </a:lnTo>
                              <a:lnTo>
                                <a:pt x="37" y="341"/>
                              </a:lnTo>
                              <a:lnTo>
                                <a:pt x="36" y="341"/>
                              </a:lnTo>
                              <a:lnTo>
                                <a:pt x="34" y="342"/>
                              </a:lnTo>
                              <a:lnTo>
                                <a:pt x="33" y="342"/>
                              </a:lnTo>
                              <a:lnTo>
                                <a:pt x="31" y="342"/>
                              </a:lnTo>
                              <a:lnTo>
                                <a:pt x="30" y="342"/>
                              </a:lnTo>
                              <a:lnTo>
                                <a:pt x="29" y="342"/>
                              </a:lnTo>
                              <a:lnTo>
                                <a:pt x="29" y="344"/>
                              </a:lnTo>
                              <a:lnTo>
                                <a:pt x="27" y="345"/>
                              </a:lnTo>
                              <a:lnTo>
                                <a:pt x="26" y="345"/>
                              </a:lnTo>
                              <a:lnTo>
                                <a:pt x="24" y="347"/>
                              </a:lnTo>
                              <a:lnTo>
                                <a:pt x="23" y="347"/>
                              </a:lnTo>
                              <a:lnTo>
                                <a:pt x="21" y="348"/>
                              </a:lnTo>
                              <a:lnTo>
                                <a:pt x="20" y="348"/>
                              </a:lnTo>
                              <a:lnTo>
                                <a:pt x="20" y="350"/>
                              </a:lnTo>
                              <a:lnTo>
                                <a:pt x="19" y="350"/>
                              </a:lnTo>
                              <a:lnTo>
                                <a:pt x="17" y="351"/>
                              </a:lnTo>
                              <a:lnTo>
                                <a:pt x="16" y="352"/>
                              </a:lnTo>
                              <a:lnTo>
                                <a:pt x="14" y="352"/>
                              </a:lnTo>
                              <a:lnTo>
                                <a:pt x="14" y="354"/>
                              </a:lnTo>
                              <a:lnTo>
                                <a:pt x="13" y="355"/>
                              </a:lnTo>
                              <a:lnTo>
                                <a:pt x="11" y="357"/>
                              </a:lnTo>
                              <a:lnTo>
                                <a:pt x="11" y="358"/>
                              </a:lnTo>
                              <a:lnTo>
                                <a:pt x="10" y="360"/>
                              </a:lnTo>
                              <a:lnTo>
                                <a:pt x="8" y="361"/>
                              </a:lnTo>
                              <a:lnTo>
                                <a:pt x="8" y="362"/>
                              </a:lnTo>
                              <a:lnTo>
                                <a:pt x="7" y="364"/>
                              </a:lnTo>
                              <a:lnTo>
                                <a:pt x="7" y="365"/>
                              </a:lnTo>
                              <a:lnTo>
                                <a:pt x="6" y="365"/>
                              </a:lnTo>
                              <a:lnTo>
                                <a:pt x="6" y="368"/>
                              </a:lnTo>
                              <a:lnTo>
                                <a:pt x="6" y="370"/>
                              </a:lnTo>
                              <a:lnTo>
                                <a:pt x="6" y="371"/>
                              </a:lnTo>
                              <a:lnTo>
                                <a:pt x="6" y="373"/>
                              </a:lnTo>
                              <a:lnTo>
                                <a:pt x="4" y="374"/>
                              </a:lnTo>
                              <a:lnTo>
                                <a:pt x="4" y="375"/>
                              </a:lnTo>
                              <a:lnTo>
                                <a:pt x="4" y="377"/>
                              </a:lnTo>
                              <a:lnTo>
                                <a:pt x="4" y="378"/>
                              </a:lnTo>
                              <a:lnTo>
                                <a:pt x="4" y="380"/>
                              </a:lnTo>
                              <a:lnTo>
                                <a:pt x="4" y="381"/>
                              </a:lnTo>
                              <a:lnTo>
                                <a:pt x="4" y="383"/>
                              </a:lnTo>
                              <a:lnTo>
                                <a:pt x="3" y="384"/>
                              </a:lnTo>
                              <a:lnTo>
                                <a:pt x="4" y="387"/>
                              </a:lnTo>
                              <a:lnTo>
                                <a:pt x="4" y="388"/>
                              </a:lnTo>
                              <a:lnTo>
                                <a:pt x="4" y="390"/>
                              </a:lnTo>
                              <a:lnTo>
                                <a:pt x="4" y="391"/>
                              </a:lnTo>
                              <a:lnTo>
                                <a:pt x="4" y="393"/>
                              </a:lnTo>
                              <a:lnTo>
                                <a:pt x="4" y="394"/>
                              </a:lnTo>
                              <a:lnTo>
                                <a:pt x="4" y="396"/>
                              </a:lnTo>
                              <a:lnTo>
                                <a:pt x="6" y="397"/>
                              </a:lnTo>
                              <a:lnTo>
                                <a:pt x="6" y="398"/>
                              </a:lnTo>
                              <a:lnTo>
                                <a:pt x="6" y="400"/>
                              </a:lnTo>
                              <a:lnTo>
                                <a:pt x="6" y="401"/>
                              </a:lnTo>
                              <a:lnTo>
                                <a:pt x="7" y="403"/>
                              </a:lnTo>
                              <a:lnTo>
                                <a:pt x="7" y="404"/>
                              </a:lnTo>
                              <a:lnTo>
                                <a:pt x="7" y="406"/>
                              </a:lnTo>
                              <a:lnTo>
                                <a:pt x="8" y="407"/>
                              </a:lnTo>
                              <a:lnTo>
                                <a:pt x="8" y="409"/>
                              </a:lnTo>
                              <a:lnTo>
                                <a:pt x="10" y="410"/>
                              </a:lnTo>
                              <a:lnTo>
                                <a:pt x="10" y="411"/>
                              </a:lnTo>
                              <a:lnTo>
                                <a:pt x="11" y="413"/>
                              </a:lnTo>
                              <a:lnTo>
                                <a:pt x="11" y="414"/>
                              </a:lnTo>
                              <a:lnTo>
                                <a:pt x="13" y="414"/>
                              </a:lnTo>
                              <a:lnTo>
                                <a:pt x="14" y="416"/>
                              </a:lnTo>
                              <a:lnTo>
                                <a:pt x="16" y="417"/>
                              </a:lnTo>
                              <a:lnTo>
                                <a:pt x="17" y="419"/>
                              </a:lnTo>
                              <a:lnTo>
                                <a:pt x="19" y="420"/>
                              </a:lnTo>
                              <a:lnTo>
                                <a:pt x="20" y="420"/>
                              </a:lnTo>
                              <a:lnTo>
                                <a:pt x="20" y="421"/>
                              </a:lnTo>
                              <a:lnTo>
                                <a:pt x="21" y="421"/>
                              </a:lnTo>
                              <a:lnTo>
                                <a:pt x="23" y="423"/>
                              </a:lnTo>
                              <a:lnTo>
                                <a:pt x="24" y="424"/>
                              </a:lnTo>
                              <a:lnTo>
                                <a:pt x="26" y="424"/>
                              </a:lnTo>
                              <a:lnTo>
                                <a:pt x="27" y="426"/>
                              </a:lnTo>
                              <a:lnTo>
                                <a:pt x="30" y="427"/>
                              </a:lnTo>
                              <a:lnTo>
                                <a:pt x="31" y="427"/>
                              </a:lnTo>
                              <a:lnTo>
                                <a:pt x="34" y="427"/>
                              </a:lnTo>
                              <a:lnTo>
                                <a:pt x="36" y="429"/>
                              </a:lnTo>
                              <a:lnTo>
                                <a:pt x="39" y="429"/>
                              </a:lnTo>
                              <a:lnTo>
                                <a:pt x="40" y="429"/>
                              </a:lnTo>
                              <a:lnTo>
                                <a:pt x="43" y="429"/>
                              </a:lnTo>
                              <a:lnTo>
                                <a:pt x="44" y="429"/>
                              </a:lnTo>
                              <a:lnTo>
                                <a:pt x="47" y="429"/>
                              </a:lnTo>
                              <a:lnTo>
                                <a:pt x="49" y="429"/>
                              </a:lnTo>
                              <a:lnTo>
                                <a:pt x="50" y="429"/>
                              </a:lnTo>
                              <a:lnTo>
                                <a:pt x="52" y="429"/>
                              </a:lnTo>
                              <a:lnTo>
                                <a:pt x="53" y="429"/>
                              </a:lnTo>
                              <a:lnTo>
                                <a:pt x="54" y="429"/>
                              </a:lnTo>
                              <a:lnTo>
                                <a:pt x="56" y="429"/>
                              </a:lnTo>
                              <a:lnTo>
                                <a:pt x="57" y="427"/>
                              </a:lnTo>
                              <a:lnTo>
                                <a:pt x="59" y="427"/>
                              </a:lnTo>
                              <a:lnTo>
                                <a:pt x="60" y="427"/>
                              </a:lnTo>
                              <a:lnTo>
                                <a:pt x="62" y="427"/>
                              </a:lnTo>
                              <a:lnTo>
                                <a:pt x="62" y="426"/>
                              </a:lnTo>
                              <a:lnTo>
                                <a:pt x="63" y="426"/>
                              </a:lnTo>
                              <a:lnTo>
                                <a:pt x="65" y="426"/>
                              </a:lnTo>
                              <a:lnTo>
                                <a:pt x="66" y="424"/>
                              </a:lnTo>
                              <a:lnTo>
                                <a:pt x="67" y="423"/>
                              </a:lnTo>
                              <a:lnTo>
                                <a:pt x="69" y="421"/>
                              </a:lnTo>
                              <a:lnTo>
                                <a:pt x="70" y="420"/>
                              </a:lnTo>
                              <a:lnTo>
                                <a:pt x="70" y="419"/>
                              </a:lnTo>
                              <a:lnTo>
                                <a:pt x="70" y="417"/>
                              </a:lnTo>
                              <a:lnTo>
                                <a:pt x="70" y="426"/>
                              </a:lnTo>
                              <a:lnTo>
                                <a:pt x="93" y="426"/>
                              </a:lnTo>
                              <a:lnTo>
                                <a:pt x="93" y="342"/>
                              </a:lnTo>
                              <a:close/>
                              <a:moveTo>
                                <a:pt x="49" y="362"/>
                              </a:moveTo>
                              <a:lnTo>
                                <a:pt x="50" y="364"/>
                              </a:lnTo>
                              <a:lnTo>
                                <a:pt x="52" y="364"/>
                              </a:lnTo>
                              <a:lnTo>
                                <a:pt x="53" y="364"/>
                              </a:lnTo>
                              <a:lnTo>
                                <a:pt x="54" y="364"/>
                              </a:lnTo>
                              <a:lnTo>
                                <a:pt x="56" y="364"/>
                              </a:lnTo>
                              <a:lnTo>
                                <a:pt x="56" y="365"/>
                              </a:lnTo>
                              <a:lnTo>
                                <a:pt x="57" y="365"/>
                              </a:lnTo>
                              <a:lnTo>
                                <a:pt x="59" y="365"/>
                              </a:lnTo>
                              <a:lnTo>
                                <a:pt x="60" y="367"/>
                              </a:lnTo>
                              <a:lnTo>
                                <a:pt x="62" y="367"/>
                              </a:lnTo>
                              <a:lnTo>
                                <a:pt x="62" y="368"/>
                              </a:lnTo>
                              <a:lnTo>
                                <a:pt x="63" y="368"/>
                              </a:lnTo>
                              <a:lnTo>
                                <a:pt x="63" y="370"/>
                              </a:lnTo>
                              <a:lnTo>
                                <a:pt x="65" y="370"/>
                              </a:lnTo>
                              <a:lnTo>
                                <a:pt x="65" y="371"/>
                              </a:lnTo>
                              <a:lnTo>
                                <a:pt x="66" y="371"/>
                              </a:lnTo>
                              <a:lnTo>
                                <a:pt x="66" y="373"/>
                              </a:lnTo>
                              <a:lnTo>
                                <a:pt x="67" y="374"/>
                              </a:lnTo>
                              <a:lnTo>
                                <a:pt x="67" y="375"/>
                              </a:lnTo>
                              <a:lnTo>
                                <a:pt x="69" y="377"/>
                              </a:lnTo>
                              <a:lnTo>
                                <a:pt x="69" y="378"/>
                              </a:lnTo>
                              <a:lnTo>
                                <a:pt x="69" y="380"/>
                              </a:lnTo>
                              <a:lnTo>
                                <a:pt x="69" y="381"/>
                              </a:lnTo>
                              <a:lnTo>
                                <a:pt x="69" y="383"/>
                              </a:lnTo>
                              <a:lnTo>
                                <a:pt x="69" y="384"/>
                              </a:lnTo>
                              <a:lnTo>
                                <a:pt x="69" y="385"/>
                              </a:lnTo>
                              <a:lnTo>
                                <a:pt x="69" y="387"/>
                              </a:lnTo>
                              <a:lnTo>
                                <a:pt x="69" y="388"/>
                              </a:lnTo>
                              <a:lnTo>
                                <a:pt x="69" y="390"/>
                              </a:lnTo>
                              <a:lnTo>
                                <a:pt x="69" y="391"/>
                              </a:lnTo>
                              <a:lnTo>
                                <a:pt x="69" y="393"/>
                              </a:lnTo>
                              <a:lnTo>
                                <a:pt x="67" y="393"/>
                              </a:lnTo>
                              <a:lnTo>
                                <a:pt x="67" y="394"/>
                              </a:lnTo>
                              <a:lnTo>
                                <a:pt x="66" y="394"/>
                              </a:lnTo>
                              <a:lnTo>
                                <a:pt x="66" y="396"/>
                              </a:lnTo>
                              <a:lnTo>
                                <a:pt x="66" y="397"/>
                              </a:lnTo>
                              <a:lnTo>
                                <a:pt x="65" y="398"/>
                              </a:lnTo>
                              <a:lnTo>
                                <a:pt x="63" y="400"/>
                              </a:lnTo>
                              <a:lnTo>
                                <a:pt x="62" y="401"/>
                              </a:lnTo>
                              <a:lnTo>
                                <a:pt x="60" y="403"/>
                              </a:lnTo>
                              <a:lnTo>
                                <a:pt x="59" y="403"/>
                              </a:lnTo>
                              <a:lnTo>
                                <a:pt x="59" y="404"/>
                              </a:lnTo>
                              <a:lnTo>
                                <a:pt x="57" y="404"/>
                              </a:lnTo>
                              <a:lnTo>
                                <a:pt x="56" y="404"/>
                              </a:lnTo>
                              <a:lnTo>
                                <a:pt x="56" y="406"/>
                              </a:lnTo>
                              <a:lnTo>
                                <a:pt x="54" y="406"/>
                              </a:lnTo>
                              <a:lnTo>
                                <a:pt x="53" y="406"/>
                              </a:lnTo>
                              <a:lnTo>
                                <a:pt x="52" y="406"/>
                              </a:lnTo>
                              <a:lnTo>
                                <a:pt x="50" y="406"/>
                              </a:lnTo>
                              <a:lnTo>
                                <a:pt x="49" y="406"/>
                              </a:lnTo>
                              <a:lnTo>
                                <a:pt x="47" y="406"/>
                              </a:lnTo>
                              <a:lnTo>
                                <a:pt x="46" y="406"/>
                              </a:lnTo>
                              <a:lnTo>
                                <a:pt x="44" y="406"/>
                              </a:lnTo>
                              <a:lnTo>
                                <a:pt x="43" y="406"/>
                              </a:lnTo>
                              <a:lnTo>
                                <a:pt x="42" y="406"/>
                              </a:lnTo>
                              <a:lnTo>
                                <a:pt x="42" y="404"/>
                              </a:lnTo>
                              <a:lnTo>
                                <a:pt x="40" y="404"/>
                              </a:lnTo>
                              <a:lnTo>
                                <a:pt x="39" y="404"/>
                              </a:lnTo>
                              <a:lnTo>
                                <a:pt x="37" y="403"/>
                              </a:lnTo>
                              <a:lnTo>
                                <a:pt x="36" y="401"/>
                              </a:lnTo>
                              <a:lnTo>
                                <a:pt x="34" y="400"/>
                              </a:lnTo>
                              <a:lnTo>
                                <a:pt x="33" y="398"/>
                              </a:lnTo>
                              <a:lnTo>
                                <a:pt x="31" y="397"/>
                              </a:lnTo>
                              <a:lnTo>
                                <a:pt x="31" y="396"/>
                              </a:lnTo>
                              <a:lnTo>
                                <a:pt x="30" y="394"/>
                              </a:lnTo>
                              <a:lnTo>
                                <a:pt x="30" y="393"/>
                              </a:lnTo>
                              <a:lnTo>
                                <a:pt x="30" y="391"/>
                              </a:lnTo>
                              <a:lnTo>
                                <a:pt x="29" y="391"/>
                              </a:lnTo>
                              <a:lnTo>
                                <a:pt x="29" y="390"/>
                              </a:lnTo>
                              <a:lnTo>
                                <a:pt x="29" y="388"/>
                              </a:lnTo>
                              <a:lnTo>
                                <a:pt x="29" y="387"/>
                              </a:lnTo>
                              <a:lnTo>
                                <a:pt x="29" y="385"/>
                              </a:lnTo>
                              <a:lnTo>
                                <a:pt x="27" y="384"/>
                              </a:lnTo>
                              <a:lnTo>
                                <a:pt x="29" y="384"/>
                              </a:lnTo>
                              <a:lnTo>
                                <a:pt x="29" y="383"/>
                              </a:lnTo>
                              <a:lnTo>
                                <a:pt x="29" y="381"/>
                              </a:lnTo>
                              <a:lnTo>
                                <a:pt x="29" y="380"/>
                              </a:lnTo>
                              <a:lnTo>
                                <a:pt x="29" y="378"/>
                              </a:lnTo>
                              <a:lnTo>
                                <a:pt x="30" y="377"/>
                              </a:lnTo>
                              <a:lnTo>
                                <a:pt x="30" y="375"/>
                              </a:lnTo>
                              <a:lnTo>
                                <a:pt x="30" y="374"/>
                              </a:lnTo>
                              <a:lnTo>
                                <a:pt x="30" y="373"/>
                              </a:lnTo>
                              <a:lnTo>
                                <a:pt x="31" y="373"/>
                              </a:lnTo>
                              <a:lnTo>
                                <a:pt x="31" y="371"/>
                              </a:lnTo>
                              <a:lnTo>
                                <a:pt x="33" y="371"/>
                              </a:lnTo>
                              <a:lnTo>
                                <a:pt x="33" y="370"/>
                              </a:lnTo>
                              <a:lnTo>
                                <a:pt x="34" y="370"/>
                              </a:lnTo>
                              <a:lnTo>
                                <a:pt x="34" y="368"/>
                              </a:lnTo>
                              <a:lnTo>
                                <a:pt x="36" y="368"/>
                              </a:lnTo>
                              <a:lnTo>
                                <a:pt x="36" y="367"/>
                              </a:lnTo>
                              <a:lnTo>
                                <a:pt x="37" y="367"/>
                              </a:lnTo>
                              <a:lnTo>
                                <a:pt x="37" y="365"/>
                              </a:lnTo>
                              <a:lnTo>
                                <a:pt x="39" y="365"/>
                              </a:lnTo>
                              <a:lnTo>
                                <a:pt x="40" y="365"/>
                              </a:lnTo>
                              <a:lnTo>
                                <a:pt x="42" y="365"/>
                              </a:lnTo>
                              <a:lnTo>
                                <a:pt x="42" y="364"/>
                              </a:lnTo>
                              <a:lnTo>
                                <a:pt x="43" y="364"/>
                              </a:lnTo>
                              <a:lnTo>
                                <a:pt x="44" y="364"/>
                              </a:lnTo>
                              <a:lnTo>
                                <a:pt x="46" y="364"/>
                              </a:lnTo>
                              <a:lnTo>
                                <a:pt x="47" y="364"/>
                              </a:lnTo>
                              <a:lnTo>
                                <a:pt x="49" y="364"/>
                              </a:lnTo>
                              <a:lnTo>
                                <a:pt x="49" y="362"/>
                              </a:lnTo>
                              <a:close/>
                              <a:moveTo>
                                <a:pt x="152" y="426"/>
                              </a:moveTo>
                              <a:lnTo>
                                <a:pt x="177" y="426"/>
                              </a:lnTo>
                              <a:lnTo>
                                <a:pt x="177" y="315"/>
                              </a:lnTo>
                              <a:lnTo>
                                <a:pt x="152" y="315"/>
                              </a:lnTo>
                              <a:lnTo>
                                <a:pt x="152" y="426"/>
                              </a:lnTo>
                              <a:close/>
                              <a:moveTo>
                                <a:pt x="248" y="400"/>
                              </a:moveTo>
                              <a:lnTo>
                                <a:pt x="248" y="401"/>
                              </a:lnTo>
                              <a:lnTo>
                                <a:pt x="248" y="400"/>
                              </a:lnTo>
                              <a:lnTo>
                                <a:pt x="248" y="401"/>
                              </a:lnTo>
                              <a:lnTo>
                                <a:pt x="248" y="400"/>
                              </a:lnTo>
                              <a:lnTo>
                                <a:pt x="248" y="401"/>
                              </a:lnTo>
                              <a:lnTo>
                                <a:pt x="248" y="400"/>
                              </a:lnTo>
                              <a:lnTo>
                                <a:pt x="248" y="401"/>
                              </a:lnTo>
                              <a:lnTo>
                                <a:pt x="248" y="400"/>
                              </a:lnTo>
                              <a:lnTo>
                                <a:pt x="247" y="400"/>
                              </a:lnTo>
                              <a:lnTo>
                                <a:pt x="248" y="401"/>
                              </a:lnTo>
                              <a:lnTo>
                                <a:pt x="247" y="401"/>
                              </a:lnTo>
                              <a:lnTo>
                                <a:pt x="248" y="401"/>
                              </a:lnTo>
                              <a:lnTo>
                                <a:pt x="247" y="401"/>
                              </a:lnTo>
                              <a:lnTo>
                                <a:pt x="248" y="401"/>
                              </a:lnTo>
                              <a:lnTo>
                                <a:pt x="247" y="401"/>
                              </a:lnTo>
                              <a:lnTo>
                                <a:pt x="248" y="401"/>
                              </a:lnTo>
                              <a:lnTo>
                                <a:pt x="247" y="401"/>
                              </a:lnTo>
                              <a:lnTo>
                                <a:pt x="247" y="403"/>
                              </a:lnTo>
                              <a:lnTo>
                                <a:pt x="246" y="404"/>
                              </a:lnTo>
                              <a:lnTo>
                                <a:pt x="244" y="404"/>
                              </a:lnTo>
                              <a:lnTo>
                                <a:pt x="243" y="404"/>
                              </a:lnTo>
                              <a:lnTo>
                                <a:pt x="243" y="406"/>
                              </a:lnTo>
                              <a:lnTo>
                                <a:pt x="241" y="406"/>
                              </a:lnTo>
                              <a:lnTo>
                                <a:pt x="240" y="406"/>
                              </a:lnTo>
                              <a:lnTo>
                                <a:pt x="240" y="407"/>
                              </a:lnTo>
                              <a:lnTo>
                                <a:pt x="238" y="407"/>
                              </a:lnTo>
                              <a:lnTo>
                                <a:pt x="237" y="407"/>
                              </a:lnTo>
                              <a:lnTo>
                                <a:pt x="237" y="409"/>
                              </a:lnTo>
                              <a:lnTo>
                                <a:pt x="237" y="407"/>
                              </a:lnTo>
                              <a:lnTo>
                                <a:pt x="235" y="409"/>
                              </a:lnTo>
                              <a:lnTo>
                                <a:pt x="235" y="407"/>
                              </a:lnTo>
                              <a:lnTo>
                                <a:pt x="235" y="409"/>
                              </a:lnTo>
                              <a:lnTo>
                                <a:pt x="234" y="407"/>
                              </a:lnTo>
                              <a:lnTo>
                                <a:pt x="233" y="409"/>
                              </a:lnTo>
                              <a:lnTo>
                                <a:pt x="233" y="407"/>
                              </a:lnTo>
                              <a:lnTo>
                                <a:pt x="231" y="407"/>
                              </a:lnTo>
                              <a:lnTo>
                                <a:pt x="230" y="407"/>
                              </a:lnTo>
                              <a:lnTo>
                                <a:pt x="228" y="407"/>
                              </a:lnTo>
                              <a:lnTo>
                                <a:pt x="227" y="407"/>
                              </a:lnTo>
                              <a:lnTo>
                                <a:pt x="225" y="407"/>
                              </a:lnTo>
                              <a:lnTo>
                                <a:pt x="224" y="407"/>
                              </a:lnTo>
                              <a:lnTo>
                                <a:pt x="223" y="406"/>
                              </a:lnTo>
                              <a:lnTo>
                                <a:pt x="221" y="404"/>
                              </a:lnTo>
                              <a:lnTo>
                                <a:pt x="220" y="404"/>
                              </a:lnTo>
                              <a:lnTo>
                                <a:pt x="220" y="403"/>
                              </a:lnTo>
                              <a:lnTo>
                                <a:pt x="218" y="403"/>
                              </a:lnTo>
                              <a:lnTo>
                                <a:pt x="218" y="401"/>
                              </a:lnTo>
                              <a:lnTo>
                                <a:pt x="217" y="400"/>
                              </a:lnTo>
                              <a:lnTo>
                                <a:pt x="217" y="398"/>
                              </a:lnTo>
                              <a:lnTo>
                                <a:pt x="215" y="397"/>
                              </a:lnTo>
                              <a:lnTo>
                                <a:pt x="215" y="396"/>
                              </a:lnTo>
                              <a:lnTo>
                                <a:pt x="215" y="394"/>
                              </a:lnTo>
                              <a:lnTo>
                                <a:pt x="215" y="393"/>
                              </a:lnTo>
                              <a:lnTo>
                                <a:pt x="214" y="391"/>
                              </a:lnTo>
                              <a:lnTo>
                                <a:pt x="276" y="391"/>
                              </a:lnTo>
                              <a:lnTo>
                                <a:pt x="277" y="391"/>
                              </a:lnTo>
                              <a:lnTo>
                                <a:pt x="276" y="391"/>
                              </a:lnTo>
                              <a:lnTo>
                                <a:pt x="277" y="391"/>
                              </a:lnTo>
                              <a:lnTo>
                                <a:pt x="276" y="391"/>
                              </a:lnTo>
                              <a:lnTo>
                                <a:pt x="277" y="391"/>
                              </a:lnTo>
                              <a:lnTo>
                                <a:pt x="276" y="391"/>
                              </a:lnTo>
                              <a:lnTo>
                                <a:pt x="277" y="391"/>
                              </a:lnTo>
                              <a:lnTo>
                                <a:pt x="276" y="391"/>
                              </a:lnTo>
                              <a:lnTo>
                                <a:pt x="276" y="390"/>
                              </a:lnTo>
                              <a:lnTo>
                                <a:pt x="277" y="390"/>
                              </a:lnTo>
                              <a:lnTo>
                                <a:pt x="276" y="390"/>
                              </a:lnTo>
                              <a:lnTo>
                                <a:pt x="277" y="390"/>
                              </a:lnTo>
                              <a:lnTo>
                                <a:pt x="276" y="388"/>
                              </a:lnTo>
                              <a:lnTo>
                                <a:pt x="277" y="388"/>
                              </a:lnTo>
                              <a:lnTo>
                                <a:pt x="276" y="388"/>
                              </a:lnTo>
                              <a:lnTo>
                                <a:pt x="277" y="388"/>
                              </a:lnTo>
                              <a:lnTo>
                                <a:pt x="276" y="388"/>
                              </a:lnTo>
                              <a:lnTo>
                                <a:pt x="276" y="387"/>
                              </a:lnTo>
                              <a:lnTo>
                                <a:pt x="277" y="387"/>
                              </a:lnTo>
                              <a:lnTo>
                                <a:pt x="276" y="387"/>
                              </a:lnTo>
                              <a:lnTo>
                                <a:pt x="277" y="387"/>
                              </a:lnTo>
                              <a:lnTo>
                                <a:pt x="276" y="387"/>
                              </a:lnTo>
                              <a:lnTo>
                                <a:pt x="277" y="387"/>
                              </a:lnTo>
                              <a:lnTo>
                                <a:pt x="276" y="387"/>
                              </a:lnTo>
                              <a:lnTo>
                                <a:pt x="277" y="387"/>
                              </a:lnTo>
                              <a:lnTo>
                                <a:pt x="276" y="387"/>
                              </a:lnTo>
                              <a:lnTo>
                                <a:pt x="276" y="385"/>
                              </a:lnTo>
                              <a:lnTo>
                                <a:pt x="276" y="384"/>
                              </a:lnTo>
                              <a:lnTo>
                                <a:pt x="276" y="383"/>
                              </a:lnTo>
                              <a:lnTo>
                                <a:pt x="276" y="381"/>
                              </a:lnTo>
                              <a:lnTo>
                                <a:pt x="276" y="380"/>
                              </a:lnTo>
                              <a:lnTo>
                                <a:pt x="276" y="378"/>
                              </a:lnTo>
                              <a:lnTo>
                                <a:pt x="276" y="377"/>
                              </a:lnTo>
                              <a:lnTo>
                                <a:pt x="276" y="375"/>
                              </a:lnTo>
                              <a:lnTo>
                                <a:pt x="274" y="374"/>
                              </a:lnTo>
                              <a:lnTo>
                                <a:pt x="274" y="373"/>
                              </a:lnTo>
                              <a:lnTo>
                                <a:pt x="274" y="371"/>
                              </a:lnTo>
                              <a:lnTo>
                                <a:pt x="274" y="370"/>
                              </a:lnTo>
                              <a:lnTo>
                                <a:pt x="273" y="367"/>
                              </a:lnTo>
                              <a:lnTo>
                                <a:pt x="271" y="365"/>
                              </a:lnTo>
                              <a:lnTo>
                                <a:pt x="271" y="364"/>
                              </a:lnTo>
                              <a:lnTo>
                                <a:pt x="271" y="362"/>
                              </a:lnTo>
                              <a:lnTo>
                                <a:pt x="270" y="361"/>
                              </a:lnTo>
                              <a:lnTo>
                                <a:pt x="269" y="360"/>
                              </a:lnTo>
                              <a:lnTo>
                                <a:pt x="269" y="358"/>
                              </a:lnTo>
                              <a:lnTo>
                                <a:pt x="267" y="358"/>
                              </a:lnTo>
                              <a:lnTo>
                                <a:pt x="267" y="357"/>
                              </a:lnTo>
                              <a:lnTo>
                                <a:pt x="267" y="355"/>
                              </a:lnTo>
                              <a:lnTo>
                                <a:pt x="266" y="354"/>
                              </a:lnTo>
                              <a:lnTo>
                                <a:pt x="264" y="352"/>
                              </a:lnTo>
                              <a:lnTo>
                                <a:pt x="263" y="351"/>
                              </a:lnTo>
                              <a:lnTo>
                                <a:pt x="261" y="350"/>
                              </a:lnTo>
                              <a:lnTo>
                                <a:pt x="260" y="350"/>
                              </a:lnTo>
                              <a:lnTo>
                                <a:pt x="260" y="348"/>
                              </a:lnTo>
                              <a:lnTo>
                                <a:pt x="258" y="348"/>
                              </a:lnTo>
                              <a:lnTo>
                                <a:pt x="257" y="347"/>
                              </a:lnTo>
                              <a:lnTo>
                                <a:pt x="256" y="347"/>
                              </a:lnTo>
                              <a:lnTo>
                                <a:pt x="254" y="345"/>
                              </a:lnTo>
                              <a:lnTo>
                                <a:pt x="253" y="345"/>
                              </a:lnTo>
                              <a:lnTo>
                                <a:pt x="251" y="345"/>
                              </a:lnTo>
                              <a:lnTo>
                                <a:pt x="250" y="344"/>
                              </a:lnTo>
                              <a:lnTo>
                                <a:pt x="247" y="344"/>
                              </a:lnTo>
                              <a:lnTo>
                                <a:pt x="246" y="342"/>
                              </a:lnTo>
                              <a:lnTo>
                                <a:pt x="244" y="342"/>
                              </a:lnTo>
                              <a:lnTo>
                                <a:pt x="241" y="341"/>
                              </a:lnTo>
                              <a:lnTo>
                                <a:pt x="238" y="341"/>
                              </a:lnTo>
                              <a:lnTo>
                                <a:pt x="237" y="341"/>
                              </a:lnTo>
                              <a:lnTo>
                                <a:pt x="234" y="341"/>
                              </a:lnTo>
                              <a:lnTo>
                                <a:pt x="233" y="339"/>
                              </a:lnTo>
                              <a:lnTo>
                                <a:pt x="233" y="341"/>
                              </a:lnTo>
                              <a:lnTo>
                                <a:pt x="230" y="341"/>
                              </a:lnTo>
                              <a:lnTo>
                                <a:pt x="228" y="341"/>
                              </a:lnTo>
                              <a:lnTo>
                                <a:pt x="227" y="341"/>
                              </a:lnTo>
                              <a:lnTo>
                                <a:pt x="224" y="341"/>
                              </a:lnTo>
                              <a:lnTo>
                                <a:pt x="224" y="342"/>
                              </a:lnTo>
                              <a:lnTo>
                                <a:pt x="221" y="342"/>
                              </a:lnTo>
                              <a:lnTo>
                                <a:pt x="220" y="342"/>
                              </a:lnTo>
                              <a:lnTo>
                                <a:pt x="220" y="344"/>
                              </a:lnTo>
                              <a:lnTo>
                                <a:pt x="217" y="344"/>
                              </a:lnTo>
                              <a:lnTo>
                                <a:pt x="215" y="344"/>
                              </a:lnTo>
                              <a:lnTo>
                                <a:pt x="215" y="345"/>
                              </a:lnTo>
                              <a:lnTo>
                                <a:pt x="214" y="345"/>
                              </a:lnTo>
                              <a:lnTo>
                                <a:pt x="212" y="345"/>
                              </a:lnTo>
                              <a:lnTo>
                                <a:pt x="211" y="347"/>
                              </a:lnTo>
                              <a:lnTo>
                                <a:pt x="210" y="347"/>
                              </a:lnTo>
                              <a:lnTo>
                                <a:pt x="210" y="348"/>
                              </a:lnTo>
                              <a:lnTo>
                                <a:pt x="208" y="348"/>
                              </a:lnTo>
                              <a:lnTo>
                                <a:pt x="207" y="350"/>
                              </a:lnTo>
                              <a:lnTo>
                                <a:pt x="205" y="350"/>
                              </a:lnTo>
                              <a:lnTo>
                                <a:pt x="205" y="351"/>
                              </a:lnTo>
                              <a:lnTo>
                                <a:pt x="204" y="352"/>
                              </a:lnTo>
                              <a:lnTo>
                                <a:pt x="202" y="352"/>
                              </a:lnTo>
                              <a:lnTo>
                                <a:pt x="202" y="354"/>
                              </a:lnTo>
                              <a:lnTo>
                                <a:pt x="201" y="355"/>
                              </a:lnTo>
                              <a:lnTo>
                                <a:pt x="200" y="357"/>
                              </a:lnTo>
                              <a:lnTo>
                                <a:pt x="200" y="358"/>
                              </a:lnTo>
                              <a:lnTo>
                                <a:pt x="198" y="358"/>
                              </a:lnTo>
                              <a:lnTo>
                                <a:pt x="198" y="360"/>
                              </a:lnTo>
                              <a:lnTo>
                                <a:pt x="197" y="361"/>
                              </a:lnTo>
                              <a:lnTo>
                                <a:pt x="197" y="362"/>
                              </a:lnTo>
                              <a:lnTo>
                                <a:pt x="195" y="364"/>
                              </a:lnTo>
                              <a:lnTo>
                                <a:pt x="195" y="365"/>
                              </a:lnTo>
                              <a:lnTo>
                                <a:pt x="194" y="367"/>
                              </a:lnTo>
                              <a:lnTo>
                                <a:pt x="192" y="367"/>
                              </a:lnTo>
                              <a:lnTo>
                                <a:pt x="192" y="370"/>
                              </a:lnTo>
                              <a:lnTo>
                                <a:pt x="192" y="371"/>
                              </a:lnTo>
                              <a:lnTo>
                                <a:pt x="192" y="374"/>
                              </a:lnTo>
                              <a:lnTo>
                                <a:pt x="191" y="375"/>
                              </a:lnTo>
                              <a:lnTo>
                                <a:pt x="191" y="378"/>
                              </a:lnTo>
                              <a:lnTo>
                                <a:pt x="191" y="380"/>
                              </a:lnTo>
                              <a:lnTo>
                                <a:pt x="191" y="383"/>
                              </a:lnTo>
                              <a:lnTo>
                                <a:pt x="189" y="384"/>
                              </a:lnTo>
                              <a:lnTo>
                                <a:pt x="191" y="387"/>
                              </a:lnTo>
                              <a:lnTo>
                                <a:pt x="191" y="388"/>
                              </a:lnTo>
                              <a:lnTo>
                                <a:pt x="191" y="391"/>
                              </a:lnTo>
                              <a:lnTo>
                                <a:pt x="191" y="393"/>
                              </a:lnTo>
                              <a:lnTo>
                                <a:pt x="191" y="396"/>
                              </a:lnTo>
                              <a:lnTo>
                                <a:pt x="192" y="396"/>
                              </a:lnTo>
                              <a:lnTo>
                                <a:pt x="192" y="397"/>
                              </a:lnTo>
                              <a:lnTo>
                                <a:pt x="192" y="400"/>
                              </a:lnTo>
                              <a:lnTo>
                                <a:pt x="192" y="401"/>
                              </a:lnTo>
                              <a:lnTo>
                                <a:pt x="194" y="403"/>
                              </a:lnTo>
                              <a:lnTo>
                                <a:pt x="195" y="404"/>
                              </a:lnTo>
                              <a:lnTo>
                                <a:pt x="195" y="406"/>
                              </a:lnTo>
                              <a:lnTo>
                                <a:pt x="197" y="407"/>
                              </a:lnTo>
                              <a:lnTo>
                                <a:pt x="197" y="409"/>
                              </a:lnTo>
                              <a:lnTo>
                                <a:pt x="198" y="410"/>
                              </a:lnTo>
                              <a:lnTo>
                                <a:pt x="198" y="411"/>
                              </a:lnTo>
                              <a:lnTo>
                                <a:pt x="200" y="411"/>
                              </a:lnTo>
                              <a:lnTo>
                                <a:pt x="200" y="413"/>
                              </a:lnTo>
                              <a:lnTo>
                                <a:pt x="201" y="414"/>
                              </a:lnTo>
                              <a:lnTo>
                                <a:pt x="202" y="416"/>
                              </a:lnTo>
                              <a:lnTo>
                                <a:pt x="204" y="417"/>
                              </a:lnTo>
                              <a:lnTo>
                                <a:pt x="205" y="419"/>
                              </a:lnTo>
                              <a:lnTo>
                                <a:pt x="207" y="420"/>
                              </a:lnTo>
                              <a:lnTo>
                                <a:pt x="208" y="420"/>
                              </a:lnTo>
                              <a:lnTo>
                                <a:pt x="208" y="421"/>
                              </a:lnTo>
                              <a:lnTo>
                                <a:pt x="210" y="421"/>
                              </a:lnTo>
                              <a:lnTo>
                                <a:pt x="211" y="423"/>
                              </a:lnTo>
                              <a:lnTo>
                                <a:pt x="212" y="424"/>
                              </a:lnTo>
                              <a:lnTo>
                                <a:pt x="214" y="424"/>
                              </a:lnTo>
                              <a:lnTo>
                                <a:pt x="215" y="424"/>
                              </a:lnTo>
                              <a:lnTo>
                                <a:pt x="218" y="426"/>
                              </a:lnTo>
                              <a:lnTo>
                                <a:pt x="220" y="427"/>
                              </a:lnTo>
                              <a:lnTo>
                                <a:pt x="223" y="427"/>
                              </a:lnTo>
                              <a:lnTo>
                                <a:pt x="224" y="427"/>
                              </a:lnTo>
                              <a:lnTo>
                                <a:pt x="224" y="429"/>
                              </a:lnTo>
                              <a:lnTo>
                                <a:pt x="227" y="429"/>
                              </a:lnTo>
                              <a:lnTo>
                                <a:pt x="228" y="429"/>
                              </a:lnTo>
                              <a:lnTo>
                                <a:pt x="231" y="429"/>
                              </a:lnTo>
                              <a:lnTo>
                                <a:pt x="233" y="429"/>
                              </a:lnTo>
                              <a:lnTo>
                                <a:pt x="235" y="429"/>
                              </a:lnTo>
                              <a:lnTo>
                                <a:pt x="237" y="429"/>
                              </a:lnTo>
                              <a:lnTo>
                                <a:pt x="240" y="429"/>
                              </a:lnTo>
                              <a:lnTo>
                                <a:pt x="241" y="429"/>
                              </a:lnTo>
                              <a:lnTo>
                                <a:pt x="244" y="427"/>
                              </a:lnTo>
                              <a:lnTo>
                                <a:pt x="246" y="427"/>
                              </a:lnTo>
                              <a:lnTo>
                                <a:pt x="248" y="426"/>
                              </a:lnTo>
                              <a:lnTo>
                                <a:pt x="250" y="424"/>
                              </a:lnTo>
                              <a:lnTo>
                                <a:pt x="251" y="424"/>
                              </a:lnTo>
                              <a:lnTo>
                                <a:pt x="253" y="424"/>
                              </a:lnTo>
                              <a:lnTo>
                                <a:pt x="254" y="423"/>
                              </a:lnTo>
                              <a:lnTo>
                                <a:pt x="256" y="423"/>
                              </a:lnTo>
                              <a:lnTo>
                                <a:pt x="257" y="421"/>
                              </a:lnTo>
                              <a:lnTo>
                                <a:pt x="258" y="420"/>
                              </a:lnTo>
                              <a:lnTo>
                                <a:pt x="260" y="420"/>
                              </a:lnTo>
                              <a:lnTo>
                                <a:pt x="261" y="419"/>
                              </a:lnTo>
                              <a:lnTo>
                                <a:pt x="263" y="419"/>
                              </a:lnTo>
                              <a:lnTo>
                                <a:pt x="264" y="417"/>
                              </a:lnTo>
                              <a:lnTo>
                                <a:pt x="264" y="416"/>
                              </a:lnTo>
                              <a:lnTo>
                                <a:pt x="266" y="416"/>
                              </a:lnTo>
                              <a:lnTo>
                                <a:pt x="267" y="414"/>
                              </a:lnTo>
                              <a:lnTo>
                                <a:pt x="267" y="413"/>
                              </a:lnTo>
                              <a:lnTo>
                                <a:pt x="269" y="411"/>
                              </a:lnTo>
                              <a:lnTo>
                                <a:pt x="269" y="410"/>
                              </a:lnTo>
                              <a:lnTo>
                                <a:pt x="270" y="409"/>
                              </a:lnTo>
                              <a:lnTo>
                                <a:pt x="270" y="407"/>
                              </a:lnTo>
                              <a:lnTo>
                                <a:pt x="271" y="406"/>
                              </a:lnTo>
                              <a:lnTo>
                                <a:pt x="271" y="404"/>
                              </a:lnTo>
                              <a:lnTo>
                                <a:pt x="273" y="403"/>
                              </a:lnTo>
                              <a:lnTo>
                                <a:pt x="273" y="401"/>
                              </a:lnTo>
                              <a:lnTo>
                                <a:pt x="273" y="400"/>
                              </a:lnTo>
                              <a:lnTo>
                                <a:pt x="248" y="400"/>
                              </a:lnTo>
                              <a:close/>
                              <a:moveTo>
                                <a:pt x="214" y="375"/>
                              </a:moveTo>
                              <a:lnTo>
                                <a:pt x="215" y="375"/>
                              </a:lnTo>
                              <a:lnTo>
                                <a:pt x="215" y="374"/>
                              </a:lnTo>
                              <a:lnTo>
                                <a:pt x="215" y="373"/>
                              </a:lnTo>
                              <a:lnTo>
                                <a:pt x="217" y="373"/>
                              </a:lnTo>
                              <a:lnTo>
                                <a:pt x="217" y="371"/>
                              </a:lnTo>
                              <a:lnTo>
                                <a:pt x="217" y="370"/>
                              </a:lnTo>
                              <a:lnTo>
                                <a:pt x="218" y="370"/>
                              </a:lnTo>
                              <a:lnTo>
                                <a:pt x="218" y="368"/>
                              </a:lnTo>
                              <a:lnTo>
                                <a:pt x="220" y="368"/>
                              </a:lnTo>
                              <a:lnTo>
                                <a:pt x="220" y="367"/>
                              </a:lnTo>
                              <a:lnTo>
                                <a:pt x="221" y="367"/>
                              </a:lnTo>
                              <a:lnTo>
                                <a:pt x="221" y="365"/>
                              </a:lnTo>
                              <a:lnTo>
                                <a:pt x="223" y="365"/>
                              </a:lnTo>
                              <a:lnTo>
                                <a:pt x="224" y="365"/>
                              </a:lnTo>
                              <a:lnTo>
                                <a:pt x="224" y="364"/>
                              </a:lnTo>
                              <a:lnTo>
                                <a:pt x="225" y="364"/>
                              </a:lnTo>
                              <a:lnTo>
                                <a:pt x="227" y="362"/>
                              </a:lnTo>
                              <a:lnTo>
                                <a:pt x="228" y="362"/>
                              </a:lnTo>
                              <a:lnTo>
                                <a:pt x="230" y="362"/>
                              </a:lnTo>
                              <a:lnTo>
                                <a:pt x="231" y="362"/>
                              </a:lnTo>
                              <a:lnTo>
                                <a:pt x="233" y="362"/>
                              </a:lnTo>
                              <a:lnTo>
                                <a:pt x="233" y="361"/>
                              </a:lnTo>
                              <a:lnTo>
                                <a:pt x="234" y="362"/>
                              </a:lnTo>
                              <a:lnTo>
                                <a:pt x="235" y="362"/>
                              </a:lnTo>
                              <a:lnTo>
                                <a:pt x="237" y="362"/>
                              </a:lnTo>
                              <a:lnTo>
                                <a:pt x="238" y="362"/>
                              </a:lnTo>
                              <a:lnTo>
                                <a:pt x="240" y="362"/>
                              </a:lnTo>
                              <a:lnTo>
                                <a:pt x="241" y="362"/>
                              </a:lnTo>
                              <a:lnTo>
                                <a:pt x="243" y="364"/>
                              </a:lnTo>
                              <a:lnTo>
                                <a:pt x="244" y="364"/>
                              </a:lnTo>
                              <a:lnTo>
                                <a:pt x="244" y="365"/>
                              </a:lnTo>
                              <a:lnTo>
                                <a:pt x="246" y="365"/>
                              </a:lnTo>
                              <a:lnTo>
                                <a:pt x="247" y="367"/>
                              </a:lnTo>
                              <a:lnTo>
                                <a:pt x="248" y="368"/>
                              </a:lnTo>
                              <a:lnTo>
                                <a:pt x="250" y="370"/>
                              </a:lnTo>
                              <a:lnTo>
                                <a:pt x="250" y="371"/>
                              </a:lnTo>
                              <a:lnTo>
                                <a:pt x="251" y="371"/>
                              </a:lnTo>
                              <a:lnTo>
                                <a:pt x="251" y="373"/>
                              </a:lnTo>
                              <a:lnTo>
                                <a:pt x="251" y="374"/>
                              </a:lnTo>
                              <a:lnTo>
                                <a:pt x="251" y="375"/>
                              </a:lnTo>
                              <a:lnTo>
                                <a:pt x="214" y="375"/>
                              </a:lnTo>
                              <a:close/>
                              <a:moveTo>
                                <a:pt x="375" y="342"/>
                              </a:moveTo>
                              <a:lnTo>
                                <a:pt x="352" y="342"/>
                              </a:lnTo>
                              <a:lnTo>
                                <a:pt x="352" y="351"/>
                              </a:lnTo>
                              <a:lnTo>
                                <a:pt x="350" y="350"/>
                              </a:lnTo>
                              <a:lnTo>
                                <a:pt x="350" y="348"/>
                              </a:lnTo>
                              <a:lnTo>
                                <a:pt x="349" y="348"/>
                              </a:lnTo>
                              <a:lnTo>
                                <a:pt x="349" y="347"/>
                              </a:lnTo>
                              <a:lnTo>
                                <a:pt x="348" y="347"/>
                              </a:lnTo>
                              <a:lnTo>
                                <a:pt x="348" y="345"/>
                              </a:lnTo>
                              <a:lnTo>
                                <a:pt x="346" y="345"/>
                              </a:lnTo>
                              <a:lnTo>
                                <a:pt x="346" y="344"/>
                              </a:lnTo>
                              <a:lnTo>
                                <a:pt x="345" y="344"/>
                              </a:lnTo>
                              <a:lnTo>
                                <a:pt x="343" y="344"/>
                              </a:lnTo>
                              <a:lnTo>
                                <a:pt x="342" y="342"/>
                              </a:lnTo>
                              <a:lnTo>
                                <a:pt x="340" y="342"/>
                              </a:lnTo>
                              <a:lnTo>
                                <a:pt x="339" y="342"/>
                              </a:lnTo>
                              <a:lnTo>
                                <a:pt x="337" y="342"/>
                              </a:lnTo>
                              <a:lnTo>
                                <a:pt x="337" y="341"/>
                              </a:lnTo>
                              <a:lnTo>
                                <a:pt x="336" y="341"/>
                              </a:lnTo>
                              <a:lnTo>
                                <a:pt x="335" y="341"/>
                              </a:lnTo>
                              <a:lnTo>
                                <a:pt x="333" y="341"/>
                              </a:lnTo>
                              <a:lnTo>
                                <a:pt x="332" y="341"/>
                              </a:lnTo>
                              <a:lnTo>
                                <a:pt x="330" y="341"/>
                              </a:lnTo>
                              <a:lnTo>
                                <a:pt x="329" y="341"/>
                              </a:lnTo>
                              <a:lnTo>
                                <a:pt x="326" y="339"/>
                              </a:lnTo>
                              <a:lnTo>
                                <a:pt x="326" y="341"/>
                              </a:lnTo>
                              <a:lnTo>
                                <a:pt x="323" y="341"/>
                              </a:lnTo>
                              <a:lnTo>
                                <a:pt x="322" y="341"/>
                              </a:lnTo>
                              <a:lnTo>
                                <a:pt x="320" y="341"/>
                              </a:lnTo>
                              <a:lnTo>
                                <a:pt x="317" y="341"/>
                              </a:lnTo>
                              <a:lnTo>
                                <a:pt x="314" y="342"/>
                              </a:lnTo>
                              <a:lnTo>
                                <a:pt x="313" y="342"/>
                              </a:lnTo>
                              <a:lnTo>
                                <a:pt x="310" y="342"/>
                              </a:lnTo>
                              <a:lnTo>
                                <a:pt x="309" y="342"/>
                              </a:lnTo>
                              <a:lnTo>
                                <a:pt x="309" y="344"/>
                              </a:lnTo>
                              <a:lnTo>
                                <a:pt x="307" y="345"/>
                              </a:lnTo>
                              <a:lnTo>
                                <a:pt x="306" y="345"/>
                              </a:lnTo>
                              <a:lnTo>
                                <a:pt x="306" y="347"/>
                              </a:lnTo>
                              <a:lnTo>
                                <a:pt x="304" y="347"/>
                              </a:lnTo>
                              <a:lnTo>
                                <a:pt x="303" y="348"/>
                              </a:lnTo>
                              <a:lnTo>
                                <a:pt x="302" y="348"/>
                              </a:lnTo>
                              <a:lnTo>
                                <a:pt x="300" y="350"/>
                              </a:lnTo>
                              <a:lnTo>
                                <a:pt x="299" y="351"/>
                              </a:lnTo>
                              <a:lnTo>
                                <a:pt x="297" y="352"/>
                              </a:lnTo>
                              <a:lnTo>
                                <a:pt x="296" y="352"/>
                              </a:lnTo>
                              <a:lnTo>
                                <a:pt x="296" y="354"/>
                              </a:lnTo>
                              <a:lnTo>
                                <a:pt x="294" y="355"/>
                              </a:lnTo>
                              <a:lnTo>
                                <a:pt x="293" y="355"/>
                              </a:lnTo>
                              <a:lnTo>
                                <a:pt x="293" y="357"/>
                              </a:lnTo>
                              <a:lnTo>
                                <a:pt x="291" y="358"/>
                              </a:lnTo>
                              <a:lnTo>
                                <a:pt x="291" y="360"/>
                              </a:lnTo>
                              <a:lnTo>
                                <a:pt x="290" y="360"/>
                              </a:lnTo>
                              <a:lnTo>
                                <a:pt x="290" y="361"/>
                              </a:lnTo>
                              <a:lnTo>
                                <a:pt x="289" y="362"/>
                              </a:lnTo>
                              <a:lnTo>
                                <a:pt x="289" y="364"/>
                              </a:lnTo>
                              <a:lnTo>
                                <a:pt x="289" y="365"/>
                              </a:lnTo>
                              <a:lnTo>
                                <a:pt x="287" y="365"/>
                              </a:lnTo>
                              <a:lnTo>
                                <a:pt x="287" y="368"/>
                              </a:lnTo>
                              <a:lnTo>
                                <a:pt x="287" y="370"/>
                              </a:lnTo>
                              <a:lnTo>
                                <a:pt x="286" y="371"/>
                              </a:lnTo>
                              <a:lnTo>
                                <a:pt x="286" y="373"/>
                              </a:lnTo>
                              <a:lnTo>
                                <a:pt x="286" y="374"/>
                              </a:lnTo>
                              <a:lnTo>
                                <a:pt x="286" y="375"/>
                              </a:lnTo>
                              <a:lnTo>
                                <a:pt x="286" y="377"/>
                              </a:lnTo>
                              <a:lnTo>
                                <a:pt x="286" y="378"/>
                              </a:lnTo>
                              <a:lnTo>
                                <a:pt x="286" y="380"/>
                              </a:lnTo>
                              <a:lnTo>
                                <a:pt x="286" y="381"/>
                              </a:lnTo>
                              <a:lnTo>
                                <a:pt x="286" y="383"/>
                              </a:lnTo>
                              <a:lnTo>
                                <a:pt x="284" y="384"/>
                              </a:lnTo>
                              <a:lnTo>
                                <a:pt x="286" y="387"/>
                              </a:lnTo>
                              <a:lnTo>
                                <a:pt x="286" y="388"/>
                              </a:lnTo>
                              <a:lnTo>
                                <a:pt x="286" y="390"/>
                              </a:lnTo>
                              <a:lnTo>
                                <a:pt x="286" y="391"/>
                              </a:lnTo>
                              <a:lnTo>
                                <a:pt x="286" y="393"/>
                              </a:lnTo>
                              <a:lnTo>
                                <a:pt x="286" y="394"/>
                              </a:lnTo>
                              <a:lnTo>
                                <a:pt x="286" y="396"/>
                              </a:lnTo>
                              <a:lnTo>
                                <a:pt x="286" y="397"/>
                              </a:lnTo>
                              <a:lnTo>
                                <a:pt x="286" y="398"/>
                              </a:lnTo>
                              <a:lnTo>
                                <a:pt x="287" y="400"/>
                              </a:lnTo>
                              <a:lnTo>
                                <a:pt x="287" y="401"/>
                              </a:lnTo>
                              <a:lnTo>
                                <a:pt x="289" y="403"/>
                              </a:lnTo>
                              <a:lnTo>
                                <a:pt x="289" y="404"/>
                              </a:lnTo>
                              <a:lnTo>
                                <a:pt x="289" y="406"/>
                              </a:lnTo>
                              <a:lnTo>
                                <a:pt x="290" y="407"/>
                              </a:lnTo>
                              <a:lnTo>
                                <a:pt x="290" y="409"/>
                              </a:lnTo>
                              <a:lnTo>
                                <a:pt x="291" y="410"/>
                              </a:lnTo>
                              <a:lnTo>
                                <a:pt x="291" y="411"/>
                              </a:lnTo>
                              <a:lnTo>
                                <a:pt x="293" y="413"/>
                              </a:lnTo>
                              <a:lnTo>
                                <a:pt x="293" y="414"/>
                              </a:lnTo>
                              <a:lnTo>
                                <a:pt x="294" y="414"/>
                              </a:lnTo>
                              <a:lnTo>
                                <a:pt x="296" y="416"/>
                              </a:lnTo>
                              <a:lnTo>
                                <a:pt x="297" y="417"/>
                              </a:lnTo>
                              <a:lnTo>
                                <a:pt x="299" y="419"/>
                              </a:lnTo>
                              <a:lnTo>
                                <a:pt x="299" y="420"/>
                              </a:lnTo>
                              <a:lnTo>
                                <a:pt x="300" y="420"/>
                              </a:lnTo>
                              <a:lnTo>
                                <a:pt x="302" y="421"/>
                              </a:lnTo>
                              <a:lnTo>
                                <a:pt x="303" y="423"/>
                              </a:lnTo>
                              <a:lnTo>
                                <a:pt x="304" y="423"/>
                              </a:lnTo>
                              <a:lnTo>
                                <a:pt x="306" y="424"/>
                              </a:lnTo>
                              <a:lnTo>
                                <a:pt x="307" y="424"/>
                              </a:lnTo>
                              <a:lnTo>
                                <a:pt x="309" y="426"/>
                              </a:lnTo>
                              <a:lnTo>
                                <a:pt x="310" y="427"/>
                              </a:lnTo>
                              <a:lnTo>
                                <a:pt x="312" y="427"/>
                              </a:lnTo>
                              <a:lnTo>
                                <a:pt x="313" y="427"/>
                              </a:lnTo>
                              <a:lnTo>
                                <a:pt x="314" y="427"/>
                              </a:lnTo>
                              <a:lnTo>
                                <a:pt x="316" y="429"/>
                              </a:lnTo>
                              <a:lnTo>
                                <a:pt x="317" y="429"/>
                              </a:lnTo>
                              <a:lnTo>
                                <a:pt x="319" y="429"/>
                              </a:lnTo>
                              <a:lnTo>
                                <a:pt x="320" y="429"/>
                              </a:lnTo>
                              <a:lnTo>
                                <a:pt x="322" y="429"/>
                              </a:lnTo>
                              <a:lnTo>
                                <a:pt x="323" y="429"/>
                              </a:lnTo>
                              <a:lnTo>
                                <a:pt x="325" y="429"/>
                              </a:lnTo>
                              <a:lnTo>
                                <a:pt x="326" y="429"/>
                              </a:lnTo>
                              <a:lnTo>
                                <a:pt x="327" y="429"/>
                              </a:lnTo>
                              <a:lnTo>
                                <a:pt x="329" y="429"/>
                              </a:lnTo>
                              <a:lnTo>
                                <a:pt x="330" y="429"/>
                              </a:lnTo>
                              <a:lnTo>
                                <a:pt x="332" y="429"/>
                              </a:lnTo>
                              <a:lnTo>
                                <a:pt x="333" y="429"/>
                              </a:lnTo>
                              <a:lnTo>
                                <a:pt x="335" y="429"/>
                              </a:lnTo>
                              <a:lnTo>
                                <a:pt x="336" y="429"/>
                              </a:lnTo>
                              <a:lnTo>
                                <a:pt x="337" y="427"/>
                              </a:lnTo>
                              <a:lnTo>
                                <a:pt x="339" y="427"/>
                              </a:lnTo>
                              <a:lnTo>
                                <a:pt x="340" y="427"/>
                              </a:lnTo>
                              <a:lnTo>
                                <a:pt x="342" y="427"/>
                              </a:lnTo>
                              <a:lnTo>
                                <a:pt x="342" y="426"/>
                              </a:lnTo>
                              <a:lnTo>
                                <a:pt x="343" y="426"/>
                              </a:lnTo>
                              <a:lnTo>
                                <a:pt x="345" y="426"/>
                              </a:lnTo>
                              <a:lnTo>
                                <a:pt x="346" y="424"/>
                              </a:lnTo>
                              <a:lnTo>
                                <a:pt x="348" y="423"/>
                              </a:lnTo>
                              <a:lnTo>
                                <a:pt x="349" y="421"/>
                              </a:lnTo>
                              <a:lnTo>
                                <a:pt x="350" y="420"/>
                              </a:lnTo>
                              <a:lnTo>
                                <a:pt x="352" y="419"/>
                              </a:lnTo>
                              <a:lnTo>
                                <a:pt x="352" y="417"/>
                              </a:lnTo>
                              <a:lnTo>
                                <a:pt x="352" y="426"/>
                              </a:lnTo>
                              <a:lnTo>
                                <a:pt x="375" y="426"/>
                              </a:lnTo>
                              <a:lnTo>
                                <a:pt x="375" y="342"/>
                              </a:lnTo>
                              <a:close/>
                              <a:moveTo>
                                <a:pt x="329" y="362"/>
                              </a:moveTo>
                              <a:lnTo>
                                <a:pt x="330" y="364"/>
                              </a:lnTo>
                              <a:lnTo>
                                <a:pt x="332" y="364"/>
                              </a:lnTo>
                              <a:lnTo>
                                <a:pt x="333" y="364"/>
                              </a:lnTo>
                              <a:lnTo>
                                <a:pt x="335" y="364"/>
                              </a:lnTo>
                              <a:lnTo>
                                <a:pt x="336" y="364"/>
                              </a:lnTo>
                              <a:lnTo>
                                <a:pt x="337" y="365"/>
                              </a:lnTo>
                              <a:lnTo>
                                <a:pt x="339" y="365"/>
                              </a:lnTo>
                              <a:lnTo>
                                <a:pt x="340" y="365"/>
                              </a:lnTo>
                              <a:lnTo>
                                <a:pt x="342" y="367"/>
                              </a:lnTo>
                              <a:lnTo>
                                <a:pt x="343" y="367"/>
                              </a:lnTo>
                              <a:lnTo>
                                <a:pt x="343" y="368"/>
                              </a:lnTo>
                              <a:lnTo>
                                <a:pt x="345" y="368"/>
                              </a:lnTo>
                              <a:lnTo>
                                <a:pt x="345" y="370"/>
                              </a:lnTo>
                              <a:lnTo>
                                <a:pt x="346" y="370"/>
                              </a:lnTo>
                              <a:lnTo>
                                <a:pt x="346" y="371"/>
                              </a:lnTo>
                              <a:lnTo>
                                <a:pt x="348" y="371"/>
                              </a:lnTo>
                              <a:lnTo>
                                <a:pt x="348" y="373"/>
                              </a:lnTo>
                              <a:lnTo>
                                <a:pt x="349" y="374"/>
                              </a:lnTo>
                              <a:lnTo>
                                <a:pt x="349" y="375"/>
                              </a:lnTo>
                              <a:lnTo>
                                <a:pt x="349" y="377"/>
                              </a:lnTo>
                              <a:lnTo>
                                <a:pt x="350" y="378"/>
                              </a:lnTo>
                              <a:lnTo>
                                <a:pt x="350" y="380"/>
                              </a:lnTo>
                              <a:lnTo>
                                <a:pt x="350" y="381"/>
                              </a:lnTo>
                              <a:lnTo>
                                <a:pt x="350" y="383"/>
                              </a:lnTo>
                              <a:lnTo>
                                <a:pt x="350" y="384"/>
                              </a:lnTo>
                              <a:lnTo>
                                <a:pt x="350" y="385"/>
                              </a:lnTo>
                              <a:lnTo>
                                <a:pt x="350" y="387"/>
                              </a:lnTo>
                              <a:lnTo>
                                <a:pt x="350" y="388"/>
                              </a:lnTo>
                              <a:lnTo>
                                <a:pt x="350" y="390"/>
                              </a:lnTo>
                              <a:lnTo>
                                <a:pt x="350" y="391"/>
                              </a:lnTo>
                              <a:lnTo>
                                <a:pt x="349" y="391"/>
                              </a:lnTo>
                              <a:lnTo>
                                <a:pt x="349" y="393"/>
                              </a:lnTo>
                              <a:lnTo>
                                <a:pt x="349" y="394"/>
                              </a:lnTo>
                              <a:lnTo>
                                <a:pt x="348" y="394"/>
                              </a:lnTo>
                              <a:lnTo>
                                <a:pt x="348" y="396"/>
                              </a:lnTo>
                              <a:lnTo>
                                <a:pt x="348" y="397"/>
                              </a:lnTo>
                              <a:lnTo>
                                <a:pt x="346" y="398"/>
                              </a:lnTo>
                              <a:lnTo>
                                <a:pt x="345" y="400"/>
                              </a:lnTo>
                              <a:lnTo>
                                <a:pt x="343" y="401"/>
                              </a:lnTo>
                              <a:lnTo>
                                <a:pt x="342" y="403"/>
                              </a:lnTo>
                              <a:lnTo>
                                <a:pt x="340" y="403"/>
                              </a:lnTo>
                              <a:lnTo>
                                <a:pt x="340" y="404"/>
                              </a:lnTo>
                              <a:lnTo>
                                <a:pt x="339" y="404"/>
                              </a:lnTo>
                              <a:lnTo>
                                <a:pt x="337" y="404"/>
                              </a:lnTo>
                              <a:lnTo>
                                <a:pt x="337" y="406"/>
                              </a:lnTo>
                              <a:lnTo>
                                <a:pt x="336" y="406"/>
                              </a:lnTo>
                              <a:lnTo>
                                <a:pt x="335" y="406"/>
                              </a:lnTo>
                              <a:lnTo>
                                <a:pt x="333" y="406"/>
                              </a:lnTo>
                              <a:lnTo>
                                <a:pt x="332" y="406"/>
                              </a:lnTo>
                              <a:lnTo>
                                <a:pt x="330" y="406"/>
                              </a:lnTo>
                              <a:lnTo>
                                <a:pt x="329" y="406"/>
                              </a:lnTo>
                              <a:lnTo>
                                <a:pt x="327" y="406"/>
                              </a:lnTo>
                              <a:lnTo>
                                <a:pt x="326" y="406"/>
                              </a:lnTo>
                              <a:lnTo>
                                <a:pt x="325" y="406"/>
                              </a:lnTo>
                              <a:lnTo>
                                <a:pt x="323" y="406"/>
                              </a:lnTo>
                              <a:lnTo>
                                <a:pt x="323" y="404"/>
                              </a:lnTo>
                              <a:lnTo>
                                <a:pt x="322" y="404"/>
                              </a:lnTo>
                              <a:lnTo>
                                <a:pt x="320" y="404"/>
                              </a:lnTo>
                              <a:lnTo>
                                <a:pt x="319" y="403"/>
                              </a:lnTo>
                              <a:lnTo>
                                <a:pt x="317" y="401"/>
                              </a:lnTo>
                              <a:lnTo>
                                <a:pt x="316" y="400"/>
                              </a:lnTo>
                              <a:lnTo>
                                <a:pt x="314" y="398"/>
                              </a:lnTo>
                              <a:lnTo>
                                <a:pt x="313" y="397"/>
                              </a:lnTo>
                              <a:lnTo>
                                <a:pt x="313" y="396"/>
                              </a:lnTo>
                              <a:lnTo>
                                <a:pt x="312" y="394"/>
                              </a:lnTo>
                              <a:lnTo>
                                <a:pt x="312" y="393"/>
                              </a:lnTo>
                              <a:lnTo>
                                <a:pt x="310" y="393"/>
                              </a:lnTo>
                              <a:lnTo>
                                <a:pt x="310" y="391"/>
                              </a:lnTo>
                              <a:lnTo>
                                <a:pt x="310" y="390"/>
                              </a:lnTo>
                              <a:lnTo>
                                <a:pt x="310" y="388"/>
                              </a:lnTo>
                              <a:lnTo>
                                <a:pt x="310" y="387"/>
                              </a:lnTo>
                              <a:lnTo>
                                <a:pt x="310" y="385"/>
                              </a:lnTo>
                              <a:lnTo>
                                <a:pt x="309" y="384"/>
                              </a:lnTo>
                              <a:lnTo>
                                <a:pt x="310" y="384"/>
                              </a:lnTo>
                              <a:lnTo>
                                <a:pt x="310" y="383"/>
                              </a:lnTo>
                              <a:lnTo>
                                <a:pt x="310" y="381"/>
                              </a:lnTo>
                              <a:lnTo>
                                <a:pt x="310" y="380"/>
                              </a:lnTo>
                              <a:lnTo>
                                <a:pt x="310" y="378"/>
                              </a:lnTo>
                              <a:lnTo>
                                <a:pt x="310" y="377"/>
                              </a:lnTo>
                              <a:lnTo>
                                <a:pt x="312" y="375"/>
                              </a:lnTo>
                              <a:lnTo>
                                <a:pt x="312" y="374"/>
                              </a:lnTo>
                              <a:lnTo>
                                <a:pt x="312" y="373"/>
                              </a:lnTo>
                              <a:lnTo>
                                <a:pt x="313" y="373"/>
                              </a:lnTo>
                              <a:lnTo>
                                <a:pt x="313" y="371"/>
                              </a:lnTo>
                              <a:lnTo>
                                <a:pt x="314" y="371"/>
                              </a:lnTo>
                              <a:lnTo>
                                <a:pt x="314" y="370"/>
                              </a:lnTo>
                              <a:lnTo>
                                <a:pt x="316" y="370"/>
                              </a:lnTo>
                              <a:lnTo>
                                <a:pt x="316" y="368"/>
                              </a:lnTo>
                              <a:lnTo>
                                <a:pt x="317" y="368"/>
                              </a:lnTo>
                              <a:lnTo>
                                <a:pt x="317" y="367"/>
                              </a:lnTo>
                              <a:lnTo>
                                <a:pt x="319" y="367"/>
                              </a:lnTo>
                              <a:lnTo>
                                <a:pt x="319" y="365"/>
                              </a:lnTo>
                              <a:lnTo>
                                <a:pt x="320" y="365"/>
                              </a:lnTo>
                              <a:lnTo>
                                <a:pt x="322" y="365"/>
                              </a:lnTo>
                              <a:lnTo>
                                <a:pt x="323" y="365"/>
                              </a:lnTo>
                              <a:lnTo>
                                <a:pt x="323" y="364"/>
                              </a:lnTo>
                              <a:lnTo>
                                <a:pt x="325" y="364"/>
                              </a:lnTo>
                              <a:lnTo>
                                <a:pt x="326" y="364"/>
                              </a:lnTo>
                              <a:lnTo>
                                <a:pt x="327" y="364"/>
                              </a:lnTo>
                              <a:lnTo>
                                <a:pt x="329" y="364"/>
                              </a:lnTo>
                              <a:lnTo>
                                <a:pt x="329" y="362"/>
                              </a:lnTo>
                              <a:close/>
                              <a:moveTo>
                                <a:pt x="478" y="315"/>
                              </a:moveTo>
                              <a:lnTo>
                                <a:pt x="454" y="315"/>
                              </a:lnTo>
                              <a:lnTo>
                                <a:pt x="454" y="350"/>
                              </a:lnTo>
                              <a:lnTo>
                                <a:pt x="452" y="350"/>
                              </a:lnTo>
                              <a:lnTo>
                                <a:pt x="451" y="348"/>
                              </a:lnTo>
                              <a:lnTo>
                                <a:pt x="450" y="347"/>
                              </a:lnTo>
                              <a:lnTo>
                                <a:pt x="448" y="347"/>
                              </a:lnTo>
                              <a:lnTo>
                                <a:pt x="448" y="345"/>
                              </a:lnTo>
                              <a:lnTo>
                                <a:pt x="447" y="345"/>
                              </a:lnTo>
                              <a:lnTo>
                                <a:pt x="447" y="344"/>
                              </a:lnTo>
                              <a:lnTo>
                                <a:pt x="445" y="344"/>
                              </a:lnTo>
                              <a:lnTo>
                                <a:pt x="444" y="344"/>
                              </a:lnTo>
                              <a:lnTo>
                                <a:pt x="442" y="342"/>
                              </a:lnTo>
                              <a:lnTo>
                                <a:pt x="441" y="342"/>
                              </a:lnTo>
                              <a:lnTo>
                                <a:pt x="439" y="342"/>
                              </a:lnTo>
                              <a:lnTo>
                                <a:pt x="438" y="341"/>
                              </a:lnTo>
                              <a:lnTo>
                                <a:pt x="437" y="341"/>
                              </a:lnTo>
                              <a:lnTo>
                                <a:pt x="435" y="341"/>
                              </a:lnTo>
                              <a:lnTo>
                                <a:pt x="434" y="341"/>
                              </a:lnTo>
                              <a:lnTo>
                                <a:pt x="432" y="341"/>
                              </a:lnTo>
                              <a:lnTo>
                                <a:pt x="431" y="341"/>
                              </a:lnTo>
                              <a:lnTo>
                                <a:pt x="429" y="339"/>
                              </a:lnTo>
                              <a:lnTo>
                                <a:pt x="428" y="341"/>
                              </a:lnTo>
                              <a:lnTo>
                                <a:pt x="427" y="341"/>
                              </a:lnTo>
                              <a:lnTo>
                                <a:pt x="425" y="341"/>
                              </a:lnTo>
                              <a:lnTo>
                                <a:pt x="424" y="341"/>
                              </a:lnTo>
                              <a:lnTo>
                                <a:pt x="422" y="341"/>
                              </a:lnTo>
                              <a:lnTo>
                                <a:pt x="421" y="341"/>
                              </a:lnTo>
                              <a:lnTo>
                                <a:pt x="419" y="341"/>
                              </a:lnTo>
                              <a:lnTo>
                                <a:pt x="418" y="342"/>
                              </a:lnTo>
                              <a:lnTo>
                                <a:pt x="416" y="342"/>
                              </a:lnTo>
                              <a:lnTo>
                                <a:pt x="415" y="342"/>
                              </a:lnTo>
                              <a:lnTo>
                                <a:pt x="414" y="342"/>
                              </a:lnTo>
                              <a:lnTo>
                                <a:pt x="412" y="342"/>
                              </a:lnTo>
                              <a:lnTo>
                                <a:pt x="412" y="344"/>
                              </a:lnTo>
                              <a:lnTo>
                                <a:pt x="411" y="345"/>
                              </a:lnTo>
                              <a:lnTo>
                                <a:pt x="409" y="345"/>
                              </a:lnTo>
                              <a:lnTo>
                                <a:pt x="409" y="347"/>
                              </a:lnTo>
                              <a:lnTo>
                                <a:pt x="408" y="347"/>
                              </a:lnTo>
                              <a:lnTo>
                                <a:pt x="406" y="348"/>
                              </a:lnTo>
                              <a:lnTo>
                                <a:pt x="405" y="348"/>
                              </a:lnTo>
                              <a:lnTo>
                                <a:pt x="404" y="350"/>
                              </a:lnTo>
                              <a:lnTo>
                                <a:pt x="402" y="351"/>
                              </a:lnTo>
                              <a:lnTo>
                                <a:pt x="401" y="352"/>
                              </a:lnTo>
                              <a:lnTo>
                                <a:pt x="399" y="352"/>
                              </a:lnTo>
                              <a:lnTo>
                                <a:pt x="399" y="354"/>
                              </a:lnTo>
                              <a:lnTo>
                                <a:pt x="398" y="355"/>
                              </a:lnTo>
                              <a:lnTo>
                                <a:pt x="396" y="357"/>
                              </a:lnTo>
                              <a:lnTo>
                                <a:pt x="396" y="358"/>
                              </a:lnTo>
                              <a:lnTo>
                                <a:pt x="395" y="358"/>
                              </a:lnTo>
                              <a:lnTo>
                                <a:pt x="395" y="360"/>
                              </a:lnTo>
                              <a:lnTo>
                                <a:pt x="393" y="361"/>
                              </a:lnTo>
                              <a:lnTo>
                                <a:pt x="393" y="362"/>
                              </a:lnTo>
                              <a:lnTo>
                                <a:pt x="392" y="364"/>
                              </a:lnTo>
                              <a:lnTo>
                                <a:pt x="392" y="365"/>
                              </a:lnTo>
                              <a:lnTo>
                                <a:pt x="392" y="367"/>
                              </a:lnTo>
                              <a:lnTo>
                                <a:pt x="391" y="367"/>
                              </a:lnTo>
                              <a:lnTo>
                                <a:pt x="391" y="368"/>
                              </a:lnTo>
                              <a:lnTo>
                                <a:pt x="391" y="370"/>
                              </a:lnTo>
                              <a:lnTo>
                                <a:pt x="391" y="371"/>
                              </a:lnTo>
                              <a:lnTo>
                                <a:pt x="391" y="373"/>
                              </a:lnTo>
                              <a:lnTo>
                                <a:pt x="389" y="374"/>
                              </a:lnTo>
                              <a:lnTo>
                                <a:pt x="389" y="375"/>
                              </a:lnTo>
                              <a:lnTo>
                                <a:pt x="389" y="377"/>
                              </a:lnTo>
                              <a:lnTo>
                                <a:pt x="389" y="378"/>
                              </a:lnTo>
                              <a:lnTo>
                                <a:pt x="389" y="380"/>
                              </a:lnTo>
                              <a:lnTo>
                                <a:pt x="389" y="381"/>
                              </a:lnTo>
                              <a:lnTo>
                                <a:pt x="389" y="383"/>
                              </a:lnTo>
                              <a:lnTo>
                                <a:pt x="388" y="384"/>
                              </a:lnTo>
                              <a:lnTo>
                                <a:pt x="389" y="387"/>
                              </a:lnTo>
                              <a:lnTo>
                                <a:pt x="389" y="388"/>
                              </a:lnTo>
                              <a:lnTo>
                                <a:pt x="389" y="390"/>
                              </a:lnTo>
                              <a:lnTo>
                                <a:pt x="389" y="391"/>
                              </a:lnTo>
                              <a:lnTo>
                                <a:pt x="389" y="393"/>
                              </a:lnTo>
                              <a:lnTo>
                                <a:pt x="389" y="394"/>
                              </a:lnTo>
                              <a:lnTo>
                                <a:pt x="389" y="396"/>
                              </a:lnTo>
                              <a:lnTo>
                                <a:pt x="391" y="397"/>
                              </a:lnTo>
                              <a:lnTo>
                                <a:pt x="391" y="398"/>
                              </a:lnTo>
                              <a:lnTo>
                                <a:pt x="391" y="400"/>
                              </a:lnTo>
                              <a:lnTo>
                                <a:pt x="391" y="401"/>
                              </a:lnTo>
                              <a:lnTo>
                                <a:pt x="392" y="403"/>
                              </a:lnTo>
                              <a:lnTo>
                                <a:pt x="392" y="404"/>
                              </a:lnTo>
                              <a:lnTo>
                                <a:pt x="392" y="406"/>
                              </a:lnTo>
                              <a:lnTo>
                                <a:pt x="393" y="407"/>
                              </a:lnTo>
                              <a:lnTo>
                                <a:pt x="393" y="409"/>
                              </a:lnTo>
                              <a:lnTo>
                                <a:pt x="395" y="410"/>
                              </a:lnTo>
                              <a:lnTo>
                                <a:pt x="395" y="411"/>
                              </a:lnTo>
                              <a:lnTo>
                                <a:pt x="396" y="411"/>
                              </a:lnTo>
                              <a:lnTo>
                                <a:pt x="396" y="413"/>
                              </a:lnTo>
                              <a:lnTo>
                                <a:pt x="398" y="414"/>
                              </a:lnTo>
                              <a:lnTo>
                                <a:pt x="399" y="416"/>
                              </a:lnTo>
                              <a:lnTo>
                                <a:pt x="401" y="417"/>
                              </a:lnTo>
                              <a:lnTo>
                                <a:pt x="402" y="419"/>
                              </a:lnTo>
                              <a:lnTo>
                                <a:pt x="404" y="420"/>
                              </a:lnTo>
                              <a:lnTo>
                                <a:pt x="405" y="420"/>
                              </a:lnTo>
                              <a:lnTo>
                                <a:pt x="405" y="421"/>
                              </a:lnTo>
                              <a:lnTo>
                                <a:pt x="406" y="421"/>
                              </a:lnTo>
                              <a:lnTo>
                                <a:pt x="408" y="423"/>
                              </a:lnTo>
                              <a:lnTo>
                                <a:pt x="409" y="424"/>
                              </a:lnTo>
                              <a:lnTo>
                                <a:pt x="411" y="424"/>
                              </a:lnTo>
                              <a:lnTo>
                                <a:pt x="412" y="424"/>
                              </a:lnTo>
                              <a:lnTo>
                                <a:pt x="415" y="426"/>
                              </a:lnTo>
                              <a:lnTo>
                                <a:pt x="416" y="427"/>
                              </a:lnTo>
                              <a:lnTo>
                                <a:pt x="419" y="427"/>
                              </a:lnTo>
                              <a:lnTo>
                                <a:pt x="421" y="427"/>
                              </a:lnTo>
                              <a:lnTo>
                                <a:pt x="421" y="429"/>
                              </a:lnTo>
                              <a:lnTo>
                                <a:pt x="424" y="429"/>
                              </a:lnTo>
                              <a:lnTo>
                                <a:pt x="425" y="429"/>
                              </a:lnTo>
                              <a:lnTo>
                                <a:pt x="428" y="429"/>
                              </a:lnTo>
                              <a:lnTo>
                                <a:pt x="429" y="429"/>
                              </a:lnTo>
                              <a:lnTo>
                                <a:pt x="431" y="429"/>
                              </a:lnTo>
                              <a:lnTo>
                                <a:pt x="432" y="429"/>
                              </a:lnTo>
                              <a:lnTo>
                                <a:pt x="434" y="429"/>
                              </a:lnTo>
                              <a:lnTo>
                                <a:pt x="435" y="429"/>
                              </a:lnTo>
                              <a:lnTo>
                                <a:pt x="437" y="429"/>
                              </a:lnTo>
                              <a:lnTo>
                                <a:pt x="438" y="429"/>
                              </a:lnTo>
                              <a:lnTo>
                                <a:pt x="439" y="429"/>
                              </a:lnTo>
                              <a:lnTo>
                                <a:pt x="439" y="427"/>
                              </a:lnTo>
                              <a:lnTo>
                                <a:pt x="441" y="427"/>
                              </a:lnTo>
                              <a:lnTo>
                                <a:pt x="442" y="427"/>
                              </a:lnTo>
                              <a:lnTo>
                                <a:pt x="444" y="427"/>
                              </a:lnTo>
                              <a:lnTo>
                                <a:pt x="444" y="426"/>
                              </a:lnTo>
                              <a:lnTo>
                                <a:pt x="445" y="426"/>
                              </a:lnTo>
                              <a:lnTo>
                                <a:pt x="447" y="426"/>
                              </a:lnTo>
                              <a:lnTo>
                                <a:pt x="447" y="424"/>
                              </a:lnTo>
                              <a:lnTo>
                                <a:pt x="447" y="423"/>
                              </a:lnTo>
                              <a:lnTo>
                                <a:pt x="448" y="423"/>
                              </a:lnTo>
                              <a:lnTo>
                                <a:pt x="450" y="423"/>
                              </a:lnTo>
                              <a:lnTo>
                                <a:pt x="451" y="421"/>
                              </a:lnTo>
                              <a:lnTo>
                                <a:pt x="452" y="421"/>
                              </a:lnTo>
                              <a:lnTo>
                                <a:pt x="452" y="420"/>
                              </a:lnTo>
                              <a:lnTo>
                                <a:pt x="454" y="420"/>
                              </a:lnTo>
                              <a:lnTo>
                                <a:pt x="455" y="419"/>
                              </a:lnTo>
                              <a:lnTo>
                                <a:pt x="455" y="417"/>
                              </a:lnTo>
                              <a:lnTo>
                                <a:pt x="455" y="426"/>
                              </a:lnTo>
                              <a:lnTo>
                                <a:pt x="478" y="426"/>
                              </a:lnTo>
                              <a:lnTo>
                                <a:pt x="478" y="315"/>
                              </a:lnTo>
                              <a:close/>
                              <a:moveTo>
                                <a:pt x="434" y="362"/>
                              </a:moveTo>
                              <a:lnTo>
                                <a:pt x="435" y="364"/>
                              </a:lnTo>
                              <a:lnTo>
                                <a:pt x="437" y="364"/>
                              </a:lnTo>
                              <a:lnTo>
                                <a:pt x="438" y="364"/>
                              </a:lnTo>
                              <a:lnTo>
                                <a:pt x="439" y="364"/>
                              </a:lnTo>
                              <a:lnTo>
                                <a:pt x="441" y="364"/>
                              </a:lnTo>
                              <a:lnTo>
                                <a:pt x="441" y="365"/>
                              </a:lnTo>
                              <a:lnTo>
                                <a:pt x="442" y="365"/>
                              </a:lnTo>
                              <a:lnTo>
                                <a:pt x="444" y="365"/>
                              </a:lnTo>
                              <a:lnTo>
                                <a:pt x="445" y="367"/>
                              </a:lnTo>
                              <a:lnTo>
                                <a:pt x="447" y="367"/>
                              </a:lnTo>
                              <a:lnTo>
                                <a:pt x="448" y="368"/>
                              </a:lnTo>
                              <a:lnTo>
                                <a:pt x="450" y="370"/>
                              </a:lnTo>
                              <a:lnTo>
                                <a:pt x="451" y="371"/>
                              </a:lnTo>
                              <a:lnTo>
                                <a:pt x="452" y="373"/>
                              </a:lnTo>
                              <a:lnTo>
                                <a:pt x="454" y="374"/>
                              </a:lnTo>
                              <a:lnTo>
                                <a:pt x="454" y="375"/>
                              </a:lnTo>
                              <a:lnTo>
                                <a:pt x="454" y="377"/>
                              </a:lnTo>
                              <a:lnTo>
                                <a:pt x="455" y="377"/>
                              </a:lnTo>
                              <a:lnTo>
                                <a:pt x="455" y="378"/>
                              </a:lnTo>
                              <a:lnTo>
                                <a:pt x="455" y="380"/>
                              </a:lnTo>
                              <a:lnTo>
                                <a:pt x="455" y="381"/>
                              </a:lnTo>
                              <a:lnTo>
                                <a:pt x="455" y="383"/>
                              </a:lnTo>
                              <a:lnTo>
                                <a:pt x="455" y="384"/>
                              </a:lnTo>
                              <a:lnTo>
                                <a:pt x="455" y="385"/>
                              </a:lnTo>
                              <a:lnTo>
                                <a:pt x="455" y="387"/>
                              </a:lnTo>
                              <a:lnTo>
                                <a:pt x="455" y="388"/>
                              </a:lnTo>
                              <a:lnTo>
                                <a:pt x="455" y="390"/>
                              </a:lnTo>
                              <a:lnTo>
                                <a:pt x="455" y="391"/>
                              </a:lnTo>
                              <a:lnTo>
                                <a:pt x="454" y="391"/>
                              </a:lnTo>
                              <a:lnTo>
                                <a:pt x="454" y="393"/>
                              </a:lnTo>
                              <a:lnTo>
                                <a:pt x="454" y="394"/>
                              </a:lnTo>
                              <a:lnTo>
                                <a:pt x="452" y="394"/>
                              </a:lnTo>
                              <a:lnTo>
                                <a:pt x="452" y="396"/>
                              </a:lnTo>
                              <a:lnTo>
                                <a:pt x="452" y="397"/>
                              </a:lnTo>
                              <a:lnTo>
                                <a:pt x="451" y="397"/>
                              </a:lnTo>
                              <a:lnTo>
                                <a:pt x="451" y="398"/>
                              </a:lnTo>
                              <a:lnTo>
                                <a:pt x="450" y="398"/>
                              </a:lnTo>
                              <a:lnTo>
                                <a:pt x="450" y="400"/>
                              </a:lnTo>
                              <a:lnTo>
                                <a:pt x="448" y="400"/>
                              </a:lnTo>
                              <a:lnTo>
                                <a:pt x="448" y="401"/>
                              </a:lnTo>
                              <a:lnTo>
                                <a:pt x="447" y="401"/>
                              </a:lnTo>
                              <a:lnTo>
                                <a:pt x="447" y="403"/>
                              </a:lnTo>
                              <a:lnTo>
                                <a:pt x="445" y="403"/>
                              </a:lnTo>
                              <a:lnTo>
                                <a:pt x="444" y="403"/>
                              </a:lnTo>
                              <a:lnTo>
                                <a:pt x="444" y="404"/>
                              </a:lnTo>
                              <a:lnTo>
                                <a:pt x="442" y="404"/>
                              </a:lnTo>
                              <a:lnTo>
                                <a:pt x="441" y="404"/>
                              </a:lnTo>
                              <a:lnTo>
                                <a:pt x="441" y="406"/>
                              </a:lnTo>
                              <a:lnTo>
                                <a:pt x="439" y="406"/>
                              </a:lnTo>
                              <a:lnTo>
                                <a:pt x="438" y="406"/>
                              </a:lnTo>
                              <a:lnTo>
                                <a:pt x="437" y="406"/>
                              </a:lnTo>
                              <a:lnTo>
                                <a:pt x="435" y="406"/>
                              </a:lnTo>
                              <a:lnTo>
                                <a:pt x="434" y="406"/>
                              </a:lnTo>
                              <a:lnTo>
                                <a:pt x="432" y="406"/>
                              </a:lnTo>
                              <a:lnTo>
                                <a:pt x="431" y="406"/>
                              </a:lnTo>
                              <a:lnTo>
                                <a:pt x="429" y="406"/>
                              </a:lnTo>
                              <a:lnTo>
                                <a:pt x="428" y="406"/>
                              </a:lnTo>
                              <a:lnTo>
                                <a:pt x="427" y="406"/>
                              </a:lnTo>
                              <a:lnTo>
                                <a:pt x="427" y="404"/>
                              </a:lnTo>
                              <a:lnTo>
                                <a:pt x="425" y="404"/>
                              </a:lnTo>
                              <a:lnTo>
                                <a:pt x="424" y="404"/>
                              </a:lnTo>
                              <a:lnTo>
                                <a:pt x="422" y="403"/>
                              </a:lnTo>
                              <a:lnTo>
                                <a:pt x="421" y="401"/>
                              </a:lnTo>
                              <a:lnTo>
                                <a:pt x="419" y="400"/>
                              </a:lnTo>
                              <a:lnTo>
                                <a:pt x="418" y="398"/>
                              </a:lnTo>
                              <a:lnTo>
                                <a:pt x="416" y="397"/>
                              </a:lnTo>
                              <a:lnTo>
                                <a:pt x="416" y="396"/>
                              </a:lnTo>
                              <a:lnTo>
                                <a:pt x="415" y="394"/>
                              </a:lnTo>
                              <a:lnTo>
                                <a:pt x="415" y="393"/>
                              </a:lnTo>
                              <a:lnTo>
                                <a:pt x="415" y="391"/>
                              </a:lnTo>
                              <a:lnTo>
                                <a:pt x="414" y="391"/>
                              </a:lnTo>
                              <a:lnTo>
                                <a:pt x="414" y="390"/>
                              </a:lnTo>
                              <a:lnTo>
                                <a:pt x="414" y="388"/>
                              </a:lnTo>
                              <a:lnTo>
                                <a:pt x="414" y="387"/>
                              </a:lnTo>
                              <a:lnTo>
                                <a:pt x="414" y="385"/>
                              </a:lnTo>
                              <a:lnTo>
                                <a:pt x="412" y="384"/>
                              </a:lnTo>
                              <a:lnTo>
                                <a:pt x="414" y="384"/>
                              </a:lnTo>
                              <a:lnTo>
                                <a:pt x="414" y="383"/>
                              </a:lnTo>
                              <a:lnTo>
                                <a:pt x="414" y="381"/>
                              </a:lnTo>
                              <a:lnTo>
                                <a:pt x="414" y="380"/>
                              </a:lnTo>
                              <a:lnTo>
                                <a:pt x="414" y="378"/>
                              </a:lnTo>
                              <a:lnTo>
                                <a:pt x="414" y="377"/>
                              </a:lnTo>
                              <a:lnTo>
                                <a:pt x="415" y="377"/>
                              </a:lnTo>
                              <a:lnTo>
                                <a:pt x="415" y="375"/>
                              </a:lnTo>
                              <a:lnTo>
                                <a:pt x="415" y="374"/>
                              </a:lnTo>
                              <a:lnTo>
                                <a:pt x="415" y="373"/>
                              </a:lnTo>
                              <a:lnTo>
                                <a:pt x="416" y="373"/>
                              </a:lnTo>
                              <a:lnTo>
                                <a:pt x="416" y="371"/>
                              </a:lnTo>
                              <a:lnTo>
                                <a:pt x="418" y="371"/>
                              </a:lnTo>
                              <a:lnTo>
                                <a:pt x="418" y="370"/>
                              </a:lnTo>
                              <a:lnTo>
                                <a:pt x="419" y="370"/>
                              </a:lnTo>
                              <a:lnTo>
                                <a:pt x="419" y="368"/>
                              </a:lnTo>
                              <a:lnTo>
                                <a:pt x="421" y="368"/>
                              </a:lnTo>
                              <a:lnTo>
                                <a:pt x="421" y="367"/>
                              </a:lnTo>
                              <a:lnTo>
                                <a:pt x="422" y="367"/>
                              </a:lnTo>
                              <a:lnTo>
                                <a:pt x="422" y="365"/>
                              </a:lnTo>
                              <a:lnTo>
                                <a:pt x="424" y="365"/>
                              </a:lnTo>
                              <a:lnTo>
                                <a:pt x="425" y="365"/>
                              </a:lnTo>
                              <a:lnTo>
                                <a:pt x="427" y="365"/>
                              </a:lnTo>
                              <a:lnTo>
                                <a:pt x="428" y="364"/>
                              </a:lnTo>
                              <a:lnTo>
                                <a:pt x="429" y="364"/>
                              </a:lnTo>
                              <a:lnTo>
                                <a:pt x="431" y="364"/>
                              </a:lnTo>
                              <a:lnTo>
                                <a:pt x="432" y="364"/>
                              </a:lnTo>
                              <a:lnTo>
                                <a:pt x="434" y="364"/>
                              </a:lnTo>
                              <a:lnTo>
                                <a:pt x="434" y="362"/>
                              </a:lnTo>
                              <a:close/>
                              <a:moveTo>
                                <a:pt x="550" y="400"/>
                              </a:moveTo>
                              <a:lnTo>
                                <a:pt x="550" y="401"/>
                              </a:lnTo>
                              <a:lnTo>
                                <a:pt x="550" y="400"/>
                              </a:lnTo>
                              <a:lnTo>
                                <a:pt x="550" y="401"/>
                              </a:lnTo>
                              <a:lnTo>
                                <a:pt x="550" y="400"/>
                              </a:lnTo>
                              <a:lnTo>
                                <a:pt x="550" y="401"/>
                              </a:lnTo>
                              <a:lnTo>
                                <a:pt x="550" y="400"/>
                              </a:lnTo>
                              <a:lnTo>
                                <a:pt x="550" y="401"/>
                              </a:lnTo>
                              <a:lnTo>
                                <a:pt x="550" y="400"/>
                              </a:lnTo>
                              <a:lnTo>
                                <a:pt x="549" y="400"/>
                              </a:lnTo>
                              <a:lnTo>
                                <a:pt x="550" y="401"/>
                              </a:lnTo>
                              <a:lnTo>
                                <a:pt x="549" y="401"/>
                              </a:lnTo>
                              <a:lnTo>
                                <a:pt x="550" y="401"/>
                              </a:lnTo>
                              <a:lnTo>
                                <a:pt x="549" y="401"/>
                              </a:lnTo>
                              <a:lnTo>
                                <a:pt x="550" y="401"/>
                              </a:lnTo>
                              <a:lnTo>
                                <a:pt x="549" y="401"/>
                              </a:lnTo>
                              <a:lnTo>
                                <a:pt x="550" y="401"/>
                              </a:lnTo>
                              <a:lnTo>
                                <a:pt x="549" y="401"/>
                              </a:lnTo>
                              <a:lnTo>
                                <a:pt x="549" y="403"/>
                              </a:lnTo>
                              <a:lnTo>
                                <a:pt x="547" y="403"/>
                              </a:lnTo>
                              <a:lnTo>
                                <a:pt x="547" y="404"/>
                              </a:lnTo>
                              <a:lnTo>
                                <a:pt x="546" y="404"/>
                              </a:lnTo>
                              <a:lnTo>
                                <a:pt x="544" y="404"/>
                              </a:lnTo>
                              <a:lnTo>
                                <a:pt x="543" y="404"/>
                              </a:lnTo>
                              <a:lnTo>
                                <a:pt x="543" y="406"/>
                              </a:lnTo>
                              <a:lnTo>
                                <a:pt x="541" y="406"/>
                              </a:lnTo>
                              <a:lnTo>
                                <a:pt x="541" y="407"/>
                              </a:lnTo>
                              <a:lnTo>
                                <a:pt x="540" y="407"/>
                              </a:lnTo>
                              <a:lnTo>
                                <a:pt x="539" y="407"/>
                              </a:lnTo>
                              <a:lnTo>
                                <a:pt x="539" y="409"/>
                              </a:lnTo>
                              <a:lnTo>
                                <a:pt x="539" y="407"/>
                              </a:lnTo>
                              <a:lnTo>
                                <a:pt x="537" y="409"/>
                              </a:lnTo>
                              <a:lnTo>
                                <a:pt x="537" y="407"/>
                              </a:lnTo>
                              <a:lnTo>
                                <a:pt x="537" y="409"/>
                              </a:lnTo>
                              <a:lnTo>
                                <a:pt x="536" y="407"/>
                              </a:lnTo>
                              <a:lnTo>
                                <a:pt x="534" y="409"/>
                              </a:lnTo>
                              <a:lnTo>
                                <a:pt x="534" y="407"/>
                              </a:lnTo>
                              <a:lnTo>
                                <a:pt x="533" y="407"/>
                              </a:lnTo>
                              <a:lnTo>
                                <a:pt x="531" y="407"/>
                              </a:lnTo>
                              <a:lnTo>
                                <a:pt x="530" y="407"/>
                              </a:lnTo>
                              <a:lnTo>
                                <a:pt x="529" y="407"/>
                              </a:lnTo>
                              <a:lnTo>
                                <a:pt x="527" y="407"/>
                              </a:lnTo>
                              <a:lnTo>
                                <a:pt x="526" y="407"/>
                              </a:lnTo>
                              <a:lnTo>
                                <a:pt x="524" y="406"/>
                              </a:lnTo>
                              <a:lnTo>
                                <a:pt x="523" y="406"/>
                              </a:lnTo>
                              <a:lnTo>
                                <a:pt x="523" y="404"/>
                              </a:lnTo>
                              <a:lnTo>
                                <a:pt x="521" y="404"/>
                              </a:lnTo>
                              <a:lnTo>
                                <a:pt x="521" y="403"/>
                              </a:lnTo>
                              <a:lnTo>
                                <a:pt x="520" y="403"/>
                              </a:lnTo>
                              <a:lnTo>
                                <a:pt x="520" y="401"/>
                              </a:lnTo>
                              <a:lnTo>
                                <a:pt x="518" y="400"/>
                              </a:lnTo>
                              <a:lnTo>
                                <a:pt x="518" y="398"/>
                              </a:lnTo>
                              <a:lnTo>
                                <a:pt x="517" y="397"/>
                              </a:lnTo>
                              <a:lnTo>
                                <a:pt x="517" y="396"/>
                              </a:lnTo>
                              <a:lnTo>
                                <a:pt x="517" y="394"/>
                              </a:lnTo>
                              <a:lnTo>
                                <a:pt x="517" y="393"/>
                              </a:lnTo>
                              <a:lnTo>
                                <a:pt x="516" y="391"/>
                              </a:lnTo>
                              <a:lnTo>
                                <a:pt x="577" y="391"/>
                              </a:lnTo>
                              <a:lnTo>
                                <a:pt x="579" y="391"/>
                              </a:lnTo>
                              <a:lnTo>
                                <a:pt x="577" y="391"/>
                              </a:lnTo>
                              <a:lnTo>
                                <a:pt x="579" y="391"/>
                              </a:lnTo>
                              <a:lnTo>
                                <a:pt x="577" y="391"/>
                              </a:lnTo>
                              <a:lnTo>
                                <a:pt x="579" y="391"/>
                              </a:lnTo>
                              <a:lnTo>
                                <a:pt x="577" y="391"/>
                              </a:lnTo>
                              <a:lnTo>
                                <a:pt x="579" y="391"/>
                              </a:lnTo>
                              <a:lnTo>
                                <a:pt x="577" y="391"/>
                              </a:lnTo>
                              <a:lnTo>
                                <a:pt x="577" y="390"/>
                              </a:lnTo>
                              <a:lnTo>
                                <a:pt x="579" y="390"/>
                              </a:lnTo>
                              <a:lnTo>
                                <a:pt x="577" y="390"/>
                              </a:lnTo>
                              <a:lnTo>
                                <a:pt x="579" y="390"/>
                              </a:lnTo>
                              <a:lnTo>
                                <a:pt x="577" y="388"/>
                              </a:lnTo>
                              <a:lnTo>
                                <a:pt x="579" y="388"/>
                              </a:lnTo>
                              <a:lnTo>
                                <a:pt x="577" y="388"/>
                              </a:lnTo>
                              <a:lnTo>
                                <a:pt x="579" y="388"/>
                              </a:lnTo>
                              <a:lnTo>
                                <a:pt x="577" y="388"/>
                              </a:lnTo>
                              <a:lnTo>
                                <a:pt x="577" y="387"/>
                              </a:lnTo>
                              <a:lnTo>
                                <a:pt x="579" y="387"/>
                              </a:lnTo>
                              <a:lnTo>
                                <a:pt x="577" y="387"/>
                              </a:lnTo>
                              <a:lnTo>
                                <a:pt x="579" y="387"/>
                              </a:lnTo>
                              <a:lnTo>
                                <a:pt x="577" y="387"/>
                              </a:lnTo>
                              <a:lnTo>
                                <a:pt x="579" y="387"/>
                              </a:lnTo>
                              <a:lnTo>
                                <a:pt x="577" y="387"/>
                              </a:lnTo>
                              <a:lnTo>
                                <a:pt x="579" y="387"/>
                              </a:lnTo>
                              <a:lnTo>
                                <a:pt x="577" y="387"/>
                              </a:lnTo>
                              <a:lnTo>
                                <a:pt x="577" y="385"/>
                              </a:lnTo>
                              <a:lnTo>
                                <a:pt x="577" y="384"/>
                              </a:lnTo>
                              <a:lnTo>
                                <a:pt x="577" y="383"/>
                              </a:lnTo>
                              <a:lnTo>
                                <a:pt x="577" y="381"/>
                              </a:lnTo>
                              <a:lnTo>
                                <a:pt x="577" y="380"/>
                              </a:lnTo>
                              <a:lnTo>
                                <a:pt x="577" y="378"/>
                              </a:lnTo>
                              <a:lnTo>
                                <a:pt x="577" y="377"/>
                              </a:lnTo>
                              <a:lnTo>
                                <a:pt x="577" y="375"/>
                              </a:lnTo>
                              <a:lnTo>
                                <a:pt x="576" y="374"/>
                              </a:lnTo>
                              <a:lnTo>
                                <a:pt x="576" y="373"/>
                              </a:lnTo>
                              <a:lnTo>
                                <a:pt x="576" y="371"/>
                              </a:lnTo>
                              <a:lnTo>
                                <a:pt x="576" y="370"/>
                              </a:lnTo>
                              <a:lnTo>
                                <a:pt x="575" y="367"/>
                              </a:lnTo>
                              <a:lnTo>
                                <a:pt x="573" y="365"/>
                              </a:lnTo>
                              <a:lnTo>
                                <a:pt x="573" y="364"/>
                              </a:lnTo>
                              <a:lnTo>
                                <a:pt x="572" y="362"/>
                              </a:lnTo>
                              <a:lnTo>
                                <a:pt x="572" y="361"/>
                              </a:lnTo>
                              <a:lnTo>
                                <a:pt x="570" y="360"/>
                              </a:lnTo>
                              <a:lnTo>
                                <a:pt x="570" y="358"/>
                              </a:lnTo>
                              <a:lnTo>
                                <a:pt x="569" y="358"/>
                              </a:lnTo>
                              <a:lnTo>
                                <a:pt x="569" y="357"/>
                              </a:lnTo>
                              <a:lnTo>
                                <a:pt x="567" y="355"/>
                              </a:lnTo>
                              <a:lnTo>
                                <a:pt x="566" y="354"/>
                              </a:lnTo>
                              <a:lnTo>
                                <a:pt x="564" y="352"/>
                              </a:lnTo>
                              <a:lnTo>
                                <a:pt x="563" y="351"/>
                              </a:lnTo>
                              <a:lnTo>
                                <a:pt x="563" y="350"/>
                              </a:lnTo>
                              <a:lnTo>
                                <a:pt x="562" y="350"/>
                              </a:lnTo>
                              <a:lnTo>
                                <a:pt x="560" y="348"/>
                              </a:lnTo>
                              <a:lnTo>
                                <a:pt x="559" y="348"/>
                              </a:lnTo>
                              <a:lnTo>
                                <a:pt x="559" y="347"/>
                              </a:lnTo>
                              <a:lnTo>
                                <a:pt x="557" y="347"/>
                              </a:lnTo>
                              <a:lnTo>
                                <a:pt x="556" y="345"/>
                              </a:lnTo>
                              <a:lnTo>
                                <a:pt x="554" y="345"/>
                              </a:lnTo>
                              <a:lnTo>
                                <a:pt x="553" y="345"/>
                              </a:lnTo>
                              <a:lnTo>
                                <a:pt x="552" y="344"/>
                              </a:lnTo>
                              <a:lnTo>
                                <a:pt x="549" y="344"/>
                              </a:lnTo>
                              <a:lnTo>
                                <a:pt x="547" y="342"/>
                              </a:lnTo>
                              <a:lnTo>
                                <a:pt x="546" y="342"/>
                              </a:lnTo>
                              <a:lnTo>
                                <a:pt x="543" y="341"/>
                              </a:lnTo>
                              <a:lnTo>
                                <a:pt x="540" y="341"/>
                              </a:lnTo>
                              <a:lnTo>
                                <a:pt x="539" y="341"/>
                              </a:lnTo>
                              <a:lnTo>
                                <a:pt x="536" y="341"/>
                              </a:lnTo>
                              <a:lnTo>
                                <a:pt x="534" y="339"/>
                              </a:lnTo>
                              <a:lnTo>
                                <a:pt x="534" y="341"/>
                              </a:lnTo>
                              <a:lnTo>
                                <a:pt x="531" y="341"/>
                              </a:lnTo>
                              <a:lnTo>
                                <a:pt x="530" y="341"/>
                              </a:lnTo>
                              <a:lnTo>
                                <a:pt x="529" y="341"/>
                              </a:lnTo>
                              <a:lnTo>
                                <a:pt x="526" y="341"/>
                              </a:lnTo>
                              <a:lnTo>
                                <a:pt x="526" y="342"/>
                              </a:lnTo>
                              <a:lnTo>
                                <a:pt x="523" y="342"/>
                              </a:lnTo>
                              <a:lnTo>
                                <a:pt x="521" y="342"/>
                              </a:lnTo>
                              <a:lnTo>
                                <a:pt x="521" y="344"/>
                              </a:lnTo>
                              <a:lnTo>
                                <a:pt x="518" y="344"/>
                              </a:lnTo>
                              <a:lnTo>
                                <a:pt x="517" y="344"/>
                              </a:lnTo>
                              <a:lnTo>
                                <a:pt x="517" y="345"/>
                              </a:lnTo>
                              <a:lnTo>
                                <a:pt x="516" y="345"/>
                              </a:lnTo>
                              <a:lnTo>
                                <a:pt x="514" y="345"/>
                              </a:lnTo>
                              <a:lnTo>
                                <a:pt x="513" y="347"/>
                              </a:lnTo>
                              <a:lnTo>
                                <a:pt x="511" y="347"/>
                              </a:lnTo>
                              <a:lnTo>
                                <a:pt x="510" y="348"/>
                              </a:lnTo>
                              <a:lnTo>
                                <a:pt x="508" y="350"/>
                              </a:lnTo>
                              <a:lnTo>
                                <a:pt x="507" y="350"/>
                              </a:lnTo>
                              <a:lnTo>
                                <a:pt x="507" y="351"/>
                              </a:lnTo>
                              <a:lnTo>
                                <a:pt x="506" y="352"/>
                              </a:lnTo>
                              <a:lnTo>
                                <a:pt x="504" y="352"/>
                              </a:lnTo>
                              <a:lnTo>
                                <a:pt x="504" y="354"/>
                              </a:lnTo>
                              <a:lnTo>
                                <a:pt x="503" y="355"/>
                              </a:lnTo>
                              <a:lnTo>
                                <a:pt x="501" y="357"/>
                              </a:lnTo>
                              <a:lnTo>
                                <a:pt x="501" y="358"/>
                              </a:lnTo>
                              <a:lnTo>
                                <a:pt x="500" y="358"/>
                              </a:lnTo>
                              <a:lnTo>
                                <a:pt x="500" y="360"/>
                              </a:lnTo>
                              <a:lnTo>
                                <a:pt x="498" y="361"/>
                              </a:lnTo>
                              <a:lnTo>
                                <a:pt x="498" y="362"/>
                              </a:lnTo>
                              <a:lnTo>
                                <a:pt x="497" y="364"/>
                              </a:lnTo>
                              <a:lnTo>
                                <a:pt x="497" y="365"/>
                              </a:lnTo>
                              <a:lnTo>
                                <a:pt x="495" y="367"/>
                              </a:lnTo>
                              <a:lnTo>
                                <a:pt x="494" y="367"/>
                              </a:lnTo>
                              <a:lnTo>
                                <a:pt x="494" y="370"/>
                              </a:lnTo>
                              <a:lnTo>
                                <a:pt x="494" y="371"/>
                              </a:lnTo>
                              <a:lnTo>
                                <a:pt x="494" y="374"/>
                              </a:lnTo>
                              <a:lnTo>
                                <a:pt x="493" y="375"/>
                              </a:lnTo>
                              <a:lnTo>
                                <a:pt x="493" y="378"/>
                              </a:lnTo>
                              <a:lnTo>
                                <a:pt x="493" y="380"/>
                              </a:lnTo>
                              <a:lnTo>
                                <a:pt x="493" y="383"/>
                              </a:lnTo>
                              <a:lnTo>
                                <a:pt x="491" y="384"/>
                              </a:lnTo>
                              <a:lnTo>
                                <a:pt x="493" y="387"/>
                              </a:lnTo>
                              <a:lnTo>
                                <a:pt x="493" y="388"/>
                              </a:lnTo>
                              <a:lnTo>
                                <a:pt x="493" y="391"/>
                              </a:lnTo>
                              <a:lnTo>
                                <a:pt x="493" y="393"/>
                              </a:lnTo>
                              <a:lnTo>
                                <a:pt x="493" y="396"/>
                              </a:lnTo>
                              <a:lnTo>
                                <a:pt x="494" y="396"/>
                              </a:lnTo>
                              <a:lnTo>
                                <a:pt x="494" y="397"/>
                              </a:lnTo>
                              <a:lnTo>
                                <a:pt x="494" y="400"/>
                              </a:lnTo>
                              <a:lnTo>
                                <a:pt x="494" y="401"/>
                              </a:lnTo>
                              <a:lnTo>
                                <a:pt x="495" y="403"/>
                              </a:lnTo>
                              <a:lnTo>
                                <a:pt x="497" y="404"/>
                              </a:lnTo>
                              <a:lnTo>
                                <a:pt x="497" y="406"/>
                              </a:lnTo>
                              <a:lnTo>
                                <a:pt x="498" y="407"/>
                              </a:lnTo>
                              <a:lnTo>
                                <a:pt x="498" y="409"/>
                              </a:lnTo>
                              <a:lnTo>
                                <a:pt x="500" y="410"/>
                              </a:lnTo>
                              <a:lnTo>
                                <a:pt x="500" y="411"/>
                              </a:lnTo>
                              <a:lnTo>
                                <a:pt x="501" y="411"/>
                              </a:lnTo>
                              <a:lnTo>
                                <a:pt x="501" y="413"/>
                              </a:lnTo>
                              <a:lnTo>
                                <a:pt x="503" y="414"/>
                              </a:lnTo>
                              <a:lnTo>
                                <a:pt x="504" y="416"/>
                              </a:lnTo>
                              <a:lnTo>
                                <a:pt x="506" y="417"/>
                              </a:lnTo>
                              <a:lnTo>
                                <a:pt x="507" y="419"/>
                              </a:lnTo>
                              <a:lnTo>
                                <a:pt x="507" y="420"/>
                              </a:lnTo>
                              <a:lnTo>
                                <a:pt x="508" y="420"/>
                              </a:lnTo>
                              <a:lnTo>
                                <a:pt x="510" y="421"/>
                              </a:lnTo>
                              <a:lnTo>
                                <a:pt x="511" y="421"/>
                              </a:lnTo>
                              <a:lnTo>
                                <a:pt x="511" y="423"/>
                              </a:lnTo>
                              <a:lnTo>
                                <a:pt x="513" y="423"/>
                              </a:lnTo>
                              <a:lnTo>
                                <a:pt x="514" y="424"/>
                              </a:lnTo>
                              <a:lnTo>
                                <a:pt x="516" y="424"/>
                              </a:lnTo>
                              <a:lnTo>
                                <a:pt x="517" y="424"/>
                              </a:lnTo>
                              <a:lnTo>
                                <a:pt x="520" y="426"/>
                              </a:lnTo>
                              <a:lnTo>
                                <a:pt x="521" y="427"/>
                              </a:lnTo>
                              <a:lnTo>
                                <a:pt x="524" y="427"/>
                              </a:lnTo>
                              <a:lnTo>
                                <a:pt x="526" y="427"/>
                              </a:lnTo>
                              <a:lnTo>
                                <a:pt x="526" y="429"/>
                              </a:lnTo>
                              <a:lnTo>
                                <a:pt x="529" y="429"/>
                              </a:lnTo>
                              <a:lnTo>
                                <a:pt x="530" y="429"/>
                              </a:lnTo>
                              <a:lnTo>
                                <a:pt x="533" y="429"/>
                              </a:lnTo>
                              <a:lnTo>
                                <a:pt x="534" y="429"/>
                              </a:lnTo>
                              <a:lnTo>
                                <a:pt x="537" y="429"/>
                              </a:lnTo>
                              <a:lnTo>
                                <a:pt x="539" y="429"/>
                              </a:lnTo>
                              <a:lnTo>
                                <a:pt x="541" y="429"/>
                              </a:lnTo>
                              <a:lnTo>
                                <a:pt x="543" y="429"/>
                              </a:lnTo>
                              <a:lnTo>
                                <a:pt x="546" y="427"/>
                              </a:lnTo>
                              <a:lnTo>
                                <a:pt x="547" y="427"/>
                              </a:lnTo>
                              <a:lnTo>
                                <a:pt x="550" y="426"/>
                              </a:lnTo>
                              <a:lnTo>
                                <a:pt x="552" y="424"/>
                              </a:lnTo>
                              <a:lnTo>
                                <a:pt x="553" y="424"/>
                              </a:lnTo>
                              <a:lnTo>
                                <a:pt x="554" y="424"/>
                              </a:lnTo>
                              <a:lnTo>
                                <a:pt x="556" y="423"/>
                              </a:lnTo>
                              <a:lnTo>
                                <a:pt x="557" y="423"/>
                              </a:lnTo>
                              <a:lnTo>
                                <a:pt x="557" y="421"/>
                              </a:lnTo>
                              <a:lnTo>
                                <a:pt x="559" y="421"/>
                              </a:lnTo>
                              <a:lnTo>
                                <a:pt x="560" y="420"/>
                              </a:lnTo>
                              <a:lnTo>
                                <a:pt x="562" y="419"/>
                              </a:lnTo>
                              <a:lnTo>
                                <a:pt x="563" y="419"/>
                              </a:lnTo>
                              <a:lnTo>
                                <a:pt x="564" y="417"/>
                              </a:lnTo>
                              <a:lnTo>
                                <a:pt x="564" y="416"/>
                              </a:lnTo>
                              <a:lnTo>
                                <a:pt x="566" y="416"/>
                              </a:lnTo>
                              <a:lnTo>
                                <a:pt x="567" y="414"/>
                              </a:lnTo>
                              <a:lnTo>
                                <a:pt x="569" y="413"/>
                              </a:lnTo>
                              <a:lnTo>
                                <a:pt x="569" y="411"/>
                              </a:lnTo>
                              <a:lnTo>
                                <a:pt x="570" y="410"/>
                              </a:lnTo>
                              <a:lnTo>
                                <a:pt x="570" y="409"/>
                              </a:lnTo>
                              <a:lnTo>
                                <a:pt x="572" y="407"/>
                              </a:lnTo>
                              <a:lnTo>
                                <a:pt x="572" y="406"/>
                              </a:lnTo>
                              <a:lnTo>
                                <a:pt x="573" y="404"/>
                              </a:lnTo>
                              <a:lnTo>
                                <a:pt x="573" y="403"/>
                              </a:lnTo>
                              <a:lnTo>
                                <a:pt x="575" y="401"/>
                              </a:lnTo>
                              <a:lnTo>
                                <a:pt x="575" y="400"/>
                              </a:lnTo>
                              <a:lnTo>
                                <a:pt x="550" y="400"/>
                              </a:lnTo>
                              <a:close/>
                              <a:moveTo>
                                <a:pt x="516" y="375"/>
                              </a:moveTo>
                              <a:lnTo>
                                <a:pt x="517" y="375"/>
                              </a:lnTo>
                              <a:lnTo>
                                <a:pt x="517" y="374"/>
                              </a:lnTo>
                              <a:lnTo>
                                <a:pt x="517" y="373"/>
                              </a:lnTo>
                              <a:lnTo>
                                <a:pt x="518" y="373"/>
                              </a:lnTo>
                              <a:lnTo>
                                <a:pt x="518" y="371"/>
                              </a:lnTo>
                              <a:lnTo>
                                <a:pt x="518" y="370"/>
                              </a:lnTo>
                              <a:lnTo>
                                <a:pt x="520" y="368"/>
                              </a:lnTo>
                              <a:lnTo>
                                <a:pt x="521" y="367"/>
                              </a:lnTo>
                              <a:lnTo>
                                <a:pt x="521" y="365"/>
                              </a:lnTo>
                              <a:lnTo>
                                <a:pt x="523" y="365"/>
                              </a:lnTo>
                              <a:lnTo>
                                <a:pt x="524" y="365"/>
                              </a:lnTo>
                              <a:lnTo>
                                <a:pt x="526" y="364"/>
                              </a:lnTo>
                              <a:lnTo>
                                <a:pt x="527" y="364"/>
                              </a:lnTo>
                              <a:lnTo>
                                <a:pt x="529" y="362"/>
                              </a:lnTo>
                              <a:lnTo>
                                <a:pt x="530" y="362"/>
                              </a:lnTo>
                              <a:lnTo>
                                <a:pt x="531" y="362"/>
                              </a:lnTo>
                              <a:lnTo>
                                <a:pt x="533" y="362"/>
                              </a:lnTo>
                              <a:lnTo>
                                <a:pt x="534" y="362"/>
                              </a:lnTo>
                              <a:lnTo>
                                <a:pt x="534" y="361"/>
                              </a:lnTo>
                              <a:lnTo>
                                <a:pt x="536" y="362"/>
                              </a:lnTo>
                              <a:lnTo>
                                <a:pt x="537" y="362"/>
                              </a:lnTo>
                              <a:lnTo>
                                <a:pt x="539" y="362"/>
                              </a:lnTo>
                              <a:lnTo>
                                <a:pt x="540" y="362"/>
                              </a:lnTo>
                              <a:lnTo>
                                <a:pt x="541" y="362"/>
                              </a:lnTo>
                              <a:lnTo>
                                <a:pt x="543" y="362"/>
                              </a:lnTo>
                              <a:lnTo>
                                <a:pt x="544" y="364"/>
                              </a:lnTo>
                              <a:lnTo>
                                <a:pt x="546" y="364"/>
                              </a:lnTo>
                              <a:lnTo>
                                <a:pt x="546" y="365"/>
                              </a:lnTo>
                              <a:lnTo>
                                <a:pt x="547" y="365"/>
                              </a:lnTo>
                              <a:lnTo>
                                <a:pt x="547" y="367"/>
                              </a:lnTo>
                              <a:lnTo>
                                <a:pt x="549" y="367"/>
                              </a:lnTo>
                              <a:lnTo>
                                <a:pt x="549" y="368"/>
                              </a:lnTo>
                              <a:lnTo>
                                <a:pt x="550" y="370"/>
                              </a:lnTo>
                              <a:lnTo>
                                <a:pt x="552" y="370"/>
                              </a:lnTo>
                              <a:lnTo>
                                <a:pt x="552" y="371"/>
                              </a:lnTo>
                              <a:lnTo>
                                <a:pt x="553" y="373"/>
                              </a:lnTo>
                              <a:lnTo>
                                <a:pt x="553" y="374"/>
                              </a:lnTo>
                              <a:lnTo>
                                <a:pt x="553" y="375"/>
                              </a:lnTo>
                              <a:lnTo>
                                <a:pt x="516" y="375"/>
                              </a:lnTo>
                              <a:close/>
                              <a:moveTo>
                                <a:pt x="592" y="426"/>
                              </a:moveTo>
                              <a:lnTo>
                                <a:pt x="616" y="426"/>
                              </a:lnTo>
                              <a:lnTo>
                                <a:pt x="616" y="380"/>
                              </a:lnTo>
                              <a:lnTo>
                                <a:pt x="618" y="380"/>
                              </a:lnTo>
                              <a:lnTo>
                                <a:pt x="618" y="378"/>
                              </a:lnTo>
                              <a:lnTo>
                                <a:pt x="618" y="377"/>
                              </a:lnTo>
                              <a:lnTo>
                                <a:pt x="618" y="375"/>
                              </a:lnTo>
                              <a:lnTo>
                                <a:pt x="619" y="374"/>
                              </a:lnTo>
                              <a:lnTo>
                                <a:pt x="619" y="373"/>
                              </a:lnTo>
                              <a:lnTo>
                                <a:pt x="619" y="371"/>
                              </a:lnTo>
                              <a:lnTo>
                                <a:pt x="620" y="371"/>
                              </a:lnTo>
                              <a:lnTo>
                                <a:pt x="622" y="370"/>
                              </a:lnTo>
                              <a:lnTo>
                                <a:pt x="622" y="368"/>
                              </a:lnTo>
                              <a:lnTo>
                                <a:pt x="623" y="368"/>
                              </a:lnTo>
                              <a:lnTo>
                                <a:pt x="625" y="368"/>
                              </a:lnTo>
                              <a:lnTo>
                                <a:pt x="625" y="367"/>
                              </a:lnTo>
                              <a:lnTo>
                                <a:pt x="626" y="367"/>
                              </a:lnTo>
                              <a:lnTo>
                                <a:pt x="628" y="367"/>
                              </a:lnTo>
                              <a:lnTo>
                                <a:pt x="629" y="367"/>
                              </a:lnTo>
                              <a:lnTo>
                                <a:pt x="631" y="367"/>
                              </a:lnTo>
                              <a:lnTo>
                                <a:pt x="632" y="367"/>
                              </a:lnTo>
                              <a:lnTo>
                                <a:pt x="633" y="367"/>
                              </a:lnTo>
                              <a:lnTo>
                                <a:pt x="635" y="367"/>
                              </a:lnTo>
                              <a:lnTo>
                                <a:pt x="636" y="367"/>
                              </a:lnTo>
                              <a:lnTo>
                                <a:pt x="636" y="365"/>
                              </a:lnTo>
                              <a:lnTo>
                                <a:pt x="636" y="339"/>
                              </a:lnTo>
                              <a:lnTo>
                                <a:pt x="636" y="341"/>
                              </a:lnTo>
                              <a:lnTo>
                                <a:pt x="636" y="339"/>
                              </a:lnTo>
                              <a:lnTo>
                                <a:pt x="636" y="341"/>
                              </a:lnTo>
                              <a:lnTo>
                                <a:pt x="635" y="341"/>
                              </a:lnTo>
                              <a:lnTo>
                                <a:pt x="635" y="339"/>
                              </a:lnTo>
                              <a:lnTo>
                                <a:pt x="635" y="341"/>
                              </a:lnTo>
                              <a:lnTo>
                                <a:pt x="633" y="339"/>
                              </a:lnTo>
                              <a:lnTo>
                                <a:pt x="633" y="341"/>
                              </a:lnTo>
                              <a:lnTo>
                                <a:pt x="633" y="339"/>
                              </a:lnTo>
                              <a:lnTo>
                                <a:pt x="632" y="339"/>
                              </a:lnTo>
                              <a:lnTo>
                                <a:pt x="632" y="341"/>
                              </a:lnTo>
                              <a:lnTo>
                                <a:pt x="631" y="341"/>
                              </a:lnTo>
                              <a:lnTo>
                                <a:pt x="629" y="341"/>
                              </a:lnTo>
                              <a:lnTo>
                                <a:pt x="628" y="341"/>
                              </a:lnTo>
                              <a:lnTo>
                                <a:pt x="628" y="342"/>
                              </a:lnTo>
                              <a:lnTo>
                                <a:pt x="626" y="342"/>
                              </a:lnTo>
                              <a:lnTo>
                                <a:pt x="625" y="342"/>
                              </a:lnTo>
                              <a:lnTo>
                                <a:pt x="625" y="344"/>
                              </a:lnTo>
                              <a:lnTo>
                                <a:pt x="623" y="344"/>
                              </a:lnTo>
                              <a:lnTo>
                                <a:pt x="622" y="344"/>
                              </a:lnTo>
                              <a:lnTo>
                                <a:pt x="620" y="344"/>
                              </a:lnTo>
                              <a:lnTo>
                                <a:pt x="620" y="345"/>
                              </a:lnTo>
                              <a:lnTo>
                                <a:pt x="620" y="347"/>
                              </a:lnTo>
                              <a:lnTo>
                                <a:pt x="619" y="347"/>
                              </a:lnTo>
                              <a:lnTo>
                                <a:pt x="618" y="347"/>
                              </a:lnTo>
                              <a:lnTo>
                                <a:pt x="618" y="348"/>
                              </a:lnTo>
                              <a:lnTo>
                                <a:pt x="618" y="350"/>
                              </a:lnTo>
                              <a:lnTo>
                                <a:pt x="618" y="351"/>
                              </a:lnTo>
                              <a:lnTo>
                                <a:pt x="616" y="351"/>
                              </a:lnTo>
                              <a:lnTo>
                                <a:pt x="616" y="342"/>
                              </a:lnTo>
                              <a:lnTo>
                                <a:pt x="592" y="342"/>
                              </a:lnTo>
                              <a:lnTo>
                                <a:pt x="592" y="426"/>
                              </a:lnTo>
                              <a:close/>
                              <a:moveTo>
                                <a:pt x="708" y="365"/>
                              </a:moveTo>
                              <a:lnTo>
                                <a:pt x="710" y="365"/>
                              </a:lnTo>
                              <a:lnTo>
                                <a:pt x="708" y="365"/>
                              </a:lnTo>
                              <a:lnTo>
                                <a:pt x="710" y="364"/>
                              </a:lnTo>
                              <a:lnTo>
                                <a:pt x="708" y="362"/>
                              </a:lnTo>
                              <a:lnTo>
                                <a:pt x="710" y="362"/>
                              </a:lnTo>
                              <a:lnTo>
                                <a:pt x="708" y="362"/>
                              </a:lnTo>
                              <a:lnTo>
                                <a:pt x="708" y="361"/>
                              </a:lnTo>
                              <a:lnTo>
                                <a:pt x="710" y="361"/>
                              </a:lnTo>
                              <a:lnTo>
                                <a:pt x="708" y="361"/>
                              </a:lnTo>
                              <a:lnTo>
                                <a:pt x="708" y="360"/>
                              </a:lnTo>
                              <a:lnTo>
                                <a:pt x="708" y="358"/>
                              </a:lnTo>
                              <a:lnTo>
                                <a:pt x="707" y="358"/>
                              </a:lnTo>
                              <a:lnTo>
                                <a:pt x="707" y="357"/>
                              </a:lnTo>
                              <a:lnTo>
                                <a:pt x="705" y="355"/>
                              </a:lnTo>
                              <a:lnTo>
                                <a:pt x="705" y="354"/>
                              </a:lnTo>
                              <a:lnTo>
                                <a:pt x="704" y="352"/>
                              </a:lnTo>
                              <a:lnTo>
                                <a:pt x="702" y="351"/>
                              </a:lnTo>
                              <a:lnTo>
                                <a:pt x="702" y="350"/>
                              </a:lnTo>
                              <a:lnTo>
                                <a:pt x="701" y="348"/>
                              </a:lnTo>
                              <a:lnTo>
                                <a:pt x="700" y="347"/>
                              </a:lnTo>
                              <a:lnTo>
                                <a:pt x="698" y="345"/>
                              </a:lnTo>
                              <a:lnTo>
                                <a:pt x="697" y="345"/>
                              </a:lnTo>
                              <a:lnTo>
                                <a:pt x="697" y="344"/>
                              </a:lnTo>
                              <a:lnTo>
                                <a:pt x="695" y="344"/>
                              </a:lnTo>
                              <a:lnTo>
                                <a:pt x="694" y="344"/>
                              </a:lnTo>
                              <a:lnTo>
                                <a:pt x="692" y="342"/>
                              </a:lnTo>
                              <a:lnTo>
                                <a:pt x="691" y="342"/>
                              </a:lnTo>
                              <a:lnTo>
                                <a:pt x="689" y="342"/>
                              </a:lnTo>
                              <a:lnTo>
                                <a:pt x="688" y="342"/>
                              </a:lnTo>
                              <a:lnTo>
                                <a:pt x="688" y="341"/>
                              </a:lnTo>
                              <a:lnTo>
                                <a:pt x="687" y="341"/>
                              </a:lnTo>
                              <a:lnTo>
                                <a:pt x="685" y="341"/>
                              </a:lnTo>
                              <a:lnTo>
                                <a:pt x="684" y="341"/>
                              </a:lnTo>
                              <a:lnTo>
                                <a:pt x="682" y="341"/>
                              </a:lnTo>
                              <a:lnTo>
                                <a:pt x="681" y="341"/>
                              </a:lnTo>
                              <a:lnTo>
                                <a:pt x="679" y="341"/>
                              </a:lnTo>
                              <a:lnTo>
                                <a:pt x="678" y="339"/>
                              </a:lnTo>
                              <a:lnTo>
                                <a:pt x="678" y="341"/>
                              </a:lnTo>
                              <a:lnTo>
                                <a:pt x="677" y="341"/>
                              </a:lnTo>
                              <a:lnTo>
                                <a:pt x="675" y="341"/>
                              </a:lnTo>
                              <a:lnTo>
                                <a:pt x="674" y="341"/>
                              </a:lnTo>
                              <a:lnTo>
                                <a:pt x="672" y="341"/>
                              </a:lnTo>
                              <a:lnTo>
                                <a:pt x="671" y="341"/>
                              </a:lnTo>
                              <a:lnTo>
                                <a:pt x="669" y="342"/>
                              </a:lnTo>
                              <a:lnTo>
                                <a:pt x="668" y="342"/>
                              </a:lnTo>
                              <a:lnTo>
                                <a:pt x="666" y="342"/>
                              </a:lnTo>
                              <a:lnTo>
                                <a:pt x="665" y="342"/>
                              </a:lnTo>
                              <a:lnTo>
                                <a:pt x="665" y="344"/>
                              </a:lnTo>
                              <a:lnTo>
                                <a:pt x="664" y="344"/>
                              </a:lnTo>
                              <a:lnTo>
                                <a:pt x="662" y="344"/>
                              </a:lnTo>
                              <a:lnTo>
                                <a:pt x="662" y="345"/>
                              </a:lnTo>
                              <a:lnTo>
                                <a:pt x="661" y="345"/>
                              </a:lnTo>
                              <a:lnTo>
                                <a:pt x="659" y="345"/>
                              </a:lnTo>
                              <a:lnTo>
                                <a:pt x="658" y="347"/>
                              </a:lnTo>
                              <a:lnTo>
                                <a:pt x="656" y="348"/>
                              </a:lnTo>
                              <a:lnTo>
                                <a:pt x="655" y="348"/>
                              </a:lnTo>
                              <a:lnTo>
                                <a:pt x="654" y="348"/>
                              </a:lnTo>
                              <a:lnTo>
                                <a:pt x="654" y="350"/>
                              </a:lnTo>
                              <a:lnTo>
                                <a:pt x="652" y="350"/>
                              </a:lnTo>
                              <a:lnTo>
                                <a:pt x="652" y="351"/>
                              </a:lnTo>
                              <a:lnTo>
                                <a:pt x="651" y="351"/>
                              </a:lnTo>
                              <a:lnTo>
                                <a:pt x="651" y="352"/>
                              </a:lnTo>
                              <a:lnTo>
                                <a:pt x="649" y="354"/>
                              </a:lnTo>
                              <a:lnTo>
                                <a:pt x="648" y="355"/>
                              </a:lnTo>
                              <a:lnTo>
                                <a:pt x="648" y="357"/>
                              </a:lnTo>
                              <a:lnTo>
                                <a:pt x="646" y="357"/>
                              </a:lnTo>
                              <a:lnTo>
                                <a:pt x="646" y="358"/>
                              </a:lnTo>
                              <a:lnTo>
                                <a:pt x="646" y="360"/>
                              </a:lnTo>
                              <a:lnTo>
                                <a:pt x="646" y="361"/>
                              </a:lnTo>
                              <a:lnTo>
                                <a:pt x="646" y="362"/>
                              </a:lnTo>
                              <a:lnTo>
                                <a:pt x="646" y="364"/>
                              </a:lnTo>
                              <a:lnTo>
                                <a:pt x="646" y="365"/>
                              </a:lnTo>
                              <a:lnTo>
                                <a:pt x="646" y="367"/>
                              </a:lnTo>
                              <a:lnTo>
                                <a:pt x="645" y="367"/>
                              </a:lnTo>
                              <a:lnTo>
                                <a:pt x="646" y="368"/>
                              </a:lnTo>
                              <a:lnTo>
                                <a:pt x="646" y="370"/>
                              </a:lnTo>
                              <a:lnTo>
                                <a:pt x="646" y="371"/>
                              </a:lnTo>
                              <a:lnTo>
                                <a:pt x="646" y="373"/>
                              </a:lnTo>
                              <a:lnTo>
                                <a:pt x="646" y="374"/>
                              </a:lnTo>
                              <a:lnTo>
                                <a:pt x="646" y="375"/>
                              </a:lnTo>
                              <a:lnTo>
                                <a:pt x="646" y="377"/>
                              </a:lnTo>
                              <a:lnTo>
                                <a:pt x="648" y="378"/>
                              </a:lnTo>
                              <a:lnTo>
                                <a:pt x="648" y="380"/>
                              </a:lnTo>
                              <a:lnTo>
                                <a:pt x="649" y="381"/>
                              </a:lnTo>
                              <a:lnTo>
                                <a:pt x="651" y="381"/>
                              </a:lnTo>
                              <a:lnTo>
                                <a:pt x="651" y="383"/>
                              </a:lnTo>
                              <a:lnTo>
                                <a:pt x="652" y="383"/>
                              </a:lnTo>
                              <a:lnTo>
                                <a:pt x="652" y="384"/>
                              </a:lnTo>
                              <a:lnTo>
                                <a:pt x="654" y="385"/>
                              </a:lnTo>
                              <a:lnTo>
                                <a:pt x="655" y="387"/>
                              </a:lnTo>
                              <a:lnTo>
                                <a:pt x="656" y="387"/>
                              </a:lnTo>
                              <a:lnTo>
                                <a:pt x="656" y="388"/>
                              </a:lnTo>
                              <a:lnTo>
                                <a:pt x="658" y="388"/>
                              </a:lnTo>
                              <a:lnTo>
                                <a:pt x="659" y="390"/>
                              </a:lnTo>
                              <a:lnTo>
                                <a:pt x="661" y="390"/>
                              </a:lnTo>
                              <a:lnTo>
                                <a:pt x="662" y="390"/>
                              </a:lnTo>
                              <a:lnTo>
                                <a:pt x="664" y="391"/>
                              </a:lnTo>
                              <a:lnTo>
                                <a:pt x="665" y="391"/>
                              </a:lnTo>
                              <a:lnTo>
                                <a:pt x="666" y="391"/>
                              </a:lnTo>
                              <a:lnTo>
                                <a:pt x="668" y="391"/>
                              </a:lnTo>
                              <a:lnTo>
                                <a:pt x="669" y="393"/>
                              </a:lnTo>
                              <a:lnTo>
                                <a:pt x="671" y="393"/>
                              </a:lnTo>
                              <a:lnTo>
                                <a:pt x="672" y="394"/>
                              </a:lnTo>
                              <a:lnTo>
                                <a:pt x="674" y="394"/>
                              </a:lnTo>
                              <a:lnTo>
                                <a:pt x="675" y="394"/>
                              </a:lnTo>
                              <a:lnTo>
                                <a:pt x="677" y="394"/>
                              </a:lnTo>
                              <a:lnTo>
                                <a:pt x="678" y="396"/>
                              </a:lnTo>
                              <a:lnTo>
                                <a:pt x="679" y="396"/>
                              </a:lnTo>
                              <a:lnTo>
                                <a:pt x="681" y="396"/>
                              </a:lnTo>
                              <a:lnTo>
                                <a:pt x="682" y="397"/>
                              </a:lnTo>
                              <a:lnTo>
                                <a:pt x="684" y="398"/>
                              </a:lnTo>
                              <a:lnTo>
                                <a:pt x="684" y="397"/>
                              </a:lnTo>
                              <a:lnTo>
                                <a:pt x="684" y="398"/>
                              </a:lnTo>
                              <a:lnTo>
                                <a:pt x="684" y="397"/>
                              </a:lnTo>
                              <a:lnTo>
                                <a:pt x="684" y="398"/>
                              </a:lnTo>
                              <a:lnTo>
                                <a:pt x="684" y="397"/>
                              </a:lnTo>
                              <a:lnTo>
                                <a:pt x="684" y="398"/>
                              </a:lnTo>
                              <a:lnTo>
                                <a:pt x="684" y="397"/>
                              </a:lnTo>
                              <a:lnTo>
                                <a:pt x="685" y="398"/>
                              </a:lnTo>
                              <a:lnTo>
                                <a:pt x="685" y="400"/>
                              </a:lnTo>
                              <a:lnTo>
                                <a:pt x="687" y="401"/>
                              </a:lnTo>
                              <a:lnTo>
                                <a:pt x="687" y="403"/>
                              </a:lnTo>
                              <a:lnTo>
                                <a:pt x="687" y="404"/>
                              </a:lnTo>
                              <a:lnTo>
                                <a:pt x="687" y="406"/>
                              </a:lnTo>
                              <a:lnTo>
                                <a:pt x="685" y="406"/>
                              </a:lnTo>
                              <a:lnTo>
                                <a:pt x="685" y="407"/>
                              </a:lnTo>
                              <a:lnTo>
                                <a:pt x="684" y="407"/>
                              </a:lnTo>
                              <a:lnTo>
                                <a:pt x="682" y="407"/>
                              </a:lnTo>
                              <a:lnTo>
                                <a:pt x="682" y="409"/>
                              </a:lnTo>
                              <a:lnTo>
                                <a:pt x="681" y="409"/>
                              </a:lnTo>
                              <a:lnTo>
                                <a:pt x="679" y="409"/>
                              </a:lnTo>
                              <a:lnTo>
                                <a:pt x="678" y="409"/>
                              </a:lnTo>
                              <a:lnTo>
                                <a:pt x="677" y="409"/>
                              </a:lnTo>
                              <a:lnTo>
                                <a:pt x="675" y="409"/>
                              </a:lnTo>
                              <a:lnTo>
                                <a:pt x="674" y="409"/>
                              </a:lnTo>
                              <a:lnTo>
                                <a:pt x="672" y="409"/>
                              </a:lnTo>
                              <a:lnTo>
                                <a:pt x="671" y="407"/>
                              </a:lnTo>
                              <a:lnTo>
                                <a:pt x="671" y="406"/>
                              </a:lnTo>
                              <a:lnTo>
                                <a:pt x="669" y="404"/>
                              </a:lnTo>
                              <a:lnTo>
                                <a:pt x="669" y="403"/>
                              </a:lnTo>
                              <a:lnTo>
                                <a:pt x="668" y="401"/>
                              </a:lnTo>
                              <a:lnTo>
                                <a:pt x="643" y="401"/>
                              </a:lnTo>
                              <a:lnTo>
                                <a:pt x="645" y="403"/>
                              </a:lnTo>
                              <a:lnTo>
                                <a:pt x="645" y="404"/>
                              </a:lnTo>
                              <a:lnTo>
                                <a:pt x="645" y="406"/>
                              </a:lnTo>
                              <a:lnTo>
                                <a:pt x="645" y="407"/>
                              </a:lnTo>
                              <a:lnTo>
                                <a:pt x="645" y="409"/>
                              </a:lnTo>
                              <a:lnTo>
                                <a:pt x="646" y="410"/>
                              </a:lnTo>
                              <a:lnTo>
                                <a:pt x="646" y="411"/>
                              </a:lnTo>
                              <a:lnTo>
                                <a:pt x="648" y="413"/>
                              </a:lnTo>
                              <a:lnTo>
                                <a:pt x="648" y="414"/>
                              </a:lnTo>
                              <a:lnTo>
                                <a:pt x="649" y="416"/>
                              </a:lnTo>
                              <a:lnTo>
                                <a:pt x="651" y="417"/>
                              </a:lnTo>
                              <a:lnTo>
                                <a:pt x="651" y="419"/>
                              </a:lnTo>
                              <a:lnTo>
                                <a:pt x="652" y="419"/>
                              </a:lnTo>
                              <a:lnTo>
                                <a:pt x="652" y="420"/>
                              </a:lnTo>
                              <a:lnTo>
                                <a:pt x="654" y="421"/>
                              </a:lnTo>
                              <a:lnTo>
                                <a:pt x="655" y="421"/>
                              </a:lnTo>
                              <a:lnTo>
                                <a:pt x="655" y="423"/>
                              </a:lnTo>
                              <a:lnTo>
                                <a:pt x="656" y="423"/>
                              </a:lnTo>
                              <a:lnTo>
                                <a:pt x="656" y="424"/>
                              </a:lnTo>
                              <a:lnTo>
                                <a:pt x="658" y="424"/>
                              </a:lnTo>
                              <a:lnTo>
                                <a:pt x="659" y="424"/>
                              </a:lnTo>
                              <a:lnTo>
                                <a:pt x="661" y="424"/>
                              </a:lnTo>
                              <a:lnTo>
                                <a:pt x="661" y="426"/>
                              </a:lnTo>
                              <a:lnTo>
                                <a:pt x="662" y="426"/>
                              </a:lnTo>
                              <a:lnTo>
                                <a:pt x="664" y="426"/>
                              </a:lnTo>
                              <a:lnTo>
                                <a:pt x="665" y="427"/>
                              </a:lnTo>
                              <a:lnTo>
                                <a:pt x="666" y="427"/>
                              </a:lnTo>
                              <a:lnTo>
                                <a:pt x="668" y="427"/>
                              </a:lnTo>
                              <a:lnTo>
                                <a:pt x="669" y="427"/>
                              </a:lnTo>
                              <a:lnTo>
                                <a:pt x="669" y="429"/>
                              </a:lnTo>
                              <a:lnTo>
                                <a:pt x="671" y="429"/>
                              </a:lnTo>
                              <a:lnTo>
                                <a:pt x="672" y="429"/>
                              </a:lnTo>
                              <a:lnTo>
                                <a:pt x="674" y="429"/>
                              </a:lnTo>
                              <a:lnTo>
                                <a:pt x="675" y="429"/>
                              </a:lnTo>
                              <a:lnTo>
                                <a:pt x="677" y="429"/>
                              </a:lnTo>
                              <a:lnTo>
                                <a:pt x="678" y="429"/>
                              </a:lnTo>
                              <a:lnTo>
                                <a:pt x="679" y="429"/>
                              </a:lnTo>
                              <a:lnTo>
                                <a:pt x="681" y="429"/>
                              </a:lnTo>
                              <a:lnTo>
                                <a:pt x="682" y="429"/>
                              </a:lnTo>
                              <a:lnTo>
                                <a:pt x="684" y="429"/>
                              </a:lnTo>
                              <a:lnTo>
                                <a:pt x="685" y="429"/>
                              </a:lnTo>
                              <a:lnTo>
                                <a:pt x="687" y="429"/>
                              </a:lnTo>
                              <a:lnTo>
                                <a:pt x="687" y="427"/>
                              </a:lnTo>
                              <a:lnTo>
                                <a:pt x="688" y="427"/>
                              </a:lnTo>
                              <a:lnTo>
                                <a:pt x="689" y="427"/>
                              </a:lnTo>
                              <a:lnTo>
                                <a:pt x="691" y="427"/>
                              </a:lnTo>
                              <a:lnTo>
                                <a:pt x="691" y="426"/>
                              </a:lnTo>
                              <a:lnTo>
                                <a:pt x="692" y="426"/>
                              </a:lnTo>
                              <a:lnTo>
                                <a:pt x="694" y="426"/>
                              </a:lnTo>
                              <a:lnTo>
                                <a:pt x="695" y="426"/>
                              </a:lnTo>
                              <a:lnTo>
                                <a:pt x="695" y="424"/>
                              </a:lnTo>
                              <a:lnTo>
                                <a:pt x="697" y="424"/>
                              </a:lnTo>
                              <a:lnTo>
                                <a:pt x="698" y="424"/>
                              </a:lnTo>
                              <a:lnTo>
                                <a:pt x="698" y="423"/>
                              </a:lnTo>
                              <a:lnTo>
                                <a:pt x="700" y="423"/>
                              </a:lnTo>
                              <a:lnTo>
                                <a:pt x="700" y="421"/>
                              </a:lnTo>
                              <a:lnTo>
                                <a:pt x="701" y="421"/>
                              </a:lnTo>
                              <a:lnTo>
                                <a:pt x="701" y="420"/>
                              </a:lnTo>
                              <a:lnTo>
                                <a:pt x="702" y="420"/>
                              </a:lnTo>
                              <a:lnTo>
                                <a:pt x="702" y="419"/>
                              </a:lnTo>
                              <a:lnTo>
                                <a:pt x="704" y="419"/>
                              </a:lnTo>
                              <a:lnTo>
                                <a:pt x="705" y="417"/>
                              </a:lnTo>
                              <a:lnTo>
                                <a:pt x="705" y="416"/>
                              </a:lnTo>
                              <a:lnTo>
                                <a:pt x="707" y="416"/>
                              </a:lnTo>
                              <a:lnTo>
                                <a:pt x="707" y="414"/>
                              </a:lnTo>
                              <a:lnTo>
                                <a:pt x="708" y="414"/>
                              </a:lnTo>
                              <a:lnTo>
                                <a:pt x="708" y="413"/>
                              </a:lnTo>
                              <a:lnTo>
                                <a:pt x="708" y="411"/>
                              </a:lnTo>
                              <a:lnTo>
                                <a:pt x="710" y="411"/>
                              </a:lnTo>
                              <a:lnTo>
                                <a:pt x="710" y="410"/>
                              </a:lnTo>
                              <a:lnTo>
                                <a:pt x="710" y="409"/>
                              </a:lnTo>
                              <a:lnTo>
                                <a:pt x="711" y="409"/>
                              </a:lnTo>
                              <a:lnTo>
                                <a:pt x="711" y="407"/>
                              </a:lnTo>
                              <a:lnTo>
                                <a:pt x="711" y="406"/>
                              </a:lnTo>
                              <a:lnTo>
                                <a:pt x="711" y="404"/>
                              </a:lnTo>
                              <a:lnTo>
                                <a:pt x="711" y="403"/>
                              </a:lnTo>
                              <a:lnTo>
                                <a:pt x="711" y="401"/>
                              </a:lnTo>
                              <a:lnTo>
                                <a:pt x="711" y="400"/>
                              </a:lnTo>
                              <a:lnTo>
                                <a:pt x="711" y="398"/>
                              </a:lnTo>
                              <a:lnTo>
                                <a:pt x="711" y="397"/>
                              </a:lnTo>
                              <a:lnTo>
                                <a:pt x="711" y="396"/>
                              </a:lnTo>
                              <a:lnTo>
                                <a:pt x="711" y="394"/>
                              </a:lnTo>
                              <a:lnTo>
                                <a:pt x="711" y="393"/>
                              </a:lnTo>
                              <a:lnTo>
                                <a:pt x="711" y="391"/>
                              </a:lnTo>
                              <a:lnTo>
                                <a:pt x="710" y="390"/>
                              </a:lnTo>
                              <a:lnTo>
                                <a:pt x="710" y="388"/>
                              </a:lnTo>
                              <a:lnTo>
                                <a:pt x="708" y="388"/>
                              </a:lnTo>
                              <a:lnTo>
                                <a:pt x="708" y="387"/>
                              </a:lnTo>
                              <a:lnTo>
                                <a:pt x="707" y="387"/>
                              </a:lnTo>
                              <a:lnTo>
                                <a:pt x="707" y="385"/>
                              </a:lnTo>
                              <a:lnTo>
                                <a:pt x="705" y="385"/>
                              </a:lnTo>
                              <a:lnTo>
                                <a:pt x="705" y="384"/>
                              </a:lnTo>
                              <a:lnTo>
                                <a:pt x="704" y="383"/>
                              </a:lnTo>
                              <a:lnTo>
                                <a:pt x="702" y="383"/>
                              </a:lnTo>
                              <a:lnTo>
                                <a:pt x="701" y="383"/>
                              </a:lnTo>
                              <a:lnTo>
                                <a:pt x="700" y="381"/>
                              </a:lnTo>
                              <a:lnTo>
                                <a:pt x="700" y="380"/>
                              </a:lnTo>
                              <a:lnTo>
                                <a:pt x="698" y="380"/>
                              </a:lnTo>
                              <a:lnTo>
                                <a:pt x="697" y="378"/>
                              </a:lnTo>
                              <a:lnTo>
                                <a:pt x="695" y="378"/>
                              </a:lnTo>
                              <a:lnTo>
                                <a:pt x="694" y="378"/>
                              </a:lnTo>
                              <a:lnTo>
                                <a:pt x="692" y="378"/>
                              </a:lnTo>
                              <a:lnTo>
                                <a:pt x="691" y="377"/>
                              </a:lnTo>
                              <a:lnTo>
                                <a:pt x="689" y="377"/>
                              </a:lnTo>
                              <a:lnTo>
                                <a:pt x="688" y="377"/>
                              </a:lnTo>
                              <a:lnTo>
                                <a:pt x="687" y="375"/>
                              </a:lnTo>
                              <a:lnTo>
                                <a:pt x="685" y="375"/>
                              </a:lnTo>
                              <a:lnTo>
                                <a:pt x="684" y="375"/>
                              </a:lnTo>
                              <a:lnTo>
                                <a:pt x="682" y="374"/>
                              </a:lnTo>
                              <a:lnTo>
                                <a:pt x="681" y="374"/>
                              </a:lnTo>
                              <a:lnTo>
                                <a:pt x="679" y="374"/>
                              </a:lnTo>
                              <a:lnTo>
                                <a:pt x="678" y="373"/>
                              </a:lnTo>
                              <a:lnTo>
                                <a:pt x="677" y="373"/>
                              </a:lnTo>
                              <a:lnTo>
                                <a:pt x="677" y="371"/>
                              </a:lnTo>
                              <a:lnTo>
                                <a:pt x="675" y="371"/>
                              </a:lnTo>
                              <a:lnTo>
                                <a:pt x="674" y="371"/>
                              </a:lnTo>
                              <a:lnTo>
                                <a:pt x="672" y="370"/>
                              </a:lnTo>
                              <a:lnTo>
                                <a:pt x="671" y="368"/>
                              </a:lnTo>
                              <a:lnTo>
                                <a:pt x="671" y="367"/>
                              </a:lnTo>
                              <a:lnTo>
                                <a:pt x="669" y="365"/>
                              </a:lnTo>
                              <a:lnTo>
                                <a:pt x="671" y="365"/>
                              </a:lnTo>
                              <a:lnTo>
                                <a:pt x="671" y="364"/>
                              </a:lnTo>
                              <a:lnTo>
                                <a:pt x="671" y="362"/>
                              </a:lnTo>
                              <a:lnTo>
                                <a:pt x="671" y="361"/>
                              </a:lnTo>
                              <a:lnTo>
                                <a:pt x="672" y="361"/>
                              </a:lnTo>
                              <a:lnTo>
                                <a:pt x="674" y="361"/>
                              </a:lnTo>
                              <a:lnTo>
                                <a:pt x="675" y="361"/>
                              </a:lnTo>
                              <a:lnTo>
                                <a:pt x="677" y="361"/>
                              </a:lnTo>
                              <a:lnTo>
                                <a:pt x="678" y="361"/>
                              </a:lnTo>
                              <a:lnTo>
                                <a:pt x="678" y="360"/>
                              </a:lnTo>
                              <a:lnTo>
                                <a:pt x="679" y="361"/>
                              </a:lnTo>
                              <a:lnTo>
                                <a:pt x="681" y="361"/>
                              </a:lnTo>
                              <a:lnTo>
                                <a:pt x="682" y="361"/>
                              </a:lnTo>
                              <a:lnTo>
                                <a:pt x="684" y="362"/>
                              </a:lnTo>
                              <a:lnTo>
                                <a:pt x="684" y="364"/>
                              </a:lnTo>
                              <a:lnTo>
                                <a:pt x="685" y="364"/>
                              </a:lnTo>
                              <a:lnTo>
                                <a:pt x="685" y="365"/>
                              </a:lnTo>
                              <a:lnTo>
                                <a:pt x="708" y="365"/>
                              </a:lnTo>
                              <a:close/>
                              <a:moveTo>
                                <a:pt x="724" y="426"/>
                              </a:moveTo>
                              <a:lnTo>
                                <a:pt x="748" y="426"/>
                              </a:lnTo>
                              <a:lnTo>
                                <a:pt x="748" y="380"/>
                              </a:lnTo>
                              <a:lnTo>
                                <a:pt x="750" y="380"/>
                              </a:lnTo>
                              <a:lnTo>
                                <a:pt x="748" y="380"/>
                              </a:lnTo>
                              <a:lnTo>
                                <a:pt x="748" y="378"/>
                              </a:lnTo>
                              <a:lnTo>
                                <a:pt x="750" y="378"/>
                              </a:lnTo>
                              <a:lnTo>
                                <a:pt x="750" y="377"/>
                              </a:lnTo>
                              <a:lnTo>
                                <a:pt x="748" y="377"/>
                              </a:lnTo>
                              <a:lnTo>
                                <a:pt x="750" y="377"/>
                              </a:lnTo>
                              <a:lnTo>
                                <a:pt x="748" y="377"/>
                              </a:lnTo>
                              <a:lnTo>
                                <a:pt x="748" y="375"/>
                              </a:lnTo>
                              <a:lnTo>
                                <a:pt x="750" y="375"/>
                              </a:lnTo>
                              <a:lnTo>
                                <a:pt x="748" y="375"/>
                              </a:lnTo>
                              <a:lnTo>
                                <a:pt x="748" y="374"/>
                              </a:lnTo>
                              <a:lnTo>
                                <a:pt x="750" y="374"/>
                              </a:lnTo>
                              <a:lnTo>
                                <a:pt x="750" y="373"/>
                              </a:lnTo>
                              <a:lnTo>
                                <a:pt x="750" y="371"/>
                              </a:lnTo>
                              <a:lnTo>
                                <a:pt x="750" y="370"/>
                              </a:lnTo>
                              <a:lnTo>
                                <a:pt x="751" y="370"/>
                              </a:lnTo>
                              <a:lnTo>
                                <a:pt x="751" y="368"/>
                              </a:lnTo>
                              <a:lnTo>
                                <a:pt x="751" y="367"/>
                              </a:lnTo>
                              <a:lnTo>
                                <a:pt x="753" y="367"/>
                              </a:lnTo>
                              <a:lnTo>
                                <a:pt x="754" y="367"/>
                              </a:lnTo>
                              <a:lnTo>
                                <a:pt x="754" y="365"/>
                              </a:lnTo>
                              <a:lnTo>
                                <a:pt x="756" y="365"/>
                              </a:lnTo>
                              <a:lnTo>
                                <a:pt x="757" y="365"/>
                              </a:lnTo>
                              <a:lnTo>
                                <a:pt x="758" y="365"/>
                              </a:lnTo>
                              <a:lnTo>
                                <a:pt x="758" y="364"/>
                              </a:lnTo>
                              <a:lnTo>
                                <a:pt x="760" y="364"/>
                              </a:lnTo>
                              <a:lnTo>
                                <a:pt x="761" y="364"/>
                              </a:lnTo>
                              <a:lnTo>
                                <a:pt x="761" y="362"/>
                              </a:lnTo>
                              <a:lnTo>
                                <a:pt x="763" y="364"/>
                              </a:lnTo>
                              <a:lnTo>
                                <a:pt x="764" y="364"/>
                              </a:lnTo>
                              <a:lnTo>
                                <a:pt x="766" y="364"/>
                              </a:lnTo>
                              <a:lnTo>
                                <a:pt x="767" y="364"/>
                              </a:lnTo>
                              <a:lnTo>
                                <a:pt x="768" y="364"/>
                              </a:lnTo>
                              <a:lnTo>
                                <a:pt x="770" y="365"/>
                              </a:lnTo>
                              <a:lnTo>
                                <a:pt x="771" y="365"/>
                              </a:lnTo>
                              <a:lnTo>
                                <a:pt x="771" y="367"/>
                              </a:lnTo>
                              <a:lnTo>
                                <a:pt x="773" y="368"/>
                              </a:lnTo>
                              <a:lnTo>
                                <a:pt x="773" y="370"/>
                              </a:lnTo>
                              <a:lnTo>
                                <a:pt x="774" y="370"/>
                              </a:lnTo>
                              <a:lnTo>
                                <a:pt x="774" y="371"/>
                              </a:lnTo>
                              <a:lnTo>
                                <a:pt x="774" y="373"/>
                              </a:lnTo>
                              <a:lnTo>
                                <a:pt x="776" y="373"/>
                              </a:lnTo>
                              <a:lnTo>
                                <a:pt x="776" y="374"/>
                              </a:lnTo>
                              <a:lnTo>
                                <a:pt x="776" y="375"/>
                              </a:lnTo>
                              <a:lnTo>
                                <a:pt x="776" y="377"/>
                              </a:lnTo>
                              <a:lnTo>
                                <a:pt x="776" y="378"/>
                              </a:lnTo>
                              <a:lnTo>
                                <a:pt x="776" y="380"/>
                              </a:lnTo>
                              <a:lnTo>
                                <a:pt x="776" y="426"/>
                              </a:lnTo>
                              <a:lnTo>
                                <a:pt x="800" y="426"/>
                              </a:lnTo>
                              <a:lnTo>
                                <a:pt x="800" y="380"/>
                              </a:lnTo>
                              <a:lnTo>
                                <a:pt x="802" y="380"/>
                              </a:lnTo>
                              <a:lnTo>
                                <a:pt x="800" y="378"/>
                              </a:lnTo>
                              <a:lnTo>
                                <a:pt x="800" y="377"/>
                              </a:lnTo>
                              <a:lnTo>
                                <a:pt x="802" y="377"/>
                              </a:lnTo>
                              <a:lnTo>
                                <a:pt x="802" y="375"/>
                              </a:lnTo>
                              <a:lnTo>
                                <a:pt x="800" y="374"/>
                              </a:lnTo>
                              <a:lnTo>
                                <a:pt x="802" y="373"/>
                              </a:lnTo>
                              <a:lnTo>
                                <a:pt x="800" y="373"/>
                              </a:lnTo>
                              <a:lnTo>
                                <a:pt x="800" y="371"/>
                              </a:lnTo>
                              <a:lnTo>
                                <a:pt x="802" y="371"/>
                              </a:lnTo>
                              <a:lnTo>
                                <a:pt x="800" y="370"/>
                              </a:lnTo>
                              <a:lnTo>
                                <a:pt x="800" y="368"/>
                              </a:lnTo>
                              <a:lnTo>
                                <a:pt x="800" y="367"/>
                              </a:lnTo>
                              <a:lnTo>
                                <a:pt x="800" y="365"/>
                              </a:lnTo>
                              <a:lnTo>
                                <a:pt x="800" y="364"/>
                              </a:lnTo>
                              <a:lnTo>
                                <a:pt x="800" y="362"/>
                              </a:lnTo>
                              <a:lnTo>
                                <a:pt x="800" y="361"/>
                              </a:lnTo>
                              <a:lnTo>
                                <a:pt x="799" y="360"/>
                              </a:lnTo>
                              <a:lnTo>
                                <a:pt x="799" y="358"/>
                              </a:lnTo>
                              <a:lnTo>
                                <a:pt x="799" y="357"/>
                              </a:lnTo>
                              <a:lnTo>
                                <a:pt x="797" y="357"/>
                              </a:lnTo>
                              <a:lnTo>
                                <a:pt x="797" y="355"/>
                              </a:lnTo>
                              <a:lnTo>
                                <a:pt x="796" y="354"/>
                              </a:lnTo>
                              <a:lnTo>
                                <a:pt x="796" y="352"/>
                              </a:lnTo>
                              <a:lnTo>
                                <a:pt x="796" y="351"/>
                              </a:lnTo>
                              <a:lnTo>
                                <a:pt x="794" y="351"/>
                              </a:lnTo>
                              <a:lnTo>
                                <a:pt x="794" y="350"/>
                              </a:lnTo>
                              <a:lnTo>
                                <a:pt x="793" y="348"/>
                              </a:lnTo>
                              <a:lnTo>
                                <a:pt x="791" y="348"/>
                              </a:lnTo>
                              <a:lnTo>
                                <a:pt x="791" y="347"/>
                              </a:lnTo>
                              <a:lnTo>
                                <a:pt x="790" y="347"/>
                              </a:lnTo>
                              <a:lnTo>
                                <a:pt x="790" y="345"/>
                              </a:lnTo>
                              <a:lnTo>
                                <a:pt x="789" y="345"/>
                              </a:lnTo>
                              <a:lnTo>
                                <a:pt x="787" y="345"/>
                              </a:lnTo>
                              <a:lnTo>
                                <a:pt x="786" y="344"/>
                              </a:lnTo>
                              <a:lnTo>
                                <a:pt x="784" y="344"/>
                              </a:lnTo>
                              <a:lnTo>
                                <a:pt x="783" y="342"/>
                              </a:lnTo>
                              <a:lnTo>
                                <a:pt x="781" y="342"/>
                              </a:lnTo>
                              <a:lnTo>
                                <a:pt x="780" y="342"/>
                              </a:lnTo>
                              <a:lnTo>
                                <a:pt x="779" y="341"/>
                              </a:lnTo>
                              <a:lnTo>
                                <a:pt x="777" y="341"/>
                              </a:lnTo>
                              <a:lnTo>
                                <a:pt x="776" y="341"/>
                              </a:lnTo>
                              <a:lnTo>
                                <a:pt x="774" y="341"/>
                              </a:lnTo>
                              <a:lnTo>
                                <a:pt x="773" y="341"/>
                              </a:lnTo>
                              <a:lnTo>
                                <a:pt x="771" y="341"/>
                              </a:lnTo>
                              <a:lnTo>
                                <a:pt x="770" y="339"/>
                              </a:lnTo>
                              <a:lnTo>
                                <a:pt x="770" y="341"/>
                              </a:lnTo>
                              <a:lnTo>
                                <a:pt x="768" y="341"/>
                              </a:lnTo>
                              <a:lnTo>
                                <a:pt x="767" y="341"/>
                              </a:lnTo>
                              <a:lnTo>
                                <a:pt x="766" y="341"/>
                              </a:lnTo>
                              <a:lnTo>
                                <a:pt x="764" y="341"/>
                              </a:lnTo>
                              <a:lnTo>
                                <a:pt x="763" y="341"/>
                              </a:lnTo>
                              <a:lnTo>
                                <a:pt x="761" y="342"/>
                              </a:lnTo>
                              <a:lnTo>
                                <a:pt x="760" y="342"/>
                              </a:lnTo>
                              <a:lnTo>
                                <a:pt x="758" y="342"/>
                              </a:lnTo>
                              <a:lnTo>
                                <a:pt x="757" y="342"/>
                              </a:lnTo>
                              <a:lnTo>
                                <a:pt x="757" y="344"/>
                              </a:lnTo>
                              <a:lnTo>
                                <a:pt x="756" y="344"/>
                              </a:lnTo>
                              <a:lnTo>
                                <a:pt x="754" y="344"/>
                              </a:lnTo>
                              <a:lnTo>
                                <a:pt x="754" y="345"/>
                              </a:lnTo>
                              <a:lnTo>
                                <a:pt x="753" y="345"/>
                              </a:lnTo>
                              <a:lnTo>
                                <a:pt x="753" y="347"/>
                              </a:lnTo>
                              <a:lnTo>
                                <a:pt x="751" y="347"/>
                              </a:lnTo>
                              <a:lnTo>
                                <a:pt x="751" y="348"/>
                              </a:lnTo>
                              <a:lnTo>
                                <a:pt x="750" y="348"/>
                              </a:lnTo>
                              <a:lnTo>
                                <a:pt x="750" y="350"/>
                              </a:lnTo>
                              <a:lnTo>
                                <a:pt x="748" y="350"/>
                              </a:lnTo>
                              <a:lnTo>
                                <a:pt x="748" y="315"/>
                              </a:lnTo>
                              <a:lnTo>
                                <a:pt x="724" y="315"/>
                              </a:lnTo>
                              <a:lnTo>
                                <a:pt x="724" y="426"/>
                              </a:lnTo>
                              <a:close/>
                              <a:moveTo>
                                <a:pt x="842" y="342"/>
                              </a:moveTo>
                              <a:lnTo>
                                <a:pt x="816" y="342"/>
                              </a:lnTo>
                              <a:lnTo>
                                <a:pt x="816" y="426"/>
                              </a:lnTo>
                              <a:lnTo>
                                <a:pt x="842" y="426"/>
                              </a:lnTo>
                              <a:lnTo>
                                <a:pt x="842" y="342"/>
                              </a:lnTo>
                              <a:close/>
                              <a:moveTo>
                                <a:pt x="842" y="315"/>
                              </a:moveTo>
                              <a:lnTo>
                                <a:pt x="816" y="315"/>
                              </a:lnTo>
                              <a:lnTo>
                                <a:pt x="816" y="334"/>
                              </a:lnTo>
                              <a:lnTo>
                                <a:pt x="842" y="334"/>
                              </a:lnTo>
                              <a:lnTo>
                                <a:pt x="842" y="315"/>
                              </a:lnTo>
                              <a:close/>
                              <a:moveTo>
                                <a:pt x="858" y="453"/>
                              </a:moveTo>
                              <a:lnTo>
                                <a:pt x="882" y="453"/>
                              </a:lnTo>
                              <a:lnTo>
                                <a:pt x="882" y="419"/>
                              </a:lnTo>
                              <a:lnTo>
                                <a:pt x="883" y="420"/>
                              </a:lnTo>
                              <a:lnTo>
                                <a:pt x="885" y="420"/>
                              </a:lnTo>
                              <a:lnTo>
                                <a:pt x="886" y="421"/>
                              </a:lnTo>
                              <a:lnTo>
                                <a:pt x="888" y="423"/>
                              </a:lnTo>
                              <a:lnTo>
                                <a:pt x="889" y="424"/>
                              </a:lnTo>
                              <a:lnTo>
                                <a:pt x="891" y="424"/>
                              </a:lnTo>
                              <a:lnTo>
                                <a:pt x="891" y="426"/>
                              </a:lnTo>
                              <a:lnTo>
                                <a:pt x="892" y="426"/>
                              </a:lnTo>
                              <a:lnTo>
                                <a:pt x="893" y="426"/>
                              </a:lnTo>
                              <a:lnTo>
                                <a:pt x="895" y="427"/>
                              </a:lnTo>
                              <a:lnTo>
                                <a:pt x="896" y="427"/>
                              </a:lnTo>
                              <a:lnTo>
                                <a:pt x="898" y="427"/>
                              </a:lnTo>
                              <a:lnTo>
                                <a:pt x="899" y="427"/>
                              </a:lnTo>
                              <a:lnTo>
                                <a:pt x="899" y="429"/>
                              </a:lnTo>
                              <a:lnTo>
                                <a:pt x="901" y="429"/>
                              </a:lnTo>
                              <a:lnTo>
                                <a:pt x="902" y="429"/>
                              </a:lnTo>
                              <a:lnTo>
                                <a:pt x="904" y="429"/>
                              </a:lnTo>
                              <a:lnTo>
                                <a:pt x="905" y="429"/>
                              </a:lnTo>
                              <a:lnTo>
                                <a:pt x="906" y="429"/>
                              </a:lnTo>
                              <a:lnTo>
                                <a:pt x="908" y="429"/>
                              </a:lnTo>
                              <a:lnTo>
                                <a:pt x="909" y="429"/>
                              </a:lnTo>
                              <a:lnTo>
                                <a:pt x="911" y="429"/>
                              </a:lnTo>
                              <a:lnTo>
                                <a:pt x="912" y="429"/>
                              </a:lnTo>
                              <a:lnTo>
                                <a:pt x="914" y="429"/>
                              </a:lnTo>
                              <a:lnTo>
                                <a:pt x="915" y="429"/>
                              </a:lnTo>
                              <a:lnTo>
                                <a:pt x="916" y="429"/>
                              </a:lnTo>
                              <a:lnTo>
                                <a:pt x="918" y="427"/>
                              </a:lnTo>
                              <a:lnTo>
                                <a:pt x="919" y="427"/>
                              </a:lnTo>
                              <a:lnTo>
                                <a:pt x="921" y="427"/>
                              </a:lnTo>
                              <a:lnTo>
                                <a:pt x="922" y="426"/>
                              </a:lnTo>
                              <a:lnTo>
                                <a:pt x="924" y="426"/>
                              </a:lnTo>
                              <a:lnTo>
                                <a:pt x="924" y="424"/>
                              </a:lnTo>
                              <a:lnTo>
                                <a:pt x="925" y="424"/>
                              </a:lnTo>
                              <a:lnTo>
                                <a:pt x="926" y="424"/>
                              </a:lnTo>
                              <a:lnTo>
                                <a:pt x="928" y="424"/>
                              </a:lnTo>
                              <a:lnTo>
                                <a:pt x="929" y="423"/>
                              </a:lnTo>
                              <a:lnTo>
                                <a:pt x="931" y="421"/>
                              </a:lnTo>
                              <a:lnTo>
                                <a:pt x="932" y="421"/>
                              </a:lnTo>
                              <a:lnTo>
                                <a:pt x="932" y="420"/>
                              </a:lnTo>
                              <a:lnTo>
                                <a:pt x="934" y="420"/>
                              </a:lnTo>
                              <a:lnTo>
                                <a:pt x="935" y="419"/>
                              </a:lnTo>
                              <a:lnTo>
                                <a:pt x="937" y="417"/>
                              </a:lnTo>
                              <a:lnTo>
                                <a:pt x="937" y="416"/>
                              </a:lnTo>
                              <a:lnTo>
                                <a:pt x="938" y="416"/>
                              </a:lnTo>
                              <a:lnTo>
                                <a:pt x="938" y="414"/>
                              </a:lnTo>
                              <a:lnTo>
                                <a:pt x="939" y="413"/>
                              </a:lnTo>
                              <a:lnTo>
                                <a:pt x="941" y="411"/>
                              </a:lnTo>
                              <a:lnTo>
                                <a:pt x="941" y="410"/>
                              </a:lnTo>
                              <a:lnTo>
                                <a:pt x="942" y="409"/>
                              </a:lnTo>
                              <a:lnTo>
                                <a:pt x="942" y="407"/>
                              </a:lnTo>
                              <a:lnTo>
                                <a:pt x="944" y="406"/>
                              </a:lnTo>
                              <a:lnTo>
                                <a:pt x="945" y="404"/>
                              </a:lnTo>
                              <a:lnTo>
                                <a:pt x="945" y="403"/>
                              </a:lnTo>
                              <a:lnTo>
                                <a:pt x="945" y="401"/>
                              </a:lnTo>
                              <a:lnTo>
                                <a:pt x="947" y="401"/>
                              </a:lnTo>
                              <a:lnTo>
                                <a:pt x="947" y="400"/>
                              </a:lnTo>
                              <a:lnTo>
                                <a:pt x="947" y="398"/>
                              </a:lnTo>
                              <a:lnTo>
                                <a:pt x="947" y="397"/>
                              </a:lnTo>
                              <a:lnTo>
                                <a:pt x="948" y="396"/>
                              </a:lnTo>
                              <a:lnTo>
                                <a:pt x="948" y="394"/>
                              </a:lnTo>
                              <a:lnTo>
                                <a:pt x="948" y="393"/>
                              </a:lnTo>
                              <a:lnTo>
                                <a:pt x="948" y="391"/>
                              </a:lnTo>
                              <a:lnTo>
                                <a:pt x="948" y="390"/>
                              </a:lnTo>
                              <a:lnTo>
                                <a:pt x="948" y="388"/>
                              </a:lnTo>
                              <a:lnTo>
                                <a:pt x="948" y="387"/>
                              </a:lnTo>
                              <a:lnTo>
                                <a:pt x="948" y="385"/>
                              </a:lnTo>
                              <a:lnTo>
                                <a:pt x="948" y="384"/>
                              </a:lnTo>
                              <a:lnTo>
                                <a:pt x="948" y="383"/>
                              </a:lnTo>
                              <a:lnTo>
                                <a:pt x="948" y="381"/>
                              </a:lnTo>
                              <a:lnTo>
                                <a:pt x="948" y="380"/>
                              </a:lnTo>
                              <a:lnTo>
                                <a:pt x="948" y="378"/>
                              </a:lnTo>
                              <a:lnTo>
                                <a:pt x="948" y="377"/>
                              </a:lnTo>
                              <a:lnTo>
                                <a:pt x="948" y="375"/>
                              </a:lnTo>
                              <a:lnTo>
                                <a:pt x="948" y="374"/>
                              </a:lnTo>
                              <a:lnTo>
                                <a:pt x="947" y="373"/>
                              </a:lnTo>
                              <a:lnTo>
                                <a:pt x="947" y="371"/>
                              </a:lnTo>
                              <a:lnTo>
                                <a:pt x="947" y="370"/>
                              </a:lnTo>
                              <a:lnTo>
                                <a:pt x="945" y="368"/>
                              </a:lnTo>
                              <a:lnTo>
                                <a:pt x="945" y="367"/>
                              </a:lnTo>
                              <a:lnTo>
                                <a:pt x="944" y="365"/>
                              </a:lnTo>
                              <a:lnTo>
                                <a:pt x="944" y="364"/>
                              </a:lnTo>
                              <a:lnTo>
                                <a:pt x="944" y="362"/>
                              </a:lnTo>
                              <a:lnTo>
                                <a:pt x="942" y="361"/>
                              </a:lnTo>
                              <a:lnTo>
                                <a:pt x="942" y="360"/>
                              </a:lnTo>
                              <a:lnTo>
                                <a:pt x="941" y="358"/>
                              </a:lnTo>
                              <a:lnTo>
                                <a:pt x="939" y="357"/>
                              </a:lnTo>
                              <a:lnTo>
                                <a:pt x="939" y="355"/>
                              </a:lnTo>
                              <a:lnTo>
                                <a:pt x="938" y="354"/>
                              </a:lnTo>
                              <a:lnTo>
                                <a:pt x="938" y="352"/>
                              </a:lnTo>
                              <a:lnTo>
                                <a:pt x="937" y="351"/>
                              </a:lnTo>
                              <a:lnTo>
                                <a:pt x="935" y="350"/>
                              </a:lnTo>
                              <a:lnTo>
                                <a:pt x="934" y="350"/>
                              </a:lnTo>
                              <a:lnTo>
                                <a:pt x="932" y="348"/>
                              </a:lnTo>
                              <a:lnTo>
                                <a:pt x="931" y="347"/>
                              </a:lnTo>
                              <a:lnTo>
                                <a:pt x="929" y="347"/>
                              </a:lnTo>
                              <a:lnTo>
                                <a:pt x="928" y="345"/>
                              </a:lnTo>
                              <a:lnTo>
                                <a:pt x="926" y="345"/>
                              </a:lnTo>
                              <a:lnTo>
                                <a:pt x="925" y="344"/>
                              </a:lnTo>
                              <a:lnTo>
                                <a:pt x="924" y="342"/>
                              </a:lnTo>
                              <a:lnTo>
                                <a:pt x="922" y="342"/>
                              </a:lnTo>
                              <a:lnTo>
                                <a:pt x="921" y="342"/>
                              </a:lnTo>
                              <a:lnTo>
                                <a:pt x="919" y="342"/>
                              </a:lnTo>
                              <a:lnTo>
                                <a:pt x="918" y="341"/>
                              </a:lnTo>
                              <a:lnTo>
                                <a:pt x="916" y="341"/>
                              </a:lnTo>
                              <a:lnTo>
                                <a:pt x="915" y="341"/>
                              </a:lnTo>
                              <a:lnTo>
                                <a:pt x="914" y="341"/>
                              </a:lnTo>
                              <a:lnTo>
                                <a:pt x="912" y="341"/>
                              </a:lnTo>
                              <a:lnTo>
                                <a:pt x="911" y="341"/>
                              </a:lnTo>
                              <a:lnTo>
                                <a:pt x="909" y="341"/>
                              </a:lnTo>
                              <a:lnTo>
                                <a:pt x="906" y="339"/>
                              </a:lnTo>
                              <a:lnTo>
                                <a:pt x="906" y="341"/>
                              </a:lnTo>
                              <a:lnTo>
                                <a:pt x="905" y="341"/>
                              </a:lnTo>
                              <a:lnTo>
                                <a:pt x="904" y="341"/>
                              </a:lnTo>
                              <a:lnTo>
                                <a:pt x="902" y="341"/>
                              </a:lnTo>
                              <a:lnTo>
                                <a:pt x="901" y="341"/>
                              </a:lnTo>
                              <a:lnTo>
                                <a:pt x="899" y="341"/>
                              </a:lnTo>
                              <a:lnTo>
                                <a:pt x="898" y="341"/>
                              </a:lnTo>
                              <a:lnTo>
                                <a:pt x="898" y="342"/>
                              </a:lnTo>
                              <a:lnTo>
                                <a:pt x="896" y="342"/>
                              </a:lnTo>
                              <a:lnTo>
                                <a:pt x="895" y="342"/>
                              </a:lnTo>
                              <a:lnTo>
                                <a:pt x="893" y="342"/>
                              </a:lnTo>
                              <a:lnTo>
                                <a:pt x="892" y="342"/>
                              </a:lnTo>
                              <a:lnTo>
                                <a:pt x="892" y="344"/>
                              </a:lnTo>
                              <a:lnTo>
                                <a:pt x="891" y="344"/>
                              </a:lnTo>
                              <a:lnTo>
                                <a:pt x="889" y="345"/>
                              </a:lnTo>
                              <a:lnTo>
                                <a:pt x="888" y="347"/>
                              </a:lnTo>
                              <a:lnTo>
                                <a:pt x="886" y="347"/>
                              </a:lnTo>
                              <a:lnTo>
                                <a:pt x="885" y="348"/>
                              </a:lnTo>
                              <a:lnTo>
                                <a:pt x="883" y="350"/>
                              </a:lnTo>
                              <a:lnTo>
                                <a:pt x="882" y="351"/>
                              </a:lnTo>
                              <a:lnTo>
                                <a:pt x="881" y="351"/>
                              </a:lnTo>
                              <a:lnTo>
                                <a:pt x="881" y="342"/>
                              </a:lnTo>
                              <a:lnTo>
                                <a:pt x="858" y="342"/>
                              </a:lnTo>
                              <a:lnTo>
                                <a:pt x="858" y="453"/>
                              </a:lnTo>
                              <a:close/>
                              <a:moveTo>
                                <a:pt x="902" y="362"/>
                              </a:moveTo>
                              <a:lnTo>
                                <a:pt x="904" y="364"/>
                              </a:lnTo>
                              <a:lnTo>
                                <a:pt x="905" y="364"/>
                              </a:lnTo>
                              <a:lnTo>
                                <a:pt x="906" y="364"/>
                              </a:lnTo>
                              <a:lnTo>
                                <a:pt x="908" y="364"/>
                              </a:lnTo>
                              <a:lnTo>
                                <a:pt x="909" y="364"/>
                              </a:lnTo>
                              <a:lnTo>
                                <a:pt x="909" y="365"/>
                              </a:lnTo>
                              <a:lnTo>
                                <a:pt x="911" y="365"/>
                              </a:lnTo>
                              <a:lnTo>
                                <a:pt x="912" y="365"/>
                              </a:lnTo>
                              <a:lnTo>
                                <a:pt x="914" y="367"/>
                              </a:lnTo>
                              <a:lnTo>
                                <a:pt x="915" y="367"/>
                              </a:lnTo>
                              <a:lnTo>
                                <a:pt x="915" y="368"/>
                              </a:lnTo>
                              <a:lnTo>
                                <a:pt x="916" y="368"/>
                              </a:lnTo>
                              <a:lnTo>
                                <a:pt x="916" y="370"/>
                              </a:lnTo>
                              <a:lnTo>
                                <a:pt x="918" y="370"/>
                              </a:lnTo>
                              <a:lnTo>
                                <a:pt x="919" y="371"/>
                              </a:lnTo>
                              <a:lnTo>
                                <a:pt x="921" y="373"/>
                              </a:lnTo>
                              <a:lnTo>
                                <a:pt x="922" y="374"/>
                              </a:lnTo>
                              <a:lnTo>
                                <a:pt x="922" y="375"/>
                              </a:lnTo>
                              <a:lnTo>
                                <a:pt x="922" y="377"/>
                              </a:lnTo>
                              <a:lnTo>
                                <a:pt x="922" y="378"/>
                              </a:lnTo>
                              <a:lnTo>
                                <a:pt x="922" y="380"/>
                              </a:lnTo>
                              <a:lnTo>
                                <a:pt x="922" y="381"/>
                              </a:lnTo>
                              <a:lnTo>
                                <a:pt x="922" y="383"/>
                              </a:lnTo>
                              <a:lnTo>
                                <a:pt x="922" y="384"/>
                              </a:lnTo>
                              <a:lnTo>
                                <a:pt x="922" y="385"/>
                              </a:lnTo>
                              <a:lnTo>
                                <a:pt x="922" y="387"/>
                              </a:lnTo>
                              <a:lnTo>
                                <a:pt x="922" y="388"/>
                              </a:lnTo>
                              <a:lnTo>
                                <a:pt x="922" y="390"/>
                              </a:lnTo>
                              <a:lnTo>
                                <a:pt x="922" y="391"/>
                              </a:lnTo>
                              <a:lnTo>
                                <a:pt x="922" y="393"/>
                              </a:lnTo>
                              <a:lnTo>
                                <a:pt x="922" y="394"/>
                              </a:lnTo>
                              <a:lnTo>
                                <a:pt x="921" y="394"/>
                              </a:lnTo>
                              <a:lnTo>
                                <a:pt x="921" y="396"/>
                              </a:lnTo>
                              <a:lnTo>
                                <a:pt x="921" y="397"/>
                              </a:lnTo>
                              <a:lnTo>
                                <a:pt x="919" y="397"/>
                              </a:lnTo>
                              <a:lnTo>
                                <a:pt x="919" y="398"/>
                              </a:lnTo>
                              <a:lnTo>
                                <a:pt x="918" y="398"/>
                              </a:lnTo>
                              <a:lnTo>
                                <a:pt x="918" y="400"/>
                              </a:lnTo>
                              <a:lnTo>
                                <a:pt x="916" y="400"/>
                              </a:lnTo>
                              <a:lnTo>
                                <a:pt x="916" y="401"/>
                              </a:lnTo>
                              <a:lnTo>
                                <a:pt x="915" y="401"/>
                              </a:lnTo>
                              <a:lnTo>
                                <a:pt x="915" y="403"/>
                              </a:lnTo>
                              <a:lnTo>
                                <a:pt x="914" y="403"/>
                              </a:lnTo>
                              <a:lnTo>
                                <a:pt x="912" y="403"/>
                              </a:lnTo>
                              <a:lnTo>
                                <a:pt x="912" y="404"/>
                              </a:lnTo>
                              <a:lnTo>
                                <a:pt x="911" y="404"/>
                              </a:lnTo>
                              <a:lnTo>
                                <a:pt x="909" y="404"/>
                              </a:lnTo>
                              <a:lnTo>
                                <a:pt x="909" y="406"/>
                              </a:lnTo>
                              <a:lnTo>
                                <a:pt x="908" y="406"/>
                              </a:lnTo>
                              <a:lnTo>
                                <a:pt x="906" y="406"/>
                              </a:lnTo>
                              <a:lnTo>
                                <a:pt x="905" y="406"/>
                              </a:lnTo>
                              <a:lnTo>
                                <a:pt x="904" y="406"/>
                              </a:lnTo>
                              <a:lnTo>
                                <a:pt x="902" y="406"/>
                              </a:lnTo>
                              <a:lnTo>
                                <a:pt x="901" y="406"/>
                              </a:lnTo>
                              <a:lnTo>
                                <a:pt x="899" y="406"/>
                              </a:lnTo>
                              <a:lnTo>
                                <a:pt x="898" y="406"/>
                              </a:lnTo>
                              <a:lnTo>
                                <a:pt x="896" y="406"/>
                              </a:lnTo>
                              <a:lnTo>
                                <a:pt x="896" y="404"/>
                              </a:lnTo>
                              <a:lnTo>
                                <a:pt x="895" y="404"/>
                              </a:lnTo>
                              <a:lnTo>
                                <a:pt x="893" y="404"/>
                              </a:lnTo>
                              <a:lnTo>
                                <a:pt x="892" y="403"/>
                              </a:lnTo>
                              <a:lnTo>
                                <a:pt x="891" y="403"/>
                              </a:lnTo>
                              <a:lnTo>
                                <a:pt x="891" y="401"/>
                              </a:lnTo>
                              <a:lnTo>
                                <a:pt x="889" y="400"/>
                              </a:lnTo>
                              <a:lnTo>
                                <a:pt x="888" y="400"/>
                              </a:lnTo>
                              <a:lnTo>
                                <a:pt x="888" y="398"/>
                              </a:lnTo>
                              <a:lnTo>
                                <a:pt x="886" y="398"/>
                              </a:lnTo>
                              <a:lnTo>
                                <a:pt x="886" y="397"/>
                              </a:lnTo>
                              <a:lnTo>
                                <a:pt x="885" y="396"/>
                              </a:lnTo>
                              <a:lnTo>
                                <a:pt x="883" y="394"/>
                              </a:lnTo>
                              <a:lnTo>
                                <a:pt x="883" y="393"/>
                              </a:lnTo>
                              <a:lnTo>
                                <a:pt x="883" y="391"/>
                              </a:lnTo>
                              <a:lnTo>
                                <a:pt x="883" y="390"/>
                              </a:lnTo>
                              <a:lnTo>
                                <a:pt x="883" y="388"/>
                              </a:lnTo>
                              <a:lnTo>
                                <a:pt x="883" y="387"/>
                              </a:lnTo>
                              <a:lnTo>
                                <a:pt x="883" y="385"/>
                              </a:lnTo>
                              <a:lnTo>
                                <a:pt x="882" y="384"/>
                              </a:lnTo>
                              <a:lnTo>
                                <a:pt x="883" y="384"/>
                              </a:lnTo>
                              <a:lnTo>
                                <a:pt x="882" y="384"/>
                              </a:lnTo>
                              <a:lnTo>
                                <a:pt x="883" y="383"/>
                              </a:lnTo>
                              <a:lnTo>
                                <a:pt x="882" y="383"/>
                              </a:lnTo>
                              <a:lnTo>
                                <a:pt x="883" y="383"/>
                              </a:lnTo>
                              <a:lnTo>
                                <a:pt x="882" y="381"/>
                              </a:lnTo>
                              <a:lnTo>
                                <a:pt x="883" y="380"/>
                              </a:lnTo>
                              <a:lnTo>
                                <a:pt x="882" y="380"/>
                              </a:lnTo>
                              <a:lnTo>
                                <a:pt x="882" y="378"/>
                              </a:lnTo>
                              <a:lnTo>
                                <a:pt x="883" y="378"/>
                              </a:lnTo>
                              <a:lnTo>
                                <a:pt x="883" y="377"/>
                              </a:lnTo>
                              <a:lnTo>
                                <a:pt x="883" y="375"/>
                              </a:lnTo>
                              <a:lnTo>
                                <a:pt x="883" y="374"/>
                              </a:lnTo>
                              <a:lnTo>
                                <a:pt x="885" y="374"/>
                              </a:lnTo>
                              <a:lnTo>
                                <a:pt x="886" y="373"/>
                              </a:lnTo>
                              <a:lnTo>
                                <a:pt x="886" y="371"/>
                              </a:lnTo>
                              <a:lnTo>
                                <a:pt x="886" y="370"/>
                              </a:lnTo>
                              <a:lnTo>
                                <a:pt x="888" y="370"/>
                              </a:lnTo>
                              <a:lnTo>
                                <a:pt x="889" y="368"/>
                              </a:lnTo>
                              <a:lnTo>
                                <a:pt x="891" y="367"/>
                              </a:lnTo>
                              <a:lnTo>
                                <a:pt x="892" y="367"/>
                              </a:lnTo>
                              <a:lnTo>
                                <a:pt x="892" y="365"/>
                              </a:lnTo>
                              <a:lnTo>
                                <a:pt x="893" y="365"/>
                              </a:lnTo>
                              <a:lnTo>
                                <a:pt x="893" y="364"/>
                              </a:lnTo>
                              <a:lnTo>
                                <a:pt x="895" y="364"/>
                              </a:lnTo>
                              <a:lnTo>
                                <a:pt x="896" y="364"/>
                              </a:lnTo>
                              <a:lnTo>
                                <a:pt x="898" y="364"/>
                              </a:lnTo>
                              <a:lnTo>
                                <a:pt x="899" y="364"/>
                              </a:lnTo>
                              <a:lnTo>
                                <a:pt x="901" y="364"/>
                              </a:lnTo>
                              <a:lnTo>
                                <a:pt x="902" y="364"/>
                              </a:lnTo>
                              <a:lnTo>
                                <a:pt x="902" y="362"/>
                              </a:lnTo>
                              <a:close/>
                              <a:moveTo>
                                <a:pt x="79" y="41"/>
                              </a:moveTo>
                              <a:lnTo>
                                <a:pt x="79" y="41"/>
                              </a:lnTo>
                              <a:lnTo>
                                <a:pt x="79" y="40"/>
                              </a:lnTo>
                              <a:lnTo>
                                <a:pt x="79" y="39"/>
                              </a:lnTo>
                              <a:lnTo>
                                <a:pt x="79" y="37"/>
                              </a:lnTo>
                              <a:lnTo>
                                <a:pt x="79" y="36"/>
                              </a:lnTo>
                              <a:lnTo>
                                <a:pt x="79" y="34"/>
                              </a:lnTo>
                              <a:lnTo>
                                <a:pt x="77" y="33"/>
                              </a:lnTo>
                              <a:lnTo>
                                <a:pt x="77" y="31"/>
                              </a:lnTo>
                              <a:lnTo>
                                <a:pt x="77" y="30"/>
                              </a:lnTo>
                              <a:lnTo>
                                <a:pt x="76" y="30"/>
                              </a:lnTo>
                              <a:lnTo>
                                <a:pt x="76" y="29"/>
                              </a:lnTo>
                              <a:lnTo>
                                <a:pt x="76" y="27"/>
                              </a:lnTo>
                              <a:lnTo>
                                <a:pt x="75" y="26"/>
                              </a:lnTo>
                              <a:lnTo>
                                <a:pt x="75" y="24"/>
                              </a:lnTo>
                              <a:lnTo>
                                <a:pt x="73" y="23"/>
                              </a:lnTo>
                              <a:lnTo>
                                <a:pt x="73" y="21"/>
                              </a:lnTo>
                              <a:lnTo>
                                <a:pt x="72" y="20"/>
                              </a:lnTo>
                              <a:lnTo>
                                <a:pt x="70" y="20"/>
                              </a:lnTo>
                              <a:lnTo>
                                <a:pt x="70" y="18"/>
                              </a:lnTo>
                              <a:lnTo>
                                <a:pt x="69" y="17"/>
                              </a:lnTo>
                              <a:lnTo>
                                <a:pt x="67" y="17"/>
                              </a:lnTo>
                              <a:lnTo>
                                <a:pt x="66" y="16"/>
                              </a:lnTo>
                              <a:lnTo>
                                <a:pt x="66" y="14"/>
                              </a:lnTo>
                              <a:lnTo>
                                <a:pt x="65" y="14"/>
                              </a:lnTo>
                              <a:lnTo>
                                <a:pt x="63" y="13"/>
                              </a:lnTo>
                              <a:lnTo>
                                <a:pt x="62" y="13"/>
                              </a:lnTo>
                              <a:lnTo>
                                <a:pt x="60" y="13"/>
                              </a:lnTo>
                              <a:lnTo>
                                <a:pt x="60" y="11"/>
                              </a:lnTo>
                              <a:lnTo>
                                <a:pt x="59" y="11"/>
                              </a:lnTo>
                              <a:lnTo>
                                <a:pt x="57" y="11"/>
                              </a:lnTo>
                              <a:lnTo>
                                <a:pt x="57" y="10"/>
                              </a:lnTo>
                              <a:lnTo>
                                <a:pt x="56" y="10"/>
                              </a:lnTo>
                              <a:lnTo>
                                <a:pt x="54" y="10"/>
                              </a:lnTo>
                              <a:lnTo>
                                <a:pt x="53" y="8"/>
                              </a:lnTo>
                              <a:lnTo>
                                <a:pt x="52" y="8"/>
                              </a:lnTo>
                              <a:lnTo>
                                <a:pt x="50" y="8"/>
                              </a:lnTo>
                              <a:lnTo>
                                <a:pt x="49" y="8"/>
                              </a:lnTo>
                              <a:lnTo>
                                <a:pt x="47" y="8"/>
                              </a:lnTo>
                              <a:lnTo>
                                <a:pt x="46" y="8"/>
                              </a:lnTo>
                              <a:lnTo>
                                <a:pt x="44" y="8"/>
                              </a:lnTo>
                              <a:lnTo>
                                <a:pt x="43" y="8"/>
                              </a:lnTo>
                              <a:lnTo>
                                <a:pt x="42" y="7"/>
                              </a:lnTo>
                              <a:lnTo>
                                <a:pt x="42" y="8"/>
                              </a:lnTo>
                              <a:lnTo>
                                <a:pt x="40" y="8"/>
                              </a:lnTo>
                              <a:lnTo>
                                <a:pt x="39" y="8"/>
                              </a:lnTo>
                              <a:lnTo>
                                <a:pt x="37" y="8"/>
                              </a:lnTo>
                              <a:lnTo>
                                <a:pt x="36" y="8"/>
                              </a:lnTo>
                              <a:lnTo>
                                <a:pt x="34" y="8"/>
                              </a:lnTo>
                              <a:lnTo>
                                <a:pt x="33" y="8"/>
                              </a:lnTo>
                              <a:lnTo>
                                <a:pt x="31" y="10"/>
                              </a:lnTo>
                              <a:lnTo>
                                <a:pt x="30" y="10"/>
                              </a:lnTo>
                              <a:lnTo>
                                <a:pt x="29" y="10"/>
                              </a:lnTo>
                              <a:lnTo>
                                <a:pt x="27" y="10"/>
                              </a:lnTo>
                              <a:lnTo>
                                <a:pt x="26" y="10"/>
                              </a:lnTo>
                              <a:lnTo>
                                <a:pt x="26" y="11"/>
                              </a:lnTo>
                              <a:lnTo>
                                <a:pt x="24" y="11"/>
                              </a:lnTo>
                              <a:lnTo>
                                <a:pt x="23" y="11"/>
                              </a:lnTo>
                              <a:lnTo>
                                <a:pt x="23" y="13"/>
                              </a:lnTo>
                              <a:lnTo>
                                <a:pt x="21" y="13"/>
                              </a:lnTo>
                              <a:lnTo>
                                <a:pt x="20" y="14"/>
                              </a:lnTo>
                              <a:lnTo>
                                <a:pt x="19" y="14"/>
                              </a:lnTo>
                              <a:lnTo>
                                <a:pt x="19" y="16"/>
                              </a:lnTo>
                              <a:lnTo>
                                <a:pt x="17" y="16"/>
                              </a:lnTo>
                              <a:lnTo>
                                <a:pt x="17" y="17"/>
                              </a:lnTo>
                              <a:lnTo>
                                <a:pt x="16" y="17"/>
                              </a:lnTo>
                              <a:lnTo>
                                <a:pt x="14" y="17"/>
                              </a:lnTo>
                              <a:lnTo>
                                <a:pt x="14" y="18"/>
                              </a:lnTo>
                              <a:lnTo>
                                <a:pt x="13" y="20"/>
                              </a:lnTo>
                              <a:lnTo>
                                <a:pt x="11" y="20"/>
                              </a:lnTo>
                              <a:lnTo>
                                <a:pt x="11" y="21"/>
                              </a:lnTo>
                              <a:lnTo>
                                <a:pt x="10" y="21"/>
                              </a:lnTo>
                              <a:lnTo>
                                <a:pt x="10" y="23"/>
                              </a:lnTo>
                              <a:lnTo>
                                <a:pt x="8" y="23"/>
                              </a:lnTo>
                              <a:lnTo>
                                <a:pt x="8" y="24"/>
                              </a:lnTo>
                              <a:lnTo>
                                <a:pt x="7" y="24"/>
                              </a:lnTo>
                              <a:lnTo>
                                <a:pt x="7" y="26"/>
                              </a:lnTo>
                              <a:lnTo>
                                <a:pt x="7" y="27"/>
                              </a:lnTo>
                              <a:lnTo>
                                <a:pt x="6" y="27"/>
                              </a:lnTo>
                              <a:lnTo>
                                <a:pt x="6" y="29"/>
                              </a:lnTo>
                              <a:lnTo>
                                <a:pt x="6" y="30"/>
                              </a:lnTo>
                              <a:lnTo>
                                <a:pt x="4" y="31"/>
                              </a:lnTo>
                              <a:lnTo>
                                <a:pt x="4" y="33"/>
                              </a:lnTo>
                              <a:lnTo>
                                <a:pt x="4" y="34"/>
                              </a:lnTo>
                              <a:lnTo>
                                <a:pt x="4" y="36"/>
                              </a:lnTo>
                              <a:lnTo>
                                <a:pt x="4" y="37"/>
                              </a:lnTo>
                              <a:lnTo>
                                <a:pt x="4" y="39"/>
                              </a:lnTo>
                              <a:lnTo>
                                <a:pt x="4" y="40"/>
                              </a:lnTo>
                              <a:lnTo>
                                <a:pt x="3" y="40"/>
                              </a:lnTo>
                              <a:lnTo>
                                <a:pt x="4" y="43"/>
                              </a:lnTo>
                              <a:lnTo>
                                <a:pt x="4" y="44"/>
                              </a:lnTo>
                              <a:lnTo>
                                <a:pt x="4" y="46"/>
                              </a:lnTo>
                              <a:lnTo>
                                <a:pt x="4" y="47"/>
                              </a:lnTo>
                              <a:lnTo>
                                <a:pt x="4" y="49"/>
                              </a:lnTo>
                              <a:lnTo>
                                <a:pt x="4" y="50"/>
                              </a:lnTo>
                              <a:lnTo>
                                <a:pt x="6" y="52"/>
                              </a:lnTo>
                              <a:lnTo>
                                <a:pt x="6" y="53"/>
                              </a:lnTo>
                              <a:lnTo>
                                <a:pt x="7" y="54"/>
                              </a:lnTo>
                              <a:lnTo>
                                <a:pt x="7" y="56"/>
                              </a:lnTo>
                              <a:lnTo>
                                <a:pt x="8" y="57"/>
                              </a:lnTo>
                              <a:lnTo>
                                <a:pt x="8" y="59"/>
                              </a:lnTo>
                              <a:lnTo>
                                <a:pt x="10" y="60"/>
                              </a:lnTo>
                              <a:lnTo>
                                <a:pt x="11" y="62"/>
                              </a:lnTo>
                              <a:lnTo>
                                <a:pt x="13" y="63"/>
                              </a:lnTo>
                              <a:lnTo>
                                <a:pt x="14" y="65"/>
                              </a:lnTo>
                              <a:lnTo>
                                <a:pt x="16" y="65"/>
                              </a:lnTo>
                              <a:lnTo>
                                <a:pt x="17" y="66"/>
                              </a:lnTo>
                              <a:lnTo>
                                <a:pt x="19" y="67"/>
                              </a:lnTo>
                              <a:lnTo>
                                <a:pt x="20" y="67"/>
                              </a:lnTo>
                              <a:lnTo>
                                <a:pt x="21" y="69"/>
                              </a:lnTo>
                              <a:lnTo>
                                <a:pt x="24" y="70"/>
                              </a:lnTo>
                              <a:lnTo>
                                <a:pt x="26" y="72"/>
                              </a:lnTo>
                              <a:lnTo>
                                <a:pt x="27" y="72"/>
                              </a:lnTo>
                              <a:lnTo>
                                <a:pt x="29" y="73"/>
                              </a:lnTo>
                              <a:lnTo>
                                <a:pt x="30" y="73"/>
                              </a:lnTo>
                              <a:lnTo>
                                <a:pt x="31" y="73"/>
                              </a:lnTo>
                              <a:lnTo>
                                <a:pt x="33" y="73"/>
                              </a:lnTo>
                              <a:lnTo>
                                <a:pt x="33" y="75"/>
                              </a:lnTo>
                              <a:lnTo>
                                <a:pt x="34" y="75"/>
                              </a:lnTo>
                              <a:lnTo>
                                <a:pt x="36" y="75"/>
                              </a:lnTo>
                              <a:lnTo>
                                <a:pt x="37" y="76"/>
                              </a:lnTo>
                              <a:lnTo>
                                <a:pt x="39" y="76"/>
                              </a:lnTo>
                              <a:lnTo>
                                <a:pt x="39" y="77"/>
                              </a:lnTo>
                              <a:lnTo>
                                <a:pt x="40" y="77"/>
                              </a:lnTo>
                              <a:lnTo>
                                <a:pt x="42" y="77"/>
                              </a:lnTo>
                              <a:lnTo>
                                <a:pt x="43" y="79"/>
                              </a:lnTo>
                              <a:lnTo>
                                <a:pt x="44" y="79"/>
                              </a:lnTo>
                              <a:lnTo>
                                <a:pt x="46" y="80"/>
                              </a:lnTo>
                              <a:lnTo>
                                <a:pt x="46" y="79"/>
                              </a:lnTo>
                              <a:lnTo>
                                <a:pt x="46" y="80"/>
                              </a:lnTo>
                              <a:lnTo>
                                <a:pt x="46" y="79"/>
                              </a:lnTo>
                              <a:lnTo>
                                <a:pt x="46" y="80"/>
                              </a:lnTo>
                              <a:lnTo>
                                <a:pt x="46" y="79"/>
                              </a:lnTo>
                              <a:lnTo>
                                <a:pt x="46" y="80"/>
                              </a:lnTo>
                              <a:lnTo>
                                <a:pt x="46" y="79"/>
                              </a:lnTo>
                              <a:lnTo>
                                <a:pt x="47" y="80"/>
                              </a:lnTo>
                              <a:lnTo>
                                <a:pt x="49" y="82"/>
                              </a:lnTo>
                              <a:lnTo>
                                <a:pt x="49" y="83"/>
                              </a:lnTo>
                              <a:lnTo>
                                <a:pt x="50" y="83"/>
                              </a:lnTo>
                              <a:lnTo>
                                <a:pt x="50" y="85"/>
                              </a:lnTo>
                              <a:lnTo>
                                <a:pt x="52" y="86"/>
                              </a:lnTo>
                              <a:lnTo>
                                <a:pt x="52" y="88"/>
                              </a:lnTo>
                              <a:lnTo>
                                <a:pt x="52" y="89"/>
                              </a:lnTo>
                              <a:lnTo>
                                <a:pt x="52" y="90"/>
                              </a:lnTo>
                              <a:lnTo>
                                <a:pt x="52" y="92"/>
                              </a:lnTo>
                              <a:lnTo>
                                <a:pt x="52" y="93"/>
                              </a:lnTo>
                              <a:lnTo>
                                <a:pt x="50" y="93"/>
                              </a:lnTo>
                              <a:lnTo>
                                <a:pt x="50" y="95"/>
                              </a:lnTo>
                              <a:lnTo>
                                <a:pt x="50" y="96"/>
                              </a:lnTo>
                              <a:lnTo>
                                <a:pt x="49" y="96"/>
                              </a:lnTo>
                              <a:lnTo>
                                <a:pt x="47" y="96"/>
                              </a:lnTo>
                              <a:lnTo>
                                <a:pt x="47" y="98"/>
                              </a:lnTo>
                              <a:lnTo>
                                <a:pt x="46" y="98"/>
                              </a:lnTo>
                              <a:lnTo>
                                <a:pt x="46" y="99"/>
                              </a:lnTo>
                              <a:lnTo>
                                <a:pt x="44" y="99"/>
                              </a:lnTo>
                              <a:lnTo>
                                <a:pt x="43" y="99"/>
                              </a:lnTo>
                              <a:lnTo>
                                <a:pt x="42" y="99"/>
                              </a:lnTo>
                              <a:lnTo>
                                <a:pt x="40" y="99"/>
                              </a:lnTo>
                              <a:lnTo>
                                <a:pt x="39" y="99"/>
                              </a:lnTo>
                              <a:lnTo>
                                <a:pt x="37" y="99"/>
                              </a:lnTo>
                              <a:lnTo>
                                <a:pt x="36" y="99"/>
                              </a:lnTo>
                              <a:lnTo>
                                <a:pt x="34" y="98"/>
                              </a:lnTo>
                              <a:lnTo>
                                <a:pt x="34" y="96"/>
                              </a:lnTo>
                              <a:lnTo>
                                <a:pt x="33" y="96"/>
                              </a:lnTo>
                              <a:lnTo>
                                <a:pt x="31" y="95"/>
                              </a:lnTo>
                              <a:lnTo>
                                <a:pt x="31" y="93"/>
                              </a:lnTo>
                              <a:lnTo>
                                <a:pt x="30" y="92"/>
                              </a:lnTo>
                              <a:lnTo>
                                <a:pt x="30" y="90"/>
                              </a:lnTo>
                              <a:lnTo>
                                <a:pt x="30" y="89"/>
                              </a:lnTo>
                              <a:lnTo>
                                <a:pt x="30" y="88"/>
                              </a:lnTo>
                              <a:lnTo>
                                <a:pt x="30" y="86"/>
                              </a:lnTo>
                              <a:lnTo>
                                <a:pt x="30" y="85"/>
                              </a:lnTo>
                              <a:lnTo>
                                <a:pt x="29" y="83"/>
                              </a:lnTo>
                              <a:lnTo>
                                <a:pt x="0" y="83"/>
                              </a:lnTo>
                              <a:lnTo>
                                <a:pt x="1" y="85"/>
                              </a:lnTo>
                              <a:lnTo>
                                <a:pt x="1" y="86"/>
                              </a:lnTo>
                              <a:lnTo>
                                <a:pt x="1" y="88"/>
                              </a:lnTo>
                              <a:lnTo>
                                <a:pt x="1" y="89"/>
                              </a:lnTo>
                              <a:lnTo>
                                <a:pt x="1" y="90"/>
                              </a:lnTo>
                              <a:lnTo>
                                <a:pt x="3" y="92"/>
                              </a:lnTo>
                              <a:lnTo>
                                <a:pt x="1" y="92"/>
                              </a:lnTo>
                              <a:lnTo>
                                <a:pt x="3" y="93"/>
                              </a:lnTo>
                              <a:lnTo>
                                <a:pt x="1" y="93"/>
                              </a:lnTo>
                              <a:lnTo>
                                <a:pt x="3" y="93"/>
                              </a:lnTo>
                              <a:lnTo>
                                <a:pt x="1" y="93"/>
                              </a:lnTo>
                              <a:lnTo>
                                <a:pt x="1" y="95"/>
                              </a:lnTo>
                              <a:lnTo>
                                <a:pt x="3" y="95"/>
                              </a:lnTo>
                              <a:lnTo>
                                <a:pt x="1" y="95"/>
                              </a:lnTo>
                              <a:lnTo>
                                <a:pt x="3" y="96"/>
                              </a:lnTo>
                              <a:lnTo>
                                <a:pt x="3" y="98"/>
                              </a:lnTo>
                              <a:lnTo>
                                <a:pt x="3" y="99"/>
                              </a:lnTo>
                              <a:lnTo>
                                <a:pt x="3" y="101"/>
                              </a:lnTo>
                              <a:lnTo>
                                <a:pt x="4" y="102"/>
                              </a:lnTo>
                              <a:lnTo>
                                <a:pt x="4" y="103"/>
                              </a:lnTo>
                              <a:lnTo>
                                <a:pt x="4" y="105"/>
                              </a:lnTo>
                              <a:lnTo>
                                <a:pt x="6" y="105"/>
                              </a:lnTo>
                              <a:lnTo>
                                <a:pt x="6" y="106"/>
                              </a:lnTo>
                              <a:lnTo>
                                <a:pt x="7" y="108"/>
                              </a:lnTo>
                              <a:lnTo>
                                <a:pt x="7" y="109"/>
                              </a:lnTo>
                              <a:lnTo>
                                <a:pt x="8" y="109"/>
                              </a:lnTo>
                              <a:lnTo>
                                <a:pt x="8" y="111"/>
                              </a:lnTo>
                              <a:lnTo>
                                <a:pt x="10" y="111"/>
                              </a:lnTo>
                              <a:lnTo>
                                <a:pt x="10" y="112"/>
                              </a:lnTo>
                              <a:lnTo>
                                <a:pt x="11" y="113"/>
                              </a:lnTo>
                              <a:lnTo>
                                <a:pt x="13" y="115"/>
                              </a:lnTo>
                              <a:lnTo>
                                <a:pt x="14" y="115"/>
                              </a:lnTo>
                              <a:lnTo>
                                <a:pt x="16" y="116"/>
                              </a:lnTo>
                              <a:lnTo>
                                <a:pt x="17" y="118"/>
                              </a:lnTo>
                              <a:lnTo>
                                <a:pt x="19" y="118"/>
                              </a:lnTo>
                              <a:lnTo>
                                <a:pt x="19" y="119"/>
                              </a:lnTo>
                              <a:lnTo>
                                <a:pt x="20" y="119"/>
                              </a:lnTo>
                              <a:lnTo>
                                <a:pt x="21" y="121"/>
                              </a:lnTo>
                              <a:lnTo>
                                <a:pt x="23" y="121"/>
                              </a:lnTo>
                              <a:lnTo>
                                <a:pt x="26" y="122"/>
                              </a:lnTo>
                              <a:lnTo>
                                <a:pt x="27" y="122"/>
                              </a:lnTo>
                              <a:lnTo>
                                <a:pt x="30" y="122"/>
                              </a:lnTo>
                              <a:lnTo>
                                <a:pt x="31" y="122"/>
                              </a:lnTo>
                              <a:lnTo>
                                <a:pt x="34" y="122"/>
                              </a:lnTo>
                              <a:lnTo>
                                <a:pt x="36" y="122"/>
                              </a:lnTo>
                              <a:lnTo>
                                <a:pt x="39" y="122"/>
                              </a:lnTo>
                              <a:lnTo>
                                <a:pt x="40" y="122"/>
                              </a:lnTo>
                              <a:lnTo>
                                <a:pt x="43" y="122"/>
                              </a:lnTo>
                              <a:lnTo>
                                <a:pt x="44" y="122"/>
                              </a:lnTo>
                              <a:lnTo>
                                <a:pt x="47" y="122"/>
                              </a:lnTo>
                              <a:lnTo>
                                <a:pt x="49" y="122"/>
                              </a:lnTo>
                              <a:lnTo>
                                <a:pt x="50" y="122"/>
                              </a:lnTo>
                              <a:lnTo>
                                <a:pt x="53" y="122"/>
                              </a:lnTo>
                              <a:lnTo>
                                <a:pt x="54" y="122"/>
                              </a:lnTo>
                              <a:lnTo>
                                <a:pt x="56" y="122"/>
                              </a:lnTo>
                              <a:lnTo>
                                <a:pt x="57" y="122"/>
                              </a:lnTo>
                              <a:lnTo>
                                <a:pt x="59" y="121"/>
                              </a:lnTo>
                              <a:lnTo>
                                <a:pt x="60" y="121"/>
                              </a:lnTo>
                              <a:lnTo>
                                <a:pt x="62" y="119"/>
                              </a:lnTo>
                              <a:lnTo>
                                <a:pt x="63" y="119"/>
                              </a:lnTo>
                              <a:lnTo>
                                <a:pt x="65" y="118"/>
                              </a:lnTo>
                              <a:lnTo>
                                <a:pt x="66" y="118"/>
                              </a:lnTo>
                              <a:lnTo>
                                <a:pt x="67" y="116"/>
                              </a:lnTo>
                              <a:lnTo>
                                <a:pt x="69" y="115"/>
                              </a:lnTo>
                              <a:lnTo>
                                <a:pt x="70" y="115"/>
                              </a:lnTo>
                              <a:lnTo>
                                <a:pt x="70" y="113"/>
                              </a:lnTo>
                              <a:lnTo>
                                <a:pt x="72" y="112"/>
                              </a:lnTo>
                              <a:lnTo>
                                <a:pt x="73" y="111"/>
                              </a:lnTo>
                              <a:lnTo>
                                <a:pt x="73" y="109"/>
                              </a:lnTo>
                              <a:lnTo>
                                <a:pt x="75" y="108"/>
                              </a:lnTo>
                              <a:lnTo>
                                <a:pt x="75" y="106"/>
                              </a:lnTo>
                              <a:lnTo>
                                <a:pt x="76" y="106"/>
                              </a:lnTo>
                              <a:lnTo>
                                <a:pt x="76" y="105"/>
                              </a:lnTo>
                              <a:lnTo>
                                <a:pt x="77" y="103"/>
                              </a:lnTo>
                              <a:lnTo>
                                <a:pt x="77" y="102"/>
                              </a:lnTo>
                              <a:lnTo>
                                <a:pt x="77" y="101"/>
                              </a:lnTo>
                              <a:lnTo>
                                <a:pt x="79" y="99"/>
                              </a:lnTo>
                              <a:lnTo>
                                <a:pt x="79" y="98"/>
                              </a:lnTo>
                              <a:lnTo>
                                <a:pt x="79" y="96"/>
                              </a:lnTo>
                              <a:lnTo>
                                <a:pt x="79" y="95"/>
                              </a:lnTo>
                              <a:lnTo>
                                <a:pt x="79" y="93"/>
                              </a:lnTo>
                              <a:lnTo>
                                <a:pt x="79" y="92"/>
                              </a:lnTo>
                              <a:lnTo>
                                <a:pt x="79" y="89"/>
                              </a:lnTo>
                              <a:lnTo>
                                <a:pt x="79" y="88"/>
                              </a:lnTo>
                              <a:lnTo>
                                <a:pt x="79" y="86"/>
                              </a:lnTo>
                              <a:lnTo>
                                <a:pt x="79" y="85"/>
                              </a:lnTo>
                              <a:lnTo>
                                <a:pt x="79" y="83"/>
                              </a:lnTo>
                              <a:lnTo>
                                <a:pt x="79" y="82"/>
                              </a:lnTo>
                              <a:lnTo>
                                <a:pt x="79" y="80"/>
                              </a:lnTo>
                              <a:lnTo>
                                <a:pt x="79" y="79"/>
                              </a:lnTo>
                              <a:lnTo>
                                <a:pt x="77" y="79"/>
                              </a:lnTo>
                              <a:lnTo>
                                <a:pt x="77" y="77"/>
                              </a:lnTo>
                              <a:lnTo>
                                <a:pt x="76" y="76"/>
                              </a:lnTo>
                              <a:lnTo>
                                <a:pt x="76" y="75"/>
                              </a:lnTo>
                              <a:lnTo>
                                <a:pt x="76" y="73"/>
                              </a:lnTo>
                              <a:lnTo>
                                <a:pt x="75" y="73"/>
                              </a:lnTo>
                              <a:lnTo>
                                <a:pt x="75" y="72"/>
                              </a:lnTo>
                              <a:lnTo>
                                <a:pt x="73" y="72"/>
                              </a:lnTo>
                              <a:lnTo>
                                <a:pt x="73" y="70"/>
                              </a:lnTo>
                              <a:lnTo>
                                <a:pt x="72" y="70"/>
                              </a:lnTo>
                              <a:lnTo>
                                <a:pt x="72" y="69"/>
                              </a:lnTo>
                              <a:lnTo>
                                <a:pt x="70" y="69"/>
                              </a:lnTo>
                              <a:lnTo>
                                <a:pt x="70" y="67"/>
                              </a:lnTo>
                              <a:lnTo>
                                <a:pt x="69" y="66"/>
                              </a:lnTo>
                              <a:lnTo>
                                <a:pt x="67" y="65"/>
                              </a:lnTo>
                              <a:lnTo>
                                <a:pt x="66" y="65"/>
                              </a:lnTo>
                              <a:lnTo>
                                <a:pt x="65" y="65"/>
                              </a:lnTo>
                              <a:lnTo>
                                <a:pt x="65" y="63"/>
                              </a:lnTo>
                              <a:lnTo>
                                <a:pt x="63" y="62"/>
                              </a:lnTo>
                              <a:lnTo>
                                <a:pt x="62" y="62"/>
                              </a:lnTo>
                              <a:lnTo>
                                <a:pt x="60" y="60"/>
                              </a:lnTo>
                              <a:lnTo>
                                <a:pt x="59" y="60"/>
                              </a:lnTo>
                              <a:lnTo>
                                <a:pt x="57" y="60"/>
                              </a:lnTo>
                              <a:lnTo>
                                <a:pt x="56" y="59"/>
                              </a:lnTo>
                              <a:lnTo>
                                <a:pt x="53" y="57"/>
                              </a:lnTo>
                              <a:lnTo>
                                <a:pt x="52" y="57"/>
                              </a:lnTo>
                              <a:lnTo>
                                <a:pt x="50" y="56"/>
                              </a:lnTo>
                              <a:lnTo>
                                <a:pt x="49" y="56"/>
                              </a:lnTo>
                              <a:lnTo>
                                <a:pt x="47" y="54"/>
                              </a:lnTo>
                              <a:lnTo>
                                <a:pt x="46" y="54"/>
                              </a:lnTo>
                              <a:lnTo>
                                <a:pt x="44" y="53"/>
                              </a:lnTo>
                              <a:lnTo>
                                <a:pt x="43" y="53"/>
                              </a:lnTo>
                              <a:lnTo>
                                <a:pt x="43" y="52"/>
                              </a:lnTo>
                              <a:lnTo>
                                <a:pt x="42" y="52"/>
                              </a:lnTo>
                              <a:lnTo>
                                <a:pt x="40" y="50"/>
                              </a:lnTo>
                              <a:lnTo>
                                <a:pt x="39" y="50"/>
                              </a:lnTo>
                              <a:lnTo>
                                <a:pt x="37" y="49"/>
                              </a:lnTo>
                              <a:lnTo>
                                <a:pt x="36" y="49"/>
                              </a:lnTo>
                              <a:lnTo>
                                <a:pt x="34" y="47"/>
                              </a:lnTo>
                              <a:lnTo>
                                <a:pt x="33" y="46"/>
                              </a:lnTo>
                              <a:lnTo>
                                <a:pt x="33" y="44"/>
                              </a:lnTo>
                              <a:lnTo>
                                <a:pt x="31" y="43"/>
                              </a:lnTo>
                              <a:lnTo>
                                <a:pt x="31" y="41"/>
                              </a:lnTo>
                              <a:lnTo>
                                <a:pt x="30" y="40"/>
                              </a:lnTo>
                              <a:lnTo>
                                <a:pt x="31" y="40"/>
                              </a:lnTo>
                              <a:lnTo>
                                <a:pt x="31" y="39"/>
                              </a:lnTo>
                              <a:lnTo>
                                <a:pt x="31" y="37"/>
                              </a:lnTo>
                              <a:lnTo>
                                <a:pt x="31" y="36"/>
                              </a:lnTo>
                              <a:lnTo>
                                <a:pt x="33" y="36"/>
                              </a:lnTo>
                              <a:lnTo>
                                <a:pt x="34" y="36"/>
                              </a:lnTo>
                              <a:lnTo>
                                <a:pt x="34" y="34"/>
                              </a:lnTo>
                              <a:lnTo>
                                <a:pt x="36" y="34"/>
                              </a:lnTo>
                              <a:lnTo>
                                <a:pt x="36" y="33"/>
                              </a:lnTo>
                              <a:lnTo>
                                <a:pt x="37" y="33"/>
                              </a:lnTo>
                              <a:lnTo>
                                <a:pt x="39" y="33"/>
                              </a:lnTo>
                              <a:lnTo>
                                <a:pt x="40" y="33"/>
                              </a:lnTo>
                              <a:lnTo>
                                <a:pt x="40" y="31"/>
                              </a:lnTo>
                              <a:lnTo>
                                <a:pt x="42" y="33"/>
                              </a:lnTo>
                              <a:lnTo>
                                <a:pt x="43" y="33"/>
                              </a:lnTo>
                              <a:lnTo>
                                <a:pt x="44" y="33"/>
                              </a:lnTo>
                              <a:lnTo>
                                <a:pt x="46" y="33"/>
                              </a:lnTo>
                              <a:lnTo>
                                <a:pt x="47" y="33"/>
                              </a:lnTo>
                              <a:lnTo>
                                <a:pt x="47" y="34"/>
                              </a:lnTo>
                              <a:lnTo>
                                <a:pt x="49" y="36"/>
                              </a:lnTo>
                              <a:lnTo>
                                <a:pt x="49" y="37"/>
                              </a:lnTo>
                              <a:lnTo>
                                <a:pt x="50" y="37"/>
                              </a:lnTo>
                              <a:lnTo>
                                <a:pt x="50" y="39"/>
                              </a:lnTo>
                              <a:lnTo>
                                <a:pt x="50" y="40"/>
                              </a:lnTo>
                              <a:lnTo>
                                <a:pt x="50" y="41"/>
                              </a:lnTo>
                              <a:lnTo>
                                <a:pt x="79" y="41"/>
                              </a:lnTo>
                              <a:close/>
                              <a:moveTo>
                                <a:pt x="92" y="148"/>
                              </a:moveTo>
                              <a:lnTo>
                                <a:pt x="116" y="148"/>
                              </a:lnTo>
                              <a:lnTo>
                                <a:pt x="116" y="113"/>
                              </a:lnTo>
                              <a:lnTo>
                                <a:pt x="118" y="115"/>
                              </a:lnTo>
                              <a:lnTo>
                                <a:pt x="119" y="115"/>
                              </a:lnTo>
                              <a:lnTo>
                                <a:pt x="121" y="116"/>
                              </a:lnTo>
                              <a:lnTo>
                                <a:pt x="122" y="118"/>
                              </a:lnTo>
                              <a:lnTo>
                                <a:pt x="123" y="119"/>
                              </a:lnTo>
                              <a:lnTo>
                                <a:pt x="125" y="119"/>
                              </a:lnTo>
                              <a:lnTo>
                                <a:pt x="125" y="121"/>
                              </a:lnTo>
                              <a:lnTo>
                                <a:pt x="126" y="121"/>
                              </a:lnTo>
                              <a:lnTo>
                                <a:pt x="128" y="121"/>
                              </a:lnTo>
                              <a:lnTo>
                                <a:pt x="129" y="122"/>
                              </a:lnTo>
                              <a:lnTo>
                                <a:pt x="131" y="122"/>
                              </a:lnTo>
                              <a:lnTo>
                                <a:pt x="132" y="122"/>
                              </a:lnTo>
                              <a:lnTo>
                                <a:pt x="133" y="122"/>
                              </a:lnTo>
                              <a:lnTo>
                                <a:pt x="133" y="124"/>
                              </a:lnTo>
                              <a:lnTo>
                                <a:pt x="135" y="124"/>
                              </a:lnTo>
                              <a:lnTo>
                                <a:pt x="136" y="124"/>
                              </a:lnTo>
                              <a:lnTo>
                                <a:pt x="138" y="124"/>
                              </a:lnTo>
                              <a:lnTo>
                                <a:pt x="139" y="124"/>
                              </a:lnTo>
                              <a:lnTo>
                                <a:pt x="141" y="124"/>
                              </a:lnTo>
                              <a:lnTo>
                                <a:pt x="142" y="124"/>
                              </a:lnTo>
                              <a:lnTo>
                                <a:pt x="144" y="124"/>
                              </a:lnTo>
                              <a:lnTo>
                                <a:pt x="145" y="124"/>
                              </a:lnTo>
                              <a:lnTo>
                                <a:pt x="146" y="124"/>
                              </a:lnTo>
                              <a:lnTo>
                                <a:pt x="148" y="124"/>
                              </a:lnTo>
                              <a:lnTo>
                                <a:pt x="149" y="124"/>
                              </a:lnTo>
                              <a:lnTo>
                                <a:pt x="151" y="124"/>
                              </a:lnTo>
                              <a:lnTo>
                                <a:pt x="152" y="122"/>
                              </a:lnTo>
                              <a:lnTo>
                                <a:pt x="154" y="122"/>
                              </a:lnTo>
                              <a:lnTo>
                                <a:pt x="155" y="122"/>
                              </a:lnTo>
                              <a:lnTo>
                                <a:pt x="156" y="121"/>
                              </a:lnTo>
                              <a:lnTo>
                                <a:pt x="158" y="121"/>
                              </a:lnTo>
                              <a:lnTo>
                                <a:pt x="158" y="119"/>
                              </a:lnTo>
                              <a:lnTo>
                                <a:pt x="159" y="119"/>
                              </a:lnTo>
                              <a:lnTo>
                                <a:pt x="161" y="119"/>
                              </a:lnTo>
                              <a:lnTo>
                                <a:pt x="162" y="119"/>
                              </a:lnTo>
                              <a:lnTo>
                                <a:pt x="164" y="118"/>
                              </a:lnTo>
                              <a:lnTo>
                                <a:pt x="165" y="116"/>
                              </a:lnTo>
                              <a:lnTo>
                                <a:pt x="167" y="116"/>
                              </a:lnTo>
                              <a:lnTo>
                                <a:pt x="167" y="115"/>
                              </a:lnTo>
                              <a:lnTo>
                                <a:pt x="168" y="115"/>
                              </a:lnTo>
                              <a:lnTo>
                                <a:pt x="169" y="113"/>
                              </a:lnTo>
                              <a:lnTo>
                                <a:pt x="171" y="112"/>
                              </a:lnTo>
                              <a:lnTo>
                                <a:pt x="171" y="111"/>
                              </a:lnTo>
                              <a:lnTo>
                                <a:pt x="172" y="111"/>
                              </a:lnTo>
                              <a:lnTo>
                                <a:pt x="172" y="109"/>
                              </a:lnTo>
                              <a:lnTo>
                                <a:pt x="174" y="108"/>
                              </a:lnTo>
                              <a:lnTo>
                                <a:pt x="175" y="108"/>
                              </a:lnTo>
                              <a:lnTo>
                                <a:pt x="175" y="106"/>
                              </a:lnTo>
                              <a:lnTo>
                                <a:pt x="175" y="105"/>
                              </a:lnTo>
                              <a:lnTo>
                                <a:pt x="177" y="103"/>
                              </a:lnTo>
                              <a:lnTo>
                                <a:pt x="177" y="102"/>
                              </a:lnTo>
                              <a:lnTo>
                                <a:pt x="178" y="102"/>
                              </a:lnTo>
                              <a:lnTo>
                                <a:pt x="179" y="101"/>
                              </a:lnTo>
                              <a:lnTo>
                                <a:pt x="179" y="99"/>
                              </a:lnTo>
                              <a:lnTo>
                                <a:pt x="179" y="98"/>
                              </a:lnTo>
                              <a:lnTo>
                                <a:pt x="181" y="96"/>
                              </a:lnTo>
                              <a:lnTo>
                                <a:pt x="181" y="95"/>
                              </a:lnTo>
                              <a:lnTo>
                                <a:pt x="181" y="93"/>
                              </a:lnTo>
                              <a:lnTo>
                                <a:pt x="181" y="92"/>
                              </a:lnTo>
                              <a:lnTo>
                                <a:pt x="182" y="90"/>
                              </a:lnTo>
                              <a:lnTo>
                                <a:pt x="182" y="89"/>
                              </a:lnTo>
                              <a:lnTo>
                                <a:pt x="182" y="88"/>
                              </a:lnTo>
                              <a:lnTo>
                                <a:pt x="182" y="86"/>
                              </a:lnTo>
                              <a:lnTo>
                                <a:pt x="182" y="85"/>
                              </a:lnTo>
                              <a:lnTo>
                                <a:pt x="182" y="83"/>
                              </a:lnTo>
                              <a:lnTo>
                                <a:pt x="182" y="82"/>
                              </a:lnTo>
                              <a:lnTo>
                                <a:pt x="182" y="79"/>
                              </a:lnTo>
                              <a:lnTo>
                                <a:pt x="182" y="77"/>
                              </a:lnTo>
                              <a:lnTo>
                                <a:pt x="182" y="76"/>
                              </a:lnTo>
                              <a:lnTo>
                                <a:pt x="182" y="75"/>
                              </a:lnTo>
                              <a:lnTo>
                                <a:pt x="182" y="73"/>
                              </a:lnTo>
                              <a:lnTo>
                                <a:pt x="182" y="72"/>
                              </a:lnTo>
                              <a:lnTo>
                                <a:pt x="182" y="70"/>
                              </a:lnTo>
                              <a:lnTo>
                                <a:pt x="182" y="69"/>
                              </a:lnTo>
                              <a:lnTo>
                                <a:pt x="181" y="67"/>
                              </a:lnTo>
                              <a:lnTo>
                                <a:pt x="181" y="66"/>
                              </a:lnTo>
                              <a:lnTo>
                                <a:pt x="181" y="65"/>
                              </a:lnTo>
                              <a:lnTo>
                                <a:pt x="179" y="63"/>
                              </a:lnTo>
                              <a:lnTo>
                                <a:pt x="179" y="62"/>
                              </a:lnTo>
                              <a:lnTo>
                                <a:pt x="178" y="60"/>
                              </a:lnTo>
                              <a:lnTo>
                                <a:pt x="178" y="59"/>
                              </a:lnTo>
                              <a:lnTo>
                                <a:pt x="178" y="57"/>
                              </a:lnTo>
                              <a:lnTo>
                                <a:pt x="177" y="56"/>
                              </a:lnTo>
                              <a:lnTo>
                                <a:pt x="177" y="54"/>
                              </a:lnTo>
                              <a:lnTo>
                                <a:pt x="175" y="53"/>
                              </a:lnTo>
                              <a:lnTo>
                                <a:pt x="174" y="52"/>
                              </a:lnTo>
                              <a:lnTo>
                                <a:pt x="174" y="50"/>
                              </a:lnTo>
                              <a:lnTo>
                                <a:pt x="172" y="50"/>
                              </a:lnTo>
                              <a:lnTo>
                                <a:pt x="172" y="49"/>
                              </a:lnTo>
                              <a:lnTo>
                                <a:pt x="171" y="47"/>
                              </a:lnTo>
                              <a:lnTo>
                                <a:pt x="169" y="46"/>
                              </a:lnTo>
                              <a:lnTo>
                                <a:pt x="168" y="44"/>
                              </a:lnTo>
                              <a:lnTo>
                                <a:pt x="167" y="43"/>
                              </a:lnTo>
                              <a:lnTo>
                                <a:pt x="165" y="43"/>
                              </a:lnTo>
                              <a:lnTo>
                                <a:pt x="164" y="41"/>
                              </a:lnTo>
                              <a:lnTo>
                                <a:pt x="162" y="41"/>
                              </a:lnTo>
                              <a:lnTo>
                                <a:pt x="162" y="40"/>
                              </a:lnTo>
                              <a:lnTo>
                                <a:pt x="161" y="40"/>
                              </a:lnTo>
                              <a:lnTo>
                                <a:pt x="159" y="39"/>
                              </a:lnTo>
                              <a:lnTo>
                                <a:pt x="158" y="37"/>
                              </a:lnTo>
                              <a:lnTo>
                                <a:pt x="156" y="37"/>
                              </a:lnTo>
                              <a:lnTo>
                                <a:pt x="155" y="37"/>
                              </a:lnTo>
                              <a:lnTo>
                                <a:pt x="154" y="37"/>
                              </a:lnTo>
                              <a:lnTo>
                                <a:pt x="152" y="36"/>
                              </a:lnTo>
                              <a:lnTo>
                                <a:pt x="151" y="36"/>
                              </a:lnTo>
                              <a:lnTo>
                                <a:pt x="149" y="36"/>
                              </a:lnTo>
                              <a:lnTo>
                                <a:pt x="148" y="36"/>
                              </a:lnTo>
                              <a:lnTo>
                                <a:pt x="146" y="36"/>
                              </a:lnTo>
                              <a:lnTo>
                                <a:pt x="145" y="36"/>
                              </a:lnTo>
                              <a:lnTo>
                                <a:pt x="144" y="36"/>
                              </a:lnTo>
                              <a:lnTo>
                                <a:pt x="142" y="34"/>
                              </a:lnTo>
                              <a:lnTo>
                                <a:pt x="142" y="36"/>
                              </a:lnTo>
                              <a:lnTo>
                                <a:pt x="141" y="36"/>
                              </a:lnTo>
                              <a:lnTo>
                                <a:pt x="139" y="36"/>
                              </a:lnTo>
                              <a:lnTo>
                                <a:pt x="138" y="36"/>
                              </a:lnTo>
                              <a:lnTo>
                                <a:pt x="136" y="36"/>
                              </a:lnTo>
                              <a:lnTo>
                                <a:pt x="135" y="36"/>
                              </a:lnTo>
                              <a:lnTo>
                                <a:pt x="133" y="36"/>
                              </a:lnTo>
                              <a:lnTo>
                                <a:pt x="132" y="37"/>
                              </a:lnTo>
                              <a:lnTo>
                                <a:pt x="131" y="37"/>
                              </a:lnTo>
                              <a:lnTo>
                                <a:pt x="129" y="37"/>
                              </a:lnTo>
                              <a:lnTo>
                                <a:pt x="128" y="37"/>
                              </a:lnTo>
                              <a:lnTo>
                                <a:pt x="126" y="37"/>
                              </a:lnTo>
                              <a:lnTo>
                                <a:pt x="126" y="39"/>
                              </a:lnTo>
                              <a:lnTo>
                                <a:pt x="125" y="39"/>
                              </a:lnTo>
                              <a:lnTo>
                                <a:pt x="123" y="40"/>
                              </a:lnTo>
                              <a:lnTo>
                                <a:pt x="122" y="41"/>
                              </a:lnTo>
                              <a:lnTo>
                                <a:pt x="121" y="41"/>
                              </a:lnTo>
                              <a:lnTo>
                                <a:pt x="121" y="43"/>
                              </a:lnTo>
                              <a:lnTo>
                                <a:pt x="119" y="43"/>
                              </a:lnTo>
                              <a:lnTo>
                                <a:pt x="119" y="44"/>
                              </a:lnTo>
                              <a:lnTo>
                                <a:pt x="118" y="44"/>
                              </a:lnTo>
                              <a:lnTo>
                                <a:pt x="116" y="46"/>
                              </a:lnTo>
                              <a:lnTo>
                                <a:pt x="115" y="46"/>
                              </a:lnTo>
                              <a:lnTo>
                                <a:pt x="115" y="37"/>
                              </a:lnTo>
                              <a:lnTo>
                                <a:pt x="92" y="37"/>
                              </a:lnTo>
                              <a:lnTo>
                                <a:pt x="92" y="148"/>
                              </a:lnTo>
                              <a:close/>
                              <a:moveTo>
                                <a:pt x="136" y="57"/>
                              </a:moveTo>
                              <a:lnTo>
                                <a:pt x="138" y="59"/>
                              </a:lnTo>
                              <a:lnTo>
                                <a:pt x="139" y="59"/>
                              </a:lnTo>
                              <a:lnTo>
                                <a:pt x="141" y="59"/>
                              </a:lnTo>
                              <a:lnTo>
                                <a:pt x="142" y="59"/>
                              </a:lnTo>
                              <a:lnTo>
                                <a:pt x="144" y="59"/>
                              </a:lnTo>
                              <a:lnTo>
                                <a:pt x="145" y="60"/>
                              </a:lnTo>
                              <a:lnTo>
                                <a:pt x="146" y="60"/>
                              </a:lnTo>
                              <a:lnTo>
                                <a:pt x="148" y="60"/>
                              </a:lnTo>
                              <a:lnTo>
                                <a:pt x="149" y="62"/>
                              </a:lnTo>
                              <a:lnTo>
                                <a:pt x="151" y="63"/>
                              </a:lnTo>
                              <a:lnTo>
                                <a:pt x="152" y="65"/>
                              </a:lnTo>
                              <a:lnTo>
                                <a:pt x="154" y="66"/>
                              </a:lnTo>
                              <a:lnTo>
                                <a:pt x="155" y="67"/>
                              </a:lnTo>
                              <a:lnTo>
                                <a:pt x="156" y="69"/>
                              </a:lnTo>
                              <a:lnTo>
                                <a:pt x="156" y="70"/>
                              </a:lnTo>
                              <a:lnTo>
                                <a:pt x="156" y="72"/>
                              </a:lnTo>
                              <a:lnTo>
                                <a:pt x="156" y="73"/>
                              </a:lnTo>
                              <a:lnTo>
                                <a:pt x="158" y="75"/>
                              </a:lnTo>
                              <a:lnTo>
                                <a:pt x="158" y="76"/>
                              </a:lnTo>
                              <a:lnTo>
                                <a:pt x="158" y="77"/>
                              </a:lnTo>
                              <a:lnTo>
                                <a:pt x="158" y="79"/>
                              </a:lnTo>
                              <a:lnTo>
                                <a:pt x="158" y="80"/>
                              </a:lnTo>
                              <a:lnTo>
                                <a:pt x="158" y="82"/>
                              </a:lnTo>
                              <a:lnTo>
                                <a:pt x="158" y="83"/>
                              </a:lnTo>
                              <a:lnTo>
                                <a:pt x="158" y="85"/>
                              </a:lnTo>
                              <a:lnTo>
                                <a:pt x="156" y="85"/>
                              </a:lnTo>
                              <a:lnTo>
                                <a:pt x="156" y="86"/>
                              </a:lnTo>
                              <a:lnTo>
                                <a:pt x="156" y="88"/>
                              </a:lnTo>
                              <a:lnTo>
                                <a:pt x="156" y="89"/>
                              </a:lnTo>
                              <a:lnTo>
                                <a:pt x="155" y="89"/>
                              </a:lnTo>
                              <a:lnTo>
                                <a:pt x="155" y="90"/>
                              </a:lnTo>
                              <a:lnTo>
                                <a:pt x="155" y="92"/>
                              </a:lnTo>
                              <a:lnTo>
                                <a:pt x="154" y="92"/>
                              </a:lnTo>
                              <a:lnTo>
                                <a:pt x="154" y="93"/>
                              </a:lnTo>
                              <a:lnTo>
                                <a:pt x="152" y="93"/>
                              </a:lnTo>
                              <a:lnTo>
                                <a:pt x="152" y="95"/>
                              </a:lnTo>
                              <a:lnTo>
                                <a:pt x="151" y="96"/>
                              </a:lnTo>
                              <a:lnTo>
                                <a:pt x="149" y="98"/>
                              </a:lnTo>
                              <a:lnTo>
                                <a:pt x="148" y="98"/>
                              </a:lnTo>
                              <a:lnTo>
                                <a:pt x="148" y="99"/>
                              </a:lnTo>
                              <a:lnTo>
                                <a:pt x="146" y="99"/>
                              </a:lnTo>
                              <a:lnTo>
                                <a:pt x="145" y="99"/>
                              </a:lnTo>
                              <a:lnTo>
                                <a:pt x="144" y="101"/>
                              </a:lnTo>
                              <a:lnTo>
                                <a:pt x="142" y="101"/>
                              </a:lnTo>
                              <a:lnTo>
                                <a:pt x="141" y="101"/>
                              </a:lnTo>
                              <a:lnTo>
                                <a:pt x="139" y="101"/>
                              </a:lnTo>
                              <a:lnTo>
                                <a:pt x="138" y="101"/>
                              </a:lnTo>
                              <a:lnTo>
                                <a:pt x="136" y="101"/>
                              </a:lnTo>
                              <a:lnTo>
                                <a:pt x="135" y="101"/>
                              </a:lnTo>
                              <a:lnTo>
                                <a:pt x="133" y="101"/>
                              </a:lnTo>
                              <a:lnTo>
                                <a:pt x="132" y="101"/>
                              </a:lnTo>
                              <a:lnTo>
                                <a:pt x="131" y="101"/>
                              </a:lnTo>
                              <a:lnTo>
                                <a:pt x="131" y="99"/>
                              </a:lnTo>
                              <a:lnTo>
                                <a:pt x="129" y="99"/>
                              </a:lnTo>
                              <a:lnTo>
                                <a:pt x="128" y="99"/>
                              </a:lnTo>
                              <a:lnTo>
                                <a:pt x="126" y="98"/>
                              </a:lnTo>
                              <a:lnTo>
                                <a:pt x="126" y="96"/>
                              </a:lnTo>
                              <a:lnTo>
                                <a:pt x="125" y="96"/>
                              </a:lnTo>
                              <a:lnTo>
                                <a:pt x="123" y="95"/>
                              </a:lnTo>
                              <a:lnTo>
                                <a:pt x="123" y="93"/>
                              </a:lnTo>
                              <a:lnTo>
                                <a:pt x="122" y="93"/>
                              </a:lnTo>
                              <a:lnTo>
                                <a:pt x="122" y="92"/>
                              </a:lnTo>
                              <a:lnTo>
                                <a:pt x="121" y="92"/>
                              </a:lnTo>
                              <a:lnTo>
                                <a:pt x="121" y="90"/>
                              </a:lnTo>
                              <a:lnTo>
                                <a:pt x="119" y="89"/>
                              </a:lnTo>
                              <a:lnTo>
                                <a:pt x="119" y="88"/>
                              </a:lnTo>
                              <a:lnTo>
                                <a:pt x="118" y="88"/>
                              </a:lnTo>
                              <a:lnTo>
                                <a:pt x="118" y="86"/>
                              </a:lnTo>
                              <a:lnTo>
                                <a:pt x="118" y="85"/>
                              </a:lnTo>
                              <a:lnTo>
                                <a:pt x="118" y="83"/>
                              </a:lnTo>
                              <a:lnTo>
                                <a:pt x="118" y="82"/>
                              </a:lnTo>
                              <a:lnTo>
                                <a:pt x="118" y="80"/>
                              </a:lnTo>
                              <a:lnTo>
                                <a:pt x="116" y="79"/>
                              </a:lnTo>
                              <a:lnTo>
                                <a:pt x="118" y="79"/>
                              </a:lnTo>
                              <a:lnTo>
                                <a:pt x="116" y="79"/>
                              </a:lnTo>
                              <a:lnTo>
                                <a:pt x="118" y="77"/>
                              </a:lnTo>
                              <a:lnTo>
                                <a:pt x="116" y="77"/>
                              </a:lnTo>
                              <a:lnTo>
                                <a:pt x="118" y="77"/>
                              </a:lnTo>
                              <a:lnTo>
                                <a:pt x="116" y="76"/>
                              </a:lnTo>
                              <a:lnTo>
                                <a:pt x="118" y="75"/>
                              </a:lnTo>
                              <a:lnTo>
                                <a:pt x="116" y="75"/>
                              </a:lnTo>
                              <a:lnTo>
                                <a:pt x="116" y="73"/>
                              </a:lnTo>
                              <a:lnTo>
                                <a:pt x="118" y="73"/>
                              </a:lnTo>
                              <a:lnTo>
                                <a:pt x="118" y="72"/>
                              </a:lnTo>
                              <a:lnTo>
                                <a:pt x="119" y="70"/>
                              </a:lnTo>
                              <a:lnTo>
                                <a:pt x="119" y="69"/>
                              </a:lnTo>
                              <a:lnTo>
                                <a:pt x="121" y="69"/>
                              </a:lnTo>
                              <a:lnTo>
                                <a:pt x="121" y="67"/>
                              </a:lnTo>
                              <a:lnTo>
                                <a:pt x="122" y="66"/>
                              </a:lnTo>
                              <a:lnTo>
                                <a:pt x="122" y="65"/>
                              </a:lnTo>
                              <a:lnTo>
                                <a:pt x="123" y="65"/>
                              </a:lnTo>
                              <a:lnTo>
                                <a:pt x="123" y="63"/>
                              </a:lnTo>
                              <a:lnTo>
                                <a:pt x="125" y="63"/>
                              </a:lnTo>
                              <a:lnTo>
                                <a:pt x="125" y="62"/>
                              </a:lnTo>
                              <a:lnTo>
                                <a:pt x="126" y="62"/>
                              </a:lnTo>
                              <a:lnTo>
                                <a:pt x="128" y="60"/>
                              </a:lnTo>
                              <a:lnTo>
                                <a:pt x="128" y="59"/>
                              </a:lnTo>
                              <a:lnTo>
                                <a:pt x="129" y="59"/>
                              </a:lnTo>
                              <a:lnTo>
                                <a:pt x="131" y="59"/>
                              </a:lnTo>
                              <a:lnTo>
                                <a:pt x="132" y="59"/>
                              </a:lnTo>
                              <a:lnTo>
                                <a:pt x="133" y="59"/>
                              </a:lnTo>
                              <a:lnTo>
                                <a:pt x="135" y="59"/>
                              </a:lnTo>
                              <a:lnTo>
                                <a:pt x="136" y="59"/>
                              </a:lnTo>
                              <a:lnTo>
                                <a:pt x="136" y="57"/>
                              </a:lnTo>
                              <a:close/>
                              <a:moveTo>
                                <a:pt x="234" y="34"/>
                              </a:moveTo>
                              <a:lnTo>
                                <a:pt x="234" y="36"/>
                              </a:lnTo>
                              <a:lnTo>
                                <a:pt x="233" y="36"/>
                              </a:lnTo>
                              <a:lnTo>
                                <a:pt x="231" y="36"/>
                              </a:lnTo>
                              <a:lnTo>
                                <a:pt x="230" y="36"/>
                              </a:lnTo>
                              <a:lnTo>
                                <a:pt x="228" y="36"/>
                              </a:lnTo>
                              <a:lnTo>
                                <a:pt x="227" y="36"/>
                              </a:lnTo>
                              <a:lnTo>
                                <a:pt x="225" y="36"/>
                              </a:lnTo>
                              <a:lnTo>
                                <a:pt x="224" y="36"/>
                              </a:lnTo>
                              <a:lnTo>
                                <a:pt x="223" y="36"/>
                              </a:lnTo>
                              <a:lnTo>
                                <a:pt x="223" y="37"/>
                              </a:lnTo>
                              <a:lnTo>
                                <a:pt x="221" y="37"/>
                              </a:lnTo>
                              <a:lnTo>
                                <a:pt x="220" y="37"/>
                              </a:lnTo>
                              <a:lnTo>
                                <a:pt x="220" y="39"/>
                              </a:lnTo>
                              <a:lnTo>
                                <a:pt x="218" y="39"/>
                              </a:lnTo>
                              <a:lnTo>
                                <a:pt x="217" y="39"/>
                              </a:lnTo>
                              <a:lnTo>
                                <a:pt x="215" y="39"/>
                              </a:lnTo>
                              <a:lnTo>
                                <a:pt x="215" y="40"/>
                              </a:lnTo>
                              <a:lnTo>
                                <a:pt x="214" y="40"/>
                              </a:lnTo>
                              <a:lnTo>
                                <a:pt x="212" y="40"/>
                              </a:lnTo>
                              <a:lnTo>
                                <a:pt x="211" y="40"/>
                              </a:lnTo>
                              <a:lnTo>
                                <a:pt x="211" y="41"/>
                              </a:lnTo>
                              <a:lnTo>
                                <a:pt x="210" y="41"/>
                              </a:lnTo>
                              <a:lnTo>
                                <a:pt x="210" y="43"/>
                              </a:lnTo>
                              <a:lnTo>
                                <a:pt x="208" y="43"/>
                              </a:lnTo>
                              <a:lnTo>
                                <a:pt x="207" y="44"/>
                              </a:lnTo>
                              <a:lnTo>
                                <a:pt x="205" y="46"/>
                              </a:lnTo>
                              <a:lnTo>
                                <a:pt x="205" y="47"/>
                              </a:lnTo>
                              <a:lnTo>
                                <a:pt x="204" y="47"/>
                              </a:lnTo>
                              <a:lnTo>
                                <a:pt x="202" y="47"/>
                              </a:lnTo>
                              <a:lnTo>
                                <a:pt x="202" y="49"/>
                              </a:lnTo>
                              <a:lnTo>
                                <a:pt x="201" y="50"/>
                              </a:lnTo>
                              <a:lnTo>
                                <a:pt x="201" y="52"/>
                              </a:lnTo>
                              <a:lnTo>
                                <a:pt x="200" y="52"/>
                              </a:lnTo>
                              <a:lnTo>
                                <a:pt x="200" y="53"/>
                              </a:lnTo>
                              <a:lnTo>
                                <a:pt x="198" y="53"/>
                              </a:lnTo>
                              <a:lnTo>
                                <a:pt x="198" y="54"/>
                              </a:lnTo>
                              <a:lnTo>
                                <a:pt x="197" y="56"/>
                              </a:lnTo>
                              <a:lnTo>
                                <a:pt x="195" y="56"/>
                              </a:lnTo>
                              <a:lnTo>
                                <a:pt x="195" y="57"/>
                              </a:lnTo>
                              <a:lnTo>
                                <a:pt x="195" y="59"/>
                              </a:lnTo>
                              <a:lnTo>
                                <a:pt x="195" y="60"/>
                              </a:lnTo>
                              <a:lnTo>
                                <a:pt x="194" y="62"/>
                              </a:lnTo>
                              <a:lnTo>
                                <a:pt x="194" y="63"/>
                              </a:lnTo>
                              <a:lnTo>
                                <a:pt x="192" y="65"/>
                              </a:lnTo>
                              <a:lnTo>
                                <a:pt x="192" y="66"/>
                              </a:lnTo>
                              <a:lnTo>
                                <a:pt x="192" y="67"/>
                              </a:lnTo>
                              <a:lnTo>
                                <a:pt x="191" y="67"/>
                              </a:lnTo>
                              <a:lnTo>
                                <a:pt x="191" y="69"/>
                              </a:lnTo>
                              <a:lnTo>
                                <a:pt x="191" y="70"/>
                              </a:lnTo>
                              <a:lnTo>
                                <a:pt x="191" y="72"/>
                              </a:lnTo>
                              <a:lnTo>
                                <a:pt x="191" y="73"/>
                              </a:lnTo>
                              <a:lnTo>
                                <a:pt x="191" y="75"/>
                              </a:lnTo>
                              <a:lnTo>
                                <a:pt x="191" y="76"/>
                              </a:lnTo>
                              <a:lnTo>
                                <a:pt x="191" y="77"/>
                              </a:lnTo>
                              <a:lnTo>
                                <a:pt x="191" y="79"/>
                              </a:lnTo>
                              <a:lnTo>
                                <a:pt x="189" y="79"/>
                              </a:lnTo>
                              <a:lnTo>
                                <a:pt x="191" y="82"/>
                              </a:lnTo>
                              <a:lnTo>
                                <a:pt x="191" y="83"/>
                              </a:lnTo>
                              <a:lnTo>
                                <a:pt x="191" y="86"/>
                              </a:lnTo>
                              <a:lnTo>
                                <a:pt x="191" y="88"/>
                              </a:lnTo>
                              <a:lnTo>
                                <a:pt x="192" y="90"/>
                              </a:lnTo>
                              <a:lnTo>
                                <a:pt x="192" y="92"/>
                              </a:lnTo>
                              <a:lnTo>
                                <a:pt x="194" y="95"/>
                              </a:lnTo>
                              <a:lnTo>
                                <a:pt x="194" y="96"/>
                              </a:lnTo>
                              <a:lnTo>
                                <a:pt x="195" y="98"/>
                              </a:lnTo>
                              <a:lnTo>
                                <a:pt x="195" y="99"/>
                              </a:lnTo>
                              <a:lnTo>
                                <a:pt x="195" y="101"/>
                              </a:lnTo>
                              <a:lnTo>
                                <a:pt x="197" y="102"/>
                              </a:lnTo>
                              <a:lnTo>
                                <a:pt x="197" y="103"/>
                              </a:lnTo>
                              <a:lnTo>
                                <a:pt x="198" y="105"/>
                              </a:lnTo>
                              <a:lnTo>
                                <a:pt x="198" y="106"/>
                              </a:lnTo>
                              <a:lnTo>
                                <a:pt x="200" y="106"/>
                              </a:lnTo>
                              <a:lnTo>
                                <a:pt x="200" y="108"/>
                              </a:lnTo>
                              <a:lnTo>
                                <a:pt x="201" y="109"/>
                              </a:lnTo>
                              <a:lnTo>
                                <a:pt x="202" y="111"/>
                              </a:lnTo>
                              <a:lnTo>
                                <a:pt x="204" y="112"/>
                              </a:lnTo>
                              <a:lnTo>
                                <a:pt x="205" y="113"/>
                              </a:lnTo>
                              <a:lnTo>
                                <a:pt x="207" y="115"/>
                              </a:lnTo>
                              <a:lnTo>
                                <a:pt x="208" y="115"/>
                              </a:lnTo>
                              <a:lnTo>
                                <a:pt x="208" y="116"/>
                              </a:lnTo>
                              <a:lnTo>
                                <a:pt x="210" y="116"/>
                              </a:lnTo>
                              <a:lnTo>
                                <a:pt x="211" y="118"/>
                              </a:lnTo>
                              <a:lnTo>
                                <a:pt x="212" y="118"/>
                              </a:lnTo>
                              <a:lnTo>
                                <a:pt x="214" y="119"/>
                              </a:lnTo>
                              <a:lnTo>
                                <a:pt x="215" y="119"/>
                              </a:lnTo>
                              <a:lnTo>
                                <a:pt x="217" y="119"/>
                              </a:lnTo>
                              <a:lnTo>
                                <a:pt x="220" y="121"/>
                              </a:lnTo>
                              <a:lnTo>
                                <a:pt x="221" y="122"/>
                              </a:lnTo>
                              <a:lnTo>
                                <a:pt x="224" y="122"/>
                              </a:lnTo>
                              <a:lnTo>
                                <a:pt x="225" y="122"/>
                              </a:lnTo>
                              <a:lnTo>
                                <a:pt x="225" y="124"/>
                              </a:lnTo>
                              <a:lnTo>
                                <a:pt x="228" y="124"/>
                              </a:lnTo>
                              <a:lnTo>
                                <a:pt x="230" y="124"/>
                              </a:lnTo>
                              <a:lnTo>
                                <a:pt x="233" y="124"/>
                              </a:lnTo>
                              <a:lnTo>
                                <a:pt x="234" y="124"/>
                              </a:lnTo>
                              <a:lnTo>
                                <a:pt x="237" y="124"/>
                              </a:lnTo>
                              <a:lnTo>
                                <a:pt x="238" y="124"/>
                              </a:lnTo>
                              <a:lnTo>
                                <a:pt x="240" y="124"/>
                              </a:lnTo>
                              <a:lnTo>
                                <a:pt x="241" y="124"/>
                              </a:lnTo>
                              <a:lnTo>
                                <a:pt x="243" y="124"/>
                              </a:lnTo>
                              <a:lnTo>
                                <a:pt x="244" y="124"/>
                              </a:lnTo>
                              <a:lnTo>
                                <a:pt x="246" y="124"/>
                              </a:lnTo>
                              <a:lnTo>
                                <a:pt x="247" y="122"/>
                              </a:lnTo>
                              <a:lnTo>
                                <a:pt x="248" y="122"/>
                              </a:lnTo>
                              <a:lnTo>
                                <a:pt x="250" y="122"/>
                              </a:lnTo>
                              <a:lnTo>
                                <a:pt x="251" y="122"/>
                              </a:lnTo>
                              <a:lnTo>
                                <a:pt x="253" y="121"/>
                              </a:lnTo>
                              <a:lnTo>
                                <a:pt x="254" y="121"/>
                              </a:lnTo>
                              <a:lnTo>
                                <a:pt x="256" y="119"/>
                              </a:lnTo>
                              <a:lnTo>
                                <a:pt x="257" y="119"/>
                              </a:lnTo>
                              <a:lnTo>
                                <a:pt x="258" y="118"/>
                              </a:lnTo>
                              <a:lnTo>
                                <a:pt x="260" y="118"/>
                              </a:lnTo>
                              <a:lnTo>
                                <a:pt x="260" y="116"/>
                              </a:lnTo>
                              <a:lnTo>
                                <a:pt x="261" y="116"/>
                              </a:lnTo>
                              <a:lnTo>
                                <a:pt x="263" y="115"/>
                              </a:lnTo>
                              <a:lnTo>
                                <a:pt x="264" y="115"/>
                              </a:lnTo>
                              <a:lnTo>
                                <a:pt x="266" y="113"/>
                              </a:lnTo>
                              <a:lnTo>
                                <a:pt x="267" y="112"/>
                              </a:lnTo>
                              <a:lnTo>
                                <a:pt x="267" y="111"/>
                              </a:lnTo>
                              <a:lnTo>
                                <a:pt x="269" y="111"/>
                              </a:lnTo>
                              <a:lnTo>
                                <a:pt x="269" y="109"/>
                              </a:lnTo>
                              <a:lnTo>
                                <a:pt x="270" y="109"/>
                              </a:lnTo>
                              <a:lnTo>
                                <a:pt x="270" y="108"/>
                              </a:lnTo>
                              <a:lnTo>
                                <a:pt x="270" y="106"/>
                              </a:lnTo>
                              <a:lnTo>
                                <a:pt x="271" y="106"/>
                              </a:lnTo>
                              <a:lnTo>
                                <a:pt x="271" y="105"/>
                              </a:lnTo>
                              <a:lnTo>
                                <a:pt x="273" y="105"/>
                              </a:lnTo>
                              <a:lnTo>
                                <a:pt x="273" y="103"/>
                              </a:lnTo>
                              <a:lnTo>
                                <a:pt x="273" y="102"/>
                              </a:lnTo>
                              <a:lnTo>
                                <a:pt x="274" y="102"/>
                              </a:lnTo>
                              <a:lnTo>
                                <a:pt x="274" y="101"/>
                              </a:lnTo>
                              <a:lnTo>
                                <a:pt x="276" y="99"/>
                              </a:lnTo>
                              <a:lnTo>
                                <a:pt x="277" y="98"/>
                              </a:lnTo>
                              <a:lnTo>
                                <a:pt x="277" y="96"/>
                              </a:lnTo>
                              <a:lnTo>
                                <a:pt x="277" y="95"/>
                              </a:lnTo>
                              <a:lnTo>
                                <a:pt x="279" y="95"/>
                              </a:lnTo>
                              <a:lnTo>
                                <a:pt x="279" y="93"/>
                              </a:lnTo>
                              <a:lnTo>
                                <a:pt x="279" y="92"/>
                              </a:lnTo>
                              <a:lnTo>
                                <a:pt x="279" y="90"/>
                              </a:lnTo>
                              <a:lnTo>
                                <a:pt x="280" y="90"/>
                              </a:lnTo>
                              <a:lnTo>
                                <a:pt x="280" y="89"/>
                              </a:lnTo>
                              <a:lnTo>
                                <a:pt x="280" y="88"/>
                              </a:lnTo>
                              <a:lnTo>
                                <a:pt x="280" y="86"/>
                              </a:lnTo>
                              <a:lnTo>
                                <a:pt x="280" y="85"/>
                              </a:lnTo>
                              <a:lnTo>
                                <a:pt x="280" y="83"/>
                              </a:lnTo>
                              <a:lnTo>
                                <a:pt x="280" y="82"/>
                              </a:lnTo>
                              <a:lnTo>
                                <a:pt x="280" y="80"/>
                              </a:lnTo>
                              <a:lnTo>
                                <a:pt x="280" y="79"/>
                              </a:lnTo>
                              <a:lnTo>
                                <a:pt x="280" y="77"/>
                              </a:lnTo>
                              <a:lnTo>
                                <a:pt x="280" y="76"/>
                              </a:lnTo>
                              <a:lnTo>
                                <a:pt x="280" y="75"/>
                              </a:lnTo>
                              <a:lnTo>
                                <a:pt x="280" y="73"/>
                              </a:lnTo>
                              <a:lnTo>
                                <a:pt x="280" y="72"/>
                              </a:lnTo>
                              <a:lnTo>
                                <a:pt x="280" y="70"/>
                              </a:lnTo>
                              <a:lnTo>
                                <a:pt x="279" y="69"/>
                              </a:lnTo>
                              <a:lnTo>
                                <a:pt x="279" y="67"/>
                              </a:lnTo>
                              <a:lnTo>
                                <a:pt x="279" y="66"/>
                              </a:lnTo>
                              <a:lnTo>
                                <a:pt x="279" y="65"/>
                              </a:lnTo>
                              <a:lnTo>
                                <a:pt x="277" y="63"/>
                              </a:lnTo>
                              <a:lnTo>
                                <a:pt x="277" y="62"/>
                              </a:lnTo>
                              <a:lnTo>
                                <a:pt x="277" y="60"/>
                              </a:lnTo>
                              <a:lnTo>
                                <a:pt x="276" y="60"/>
                              </a:lnTo>
                              <a:lnTo>
                                <a:pt x="276" y="59"/>
                              </a:lnTo>
                              <a:lnTo>
                                <a:pt x="274" y="57"/>
                              </a:lnTo>
                              <a:lnTo>
                                <a:pt x="274" y="56"/>
                              </a:lnTo>
                              <a:lnTo>
                                <a:pt x="273" y="54"/>
                              </a:lnTo>
                              <a:lnTo>
                                <a:pt x="271" y="53"/>
                              </a:lnTo>
                              <a:lnTo>
                                <a:pt x="271" y="52"/>
                              </a:lnTo>
                              <a:lnTo>
                                <a:pt x="270" y="50"/>
                              </a:lnTo>
                              <a:lnTo>
                                <a:pt x="269" y="49"/>
                              </a:lnTo>
                              <a:lnTo>
                                <a:pt x="267" y="47"/>
                              </a:lnTo>
                              <a:lnTo>
                                <a:pt x="266" y="46"/>
                              </a:lnTo>
                              <a:lnTo>
                                <a:pt x="264" y="44"/>
                              </a:lnTo>
                              <a:lnTo>
                                <a:pt x="263" y="44"/>
                              </a:lnTo>
                              <a:lnTo>
                                <a:pt x="261" y="43"/>
                              </a:lnTo>
                              <a:lnTo>
                                <a:pt x="260" y="43"/>
                              </a:lnTo>
                              <a:lnTo>
                                <a:pt x="258" y="41"/>
                              </a:lnTo>
                              <a:lnTo>
                                <a:pt x="257" y="41"/>
                              </a:lnTo>
                              <a:lnTo>
                                <a:pt x="256" y="40"/>
                              </a:lnTo>
                              <a:lnTo>
                                <a:pt x="254" y="39"/>
                              </a:lnTo>
                              <a:lnTo>
                                <a:pt x="253" y="39"/>
                              </a:lnTo>
                              <a:lnTo>
                                <a:pt x="251" y="39"/>
                              </a:lnTo>
                              <a:lnTo>
                                <a:pt x="250" y="37"/>
                              </a:lnTo>
                              <a:lnTo>
                                <a:pt x="248" y="37"/>
                              </a:lnTo>
                              <a:lnTo>
                                <a:pt x="247" y="37"/>
                              </a:lnTo>
                              <a:lnTo>
                                <a:pt x="246" y="36"/>
                              </a:lnTo>
                              <a:lnTo>
                                <a:pt x="244" y="36"/>
                              </a:lnTo>
                              <a:lnTo>
                                <a:pt x="243" y="36"/>
                              </a:lnTo>
                              <a:lnTo>
                                <a:pt x="241" y="36"/>
                              </a:lnTo>
                              <a:lnTo>
                                <a:pt x="238" y="36"/>
                              </a:lnTo>
                              <a:lnTo>
                                <a:pt x="237" y="36"/>
                              </a:lnTo>
                              <a:lnTo>
                                <a:pt x="234" y="34"/>
                              </a:lnTo>
                              <a:close/>
                              <a:moveTo>
                                <a:pt x="235" y="57"/>
                              </a:moveTo>
                              <a:lnTo>
                                <a:pt x="237" y="59"/>
                              </a:lnTo>
                              <a:lnTo>
                                <a:pt x="238" y="59"/>
                              </a:lnTo>
                              <a:lnTo>
                                <a:pt x="240" y="59"/>
                              </a:lnTo>
                              <a:lnTo>
                                <a:pt x="241" y="59"/>
                              </a:lnTo>
                              <a:lnTo>
                                <a:pt x="243" y="60"/>
                              </a:lnTo>
                              <a:lnTo>
                                <a:pt x="244" y="60"/>
                              </a:lnTo>
                              <a:lnTo>
                                <a:pt x="246" y="60"/>
                              </a:lnTo>
                              <a:lnTo>
                                <a:pt x="247" y="62"/>
                              </a:lnTo>
                              <a:lnTo>
                                <a:pt x="247" y="63"/>
                              </a:lnTo>
                              <a:lnTo>
                                <a:pt x="248" y="63"/>
                              </a:lnTo>
                              <a:lnTo>
                                <a:pt x="248" y="65"/>
                              </a:lnTo>
                              <a:lnTo>
                                <a:pt x="250" y="66"/>
                              </a:lnTo>
                              <a:lnTo>
                                <a:pt x="251" y="67"/>
                              </a:lnTo>
                              <a:lnTo>
                                <a:pt x="251" y="69"/>
                              </a:lnTo>
                              <a:lnTo>
                                <a:pt x="253" y="70"/>
                              </a:lnTo>
                              <a:lnTo>
                                <a:pt x="253" y="72"/>
                              </a:lnTo>
                              <a:lnTo>
                                <a:pt x="254" y="72"/>
                              </a:lnTo>
                              <a:lnTo>
                                <a:pt x="254" y="73"/>
                              </a:lnTo>
                              <a:lnTo>
                                <a:pt x="254" y="75"/>
                              </a:lnTo>
                              <a:lnTo>
                                <a:pt x="254" y="76"/>
                              </a:lnTo>
                              <a:lnTo>
                                <a:pt x="254" y="77"/>
                              </a:lnTo>
                              <a:lnTo>
                                <a:pt x="254" y="79"/>
                              </a:lnTo>
                              <a:lnTo>
                                <a:pt x="254" y="80"/>
                              </a:lnTo>
                              <a:lnTo>
                                <a:pt x="254" y="82"/>
                              </a:lnTo>
                              <a:lnTo>
                                <a:pt x="254" y="83"/>
                              </a:lnTo>
                              <a:lnTo>
                                <a:pt x="254" y="85"/>
                              </a:lnTo>
                              <a:lnTo>
                                <a:pt x="254" y="86"/>
                              </a:lnTo>
                              <a:lnTo>
                                <a:pt x="254" y="88"/>
                              </a:lnTo>
                              <a:lnTo>
                                <a:pt x="254" y="89"/>
                              </a:lnTo>
                              <a:lnTo>
                                <a:pt x="253" y="89"/>
                              </a:lnTo>
                              <a:lnTo>
                                <a:pt x="253" y="90"/>
                              </a:lnTo>
                              <a:lnTo>
                                <a:pt x="253" y="92"/>
                              </a:lnTo>
                              <a:lnTo>
                                <a:pt x="251" y="92"/>
                              </a:lnTo>
                              <a:lnTo>
                                <a:pt x="251" y="93"/>
                              </a:lnTo>
                              <a:lnTo>
                                <a:pt x="250" y="93"/>
                              </a:lnTo>
                              <a:lnTo>
                                <a:pt x="250" y="95"/>
                              </a:lnTo>
                              <a:lnTo>
                                <a:pt x="248" y="96"/>
                              </a:lnTo>
                              <a:lnTo>
                                <a:pt x="247" y="98"/>
                              </a:lnTo>
                              <a:lnTo>
                                <a:pt x="246" y="98"/>
                              </a:lnTo>
                              <a:lnTo>
                                <a:pt x="246" y="99"/>
                              </a:lnTo>
                              <a:lnTo>
                                <a:pt x="244" y="99"/>
                              </a:lnTo>
                              <a:lnTo>
                                <a:pt x="243" y="99"/>
                              </a:lnTo>
                              <a:lnTo>
                                <a:pt x="243" y="101"/>
                              </a:lnTo>
                              <a:lnTo>
                                <a:pt x="241" y="101"/>
                              </a:lnTo>
                              <a:lnTo>
                                <a:pt x="240" y="101"/>
                              </a:lnTo>
                              <a:lnTo>
                                <a:pt x="238" y="101"/>
                              </a:lnTo>
                              <a:lnTo>
                                <a:pt x="237" y="101"/>
                              </a:lnTo>
                              <a:lnTo>
                                <a:pt x="235" y="101"/>
                              </a:lnTo>
                              <a:lnTo>
                                <a:pt x="234" y="101"/>
                              </a:lnTo>
                              <a:lnTo>
                                <a:pt x="233" y="101"/>
                              </a:lnTo>
                              <a:lnTo>
                                <a:pt x="231" y="101"/>
                              </a:lnTo>
                              <a:lnTo>
                                <a:pt x="230" y="101"/>
                              </a:lnTo>
                              <a:lnTo>
                                <a:pt x="228" y="101"/>
                              </a:lnTo>
                              <a:lnTo>
                                <a:pt x="228" y="99"/>
                              </a:lnTo>
                              <a:lnTo>
                                <a:pt x="227" y="99"/>
                              </a:lnTo>
                              <a:lnTo>
                                <a:pt x="225" y="99"/>
                              </a:lnTo>
                              <a:lnTo>
                                <a:pt x="224" y="98"/>
                              </a:lnTo>
                              <a:lnTo>
                                <a:pt x="223" y="96"/>
                              </a:lnTo>
                              <a:lnTo>
                                <a:pt x="221" y="95"/>
                              </a:lnTo>
                              <a:lnTo>
                                <a:pt x="221" y="93"/>
                              </a:lnTo>
                              <a:lnTo>
                                <a:pt x="220" y="92"/>
                              </a:lnTo>
                              <a:lnTo>
                                <a:pt x="220" y="90"/>
                              </a:lnTo>
                              <a:lnTo>
                                <a:pt x="218" y="89"/>
                              </a:lnTo>
                              <a:lnTo>
                                <a:pt x="218" y="88"/>
                              </a:lnTo>
                              <a:lnTo>
                                <a:pt x="217" y="88"/>
                              </a:lnTo>
                              <a:lnTo>
                                <a:pt x="217" y="86"/>
                              </a:lnTo>
                              <a:lnTo>
                                <a:pt x="217" y="85"/>
                              </a:lnTo>
                              <a:lnTo>
                                <a:pt x="217" y="83"/>
                              </a:lnTo>
                              <a:lnTo>
                                <a:pt x="217" y="82"/>
                              </a:lnTo>
                              <a:lnTo>
                                <a:pt x="217" y="80"/>
                              </a:lnTo>
                              <a:lnTo>
                                <a:pt x="215" y="79"/>
                              </a:lnTo>
                              <a:lnTo>
                                <a:pt x="217" y="79"/>
                              </a:lnTo>
                              <a:lnTo>
                                <a:pt x="217" y="77"/>
                              </a:lnTo>
                              <a:lnTo>
                                <a:pt x="217" y="76"/>
                              </a:lnTo>
                              <a:lnTo>
                                <a:pt x="217" y="75"/>
                              </a:lnTo>
                              <a:lnTo>
                                <a:pt x="217" y="73"/>
                              </a:lnTo>
                              <a:lnTo>
                                <a:pt x="217" y="72"/>
                              </a:lnTo>
                              <a:lnTo>
                                <a:pt x="218" y="70"/>
                              </a:lnTo>
                              <a:lnTo>
                                <a:pt x="218" y="69"/>
                              </a:lnTo>
                              <a:lnTo>
                                <a:pt x="218" y="67"/>
                              </a:lnTo>
                              <a:lnTo>
                                <a:pt x="220" y="67"/>
                              </a:lnTo>
                              <a:lnTo>
                                <a:pt x="220" y="66"/>
                              </a:lnTo>
                              <a:lnTo>
                                <a:pt x="221" y="66"/>
                              </a:lnTo>
                              <a:lnTo>
                                <a:pt x="221" y="65"/>
                              </a:lnTo>
                              <a:lnTo>
                                <a:pt x="223" y="65"/>
                              </a:lnTo>
                              <a:lnTo>
                                <a:pt x="223" y="63"/>
                              </a:lnTo>
                              <a:lnTo>
                                <a:pt x="224" y="63"/>
                              </a:lnTo>
                              <a:lnTo>
                                <a:pt x="224" y="62"/>
                              </a:lnTo>
                              <a:lnTo>
                                <a:pt x="225" y="62"/>
                              </a:lnTo>
                              <a:lnTo>
                                <a:pt x="225" y="60"/>
                              </a:lnTo>
                              <a:lnTo>
                                <a:pt x="227" y="60"/>
                              </a:lnTo>
                              <a:lnTo>
                                <a:pt x="228" y="60"/>
                              </a:lnTo>
                              <a:lnTo>
                                <a:pt x="230" y="60"/>
                              </a:lnTo>
                              <a:lnTo>
                                <a:pt x="230" y="59"/>
                              </a:lnTo>
                              <a:lnTo>
                                <a:pt x="231" y="59"/>
                              </a:lnTo>
                              <a:lnTo>
                                <a:pt x="233" y="59"/>
                              </a:lnTo>
                              <a:lnTo>
                                <a:pt x="234" y="59"/>
                              </a:lnTo>
                              <a:lnTo>
                                <a:pt x="235" y="59"/>
                              </a:lnTo>
                              <a:lnTo>
                                <a:pt x="235" y="57"/>
                              </a:lnTo>
                              <a:close/>
                              <a:moveTo>
                                <a:pt x="290" y="121"/>
                              </a:moveTo>
                              <a:lnTo>
                                <a:pt x="316" y="121"/>
                              </a:lnTo>
                              <a:lnTo>
                                <a:pt x="316" y="10"/>
                              </a:lnTo>
                              <a:lnTo>
                                <a:pt x="290" y="10"/>
                              </a:lnTo>
                              <a:lnTo>
                                <a:pt x="290" y="121"/>
                              </a:lnTo>
                              <a:close/>
                              <a:moveTo>
                                <a:pt x="386" y="95"/>
                              </a:moveTo>
                              <a:lnTo>
                                <a:pt x="388" y="96"/>
                              </a:lnTo>
                              <a:lnTo>
                                <a:pt x="386" y="95"/>
                              </a:lnTo>
                              <a:lnTo>
                                <a:pt x="388" y="96"/>
                              </a:lnTo>
                              <a:lnTo>
                                <a:pt x="386" y="95"/>
                              </a:lnTo>
                              <a:lnTo>
                                <a:pt x="388" y="96"/>
                              </a:lnTo>
                              <a:lnTo>
                                <a:pt x="386" y="95"/>
                              </a:lnTo>
                              <a:lnTo>
                                <a:pt x="388" y="96"/>
                              </a:lnTo>
                              <a:lnTo>
                                <a:pt x="386" y="95"/>
                              </a:lnTo>
                              <a:lnTo>
                                <a:pt x="388" y="96"/>
                              </a:lnTo>
                              <a:lnTo>
                                <a:pt x="386" y="96"/>
                              </a:lnTo>
                              <a:lnTo>
                                <a:pt x="388" y="96"/>
                              </a:lnTo>
                              <a:lnTo>
                                <a:pt x="386" y="96"/>
                              </a:lnTo>
                              <a:lnTo>
                                <a:pt x="388" y="96"/>
                              </a:lnTo>
                              <a:lnTo>
                                <a:pt x="386" y="96"/>
                              </a:lnTo>
                              <a:lnTo>
                                <a:pt x="388" y="96"/>
                              </a:lnTo>
                              <a:lnTo>
                                <a:pt x="386" y="96"/>
                              </a:lnTo>
                              <a:lnTo>
                                <a:pt x="386" y="98"/>
                              </a:lnTo>
                              <a:lnTo>
                                <a:pt x="385" y="98"/>
                              </a:lnTo>
                              <a:lnTo>
                                <a:pt x="383" y="99"/>
                              </a:lnTo>
                              <a:lnTo>
                                <a:pt x="382" y="99"/>
                              </a:lnTo>
                              <a:lnTo>
                                <a:pt x="381" y="99"/>
                              </a:lnTo>
                              <a:lnTo>
                                <a:pt x="381" y="101"/>
                              </a:lnTo>
                              <a:lnTo>
                                <a:pt x="379" y="102"/>
                              </a:lnTo>
                              <a:lnTo>
                                <a:pt x="378" y="102"/>
                              </a:lnTo>
                              <a:lnTo>
                                <a:pt x="376" y="102"/>
                              </a:lnTo>
                              <a:lnTo>
                                <a:pt x="376" y="103"/>
                              </a:lnTo>
                              <a:lnTo>
                                <a:pt x="376" y="102"/>
                              </a:lnTo>
                              <a:lnTo>
                                <a:pt x="375" y="103"/>
                              </a:lnTo>
                              <a:lnTo>
                                <a:pt x="373" y="102"/>
                              </a:lnTo>
                              <a:lnTo>
                                <a:pt x="373" y="103"/>
                              </a:lnTo>
                              <a:lnTo>
                                <a:pt x="373" y="102"/>
                              </a:lnTo>
                              <a:lnTo>
                                <a:pt x="372" y="102"/>
                              </a:lnTo>
                              <a:lnTo>
                                <a:pt x="372" y="103"/>
                              </a:lnTo>
                              <a:lnTo>
                                <a:pt x="372" y="102"/>
                              </a:lnTo>
                              <a:lnTo>
                                <a:pt x="371" y="102"/>
                              </a:lnTo>
                              <a:lnTo>
                                <a:pt x="369" y="102"/>
                              </a:lnTo>
                              <a:lnTo>
                                <a:pt x="368" y="102"/>
                              </a:lnTo>
                              <a:lnTo>
                                <a:pt x="366" y="102"/>
                              </a:lnTo>
                              <a:lnTo>
                                <a:pt x="365" y="102"/>
                              </a:lnTo>
                              <a:lnTo>
                                <a:pt x="363" y="102"/>
                              </a:lnTo>
                              <a:lnTo>
                                <a:pt x="362" y="101"/>
                              </a:lnTo>
                              <a:lnTo>
                                <a:pt x="360" y="101"/>
                              </a:lnTo>
                              <a:lnTo>
                                <a:pt x="360" y="99"/>
                              </a:lnTo>
                              <a:lnTo>
                                <a:pt x="359" y="99"/>
                              </a:lnTo>
                              <a:lnTo>
                                <a:pt x="359" y="98"/>
                              </a:lnTo>
                              <a:lnTo>
                                <a:pt x="358" y="98"/>
                              </a:lnTo>
                              <a:lnTo>
                                <a:pt x="358" y="96"/>
                              </a:lnTo>
                              <a:lnTo>
                                <a:pt x="356" y="95"/>
                              </a:lnTo>
                              <a:lnTo>
                                <a:pt x="355" y="93"/>
                              </a:lnTo>
                              <a:lnTo>
                                <a:pt x="355" y="92"/>
                              </a:lnTo>
                              <a:lnTo>
                                <a:pt x="353" y="90"/>
                              </a:lnTo>
                              <a:lnTo>
                                <a:pt x="353" y="89"/>
                              </a:lnTo>
                              <a:lnTo>
                                <a:pt x="353" y="88"/>
                              </a:lnTo>
                              <a:lnTo>
                                <a:pt x="352" y="86"/>
                              </a:lnTo>
                              <a:lnTo>
                                <a:pt x="415" y="86"/>
                              </a:lnTo>
                              <a:lnTo>
                                <a:pt x="416" y="86"/>
                              </a:lnTo>
                              <a:lnTo>
                                <a:pt x="415" y="86"/>
                              </a:lnTo>
                              <a:lnTo>
                                <a:pt x="416" y="86"/>
                              </a:lnTo>
                              <a:lnTo>
                                <a:pt x="415" y="86"/>
                              </a:lnTo>
                              <a:lnTo>
                                <a:pt x="416" y="86"/>
                              </a:lnTo>
                              <a:lnTo>
                                <a:pt x="415" y="86"/>
                              </a:lnTo>
                              <a:lnTo>
                                <a:pt x="416" y="86"/>
                              </a:lnTo>
                              <a:lnTo>
                                <a:pt x="415" y="86"/>
                              </a:lnTo>
                              <a:lnTo>
                                <a:pt x="415" y="85"/>
                              </a:lnTo>
                              <a:lnTo>
                                <a:pt x="416" y="85"/>
                              </a:lnTo>
                              <a:lnTo>
                                <a:pt x="415" y="85"/>
                              </a:lnTo>
                              <a:lnTo>
                                <a:pt x="416" y="85"/>
                              </a:lnTo>
                              <a:lnTo>
                                <a:pt x="415" y="83"/>
                              </a:lnTo>
                              <a:lnTo>
                                <a:pt x="416" y="83"/>
                              </a:lnTo>
                              <a:lnTo>
                                <a:pt x="415" y="83"/>
                              </a:lnTo>
                              <a:lnTo>
                                <a:pt x="416" y="83"/>
                              </a:lnTo>
                              <a:lnTo>
                                <a:pt x="415" y="83"/>
                              </a:lnTo>
                              <a:lnTo>
                                <a:pt x="415" y="82"/>
                              </a:lnTo>
                              <a:lnTo>
                                <a:pt x="416" y="82"/>
                              </a:lnTo>
                              <a:lnTo>
                                <a:pt x="415" y="82"/>
                              </a:lnTo>
                              <a:lnTo>
                                <a:pt x="416" y="82"/>
                              </a:lnTo>
                              <a:lnTo>
                                <a:pt x="415" y="82"/>
                              </a:lnTo>
                              <a:lnTo>
                                <a:pt x="416" y="82"/>
                              </a:lnTo>
                              <a:lnTo>
                                <a:pt x="415" y="82"/>
                              </a:lnTo>
                              <a:lnTo>
                                <a:pt x="416" y="82"/>
                              </a:lnTo>
                              <a:lnTo>
                                <a:pt x="415" y="82"/>
                              </a:lnTo>
                              <a:lnTo>
                                <a:pt x="415" y="80"/>
                              </a:lnTo>
                              <a:lnTo>
                                <a:pt x="415" y="79"/>
                              </a:lnTo>
                              <a:lnTo>
                                <a:pt x="415" y="77"/>
                              </a:lnTo>
                              <a:lnTo>
                                <a:pt x="415" y="76"/>
                              </a:lnTo>
                              <a:lnTo>
                                <a:pt x="415" y="75"/>
                              </a:lnTo>
                              <a:lnTo>
                                <a:pt x="415" y="73"/>
                              </a:lnTo>
                              <a:lnTo>
                                <a:pt x="415" y="72"/>
                              </a:lnTo>
                              <a:lnTo>
                                <a:pt x="415" y="70"/>
                              </a:lnTo>
                              <a:lnTo>
                                <a:pt x="414" y="69"/>
                              </a:lnTo>
                              <a:lnTo>
                                <a:pt x="414" y="67"/>
                              </a:lnTo>
                              <a:lnTo>
                                <a:pt x="414" y="66"/>
                              </a:lnTo>
                              <a:lnTo>
                                <a:pt x="414" y="65"/>
                              </a:lnTo>
                              <a:lnTo>
                                <a:pt x="412" y="62"/>
                              </a:lnTo>
                              <a:lnTo>
                                <a:pt x="411" y="60"/>
                              </a:lnTo>
                              <a:lnTo>
                                <a:pt x="411" y="59"/>
                              </a:lnTo>
                              <a:lnTo>
                                <a:pt x="409" y="57"/>
                              </a:lnTo>
                              <a:lnTo>
                                <a:pt x="409" y="56"/>
                              </a:lnTo>
                              <a:lnTo>
                                <a:pt x="408" y="54"/>
                              </a:lnTo>
                              <a:lnTo>
                                <a:pt x="408" y="53"/>
                              </a:lnTo>
                              <a:lnTo>
                                <a:pt x="406" y="53"/>
                              </a:lnTo>
                              <a:lnTo>
                                <a:pt x="406" y="52"/>
                              </a:lnTo>
                              <a:lnTo>
                                <a:pt x="405" y="50"/>
                              </a:lnTo>
                              <a:lnTo>
                                <a:pt x="404" y="49"/>
                              </a:lnTo>
                              <a:lnTo>
                                <a:pt x="402" y="47"/>
                              </a:lnTo>
                              <a:lnTo>
                                <a:pt x="401" y="46"/>
                              </a:lnTo>
                              <a:lnTo>
                                <a:pt x="401" y="44"/>
                              </a:lnTo>
                              <a:lnTo>
                                <a:pt x="399" y="44"/>
                              </a:lnTo>
                              <a:lnTo>
                                <a:pt x="398" y="43"/>
                              </a:lnTo>
                              <a:lnTo>
                                <a:pt x="396" y="43"/>
                              </a:lnTo>
                              <a:lnTo>
                                <a:pt x="396" y="41"/>
                              </a:lnTo>
                              <a:lnTo>
                                <a:pt x="395" y="41"/>
                              </a:lnTo>
                              <a:lnTo>
                                <a:pt x="393" y="40"/>
                              </a:lnTo>
                              <a:lnTo>
                                <a:pt x="392" y="40"/>
                              </a:lnTo>
                              <a:lnTo>
                                <a:pt x="391" y="40"/>
                              </a:lnTo>
                              <a:lnTo>
                                <a:pt x="389" y="39"/>
                              </a:lnTo>
                              <a:lnTo>
                                <a:pt x="386" y="39"/>
                              </a:lnTo>
                              <a:lnTo>
                                <a:pt x="385" y="37"/>
                              </a:lnTo>
                              <a:lnTo>
                                <a:pt x="383" y="37"/>
                              </a:lnTo>
                              <a:lnTo>
                                <a:pt x="381" y="36"/>
                              </a:lnTo>
                              <a:lnTo>
                                <a:pt x="378" y="36"/>
                              </a:lnTo>
                              <a:lnTo>
                                <a:pt x="376" y="36"/>
                              </a:lnTo>
                              <a:lnTo>
                                <a:pt x="373" y="36"/>
                              </a:lnTo>
                              <a:lnTo>
                                <a:pt x="372" y="34"/>
                              </a:lnTo>
                              <a:lnTo>
                                <a:pt x="371" y="36"/>
                              </a:lnTo>
                              <a:lnTo>
                                <a:pt x="369" y="36"/>
                              </a:lnTo>
                              <a:lnTo>
                                <a:pt x="368" y="36"/>
                              </a:lnTo>
                              <a:lnTo>
                                <a:pt x="366" y="36"/>
                              </a:lnTo>
                              <a:lnTo>
                                <a:pt x="365" y="36"/>
                              </a:lnTo>
                              <a:lnTo>
                                <a:pt x="363" y="36"/>
                              </a:lnTo>
                              <a:lnTo>
                                <a:pt x="362" y="37"/>
                              </a:lnTo>
                              <a:lnTo>
                                <a:pt x="360" y="37"/>
                              </a:lnTo>
                              <a:lnTo>
                                <a:pt x="359" y="37"/>
                              </a:lnTo>
                              <a:lnTo>
                                <a:pt x="358" y="39"/>
                              </a:lnTo>
                              <a:lnTo>
                                <a:pt x="356" y="39"/>
                              </a:lnTo>
                              <a:lnTo>
                                <a:pt x="355" y="39"/>
                              </a:lnTo>
                              <a:lnTo>
                                <a:pt x="355" y="40"/>
                              </a:lnTo>
                              <a:lnTo>
                                <a:pt x="353" y="40"/>
                              </a:lnTo>
                              <a:lnTo>
                                <a:pt x="352" y="40"/>
                              </a:lnTo>
                              <a:lnTo>
                                <a:pt x="350" y="41"/>
                              </a:lnTo>
                              <a:lnTo>
                                <a:pt x="349" y="41"/>
                              </a:lnTo>
                              <a:lnTo>
                                <a:pt x="348" y="43"/>
                              </a:lnTo>
                              <a:lnTo>
                                <a:pt x="346" y="43"/>
                              </a:lnTo>
                              <a:lnTo>
                                <a:pt x="346" y="44"/>
                              </a:lnTo>
                              <a:lnTo>
                                <a:pt x="345" y="44"/>
                              </a:lnTo>
                              <a:lnTo>
                                <a:pt x="343" y="46"/>
                              </a:lnTo>
                              <a:lnTo>
                                <a:pt x="342" y="47"/>
                              </a:lnTo>
                              <a:lnTo>
                                <a:pt x="340" y="47"/>
                              </a:lnTo>
                              <a:lnTo>
                                <a:pt x="340" y="49"/>
                              </a:lnTo>
                              <a:lnTo>
                                <a:pt x="339" y="50"/>
                              </a:lnTo>
                              <a:lnTo>
                                <a:pt x="339" y="52"/>
                              </a:lnTo>
                              <a:lnTo>
                                <a:pt x="337" y="53"/>
                              </a:lnTo>
                              <a:lnTo>
                                <a:pt x="336" y="54"/>
                              </a:lnTo>
                              <a:lnTo>
                                <a:pt x="336" y="56"/>
                              </a:lnTo>
                              <a:lnTo>
                                <a:pt x="335" y="57"/>
                              </a:lnTo>
                              <a:lnTo>
                                <a:pt x="335" y="59"/>
                              </a:lnTo>
                              <a:lnTo>
                                <a:pt x="333" y="60"/>
                              </a:lnTo>
                              <a:lnTo>
                                <a:pt x="333" y="62"/>
                              </a:lnTo>
                              <a:lnTo>
                                <a:pt x="332" y="62"/>
                              </a:lnTo>
                              <a:lnTo>
                                <a:pt x="332" y="65"/>
                              </a:lnTo>
                              <a:lnTo>
                                <a:pt x="330" y="66"/>
                              </a:lnTo>
                              <a:lnTo>
                                <a:pt x="330" y="69"/>
                              </a:lnTo>
                              <a:lnTo>
                                <a:pt x="330" y="70"/>
                              </a:lnTo>
                              <a:lnTo>
                                <a:pt x="330" y="73"/>
                              </a:lnTo>
                              <a:lnTo>
                                <a:pt x="330" y="75"/>
                              </a:lnTo>
                              <a:lnTo>
                                <a:pt x="330" y="77"/>
                              </a:lnTo>
                              <a:lnTo>
                                <a:pt x="329" y="79"/>
                              </a:lnTo>
                              <a:lnTo>
                                <a:pt x="330" y="82"/>
                              </a:lnTo>
                              <a:lnTo>
                                <a:pt x="330" y="83"/>
                              </a:lnTo>
                              <a:lnTo>
                                <a:pt x="330" y="86"/>
                              </a:lnTo>
                              <a:lnTo>
                                <a:pt x="330" y="88"/>
                              </a:lnTo>
                              <a:lnTo>
                                <a:pt x="330" y="90"/>
                              </a:lnTo>
                              <a:lnTo>
                                <a:pt x="330" y="92"/>
                              </a:lnTo>
                              <a:lnTo>
                                <a:pt x="332" y="95"/>
                              </a:lnTo>
                              <a:lnTo>
                                <a:pt x="332" y="96"/>
                              </a:lnTo>
                              <a:lnTo>
                                <a:pt x="333" y="98"/>
                              </a:lnTo>
                              <a:lnTo>
                                <a:pt x="333" y="99"/>
                              </a:lnTo>
                              <a:lnTo>
                                <a:pt x="335" y="101"/>
                              </a:lnTo>
                              <a:lnTo>
                                <a:pt x="335" y="102"/>
                              </a:lnTo>
                              <a:lnTo>
                                <a:pt x="336" y="103"/>
                              </a:lnTo>
                              <a:lnTo>
                                <a:pt x="336" y="105"/>
                              </a:lnTo>
                              <a:lnTo>
                                <a:pt x="337" y="106"/>
                              </a:lnTo>
                              <a:lnTo>
                                <a:pt x="339" y="108"/>
                              </a:lnTo>
                              <a:lnTo>
                                <a:pt x="339" y="109"/>
                              </a:lnTo>
                              <a:lnTo>
                                <a:pt x="340" y="111"/>
                              </a:lnTo>
                              <a:lnTo>
                                <a:pt x="342" y="112"/>
                              </a:lnTo>
                              <a:lnTo>
                                <a:pt x="343" y="113"/>
                              </a:lnTo>
                              <a:lnTo>
                                <a:pt x="345" y="115"/>
                              </a:lnTo>
                              <a:lnTo>
                                <a:pt x="346" y="115"/>
                              </a:lnTo>
                              <a:lnTo>
                                <a:pt x="346" y="116"/>
                              </a:lnTo>
                              <a:lnTo>
                                <a:pt x="348" y="116"/>
                              </a:lnTo>
                              <a:lnTo>
                                <a:pt x="349" y="118"/>
                              </a:lnTo>
                              <a:lnTo>
                                <a:pt x="350" y="118"/>
                              </a:lnTo>
                              <a:lnTo>
                                <a:pt x="352" y="119"/>
                              </a:lnTo>
                              <a:lnTo>
                                <a:pt x="353" y="119"/>
                              </a:lnTo>
                              <a:lnTo>
                                <a:pt x="355" y="119"/>
                              </a:lnTo>
                              <a:lnTo>
                                <a:pt x="358" y="121"/>
                              </a:lnTo>
                              <a:lnTo>
                                <a:pt x="359" y="122"/>
                              </a:lnTo>
                              <a:lnTo>
                                <a:pt x="362" y="122"/>
                              </a:lnTo>
                              <a:lnTo>
                                <a:pt x="363" y="122"/>
                              </a:lnTo>
                              <a:lnTo>
                                <a:pt x="363" y="124"/>
                              </a:lnTo>
                              <a:lnTo>
                                <a:pt x="366" y="124"/>
                              </a:lnTo>
                              <a:lnTo>
                                <a:pt x="368" y="124"/>
                              </a:lnTo>
                              <a:lnTo>
                                <a:pt x="371" y="124"/>
                              </a:lnTo>
                              <a:lnTo>
                                <a:pt x="372" y="124"/>
                              </a:lnTo>
                              <a:lnTo>
                                <a:pt x="373" y="124"/>
                              </a:lnTo>
                              <a:lnTo>
                                <a:pt x="375" y="124"/>
                              </a:lnTo>
                              <a:lnTo>
                                <a:pt x="376" y="124"/>
                              </a:lnTo>
                              <a:lnTo>
                                <a:pt x="378" y="124"/>
                              </a:lnTo>
                              <a:lnTo>
                                <a:pt x="379" y="124"/>
                              </a:lnTo>
                              <a:lnTo>
                                <a:pt x="381" y="124"/>
                              </a:lnTo>
                              <a:lnTo>
                                <a:pt x="382" y="122"/>
                              </a:lnTo>
                              <a:lnTo>
                                <a:pt x="383" y="122"/>
                              </a:lnTo>
                              <a:lnTo>
                                <a:pt x="385" y="122"/>
                              </a:lnTo>
                              <a:lnTo>
                                <a:pt x="386" y="121"/>
                              </a:lnTo>
                              <a:lnTo>
                                <a:pt x="388" y="121"/>
                              </a:lnTo>
                              <a:lnTo>
                                <a:pt x="388" y="119"/>
                              </a:lnTo>
                              <a:lnTo>
                                <a:pt x="389" y="119"/>
                              </a:lnTo>
                              <a:lnTo>
                                <a:pt x="391" y="119"/>
                              </a:lnTo>
                              <a:lnTo>
                                <a:pt x="392" y="119"/>
                              </a:lnTo>
                              <a:lnTo>
                                <a:pt x="393" y="118"/>
                              </a:lnTo>
                              <a:lnTo>
                                <a:pt x="395" y="118"/>
                              </a:lnTo>
                              <a:lnTo>
                                <a:pt x="396" y="116"/>
                              </a:lnTo>
                              <a:lnTo>
                                <a:pt x="398" y="116"/>
                              </a:lnTo>
                              <a:lnTo>
                                <a:pt x="398" y="115"/>
                              </a:lnTo>
                              <a:lnTo>
                                <a:pt x="399" y="115"/>
                              </a:lnTo>
                              <a:lnTo>
                                <a:pt x="401" y="113"/>
                              </a:lnTo>
                              <a:lnTo>
                                <a:pt x="402" y="112"/>
                              </a:lnTo>
                              <a:lnTo>
                                <a:pt x="402" y="111"/>
                              </a:lnTo>
                              <a:lnTo>
                                <a:pt x="404" y="111"/>
                              </a:lnTo>
                              <a:lnTo>
                                <a:pt x="405" y="109"/>
                              </a:lnTo>
                              <a:lnTo>
                                <a:pt x="406" y="108"/>
                              </a:lnTo>
                              <a:lnTo>
                                <a:pt x="406" y="106"/>
                              </a:lnTo>
                              <a:lnTo>
                                <a:pt x="408" y="105"/>
                              </a:lnTo>
                              <a:lnTo>
                                <a:pt x="408" y="103"/>
                              </a:lnTo>
                              <a:lnTo>
                                <a:pt x="409" y="102"/>
                              </a:lnTo>
                              <a:lnTo>
                                <a:pt x="409" y="101"/>
                              </a:lnTo>
                              <a:lnTo>
                                <a:pt x="411" y="99"/>
                              </a:lnTo>
                              <a:lnTo>
                                <a:pt x="411" y="98"/>
                              </a:lnTo>
                              <a:lnTo>
                                <a:pt x="412" y="96"/>
                              </a:lnTo>
                              <a:lnTo>
                                <a:pt x="412" y="95"/>
                              </a:lnTo>
                              <a:lnTo>
                                <a:pt x="386" y="95"/>
                              </a:lnTo>
                              <a:close/>
                              <a:moveTo>
                                <a:pt x="353" y="70"/>
                              </a:moveTo>
                              <a:lnTo>
                                <a:pt x="355" y="70"/>
                              </a:lnTo>
                              <a:lnTo>
                                <a:pt x="355" y="69"/>
                              </a:lnTo>
                              <a:lnTo>
                                <a:pt x="355" y="67"/>
                              </a:lnTo>
                              <a:lnTo>
                                <a:pt x="356" y="67"/>
                              </a:lnTo>
                              <a:lnTo>
                                <a:pt x="356" y="66"/>
                              </a:lnTo>
                              <a:lnTo>
                                <a:pt x="356" y="65"/>
                              </a:lnTo>
                              <a:lnTo>
                                <a:pt x="356" y="63"/>
                              </a:lnTo>
                              <a:lnTo>
                                <a:pt x="358" y="63"/>
                              </a:lnTo>
                              <a:lnTo>
                                <a:pt x="358" y="62"/>
                              </a:lnTo>
                              <a:lnTo>
                                <a:pt x="359" y="62"/>
                              </a:lnTo>
                              <a:lnTo>
                                <a:pt x="359" y="60"/>
                              </a:lnTo>
                              <a:lnTo>
                                <a:pt x="359" y="59"/>
                              </a:lnTo>
                              <a:lnTo>
                                <a:pt x="360" y="59"/>
                              </a:lnTo>
                              <a:lnTo>
                                <a:pt x="362" y="59"/>
                              </a:lnTo>
                              <a:lnTo>
                                <a:pt x="363" y="59"/>
                              </a:lnTo>
                              <a:lnTo>
                                <a:pt x="365" y="57"/>
                              </a:lnTo>
                              <a:lnTo>
                                <a:pt x="366" y="57"/>
                              </a:lnTo>
                              <a:lnTo>
                                <a:pt x="368" y="57"/>
                              </a:lnTo>
                              <a:lnTo>
                                <a:pt x="369" y="57"/>
                              </a:lnTo>
                              <a:lnTo>
                                <a:pt x="371" y="57"/>
                              </a:lnTo>
                              <a:lnTo>
                                <a:pt x="372" y="57"/>
                              </a:lnTo>
                              <a:lnTo>
                                <a:pt x="372" y="56"/>
                              </a:lnTo>
                              <a:lnTo>
                                <a:pt x="373" y="57"/>
                              </a:lnTo>
                              <a:lnTo>
                                <a:pt x="375" y="57"/>
                              </a:lnTo>
                              <a:lnTo>
                                <a:pt x="376" y="57"/>
                              </a:lnTo>
                              <a:lnTo>
                                <a:pt x="378" y="57"/>
                              </a:lnTo>
                              <a:lnTo>
                                <a:pt x="379" y="57"/>
                              </a:lnTo>
                              <a:lnTo>
                                <a:pt x="381" y="57"/>
                              </a:lnTo>
                              <a:lnTo>
                                <a:pt x="382" y="59"/>
                              </a:lnTo>
                              <a:lnTo>
                                <a:pt x="383" y="59"/>
                              </a:lnTo>
                              <a:lnTo>
                                <a:pt x="383" y="60"/>
                              </a:lnTo>
                              <a:lnTo>
                                <a:pt x="385" y="60"/>
                              </a:lnTo>
                              <a:lnTo>
                                <a:pt x="385" y="62"/>
                              </a:lnTo>
                              <a:lnTo>
                                <a:pt x="386" y="62"/>
                              </a:lnTo>
                              <a:lnTo>
                                <a:pt x="386" y="63"/>
                              </a:lnTo>
                              <a:lnTo>
                                <a:pt x="388" y="65"/>
                              </a:lnTo>
                              <a:lnTo>
                                <a:pt x="389" y="65"/>
                              </a:lnTo>
                              <a:lnTo>
                                <a:pt x="389" y="66"/>
                              </a:lnTo>
                              <a:lnTo>
                                <a:pt x="389" y="67"/>
                              </a:lnTo>
                              <a:lnTo>
                                <a:pt x="391" y="67"/>
                              </a:lnTo>
                              <a:lnTo>
                                <a:pt x="391" y="69"/>
                              </a:lnTo>
                              <a:lnTo>
                                <a:pt x="391" y="70"/>
                              </a:lnTo>
                              <a:lnTo>
                                <a:pt x="353" y="70"/>
                              </a:lnTo>
                              <a:close/>
                              <a:moveTo>
                                <a:pt x="487" y="89"/>
                              </a:moveTo>
                              <a:lnTo>
                                <a:pt x="487" y="90"/>
                              </a:lnTo>
                              <a:lnTo>
                                <a:pt x="487" y="92"/>
                              </a:lnTo>
                              <a:lnTo>
                                <a:pt x="485" y="92"/>
                              </a:lnTo>
                              <a:lnTo>
                                <a:pt x="485" y="93"/>
                              </a:lnTo>
                              <a:lnTo>
                                <a:pt x="484" y="93"/>
                              </a:lnTo>
                              <a:lnTo>
                                <a:pt x="484" y="95"/>
                              </a:lnTo>
                              <a:lnTo>
                                <a:pt x="483" y="95"/>
                              </a:lnTo>
                              <a:lnTo>
                                <a:pt x="481" y="95"/>
                              </a:lnTo>
                              <a:lnTo>
                                <a:pt x="481" y="96"/>
                              </a:lnTo>
                              <a:lnTo>
                                <a:pt x="481" y="98"/>
                              </a:lnTo>
                              <a:lnTo>
                                <a:pt x="480" y="98"/>
                              </a:lnTo>
                              <a:lnTo>
                                <a:pt x="480" y="99"/>
                              </a:lnTo>
                              <a:lnTo>
                                <a:pt x="478" y="99"/>
                              </a:lnTo>
                              <a:lnTo>
                                <a:pt x="477" y="99"/>
                              </a:lnTo>
                              <a:lnTo>
                                <a:pt x="475" y="99"/>
                              </a:lnTo>
                              <a:lnTo>
                                <a:pt x="475" y="101"/>
                              </a:lnTo>
                              <a:lnTo>
                                <a:pt x="474" y="101"/>
                              </a:lnTo>
                              <a:lnTo>
                                <a:pt x="473" y="101"/>
                              </a:lnTo>
                              <a:lnTo>
                                <a:pt x="471" y="101"/>
                              </a:lnTo>
                              <a:lnTo>
                                <a:pt x="470" y="101"/>
                              </a:lnTo>
                              <a:lnTo>
                                <a:pt x="468" y="101"/>
                              </a:lnTo>
                              <a:lnTo>
                                <a:pt x="467" y="101"/>
                              </a:lnTo>
                              <a:lnTo>
                                <a:pt x="465" y="101"/>
                              </a:lnTo>
                              <a:lnTo>
                                <a:pt x="464" y="101"/>
                              </a:lnTo>
                              <a:lnTo>
                                <a:pt x="462" y="101"/>
                              </a:lnTo>
                              <a:lnTo>
                                <a:pt x="462" y="99"/>
                              </a:lnTo>
                              <a:lnTo>
                                <a:pt x="461" y="99"/>
                              </a:lnTo>
                              <a:lnTo>
                                <a:pt x="460" y="99"/>
                              </a:lnTo>
                              <a:lnTo>
                                <a:pt x="458" y="98"/>
                              </a:lnTo>
                              <a:lnTo>
                                <a:pt x="457" y="96"/>
                              </a:lnTo>
                              <a:lnTo>
                                <a:pt x="455" y="95"/>
                              </a:lnTo>
                              <a:lnTo>
                                <a:pt x="454" y="93"/>
                              </a:lnTo>
                              <a:lnTo>
                                <a:pt x="452" y="92"/>
                              </a:lnTo>
                              <a:lnTo>
                                <a:pt x="451" y="90"/>
                              </a:lnTo>
                              <a:lnTo>
                                <a:pt x="451" y="89"/>
                              </a:lnTo>
                              <a:lnTo>
                                <a:pt x="451" y="88"/>
                              </a:lnTo>
                              <a:lnTo>
                                <a:pt x="451" y="86"/>
                              </a:lnTo>
                              <a:lnTo>
                                <a:pt x="451" y="85"/>
                              </a:lnTo>
                              <a:lnTo>
                                <a:pt x="451" y="83"/>
                              </a:lnTo>
                              <a:lnTo>
                                <a:pt x="451" y="82"/>
                              </a:lnTo>
                              <a:lnTo>
                                <a:pt x="451" y="80"/>
                              </a:lnTo>
                              <a:lnTo>
                                <a:pt x="450" y="79"/>
                              </a:lnTo>
                              <a:lnTo>
                                <a:pt x="451" y="79"/>
                              </a:lnTo>
                              <a:lnTo>
                                <a:pt x="451" y="77"/>
                              </a:lnTo>
                              <a:lnTo>
                                <a:pt x="451" y="76"/>
                              </a:lnTo>
                              <a:lnTo>
                                <a:pt x="451" y="75"/>
                              </a:lnTo>
                              <a:lnTo>
                                <a:pt x="451" y="73"/>
                              </a:lnTo>
                              <a:lnTo>
                                <a:pt x="451" y="72"/>
                              </a:lnTo>
                              <a:lnTo>
                                <a:pt x="451" y="70"/>
                              </a:lnTo>
                              <a:lnTo>
                                <a:pt x="451" y="69"/>
                              </a:lnTo>
                              <a:lnTo>
                                <a:pt x="451" y="67"/>
                              </a:lnTo>
                              <a:lnTo>
                                <a:pt x="452" y="67"/>
                              </a:lnTo>
                              <a:lnTo>
                                <a:pt x="454" y="66"/>
                              </a:lnTo>
                              <a:lnTo>
                                <a:pt x="455" y="65"/>
                              </a:lnTo>
                              <a:lnTo>
                                <a:pt x="457" y="63"/>
                              </a:lnTo>
                              <a:lnTo>
                                <a:pt x="458" y="62"/>
                              </a:lnTo>
                              <a:lnTo>
                                <a:pt x="458" y="60"/>
                              </a:lnTo>
                              <a:lnTo>
                                <a:pt x="460" y="60"/>
                              </a:lnTo>
                              <a:lnTo>
                                <a:pt x="461" y="60"/>
                              </a:lnTo>
                              <a:lnTo>
                                <a:pt x="462" y="60"/>
                              </a:lnTo>
                              <a:lnTo>
                                <a:pt x="462" y="59"/>
                              </a:lnTo>
                              <a:lnTo>
                                <a:pt x="464" y="59"/>
                              </a:lnTo>
                              <a:lnTo>
                                <a:pt x="465" y="59"/>
                              </a:lnTo>
                              <a:lnTo>
                                <a:pt x="467" y="59"/>
                              </a:lnTo>
                              <a:lnTo>
                                <a:pt x="468" y="59"/>
                              </a:lnTo>
                              <a:lnTo>
                                <a:pt x="468" y="57"/>
                              </a:lnTo>
                              <a:lnTo>
                                <a:pt x="470" y="59"/>
                              </a:lnTo>
                              <a:lnTo>
                                <a:pt x="471" y="59"/>
                              </a:lnTo>
                              <a:lnTo>
                                <a:pt x="473" y="59"/>
                              </a:lnTo>
                              <a:lnTo>
                                <a:pt x="474" y="59"/>
                              </a:lnTo>
                              <a:lnTo>
                                <a:pt x="475" y="59"/>
                              </a:lnTo>
                              <a:lnTo>
                                <a:pt x="477" y="59"/>
                              </a:lnTo>
                              <a:lnTo>
                                <a:pt x="478" y="60"/>
                              </a:lnTo>
                              <a:lnTo>
                                <a:pt x="480" y="62"/>
                              </a:lnTo>
                              <a:lnTo>
                                <a:pt x="481" y="62"/>
                              </a:lnTo>
                              <a:lnTo>
                                <a:pt x="483" y="63"/>
                              </a:lnTo>
                              <a:lnTo>
                                <a:pt x="484" y="65"/>
                              </a:lnTo>
                              <a:lnTo>
                                <a:pt x="485" y="66"/>
                              </a:lnTo>
                              <a:lnTo>
                                <a:pt x="485" y="67"/>
                              </a:lnTo>
                              <a:lnTo>
                                <a:pt x="487" y="69"/>
                              </a:lnTo>
                              <a:lnTo>
                                <a:pt x="511" y="69"/>
                              </a:lnTo>
                              <a:lnTo>
                                <a:pt x="511" y="67"/>
                              </a:lnTo>
                              <a:lnTo>
                                <a:pt x="511" y="66"/>
                              </a:lnTo>
                              <a:lnTo>
                                <a:pt x="511" y="65"/>
                              </a:lnTo>
                              <a:lnTo>
                                <a:pt x="511" y="63"/>
                              </a:lnTo>
                              <a:lnTo>
                                <a:pt x="510" y="63"/>
                              </a:lnTo>
                              <a:lnTo>
                                <a:pt x="510" y="62"/>
                              </a:lnTo>
                              <a:lnTo>
                                <a:pt x="508" y="60"/>
                              </a:lnTo>
                              <a:lnTo>
                                <a:pt x="508" y="59"/>
                              </a:lnTo>
                              <a:lnTo>
                                <a:pt x="507" y="59"/>
                              </a:lnTo>
                              <a:lnTo>
                                <a:pt x="507" y="57"/>
                              </a:lnTo>
                              <a:lnTo>
                                <a:pt x="506" y="56"/>
                              </a:lnTo>
                              <a:lnTo>
                                <a:pt x="506" y="54"/>
                              </a:lnTo>
                              <a:lnTo>
                                <a:pt x="504" y="53"/>
                              </a:lnTo>
                              <a:lnTo>
                                <a:pt x="503" y="52"/>
                              </a:lnTo>
                              <a:lnTo>
                                <a:pt x="503" y="50"/>
                              </a:lnTo>
                              <a:lnTo>
                                <a:pt x="501" y="49"/>
                              </a:lnTo>
                              <a:lnTo>
                                <a:pt x="500" y="47"/>
                              </a:lnTo>
                              <a:lnTo>
                                <a:pt x="498" y="46"/>
                              </a:lnTo>
                              <a:lnTo>
                                <a:pt x="497" y="44"/>
                              </a:lnTo>
                              <a:lnTo>
                                <a:pt x="495" y="44"/>
                              </a:lnTo>
                              <a:lnTo>
                                <a:pt x="494" y="43"/>
                              </a:lnTo>
                              <a:lnTo>
                                <a:pt x="493" y="43"/>
                              </a:lnTo>
                              <a:lnTo>
                                <a:pt x="493" y="41"/>
                              </a:lnTo>
                              <a:lnTo>
                                <a:pt x="491" y="41"/>
                              </a:lnTo>
                              <a:lnTo>
                                <a:pt x="490" y="40"/>
                              </a:lnTo>
                              <a:lnTo>
                                <a:pt x="488" y="40"/>
                              </a:lnTo>
                              <a:lnTo>
                                <a:pt x="487" y="39"/>
                              </a:lnTo>
                              <a:lnTo>
                                <a:pt x="485" y="39"/>
                              </a:lnTo>
                              <a:lnTo>
                                <a:pt x="484" y="39"/>
                              </a:lnTo>
                              <a:lnTo>
                                <a:pt x="483" y="37"/>
                              </a:lnTo>
                              <a:lnTo>
                                <a:pt x="481" y="37"/>
                              </a:lnTo>
                              <a:lnTo>
                                <a:pt x="480" y="37"/>
                              </a:lnTo>
                              <a:lnTo>
                                <a:pt x="478" y="37"/>
                              </a:lnTo>
                              <a:lnTo>
                                <a:pt x="478" y="36"/>
                              </a:lnTo>
                              <a:lnTo>
                                <a:pt x="477" y="36"/>
                              </a:lnTo>
                              <a:lnTo>
                                <a:pt x="475" y="36"/>
                              </a:lnTo>
                              <a:lnTo>
                                <a:pt x="474" y="36"/>
                              </a:lnTo>
                              <a:lnTo>
                                <a:pt x="473" y="36"/>
                              </a:lnTo>
                              <a:lnTo>
                                <a:pt x="471" y="36"/>
                              </a:lnTo>
                              <a:lnTo>
                                <a:pt x="470" y="36"/>
                              </a:lnTo>
                              <a:lnTo>
                                <a:pt x="468" y="34"/>
                              </a:lnTo>
                              <a:lnTo>
                                <a:pt x="467" y="36"/>
                              </a:lnTo>
                              <a:lnTo>
                                <a:pt x="465" y="36"/>
                              </a:lnTo>
                              <a:lnTo>
                                <a:pt x="464" y="36"/>
                              </a:lnTo>
                              <a:lnTo>
                                <a:pt x="462" y="36"/>
                              </a:lnTo>
                              <a:lnTo>
                                <a:pt x="461" y="36"/>
                              </a:lnTo>
                              <a:lnTo>
                                <a:pt x="460" y="36"/>
                              </a:lnTo>
                              <a:lnTo>
                                <a:pt x="458" y="37"/>
                              </a:lnTo>
                              <a:lnTo>
                                <a:pt x="457" y="37"/>
                              </a:lnTo>
                              <a:lnTo>
                                <a:pt x="455" y="37"/>
                              </a:lnTo>
                              <a:lnTo>
                                <a:pt x="454" y="39"/>
                              </a:lnTo>
                              <a:lnTo>
                                <a:pt x="452" y="39"/>
                              </a:lnTo>
                              <a:lnTo>
                                <a:pt x="451" y="39"/>
                              </a:lnTo>
                              <a:lnTo>
                                <a:pt x="451" y="40"/>
                              </a:lnTo>
                              <a:lnTo>
                                <a:pt x="450" y="40"/>
                              </a:lnTo>
                              <a:lnTo>
                                <a:pt x="448" y="40"/>
                              </a:lnTo>
                              <a:lnTo>
                                <a:pt x="447" y="41"/>
                              </a:lnTo>
                              <a:lnTo>
                                <a:pt x="445" y="41"/>
                              </a:lnTo>
                              <a:lnTo>
                                <a:pt x="444" y="43"/>
                              </a:lnTo>
                              <a:lnTo>
                                <a:pt x="442" y="43"/>
                              </a:lnTo>
                              <a:lnTo>
                                <a:pt x="442" y="44"/>
                              </a:lnTo>
                              <a:lnTo>
                                <a:pt x="441" y="44"/>
                              </a:lnTo>
                              <a:lnTo>
                                <a:pt x="439" y="46"/>
                              </a:lnTo>
                              <a:lnTo>
                                <a:pt x="438" y="47"/>
                              </a:lnTo>
                              <a:lnTo>
                                <a:pt x="437" y="47"/>
                              </a:lnTo>
                              <a:lnTo>
                                <a:pt x="437" y="49"/>
                              </a:lnTo>
                              <a:lnTo>
                                <a:pt x="435" y="50"/>
                              </a:lnTo>
                              <a:lnTo>
                                <a:pt x="434" y="52"/>
                              </a:lnTo>
                              <a:lnTo>
                                <a:pt x="434" y="53"/>
                              </a:lnTo>
                              <a:lnTo>
                                <a:pt x="432" y="53"/>
                              </a:lnTo>
                              <a:lnTo>
                                <a:pt x="432" y="54"/>
                              </a:lnTo>
                              <a:lnTo>
                                <a:pt x="431" y="56"/>
                              </a:lnTo>
                              <a:lnTo>
                                <a:pt x="431" y="57"/>
                              </a:lnTo>
                              <a:lnTo>
                                <a:pt x="429" y="59"/>
                              </a:lnTo>
                              <a:lnTo>
                                <a:pt x="429" y="60"/>
                              </a:lnTo>
                              <a:lnTo>
                                <a:pt x="429" y="62"/>
                              </a:lnTo>
                              <a:lnTo>
                                <a:pt x="428" y="62"/>
                              </a:lnTo>
                              <a:lnTo>
                                <a:pt x="428" y="63"/>
                              </a:lnTo>
                              <a:lnTo>
                                <a:pt x="428" y="65"/>
                              </a:lnTo>
                              <a:lnTo>
                                <a:pt x="427" y="66"/>
                              </a:lnTo>
                              <a:lnTo>
                                <a:pt x="427" y="67"/>
                              </a:lnTo>
                              <a:lnTo>
                                <a:pt x="427" y="69"/>
                              </a:lnTo>
                              <a:lnTo>
                                <a:pt x="425" y="70"/>
                              </a:lnTo>
                              <a:lnTo>
                                <a:pt x="425" y="72"/>
                              </a:lnTo>
                              <a:lnTo>
                                <a:pt x="425" y="73"/>
                              </a:lnTo>
                              <a:lnTo>
                                <a:pt x="425" y="75"/>
                              </a:lnTo>
                              <a:lnTo>
                                <a:pt x="425" y="76"/>
                              </a:lnTo>
                              <a:lnTo>
                                <a:pt x="425" y="77"/>
                              </a:lnTo>
                              <a:lnTo>
                                <a:pt x="424" y="79"/>
                              </a:lnTo>
                              <a:lnTo>
                                <a:pt x="425" y="82"/>
                              </a:lnTo>
                              <a:lnTo>
                                <a:pt x="425" y="83"/>
                              </a:lnTo>
                              <a:lnTo>
                                <a:pt x="425" y="86"/>
                              </a:lnTo>
                              <a:lnTo>
                                <a:pt x="425" y="88"/>
                              </a:lnTo>
                              <a:lnTo>
                                <a:pt x="427" y="90"/>
                              </a:lnTo>
                              <a:lnTo>
                                <a:pt x="427" y="92"/>
                              </a:lnTo>
                              <a:lnTo>
                                <a:pt x="428" y="95"/>
                              </a:lnTo>
                              <a:lnTo>
                                <a:pt x="428" y="96"/>
                              </a:lnTo>
                              <a:lnTo>
                                <a:pt x="429" y="98"/>
                              </a:lnTo>
                              <a:lnTo>
                                <a:pt x="429" y="99"/>
                              </a:lnTo>
                              <a:lnTo>
                                <a:pt x="431" y="101"/>
                              </a:lnTo>
                              <a:lnTo>
                                <a:pt x="431" y="102"/>
                              </a:lnTo>
                              <a:lnTo>
                                <a:pt x="432" y="103"/>
                              </a:lnTo>
                              <a:lnTo>
                                <a:pt x="432" y="105"/>
                              </a:lnTo>
                              <a:lnTo>
                                <a:pt x="434" y="106"/>
                              </a:lnTo>
                              <a:lnTo>
                                <a:pt x="435" y="108"/>
                              </a:lnTo>
                              <a:lnTo>
                                <a:pt x="435" y="109"/>
                              </a:lnTo>
                              <a:lnTo>
                                <a:pt x="437" y="111"/>
                              </a:lnTo>
                              <a:lnTo>
                                <a:pt x="438" y="112"/>
                              </a:lnTo>
                              <a:lnTo>
                                <a:pt x="439" y="113"/>
                              </a:lnTo>
                              <a:lnTo>
                                <a:pt x="441" y="115"/>
                              </a:lnTo>
                              <a:lnTo>
                                <a:pt x="442" y="115"/>
                              </a:lnTo>
                              <a:lnTo>
                                <a:pt x="442" y="116"/>
                              </a:lnTo>
                              <a:lnTo>
                                <a:pt x="444" y="116"/>
                              </a:lnTo>
                              <a:lnTo>
                                <a:pt x="445" y="118"/>
                              </a:lnTo>
                              <a:lnTo>
                                <a:pt x="447" y="118"/>
                              </a:lnTo>
                              <a:lnTo>
                                <a:pt x="448" y="119"/>
                              </a:lnTo>
                              <a:lnTo>
                                <a:pt x="450" y="119"/>
                              </a:lnTo>
                              <a:lnTo>
                                <a:pt x="451" y="119"/>
                              </a:lnTo>
                              <a:lnTo>
                                <a:pt x="454" y="121"/>
                              </a:lnTo>
                              <a:lnTo>
                                <a:pt x="455" y="122"/>
                              </a:lnTo>
                              <a:lnTo>
                                <a:pt x="458" y="122"/>
                              </a:lnTo>
                              <a:lnTo>
                                <a:pt x="460" y="122"/>
                              </a:lnTo>
                              <a:lnTo>
                                <a:pt x="460" y="124"/>
                              </a:lnTo>
                              <a:lnTo>
                                <a:pt x="462" y="124"/>
                              </a:lnTo>
                              <a:lnTo>
                                <a:pt x="464" y="124"/>
                              </a:lnTo>
                              <a:lnTo>
                                <a:pt x="467" y="124"/>
                              </a:lnTo>
                              <a:lnTo>
                                <a:pt x="468" y="124"/>
                              </a:lnTo>
                              <a:lnTo>
                                <a:pt x="470" y="124"/>
                              </a:lnTo>
                              <a:lnTo>
                                <a:pt x="471" y="124"/>
                              </a:lnTo>
                              <a:lnTo>
                                <a:pt x="473" y="124"/>
                              </a:lnTo>
                              <a:lnTo>
                                <a:pt x="474" y="124"/>
                              </a:lnTo>
                              <a:lnTo>
                                <a:pt x="475" y="124"/>
                              </a:lnTo>
                              <a:lnTo>
                                <a:pt x="477" y="124"/>
                              </a:lnTo>
                              <a:lnTo>
                                <a:pt x="478" y="124"/>
                              </a:lnTo>
                              <a:lnTo>
                                <a:pt x="480" y="122"/>
                              </a:lnTo>
                              <a:lnTo>
                                <a:pt x="481" y="122"/>
                              </a:lnTo>
                              <a:lnTo>
                                <a:pt x="483" y="122"/>
                              </a:lnTo>
                              <a:lnTo>
                                <a:pt x="484" y="122"/>
                              </a:lnTo>
                              <a:lnTo>
                                <a:pt x="484" y="121"/>
                              </a:lnTo>
                              <a:lnTo>
                                <a:pt x="485" y="121"/>
                              </a:lnTo>
                              <a:lnTo>
                                <a:pt x="487" y="121"/>
                              </a:lnTo>
                              <a:lnTo>
                                <a:pt x="488" y="121"/>
                              </a:lnTo>
                              <a:lnTo>
                                <a:pt x="490" y="119"/>
                              </a:lnTo>
                              <a:lnTo>
                                <a:pt x="491" y="118"/>
                              </a:lnTo>
                              <a:lnTo>
                                <a:pt x="493" y="118"/>
                              </a:lnTo>
                              <a:lnTo>
                                <a:pt x="493" y="116"/>
                              </a:lnTo>
                              <a:lnTo>
                                <a:pt x="494" y="116"/>
                              </a:lnTo>
                              <a:lnTo>
                                <a:pt x="495" y="115"/>
                              </a:lnTo>
                              <a:lnTo>
                                <a:pt x="497" y="115"/>
                              </a:lnTo>
                              <a:lnTo>
                                <a:pt x="497" y="113"/>
                              </a:lnTo>
                              <a:lnTo>
                                <a:pt x="498" y="113"/>
                              </a:lnTo>
                              <a:lnTo>
                                <a:pt x="500" y="112"/>
                              </a:lnTo>
                              <a:lnTo>
                                <a:pt x="501" y="111"/>
                              </a:lnTo>
                              <a:lnTo>
                                <a:pt x="503" y="109"/>
                              </a:lnTo>
                              <a:lnTo>
                                <a:pt x="504" y="108"/>
                              </a:lnTo>
                              <a:lnTo>
                                <a:pt x="506" y="106"/>
                              </a:lnTo>
                              <a:lnTo>
                                <a:pt x="506" y="105"/>
                              </a:lnTo>
                              <a:lnTo>
                                <a:pt x="506" y="103"/>
                              </a:lnTo>
                              <a:lnTo>
                                <a:pt x="507" y="103"/>
                              </a:lnTo>
                              <a:lnTo>
                                <a:pt x="507" y="102"/>
                              </a:lnTo>
                              <a:lnTo>
                                <a:pt x="508" y="101"/>
                              </a:lnTo>
                              <a:lnTo>
                                <a:pt x="508" y="99"/>
                              </a:lnTo>
                              <a:lnTo>
                                <a:pt x="510" y="98"/>
                              </a:lnTo>
                              <a:lnTo>
                                <a:pt x="510" y="96"/>
                              </a:lnTo>
                              <a:lnTo>
                                <a:pt x="511" y="96"/>
                              </a:lnTo>
                              <a:lnTo>
                                <a:pt x="511" y="95"/>
                              </a:lnTo>
                              <a:lnTo>
                                <a:pt x="513" y="93"/>
                              </a:lnTo>
                              <a:lnTo>
                                <a:pt x="513" y="92"/>
                              </a:lnTo>
                              <a:lnTo>
                                <a:pt x="513" y="90"/>
                              </a:lnTo>
                              <a:lnTo>
                                <a:pt x="513" y="89"/>
                              </a:lnTo>
                              <a:lnTo>
                                <a:pt x="487" y="89"/>
                              </a:lnTo>
                              <a:close/>
                              <a:moveTo>
                                <a:pt x="470" y="10"/>
                              </a:moveTo>
                              <a:lnTo>
                                <a:pt x="462" y="0"/>
                              </a:lnTo>
                              <a:lnTo>
                                <a:pt x="439" y="0"/>
                              </a:lnTo>
                              <a:lnTo>
                                <a:pt x="461" y="26"/>
                              </a:lnTo>
                              <a:lnTo>
                                <a:pt x="478" y="26"/>
                              </a:lnTo>
                              <a:lnTo>
                                <a:pt x="500" y="0"/>
                              </a:lnTo>
                              <a:lnTo>
                                <a:pt x="477" y="0"/>
                              </a:lnTo>
                              <a:lnTo>
                                <a:pt x="470" y="10"/>
                              </a:lnTo>
                              <a:close/>
                              <a:moveTo>
                                <a:pt x="523" y="121"/>
                              </a:moveTo>
                              <a:lnTo>
                                <a:pt x="549" y="121"/>
                              </a:lnTo>
                              <a:lnTo>
                                <a:pt x="549" y="75"/>
                              </a:lnTo>
                              <a:lnTo>
                                <a:pt x="550" y="75"/>
                              </a:lnTo>
                              <a:lnTo>
                                <a:pt x="549" y="75"/>
                              </a:lnTo>
                              <a:lnTo>
                                <a:pt x="549" y="73"/>
                              </a:lnTo>
                              <a:lnTo>
                                <a:pt x="550" y="73"/>
                              </a:lnTo>
                              <a:lnTo>
                                <a:pt x="550" y="72"/>
                              </a:lnTo>
                              <a:lnTo>
                                <a:pt x="549" y="72"/>
                              </a:lnTo>
                              <a:lnTo>
                                <a:pt x="550" y="72"/>
                              </a:lnTo>
                              <a:lnTo>
                                <a:pt x="549" y="72"/>
                              </a:lnTo>
                              <a:lnTo>
                                <a:pt x="549" y="70"/>
                              </a:lnTo>
                              <a:lnTo>
                                <a:pt x="550" y="70"/>
                              </a:lnTo>
                              <a:lnTo>
                                <a:pt x="549" y="70"/>
                              </a:lnTo>
                              <a:lnTo>
                                <a:pt x="549" y="69"/>
                              </a:lnTo>
                              <a:lnTo>
                                <a:pt x="550" y="69"/>
                              </a:lnTo>
                              <a:lnTo>
                                <a:pt x="549" y="69"/>
                              </a:lnTo>
                              <a:lnTo>
                                <a:pt x="550" y="69"/>
                              </a:lnTo>
                              <a:lnTo>
                                <a:pt x="549" y="67"/>
                              </a:lnTo>
                              <a:lnTo>
                                <a:pt x="550" y="67"/>
                              </a:lnTo>
                              <a:lnTo>
                                <a:pt x="549" y="67"/>
                              </a:lnTo>
                              <a:lnTo>
                                <a:pt x="550" y="67"/>
                              </a:lnTo>
                              <a:lnTo>
                                <a:pt x="549" y="67"/>
                              </a:lnTo>
                              <a:lnTo>
                                <a:pt x="549" y="66"/>
                              </a:lnTo>
                              <a:lnTo>
                                <a:pt x="550" y="66"/>
                              </a:lnTo>
                              <a:lnTo>
                                <a:pt x="550" y="65"/>
                              </a:lnTo>
                              <a:lnTo>
                                <a:pt x="550" y="63"/>
                              </a:lnTo>
                              <a:lnTo>
                                <a:pt x="552" y="63"/>
                              </a:lnTo>
                              <a:lnTo>
                                <a:pt x="553" y="63"/>
                              </a:lnTo>
                              <a:lnTo>
                                <a:pt x="553" y="62"/>
                              </a:lnTo>
                              <a:lnTo>
                                <a:pt x="554" y="60"/>
                              </a:lnTo>
                              <a:lnTo>
                                <a:pt x="556" y="60"/>
                              </a:lnTo>
                              <a:lnTo>
                                <a:pt x="556" y="59"/>
                              </a:lnTo>
                              <a:lnTo>
                                <a:pt x="557" y="59"/>
                              </a:lnTo>
                              <a:lnTo>
                                <a:pt x="559" y="59"/>
                              </a:lnTo>
                              <a:lnTo>
                                <a:pt x="560" y="59"/>
                              </a:lnTo>
                              <a:lnTo>
                                <a:pt x="562" y="59"/>
                              </a:lnTo>
                              <a:lnTo>
                                <a:pt x="562" y="57"/>
                              </a:lnTo>
                              <a:lnTo>
                                <a:pt x="563" y="59"/>
                              </a:lnTo>
                              <a:lnTo>
                                <a:pt x="564" y="59"/>
                              </a:lnTo>
                              <a:lnTo>
                                <a:pt x="566" y="59"/>
                              </a:lnTo>
                              <a:lnTo>
                                <a:pt x="567" y="59"/>
                              </a:lnTo>
                              <a:lnTo>
                                <a:pt x="569" y="59"/>
                              </a:lnTo>
                              <a:lnTo>
                                <a:pt x="570" y="60"/>
                              </a:lnTo>
                              <a:lnTo>
                                <a:pt x="572" y="62"/>
                              </a:lnTo>
                              <a:lnTo>
                                <a:pt x="573" y="63"/>
                              </a:lnTo>
                              <a:lnTo>
                                <a:pt x="575" y="65"/>
                              </a:lnTo>
                              <a:lnTo>
                                <a:pt x="575" y="66"/>
                              </a:lnTo>
                              <a:lnTo>
                                <a:pt x="576" y="67"/>
                              </a:lnTo>
                              <a:lnTo>
                                <a:pt x="575" y="67"/>
                              </a:lnTo>
                              <a:lnTo>
                                <a:pt x="576" y="69"/>
                              </a:lnTo>
                              <a:lnTo>
                                <a:pt x="575" y="69"/>
                              </a:lnTo>
                              <a:lnTo>
                                <a:pt x="576" y="69"/>
                              </a:lnTo>
                              <a:lnTo>
                                <a:pt x="575" y="69"/>
                              </a:lnTo>
                              <a:lnTo>
                                <a:pt x="575" y="70"/>
                              </a:lnTo>
                              <a:lnTo>
                                <a:pt x="576" y="70"/>
                              </a:lnTo>
                              <a:lnTo>
                                <a:pt x="575" y="70"/>
                              </a:lnTo>
                              <a:lnTo>
                                <a:pt x="576" y="72"/>
                              </a:lnTo>
                              <a:lnTo>
                                <a:pt x="575" y="72"/>
                              </a:lnTo>
                              <a:lnTo>
                                <a:pt x="576" y="73"/>
                              </a:lnTo>
                              <a:lnTo>
                                <a:pt x="575" y="73"/>
                              </a:lnTo>
                              <a:lnTo>
                                <a:pt x="576" y="73"/>
                              </a:lnTo>
                              <a:lnTo>
                                <a:pt x="575" y="73"/>
                              </a:lnTo>
                              <a:lnTo>
                                <a:pt x="575" y="75"/>
                              </a:lnTo>
                              <a:lnTo>
                                <a:pt x="576" y="75"/>
                              </a:lnTo>
                              <a:lnTo>
                                <a:pt x="575" y="75"/>
                              </a:lnTo>
                              <a:lnTo>
                                <a:pt x="575" y="121"/>
                              </a:lnTo>
                              <a:lnTo>
                                <a:pt x="600" y="121"/>
                              </a:lnTo>
                              <a:lnTo>
                                <a:pt x="600" y="69"/>
                              </a:lnTo>
                              <a:lnTo>
                                <a:pt x="600" y="67"/>
                              </a:lnTo>
                              <a:lnTo>
                                <a:pt x="600" y="66"/>
                              </a:lnTo>
                              <a:lnTo>
                                <a:pt x="600" y="65"/>
                              </a:lnTo>
                              <a:lnTo>
                                <a:pt x="600" y="63"/>
                              </a:lnTo>
                              <a:lnTo>
                                <a:pt x="600" y="62"/>
                              </a:lnTo>
                              <a:lnTo>
                                <a:pt x="600" y="60"/>
                              </a:lnTo>
                              <a:lnTo>
                                <a:pt x="600" y="59"/>
                              </a:lnTo>
                              <a:lnTo>
                                <a:pt x="599" y="57"/>
                              </a:lnTo>
                              <a:lnTo>
                                <a:pt x="599" y="56"/>
                              </a:lnTo>
                              <a:lnTo>
                                <a:pt x="599" y="54"/>
                              </a:lnTo>
                              <a:lnTo>
                                <a:pt x="599" y="53"/>
                              </a:lnTo>
                              <a:lnTo>
                                <a:pt x="597" y="52"/>
                              </a:lnTo>
                              <a:lnTo>
                                <a:pt x="597" y="50"/>
                              </a:lnTo>
                              <a:lnTo>
                                <a:pt x="596" y="49"/>
                              </a:lnTo>
                              <a:lnTo>
                                <a:pt x="596" y="47"/>
                              </a:lnTo>
                              <a:lnTo>
                                <a:pt x="595" y="46"/>
                              </a:lnTo>
                              <a:lnTo>
                                <a:pt x="593" y="44"/>
                              </a:lnTo>
                              <a:lnTo>
                                <a:pt x="592" y="43"/>
                              </a:lnTo>
                              <a:lnTo>
                                <a:pt x="590" y="43"/>
                              </a:lnTo>
                              <a:lnTo>
                                <a:pt x="590" y="41"/>
                              </a:lnTo>
                              <a:lnTo>
                                <a:pt x="589" y="41"/>
                              </a:lnTo>
                              <a:lnTo>
                                <a:pt x="589" y="40"/>
                              </a:lnTo>
                              <a:lnTo>
                                <a:pt x="587" y="40"/>
                              </a:lnTo>
                              <a:lnTo>
                                <a:pt x="586" y="40"/>
                              </a:lnTo>
                              <a:lnTo>
                                <a:pt x="586" y="39"/>
                              </a:lnTo>
                              <a:lnTo>
                                <a:pt x="585" y="39"/>
                              </a:lnTo>
                              <a:lnTo>
                                <a:pt x="583" y="39"/>
                              </a:lnTo>
                              <a:lnTo>
                                <a:pt x="582" y="37"/>
                              </a:lnTo>
                              <a:lnTo>
                                <a:pt x="580" y="37"/>
                              </a:lnTo>
                              <a:lnTo>
                                <a:pt x="579" y="37"/>
                              </a:lnTo>
                              <a:lnTo>
                                <a:pt x="577" y="36"/>
                              </a:lnTo>
                              <a:lnTo>
                                <a:pt x="576" y="36"/>
                              </a:lnTo>
                              <a:lnTo>
                                <a:pt x="575" y="36"/>
                              </a:lnTo>
                              <a:lnTo>
                                <a:pt x="573" y="36"/>
                              </a:lnTo>
                              <a:lnTo>
                                <a:pt x="572" y="36"/>
                              </a:lnTo>
                              <a:lnTo>
                                <a:pt x="570" y="36"/>
                              </a:lnTo>
                              <a:lnTo>
                                <a:pt x="569" y="34"/>
                              </a:lnTo>
                              <a:lnTo>
                                <a:pt x="569" y="36"/>
                              </a:lnTo>
                              <a:lnTo>
                                <a:pt x="567" y="36"/>
                              </a:lnTo>
                              <a:lnTo>
                                <a:pt x="566" y="36"/>
                              </a:lnTo>
                              <a:lnTo>
                                <a:pt x="564" y="36"/>
                              </a:lnTo>
                              <a:lnTo>
                                <a:pt x="563" y="36"/>
                              </a:lnTo>
                              <a:lnTo>
                                <a:pt x="562" y="36"/>
                              </a:lnTo>
                              <a:lnTo>
                                <a:pt x="560" y="36"/>
                              </a:lnTo>
                              <a:lnTo>
                                <a:pt x="560" y="37"/>
                              </a:lnTo>
                              <a:lnTo>
                                <a:pt x="559" y="37"/>
                              </a:lnTo>
                              <a:lnTo>
                                <a:pt x="557" y="37"/>
                              </a:lnTo>
                              <a:lnTo>
                                <a:pt x="556" y="39"/>
                              </a:lnTo>
                              <a:lnTo>
                                <a:pt x="554" y="39"/>
                              </a:lnTo>
                              <a:lnTo>
                                <a:pt x="554" y="40"/>
                              </a:lnTo>
                              <a:lnTo>
                                <a:pt x="553" y="40"/>
                              </a:lnTo>
                              <a:lnTo>
                                <a:pt x="553" y="41"/>
                              </a:lnTo>
                              <a:lnTo>
                                <a:pt x="552" y="41"/>
                              </a:lnTo>
                              <a:lnTo>
                                <a:pt x="552" y="43"/>
                              </a:lnTo>
                              <a:lnTo>
                                <a:pt x="550" y="43"/>
                              </a:lnTo>
                              <a:lnTo>
                                <a:pt x="550" y="44"/>
                              </a:lnTo>
                              <a:lnTo>
                                <a:pt x="549" y="44"/>
                              </a:lnTo>
                              <a:lnTo>
                                <a:pt x="549" y="46"/>
                              </a:lnTo>
                              <a:lnTo>
                                <a:pt x="547" y="46"/>
                              </a:lnTo>
                              <a:lnTo>
                                <a:pt x="547" y="37"/>
                              </a:lnTo>
                              <a:lnTo>
                                <a:pt x="523" y="37"/>
                              </a:lnTo>
                              <a:lnTo>
                                <a:pt x="523" y="121"/>
                              </a:lnTo>
                              <a:close/>
                              <a:moveTo>
                                <a:pt x="656" y="34"/>
                              </a:moveTo>
                              <a:lnTo>
                                <a:pt x="656" y="36"/>
                              </a:lnTo>
                              <a:lnTo>
                                <a:pt x="655" y="36"/>
                              </a:lnTo>
                              <a:lnTo>
                                <a:pt x="654" y="36"/>
                              </a:lnTo>
                              <a:lnTo>
                                <a:pt x="652" y="36"/>
                              </a:lnTo>
                              <a:lnTo>
                                <a:pt x="651" y="36"/>
                              </a:lnTo>
                              <a:lnTo>
                                <a:pt x="649" y="36"/>
                              </a:lnTo>
                              <a:lnTo>
                                <a:pt x="648" y="36"/>
                              </a:lnTo>
                              <a:lnTo>
                                <a:pt x="646" y="36"/>
                              </a:lnTo>
                              <a:lnTo>
                                <a:pt x="645" y="36"/>
                              </a:lnTo>
                              <a:lnTo>
                                <a:pt x="645" y="37"/>
                              </a:lnTo>
                              <a:lnTo>
                                <a:pt x="643" y="37"/>
                              </a:lnTo>
                              <a:lnTo>
                                <a:pt x="642" y="37"/>
                              </a:lnTo>
                              <a:lnTo>
                                <a:pt x="642" y="39"/>
                              </a:lnTo>
                              <a:lnTo>
                                <a:pt x="641" y="39"/>
                              </a:lnTo>
                              <a:lnTo>
                                <a:pt x="639" y="39"/>
                              </a:lnTo>
                              <a:lnTo>
                                <a:pt x="638" y="39"/>
                              </a:lnTo>
                              <a:lnTo>
                                <a:pt x="638" y="40"/>
                              </a:lnTo>
                              <a:lnTo>
                                <a:pt x="636" y="40"/>
                              </a:lnTo>
                              <a:lnTo>
                                <a:pt x="635" y="40"/>
                              </a:lnTo>
                              <a:lnTo>
                                <a:pt x="633" y="40"/>
                              </a:lnTo>
                              <a:lnTo>
                                <a:pt x="633" y="41"/>
                              </a:lnTo>
                              <a:lnTo>
                                <a:pt x="632" y="41"/>
                              </a:lnTo>
                              <a:lnTo>
                                <a:pt x="632" y="43"/>
                              </a:lnTo>
                              <a:lnTo>
                                <a:pt x="631" y="43"/>
                              </a:lnTo>
                              <a:lnTo>
                                <a:pt x="629" y="44"/>
                              </a:lnTo>
                              <a:lnTo>
                                <a:pt x="628" y="46"/>
                              </a:lnTo>
                              <a:lnTo>
                                <a:pt x="628" y="47"/>
                              </a:lnTo>
                              <a:lnTo>
                                <a:pt x="626" y="47"/>
                              </a:lnTo>
                              <a:lnTo>
                                <a:pt x="625" y="47"/>
                              </a:lnTo>
                              <a:lnTo>
                                <a:pt x="625" y="49"/>
                              </a:lnTo>
                              <a:lnTo>
                                <a:pt x="623" y="50"/>
                              </a:lnTo>
                              <a:lnTo>
                                <a:pt x="623" y="52"/>
                              </a:lnTo>
                              <a:lnTo>
                                <a:pt x="622" y="52"/>
                              </a:lnTo>
                              <a:lnTo>
                                <a:pt x="622" y="53"/>
                              </a:lnTo>
                              <a:lnTo>
                                <a:pt x="620" y="53"/>
                              </a:lnTo>
                              <a:lnTo>
                                <a:pt x="620" y="54"/>
                              </a:lnTo>
                              <a:lnTo>
                                <a:pt x="619" y="56"/>
                              </a:lnTo>
                              <a:lnTo>
                                <a:pt x="618" y="56"/>
                              </a:lnTo>
                              <a:lnTo>
                                <a:pt x="618" y="57"/>
                              </a:lnTo>
                              <a:lnTo>
                                <a:pt x="618" y="59"/>
                              </a:lnTo>
                              <a:lnTo>
                                <a:pt x="618" y="60"/>
                              </a:lnTo>
                              <a:lnTo>
                                <a:pt x="616" y="62"/>
                              </a:lnTo>
                              <a:lnTo>
                                <a:pt x="616" y="63"/>
                              </a:lnTo>
                              <a:lnTo>
                                <a:pt x="615" y="65"/>
                              </a:lnTo>
                              <a:lnTo>
                                <a:pt x="615" y="66"/>
                              </a:lnTo>
                              <a:lnTo>
                                <a:pt x="615" y="67"/>
                              </a:lnTo>
                              <a:lnTo>
                                <a:pt x="613" y="67"/>
                              </a:lnTo>
                              <a:lnTo>
                                <a:pt x="613" y="69"/>
                              </a:lnTo>
                              <a:lnTo>
                                <a:pt x="613" y="70"/>
                              </a:lnTo>
                              <a:lnTo>
                                <a:pt x="613" y="72"/>
                              </a:lnTo>
                              <a:lnTo>
                                <a:pt x="613" y="73"/>
                              </a:lnTo>
                              <a:lnTo>
                                <a:pt x="613" y="75"/>
                              </a:lnTo>
                              <a:lnTo>
                                <a:pt x="613" y="76"/>
                              </a:lnTo>
                              <a:lnTo>
                                <a:pt x="613" y="77"/>
                              </a:lnTo>
                              <a:lnTo>
                                <a:pt x="613" y="79"/>
                              </a:lnTo>
                              <a:lnTo>
                                <a:pt x="612" y="79"/>
                              </a:lnTo>
                              <a:lnTo>
                                <a:pt x="613" y="82"/>
                              </a:lnTo>
                              <a:lnTo>
                                <a:pt x="613" y="83"/>
                              </a:lnTo>
                              <a:lnTo>
                                <a:pt x="613" y="86"/>
                              </a:lnTo>
                              <a:lnTo>
                                <a:pt x="613" y="88"/>
                              </a:lnTo>
                              <a:lnTo>
                                <a:pt x="613" y="90"/>
                              </a:lnTo>
                              <a:lnTo>
                                <a:pt x="615" y="90"/>
                              </a:lnTo>
                              <a:lnTo>
                                <a:pt x="615" y="92"/>
                              </a:lnTo>
                              <a:lnTo>
                                <a:pt x="615" y="95"/>
                              </a:lnTo>
                              <a:lnTo>
                                <a:pt x="615" y="96"/>
                              </a:lnTo>
                              <a:lnTo>
                                <a:pt x="616" y="98"/>
                              </a:lnTo>
                              <a:lnTo>
                                <a:pt x="618" y="99"/>
                              </a:lnTo>
                              <a:lnTo>
                                <a:pt x="618" y="101"/>
                              </a:lnTo>
                              <a:lnTo>
                                <a:pt x="619" y="102"/>
                              </a:lnTo>
                              <a:lnTo>
                                <a:pt x="619" y="103"/>
                              </a:lnTo>
                              <a:lnTo>
                                <a:pt x="620" y="105"/>
                              </a:lnTo>
                              <a:lnTo>
                                <a:pt x="620" y="106"/>
                              </a:lnTo>
                              <a:lnTo>
                                <a:pt x="622" y="106"/>
                              </a:lnTo>
                              <a:lnTo>
                                <a:pt x="622" y="108"/>
                              </a:lnTo>
                              <a:lnTo>
                                <a:pt x="623" y="109"/>
                              </a:lnTo>
                              <a:lnTo>
                                <a:pt x="625" y="111"/>
                              </a:lnTo>
                              <a:lnTo>
                                <a:pt x="626" y="112"/>
                              </a:lnTo>
                              <a:lnTo>
                                <a:pt x="628" y="113"/>
                              </a:lnTo>
                              <a:lnTo>
                                <a:pt x="629" y="115"/>
                              </a:lnTo>
                              <a:lnTo>
                                <a:pt x="631" y="115"/>
                              </a:lnTo>
                              <a:lnTo>
                                <a:pt x="631" y="116"/>
                              </a:lnTo>
                              <a:lnTo>
                                <a:pt x="632" y="116"/>
                              </a:lnTo>
                              <a:lnTo>
                                <a:pt x="633" y="118"/>
                              </a:lnTo>
                              <a:lnTo>
                                <a:pt x="635" y="118"/>
                              </a:lnTo>
                              <a:lnTo>
                                <a:pt x="636" y="119"/>
                              </a:lnTo>
                              <a:lnTo>
                                <a:pt x="638" y="119"/>
                              </a:lnTo>
                              <a:lnTo>
                                <a:pt x="639" y="119"/>
                              </a:lnTo>
                              <a:lnTo>
                                <a:pt x="641" y="121"/>
                              </a:lnTo>
                              <a:lnTo>
                                <a:pt x="642" y="121"/>
                              </a:lnTo>
                              <a:lnTo>
                                <a:pt x="643" y="122"/>
                              </a:lnTo>
                              <a:lnTo>
                                <a:pt x="645" y="122"/>
                              </a:lnTo>
                              <a:lnTo>
                                <a:pt x="646" y="122"/>
                              </a:lnTo>
                              <a:lnTo>
                                <a:pt x="648" y="124"/>
                              </a:lnTo>
                              <a:lnTo>
                                <a:pt x="649" y="124"/>
                              </a:lnTo>
                              <a:lnTo>
                                <a:pt x="651" y="124"/>
                              </a:lnTo>
                              <a:lnTo>
                                <a:pt x="652" y="124"/>
                              </a:lnTo>
                              <a:lnTo>
                                <a:pt x="654" y="124"/>
                              </a:lnTo>
                              <a:lnTo>
                                <a:pt x="655" y="124"/>
                              </a:lnTo>
                              <a:lnTo>
                                <a:pt x="656" y="124"/>
                              </a:lnTo>
                              <a:lnTo>
                                <a:pt x="659" y="124"/>
                              </a:lnTo>
                              <a:lnTo>
                                <a:pt x="661" y="124"/>
                              </a:lnTo>
                              <a:lnTo>
                                <a:pt x="662" y="124"/>
                              </a:lnTo>
                              <a:lnTo>
                                <a:pt x="664" y="124"/>
                              </a:lnTo>
                              <a:lnTo>
                                <a:pt x="665" y="124"/>
                              </a:lnTo>
                              <a:lnTo>
                                <a:pt x="666" y="124"/>
                              </a:lnTo>
                              <a:lnTo>
                                <a:pt x="668" y="124"/>
                              </a:lnTo>
                              <a:lnTo>
                                <a:pt x="669" y="122"/>
                              </a:lnTo>
                              <a:lnTo>
                                <a:pt x="671" y="122"/>
                              </a:lnTo>
                              <a:lnTo>
                                <a:pt x="672" y="122"/>
                              </a:lnTo>
                              <a:lnTo>
                                <a:pt x="674" y="122"/>
                              </a:lnTo>
                              <a:lnTo>
                                <a:pt x="675" y="121"/>
                              </a:lnTo>
                              <a:lnTo>
                                <a:pt x="677" y="121"/>
                              </a:lnTo>
                              <a:lnTo>
                                <a:pt x="678" y="119"/>
                              </a:lnTo>
                              <a:lnTo>
                                <a:pt x="679" y="119"/>
                              </a:lnTo>
                              <a:lnTo>
                                <a:pt x="681" y="118"/>
                              </a:lnTo>
                              <a:lnTo>
                                <a:pt x="682" y="118"/>
                              </a:lnTo>
                              <a:lnTo>
                                <a:pt x="682" y="116"/>
                              </a:lnTo>
                              <a:lnTo>
                                <a:pt x="684" y="116"/>
                              </a:lnTo>
                              <a:lnTo>
                                <a:pt x="685" y="115"/>
                              </a:lnTo>
                              <a:lnTo>
                                <a:pt x="687" y="115"/>
                              </a:lnTo>
                              <a:lnTo>
                                <a:pt x="687" y="113"/>
                              </a:lnTo>
                              <a:lnTo>
                                <a:pt x="688" y="112"/>
                              </a:lnTo>
                              <a:lnTo>
                                <a:pt x="688" y="111"/>
                              </a:lnTo>
                              <a:lnTo>
                                <a:pt x="689" y="111"/>
                              </a:lnTo>
                              <a:lnTo>
                                <a:pt x="689" y="109"/>
                              </a:lnTo>
                              <a:lnTo>
                                <a:pt x="691" y="109"/>
                              </a:lnTo>
                              <a:lnTo>
                                <a:pt x="692" y="108"/>
                              </a:lnTo>
                              <a:lnTo>
                                <a:pt x="692" y="106"/>
                              </a:lnTo>
                              <a:lnTo>
                                <a:pt x="694" y="106"/>
                              </a:lnTo>
                              <a:lnTo>
                                <a:pt x="694" y="105"/>
                              </a:lnTo>
                              <a:lnTo>
                                <a:pt x="695" y="105"/>
                              </a:lnTo>
                              <a:lnTo>
                                <a:pt x="695" y="103"/>
                              </a:lnTo>
                              <a:lnTo>
                                <a:pt x="695" y="102"/>
                              </a:lnTo>
                              <a:lnTo>
                                <a:pt x="697" y="102"/>
                              </a:lnTo>
                              <a:lnTo>
                                <a:pt x="697" y="101"/>
                              </a:lnTo>
                              <a:lnTo>
                                <a:pt x="698" y="99"/>
                              </a:lnTo>
                              <a:lnTo>
                                <a:pt x="698" y="98"/>
                              </a:lnTo>
                              <a:lnTo>
                                <a:pt x="700" y="96"/>
                              </a:lnTo>
                              <a:lnTo>
                                <a:pt x="700" y="95"/>
                              </a:lnTo>
                              <a:lnTo>
                                <a:pt x="700" y="93"/>
                              </a:lnTo>
                              <a:lnTo>
                                <a:pt x="700" y="92"/>
                              </a:lnTo>
                              <a:lnTo>
                                <a:pt x="700" y="90"/>
                              </a:lnTo>
                              <a:lnTo>
                                <a:pt x="701" y="90"/>
                              </a:lnTo>
                              <a:lnTo>
                                <a:pt x="701" y="89"/>
                              </a:lnTo>
                              <a:lnTo>
                                <a:pt x="701" y="88"/>
                              </a:lnTo>
                              <a:lnTo>
                                <a:pt x="701" y="86"/>
                              </a:lnTo>
                              <a:lnTo>
                                <a:pt x="701" y="85"/>
                              </a:lnTo>
                              <a:lnTo>
                                <a:pt x="701" y="83"/>
                              </a:lnTo>
                              <a:lnTo>
                                <a:pt x="701" y="82"/>
                              </a:lnTo>
                              <a:lnTo>
                                <a:pt x="701" y="80"/>
                              </a:lnTo>
                              <a:lnTo>
                                <a:pt x="701" y="79"/>
                              </a:lnTo>
                              <a:lnTo>
                                <a:pt x="701" y="77"/>
                              </a:lnTo>
                              <a:lnTo>
                                <a:pt x="701" y="76"/>
                              </a:lnTo>
                              <a:lnTo>
                                <a:pt x="701" y="75"/>
                              </a:lnTo>
                              <a:lnTo>
                                <a:pt x="701" y="73"/>
                              </a:lnTo>
                              <a:lnTo>
                                <a:pt x="701" y="72"/>
                              </a:lnTo>
                              <a:lnTo>
                                <a:pt x="701" y="70"/>
                              </a:lnTo>
                              <a:lnTo>
                                <a:pt x="701" y="69"/>
                              </a:lnTo>
                              <a:lnTo>
                                <a:pt x="701" y="67"/>
                              </a:lnTo>
                              <a:lnTo>
                                <a:pt x="701" y="66"/>
                              </a:lnTo>
                              <a:lnTo>
                                <a:pt x="701" y="65"/>
                              </a:lnTo>
                              <a:lnTo>
                                <a:pt x="700" y="63"/>
                              </a:lnTo>
                              <a:lnTo>
                                <a:pt x="700" y="62"/>
                              </a:lnTo>
                              <a:lnTo>
                                <a:pt x="698" y="60"/>
                              </a:lnTo>
                              <a:lnTo>
                                <a:pt x="697" y="59"/>
                              </a:lnTo>
                              <a:lnTo>
                                <a:pt x="697" y="57"/>
                              </a:lnTo>
                              <a:lnTo>
                                <a:pt x="695" y="56"/>
                              </a:lnTo>
                              <a:lnTo>
                                <a:pt x="695" y="54"/>
                              </a:lnTo>
                              <a:lnTo>
                                <a:pt x="694" y="54"/>
                              </a:lnTo>
                              <a:lnTo>
                                <a:pt x="694" y="53"/>
                              </a:lnTo>
                              <a:lnTo>
                                <a:pt x="692" y="52"/>
                              </a:lnTo>
                              <a:lnTo>
                                <a:pt x="691" y="50"/>
                              </a:lnTo>
                              <a:lnTo>
                                <a:pt x="689" y="49"/>
                              </a:lnTo>
                              <a:lnTo>
                                <a:pt x="688" y="47"/>
                              </a:lnTo>
                              <a:lnTo>
                                <a:pt x="687" y="46"/>
                              </a:lnTo>
                              <a:lnTo>
                                <a:pt x="687" y="44"/>
                              </a:lnTo>
                              <a:lnTo>
                                <a:pt x="685" y="44"/>
                              </a:lnTo>
                              <a:lnTo>
                                <a:pt x="684" y="43"/>
                              </a:lnTo>
                              <a:lnTo>
                                <a:pt x="682" y="43"/>
                              </a:lnTo>
                              <a:lnTo>
                                <a:pt x="681" y="41"/>
                              </a:lnTo>
                              <a:lnTo>
                                <a:pt x="679" y="41"/>
                              </a:lnTo>
                              <a:lnTo>
                                <a:pt x="678" y="40"/>
                              </a:lnTo>
                              <a:lnTo>
                                <a:pt x="677" y="39"/>
                              </a:lnTo>
                              <a:lnTo>
                                <a:pt x="675" y="39"/>
                              </a:lnTo>
                              <a:lnTo>
                                <a:pt x="674" y="39"/>
                              </a:lnTo>
                              <a:lnTo>
                                <a:pt x="672" y="37"/>
                              </a:lnTo>
                              <a:lnTo>
                                <a:pt x="671" y="37"/>
                              </a:lnTo>
                              <a:lnTo>
                                <a:pt x="669" y="37"/>
                              </a:lnTo>
                              <a:lnTo>
                                <a:pt x="668" y="36"/>
                              </a:lnTo>
                              <a:lnTo>
                                <a:pt x="666" y="36"/>
                              </a:lnTo>
                              <a:lnTo>
                                <a:pt x="664" y="36"/>
                              </a:lnTo>
                              <a:lnTo>
                                <a:pt x="662" y="36"/>
                              </a:lnTo>
                              <a:lnTo>
                                <a:pt x="661" y="36"/>
                              </a:lnTo>
                              <a:lnTo>
                                <a:pt x="659" y="36"/>
                              </a:lnTo>
                              <a:lnTo>
                                <a:pt x="656" y="34"/>
                              </a:lnTo>
                              <a:close/>
                              <a:moveTo>
                                <a:pt x="656" y="57"/>
                              </a:moveTo>
                              <a:lnTo>
                                <a:pt x="658" y="59"/>
                              </a:lnTo>
                              <a:lnTo>
                                <a:pt x="659" y="59"/>
                              </a:lnTo>
                              <a:lnTo>
                                <a:pt x="661" y="59"/>
                              </a:lnTo>
                              <a:lnTo>
                                <a:pt x="662" y="59"/>
                              </a:lnTo>
                              <a:lnTo>
                                <a:pt x="664" y="59"/>
                              </a:lnTo>
                              <a:lnTo>
                                <a:pt x="664" y="60"/>
                              </a:lnTo>
                              <a:lnTo>
                                <a:pt x="665" y="60"/>
                              </a:lnTo>
                              <a:lnTo>
                                <a:pt x="666" y="60"/>
                              </a:lnTo>
                              <a:lnTo>
                                <a:pt x="668" y="62"/>
                              </a:lnTo>
                              <a:lnTo>
                                <a:pt x="669" y="63"/>
                              </a:lnTo>
                              <a:lnTo>
                                <a:pt x="671" y="65"/>
                              </a:lnTo>
                              <a:lnTo>
                                <a:pt x="672" y="66"/>
                              </a:lnTo>
                              <a:lnTo>
                                <a:pt x="674" y="67"/>
                              </a:lnTo>
                              <a:lnTo>
                                <a:pt x="674" y="69"/>
                              </a:lnTo>
                              <a:lnTo>
                                <a:pt x="675" y="70"/>
                              </a:lnTo>
                              <a:lnTo>
                                <a:pt x="675" y="72"/>
                              </a:lnTo>
                              <a:lnTo>
                                <a:pt x="675" y="73"/>
                              </a:lnTo>
                              <a:lnTo>
                                <a:pt x="677" y="73"/>
                              </a:lnTo>
                              <a:lnTo>
                                <a:pt x="677" y="75"/>
                              </a:lnTo>
                              <a:lnTo>
                                <a:pt x="677" y="76"/>
                              </a:lnTo>
                              <a:lnTo>
                                <a:pt x="677" y="77"/>
                              </a:lnTo>
                              <a:lnTo>
                                <a:pt x="677" y="79"/>
                              </a:lnTo>
                              <a:lnTo>
                                <a:pt x="677" y="80"/>
                              </a:lnTo>
                              <a:lnTo>
                                <a:pt x="677" y="82"/>
                              </a:lnTo>
                              <a:lnTo>
                                <a:pt x="677" y="83"/>
                              </a:lnTo>
                              <a:lnTo>
                                <a:pt x="677" y="85"/>
                              </a:lnTo>
                              <a:lnTo>
                                <a:pt x="677" y="86"/>
                              </a:lnTo>
                              <a:lnTo>
                                <a:pt x="675" y="86"/>
                              </a:lnTo>
                              <a:lnTo>
                                <a:pt x="675" y="88"/>
                              </a:lnTo>
                              <a:lnTo>
                                <a:pt x="675" y="89"/>
                              </a:lnTo>
                              <a:lnTo>
                                <a:pt x="674" y="89"/>
                              </a:lnTo>
                              <a:lnTo>
                                <a:pt x="674" y="90"/>
                              </a:lnTo>
                              <a:lnTo>
                                <a:pt x="674" y="92"/>
                              </a:lnTo>
                              <a:lnTo>
                                <a:pt x="672" y="93"/>
                              </a:lnTo>
                              <a:lnTo>
                                <a:pt x="672" y="95"/>
                              </a:lnTo>
                              <a:lnTo>
                                <a:pt x="671" y="95"/>
                              </a:lnTo>
                              <a:lnTo>
                                <a:pt x="671" y="96"/>
                              </a:lnTo>
                              <a:lnTo>
                                <a:pt x="669" y="96"/>
                              </a:lnTo>
                              <a:lnTo>
                                <a:pt x="669" y="98"/>
                              </a:lnTo>
                              <a:lnTo>
                                <a:pt x="668" y="98"/>
                              </a:lnTo>
                              <a:lnTo>
                                <a:pt x="666" y="98"/>
                              </a:lnTo>
                              <a:lnTo>
                                <a:pt x="666" y="99"/>
                              </a:lnTo>
                              <a:lnTo>
                                <a:pt x="665" y="99"/>
                              </a:lnTo>
                              <a:lnTo>
                                <a:pt x="664" y="99"/>
                              </a:lnTo>
                              <a:lnTo>
                                <a:pt x="664" y="101"/>
                              </a:lnTo>
                              <a:lnTo>
                                <a:pt x="662" y="101"/>
                              </a:lnTo>
                              <a:lnTo>
                                <a:pt x="661" y="101"/>
                              </a:lnTo>
                              <a:lnTo>
                                <a:pt x="659" y="101"/>
                              </a:lnTo>
                              <a:lnTo>
                                <a:pt x="658" y="101"/>
                              </a:lnTo>
                              <a:lnTo>
                                <a:pt x="656" y="101"/>
                              </a:lnTo>
                              <a:lnTo>
                                <a:pt x="655" y="101"/>
                              </a:lnTo>
                              <a:lnTo>
                                <a:pt x="654" y="101"/>
                              </a:lnTo>
                              <a:lnTo>
                                <a:pt x="652" y="101"/>
                              </a:lnTo>
                              <a:lnTo>
                                <a:pt x="651" y="101"/>
                              </a:lnTo>
                              <a:lnTo>
                                <a:pt x="651" y="99"/>
                              </a:lnTo>
                              <a:lnTo>
                                <a:pt x="649" y="99"/>
                              </a:lnTo>
                              <a:lnTo>
                                <a:pt x="648" y="99"/>
                              </a:lnTo>
                              <a:lnTo>
                                <a:pt x="646" y="98"/>
                              </a:lnTo>
                              <a:lnTo>
                                <a:pt x="645" y="96"/>
                              </a:lnTo>
                              <a:lnTo>
                                <a:pt x="643" y="95"/>
                              </a:lnTo>
                              <a:lnTo>
                                <a:pt x="643" y="93"/>
                              </a:lnTo>
                              <a:lnTo>
                                <a:pt x="642" y="93"/>
                              </a:lnTo>
                              <a:lnTo>
                                <a:pt x="642" y="92"/>
                              </a:lnTo>
                              <a:lnTo>
                                <a:pt x="641" y="92"/>
                              </a:lnTo>
                              <a:lnTo>
                                <a:pt x="641" y="90"/>
                              </a:lnTo>
                              <a:lnTo>
                                <a:pt x="639" y="89"/>
                              </a:lnTo>
                              <a:lnTo>
                                <a:pt x="639" y="88"/>
                              </a:lnTo>
                              <a:lnTo>
                                <a:pt x="639" y="86"/>
                              </a:lnTo>
                              <a:lnTo>
                                <a:pt x="639" y="85"/>
                              </a:lnTo>
                              <a:lnTo>
                                <a:pt x="639" y="83"/>
                              </a:lnTo>
                              <a:lnTo>
                                <a:pt x="639" y="82"/>
                              </a:lnTo>
                              <a:lnTo>
                                <a:pt x="639" y="80"/>
                              </a:lnTo>
                              <a:lnTo>
                                <a:pt x="638" y="79"/>
                              </a:lnTo>
                              <a:lnTo>
                                <a:pt x="639" y="79"/>
                              </a:lnTo>
                              <a:lnTo>
                                <a:pt x="639" y="77"/>
                              </a:lnTo>
                              <a:lnTo>
                                <a:pt x="639" y="76"/>
                              </a:lnTo>
                              <a:lnTo>
                                <a:pt x="639" y="75"/>
                              </a:lnTo>
                              <a:lnTo>
                                <a:pt x="639" y="73"/>
                              </a:lnTo>
                              <a:lnTo>
                                <a:pt x="639" y="72"/>
                              </a:lnTo>
                              <a:lnTo>
                                <a:pt x="639" y="70"/>
                              </a:lnTo>
                              <a:lnTo>
                                <a:pt x="639" y="69"/>
                              </a:lnTo>
                              <a:lnTo>
                                <a:pt x="639" y="67"/>
                              </a:lnTo>
                              <a:lnTo>
                                <a:pt x="641" y="67"/>
                              </a:lnTo>
                              <a:lnTo>
                                <a:pt x="642" y="66"/>
                              </a:lnTo>
                              <a:lnTo>
                                <a:pt x="643" y="65"/>
                              </a:lnTo>
                              <a:lnTo>
                                <a:pt x="645" y="63"/>
                              </a:lnTo>
                              <a:lnTo>
                                <a:pt x="646" y="62"/>
                              </a:lnTo>
                              <a:lnTo>
                                <a:pt x="646" y="60"/>
                              </a:lnTo>
                              <a:lnTo>
                                <a:pt x="648" y="60"/>
                              </a:lnTo>
                              <a:lnTo>
                                <a:pt x="649" y="60"/>
                              </a:lnTo>
                              <a:lnTo>
                                <a:pt x="651" y="60"/>
                              </a:lnTo>
                              <a:lnTo>
                                <a:pt x="651" y="59"/>
                              </a:lnTo>
                              <a:lnTo>
                                <a:pt x="652" y="59"/>
                              </a:lnTo>
                              <a:lnTo>
                                <a:pt x="654" y="59"/>
                              </a:lnTo>
                              <a:lnTo>
                                <a:pt x="655" y="59"/>
                              </a:lnTo>
                              <a:lnTo>
                                <a:pt x="656" y="59"/>
                              </a:lnTo>
                              <a:lnTo>
                                <a:pt x="656" y="57"/>
                              </a:lnTo>
                              <a:close/>
                              <a:moveTo>
                                <a:pt x="774" y="60"/>
                              </a:moveTo>
                              <a:lnTo>
                                <a:pt x="774" y="60"/>
                              </a:lnTo>
                              <a:lnTo>
                                <a:pt x="774" y="59"/>
                              </a:lnTo>
                              <a:lnTo>
                                <a:pt x="774" y="57"/>
                              </a:lnTo>
                              <a:lnTo>
                                <a:pt x="774" y="56"/>
                              </a:lnTo>
                              <a:lnTo>
                                <a:pt x="773" y="54"/>
                              </a:lnTo>
                              <a:lnTo>
                                <a:pt x="773" y="53"/>
                              </a:lnTo>
                              <a:lnTo>
                                <a:pt x="773" y="52"/>
                              </a:lnTo>
                              <a:lnTo>
                                <a:pt x="771" y="50"/>
                              </a:lnTo>
                              <a:lnTo>
                                <a:pt x="771" y="49"/>
                              </a:lnTo>
                              <a:lnTo>
                                <a:pt x="770" y="49"/>
                              </a:lnTo>
                              <a:lnTo>
                                <a:pt x="770" y="47"/>
                              </a:lnTo>
                              <a:lnTo>
                                <a:pt x="768" y="46"/>
                              </a:lnTo>
                              <a:lnTo>
                                <a:pt x="767" y="44"/>
                              </a:lnTo>
                              <a:lnTo>
                                <a:pt x="767" y="43"/>
                              </a:lnTo>
                              <a:lnTo>
                                <a:pt x="766" y="43"/>
                              </a:lnTo>
                              <a:lnTo>
                                <a:pt x="766" y="41"/>
                              </a:lnTo>
                              <a:lnTo>
                                <a:pt x="764" y="41"/>
                              </a:lnTo>
                              <a:lnTo>
                                <a:pt x="763" y="40"/>
                              </a:lnTo>
                              <a:lnTo>
                                <a:pt x="761" y="40"/>
                              </a:lnTo>
                              <a:lnTo>
                                <a:pt x="761" y="39"/>
                              </a:lnTo>
                              <a:lnTo>
                                <a:pt x="760" y="39"/>
                              </a:lnTo>
                              <a:lnTo>
                                <a:pt x="758" y="39"/>
                              </a:lnTo>
                              <a:lnTo>
                                <a:pt x="757" y="37"/>
                              </a:lnTo>
                              <a:lnTo>
                                <a:pt x="756" y="37"/>
                              </a:lnTo>
                              <a:lnTo>
                                <a:pt x="754" y="37"/>
                              </a:lnTo>
                              <a:lnTo>
                                <a:pt x="753" y="37"/>
                              </a:lnTo>
                              <a:lnTo>
                                <a:pt x="753" y="36"/>
                              </a:lnTo>
                              <a:lnTo>
                                <a:pt x="751" y="36"/>
                              </a:lnTo>
                              <a:lnTo>
                                <a:pt x="750" y="36"/>
                              </a:lnTo>
                              <a:lnTo>
                                <a:pt x="748" y="36"/>
                              </a:lnTo>
                              <a:lnTo>
                                <a:pt x="747" y="36"/>
                              </a:lnTo>
                              <a:lnTo>
                                <a:pt x="745" y="36"/>
                              </a:lnTo>
                              <a:lnTo>
                                <a:pt x="744" y="36"/>
                              </a:lnTo>
                              <a:lnTo>
                                <a:pt x="743" y="34"/>
                              </a:lnTo>
                              <a:lnTo>
                                <a:pt x="743" y="36"/>
                              </a:lnTo>
                              <a:lnTo>
                                <a:pt x="741" y="36"/>
                              </a:lnTo>
                              <a:lnTo>
                                <a:pt x="740" y="36"/>
                              </a:lnTo>
                              <a:lnTo>
                                <a:pt x="738" y="36"/>
                              </a:lnTo>
                              <a:lnTo>
                                <a:pt x="737" y="36"/>
                              </a:lnTo>
                              <a:lnTo>
                                <a:pt x="735" y="36"/>
                              </a:lnTo>
                              <a:lnTo>
                                <a:pt x="734" y="37"/>
                              </a:lnTo>
                              <a:lnTo>
                                <a:pt x="733" y="37"/>
                              </a:lnTo>
                              <a:lnTo>
                                <a:pt x="731" y="37"/>
                              </a:lnTo>
                              <a:lnTo>
                                <a:pt x="730" y="37"/>
                              </a:lnTo>
                              <a:lnTo>
                                <a:pt x="730" y="39"/>
                              </a:lnTo>
                              <a:lnTo>
                                <a:pt x="728" y="39"/>
                              </a:lnTo>
                              <a:lnTo>
                                <a:pt x="727" y="39"/>
                              </a:lnTo>
                              <a:lnTo>
                                <a:pt x="727" y="40"/>
                              </a:lnTo>
                              <a:lnTo>
                                <a:pt x="725" y="40"/>
                              </a:lnTo>
                              <a:lnTo>
                                <a:pt x="724" y="40"/>
                              </a:lnTo>
                              <a:lnTo>
                                <a:pt x="724" y="41"/>
                              </a:lnTo>
                              <a:lnTo>
                                <a:pt x="722" y="41"/>
                              </a:lnTo>
                              <a:lnTo>
                                <a:pt x="722" y="43"/>
                              </a:lnTo>
                              <a:lnTo>
                                <a:pt x="721" y="43"/>
                              </a:lnTo>
                              <a:lnTo>
                                <a:pt x="720" y="43"/>
                              </a:lnTo>
                              <a:lnTo>
                                <a:pt x="720" y="44"/>
                              </a:lnTo>
                              <a:lnTo>
                                <a:pt x="718" y="44"/>
                              </a:lnTo>
                              <a:lnTo>
                                <a:pt x="718" y="46"/>
                              </a:lnTo>
                              <a:lnTo>
                                <a:pt x="717" y="46"/>
                              </a:lnTo>
                              <a:lnTo>
                                <a:pt x="717" y="47"/>
                              </a:lnTo>
                              <a:lnTo>
                                <a:pt x="715" y="47"/>
                              </a:lnTo>
                              <a:lnTo>
                                <a:pt x="715" y="49"/>
                              </a:lnTo>
                              <a:lnTo>
                                <a:pt x="714" y="49"/>
                              </a:lnTo>
                              <a:lnTo>
                                <a:pt x="714" y="50"/>
                              </a:lnTo>
                              <a:lnTo>
                                <a:pt x="714" y="52"/>
                              </a:lnTo>
                              <a:lnTo>
                                <a:pt x="712" y="52"/>
                              </a:lnTo>
                              <a:lnTo>
                                <a:pt x="712" y="53"/>
                              </a:lnTo>
                              <a:lnTo>
                                <a:pt x="712" y="54"/>
                              </a:lnTo>
                              <a:lnTo>
                                <a:pt x="712" y="56"/>
                              </a:lnTo>
                              <a:lnTo>
                                <a:pt x="711" y="56"/>
                              </a:lnTo>
                              <a:lnTo>
                                <a:pt x="711" y="57"/>
                              </a:lnTo>
                              <a:lnTo>
                                <a:pt x="711" y="59"/>
                              </a:lnTo>
                              <a:lnTo>
                                <a:pt x="711" y="60"/>
                              </a:lnTo>
                              <a:lnTo>
                                <a:pt x="711" y="62"/>
                              </a:lnTo>
                              <a:lnTo>
                                <a:pt x="710" y="62"/>
                              </a:lnTo>
                              <a:lnTo>
                                <a:pt x="711" y="63"/>
                              </a:lnTo>
                              <a:lnTo>
                                <a:pt x="711" y="65"/>
                              </a:lnTo>
                              <a:lnTo>
                                <a:pt x="711" y="66"/>
                              </a:lnTo>
                              <a:lnTo>
                                <a:pt x="711" y="67"/>
                              </a:lnTo>
                              <a:lnTo>
                                <a:pt x="711" y="69"/>
                              </a:lnTo>
                              <a:lnTo>
                                <a:pt x="712" y="69"/>
                              </a:lnTo>
                              <a:lnTo>
                                <a:pt x="712" y="70"/>
                              </a:lnTo>
                              <a:lnTo>
                                <a:pt x="712" y="72"/>
                              </a:lnTo>
                              <a:lnTo>
                                <a:pt x="714" y="73"/>
                              </a:lnTo>
                              <a:lnTo>
                                <a:pt x="714" y="75"/>
                              </a:lnTo>
                              <a:lnTo>
                                <a:pt x="715" y="76"/>
                              </a:lnTo>
                              <a:lnTo>
                                <a:pt x="715" y="77"/>
                              </a:lnTo>
                              <a:lnTo>
                                <a:pt x="717" y="77"/>
                              </a:lnTo>
                              <a:lnTo>
                                <a:pt x="717" y="79"/>
                              </a:lnTo>
                              <a:lnTo>
                                <a:pt x="718" y="80"/>
                              </a:lnTo>
                              <a:lnTo>
                                <a:pt x="720" y="82"/>
                              </a:lnTo>
                              <a:lnTo>
                                <a:pt x="721" y="82"/>
                              </a:lnTo>
                              <a:lnTo>
                                <a:pt x="722" y="83"/>
                              </a:lnTo>
                              <a:lnTo>
                                <a:pt x="724" y="83"/>
                              </a:lnTo>
                              <a:lnTo>
                                <a:pt x="725" y="85"/>
                              </a:lnTo>
                              <a:lnTo>
                                <a:pt x="727" y="85"/>
                              </a:lnTo>
                              <a:lnTo>
                                <a:pt x="728" y="86"/>
                              </a:lnTo>
                              <a:lnTo>
                                <a:pt x="730" y="86"/>
                              </a:lnTo>
                              <a:lnTo>
                                <a:pt x="731" y="86"/>
                              </a:lnTo>
                              <a:lnTo>
                                <a:pt x="733" y="86"/>
                              </a:lnTo>
                              <a:lnTo>
                                <a:pt x="734" y="88"/>
                              </a:lnTo>
                              <a:lnTo>
                                <a:pt x="735" y="88"/>
                              </a:lnTo>
                              <a:lnTo>
                                <a:pt x="737" y="88"/>
                              </a:lnTo>
                              <a:lnTo>
                                <a:pt x="738" y="89"/>
                              </a:lnTo>
                              <a:lnTo>
                                <a:pt x="740" y="89"/>
                              </a:lnTo>
                              <a:lnTo>
                                <a:pt x="741" y="89"/>
                              </a:lnTo>
                              <a:lnTo>
                                <a:pt x="743" y="89"/>
                              </a:lnTo>
                              <a:lnTo>
                                <a:pt x="744" y="90"/>
                              </a:lnTo>
                              <a:lnTo>
                                <a:pt x="745" y="90"/>
                              </a:lnTo>
                              <a:lnTo>
                                <a:pt x="747" y="92"/>
                              </a:lnTo>
                              <a:lnTo>
                                <a:pt x="747" y="90"/>
                              </a:lnTo>
                              <a:lnTo>
                                <a:pt x="747" y="92"/>
                              </a:lnTo>
                              <a:lnTo>
                                <a:pt x="747" y="90"/>
                              </a:lnTo>
                              <a:lnTo>
                                <a:pt x="748" y="92"/>
                              </a:lnTo>
                              <a:lnTo>
                                <a:pt x="748" y="90"/>
                              </a:lnTo>
                              <a:lnTo>
                                <a:pt x="748" y="92"/>
                              </a:lnTo>
                              <a:lnTo>
                                <a:pt x="748" y="90"/>
                              </a:lnTo>
                              <a:lnTo>
                                <a:pt x="750" y="92"/>
                              </a:lnTo>
                              <a:lnTo>
                                <a:pt x="751" y="93"/>
                              </a:lnTo>
                              <a:lnTo>
                                <a:pt x="751" y="95"/>
                              </a:lnTo>
                              <a:lnTo>
                                <a:pt x="753" y="96"/>
                              </a:lnTo>
                              <a:lnTo>
                                <a:pt x="751" y="96"/>
                              </a:lnTo>
                              <a:lnTo>
                                <a:pt x="753" y="96"/>
                              </a:lnTo>
                              <a:lnTo>
                                <a:pt x="751" y="96"/>
                              </a:lnTo>
                              <a:lnTo>
                                <a:pt x="753" y="96"/>
                              </a:lnTo>
                              <a:lnTo>
                                <a:pt x="751" y="98"/>
                              </a:lnTo>
                              <a:lnTo>
                                <a:pt x="753" y="98"/>
                              </a:lnTo>
                              <a:lnTo>
                                <a:pt x="751" y="98"/>
                              </a:lnTo>
                              <a:lnTo>
                                <a:pt x="751" y="99"/>
                              </a:lnTo>
                              <a:lnTo>
                                <a:pt x="751" y="101"/>
                              </a:lnTo>
                              <a:lnTo>
                                <a:pt x="750" y="101"/>
                              </a:lnTo>
                              <a:lnTo>
                                <a:pt x="750" y="102"/>
                              </a:lnTo>
                              <a:lnTo>
                                <a:pt x="748" y="102"/>
                              </a:lnTo>
                              <a:lnTo>
                                <a:pt x="747" y="102"/>
                              </a:lnTo>
                              <a:lnTo>
                                <a:pt x="747" y="103"/>
                              </a:lnTo>
                              <a:lnTo>
                                <a:pt x="745" y="103"/>
                              </a:lnTo>
                              <a:lnTo>
                                <a:pt x="744" y="103"/>
                              </a:lnTo>
                              <a:lnTo>
                                <a:pt x="743" y="103"/>
                              </a:lnTo>
                              <a:lnTo>
                                <a:pt x="741" y="103"/>
                              </a:lnTo>
                              <a:lnTo>
                                <a:pt x="740" y="103"/>
                              </a:lnTo>
                              <a:lnTo>
                                <a:pt x="738" y="103"/>
                              </a:lnTo>
                              <a:lnTo>
                                <a:pt x="737" y="102"/>
                              </a:lnTo>
                              <a:lnTo>
                                <a:pt x="737" y="101"/>
                              </a:lnTo>
                              <a:lnTo>
                                <a:pt x="735" y="101"/>
                              </a:lnTo>
                              <a:lnTo>
                                <a:pt x="735" y="99"/>
                              </a:lnTo>
                              <a:lnTo>
                                <a:pt x="735" y="98"/>
                              </a:lnTo>
                              <a:lnTo>
                                <a:pt x="734" y="96"/>
                              </a:lnTo>
                              <a:lnTo>
                                <a:pt x="708" y="96"/>
                              </a:lnTo>
                              <a:lnTo>
                                <a:pt x="710" y="98"/>
                              </a:lnTo>
                              <a:lnTo>
                                <a:pt x="710" y="99"/>
                              </a:lnTo>
                              <a:lnTo>
                                <a:pt x="710" y="101"/>
                              </a:lnTo>
                              <a:lnTo>
                                <a:pt x="710" y="102"/>
                              </a:lnTo>
                              <a:lnTo>
                                <a:pt x="710" y="103"/>
                              </a:lnTo>
                              <a:lnTo>
                                <a:pt x="711" y="105"/>
                              </a:lnTo>
                              <a:lnTo>
                                <a:pt x="711" y="106"/>
                              </a:lnTo>
                              <a:lnTo>
                                <a:pt x="712" y="106"/>
                              </a:lnTo>
                              <a:lnTo>
                                <a:pt x="712" y="108"/>
                              </a:lnTo>
                              <a:lnTo>
                                <a:pt x="712" y="109"/>
                              </a:lnTo>
                              <a:lnTo>
                                <a:pt x="714" y="111"/>
                              </a:lnTo>
                              <a:lnTo>
                                <a:pt x="715" y="112"/>
                              </a:lnTo>
                              <a:lnTo>
                                <a:pt x="715" y="113"/>
                              </a:lnTo>
                              <a:lnTo>
                                <a:pt x="717" y="113"/>
                              </a:lnTo>
                              <a:lnTo>
                                <a:pt x="717" y="115"/>
                              </a:lnTo>
                              <a:lnTo>
                                <a:pt x="718" y="116"/>
                              </a:lnTo>
                              <a:lnTo>
                                <a:pt x="720" y="116"/>
                              </a:lnTo>
                              <a:lnTo>
                                <a:pt x="721" y="118"/>
                              </a:lnTo>
                              <a:lnTo>
                                <a:pt x="722" y="119"/>
                              </a:lnTo>
                              <a:lnTo>
                                <a:pt x="724" y="119"/>
                              </a:lnTo>
                              <a:lnTo>
                                <a:pt x="725" y="119"/>
                              </a:lnTo>
                              <a:lnTo>
                                <a:pt x="725" y="121"/>
                              </a:lnTo>
                              <a:lnTo>
                                <a:pt x="727" y="121"/>
                              </a:lnTo>
                              <a:lnTo>
                                <a:pt x="728" y="121"/>
                              </a:lnTo>
                              <a:lnTo>
                                <a:pt x="730" y="122"/>
                              </a:lnTo>
                              <a:lnTo>
                                <a:pt x="731" y="122"/>
                              </a:lnTo>
                              <a:lnTo>
                                <a:pt x="733" y="122"/>
                              </a:lnTo>
                              <a:lnTo>
                                <a:pt x="734" y="122"/>
                              </a:lnTo>
                              <a:lnTo>
                                <a:pt x="734" y="124"/>
                              </a:lnTo>
                              <a:lnTo>
                                <a:pt x="735" y="124"/>
                              </a:lnTo>
                              <a:lnTo>
                                <a:pt x="737" y="124"/>
                              </a:lnTo>
                              <a:lnTo>
                                <a:pt x="738" y="124"/>
                              </a:lnTo>
                              <a:lnTo>
                                <a:pt x="740" y="124"/>
                              </a:lnTo>
                              <a:lnTo>
                                <a:pt x="741" y="124"/>
                              </a:lnTo>
                              <a:lnTo>
                                <a:pt x="743" y="124"/>
                              </a:lnTo>
                              <a:lnTo>
                                <a:pt x="744" y="124"/>
                              </a:lnTo>
                              <a:lnTo>
                                <a:pt x="745" y="124"/>
                              </a:lnTo>
                              <a:lnTo>
                                <a:pt x="747" y="124"/>
                              </a:lnTo>
                              <a:lnTo>
                                <a:pt x="748" y="124"/>
                              </a:lnTo>
                              <a:lnTo>
                                <a:pt x="750" y="124"/>
                              </a:lnTo>
                              <a:lnTo>
                                <a:pt x="751" y="124"/>
                              </a:lnTo>
                              <a:lnTo>
                                <a:pt x="751" y="122"/>
                              </a:lnTo>
                              <a:lnTo>
                                <a:pt x="753" y="122"/>
                              </a:lnTo>
                              <a:lnTo>
                                <a:pt x="754" y="122"/>
                              </a:lnTo>
                              <a:lnTo>
                                <a:pt x="756" y="122"/>
                              </a:lnTo>
                              <a:lnTo>
                                <a:pt x="756" y="121"/>
                              </a:lnTo>
                              <a:lnTo>
                                <a:pt x="757" y="121"/>
                              </a:lnTo>
                              <a:lnTo>
                                <a:pt x="758" y="121"/>
                              </a:lnTo>
                              <a:lnTo>
                                <a:pt x="760" y="121"/>
                              </a:lnTo>
                              <a:lnTo>
                                <a:pt x="760" y="119"/>
                              </a:lnTo>
                              <a:lnTo>
                                <a:pt x="761" y="119"/>
                              </a:lnTo>
                              <a:lnTo>
                                <a:pt x="763" y="119"/>
                              </a:lnTo>
                              <a:lnTo>
                                <a:pt x="764" y="119"/>
                              </a:lnTo>
                              <a:lnTo>
                                <a:pt x="764" y="118"/>
                              </a:lnTo>
                              <a:lnTo>
                                <a:pt x="766" y="118"/>
                              </a:lnTo>
                              <a:lnTo>
                                <a:pt x="766" y="116"/>
                              </a:lnTo>
                              <a:lnTo>
                                <a:pt x="767" y="116"/>
                              </a:lnTo>
                              <a:lnTo>
                                <a:pt x="767" y="115"/>
                              </a:lnTo>
                              <a:lnTo>
                                <a:pt x="768" y="115"/>
                              </a:lnTo>
                              <a:lnTo>
                                <a:pt x="770" y="113"/>
                              </a:lnTo>
                              <a:lnTo>
                                <a:pt x="771" y="112"/>
                              </a:lnTo>
                              <a:lnTo>
                                <a:pt x="771" y="111"/>
                              </a:lnTo>
                              <a:lnTo>
                                <a:pt x="773" y="111"/>
                              </a:lnTo>
                              <a:lnTo>
                                <a:pt x="773" y="109"/>
                              </a:lnTo>
                              <a:lnTo>
                                <a:pt x="774" y="109"/>
                              </a:lnTo>
                              <a:lnTo>
                                <a:pt x="774" y="108"/>
                              </a:lnTo>
                              <a:lnTo>
                                <a:pt x="774" y="106"/>
                              </a:lnTo>
                              <a:lnTo>
                                <a:pt x="776" y="106"/>
                              </a:lnTo>
                              <a:lnTo>
                                <a:pt x="776" y="105"/>
                              </a:lnTo>
                              <a:lnTo>
                                <a:pt x="776" y="103"/>
                              </a:lnTo>
                              <a:lnTo>
                                <a:pt x="776" y="102"/>
                              </a:lnTo>
                              <a:lnTo>
                                <a:pt x="776" y="101"/>
                              </a:lnTo>
                              <a:lnTo>
                                <a:pt x="776" y="99"/>
                              </a:lnTo>
                              <a:lnTo>
                                <a:pt x="776" y="98"/>
                              </a:lnTo>
                              <a:lnTo>
                                <a:pt x="776" y="96"/>
                              </a:lnTo>
                              <a:lnTo>
                                <a:pt x="776" y="95"/>
                              </a:lnTo>
                              <a:lnTo>
                                <a:pt x="776" y="93"/>
                              </a:lnTo>
                              <a:lnTo>
                                <a:pt x="776" y="92"/>
                              </a:lnTo>
                              <a:lnTo>
                                <a:pt x="776" y="90"/>
                              </a:lnTo>
                              <a:lnTo>
                                <a:pt x="776" y="89"/>
                              </a:lnTo>
                              <a:lnTo>
                                <a:pt x="776" y="88"/>
                              </a:lnTo>
                              <a:lnTo>
                                <a:pt x="774" y="86"/>
                              </a:lnTo>
                              <a:lnTo>
                                <a:pt x="774" y="85"/>
                              </a:lnTo>
                              <a:lnTo>
                                <a:pt x="773" y="83"/>
                              </a:lnTo>
                              <a:lnTo>
                                <a:pt x="773" y="82"/>
                              </a:lnTo>
                              <a:lnTo>
                                <a:pt x="771" y="80"/>
                              </a:lnTo>
                              <a:lnTo>
                                <a:pt x="770" y="79"/>
                              </a:lnTo>
                              <a:lnTo>
                                <a:pt x="768" y="77"/>
                              </a:lnTo>
                              <a:lnTo>
                                <a:pt x="767" y="76"/>
                              </a:lnTo>
                              <a:lnTo>
                                <a:pt x="766" y="75"/>
                              </a:lnTo>
                              <a:lnTo>
                                <a:pt x="764" y="75"/>
                              </a:lnTo>
                              <a:lnTo>
                                <a:pt x="763" y="75"/>
                              </a:lnTo>
                              <a:lnTo>
                                <a:pt x="761" y="73"/>
                              </a:lnTo>
                              <a:lnTo>
                                <a:pt x="760" y="73"/>
                              </a:lnTo>
                              <a:lnTo>
                                <a:pt x="758" y="73"/>
                              </a:lnTo>
                              <a:lnTo>
                                <a:pt x="757" y="73"/>
                              </a:lnTo>
                              <a:lnTo>
                                <a:pt x="756" y="72"/>
                              </a:lnTo>
                              <a:lnTo>
                                <a:pt x="754" y="72"/>
                              </a:lnTo>
                              <a:lnTo>
                                <a:pt x="753" y="72"/>
                              </a:lnTo>
                              <a:lnTo>
                                <a:pt x="751" y="70"/>
                              </a:lnTo>
                              <a:lnTo>
                                <a:pt x="750" y="70"/>
                              </a:lnTo>
                              <a:lnTo>
                                <a:pt x="748" y="70"/>
                              </a:lnTo>
                              <a:lnTo>
                                <a:pt x="747" y="69"/>
                              </a:lnTo>
                              <a:lnTo>
                                <a:pt x="745" y="69"/>
                              </a:lnTo>
                              <a:lnTo>
                                <a:pt x="744" y="69"/>
                              </a:lnTo>
                              <a:lnTo>
                                <a:pt x="743" y="67"/>
                              </a:lnTo>
                              <a:lnTo>
                                <a:pt x="741" y="67"/>
                              </a:lnTo>
                              <a:lnTo>
                                <a:pt x="741" y="66"/>
                              </a:lnTo>
                              <a:lnTo>
                                <a:pt x="740" y="66"/>
                              </a:lnTo>
                              <a:lnTo>
                                <a:pt x="738" y="65"/>
                              </a:lnTo>
                              <a:lnTo>
                                <a:pt x="737" y="65"/>
                              </a:lnTo>
                              <a:lnTo>
                                <a:pt x="737" y="63"/>
                              </a:lnTo>
                              <a:lnTo>
                                <a:pt x="735" y="63"/>
                              </a:lnTo>
                              <a:lnTo>
                                <a:pt x="735" y="62"/>
                              </a:lnTo>
                              <a:lnTo>
                                <a:pt x="734" y="60"/>
                              </a:lnTo>
                              <a:lnTo>
                                <a:pt x="735" y="60"/>
                              </a:lnTo>
                              <a:lnTo>
                                <a:pt x="735" y="59"/>
                              </a:lnTo>
                              <a:lnTo>
                                <a:pt x="737" y="57"/>
                              </a:lnTo>
                              <a:lnTo>
                                <a:pt x="737" y="56"/>
                              </a:lnTo>
                              <a:lnTo>
                                <a:pt x="738" y="56"/>
                              </a:lnTo>
                              <a:lnTo>
                                <a:pt x="740" y="56"/>
                              </a:lnTo>
                              <a:lnTo>
                                <a:pt x="741" y="56"/>
                              </a:lnTo>
                              <a:lnTo>
                                <a:pt x="743" y="56"/>
                              </a:lnTo>
                              <a:lnTo>
                                <a:pt x="743" y="54"/>
                              </a:lnTo>
                              <a:lnTo>
                                <a:pt x="744" y="56"/>
                              </a:lnTo>
                              <a:lnTo>
                                <a:pt x="745" y="56"/>
                              </a:lnTo>
                              <a:lnTo>
                                <a:pt x="747" y="56"/>
                              </a:lnTo>
                              <a:lnTo>
                                <a:pt x="748" y="57"/>
                              </a:lnTo>
                              <a:lnTo>
                                <a:pt x="748" y="59"/>
                              </a:lnTo>
                              <a:lnTo>
                                <a:pt x="750" y="59"/>
                              </a:lnTo>
                              <a:lnTo>
                                <a:pt x="750" y="60"/>
                              </a:lnTo>
                              <a:lnTo>
                                <a:pt x="774" y="60"/>
                              </a:lnTo>
                              <a:close/>
                              <a:moveTo>
                                <a:pt x="817" y="10"/>
                              </a:moveTo>
                              <a:lnTo>
                                <a:pt x="793" y="10"/>
                              </a:lnTo>
                              <a:lnTo>
                                <a:pt x="793" y="37"/>
                              </a:lnTo>
                              <a:lnTo>
                                <a:pt x="780" y="37"/>
                              </a:lnTo>
                              <a:lnTo>
                                <a:pt x="780" y="56"/>
                              </a:lnTo>
                              <a:lnTo>
                                <a:pt x="793" y="56"/>
                              </a:lnTo>
                              <a:lnTo>
                                <a:pt x="793" y="121"/>
                              </a:lnTo>
                              <a:lnTo>
                                <a:pt x="817" y="121"/>
                              </a:lnTo>
                              <a:lnTo>
                                <a:pt x="817" y="56"/>
                              </a:lnTo>
                              <a:lnTo>
                                <a:pt x="829" y="56"/>
                              </a:lnTo>
                              <a:lnTo>
                                <a:pt x="829" y="37"/>
                              </a:lnTo>
                              <a:lnTo>
                                <a:pt x="817" y="37"/>
                              </a:lnTo>
                              <a:lnTo>
                                <a:pt x="817" y="10"/>
                              </a:lnTo>
                              <a:close/>
                              <a:moveTo>
                                <a:pt x="7" y="299"/>
                              </a:moveTo>
                              <a:lnTo>
                                <a:pt x="31" y="299"/>
                              </a:lnTo>
                              <a:lnTo>
                                <a:pt x="31" y="263"/>
                              </a:lnTo>
                              <a:lnTo>
                                <a:pt x="33" y="265"/>
                              </a:lnTo>
                              <a:lnTo>
                                <a:pt x="34" y="266"/>
                              </a:lnTo>
                              <a:lnTo>
                                <a:pt x="34" y="267"/>
                              </a:lnTo>
                              <a:lnTo>
                                <a:pt x="36" y="267"/>
                              </a:lnTo>
                              <a:lnTo>
                                <a:pt x="36" y="269"/>
                              </a:lnTo>
                              <a:lnTo>
                                <a:pt x="37" y="269"/>
                              </a:lnTo>
                              <a:lnTo>
                                <a:pt x="39" y="270"/>
                              </a:lnTo>
                              <a:lnTo>
                                <a:pt x="40" y="272"/>
                              </a:lnTo>
                              <a:lnTo>
                                <a:pt x="42" y="272"/>
                              </a:lnTo>
                              <a:lnTo>
                                <a:pt x="43" y="273"/>
                              </a:lnTo>
                              <a:lnTo>
                                <a:pt x="44" y="273"/>
                              </a:lnTo>
                              <a:lnTo>
                                <a:pt x="46" y="273"/>
                              </a:lnTo>
                              <a:lnTo>
                                <a:pt x="47" y="273"/>
                              </a:lnTo>
                              <a:lnTo>
                                <a:pt x="49" y="273"/>
                              </a:lnTo>
                              <a:lnTo>
                                <a:pt x="50" y="273"/>
                              </a:lnTo>
                              <a:lnTo>
                                <a:pt x="52" y="273"/>
                              </a:lnTo>
                              <a:lnTo>
                                <a:pt x="53" y="273"/>
                              </a:lnTo>
                              <a:lnTo>
                                <a:pt x="54" y="273"/>
                              </a:lnTo>
                              <a:lnTo>
                                <a:pt x="56" y="273"/>
                              </a:lnTo>
                              <a:lnTo>
                                <a:pt x="57" y="273"/>
                              </a:lnTo>
                              <a:lnTo>
                                <a:pt x="59" y="273"/>
                              </a:lnTo>
                              <a:lnTo>
                                <a:pt x="60" y="273"/>
                              </a:lnTo>
                              <a:lnTo>
                                <a:pt x="62" y="273"/>
                              </a:lnTo>
                              <a:lnTo>
                                <a:pt x="63" y="273"/>
                              </a:lnTo>
                              <a:lnTo>
                                <a:pt x="65" y="273"/>
                              </a:lnTo>
                              <a:lnTo>
                                <a:pt x="66" y="273"/>
                              </a:lnTo>
                              <a:lnTo>
                                <a:pt x="67" y="273"/>
                              </a:lnTo>
                              <a:lnTo>
                                <a:pt x="69" y="273"/>
                              </a:lnTo>
                              <a:lnTo>
                                <a:pt x="70" y="272"/>
                              </a:lnTo>
                              <a:lnTo>
                                <a:pt x="72" y="272"/>
                              </a:lnTo>
                              <a:lnTo>
                                <a:pt x="72" y="270"/>
                              </a:lnTo>
                              <a:lnTo>
                                <a:pt x="73" y="270"/>
                              </a:lnTo>
                              <a:lnTo>
                                <a:pt x="75" y="270"/>
                              </a:lnTo>
                              <a:lnTo>
                                <a:pt x="76" y="270"/>
                              </a:lnTo>
                              <a:lnTo>
                                <a:pt x="77" y="269"/>
                              </a:lnTo>
                              <a:lnTo>
                                <a:pt x="79" y="269"/>
                              </a:lnTo>
                              <a:lnTo>
                                <a:pt x="80" y="267"/>
                              </a:lnTo>
                              <a:lnTo>
                                <a:pt x="82" y="266"/>
                              </a:lnTo>
                              <a:lnTo>
                                <a:pt x="83" y="266"/>
                              </a:lnTo>
                              <a:lnTo>
                                <a:pt x="83" y="265"/>
                              </a:lnTo>
                              <a:lnTo>
                                <a:pt x="85" y="263"/>
                              </a:lnTo>
                              <a:lnTo>
                                <a:pt x="85" y="262"/>
                              </a:lnTo>
                              <a:lnTo>
                                <a:pt x="86" y="262"/>
                              </a:lnTo>
                              <a:lnTo>
                                <a:pt x="87" y="260"/>
                              </a:lnTo>
                              <a:lnTo>
                                <a:pt x="89" y="259"/>
                              </a:lnTo>
                              <a:lnTo>
                                <a:pt x="89" y="257"/>
                              </a:lnTo>
                              <a:lnTo>
                                <a:pt x="90" y="257"/>
                              </a:lnTo>
                              <a:lnTo>
                                <a:pt x="90" y="256"/>
                              </a:lnTo>
                              <a:lnTo>
                                <a:pt x="92" y="255"/>
                              </a:lnTo>
                              <a:lnTo>
                                <a:pt x="92" y="253"/>
                              </a:lnTo>
                              <a:lnTo>
                                <a:pt x="93" y="252"/>
                              </a:lnTo>
                              <a:lnTo>
                                <a:pt x="93" y="250"/>
                              </a:lnTo>
                              <a:lnTo>
                                <a:pt x="93" y="249"/>
                              </a:lnTo>
                              <a:lnTo>
                                <a:pt x="93" y="247"/>
                              </a:lnTo>
                              <a:lnTo>
                                <a:pt x="95" y="247"/>
                              </a:lnTo>
                              <a:lnTo>
                                <a:pt x="95" y="246"/>
                              </a:lnTo>
                              <a:lnTo>
                                <a:pt x="96" y="244"/>
                              </a:lnTo>
                              <a:lnTo>
                                <a:pt x="96" y="243"/>
                              </a:lnTo>
                              <a:lnTo>
                                <a:pt x="96" y="242"/>
                              </a:lnTo>
                              <a:lnTo>
                                <a:pt x="96" y="240"/>
                              </a:lnTo>
                              <a:lnTo>
                                <a:pt x="96" y="239"/>
                              </a:lnTo>
                              <a:lnTo>
                                <a:pt x="96" y="237"/>
                              </a:lnTo>
                              <a:lnTo>
                                <a:pt x="96" y="236"/>
                              </a:lnTo>
                              <a:lnTo>
                                <a:pt x="96" y="234"/>
                              </a:lnTo>
                              <a:lnTo>
                                <a:pt x="96" y="233"/>
                              </a:lnTo>
                              <a:lnTo>
                                <a:pt x="96" y="230"/>
                              </a:lnTo>
                              <a:lnTo>
                                <a:pt x="96" y="229"/>
                              </a:lnTo>
                              <a:lnTo>
                                <a:pt x="96" y="227"/>
                              </a:lnTo>
                              <a:lnTo>
                                <a:pt x="96" y="226"/>
                              </a:lnTo>
                              <a:lnTo>
                                <a:pt x="96" y="224"/>
                              </a:lnTo>
                              <a:lnTo>
                                <a:pt x="96" y="223"/>
                              </a:lnTo>
                              <a:lnTo>
                                <a:pt x="96" y="221"/>
                              </a:lnTo>
                              <a:lnTo>
                                <a:pt x="96" y="220"/>
                              </a:lnTo>
                              <a:lnTo>
                                <a:pt x="95" y="219"/>
                              </a:lnTo>
                              <a:lnTo>
                                <a:pt x="95" y="217"/>
                              </a:lnTo>
                              <a:lnTo>
                                <a:pt x="95" y="216"/>
                              </a:lnTo>
                              <a:lnTo>
                                <a:pt x="95" y="214"/>
                              </a:lnTo>
                              <a:lnTo>
                                <a:pt x="95" y="213"/>
                              </a:lnTo>
                              <a:lnTo>
                                <a:pt x="95" y="211"/>
                              </a:lnTo>
                              <a:lnTo>
                                <a:pt x="93" y="211"/>
                              </a:lnTo>
                              <a:lnTo>
                                <a:pt x="93" y="210"/>
                              </a:lnTo>
                              <a:lnTo>
                                <a:pt x="93" y="208"/>
                              </a:lnTo>
                              <a:lnTo>
                                <a:pt x="92" y="207"/>
                              </a:lnTo>
                              <a:lnTo>
                                <a:pt x="92" y="206"/>
                              </a:lnTo>
                              <a:lnTo>
                                <a:pt x="90" y="206"/>
                              </a:lnTo>
                              <a:lnTo>
                                <a:pt x="90" y="204"/>
                              </a:lnTo>
                              <a:lnTo>
                                <a:pt x="89" y="204"/>
                              </a:lnTo>
                              <a:lnTo>
                                <a:pt x="89" y="203"/>
                              </a:lnTo>
                              <a:lnTo>
                                <a:pt x="89" y="201"/>
                              </a:lnTo>
                              <a:lnTo>
                                <a:pt x="87" y="201"/>
                              </a:lnTo>
                              <a:lnTo>
                                <a:pt x="87" y="200"/>
                              </a:lnTo>
                              <a:lnTo>
                                <a:pt x="86" y="200"/>
                              </a:lnTo>
                              <a:lnTo>
                                <a:pt x="86" y="198"/>
                              </a:lnTo>
                              <a:lnTo>
                                <a:pt x="85" y="197"/>
                              </a:lnTo>
                              <a:lnTo>
                                <a:pt x="83" y="196"/>
                              </a:lnTo>
                              <a:lnTo>
                                <a:pt x="82" y="196"/>
                              </a:lnTo>
                              <a:lnTo>
                                <a:pt x="80" y="194"/>
                              </a:lnTo>
                              <a:lnTo>
                                <a:pt x="80" y="193"/>
                              </a:lnTo>
                              <a:lnTo>
                                <a:pt x="79" y="193"/>
                              </a:lnTo>
                              <a:lnTo>
                                <a:pt x="77" y="191"/>
                              </a:lnTo>
                              <a:lnTo>
                                <a:pt x="76" y="191"/>
                              </a:lnTo>
                              <a:lnTo>
                                <a:pt x="75" y="191"/>
                              </a:lnTo>
                              <a:lnTo>
                                <a:pt x="73" y="190"/>
                              </a:lnTo>
                              <a:lnTo>
                                <a:pt x="72" y="188"/>
                              </a:lnTo>
                              <a:lnTo>
                                <a:pt x="70" y="188"/>
                              </a:lnTo>
                              <a:lnTo>
                                <a:pt x="69" y="188"/>
                              </a:lnTo>
                              <a:lnTo>
                                <a:pt x="67" y="188"/>
                              </a:lnTo>
                              <a:lnTo>
                                <a:pt x="66" y="187"/>
                              </a:lnTo>
                              <a:lnTo>
                                <a:pt x="65" y="187"/>
                              </a:lnTo>
                              <a:lnTo>
                                <a:pt x="63" y="187"/>
                              </a:lnTo>
                              <a:lnTo>
                                <a:pt x="62" y="187"/>
                              </a:lnTo>
                              <a:lnTo>
                                <a:pt x="60" y="187"/>
                              </a:lnTo>
                              <a:lnTo>
                                <a:pt x="59" y="187"/>
                              </a:lnTo>
                              <a:lnTo>
                                <a:pt x="57" y="187"/>
                              </a:lnTo>
                              <a:lnTo>
                                <a:pt x="56" y="185"/>
                              </a:lnTo>
                              <a:lnTo>
                                <a:pt x="56" y="187"/>
                              </a:lnTo>
                              <a:lnTo>
                                <a:pt x="54" y="187"/>
                              </a:lnTo>
                              <a:lnTo>
                                <a:pt x="53" y="187"/>
                              </a:lnTo>
                              <a:lnTo>
                                <a:pt x="52" y="187"/>
                              </a:lnTo>
                              <a:lnTo>
                                <a:pt x="50" y="187"/>
                              </a:lnTo>
                              <a:lnTo>
                                <a:pt x="49" y="187"/>
                              </a:lnTo>
                              <a:lnTo>
                                <a:pt x="47" y="187"/>
                              </a:lnTo>
                              <a:lnTo>
                                <a:pt x="46" y="188"/>
                              </a:lnTo>
                              <a:lnTo>
                                <a:pt x="44" y="188"/>
                              </a:lnTo>
                              <a:lnTo>
                                <a:pt x="43" y="188"/>
                              </a:lnTo>
                              <a:lnTo>
                                <a:pt x="42" y="188"/>
                              </a:lnTo>
                              <a:lnTo>
                                <a:pt x="42" y="190"/>
                              </a:lnTo>
                              <a:lnTo>
                                <a:pt x="40" y="190"/>
                              </a:lnTo>
                              <a:lnTo>
                                <a:pt x="39" y="190"/>
                              </a:lnTo>
                              <a:lnTo>
                                <a:pt x="39" y="191"/>
                              </a:lnTo>
                              <a:lnTo>
                                <a:pt x="37" y="191"/>
                              </a:lnTo>
                              <a:lnTo>
                                <a:pt x="36" y="193"/>
                              </a:lnTo>
                              <a:lnTo>
                                <a:pt x="34" y="193"/>
                              </a:lnTo>
                              <a:lnTo>
                                <a:pt x="34" y="194"/>
                              </a:lnTo>
                              <a:lnTo>
                                <a:pt x="33" y="194"/>
                              </a:lnTo>
                              <a:lnTo>
                                <a:pt x="33" y="196"/>
                              </a:lnTo>
                              <a:lnTo>
                                <a:pt x="31" y="197"/>
                              </a:lnTo>
                              <a:lnTo>
                                <a:pt x="30" y="197"/>
                              </a:lnTo>
                              <a:lnTo>
                                <a:pt x="30" y="188"/>
                              </a:lnTo>
                              <a:lnTo>
                                <a:pt x="7" y="188"/>
                              </a:lnTo>
                              <a:lnTo>
                                <a:pt x="7" y="299"/>
                              </a:lnTo>
                              <a:close/>
                              <a:moveTo>
                                <a:pt x="50" y="208"/>
                              </a:moveTo>
                              <a:lnTo>
                                <a:pt x="52" y="210"/>
                              </a:lnTo>
                              <a:lnTo>
                                <a:pt x="53" y="210"/>
                              </a:lnTo>
                              <a:lnTo>
                                <a:pt x="54" y="210"/>
                              </a:lnTo>
                              <a:lnTo>
                                <a:pt x="56" y="210"/>
                              </a:lnTo>
                              <a:lnTo>
                                <a:pt x="57" y="210"/>
                              </a:lnTo>
                              <a:lnTo>
                                <a:pt x="59" y="210"/>
                              </a:lnTo>
                              <a:lnTo>
                                <a:pt x="59" y="211"/>
                              </a:lnTo>
                              <a:lnTo>
                                <a:pt x="60" y="211"/>
                              </a:lnTo>
                              <a:lnTo>
                                <a:pt x="62" y="211"/>
                              </a:lnTo>
                              <a:lnTo>
                                <a:pt x="63" y="213"/>
                              </a:lnTo>
                              <a:lnTo>
                                <a:pt x="65" y="213"/>
                              </a:lnTo>
                              <a:lnTo>
                                <a:pt x="65" y="214"/>
                              </a:lnTo>
                              <a:lnTo>
                                <a:pt x="66" y="214"/>
                              </a:lnTo>
                              <a:lnTo>
                                <a:pt x="66" y="216"/>
                              </a:lnTo>
                              <a:lnTo>
                                <a:pt x="67" y="216"/>
                              </a:lnTo>
                              <a:lnTo>
                                <a:pt x="67" y="217"/>
                              </a:lnTo>
                              <a:lnTo>
                                <a:pt x="69" y="217"/>
                              </a:lnTo>
                              <a:lnTo>
                                <a:pt x="69" y="219"/>
                              </a:lnTo>
                              <a:lnTo>
                                <a:pt x="70" y="220"/>
                              </a:lnTo>
                              <a:lnTo>
                                <a:pt x="70" y="221"/>
                              </a:lnTo>
                              <a:lnTo>
                                <a:pt x="70" y="223"/>
                              </a:lnTo>
                              <a:lnTo>
                                <a:pt x="72" y="224"/>
                              </a:lnTo>
                              <a:lnTo>
                                <a:pt x="72" y="226"/>
                              </a:lnTo>
                              <a:lnTo>
                                <a:pt x="72" y="227"/>
                              </a:lnTo>
                              <a:lnTo>
                                <a:pt x="72" y="229"/>
                              </a:lnTo>
                              <a:lnTo>
                                <a:pt x="72" y="230"/>
                              </a:lnTo>
                              <a:lnTo>
                                <a:pt x="72" y="231"/>
                              </a:lnTo>
                              <a:lnTo>
                                <a:pt x="72" y="233"/>
                              </a:lnTo>
                              <a:lnTo>
                                <a:pt x="72" y="234"/>
                              </a:lnTo>
                              <a:lnTo>
                                <a:pt x="72" y="236"/>
                              </a:lnTo>
                              <a:lnTo>
                                <a:pt x="72" y="237"/>
                              </a:lnTo>
                              <a:lnTo>
                                <a:pt x="70" y="237"/>
                              </a:lnTo>
                              <a:lnTo>
                                <a:pt x="70" y="239"/>
                              </a:lnTo>
                              <a:lnTo>
                                <a:pt x="70" y="240"/>
                              </a:lnTo>
                              <a:lnTo>
                                <a:pt x="69" y="240"/>
                              </a:lnTo>
                              <a:lnTo>
                                <a:pt x="69" y="242"/>
                              </a:lnTo>
                              <a:lnTo>
                                <a:pt x="69" y="243"/>
                              </a:lnTo>
                              <a:lnTo>
                                <a:pt x="67" y="244"/>
                              </a:lnTo>
                              <a:lnTo>
                                <a:pt x="66" y="246"/>
                              </a:lnTo>
                              <a:lnTo>
                                <a:pt x="65" y="247"/>
                              </a:lnTo>
                              <a:lnTo>
                                <a:pt x="63" y="249"/>
                              </a:lnTo>
                              <a:lnTo>
                                <a:pt x="62" y="249"/>
                              </a:lnTo>
                              <a:lnTo>
                                <a:pt x="62" y="250"/>
                              </a:lnTo>
                              <a:lnTo>
                                <a:pt x="60" y="250"/>
                              </a:lnTo>
                              <a:lnTo>
                                <a:pt x="59" y="250"/>
                              </a:lnTo>
                              <a:lnTo>
                                <a:pt x="59" y="252"/>
                              </a:lnTo>
                              <a:lnTo>
                                <a:pt x="57" y="252"/>
                              </a:lnTo>
                              <a:lnTo>
                                <a:pt x="56" y="252"/>
                              </a:lnTo>
                              <a:lnTo>
                                <a:pt x="54" y="252"/>
                              </a:lnTo>
                              <a:lnTo>
                                <a:pt x="53" y="252"/>
                              </a:lnTo>
                              <a:lnTo>
                                <a:pt x="52" y="252"/>
                              </a:lnTo>
                              <a:lnTo>
                                <a:pt x="50" y="252"/>
                              </a:lnTo>
                              <a:lnTo>
                                <a:pt x="49" y="252"/>
                              </a:lnTo>
                              <a:lnTo>
                                <a:pt x="47" y="252"/>
                              </a:lnTo>
                              <a:lnTo>
                                <a:pt x="46" y="252"/>
                              </a:lnTo>
                              <a:lnTo>
                                <a:pt x="44" y="250"/>
                              </a:lnTo>
                              <a:lnTo>
                                <a:pt x="43" y="250"/>
                              </a:lnTo>
                              <a:lnTo>
                                <a:pt x="42" y="250"/>
                              </a:lnTo>
                              <a:lnTo>
                                <a:pt x="40" y="249"/>
                              </a:lnTo>
                              <a:lnTo>
                                <a:pt x="40" y="247"/>
                              </a:lnTo>
                              <a:lnTo>
                                <a:pt x="39" y="247"/>
                              </a:lnTo>
                              <a:lnTo>
                                <a:pt x="37" y="246"/>
                              </a:lnTo>
                              <a:lnTo>
                                <a:pt x="37" y="244"/>
                              </a:lnTo>
                              <a:lnTo>
                                <a:pt x="36" y="244"/>
                              </a:lnTo>
                              <a:lnTo>
                                <a:pt x="36" y="243"/>
                              </a:lnTo>
                              <a:lnTo>
                                <a:pt x="34" y="243"/>
                              </a:lnTo>
                              <a:lnTo>
                                <a:pt x="34" y="242"/>
                              </a:lnTo>
                              <a:lnTo>
                                <a:pt x="33" y="240"/>
                              </a:lnTo>
                              <a:lnTo>
                                <a:pt x="33" y="239"/>
                              </a:lnTo>
                              <a:lnTo>
                                <a:pt x="33" y="237"/>
                              </a:lnTo>
                              <a:lnTo>
                                <a:pt x="31" y="237"/>
                              </a:lnTo>
                              <a:lnTo>
                                <a:pt x="31" y="236"/>
                              </a:lnTo>
                              <a:lnTo>
                                <a:pt x="31" y="234"/>
                              </a:lnTo>
                              <a:lnTo>
                                <a:pt x="31" y="233"/>
                              </a:lnTo>
                              <a:lnTo>
                                <a:pt x="31" y="231"/>
                              </a:lnTo>
                              <a:lnTo>
                                <a:pt x="30" y="230"/>
                              </a:lnTo>
                              <a:lnTo>
                                <a:pt x="31" y="230"/>
                              </a:lnTo>
                              <a:lnTo>
                                <a:pt x="31" y="229"/>
                              </a:lnTo>
                              <a:lnTo>
                                <a:pt x="31" y="227"/>
                              </a:lnTo>
                              <a:lnTo>
                                <a:pt x="31" y="226"/>
                              </a:lnTo>
                              <a:lnTo>
                                <a:pt x="31" y="224"/>
                              </a:lnTo>
                              <a:lnTo>
                                <a:pt x="33" y="224"/>
                              </a:lnTo>
                              <a:lnTo>
                                <a:pt x="33" y="223"/>
                              </a:lnTo>
                              <a:lnTo>
                                <a:pt x="33" y="221"/>
                              </a:lnTo>
                              <a:lnTo>
                                <a:pt x="33" y="220"/>
                              </a:lnTo>
                              <a:lnTo>
                                <a:pt x="34" y="220"/>
                              </a:lnTo>
                              <a:lnTo>
                                <a:pt x="34" y="219"/>
                              </a:lnTo>
                              <a:lnTo>
                                <a:pt x="36" y="219"/>
                              </a:lnTo>
                              <a:lnTo>
                                <a:pt x="36" y="217"/>
                              </a:lnTo>
                              <a:lnTo>
                                <a:pt x="36" y="216"/>
                              </a:lnTo>
                              <a:lnTo>
                                <a:pt x="37" y="216"/>
                              </a:lnTo>
                              <a:lnTo>
                                <a:pt x="37" y="214"/>
                              </a:lnTo>
                              <a:lnTo>
                                <a:pt x="39" y="214"/>
                              </a:lnTo>
                              <a:lnTo>
                                <a:pt x="39" y="213"/>
                              </a:lnTo>
                              <a:lnTo>
                                <a:pt x="40" y="213"/>
                              </a:lnTo>
                              <a:lnTo>
                                <a:pt x="42" y="213"/>
                              </a:lnTo>
                              <a:lnTo>
                                <a:pt x="42" y="211"/>
                              </a:lnTo>
                              <a:lnTo>
                                <a:pt x="43" y="211"/>
                              </a:lnTo>
                              <a:lnTo>
                                <a:pt x="43" y="210"/>
                              </a:lnTo>
                              <a:lnTo>
                                <a:pt x="44" y="210"/>
                              </a:lnTo>
                              <a:lnTo>
                                <a:pt x="46" y="210"/>
                              </a:lnTo>
                              <a:lnTo>
                                <a:pt x="47" y="210"/>
                              </a:lnTo>
                              <a:lnTo>
                                <a:pt x="49" y="210"/>
                              </a:lnTo>
                              <a:lnTo>
                                <a:pt x="50" y="210"/>
                              </a:lnTo>
                              <a:lnTo>
                                <a:pt x="50" y="208"/>
                              </a:lnTo>
                              <a:close/>
                              <a:moveTo>
                                <a:pt x="109" y="272"/>
                              </a:moveTo>
                              <a:lnTo>
                                <a:pt x="135" y="272"/>
                              </a:lnTo>
                              <a:lnTo>
                                <a:pt x="135" y="226"/>
                              </a:lnTo>
                              <a:lnTo>
                                <a:pt x="136" y="226"/>
                              </a:lnTo>
                              <a:lnTo>
                                <a:pt x="136" y="224"/>
                              </a:lnTo>
                              <a:lnTo>
                                <a:pt x="136" y="223"/>
                              </a:lnTo>
                              <a:lnTo>
                                <a:pt x="136" y="221"/>
                              </a:lnTo>
                              <a:lnTo>
                                <a:pt x="136" y="220"/>
                              </a:lnTo>
                              <a:lnTo>
                                <a:pt x="136" y="219"/>
                              </a:lnTo>
                              <a:lnTo>
                                <a:pt x="136" y="217"/>
                              </a:lnTo>
                              <a:lnTo>
                                <a:pt x="138" y="217"/>
                              </a:lnTo>
                              <a:lnTo>
                                <a:pt x="138" y="216"/>
                              </a:lnTo>
                              <a:lnTo>
                                <a:pt x="139" y="216"/>
                              </a:lnTo>
                              <a:lnTo>
                                <a:pt x="139" y="214"/>
                              </a:lnTo>
                              <a:lnTo>
                                <a:pt x="141" y="214"/>
                              </a:lnTo>
                              <a:lnTo>
                                <a:pt x="142" y="214"/>
                              </a:lnTo>
                              <a:lnTo>
                                <a:pt x="142" y="213"/>
                              </a:lnTo>
                              <a:lnTo>
                                <a:pt x="144" y="213"/>
                              </a:lnTo>
                              <a:lnTo>
                                <a:pt x="145" y="213"/>
                              </a:lnTo>
                              <a:lnTo>
                                <a:pt x="146" y="213"/>
                              </a:lnTo>
                              <a:lnTo>
                                <a:pt x="146" y="211"/>
                              </a:lnTo>
                              <a:lnTo>
                                <a:pt x="148" y="211"/>
                              </a:lnTo>
                              <a:lnTo>
                                <a:pt x="149" y="211"/>
                              </a:lnTo>
                              <a:lnTo>
                                <a:pt x="151" y="211"/>
                              </a:lnTo>
                              <a:lnTo>
                                <a:pt x="152" y="211"/>
                              </a:lnTo>
                              <a:lnTo>
                                <a:pt x="154" y="211"/>
                              </a:lnTo>
                              <a:lnTo>
                                <a:pt x="154" y="210"/>
                              </a:lnTo>
                              <a:lnTo>
                                <a:pt x="154" y="185"/>
                              </a:lnTo>
                              <a:lnTo>
                                <a:pt x="154" y="187"/>
                              </a:lnTo>
                              <a:lnTo>
                                <a:pt x="154" y="185"/>
                              </a:lnTo>
                              <a:lnTo>
                                <a:pt x="154" y="187"/>
                              </a:lnTo>
                              <a:lnTo>
                                <a:pt x="152" y="187"/>
                              </a:lnTo>
                              <a:lnTo>
                                <a:pt x="152" y="185"/>
                              </a:lnTo>
                              <a:lnTo>
                                <a:pt x="152" y="187"/>
                              </a:lnTo>
                              <a:lnTo>
                                <a:pt x="151" y="185"/>
                              </a:lnTo>
                              <a:lnTo>
                                <a:pt x="151" y="187"/>
                              </a:lnTo>
                              <a:lnTo>
                                <a:pt x="151" y="185"/>
                              </a:lnTo>
                              <a:lnTo>
                                <a:pt x="149" y="185"/>
                              </a:lnTo>
                              <a:lnTo>
                                <a:pt x="149" y="187"/>
                              </a:lnTo>
                              <a:lnTo>
                                <a:pt x="148" y="187"/>
                              </a:lnTo>
                              <a:lnTo>
                                <a:pt x="146" y="187"/>
                              </a:lnTo>
                              <a:lnTo>
                                <a:pt x="146" y="188"/>
                              </a:lnTo>
                              <a:lnTo>
                                <a:pt x="145" y="188"/>
                              </a:lnTo>
                              <a:lnTo>
                                <a:pt x="144" y="188"/>
                              </a:lnTo>
                              <a:lnTo>
                                <a:pt x="142" y="188"/>
                              </a:lnTo>
                              <a:lnTo>
                                <a:pt x="142" y="190"/>
                              </a:lnTo>
                              <a:lnTo>
                                <a:pt x="141" y="190"/>
                              </a:lnTo>
                              <a:lnTo>
                                <a:pt x="139" y="190"/>
                              </a:lnTo>
                              <a:lnTo>
                                <a:pt x="139" y="191"/>
                              </a:lnTo>
                              <a:lnTo>
                                <a:pt x="138" y="191"/>
                              </a:lnTo>
                              <a:lnTo>
                                <a:pt x="138" y="193"/>
                              </a:lnTo>
                              <a:lnTo>
                                <a:pt x="136" y="193"/>
                              </a:lnTo>
                              <a:lnTo>
                                <a:pt x="136" y="194"/>
                              </a:lnTo>
                              <a:lnTo>
                                <a:pt x="136" y="196"/>
                              </a:lnTo>
                              <a:lnTo>
                                <a:pt x="135" y="196"/>
                              </a:lnTo>
                              <a:lnTo>
                                <a:pt x="135" y="197"/>
                              </a:lnTo>
                              <a:lnTo>
                                <a:pt x="133" y="197"/>
                              </a:lnTo>
                              <a:lnTo>
                                <a:pt x="133" y="188"/>
                              </a:lnTo>
                              <a:lnTo>
                                <a:pt x="109" y="188"/>
                              </a:lnTo>
                              <a:lnTo>
                                <a:pt x="109" y="272"/>
                              </a:lnTo>
                              <a:close/>
                              <a:moveTo>
                                <a:pt x="204" y="185"/>
                              </a:moveTo>
                              <a:lnTo>
                                <a:pt x="204" y="187"/>
                              </a:lnTo>
                              <a:lnTo>
                                <a:pt x="202" y="187"/>
                              </a:lnTo>
                              <a:lnTo>
                                <a:pt x="201" y="187"/>
                              </a:lnTo>
                              <a:lnTo>
                                <a:pt x="200" y="187"/>
                              </a:lnTo>
                              <a:lnTo>
                                <a:pt x="198" y="187"/>
                              </a:lnTo>
                              <a:lnTo>
                                <a:pt x="197" y="187"/>
                              </a:lnTo>
                              <a:lnTo>
                                <a:pt x="195" y="187"/>
                              </a:lnTo>
                              <a:lnTo>
                                <a:pt x="194" y="187"/>
                              </a:lnTo>
                              <a:lnTo>
                                <a:pt x="192" y="187"/>
                              </a:lnTo>
                              <a:lnTo>
                                <a:pt x="192" y="188"/>
                              </a:lnTo>
                              <a:lnTo>
                                <a:pt x="191" y="188"/>
                              </a:lnTo>
                              <a:lnTo>
                                <a:pt x="189" y="188"/>
                              </a:lnTo>
                              <a:lnTo>
                                <a:pt x="189" y="190"/>
                              </a:lnTo>
                              <a:lnTo>
                                <a:pt x="188" y="190"/>
                              </a:lnTo>
                              <a:lnTo>
                                <a:pt x="187" y="190"/>
                              </a:lnTo>
                              <a:lnTo>
                                <a:pt x="185" y="190"/>
                              </a:lnTo>
                              <a:lnTo>
                                <a:pt x="185" y="191"/>
                              </a:lnTo>
                              <a:lnTo>
                                <a:pt x="184" y="191"/>
                              </a:lnTo>
                              <a:lnTo>
                                <a:pt x="182" y="191"/>
                              </a:lnTo>
                              <a:lnTo>
                                <a:pt x="181" y="191"/>
                              </a:lnTo>
                              <a:lnTo>
                                <a:pt x="181" y="193"/>
                              </a:lnTo>
                              <a:lnTo>
                                <a:pt x="179" y="193"/>
                              </a:lnTo>
                              <a:lnTo>
                                <a:pt x="179" y="194"/>
                              </a:lnTo>
                              <a:lnTo>
                                <a:pt x="178" y="194"/>
                              </a:lnTo>
                              <a:lnTo>
                                <a:pt x="177" y="196"/>
                              </a:lnTo>
                              <a:lnTo>
                                <a:pt x="175" y="197"/>
                              </a:lnTo>
                              <a:lnTo>
                                <a:pt x="175" y="198"/>
                              </a:lnTo>
                              <a:lnTo>
                                <a:pt x="174" y="198"/>
                              </a:lnTo>
                              <a:lnTo>
                                <a:pt x="172" y="198"/>
                              </a:lnTo>
                              <a:lnTo>
                                <a:pt x="172" y="200"/>
                              </a:lnTo>
                              <a:lnTo>
                                <a:pt x="171" y="201"/>
                              </a:lnTo>
                              <a:lnTo>
                                <a:pt x="171" y="203"/>
                              </a:lnTo>
                              <a:lnTo>
                                <a:pt x="169" y="203"/>
                              </a:lnTo>
                              <a:lnTo>
                                <a:pt x="169" y="204"/>
                              </a:lnTo>
                              <a:lnTo>
                                <a:pt x="168" y="204"/>
                              </a:lnTo>
                              <a:lnTo>
                                <a:pt x="168" y="206"/>
                              </a:lnTo>
                              <a:lnTo>
                                <a:pt x="167" y="207"/>
                              </a:lnTo>
                              <a:lnTo>
                                <a:pt x="165" y="207"/>
                              </a:lnTo>
                              <a:lnTo>
                                <a:pt x="165" y="208"/>
                              </a:lnTo>
                              <a:lnTo>
                                <a:pt x="165" y="210"/>
                              </a:lnTo>
                              <a:lnTo>
                                <a:pt x="165" y="211"/>
                              </a:lnTo>
                              <a:lnTo>
                                <a:pt x="164" y="211"/>
                              </a:lnTo>
                              <a:lnTo>
                                <a:pt x="164" y="213"/>
                              </a:lnTo>
                              <a:lnTo>
                                <a:pt x="164" y="214"/>
                              </a:lnTo>
                              <a:lnTo>
                                <a:pt x="162" y="216"/>
                              </a:lnTo>
                              <a:lnTo>
                                <a:pt x="162" y="217"/>
                              </a:lnTo>
                              <a:lnTo>
                                <a:pt x="162" y="219"/>
                              </a:lnTo>
                              <a:lnTo>
                                <a:pt x="161" y="219"/>
                              </a:lnTo>
                              <a:lnTo>
                                <a:pt x="161" y="220"/>
                              </a:lnTo>
                              <a:lnTo>
                                <a:pt x="161" y="221"/>
                              </a:lnTo>
                              <a:lnTo>
                                <a:pt x="161" y="223"/>
                              </a:lnTo>
                              <a:lnTo>
                                <a:pt x="161" y="224"/>
                              </a:lnTo>
                              <a:lnTo>
                                <a:pt x="161" y="226"/>
                              </a:lnTo>
                              <a:lnTo>
                                <a:pt x="161" y="227"/>
                              </a:lnTo>
                              <a:lnTo>
                                <a:pt x="161" y="229"/>
                              </a:lnTo>
                              <a:lnTo>
                                <a:pt x="161" y="230"/>
                              </a:lnTo>
                              <a:lnTo>
                                <a:pt x="159" y="230"/>
                              </a:lnTo>
                              <a:lnTo>
                                <a:pt x="161" y="233"/>
                              </a:lnTo>
                              <a:lnTo>
                                <a:pt x="161" y="234"/>
                              </a:lnTo>
                              <a:lnTo>
                                <a:pt x="161" y="237"/>
                              </a:lnTo>
                              <a:lnTo>
                                <a:pt x="161" y="239"/>
                              </a:lnTo>
                              <a:lnTo>
                                <a:pt x="162" y="242"/>
                              </a:lnTo>
                              <a:lnTo>
                                <a:pt x="162" y="243"/>
                              </a:lnTo>
                              <a:lnTo>
                                <a:pt x="164" y="246"/>
                              </a:lnTo>
                              <a:lnTo>
                                <a:pt x="164" y="247"/>
                              </a:lnTo>
                              <a:lnTo>
                                <a:pt x="165" y="249"/>
                              </a:lnTo>
                              <a:lnTo>
                                <a:pt x="165" y="250"/>
                              </a:lnTo>
                              <a:lnTo>
                                <a:pt x="165" y="252"/>
                              </a:lnTo>
                              <a:lnTo>
                                <a:pt x="167" y="253"/>
                              </a:lnTo>
                              <a:lnTo>
                                <a:pt x="167" y="255"/>
                              </a:lnTo>
                              <a:lnTo>
                                <a:pt x="168" y="256"/>
                              </a:lnTo>
                              <a:lnTo>
                                <a:pt x="168" y="257"/>
                              </a:lnTo>
                              <a:lnTo>
                                <a:pt x="169" y="257"/>
                              </a:lnTo>
                              <a:lnTo>
                                <a:pt x="169" y="259"/>
                              </a:lnTo>
                              <a:lnTo>
                                <a:pt x="171" y="260"/>
                              </a:lnTo>
                              <a:lnTo>
                                <a:pt x="172" y="262"/>
                              </a:lnTo>
                              <a:lnTo>
                                <a:pt x="174" y="263"/>
                              </a:lnTo>
                              <a:lnTo>
                                <a:pt x="175" y="265"/>
                              </a:lnTo>
                              <a:lnTo>
                                <a:pt x="177" y="266"/>
                              </a:lnTo>
                              <a:lnTo>
                                <a:pt x="178" y="266"/>
                              </a:lnTo>
                              <a:lnTo>
                                <a:pt x="178" y="267"/>
                              </a:lnTo>
                              <a:lnTo>
                                <a:pt x="179" y="267"/>
                              </a:lnTo>
                              <a:lnTo>
                                <a:pt x="181" y="269"/>
                              </a:lnTo>
                              <a:lnTo>
                                <a:pt x="182" y="269"/>
                              </a:lnTo>
                              <a:lnTo>
                                <a:pt x="184" y="270"/>
                              </a:lnTo>
                              <a:lnTo>
                                <a:pt x="185" y="270"/>
                              </a:lnTo>
                              <a:lnTo>
                                <a:pt x="187" y="270"/>
                              </a:lnTo>
                              <a:lnTo>
                                <a:pt x="188" y="272"/>
                              </a:lnTo>
                              <a:lnTo>
                                <a:pt x="189" y="272"/>
                              </a:lnTo>
                              <a:lnTo>
                                <a:pt x="191" y="273"/>
                              </a:lnTo>
                              <a:lnTo>
                                <a:pt x="192" y="273"/>
                              </a:lnTo>
                              <a:lnTo>
                                <a:pt x="194" y="273"/>
                              </a:lnTo>
                              <a:lnTo>
                                <a:pt x="195" y="273"/>
                              </a:lnTo>
                              <a:lnTo>
                                <a:pt x="197" y="273"/>
                              </a:lnTo>
                              <a:lnTo>
                                <a:pt x="198" y="273"/>
                              </a:lnTo>
                              <a:lnTo>
                                <a:pt x="200" y="273"/>
                              </a:lnTo>
                              <a:lnTo>
                                <a:pt x="201" y="273"/>
                              </a:lnTo>
                              <a:lnTo>
                                <a:pt x="202" y="273"/>
                              </a:lnTo>
                              <a:lnTo>
                                <a:pt x="204" y="273"/>
                              </a:lnTo>
                              <a:lnTo>
                                <a:pt x="207" y="273"/>
                              </a:lnTo>
                              <a:lnTo>
                                <a:pt x="208" y="273"/>
                              </a:lnTo>
                              <a:lnTo>
                                <a:pt x="210" y="273"/>
                              </a:lnTo>
                              <a:lnTo>
                                <a:pt x="211" y="273"/>
                              </a:lnTo>
                              <a:lnTo>
                                <a:pt x="212" y="273"/>
                              </a:lnTo>
                              <a:lnTo>
                                <a:pt x="214" y="273"/>
                              </a:lnTo>
                              <a:lnTo>
                                <a:pt x="215" y="273"/>
                              </a:lnTo>
                              <a:lnTo>
                                <a:pt x="217" y="273"/>
                              </a:lnTo>
                              <a:lnTo>
                                <a:pt x="218" y="273"/>
                              </a:lnTo>
                              <a:lnTo>
                                <a:pt x="220" y="273"/>
                              </a:lnTo>
                              <a:lnTo>
                                <a:pt x="221" y="273"/>
                              </a:lnTo>
                              <a:lnTo>
                                <a:pt x="223" y="272"/>
                              </a:lnTo>
                              <a:lnTo>
                                <a:pt x="224" y="272"/>
                              </a:lnTo>
                              <a:lnTo>
                                <a:pt x="225" y="270"/>
                              </a:lnTo>
                              <a:lnTo>
                                <a:pt x="227" y="270"/>
                              </a:lnTo>
                              <a:lnTo>
                                <a:pt x="228" y="269"/>
                              </a:lnTo>
                              <a:lnTo>
                                <a:pt x="230" y="269"/>
                              </a:lnTo>
                              <a:lnTo>
                                <a:pt x="230" y="267"/>
                              </a:lnTo>
                              <a:lnTo>
                                <a:pt x="231" y="267"/>
                              </a:lnTo>
                              <a:lnTo>
                                <a:pt x="233" y="266"/>
                              </a:lnTo>
                              <a:lnTo>
                                <a:pt x="234" y="266"/>
                              </a:lnTo>
                              <a:lnTo>
                                <a:pt x="235" y="265"/>
                              </a:lnTo>
                              <a:lnTo>
                                <a:pt x="237" y="263"/>
                              </a:lnTo>
                              <a:lnTo>
                                <a:pt x="237" y="262"/>
                              </a:lnTo>
                              <a:lnTo>
                                <a:pt x="238" y="262"/>
                              </a:lnTo>
                              <a:lnTo>
                                <a:pt x="238" y="260"/>
                              </a:lnTo>
                              <a:lnTo>
                                <a:pt x="240" y="260"/>
                              </a:lnTo>
                              <a:lnTo>
                                <a:pt x="240" y="259"/>
                              </a:lnTo>
                              <a:lnTo>
                                <a:pt x="240" y="257"/>
                              </a:lnTo>
                              <a:lnTo>
                                <a:pt x="241" y="257"/>
                              </a:lnTo>
                              <a:lnTo>
                                <a:pt x="241" y="256"/>
                              </a:lnTo>
                              <a:lnTo>
                                <a:pt x="243" y="256"/>
                              </a:lnTo>
                              <a:lnTo>
                                <a:pt x="243" y="255"/>
                              </a:lnTo>
                              <a:lnTo>
                                <a:pt x="243" y="253"/>
                              </a:lnTo>
                              <a:lnTo>
                                <a:pt x="244" y="253"/>
                              </a:lnTo>
                              <a:lnTo>
                                <a:pt x="244" y="252"/>
                              </a:lnTo>
                              <a:lnTo>
                                <a:pt x="246" y="250"/>
                              </a:lnTo>
                              <a:lnTo>
                                <a:pt x="246" y="249"/>
                              </a:lnTo>
                              <a:lnTo>
                                <a:pt x="247" y="247"/>
                              </a:lnTo>
                              <a:lnTo>
                                <a:pt x="247" y="246"/>
                              </a:lnTo>
                              <a:lnTo>
                                <a:pt x="247" y="244"/>
                              </a:lnTo>
                              <a:lnTo>
                                <a:pt x="247" y="243"/>
                              </a:lnTo>
                              <a:lnTo>
                                <a:pt x="247" y="242"/>
                              </a:lnTo>
                              <a:lnTo>
                                <a:pt x="248" y="242"/>
                              </a:lnTo>
                              <a:lnTo>
                                <a:pt x="248" y="240"/>
                              </a:lnTo>
                              <a:lnTo>
                                <a:pt x="248" y="239"/>
                              </a:lnTo>
                              <a:lnTo>
                                <a:pt x="250" y="237"/>
                              </a:lnTo>
                              <a:lnTo>
                                <a:pt x="250" y="236"/>
                              </a:lnTo>
                              <a:lnTo>
                                <a:pt x="250" y="234"/>
                              </a:lnTo>
                              <a:lnTo>
                                <a:pt x="250" y="233"/>
                              </a:lnTo>
                              <a:lnTo>
                                <a:pt x="250" y="231"/>
                              </a:lnTo>
                              <a:lnTo>
                                <a:pt x="250" y="230"/>
                              </a:lnTo>
                              <a:lnTo>
                                <a:pt x="250" y="229"/>
                              </a:lnTo>
                              <a:lnTo>
                                <a:pt x="250" y="227"/>
                              </a:lnTo>
                              <a:lnTo>
                                <a:pt x="250" y="226"/>
                              </a:lnTo>
                              <a:lnTo>
                                <a:pt x="250" y="224"/>
                              </a:lnTo>
                              <a:lnTo>
                                <a:pt x="250" y="223"/>
                              </a:lnTo>
                              <a:lnTo>
                                <a:pt x="250" y="221"/>
                              </a:lnTo>
                              <a:lnTo>
                                <a:pt x="248" y="220"/>
                              </a:lnTo>
                              <a:lnTo>
                                <a:pt x="248" y="219"/>
                              </a:lnTo>
                              <a:lnTo>
                                <a:pt x="248" y="217"/>
                              </a:lnTo>
                              <a:lnTo>
                                <a:pt x="248" y="216"/>
                              </a:lnTo>
                              <a:lnTo>
                                <a:pt x="247" y="214"/>
                              </a:lnTo>
                              <a:lnTo>
                                <a:pt x="247" y="213"/>
                              </a:lnTo>
                              <a:lnTo>
                                <a:pt x="247" y="211"/>
                              </a:lnTo>
                              <a:lnTo>
                                <a:pt x="246" y="211"/>
                              </a:lnTo>
                              <a:lnTo>
                                <a:pt x="246" y="210"/>
                              </a:lnTo>
                              <a:lnTo>
                                <a:pt x="244" y="208"/>
                              </a:lnTo>
                              <a:lnTo>
                                <a:pt x="244" y="207"/>
                              </a:lnTo>
                              <a:lnTo>
                                <a:pt x="243" y="206"/>
                              </a:lnTo>
                              <a:lnTo>
                                <a:pt x="241" y="204"/>
                              </a:lnTo>
                              <a:lnTo>
                                <a:pt x="240" y="203"/>
                              </a:lnTo>
                              <a:lnTo>
                                <a:pt x="238" y="201"/>
                              </a:lnTo>
                              <a:lnTo>
                                <a:pt x="237" y="200"/>
                              </a:lnTo>
                              <a:lnTo>
                                <a:pt x="237" y="198"/>
                              </a:lnTo>
                              <a:lnTo>
                                <a:pt x="235" y="197"/>
                              </a:lnTo>
                              <a:lnTo>
                                <a:pt x="234" y="196"/>
                              </a:lnTo>
                              <a:lnTo>
                                <a:pt x="233" y="196"/>
                              </a:lnTo>
                              <a:lnTo>
                                <a:pt x="231" y="194"/>
                              </a:lnTo>
                              <a:lnTo>
                                <a:pt x="230" y="194"/>
                              </a:lnTo>
                              <a:lnTo>
                                <a:pt x="228" y="193"/>
                              </a:lnTo>
                              <a:lnTo>
                                <a:pt x="227" y="193"/>
                              </a:lnTo>
                              <a:lnTo>
                                <a:pt x="225" y="191"/>
                              </a:lnTo>
                              <a:lnTo>
                                <a:pt x="224" y="190"/>
                              </a:lnTo>
                              <a:lnTo>
                                <a:pt x="223" y="190"/>
                              </a:lnTo>
                              <a:lnTo>
                                <a:pt x="221" y="190"/>
                              </a:lnTo>
                              <a:lnTo>
                                <a:pt x="220" y="188"/>
                              </a:lnTo>
                              <a:lnTo>
                                <a:pt x="218" y="188"/>
                              </a:lnTo>
                              <a:lnTo>
                                <a:pt x="217" y="188"/>
                              </a:lnTo>
                              <a:lnTo>
                                <a:pt x="215" y="187"/>
                              </a:lnTo>
                              <a:lnTo>
                                <a:pt x="214" y="187"/>
                              </a:lnTo>
                              <a:lnTo>
                                <a:pt x="211" y="187"/>
                              </a:lnTo>
                              <a:lnTo>
                                <a:pt x="210" y="187"/>
                              </a:lnTo>
                              <a:lnTo>
                                <a:pt x="208" y="187"/>
                              </a:lnTo>
                              <a:lnTo>
                                <a:pt x="207" y="187"/>
                              </a:lnTo>
                              <a:lnTo>
                                <a:pt x="204" y="185"/>
                              </a:lnTo>
                              <a:close/>
                              <a:moveTo>
                                <a:pt x="204" y="208"/>
                              </a:moveTo>
                              <a:lnTo>
                                <a:pt x="205" y="210"/>
                              </a:lnTo>
                              <a:lnTo>
                                <a:pt x="207" y="210"/>
                              </a:lnTo>
                              <a:lnTo>
                                <a:pt x="208" y="210"/>
                              </a:lnTo>
                              <a:lnTo>
                                <a:pt x="210" y="210"/>
                              </a:lnTo>
                              <a:lnTo>
                                <a:pt x="211" y="210"/>
                              </a:lnTo>
                              <a:lnTo>
                                <a:pt x="211" y="211"/>
                              </a:lnTo>
                              <a:lnTo>
                                <a:pt x="212" y="211"/>
                              </a:lnTo>
                              <a:lnTo>
                                <a:pt x="214" y="211"/>
                              </a:lnTo>
                              <a:lnTo>
                                <a:pt x="215" y="213"/>
                              </a:lnTo>
                              <a:lnTo>
                                <a:pt x="217" y="214"/>
                              </a:lnTo>
                              <a:lnTo>
                                <a:pt x="218" y="216"/>
                              </a:lnTo>
                              <a:lnTo>
                                <a:pt x="220" y="217"/>
                              </a:lnTo>
                              <a:lnTo>
                                <a:pt x="221" y="219"/>
                              </a:lnTo>
                              <a:lnTo>
                                <a:pt x="221" y="220"/>
                              </a:lnTo>
                              <a:lnTo>
                                <a:pt x="223" y="221"/>
                              </a:lnTo>
                              <a:lnTo>
                                <a:pt x="223" y="223"/>
                              </a:lnTo>
                              <a:lnTo>
                                <a:pt x="223" y="224"/>
                              </a:lnTo>
                              <a:lnTo>
                                <a:pt x="224" y="224"/>
                              </a:lnTo>
                              <a:lnTo>
                                <a:pt x="224" y="226"/>
                              </a:lnTo>
                              <a:lnTo>
                                <a:pt x="224" y="227"/>
                              </a:lnTo>
                              <a:lnTo>
                                <a:pt x="224" y="229"/>
                              </a:lnTo>
                              <a:lnTo>
                                <a:pt x="224" y="230"/>
                              </a:lnTo>
                              <a:lnTo>
                                <a:pt x="224" y="231"/>
                              </a:lnTo>
                              <a:lnTo>
                                <a:pt x="224" y="233"/>
                              </a:lnTo>
                              <a:lnTo>
                                <a:pt x="224" y="234"/>
                              </a:lnTo>
                              <a:lnTo>
                                <a:pt x="224" y="236"/>
                              </a:lnTo>
                              <a:lnTo>
                                <a:pt x="224" y="237"/>
                              </a:lnTo>
                              <a:lnTo>
                                <a:pt x="224" y="239"/>
                              </a:lnTo>
                              <a:lnTo>
                                <a:pt x="223" y="239"/>
                              </a:lnTo>
                              <a:lnTo>
                                <a:pt x="223" y="240"/>
                              </a:lnTo>
                              <a:lnTo>
                                <a:pt x="221" y="240"/>
                              </a:lnTo>
                              <a:lnTo>
                                <a:pt x="221" y="242"/>
                              </a:lnTo>
                              <a:lnTo>
                                <a:pt x="221" y="243"/>
                              </a:lnTo>
                              <a:lnTo>
                                <a:pt x="220" y="244"/>
                              </a:lnTo>
                              <a:lnTo>
                                <a:pt x="220" y="246"/>
                              </a:lnTo>
                              <a:lnTo>
                                <a:pt x="218" y="246"/>
                              </a:lnTo>
                              <a:lnTo>
                                <a:pt x="218" y="247"/>
                              </a:lnTo>
                              <a:lnTo>
                                <a:pt x="217" y="247"/>
                              </a:lnTo>
                              <a:lnTo>
                                <a:pt x="217" y="249"/>
                              </a:lnTo>
                              <a:lnTo>
                                <a:pt x="215" y="249"/>
                              </a:lnTo>
                              <a:lnTo>
                                <a:pt x="214" y="249"/>
                              </a:lnTo>
                              <a:lnTo>
                                <a:pt x="214" y="250"/>
                              </a:lnTo>
                              <a:lnTo>
                                <a:pt x="212" y="250"/>
                              </a:lnTo>
                              <a:lnTo>
                                <a:pt x="211" y="250"/>
                              </a:lnTo>
                              <a:lnTo>
                                <a:pt x="211" y="252"/>
                              </a:lnTo>
                              <a:lnTo>
                                <a:pt x="210" y="252"/>
                              </a:lnTo>
                              <a:lnTo>
                                <a:pt x="208" y="252"/>
                              </a:lnTo>
                              <a:lnTo>
                                <a:pt x="207" y="252"/>
                              </a:lnTo>
                              <a:lnTo>
                                <a:pt x="205" y="252"/>
                              </a:lnTo>
                              <a:lnTo>
                                <a:pt x="204" y="252"/>
                              </a:lnTo>
                              <a:lnTo>
                                <a:pt x="202" y="252"/>
                              </a:lnTo>
                              <a:lnTo>
                                <a:pt x="201" y="252"/>
                              </a:lnTo>
                              <a:lnTo>
                                <a:pt x="200" y="252"/>
                              </a:lnTo>
                              <a:lnTo>
                                <a:pt x="198" y="252"/>
                              </a:lnTo>
                              <a:lnTo>
                                <a:pt x="198" y="250"/>
                              </a:lnTo>
                              <a:lnTo>
                                <a:pt x="197" y="250"/>
                              </a:lnTo>
                              <a:lnTo>
                                <a:pt x="195" y="250"/>
                              </a:lnTo>
                              <a:lnTo>
                                <a:pt x="194" y="249"/>
                              </a:lnTo>
                              <a:lnTo>
                                <a:pt x="192" y="247"/>
                              </a:lnTo>
                              <a:lnTo>
                                <a:pt x="191" y="246"/>
                              </a:lnTo>
                              <a:lnTo>
                                <a:pt x="191" y="244"/>
                              </a:lnTo>
                              <a:lnTo>
                                <a:pt x="189" y="244"/>
                              </a:lnTo>
                              <a:lnTo>
                                <a:pt x="189" y="243"/>
                              </a:lnTo>
                              <a:lnTo>
                                <a:pt x="188" y="243"/>
                              </a:lnTo>
                              <a:lnTo>
                                <a:pt x="188" y="242"/>
                              </a:lnTo>
                              <a:lnTo>
                                <a:pt x="187" y="240"/>
                              </a:lnTo>
                              <a:lnTo>
                                <a:pt x="187" y="239"/>
                              </a:lnTo>
                              <a:lnTo>
                                <a:pt x="187" y="237"/>
                              </a:lnTo>
                              <a:lnTo>
                                <a:pt x="185" y="237"/>
                              </a:lnTo>
                              <a:lnTo>
                                <a:pt x="185" y="236"/>
                              </a:lnTo>
                              <a:lnTo>
                                <a:pt x="185" y="234"/>
                              </a:lnTo>
                              <a:lnTo>
                                <a:pt x="185" y="233"/>
                              </a:lnTo>
                              <a:lnTo>
                                <a:pt x="185" y="231"/>
                              </a:lnTo>
                              <a:lnTo>
                                <a:pt x="184" y="230"/>
                              </a:lnTo>
                              <a:lnTo>
                                <a:pt x="185" y="230"/>
                              </a:lnTo>
                              <a:lnTo>
                                <a:pt x="185" y="229"/>
                              </a:lnTo>
                              <a:lnTo>
                                <a:pt x="185" y="227"/>
                              </a:lnTo>
                              <a:lnTo>
                                <a:pt x="185" y="226"/>
                              </a:lnTo>
                              <a:lnTo>
                                <a:pt x="185" y="224"/>
                              </a:lnTo>
                              <a:lnTo>
                                <a:pt x="187" y="223"/>
                              </a:lnTo>
                              <a:lnTo>
                                <a:pt x="187" y="221"/>
                              </a:lnTo>
                              <a:lnTo>
                                <a:pt x="187" y="220"/>
                              </a:lnTo>
                              <a:lnTo>
                                <a:pt x="187" y="219"/>
                              </a:lnTo>
                              <a:lnTo>
                                <a:pt x="188" y="219"/>
                              </a:lnTo>
                              <a:lnTo>
                                <a:pt x="189" y="217"/>
                              </a:lnTo>
                              <a:lnTo>
                                <a:pt x="191" y="216"/>
                              </a:lnTo>
                              <a:lnTo>
                                <a:pt x="191" y="214"/>
                              </a:lnTo>
                              <a:lnTo>
                                <a:pt x="192" y="214"/>
                              </a:lnTo>
                              <a:lnTo>
                                <a:pt x="192" y="213"/>
                              </a:lnTo>
                              <a:lnTo>
                                <a:pt x="194" y="213"/>
                              </a:lnTo>
                              <a:lnTo>
                                <a:pt x="194" y="211"/>
                              </a:lnTo>
                              <a:lnTo>
                                <a:pt x="195" y="211"/>
                              </a:lnTo>
                              <a:lnTo>
                                <a:pt x="197" y="211"/>
                              </a:lnTo>
                              <a:lnTo>
                                <a:pt x="198" y="211"/>
                              </a:lnTo>
                              <a:lnTo>
                                <a:pt x="200" y="210"/>
                              </a:lnTo>
                              <a:lnTo>
                                <a:pt x="201" y="210"/>
                              </a:lnTo>
                              <a:lnTo>
                                <a:pt x="202" y="210"/>
                              </a:lnTo>
                              <a:lnTo>
                                <a:pt x="204" y="210"/>
                              </a:lnTo>
                              <a:lnTo>
                                <a:pt x="204" y="208"/>
                              </a:lnTo>
                              <a:close/>
                              <a:moveTo>
                                <a:pt x="303" y="272"/>
                              </a:moveTo>
                              <a:lnTo>
                                <a:pt x="329" y="272"/>
                              </a:lnTo>
                              <a:lnTo>
                                <a:pt x="329" y="226"/>
                              </a:lnTo>
                              <a:lnTo>
                                <a:pt x="330" y="226"/>
                              </a:lnTo>
                              <a:lnTo>
                                <a:pt x="330" y="224"/>
                              </a:lnTo>
                              <a:lnTo>
                                <a:pt x="330" y="223"/>
                              </a:lnTo>
                              <a:lnTo>
                                <a:pt x="330" y="221"/>
                              </a:lnTo>
                              <a:lnTo>
                                <a:pt x="330" y="220"/>
                              </a:lnTo>
                              <a:lnTo>
                                <a:pt x="330" y="219"/>
                              </a:lnTo>
                              <a:lnTo>
                                <a:pt x="330" y="217"/>
                              </a:lnTo>
                              <a:lnTo>
                                <a:pt x="330" y="216"/>
                              </a:lnTo>
                              <a:lnTo>
                                <a:pt x="332" y="216"/>
                              </a:lnTo>
                              <a:lnTo>
                                <a:pt x="332" y="214"/>
                              </a:lnTo>
                              <a:lnTo>
                                <a:pt x="332" y="213"/>
                              </a:lnTo>
                              <a:lnTo>
                                <a:pt x="333" y="213"/>
                              </a:lnTo>
                              <a:lnTo>
                                <a:pt x="335" y="213"/>
                              </a:lnTo>
                              <a:lnTo>
                                <a:pt x="335" y="211"/>
                              </a:lnTo>
                              <a:lnTo>
                                <a:pt x="336" y="211"/>
                              </a:lnTo>
                              <a:lnTo>
                                <a:pt x="337" y="210"/>
                              </a:lnTo>
                              <a:lnTo>
                                <a:pt x="339" y="210"/>
                              </a:lnTo>
                              <a:lnTo>
                                <a:pt x="340" y="210"/>
                              </a:lnTo>
                              <a:lnTo>
                                <a:pt x="342" y="210"/>
                              </a:lnTo>
                              <a:lnTo>
                                <a:pt x="342" y="208"/>
                              </a:lnTo>
                              <a:lnTo>
                                <a:pt x="343" y="210"/>
                              </a:lnTo>
                              <a:lnTo>
                                <a:pt x="345" y="210"/>
                              </a:lnTo>
                              <a:lnTo>
                                <a:pt x="346" y="210"/>
                              </a:lnTo>
                              <a:lnTo>
                                <a:pt x="348" y="210"/>
                              </a:lnTo>
                              <a:lnTo>
                                <a:pt x="349" y="211"/>
                              </a:lnTo>
                              <a:lnTo>
                                <a:pt x="350" y="211"/>
                              </a:lnTo>
                              <a:lnTo>
                                <a:pt x="350" y="213"/>
                              </a:lnTo>
                              <a:lnTo>
                                <a:pt x="352" y="213"/>
                              </a:lnTo>
                              <a:lnTo>
                                <a:pt x="353" y="214"/>
                              </a:lnTo>
                              <a:lnTo>
                                <a:pt x="353" y="216"/>
                              </a:lnTo>
                              <a:lnTo>
                                <a:pt x="353" y="217"/>
                              </a:lnTo>
                              <a:lnTo>
                                <a:pt x="355" y="219"/>
                              </a:lnTo>
                              <a:lnTo>
                                <a:pt x="355" y="220"/>
                              </a:lnTo>
                              <a:lnTo>
                                <a:pt x="355" y="221"/>
                              </a:lnTo>
                              <a:lnTo>
                                <a:pt x="355" y="223"/>
                              </a:lnTo>
                              <a:lnTo>
                                <a:pt x="355" y="224"/>
                              </a:lnTo>
                              <a:lnTo>
                                <a:pt x="355" y="226"/>
                              </a:lnTo>
                              <a:lnTo>
                                <a:pt x="355" y="272"/>
                              </a:lnTo>
                              <a:lnTo>
                                <a:pt x="379" y="272"/>
                              </a:lnTo>
                              <a:lnTo>
                                <a:pt x="379" y="226"/>
                              </a:lnTo>
                              <a:lnTo>
                                <a:pt x="381" y="226"/>
                              </a:lnTo>
                              <a:lnTo>
                                <a:pt x="381" y="224"/>
                              </a:lnTo>
                              <a:lnTo>
                                <a:pt x="381" y="223"/>
                              </a:lnTo>
                              <a:lnTo>
                                <a:pt x="381" y="221"/>
                              </a:lnTo>
                              <a:lnTo>
                                <a:pt x="381" y="220"/>
                              </a:lnTo>
                              <a:lnTo>
                                <a:pt x="382" y="220"/>
                              </a:lnTo>
                              <a:lnTo>
                                <a:pt x="382" y="219"/>
                              </a:lnTo>
                              <a:lnTo>
                                <a:pt x="382" y="217"/>
                              </a:lnTo>
                              <a:lnTo>
                                <a:pt x="382" y="216"/>
                              </a:lnTo>
                              <a:lnTo>
                                <a:pt x="383" y="216"/>
                              </a:lnTo>
                              <a:lnTo>
                                <a:pt x="383" y="214"/>
                              </a:lnTo>
                              <a:lnTo>
                                <a:pt x="383" y="213"/>
                              </a:lnTo>
                              <a:lnTo>
                                <a:pt x="385" y="213"/>
                              </a:lnTo>
                              <a:lnTo>
                                <a:pt x="386" y="213"/>
                              </a:lnTo>
                              <a:lnTo>
                                <a:pt x="386" y="211"/>
                              </a:lnTo>
                              <a:lnTo>
                                <a:pt x="388" y="211"/>
                              </a:lnTo>
                              <a:lnTo>
                                <a:pt x="388" y="210"/>
                              </a:lnTo>
                              <a:lnTo>
                                <a:pt x="389" y="210"/>
                              </a:lnTo>
                              <a:lnTo>
                                <a:pt x="391" y="210"/>
                              </a:lnTo>
                              <a:lnTo>
                                <a:pt x="392" y="210"/>
                              </a:lnTo>
                              <a:lnTo>
                                <a:pt x="393" y="210"/>
                              </a:lnTo>
                              <a:lnTo>
                                <a:pt x="393" y="208"/>
                              </a:lnTo>
                              <a:lnTo>
                                <a:pt x="395" y="210"/>
                              </a:lnTo>
                              <a:lnTo>
                                <a:pt x="396" y="210"/>
                              </a:lnTo>
                              <a:lnTo>
                                <a:pt x="398" y="210"/>
                              </a:lnTo>
                              <a:lnTo>
                                <a:pt x="399" y="211"/>
                              </a:lnTo>
                              <a:lnTo>
                                <a:pt x="401" y="211"/>
                              </a:lnTo>
                              <a:lnTo>
                                <a:pt x="402" y="213"/>
                              </a:lnTo>
                              <a:lnTo>
                                <a:pt x="404" y="213"/>
                              </a:lnTo>
                              <a:lnTo>
                                <a:pt x="405" y="214"/>
                              </a:lnTo>
                              <a:lnTo>
                                <a:pt x="405" y="216"/>
                              </a:lnTo>
                              <a:lnTo>
                                <a:pt x="405" y="217"/>
                              </a:lnTo>
                              <a:lnTo>
                                <a:pt x="406" y="219"/>
                              </a:lnTo>
                              <a:lnTo>
                                <a:pt x="405" y="219"/>
                              </a:lnTo>
                              <a:lnTo>
                                <a:pt x="406" y="219"/>
                              </a:lnTo>
                              <a:lnTo>
                                <a:pt x="405" y="220"/>
                              </a:lnTo>
                              <a:lnTo>
                                <a:pt x="406" y="220"/>
                              </a:lnTo>
                              <a:lnTo>
                                <a:pt x="405" y="220"/>
                              </a:lnTo>
                              <a:lnTo>
                                <a:pt x="405" y="221"/>
                              </a:lnTo>
                              <a:lnTo>
                                <a:pt x="406" y="221"/>
                              </a:lnTo>
                              <a:lnTo>
                                <a:pt x="405" y="221"/>
                              </a:lnTo>
                              <a:lnTo>
                                <a:pt x="406" y="223"/>
                              </a:lnTo>
                              <a:lnTo>
                                <a:pt x="406" y="224"/>
                              </a:lnTo>
                              <a:lnTo>
                                <a:pt x="406" y="226"/>
                              </a:lnTo>
                              <a:lnTo>
                                <a:pt x="406" y="227"/>
                              </a:lnTo>
                              <a:lnTo>
                                <a:pt x="406" y="272"/>
                              </a:lnTo>
                              <a:lnTo>
                                <a:pt x="431" y="272"/>
                              </a:lnTo>
                              <a:lnTo>
                                <a:pt x="431" y="226"/>
                              </a:lnTo>
                              <a:lnTo>
                                <a:pt x="432" y="226"/>
                              </a:lnTo>
                              <a:lnTo>
                                <a:pt x="431" y="224"/>
                              </a:lnTo>
                              <a:lnTo>
                                <a:pt x="431" y="223"/>
                              </a:lnTo>
                              <a:lnTo>
                                <a:pt x="432" y="223"/>
                              </a:lnTo>
                              <a:lnTo>
                                <a:pt x="432" y="221"/>
                              </a:lnTo>
                              <a:lnTo>
                                <a:pt x="431" y="220"/>
                              </a:lnTo>
                              <a:lnTo>
                                <a:pt x="432" y="219"/>
                              </a:lnTo>
                              <a:lnTo>
                                <a:pt x="431" y="219"/>
                              </a:lnTo>
                              <a:lnTo>
                                <a:pt x="431" y="217"/>
                              </a:lnTo>
                              <a:lnTo>
                                <a:pt x="432" y="217"/>
                              </a:lnTo>
                              <a:lnTo>
                                <a:pt x="431" y="216"/>
                              </a:lnTo>
                              <a:lnTo>
                                <a:pt x="431" y="214"/>
                              </a:lnTo>
                              <a:lnTo>
                                <a:pt x="431" y="213"/>
                              </a:lnTo>
                              <a:lnTo>
                                <a:pt x="431" y="211"/>
                              </a:lnTo>
                              <a:lnTo>
                                <a:pt x="431" y="210"/>
                              </a:lnTo>
                              <a:lnTo>
                                <a:pt x="431" y="208"/>
                              </a:lnTo>
                              <a:lnTo>
                                <a:pt x="431" y="207"/>
                              </a:lnTo>
                              <a:lnTo>
                                <a:pt x="429" y="206"/>
                              </a:lnTo>
                              <a:lnTo>
                                <a:pt x="429" y="204"/>
                              </a:lnTo>
                              <a:lnTo>
                                <a:pt x="428" y="203"/>
                              </a:lnTo>
                              <a:lnTo>
                                <a:pt x="428" y="201"/>
                              </a:lnTo>
                              <a:lnTo>
                                <a:pt x="428" y="200"/>
                              </a:lnTo>
                              <a:lnTo>
                                <a:pt x="427" y="198"/>
                              </a:lnTo>
                              <a:lnTo>
                                <a:pt x="425" y="197"/>
                              </a:lnTo>
                              <a:lnTo>
                                <a:pt x="424" y="196"/>
                              </a:lnTo>
                              <a:lnTo>
                                <a:pt x="422" y="194"/>
                              </a:lnTo>
                              <a:lnTo>
                                <a:pt x="421" y="194"/>
                              </a:lnTo>
                              <a:lnTo>
                                <a:pt x="419" y="193"/>
                              </a:lnTo>
                              <a:lnTo>
                                <a:pt x="418" y="191"/>
                              </a:lnTo>
                              <a:lnTo>
                                <a:pt x="416" y="190"/>
                              </a:lnTo>
                              <a:lnTo>
                                <a:pt x="415" y="190"/>
                              </a:lnTo>
                              <a:lnTo>
                                <a:pt x="414" y="190"/>
                              </a:lnTo>
                              <a:lnTo>
                                <a:pt x="412" y="188"/>
                              </a:lnTo>
                              <a:lnTo>
                                <a:pt x="411" y="188"/>
                              </a:lnTo>
                              <a:lnTo>
                                <a:pt x="409" y="188"/>
                              </a:lnTo>
                              <a:lnTo>
                                <a:pt x="408" y="187"/>
                              </a:lnTo>
                              <a:lnTo>
                                <a:pt x="406" y="187"/>
                              </a:lnTo>
                              <a:lnTo>
                                <a:pt x="405" y="187"/>
                              </a:lnTo>
                              <a:lnTo>
                                <a:pt x="404" y="187"/>
                              </a:lnTo>
                              <a:lnTo>
                                <a:pt x="402" y="187"/>
                              </a:lnTo>
                              <a:lnTo>
                                <a:pt x="401" y="187"/>
                              </a:lnTo>
                              <a:lnTo>
                                <a:pt x="399" y="185"/>
                              </a:lnTo>
                              <a:lnTo>
                                <a:pt x="399" y="187"/>
                              </a:lnTo>
                              <a:lnTo>
                                <a:pt x="398" y="187"/>
                              </a:lnTo>
                              <a:lnTo>
                                <a:pt x="396" y="187"/>
                              </a:lnTo>
                              <a:lnTo>
                                <a:pt x="395" y="187"/>
                              </a:lnTo>
                              <a:lnTo>
                                <a:pt x="393" y="187"/>
                              </a:lnTo>
                              <a:lnTo>
                                <a:pt x="392" y="187"/>
                              </a:lnTo>
                              <a:lnTo>
                                <a:pt x="392" y="188"/>
                              </a:lnTo>
                              <a:lnTo>
                                <a:pt x="391" y="188"/>
                              </a:lnTo>
                              <a:lnTo>
                                <a:pt x="389" y="188"/>
                              </a:lnTo>
                              <a:lnTo>
                                <a:pt x="388" y="190"/>
                              </a:lnTo>
                              <a:lnTo>
                                <a:pt x="386" y="190"/>
                              </a:lnTo>
                              <a:lnTo>
                                <a:pt x="385" y="190"/>
                              </a:lnTo>
                              <a:lnTo>
                                <a:pt x="385" y="191"/>
                              </a:lnTo>
                              <a:lnTo>
                                <a:pt x="383" y="191"/>
                              </a:lnTo>
                              <a:lnTo>
                                <a:pt x="382" y="193"/>
                              </a:lnTo>
                              <a:lnTo>
                                <a:pt x="381" y="194"/>
                              </a:lnTo>
                              <a:lnTo>
                                <a:pt x="379" y="194"/>
                              </a:lnTo>
                              <a:lnTo>
                                <a:pt x="378" y="196"/>
                              </a:lnTo>
                              <a:lnTo>
                                <a:pt x="378" y="197"/>
                              </a:lnTo>
                              <a:lnTo>
                                <a:pt x="376" y="197"/>
                              </a:lnTo>
                              <a:lnTo>
                                <a:pt x="376" y="198"/>
                              </a:lnTo>
                              <a:lnTo>
                                <a:pt x="375" y="200"/>
                              </a:lnTo>
                              <a:lnTo>
                                <a:pt x="373" y="200"/>
                              </a:lnTo>
                              <a:lnTo>
                                <a:pt x="372" y="198"/>
                              </a:lnTo>
                              <a:lnTo>
                                <a:pt x="372" y="197"/>
                              </a:lnTo>
                              <a:lnTo>
                                <a:pt x="371" y="197"/>
                              </a:lnTo>
                              <a:lnTo>
                                <a:pt x="371" y="196"/>
                              </a:lnTo>
                              <a:lnTo>
                                <a:pt x="369" y="194"/>
                              </a:lnTo>
                              <a:lnTo>
                                <a:pt x="368" y="193"/>
                              </a:lnTo>
                              <a:lnTo>
                                <a:pt x="366" y="191"/>
                              </a:lnTo>
                              <a:lnTo>
                                <a:pt x="365" y="191"/>
                              </a:lnTo>
                              <a:lnTo>
                                <a:pt x="363" y="190"/>
                              </a:lnTo>
                              <a:lnTo>
                                <a:pt x="362" y="190"/>
                              </a:lnTo>
                              <a:lnTo>
                                <a:pt x="360" y="188"/>
                              </a:lnTo>
                              <a:lnTo>
                                <a:pt x="359" y="188"/>
                              </a:lnTo>
                              <a:lnTo>
                                <a:pt x="358" y="187"/>
                              </a:lnTo>
                              <a:lnTo>
                                <a:pt x="356" y="187"/>
                              </a:lnTo>
                              <a:lnTo>
                                <a:pt x="355" y="187"/>
                              </a:lnTo>
                              <a:lnTo>
                                <a:pt x="353" y="187"/>
                              </a:lnTo>
                              <a:lnTo>
                                <a:pt x="352" y="187"/>
                              </a:lnTo>
                              <a:lnTo>
                                <a:pt x="350" y="187"/>
                              </a:lnTo>
                              <a:lnTo>
                                <a:pt x="349" y="185"/>
                              </a:lnTo>
                              <a:lnTo>
                                <a:pt x="349" y="187"/>
                              </a:lnTo>
                              <a:lnTo>
                                <a:pt x="348" y="187"/>
                              </a:lnTo>
                              <a:lnTo>
                                <a:pt x="346" y="187"/>
                              </a:lnTo>
                              <a:lnTo>
                                <a:pt x="345" y="187"/>
                              </a:lnTo>
                              <a:lnTo>
                                <a:pt x="343" y="187"/>
                              </a:lnTo>
                              <a:lnTo>
                                <a:pt x="342" y="187"/>
                              </a:lnTo>
                              <a:lnTo>
                                <a:pt x="340" y="188"/>
                              </a:lnTo>
                              <a:lnTo>
                                <a:pt x="339" y="188"/>
                              </a:lnTo>
                              <a:lnTo>
                                <a:pt x="337" y="188"/>
                              </a:lnTo>
                              <a:lnTo>
                                <a:pt x="336" y="188"/>
                              </a:lnTo>
                              <a:lnTo>
                                <a:pt x="336" y="190"/>
                              </a:lnTo>
                              <a:lnTo>
                                <a:pt x="335" y="190"/>
                              </a:lnTo>
                              <a:lnTo>
                                <a:pt x="333" y="191"/>
                              </a:lnTo>
                              <a:lnTo>
                                <a:pt x="332" y="193"/>
                              </a:lnTo>
                              <a:lnTo>
                                <a:pt x="330" y="194"/>
                              </a:lnTo>
                              <a:lnTo>
                                <a:pt x="329" y="196"/>
                              </a:lnTo>
                              <a:lnTo>
                                <a:pt x="329" y="197"/>
                              </a:lnTo>
                              <a:lnTo>
                                <a:pt x="327" y="197"/>
                              </a:lnTo>
                              <a:lnTo>
                                <a:pt x="327" y="188"/>
                              </a:lnTo>
                              <a:lnTo>
                                <a:pt x="303" y="188"/>
                              </a:lnTo>
                              <a:lnTo>
                                <a:pt x="303" y="272"/>
                              </a:lnTo>
                              <a:close/>
                              <a:moveTo>
                                <a:pt x="534" y="188"/>
                              </a:moveTo>
                              <a:lnTo>
                                <a:pt x="511" y="188"/>
                              </a:lnTo>
                              <a:lnTo>
                                <a:pt x="511" y="197"/>
                              </a:lnTo>
                              <a:lnTo>
                                <a:pt x="510" y="196"/>
                              </a:lnTo>
                              <a:lnTo>
                                <a:pt x="510" y="194"/>
                              </a:lnTo>
                              <a:lnTo>
                                <a:pt x="508" y="194"/>
                              </a:lnTo>
                              <a:lnTo>
                                <a:pt x="508" y="193"/>
                              </a:lnTo>
                              <a:lnTo>
                                <a:pt x="507" y="193"/>
                              </a:lnTo>
                              <a:lnTo>
                                <a:pt x="507" y="191"/>
                              </a:lnTo>
                              <a:lnTo>
                                <a:pt x="506" y="191"/>
                              </a:lnTo>
                              <a:lnTo>
                                <a:pt x="506" y="190"/>
                              </a:lnTo>
                              <a:lnTo>
                                <a:pt x="504" y="190"/>
                              </a:lnTo>
                              <a:lnTo>
                                <a:pt x="503" y="190"/>
                              </a:lnTo>
                              <a:lnTo>
                                <a:pt x="501" y="188"/>
                              </a:lnTo>
                              <a:lnTo>
                                <a:pt x="500" y="188"/>
                              </a:lnTo>
                              <a:lnTo>
                                <a:pt x="498" y="188"/>
                              </a:lnTo>
                              <a:lnTo>
                                <a:pt x="497" y="188"/>
                              </a:lnTo>
                              <a:lnTo>
                                <a:pt x="497" y="187"/>
                              </a:lnTo>
                              <a:lnTo>
                                <a:pt x="495" y="187"/>
                              </a:lnTo>
                              <a:lnTo>
                                <a:pt x="494" y="187"/>
                              </a:lnTo>
                              <a:lnTo>
                                <a:pt x="493" y="187"/>
                              </a:lnTo>
                              <a:lnTo>
                                <a:pt x="491" y="187"/>
                              </a:lnTo>
                              <a:lnTo>
                                <a:pt x="490" y="187"/>
                              </a:lnTo>
                              <a:lnTo>
                                <a:pt x="488" y="187"/>
                              </a:lnTo>
                              <a:lnTo>
                                <a:pt x="485" y="185"/>
                              </a:lnTo>
                              <a:lnTo>
                                <a:pt x="485" y="187"/>
                              </a:lnTo>
                              <a:lnTo>
                                <a:pt x="483" y="187"/>
                              </a:lnTo>
                              <a:lnTo>
                                <a:pt x="481" y="187"/>
                              </a:lnTo>
                              <a:lnTo>
                                <a:pt x="480" y="187"/>
                              </a:lnTo>
                              <a:lnTo>
                                <a:pt x="477" y="187"/>
                              </a:lnTo>
                              <a:lnTo>
                                <a:pt x="474" y="188"/>
                              </a:lnTo>
                              <a:lnTo>
                                <a:pt x="473" y="188"/>
                              </a:lnTo>
                              <a:lnTo>
                                <a:pt x="470" y="188"/>
                              </a:lnTo>
                              <a:lnTo>
                                <a:pt x="468" y="188"/>
                              </a:lnTo>
                              <a:lnTo>
                                <a:pt x="468" y="190"/>
                              </a:lnTo>
                              <a:lnTo>
                                <a:pt x="467" y="191"/>
                              </a:lnTo>
                              <a:lnTo>
                                <a:pt x="465" y="191"/>
                              </a:lnTo>
                              <a:lnTo>
                                <a:pt x="464" y="193"/>
                              </a:lnTo>
                              <a:lnTo>
                                <a:pt x="462" y="193"/>
                              </a:lnTo>
                              <a:lnTo>
                                <a:pt x="461" y="194"/>
                              </a:lnTo>
                              <a:lnTo>
                                <a:pt x="460" y="196"/>
                              </a:lnTo>
                              <a:lnTo>
                                <a:pt x="458" y="196"/>
                              </a:lnTo>
                              <a:lnTo>
                                <a:pt x="458" y="197"/>
                              </a:lnTo>
                              <a:lnTo>
                                <a:pt x="457" y="198"/>
                              </a:lnTo>
                              <a:lnTo>
                                <a:pt x="455" y="198"/>
                              </a:lnTo>
                              <a:lnTo>
                                <a:pt x="455" y="200"/>
                              </a:lnTo>
                              <a:lnTo>
                                <a:pt x="454" y="201"/>
                              </a:lnTo>
                              <a:lnTo>
                                <a:pt x="452" y="201"/>
                              </a:lnTo>
                              <a:lnTo>
                                <a:pt x="452" y="203"/>
                              </a:lnTo>
                              <a:lnTo>
                                <a:pt x="451" y="204"/>
                              </a:lnTo>
                              <a:lnTo>
                                <a:pt x="451" y="206"/>
                              </a:lnTo>
                              <a:lnTo>
                                <a:pt x="450" y="206"/>
                              </a:lnTo>
                              <a:lnTo>
                                <a:pt x="450" y="207"/>
                              </a:lnTo>
                              <a:lnTo>
                                <a:pt x="448" y="208"/>
                              </a:lnTo>
                              <a:lnTo>
                                <a:pt x="448" y="210"/>
                              </a:lnTo>
                              <a:lnTo>
                                <a:pt x="448" y="211"/>
                              </a:lnTo>
                              <a:lnTo>
                                <a:pt x="447" y="211"/>
                              </a:lnTo>
                              <a:lnTo>
                                <a:pt x="447" y="214"/>
                              </a:lnTo>
                              <a:lnTo>
                                <a:pt x="447" y="216"/>
                              </a:lnTo>
                              <a:lnTo>
                                <a:pt x="445" y="217"/>
                              </a:lnTo>
                              <a:lnTo>
                                <a:pt x="445" y="219"/>
                              </a:lnTo>
                              <a:lnTo>
                                <a:pt x="445" y="220"/>
                              </a:lnTo>
                              <a:lnTo>
                                <a:pt x="444" y="221"/>
                              </a:lnTo>
                              <a:lnTo>
                                <a:pt x="444" y="223"/>
                              </a:lnTo>
                              <a:lnTo>
                                <a:pt x="444" y="224"/>
                              </a:lnTo>
                              <a:lnTo>
                                <a:pt x="444" y="226"/>
                              </a:lnTo>
                              <a:lnTo>
                                <a:pt x="444" y="227"/>
                              </a:lnTo>
                              <a:lnTo>
                                <a:pt x="444" y="229"/>
                              </a:lnTo>
                              <a:lnTo>
                                <a:pt x="442" y="230"/>
                              </a:lnTo>
                              <a:lnTo>
                                <a:pt x="444" y="233"/>
                              </a:lnTo>
                              <a:lnTo>
                                <a:pt x="444" y="234"/>
                              </a:lnTo>
                              <a:lnTo>
                                <a:pt x="444" y="236"/>
                              </a:lnTo>
                              <a:lnTo>
                                <a:pt x="444" y="237"/>
                              </a:lnTo>
                              <a:lnTo>
                                <a:pt x="444" y="239"/>
                              </a:lnTo>
                              <a:lnTo>
                                <a:pt x="444" y="240"/>
                              </a:lnTo>
                              <a:lnTo>
                                <a:pt x="445" y="242"/>
                              </a:lnTo>
                              <a:lnTo>
                                <a:pt x="445" y="243"/>
                              </a:lnTo>
                              <a:lnTo>
                                <a:pt x="445" y="244"/>
                              </a:lnTo>
                              <a:lnTo>
                                <a:pt x="447" y="246"/>
                              </a:lnTo>
                              <a:lnTo>
                                <a:pt x="447" y="247"/>
                              </a:lnTo>
                              <a:lnTo>
                                <a:pt x="448" y="249"/>
                              </a:lnTo>
                              <a:lnTo>
                                <a:pt x="448" y="250"/>
                              </a:lnTo>
                              <a:lnTo>
                                <a:pt x="448" y="252"/>
                              </a:lnTo>
                              <a:lnTo>
                                <a:pt x="450" y="253"/>
                              </a:lnTo>
                              <a:lnTo>
                                <a:pt x="450" y="255"/>
                              </a:lnTo>
                              <a:lnTo>
                                <a:pt x="451" y="256"/>
                              </a:lnTo>
                              <a:lnTo>
                                <a:pt x="451" y="257"/>
                              </a:lnTo>
                              <a:lnTo>
                                <a:pt x="452" y="257"/>
                              </a:lnTo>
                              <a:lnTo>
                                <a:pt x="452" y="259"/>
                              </a:lnTo>
                              <a:lnTo>
                                <a:pt x="454" y="260"/>
                              </a:lnTo>
                              <a:lnTo>
                                <a:pt x="455" y="262"/>
                              </a:lnTo>
                              <a:lnTo>
                                <a:pt x="457" y="263"/>
                              </a:lnTo>
                              <a:lnTo>
                                <a:pt x="458" y="265"/>
                              </a:lnTo>
                              <a:lnTo>
                                <a:pt x="458" y="266"/>
                              </a:lnTo>
                              <a:lnTo>
                                <a:pt x="460" y="266"/>
                              </a:lnTo>
                              <a:lnTo>
                                <a:pt x="461" y="267"/>
                              </a:lnTo>
                              <a:lnTo>
                                <a:pt x="462" y="269"/>
                              </a:lnTo>
                              <a:lnTo>
                                <a:pt x="464" y="269"/>
                              </a:lnTo>
                              <a:lnTo>
                                <a:pt x="465" y="270"/>
                              </a:lnTo>
                              <a:lnTo>
                                <a:pt x="467" y="270"/>
                              </a:lnTo>
                              <a:lnTo>
                                <a:pt x="468" y="270"/>
                              </a:lnTo>
                              <a:lnTo>
                                <a:pt x="470" y="272"/>
                              </a:lnTo>
                              <a:lnTo>
                                <a:pt x="471" y="272"/>
                              </a:lnTo>
                              <a:lnTo>
                                <a:pt x="473" y="273"/>
                              </a:lnTo>
                              <a:lnTo>
                                <a:pt x="474" y="273"/>
                              </a:lnTo>
                              <a:lnTo>
                                <a:pt x="475" y="273"/>
                              </a:lnTo>
                              <a:lnTo>
                                <a:pt x="477" y="273"/>
                              </a:lnTo>
                              <a:lnTo>
                                <a:pt x="478" y="273"/>
                              </a:lnTo>
                              <a:lnTo>
                                <a:pt x="480" y="273"/>
                              </a:lnTo>
                              <a:lnTo>
                                <a:pt x="481" y="273"/>
                              </a:lnTo>
                              <a:lnTo>
                                <a:pt x="483" y="273"/>
                              </a:lnTo>
                              <a:lnTo>
                                <a:pt x="484" y="273"/>
                              </a:lnTo>
                              <a:lnTo>
                                <a:pt x="485" y="273"/>
                              </a:lnTo>
                              <a:lnTo>
                                <a:pt x="487" y="273"/>
                              </a:lnTo>
                              <a:lnTo>
                                <a:pt x="488" y="273"/>
                              </a:lnTo>
                              <a:lnTo>
                                <a:pt x="490" y="273"/>
                              </a:lnTo>
                              <a:lnTo>
                                <a:pt x="491" y="273"/>
                              </a:lnTo>
                              <a:lnTo>
                                <a:pt x="493" y="273"/>
                              </a:lnTo>
                              <a:lnTo>
                                <a:pt x="494" y="273"/>
                              </a:lnTo>
                              <a:lnTo>
                                <a:pt x="495" y="273"/>
                              </a:lnTo>
                              <a:lnTo>
                                <a:pt x="497" y="273"/>
                              </a:lnTo>
                              <a:lnTo>
                                <a:pt x="498" y="273"/>
                              </a:lnTo>
                              <a:lnTo>
                                <a:pt x="500" y="273"/>
                              </a:lnTo>
                              <a:lnTo>
                                <a:pt x="501" y="273"/>
                              </a:lnTo>
                              <a:lnTo>
                                <a:pt x="501" y="272"/>
                              </a:lnTo>
                              <a:lnTo>
                                <a:pt x="503" y="272"/>
                              </a:lnTo>
                              <a:lnTo>
                                <a:pt x="504" y="270"/>
                              </a:lnTo>
                              <a:lnTo>
                                <a:pt x="506" y="270"/>
                              </a:lnTo>
                              <a:lnTo>
                                <a:pt x="507" y="269"/>
                              </a:lnTo>
                              <a:lnTo>
                                <a:pt x="507" y="267"/>
                              </a:lnTo>
                              <a:lnTo>
                                <a:pt x="508" y="267"/>
                              </a:lnTo>
                              <a:lnTo>
                                <a:pt x="508" y="266"/>
                              </a:lnTo>
                              <a:lnTo>
                                <a:pt x="510" y="266"/>
                              </a:lnTo>
                              <a:lnTo>
                                <a:pt x="511" y="265"/>
                              </a:lnTo>
                              <a:lnTo>
                                <a:pt x="511" y="263"/>
                              </a:lnTo>
                              <a:lnTo>
                                <a:pt x="511" y="272"/>
                              </a:lnTo>
                              <a:lnTo>
                                <a:pt x="534" y="272"/>
                              </a:lnTo>
                              <a:lnTo>
                                <a:pt x="534" y="188"/>
                              </a:lnTo>
                              <a:close/>
                              <a:moveTo>
                                <a:pt x="488" y="208"/>
                              </a:moveTo>
                              <a:lnTo>
                                <a:pt x="490" y="210"/>
                              </a:lnTo>
                              <a:lnTo>
                                <a:pt x="491" y="210"/>
                              </a:lnTo>
                              <a:lnTo>
                                <a:pt x="493" y="210"/>
                              </a:lnTo>
                              <a:lnTo>
                                <a:pt x="494" y="210"/>
                              </a:lnTo>
                              <a:lnTo>
                                <a:pt x="495" y="210"/>
                              </a:lnTo>
                              <a:lnTo>
                                <a:pt x="497" y="211"/>
                              </a:lnTo>
                              <a:lnTo>
                                <a:pt x="498" y="211"/>
                              </a:lnTo>
                              <a:lnTo>
                                <a:pt x="500" y="211"/>
                              </a:lnTo>
                              <a:lnTo>
                                <a:pt x="501" y="213"/>
                              </a:lnTo>
                              <a:lnTo>
                                <a:pt x="503" y="213"/>
                              </a:lnTo>
                              <a:lnTo>
                                <a:pt x="503" y="214"/>
                              </a:lnTo>
                              <a:lnTo>
                                <a:pt x="504" y="214"/>
                              </a:lnTo>
                              <a:lnTo>
                                <a:pt x="504" y="216"/>
                              </a:lnTo>
                              <a:lnTo>
                                <a:pt x="506" y="217"/>
                              </a:lnTo>
                              <a:lnTo>
                                <a:pt x="507" y="219"/>
                              </a:lnTo>
                              <a:lnTo>
                                <a:pt x="508" y="220"/>
                              </a:lnTo>
                              <a:lnTo>
                                <a:pt x="508" y="221"/>
                              </a:lnTo>
                              <a:lnTo>
                                <a:pt x="508" y="223"/>
                              </a:lnTo>
                              <a:lnTo>
                                <a:pt x="510" y="223"/>
                              </a:lnTo>
                              <a:lnTo>
                                <a:pt x="510" y="224"/>
                              </a:lnTo>
                              <a:lnTo>
                                <a:pt x="510" y="226"/>
                              </a:lnTo>
                              <a:lnTo>
                                <a:pt x="510" y="227"/>
                              </a:lnTo>
                              <a:lnTo>
                                <a:pt x="510" y="229"/>
                              </a:lnTo>
                              <a:lnTo>
                                <a:pt x="510" y="230"/>
                              </a:lnTo>
                              <a:lnTo>
                                <a:pt x="510" y="231"/>
                              </a:lnTo>
                              <a:lnTo>
                                <a:pt x="510" y="233"/>
                              </a:lnTo>
                              <a:lnTo>
                                <a:pt x="510" y="234"/>
                              </a:lnTo>
                              <a:lnTo>
                                <a:pt x="510" y="236"/>
                              </a:lnTo>
                              <a:lnTo>
                                <a:pt x="510" y="237"/>
                              </a:lnTo>
                              <a:lnTo>
                                <a:pt x="508" y="237"/>
                              </a:lnTo>
                              <a:lnTo>
                                <a:pt x="508" y="239"/>
                              </a:lnTo>
                              <a:lnTo>
                                <a:pt x="508" y="240"/>
                              </a:lnTo>
                              <a:lnTo>
                                <a:pt x="507" y="240"/>
                              </a:lnTo>
                              <a:lnTo>
                                <a:pt x="507" y="242"/>
                              </a:lnTo>
                              <a:lnTo>
                                <a:pt x="507" y="243"/>
                              </a:lnTo>
                              <a:lnTo>
                                <a:pt x="506" y="244"/>
                              </a:lnTo>
                              <a:lnTo>
                                <a:pt x="504" y="246"/>
                              </a:lnTo>
                              <a:lnTo>
                                <a:pt x="503" y="247"/>
                              </a:lnTo>
                              <a:lnTo>
                                <a:pt x="501" y="249"/>
                              </a:lnTo>
                              <a:lnTo>
                                <a:pt x="500" y="249"/>
                              </a:lnTo>
                              <a:lnTo>
                                <a:pt x="500" y="250"/>
                              </a:lnTo>
                              <a:lnTo>
                                <a:pt x="498" y="250"/>
                              </a:lnTo>
                              <a:lnTo>
                                <a:pt x="497" y="250"/>
                              </a:lnTo>
                              <a:lnTo>
                                <a:pt x="497" y="252"/>
                              </a:lnTo>
                              <a:lnTo>
                                <a:pt x="495" y="252"/>
                              </a:lnTo>
                              <a:lnTo>
                                <a:pt x="494" y="252"/>
                              </a:lnTo>
                              <a:lnTo>
                                <a:pt x="493" y="252"/>
                              </a:lnTo>
                              <a:lnTo>
                                <a:pt x="491" y="252"/>
                              </a:lnTo>
                              <a:lnTo>
                                <a:pt x="490" y="252"/>
                              </a:lnTo>
                              <a:lnTo>
                                <a:pt x="488" y="252"/>
                              </a:lnTo>
                              <a:lnTo>
                                <a:pt x="487" y="252"/>
                              </a:lnTo>
                              <a:lnTo>
                                <a:pt x="485" y="252"/>
                              </a:lnTo>
                              <a:lnTo>
                                <a:pt x="484" y="252"/>
                              </a:lnTo>
                              <a:lnTo>
                                <a:pt x="483" y="252"/>
                              </a:lnTo>
                              <a:lnTo>
                                <a:pt x="483" y="250"/>
                              </a:lnTo>
                              <a:lnTo>
                                <a:pt x="481" y="250"/>
                              </a:lnTo>
                              <a:lnTo>
                                <a:pt x="480" y="250"/>
                              </a:lnTo>
                              <a:lnTo>
                                <a:pt x="478" y="249"/>
                              </a:lnTo>
                              <a:lnTo>
                                <a:pt x="477" y="247"/>
                              </a:lnTo>
                              <a:lnTo>
                                <a:pt x="475" y="246"/>
                              </a:lnTo>
                              <a:lnTo>
                                <a:pt x="474" y="244"/>
                              </a:lnTo>
                              <a:lnTo>
                                <a:pt x="473" y="243"/>
                              </a:lnTo>
                              <a:lnTo>
                                <a:pt x="473" y="242"/>
                              </a:lnTo>
                              <a:lnTo>
                                <a:pt x="471" y="240"/>
                              </a:lnTo>
                              <a:lnTo>
                                <a:pt x="471" y="239"/>
                              </a:lnTo>
                              <a:lnTo>
                                <a:pt x="470" y="239"/>
                              </a:lnTo>
                              <a:lnTo>
                                <a:pt x="470" y="237"/>
                              </a:lnTo>
                              <a:lnTo>
                                <a:pt x="470" y="236"/>
                              </a:lnTo>
                              <a:lnTo>
                                <a:pt x="470" y="234"/>
                              </a:lnTo>
                              <a:lnTo>
                                <a:pt x="470" y="233"/>
                              </a:lnTo>
                              <a:lnTo>
                                <a:pt x="470" y="231"/>
                              </a:lnTo>
                              <a:lnTo>
                                <a:pt x="468" y="230"/>
                              </a:lnTo>
                              <a:lnTo>
                                <a:pt x="470" y="230"/>
                              </a:lnTo>
                              <a:lnTo>
                                <a:pt x="470" y="229"/>
                              </a:lnTo>
                              <a:lnTo>
                                <a:pt x="470" y="227"/>
                              </a:lnTo>
                              <a:lnTo>
                                <a:pt x="470" y="226"/>
                              </a:lnTo>
                              <a:lnTo>
                                <a:pt x="470" y="224"/>
                              </a:lnTo>
                              <a:lnTo>
                                <a:pt x="470" y="223"/>
                              </a:lnTo>
                              <a:lnTo>
                                <a:pt x="470" y="221"/>
                              </a:lnTo>
                              <a:lnTo>
                                <a:pt x="471" y="221"/>
                              </a:lnTo>
                              <a:lnTo>
                                <a:pt x="471" y="220"/>
                              </a:lnTo>
                              <a:lnTo>
                                <a:pt x="471" y="219"/>
                              </a:lnTo>
                              <a:lnTo>
                                <a:pt x="473" y="219"/>
                              </a:lnTo>
                              <a:lnTo>
                                <a:pt x="473" y="217"/>
                              </a:lnTo>
                              <a:lnTo>
                                <a:pt x="474" y="217"/>
                              </a:lnTo>
                              <a:lnTo>
                                <a:pt x="474" y="216"/>
                              </a:lnTo>
                              <a:lnTo>
                                <a:pt x="475" y="216"/>
                              </a:lnTo>
                              <a:lnTo>
                                <a:pt x="475" y="214"/>
                              </a:lnTo>
                              <a:lnTo>
                                <a:pt x="477" y="214"/>
                              </a:lnTo>
                              <a:lnTo>
                                <a:pt x="477" y="213"/>
                              </a:lnTo>
                              <a:lnTo>
                                <a:pt x="478" y="213"/>
                              </a:lnTo>
                              <a:lnTo>
                                <a:pt x="478" y="211"/>
                              </a:lnTo>
                              <a:lnTo>
                                <a:pt x="480" y="211"/>
                              </a:lnTo>
                              <a:lnTo>
                                <a:pt x="481" y="211"/>
                              </a:lnTo>
                              <a:lnTo>
                                <a:pt x="483" y="211"/>
                              </a:lnTo>
                              <a:lnTo>
                                <a:pt x="483" y="210"/>
                              </a:lnTo>
                              <a:lnTo>
                                <a:pt x="484" y="210"/>
                              </a:lnTo>
                              <a:lnTo>
                                <a:pt x="485" y="210"/>
                              </a:lnTo>
                              <a:lnTo>
                                <a:pt x="487" y="210"/>
                              </a:lnTo>
                              <a:lnTo>
                                <a:pt x="488" y="210"/>
                              </a:lnTo>
                              <a:lnTo>
                                <a:pt x="488" y="208"/>
                              </a:lnTo>
                              <a:close/>
                              <a:moveTo>
                                <a:pt x="552" y="272"/>
                              </a:moveTo>
                              <a:lnTo>
                                <a:pt x="576" y="272"/>
                              </a:lnTo>
                              <a:lnTo>
                                <a:pt x="576" y="226"/>
                              </a:lnTo>
                              <a:lnTo>
                                <a:pt x="577" y="226"/>
                              </a:lnTo>
                              <a:lnTo>
                                <a:pt x="576" y="226"/>
                              </a:lnTo>
                              <a:lnTo>
                                <a:pt x="576" y="224"/>
                              </a:lnTo>
                              <a:lnTo>
                                <a:pt x="577" y="224"/>
                              </a:lnTo>
                              <a:lnTo>
                                <a:pt x="577" y="223"/>
                              </a:lnTo>
                              <a:lnTo>
                                <a:pt x="576" y="223"/>
                              </a:lnTo>
                              <a:lnTo>
                                <a:pt x="577" y="223"/>
                              </a:lnTo>
                              <a:lnTo>
                                <a:pt x="576" y="223"/>
                              </a:lnTo>
                              <a:lnTo>
                                <a:pt x="576" y="221"/>
                              </a:lnTo>
                              <a:lnTo>
                                <a:pt x="577" y="221"/>
                              </a:lnTo>
                              <a:lnTo>
                                <a:pt x="576" y="221"/>
                              </a:lnTo>
                              <a:lnTo>
                                <a:pt x="576" y="220"/>
                              </a:lnTo>
                              <a:lnTo>
                                <a:pt x="577" y="220"/>
                              </a:lnTo>
                              <a:lnTo>
                                <a:pt x="576" y="220"/>
                              </a:lnTo>
                              <a:lnTo>
                                <a:pt x="577" y="220"/>
                              </a:lnTo>
                              <a:lnTo>
                                <a:pt x="576" y="219"/>
                              </a:lnTo>
                              <a:lnTo>
                                <a:pt x="577" y="219"/>
                              </a:lnTo>
                              <a:lnTo>
                                <a:pt x="576" y="219"/>
                              </a:lnTo>
                              <a:lnTo>
                                <a:pt x="577" y="219"/>
                              </a:lnTo>
                              <a:lnTo>
                                <a:pt x="576" y="219"/>
                              </a:lnTo>
                              <a:lnTo>
                                <a:pt x="576" y="217"/>
                              </a:lnTo>
                              <a:lnTo>
                                <a:pt x="577" y="217"/>
                              </a:lnTo>
                              <a:lnTo>
                                <a:pt x="577" y="216"/>
                              </a:lnTo>
                              <a:lnTo>
                                <a:pt x="577" y="214"/>
                              </a:lnTo>
                              <a:lnTo>
                                <a:pt x="579" y="214"/>
                              </a:lnTo>
                              <a:lnTo>
                                <a:pt x="580" y="214"/>
                              </a:lnTo>
                              <a:lnTo>
                                <a:pt x="580" y="213"/>
                              </a:lnTo>
                              <a:lnTo>
                                <a:pt x="582" y="211"/>
                              </a:lnTo>
                              <a:lnTo>
                                <a:pt x="583" y="211"/>
                              </a:lnTo>
                              <a:lnTo>
                                <a:pt x="583" y="210"/>
                              </a:lnTo>
                              <a:lnTo>
                                <a:pt x="585" y="210"/>
                              </a:lnTo>
                              <a:lnTo>
                                <a:pt x="586" y="210"/>
                              </a:lnTo>
                              <a:lnTo>
                                <a:pt x="587" y="210"/>
                              </a:lnTo>
                              <a:lnTo>
                                <a:pt x="589" y="210"/>
                              </a:lnTo>
                              <a:lnTo>
                                <a:pt x="590" y="210"/>
                              </a:lnTo>
                              <a:lnTo>
                                <a:pt x="590" y="208"/>
                              </a:lnTo>
                              <a:lnTo>
                                <a:pt x="592" y="210"/>
                              </a:lnTo>
                              <a:lnTo>
                                <a:pt x="593" y="210"/>
                              </a:lnTo>
                              <a:lnTo>
                                <a:pt x="595" y="210"/>
                              </a:lnTo>
                              <a:lnTo>
                                <a:pt x="596" y="210"/>
                              </a:lnTo>
                              <a:lnTo>
                                <a:pt x="597" y="211"/>
                              </a:lnTo>
                              <a:lnTo>
                                <a:pt x="599" y="213"/>
                              </a:lnTo>
                              <a:lnTo>
                                <a:pt x="600" y="214"/>
                              </a:lnTo>
                              <a:lnTo>
                                <a:pt x="602" y="216"/>
                              </a:lnTo>
                              <a:lnTo>
                                <a:pt x="602" y="217"/>
                              </a:lnTo>
                              <a:lnTo>
                                <a:pt x="603" y="219"/>
                              </a:lnTo>
                              <a:lnTo>
                                <a:pt x="602" y="219"/>
                              </a:lnTo>
                              <a:lnTo>
                                <a:pt x="603" y="220"/>
                              </a:lnTo>
                              <a:lnTo>
                                <a:pt x="602" y="220"/>
                              </a:lnTo>
                              <a:lnTo>
                                <a:pt x="603" y="220"/>
                              </a:lnTo>
                              <a:lnTo>
                                <a:pt x="602" y="220"/>
                              </a:lnTo>
                              <a:lnTo>
                                <a:pt x="602" y="221"/>
                              </a:lnTo>
                              <a:lnTo>
                                <a:pt x="603" y="221"/>
                              </a:lnTo>
                              <a:lnTo>
                                <a:pt x="602" y="221"/>
                              </a:lnTo>
                              <a:lnTo>
                                <a:pt x="603" y="223"/>
                              </a:lnTo>
                              <a:lnTo>
                                <a:pt x="603" y="224"/>
                              </a:lnTo>
                              <a:lnTo>
                                <a:pt x="603" y="226"/>
                              </a:lnTo>
                              <a:lnTo>
                                <a:pt x="603" y="272"/>
                              </a:lnTo>
                              <a:lnTo>
                                <a:pt x="628" y="272"/>
                              </a:lnTo>
                              <a:lnTo>
                                <a:pt x="628" y="220"/>
                              </a:lnTo>
                              <a:lnTo>
                                <a:pt x="628" y="219"/>
                              </a:lnTo>
                              <a:lnTo>
                                <a:pt x="628" y="217"/>
                              </a:lnTo>
                              <a:lnTo>
                                <a:pt x="628" y="216"/>
                              </a:lnTo>
                              <a:lnTo>
                                <a:pt x="628" y="214"/>
                              </a:lnTo>
                              <a:lnTo>
                                <a:pt x="628" y="213"/>
                              </a:lnTo>
                              <a:lnTo>
                                <a:pt x="628" y="211"/>
                              </a:lnTo>
                              <a:lnTo>
                                <a:pt x="628" y="210"/>
                              </a:lnTo>
                              <a:lnTo>
                                <a:pt x="626" y="208"/>
                              </a:lnTo>
                              <a:lnTo>
                                <a:pt x="626" y="207"/>
                              </a:lnTo>
                              <a:lnTo>
                                <a:pt x="626" y="206"/>
                              </a:lnTo>
                              <a:lnTo>
                                <a:pt x="626" y="204"/>
                              </a:lnTo>
                              <a:lnTo>
                                <a:pt x="626" y="203"/>
                              </a:lnTo>
                              <a:lnTo>
                                <a:pt x="626" y="201"/>
                              </a:lnTo>
                              <a:lnTo>
                                <a:pt x="625" y="200"/>
                              </a:lnTo>
                              <a:lnTo>
                                <a:pt x="623" y="198"/>
                              </a:lnTo>
                              <a:lnTo>
                                <a:pt x="623" y="197"/>
                              </a:lnTo>
                              <a:lnTo>
                                <a:pt x="622" y="197"/>
                              </a:lnTo>
                              <a:lnTo>
                                <a:pt x="622" y="196"/>
                              </a:lnTo>
                              <a:lnTo>
                                <a:pt x="620" y="196"/>
                              </a:lnTo>
                              <a:lnTo>
                                <a:pt x="619" y="194"/>
                              </a:lnTo>
                              <a:lnTo>
                                <a:pt x="618" y="194"/>
                              </a:lnTo>
                              <a:lnTo>
                                <a:pt x="618" y="193"/>
                              </a:lnTo>
                              <a:lnTo>
                                <a:pt x="616" y="193"/>
                              </a:lnTo>
                              <a:lnTo>
                                <a:pt x="616" y="191"/>
                              </a:lnTo>
                              <a:lnTo>
                                <a:pt x="615" y="191"/>
                              </a:lnTo>
                              <a:lnTo>
                                <a:pt x="613" y="191"/>
                              </a:lnTo>
                              <a:lnTo>
                                <a:pt x="613" y="190"/>
                              </a:lnTo>
                              <a:lnTo>
                                <a:pt x="612" y="190"/>
                              </a:lnTo>
                              <a:lnTo>
                                <a:pt x="610" y="190"/>
                              </a:lnTo>
                              <a:lnTo>
                                <a:pt x="609" y="188"/>
                              </a:lnTo>
                              <a:lnTo>
                                <a:pt x="608" y="188"/>
                              </a:lnTo>
                              <a:lnTo>
                                <a:pt x="606" y="188"/>
                              </a:lnTo>
                              <a:lnTo>
                                <a:pt x="606" y="187"/>
                              </a:lnTo>
                              <a:lnTo>
                                <a:pt x="605" y="187"/>
                              </a:lnTo>
                              <a:lnTo>
                                <a:pt x="603" y="187"/>
                              </a:lnTo>
                              <a:lnTo>
                                <a:pt x="602" y="187"/>
                              </a:lnTo>
                              <a:lnTo>
                                <a:pt x="600" y="187"/>
                              </a:lnTo>
                              <a:lnTo>
                                <a:pt x="599" y="187"/>
                              </a:lnTo>
                              <a:lnTo>
                                <a:pt x="597" y="185"/>
                              </a:lnTo>
                              <a:lnTo>
                                <a:pt x="597" y="187"/>
                              </a:lnTo>
                              <a:lnTo>
                                <a:pt x="596" y="187"/>
                              </a:lnTo>
                              <a:lnTo>
                                <a:pt x="595" y="187"/>
                              </a:lnTo>
                              <a:lnTo>
                                <a:pt x="593" y="187"/>
                              </a:lnTo>
                              <a:lnTo>
                                <a:pt x="592" y="187"/>
                              </a:lnTo>
                              <a:lnTo>
                                <a:pt x="590" y="187"/>
                              </a:lnTo>
                              <a:lnTo>
                                <a:pt x="589" y="187"/>
                              </a:lnTo>
                              <a:lnTo>
                                <a:pt x="587" y="187"/>
                              </a:lnTo>
                              <a:lnTo>
                                <a:pt x="587" y="188"/>
                              </a:lnTo>
                              <a:lnTo>
                                <a:pt x="586" y="188"/>
                              </a:lnTo>
                              <a:lnTo>
                                <a:pt x="585" y="188"/>
                              </a:lnTo>
                              <a:lnTo>
                                <a:pt x="583" y="190"/>
                              </a:lnTo>
                              <a:lnTo>
                                <a:pt x="582" y="190"/>
                              </a:lnTo>
                              <a:lnTo>
                                <a:pt x="580" y="190"/>
                              </a:lnTo>
                              <a:lnTo>
                                <a:pt x="580" y="191"/>
                              </a:lnTo>
                              <a:lnTo>
                                <a:pt x="580" y="193"/>
                              </a:lnTo>
                              <a:lnTo>
                                <a:pt x="579" y="193"/>
                              </a:lnTo>
                              <a:lnTo>
                                <a:pt x="579" y="194"/>
                              </a:lnTo>
                              <a:lnTo>
                                <a:pt x="577" y="194"/>
                              </a:lnTo>
                              <a:lnTo>
                                <a:pt x="577" y="196"/>
                              </a:lnTo>
                              <a:lnTo>
                                <a:pt x="576" y="196"/>
                              </a:lnTo>
                              <a:lnTo>
                                <a:pt x="576" y="197"/>
                              </a:lnTo>
                              <a:lnTo>
                                <a:pt x="575" y="197"/>
                              </a:lnTo>
                              <a:lnTo>
                                <a:pt x="575" y="188"/>
                              </a:lnTo>
                              <a:lnTo>
                                <a:pt x="552" y="188"/>
                              </a:lnTo>
                              <a:lnTo>
                                <a:pt x="552" y="272"/>
                              </a:lnTo>
                              <a:close/>
                              <a:moveTo>
                                <a:pt x="730" y="188"/>
                              </a:moveTo>
                              <a:lnTo>
                                <a:pt x="705" y="188"/>
                              </a:lnTo>
                              <a:lnTo>
                                <a:pt x="705" y="197"/>
                              </a:lnTo>
                              <a:lnTo>
                                <a:pt x="705" y="196"/>
                              </a:lnTo>
                              <a:lnTo>
                                <a:pt x="705" y="194"/>
                              </a:lnTo>
                              <a:lnTo>
                                <a:pt x="704" y="194"/>
                              </a:lnTo>
                              <a:lnTo>
                                <a:pt x="704" y="193"/>
                              </a:lnTo>
                              <a:lnTo>
                                <a:pt x="702" y="193"/>
                              </a:lnTo>
                              <a:lnTo>
                                <a:pt x="702" y="191"/>
                              </a:lnTo>
                              <a:lnTo>
                                <a:pt x="701" y="191"/>
                              </a:lnTo>
                              <a:lnTo>
                                <a:pt x="701" y="190"/>
                              </a:lnTo>
                              <a:lnTo>
                                <a:pt x="700" y="190"/>
                              </a:lnTo>
                              <a:lnTo>
                                <a:pt x="698" y="190"/>
                              </a:lnTo>
                              <a:lnTo>
                                <a:pt x="697" y="188"/>
                              </a:lnTo>
                              <a:lnTo>
                                <a:pt x="695" y="188"/>
                              </a:lnTo>
                              <a:lnTo>
                                <a:pt x="694" y="188"/>
                              </a:lnTo>
                              <a:lnTo>
                                <a:pt x="692" y="188"/>
                              </a:lnTo>
                              <a:lnTo>
                                <a:pt x="691" y="187"/>
                              </a:lnTo>
                              <a:lnTo>
                                <a:pt x="689" y="187"/>
                              </a:lnTo>
                              <a:lnTo>
                                <a:pt x="688" y="187"/>
                              </a:lnTo>
                              <a:lnTo>
                                <a:pt x="687" y="187"/>
                              </a:lnTo>
                              <a:lnTo>
                                <a:pt x="685" y="187"/>
                              </a:lnTo>
                              <a:lnTo>
                                <a:pt x="684" y="187"/>
                              </a:lnTo>
                              <a:lnTo>
                                <a:pt x="682" y="187"/>
                              </a:lnTo>
                              <a:lnTo>
                                <a:pt x="681" y="185"/>
                              </a:lnTo>
                              <a:lnTo>
                                <a:pt x="681" y="187"/>
                              </a:lnTo>
                              <a:lnTo>
                                <a:pt x="678" y="187"/>
                              </a:lnTo>
                              <a:lnTo>
                                <a:pt x="677" y="187"/>
                              </a:lnTo>
                              <a:lnTo>
                                <a:pt x="675" y="187"/>
                              </a:lnTo>
                              <a:lnTo>
                                <a:pt x="672" y="187"/>
                              </a:lnTo>
                              <a:lnTo>
                                <a:pt x="669" y="188"/>
                              </a:lnTo>
                              <a:lnTo>
                                <a:pt x="668" y="188"/>
                              </a:lnTo>
                              <a:lnTo>
                                <a:pt x="665" y="188"/>
                              </a:lnTo>
                              <a:lnTo>
                                <a:pt x="664" y="188"/>
                              </a:lnTo>
                              <a:lnTo>
                                <a:pt x="664" y="190"/>
                              </a:lnTo>
                              <a:lnTo>
                                <a:pt x="662" y="191"/>
                              </a:lnTo>
                              <a:lnTo>
                                <a:pt x="661" y="191"/>
                              </a:lnTo>
                              <a:lnTo>
                                <a:pt x="659" y="193"/>
                              </a:lnTo>
                              <a:lnTo>
                                <a:pt x="658" y="193"/>
                              </a:lnTo>
                              <a:lnTo>
                                <a:pt x="656" y="194"/>
                              </a:lnTo>
                              <a:lnTo>
                                <a:pt x="655" y="196"/>
                              </a:lnTo>
                              <a:lnTo>
                                <a:pt x="654" y="196"/>
                              </a:lnTo>
                              <a:lnTo>
                                <a:pt x="654" y="197"/>
                              </a:lnTo>
                              <a:lnTo>
                                <a:pt x="652" y="198"/>
                              </a:lnTo>
                              <a:lnTo>
                                <a:pt x="651" y="198"/>
                              </a:lnTo>
                              <a:lnTo>
                                <a:pt x="651" y="200"/>
                              </a:lnTo>
                              <a:lnTo>
                                <a:pt x="649" y="201"/>
                              </a:lnTo>
                              <a:lnTo>
                                <a:pt x="648" y="201"/>
                              </a:lnTo>
                              <a:lnTo>
                                <a:pt x="648" y="203"/>
                              </a:lnTo>
                              <a:lnTo>
                                <a:pt x="646" y="204"/>
                              </a:lnTo>
                              <a:lnTo>
                                <a:pt x="646" y="206"/>
                              </a:lnTo>
                              <a:lnTo>
                                <a:pt x="645" y="206"/>
                              </a:lnTo>
                              <a:lnTo>
                                <a:pt x="645" y="207"/>
                              </a:lnTo>
                              <a:lnTo>
                                <a:pt x="643" y="208"/>
                              </a:lnTo>
                              <a:lnTo>
                                <a:pt x="643" y="210"/>
                              </a:lnTo>
                              <a:lnTo>
                                <a:pt x="643" y="211"/>
                              </a:lnTo>
                              <a:lnTo>
                                <a:pt x="642" y="211"/>
                              </a:lnTo>
                              <a:lnTo>
                                <a:pt x="642" y="214"/>
                              </a:lnTo>
                              <a:lnTo>
                                <a:pt x="642" y="216"/>
                              </a:lnTo>
                              <a:lnTo>
                                <a:pt x="641" y="217"/>
                              </a:lnTo>
                              <a:lnTo>
                                <a:pt x="641" y="219"/>
                              </a:lnTo>
                              <a:lnTo>
                                <a:pt x="641" y="220"/>
                              </a:lnTo>
                              <a:lnTo>
                                <a:pt x="639" y="221"/>
                              </a:lnTo>
                              <a:lnTo>
                                <a:pt x="639" y="223"/>
                              </a:lnTo>
                              <a:lnTo>
                                <a:pt x="639" y="224"/>
                              </a:lnTo>
                              <a:lnTo>
                                <a:pt x="639" y="226"/>
                              </a:lnTo>
                              <a:lnTo>
                                <a:pt x="639" y="227"/>
                              </a:lnTo>
                              <a:lnTo>
                                <a:pt x="639" y="229"/>
                              </a:lnTo>
                              <a:lnTo>
                                <a:pt x="638" y="230"/>
                              </a:lnTo>
                              <a:lnTo>
                                <a:pt x="639" y="233"/>
                              </a:lnTo>
                              <a:lnTo>
                                <a:pt x="639" y="234"/>
                              </a:lnTo>
                              <a:lnTo>
                                <a:pt x="639" y="236"/>
                              </a:lnTo>
                              <a:lnTo>
                                <a:pt x="639" y="237"/>
                              </a:lnTo>
                              <a:lnTo>
                                <a:pt x="639" y="239"/>
                              </a:lnTo>
                              <a:lnTo>
                                <a:pt x="639" y="240"/>
                              </a:lnTo>
                              <a:lnTo>
                                <a:pt x="641" y="242"/>
                              </a:lnTo>
                              <a:lnTo>
                                <a:pt x="641" y="243"/>
                              </a:lnTo>
                              <a:lnTo>
                                <a:pt x="641" y="244"/>
                              </a:lnTo>
                              <a:lnTo>
                                <a:pt x="642" y="246"/>
                              </a:lnTo>
                              <a:lnTo>
                                <a:pt x="642" y="247"/>
                              </a:lnTo>
                              <a:lnTo>
                                <a:pt x="643" y="249"/>
                              </a:lnTo>
                              <a:lnTo>
                                <a:pt x="643" y="250"/>
                              </a:lnTo>
                              <a:lnTo>
                                <a:pt x="643" y="252"/>
                              </a:lnTo>
                              <a:lnTo>
                                <a:pt x="645" y="253"/>
                              </a:lnTo>
                              <a:lnTo>
                                <a:pt x="645" y="255"/>
                              </a:lnTo>
                              <a:lnTo>
                                <a:pt x="646" y="256"/>
                              </a:lnTo>
                              <a:lnTo>
                                <a:pt x="646" y="257"/>
                              </a:lnTo>
                              <a:lnTo>
                                <a:pt x="648" y="257"/>
                              </a:lnTo>
                              <a:lnTo>
                                <a:pt x="648" y="259"/>
                              </a:lnTo>
                              <a:lnTo>
                                <a:pt x="649" y="260"/>
                              </a:lnTo>
                              <a:lnTo>
                                <a:pt x="649" y="262"/>
                              </a:lnTo>
                              <a:lnTo>
                                <a:pt x="651" y="263"/>
                              </a:lnTo>
                              <a:lnTo>
                                <a:pt x="652" y="265"/>
                              </a:lnTo>
                              <a:lnTo>
                                <a:pt x="654" y="266"/>
                              </a:lnTo>
                              <a:lnTo>
                                <a:pt x="655" y="266"/>
                              </a:lnTo>
                              <a:lnTo>
                                <a:pt x="655" y="267"/>
                              </a:lnTo>
                              <a:lnTo>
                                <a:pt x="656" y="267"/>
                              </a:lnTo>
                              <a:lnTo>
                                <a:pt x="658" y="269"/>
                              </a:lnTo>
                              <a:lnTo>
                                <a:pt x="659" y="269"/>
                              </a:lnTo>
                              <a:lnTo>
                                <a:pt x="661" y="270"/>
                              </a:lnTo>
                              <a:lnTo>
                                <a:pt x="662" y="270"/>
                              </a:lnTo>
                              <a:lnTo>
                                <a:pt x="664" y="270"/>
                              </a:lnTo>
                              <a:lnTo>
                                <a:pt x="665" y="272"/>
                              </a:lnTo>
                              <a:lnTo>
                                <a:pt x="666" y="272"/>
                              </a:lnTo>
                              <a:lnTo>
                                <a:pt x="668" y="273"/>
                              </a:lnTo>
                              <a:lnTo>
                                <a:pt x="669" y="273"/>
                              </a:lnTo>
                              <a:lnTo>
                                <a:pt x="671" y="273"/>
                              </a:lnTo>
                              <a:lnTo>
                                <a:pt x="672" y="273"/>
                              </a:lnTo>
                              <a:lnTo>
                                <a:pt x="674" y="273"/>
                              </a:lnTo>
                              <a:lnTo>
                                <a:pt x="675" y="273"/>
                              </a:lnTo>
                              <a:lnTo>
                                <a:pt x="677" y="273"/>
                              </a:lnTo>
                              <a:lnTo>
                                <a:pt x="678" y="273"/>
                              </a:lnTo>
                              <a:lnTo>
                                <a:pt x="679" y="273"/>
                              </a:lnTo>
                              <a:lnTo>
                                <a:pt x="681" y="273"/>
                              </a:lnTo>
                              <a:lnTo>
                                <a:pt x="682" y="273"/>
                              </a:lnTo>
                              <a:lnTo>
                                <a:pt x="684" y="273"/>
                              </a:lnTo>
                              <a:lnTo>
                                <a:pt x="685" y="273"/>
                              </a:lnTo>
                              <a:lnTo>
                                <a:pt x="687" y="273"/>
                              </a:lnTo>
                              <a:lnTo>
                                <a:pt x="688" y="273"/>
                              </a:lnTo>
                              <a:lnTo>
                                <a:pt x="689" y="273"/>
                              </a:lnTo>
                              <a:lnTo>
                                <a:pt x="691" y="273"/>
                              </a:lnTo>
                              <a:lnTo>
                                <a:pt x="692" y="273"/>
                              </a:lnTo>
                              <a:lnTo>
                                <a:pt x="694" y="273"/>
                              </a:lnTo>
                              <a:lnTo>
                                <a:pt x="695" y="273"/>
                              </a:lnTo>
                              <a:lnTo>
                                <a:pt x="697" y="273"/>
                              </a:lnTo>
                              <a:lnTo>
                                <a:pt x="697" y="272"/>
                              </a:lnTo>
                              <a:lnTo>
                                <a:pt x="698" y="272"/>
                              </a:lnTo>
                              <a:lnTo>
                                <a:pt x="700" y="270"/>
                              </a:lnTo>
                              <a:lnTo>
                                <a:pt x="701" y="270"/>
                              </a:lnTo>
                              <a:lnTo>
                                <a:pt x="702" y="269"/>
                              </a:lnTo>
                              <a:lnTo>
                                <a:pt x="702" y="267"/>
                              </a:lnTo>
                              <a:lnTo>
                                <a:pt x="704" y="267"/>
                              </a:lnTo>
                              <a:lnTo>
                                <a:pt x="704" y="266"/>
                              </a:lnTo>
                              <a:lnTo>
                                <a:pt x="705" y="266"/>
                              </a:lnTo>
                              <a:lnTo>
                                <a:pt x="705" y="265"/>
                              </a:lnTo>
                              <a:lnTo>
                                <a:pt x="705" y="263"/>
                              </a:lnTo>
                              <a:lnTo>
                                <a:pt x="705" y="272"/>
                              </a:lnTo>
                              <a:lnTo>
                                <a:pt x="730" y="272"/>
                              </a:lnTo>
                              <a:lnTo>
                                <a:pt x="730" y="188"/>
                              </a:lnTo>
                              <a:close/>
                              <a:moveTo>
                                <a:pt x="684" y="208"/>
                              </a:moveTo>
                              <a:lnTo>
                                <a:pt x="685" y="210"/>
                              </a:lnTo>
                              <a:lnTo>
                                <a:pt x="687" y="210"/>
                              </a:lnTo>
                              <a:lnTo>
                                <a:pt x="688" y="210"/>
                              </a:lnTo>
                              <a:lnTo>
                                <a:pt x="689" y="210"/>
                              </a:lnTo>
                              <a:lnTo>
                                <a:pt x="691" y="210"/>
                              </a:lnTo>
                              <a:lnTo>
                                <a:pt x="691" y="211"/>
                              </a:lnTo>
                              <a:lnTo>
                                <a:pt x="692" y="211"/>
                              </a:lnTo>
                              <a:lnTo>
                                <a:pt x="694" y="211"/>
                              </a:lnTo>
                              <a:lnTo>
                                <a:pt x="695" y="213"/>
                              </a:lnTo>
                              <a:lnTo>
                                <a:pt x="697" y="213"/>
                              </a:lnTo>
                              <a:lnTo>
                                <a:pt x="698" y="214"/>
                              </a:lnTo>
                              <a:lnTo>
                                <a:pt x="700" y="216"/>
                              </a:lnTo>
                              <a:lnTo>
                                <a:pt x="701" y="217"/>
                              </a:lnTo>
                              <a:lnTo>
                                <a:pt x="702" y="219"/>
                              </a:lnTo>
                              <a:lnTo>
                                <a:pt x="704" y="220"/>
                              </a:lnTo>
                              <a:lnTo>
                                <a:pt x="704" y="221"/>
                              </a:lnTo>
                              <a:lnTo>
                                <a:pt x="704" y="223"/>
                              </a:lnTo>
                              <a:lnTo>
                                <a:pt x="705" y="223"/>
                              </a:lnTo>
                              <a:lnTo>
                                <a:pt x="705" y="224"/>
                              </a:lnTo>
                              <a:lnTo>
                                <a:pt x="705" y="226"/>
                              </a:lnTo>
                              <a:lnTo>
                                <a:pt x="705" y="227"/>
                              </a:lnTo>
                              <a:lnTo>
                                <a:pt x="705" y="229"/>
                              </a:lnTo>
                              <a:lnTo>
                                <a:pt x="705" y="230"/>
                              </a:lnTo>
                              <a:lnTo>
                                <a:pt x="705" y="231"/>
                              </a:lnTo>
                              <a:lnTo>
                                <a:pt x="705" y="233"/>
                              </a:lnTo>
                              <a:lnTo>
                                <a:pt x="705" y="234"/>
                              </a:lnTo>
                              <a:lnTo>
                                <a:pt x="705" y="236"/>
                              </a:lnTo>
                              <a:lnTo>
                                <a:pt x="705" y="237"/>
                              </a:lnTo>
                              <a:lnTo>
                                <a:pt x="704" y="237"/>
                              </a:lnTo>
                              <a:lnTo>
                                <a:pt x="704" y="239"/>
                              </a:lnTo>
                              <a:lnTo>
                                <a:pt x="704" y="240"/>
                              </a:lnTo>
                              <a:lnTo>
                                <a:pt x="702" y="240"/>
                              </a:lnTo>
                              <a:lnTo>
                                <a:pt x="702" y="242"/>
                              </a:lnTo>
                              <a:lnTo>
                                <a:pt x="702" y="243"/>
                              </a:lnTo>
                              <a:lnTo>
                                <a:pt x="701" y="244"/>
                              </a:lnTo>
                              <a:lnTo>
                                <a:pt x="700" y="246"/>
                              </a:lnTo>
                              <a:lnTo>
                                <a:pt x="698" y="247"/>
                              </a:lnTo>
                              <a:lnTo>
                                <a:pt x="697" y="249"/>
                              </a:lnTo>
                              <a:lnTo>
                                <a:pt x="695" y="249"/>
                              </a:lnTo>
                              <a:lnTo>
                                <a:pt x="695" y="250"/>
                              </a:lnTo>
                              <a:lnTo>
                                <a:pt x="694" y="250"/>
                              </a:lnTo>
                              <a:lnTo>
                                <a:pt x="692" y="250"/>
                              </a:lnTo>
                              <a:lnTo>
                                <a:pt x="691" y="252"/>
                              </a:lnTo>
                              <a:lnTo>
                                <a:pt x="689" y="252"/>
                              </a:lnTo>
                              <a:lnTo>
                                <a:pt x="688" y="252"/>
                              </a:lnTo>
                              <a:lnTo>
                                <a:pt x="687" y="252"/>
                              </a:lnTo>
                              <a:lnTo>
                                <a:pt x="685" y="252"/>
                              </a:lnTo>
                              <a:lnTo>
                                <a:pt x="684" y="252"/>
                              </a:lnTo>
                              <a:lnTo>
                                <a:pt x="682" y="252"/>
                              </a:lnTo>
                              <a:lnTo>
                                <a:pt x="681" y="252"/>
                              </a:lnTo>
                              <a:lnTo>
                                <a:pt x="679" y="252"/>
                              </a:lnTo>
                              <a:lnTo>
                                <a:pt x="678" y="252"/>
                              </a:lnTo>
                              <a:lnTo>
                                <a:pt x="678" y="250"/>
                              </a:lnTo>
                              <a:lnTo>
                                <a:pt x="677" y="250"/>
                              </a:lnTo>
                              <a:lnTo>
                                <a:pt x="675" y="250"/>
                              </a:lnTo>
                              <a:lnTo>
                                <a:pt x="674" y="249"/>
                              </a:lnTo>
                              <a:lnTo>
                                <a:pt x="672" y="247"/>
                              </a:lnTo>
                              <a:lnTo>
                                <a:pt x="671" y="246"/>
                              </a:lnTo>
                              <a:lnTo>
                                <a:pt x="669" y="244"/>
                              </a:lnTo>
                              <a:lnTo>
                                <a:pt x="668" y="243"/>
                              </a:lnTo>
                              <a:lnTo>
                                <a:pt x="668" y="242"/>
                              </a:lnTo>
                              <a:lnTo>
                                <a:pt x="666" y="240"/>
                              </a:lnTo>
                              <a:lnTo>
                                <a:pt x="666" y="239"/>
                              </a:lnTo>
                              <a:lnTo>
                                <a:pt x="665" y="239"/>
                              </a:lnTo>
                              <a:lnTo>
                                <a:pt x="665" y="237"/>
                              </a:lnTo>
                              <a:lnTo>
                                <a:pt x="665" y="236"/>
                              </a:lnTo>
                              <a:lnTo>
                                <a:pt x="665" y="234"/>
                              </a:lnTo>
                              <a:lnTo>
                                <a:pt x="665" y="233"/>
                              </a:lnTo>
                              <a:lnTo>
                                <a:pt x="665" y="231"/>
                              </a:lnTo>
                              <a:lnTo>
                                <a:pt x="664" y="230"/>
                              </a:lnTo>
                              <a:lnTo>
                                <a:pt x="665" y="230"/>
                              </a:lnTo>
                              <a:lnTo>
                                <a:pt x="665" y="229"/>
                              </a:lnTo>
                              <a:lnTo>
                                <a:pt x="665" y="227"/>
                              </a:lnTo>
                              <a:lnTo>
                                <a:pt x="665" y="226"/>
                              </a:lnTo>
                              <a:lnTo>
                                <a:pt x="665" y="224"/>
                              </a:lnTo>
                              <a:lnTo>
                                <a:pt x="665" y="223"/>
                              </a:lnTo>
                              <a:lnTo>
                                <a:pt x="665" y="221"/>
                              </a:lnTo>
                              <a:lnTo>
                                <a:pt x="666" y="221"/>
                              </a:lnTo>
                              <a:lnTo>
                                <a:pt x="666" y="220"/>
                              </a:lnTo>
                              <a:lnTo>
                                <a:pt x="666" y="219"/>
                              </a:lnTo>
                              <a:lnTo>
                                <a:pt x="668" y="219"/>
                              </a:lnTo>
                              <a:lnTo>
                                <a:pt x="668" y="217"/>
                              </a:lnTo>
                              <a:lnTo>
                                <a:pt x="669" y="217"/>
                              </a:lnTo>
                              <a:lnTo>
                                <a:pt x="669" y="216"/>
                              </a:lnTo>
                              <a:lnTo>
                                <a:pt x="671" y="216"/>
                              </a:lnTo>
                              <a:lnTo>
                                <a:pt x="671" y="214"/>
                              </a:lnTo>
                              <a:lnTo>
                                <a:pt x="672" y="214"/>
                              </a:lnTo>
                              <a:lnTo>
                                <a:pt x="672" y="213"/>
                              </a:lnTo>
                              <a:lnTo>
                                <a:pt x="674" y="213"/>
                              </a:lnTo>
                              <a:lnTo>
                                <a:pt x="674" y="211"/>
                              </a:lnTo>
                              <a:lnTo>
                                <a:pt x="675" y="211"/>
                              </a:lnTo>
                              <a:lnTo>
                                <a:pt x="677" y="211"/>
                              </a:lnTo>
                              <a:lnTo>
                                <a:pt x="678" y="211"/>
                              </a:lnTo>
                              <a:lnTo>
                                <a:pt x="678" y="210"/>
                              </a:lnTo>
                              <a:lnTo>
                                <a:pt x="679" y="210"/>
                              </a:lnTo>
                              <a:lnTo>
                                <a:pt x="681" y="210"/>
                              </a:lnTo>
                              <a:lnTo>
                                <a:pt x="682" y="210"/>
                              </a:lnTo>
                              <a:lnTo>
                                <a:pt x="684" y="210"/>
                              </a:lnTo>
                              <a:lnTo>
                                <a:pt x="684" y="208"/>
                              </a:lnTo>
                              <a:close/>
                              <a:moveTo>
                                <a:pt x="832" y="188"/>
                              </a:moveTo>
                              <a:lnTo>
                                <a:pt x="809" y="188"/>
                              </a:lnTo>
                              <a:lnTo>
                                <a:pt x="809" y="196"/>
                              </a:lnTo>
                              <a:lnTo>
                                <a:pt x="807" y="196"/>
                              </a:lnTo>
                              <a:lnTo>
                                <a:pt x="807" y="194"/>
                              </a:lnTo>
                              <a:lnTo>
                                <a:pt x="806" y="194"/>
                              </a:lnTo>
                              <a:lnTo>
                                <a:pt x="806" y="193"/>
                              </a:lnTo>
                              <a:lnTo>
                                <a:pt x="804" y="193"/>
                              </a:lnTo>
                              <a:lnTo>
                                <a:pt x="804" y="191"/>
                              </a:lnTo>
                              <a:lnTo>
                                <a:pt x="803" y="191"/>
                              </a:lnTo>
                              <a:lnTo>
                                <a:pt x="803" y="190"/>
                              </a:lnTo>
                              <a:lnTo>
                                <a:pt x="802" y="190"/>
                              </a:lnTo>
                              <a:lnTo>
                                <a:pt x="800" y="190"/>
                              </a:lnTo>
                              <a:lnTo>
                                <a:pt x="799" y="188"/>
                              </a:lnTo>
                              <a:lnTo>
                                <a:pt x="797" y="188"/>
                              </a:lnTo>
                              <a:lnTo>
                                <a:pt x="796" y="188"/>
                              </a:lnTo>
                              <a:lnTo>
                                <a:pt x="794" y="188"/>
                              </a:lnTo>
                              <a:lnTo>
                                <a:pt x="794" y="187"/>
                              </a:lnTo>
                              <a:lnTo>
                                <a:pt x="793" y="187"/>
                              </a:lnTo>
                              <a:lnTo>
                                <a:pt x="791" y="187"/>
                              </a:lnTo>
                              <a:lnTo>
                                <a:pt x="790" y="187"/>
                              </a:lnTo>
                              <a:lnTo>
                                <a:pt x="789" y="187"/>
                              </a:lnTo>
                              <a:lnTo>
                                <a:pt x="787" y="187"/>
                              </a:lnTo>
                              <a:lnTo>
                                <a:pt x="786" y="187"/>
                              </a:lnTo>
                              <a:lnTo>
                                <a:pt x="784" y="185"/>
                              </a:lnTo>
                              <a:lnTo>
                                <a:pt x="784" y="187"/>
                              </a:lnTo>
                              <a:lnTo>
                                <a:pt x="781" y="187"/>
                              </a:lnTo>
                              <a:lnTo>
                                <a:pt x="780" y="187"/>
                              </a:lnTo>
                              <a:lnTo>
                                <a:pt x="779" y="187"/>
                              </a:lnTo>
                              <a:lnTo>
                                <a:pt x="776" y="187"/>
                              </a:lnTo>
                              <a:lnTo>
                                <a:pt x="773" y="188"/>
                              </a:lnTo>
                              <a:lnTo>
                                <a:pt x="771" y="188"/>
                              </a:lnTo>
                              <a:lnTo>
                                <a:pt x="768" y="188"/>
                              </a:lnTo>
                              <a:lnTo>
                                <a:pt x="767" y="188"/>
                              </a:lnTo>
                              <a:lnTo>
                                <a:pt x="767" y="190"/>
                              </a:lnTo>
                              <a:lnTo>
                                <a:pt x="766" y="191"/>
                              </a:lnTo>
                              <a:lnTo>
                                <a:pt x="764" y="191"/>
                              </a:lnTo>
                              <a:lnTo>
                                <a:pt x="764" y="193"/>
                              </a:lnTo>
                              <a:lnTo>
                                <a:pt x="763" y="193"/>
                              </a:lnTo>
                              <a:lnTo>
                                <a:pt x="761" y="194"/>
                              </a:lnTo>
                              <a:lnTo>
                                <a:pt x="760" y="194"/>
                              </a:lnTo>
                              <a:lnTo>
                                <a:pt x="758" y="196"/>
                              </a:lnTo>
                              <a:lnTo>
                                <a:pt x="757" y="197"/>
                              </a:lnTo>
                              <a:lnTo>
                                <a:pt x="756" y="198"/>
                              </a:lnTo>
                              <a:lnTo>
                                <a:pt x="754" y="198"/>
                              </a:lnTo>
                              <a:lnTo>
                                <a:pt x="754" y="200"/>
                              </a:lnTo>
                              <a:lnTo>
                                <a:pt x="753" y="201"/>
                              </a:lnTo>
                              <a:lnTo>
                                <a:pt x="751" y="203"/>
                              </a:lnTo>
                              <a:lnTo>
                                <a:pt x="751" y="204"/>
                              </a:lnTo>
                              <a:lnTo>
                                <a:pt x="750" y="204"/>
                              </a:lnTo>
                              <a:lnTo>
                                <a:pt x="750" y="206"/>
                              </a:lnTo>
                              <a:lnTo>
                                <a:pt x="748" y="207"/>
                              </a:lnTo>
                              <a:lnTo>
                                <a:pt x="748" y="208"/>
                              </a:lnTo>
                              <a:lnTo>
                                <a:pt x="747" y="210"/>
                              </a:lnTo>
                              <a:lnTo>
                                <a:pt x="747" y="211"/>
                              </a:lnTo>
                              <a:lnTo>
                                <a:pt x="747" y="213"/>
                              </a:lnTo>
                              <a:lnTo>
                                <a:pt x="745" y="213"/>
                              </a:lnTo>
                              <a:lnTo>
                                <a:pt x="745" y="216"/>
                              </a:lnTo>
                              <a:lnTo>
                                <a:pt x="745" y="217"/>
                              </a:lnTo>
                              <a:lnTo>
                                <a:pt x="745" y="220"/>
                              </a:lnTo>
                              <a:lnTo>
                                <a:pt x="744" y="221"/>
                              </a:lnTo>
                              <a:lnTo>
                                <a:pt x="744" y="224"/>
                              </a:lnTo>
                              <a:lnTo>
                                <a:pt x="744" y="226"/>
                              </a:lnTo>
                              <a:lnTo>
                                <a:pt x="744" y="229"/>
                              </a:lnTo>
                              <a:lnTo>
                                <a:pt x="743" y="230"/>
                              </a:lnTo>
                              <a:lnTo>
                                <a:pt x="744" y="233"/>
                              </a:lnTo>
                              <a:lnTo>
                                <a:pt x="744" y="234"/>
                              </a:lnTo>
                              <a:lnTo>
                                <a:pt x="744" y="236"/>
                              </a:lnTo>
                              <a:lnTo>
                                <a:pt x="744" y="237"/>
                              </a:lnTo>
                              <a:lnTo>
                                <a:pt x="744" y="239"/>
                              </a:lnTo>
                              <a:lnTo>
                                <a:pt x="744" y="240"/>
                              </a:lnTo>
                              <a:lnTo>
                                <a:pt x="744" y="242"/>
                              </a:lnTo>
                              <a:lnTo>
                                <a:pt x="745" y="243"/>
                              </a:lnTo>
                              <a:lnTo>
                                <a:pt x="745" y="244"/>
                              </a:lnTo>
                              <a:lnTo>
                                <a:pt x="745" y="246"/>
                              </a:lnTo>
                              <a:lnTo>
                                <a:pt x="745" y="247"/>
                              </a:lnTo>
                              <a:lnTo>
                                <a:pt x="747" y="249"/>
                              </a:lnTo>
                              <a:lnTo>
                                <a:pt x="747" y="250"/>
                              </a:lnTo>
                              <a:lnTo>
                                <a:pt x="747" y="252"/>
                              </a:lnTo>
                              <a:lnTo>
                                <a:pt x="748" y="253"/>
                              </a:lnTo>
                              <a:lnTo>
                                <a:pt x="748" y="255"/>
                              </a:lnTo>
                              <a:lnTo>
                                <a:pt x="750" y="256"/>
                              </a:lnTo>
                              <a:lnTo>
                                <a:pt x="750" y="257"/>
                              </a:lnTo>
                              <a:lnTo>
                                <a:pt x="751" y="257"/>
                              </a:lnTo>
                              <a:lnTo>
                                <a:pt x="751" y="259"/>
                              </a:lnTo>
                              <a:lnTo>
                                <a:pt x="753" y="260"/>
                              </a:lnTo>
                              <a:lnTo>
                                <a:pt x="754" y="262"/>
                              </a:lnTo>
                              <a:lnTo>
                                <a:pt x="756" y="263"/>
                              </a:lnTo>
                              <a:lnTo>
                                <a:pt x="757" y="265"/>
                              </a:lnTo>
                              <a:lnTo>
                                <a:pt x="757" y="266"/>
                              </a:lnTo>
                              <a:lnTo>
                                <a:pt x="758" y="266"/>
                              </a:lnTo>
                              <a:lnTo>
                                <a:pt x="760" y="267"/>
                              </a:lnTo>
                              <a:lnTo>
                                <a:pt x="761" y="269"/>
                              </a:lnTo>
                              <a:lnTo>
                                <a:pt x="763" y="269"/>
                              </a:lnTo>
                              <a:lnTo>
                                <a:pt x="764" y="270"/>
                              </a:lnTo>
                              <a:lnTo>
                                <a:pt x="766" y="270"/>
                              </a:lnTo>
                              <a:lnTo>
                                <a:pt x="767" y="270"/>
                              </a:lnTo>
                              <a:lnTo>
                                <a:pt x="768" y="272"/>
                              </a:lnTo>
                              <a:lnTo>
                                <a:pt x="770" y="272"/>
                              </a:lnTo>
                              <a:lnTo>
                                <a:pt x="771" y="273"/>
                              </a:lnTo>
                              <a:lnTo>
                                <a:pt x="773" y="273"/>
                              </a:lnTo>
                              <a:lnTo>
                                <a:pt x="774" y="273"/>
                              </a:lnTo>
                              <a:lnTo>
                                <a:pt x="776" y="273"/>
                              </a:lnTo>
                              <a:lnTo>
                                <a:pt x="777" y="273"/>
                              </a:lnTo>
                              <a:lnTo>
                                <a:pt x="779" y="273"/>
                              </a:lnTo>
                              <a:lnTo>
                                <a:pt x="780" y="273"/>
                              </a:lnTo>
                              <a:lnTo>
                                <a:pt x="781" y="273"/>
                              </a:lnTo>
                              <a:lnTo>
                                <a:pt x="783" y="273"/>
                              </a:lnTo>
                              <a:lnTo>
                                <a:pt x="784" y="273"/>
                              </a:lnTo>
                              <a:lnTo>
                                <a:pt x="786" y="273"/>
                              </a:lnTo>
                              <a:lnTo>
                                <a:pt x="787" y="273"/>
                              </a:lnTo>
                              <a:lnTo>
                                <a:pt x="789" y="273"/>
                              </a:lnTo>
                              <a:lnTo>
                                <a:pt x="790" y="273"/>
                              </a:lnTo>
                              <a:lnTo>
                                <a:pt x="791" y="273"/>
                              </a:lnTo>
                              <a:lnTo>
                                <a:pt x="793" y="273"/>
                              </a:lnTo>
                              <a:lnTo>
                                <a:pt x="793" y="272"/>
                              </a:lnTo>
                              <a:lnTo>
                                <a:pt x="794" y="272"/>
                              </a:lnTo>
                              <a:lnTo>
                                <a:pt x="796" y="272"/>
                              </a:lnTo>
                              <a:lnTo>
                                <a:pt x="797" y="272"/>
                              </a:lnTo>
                              <a:lnTo>
                                <a:pt x="799" y="272"/>
                              </a:lnTo>
                              <a:lnTo>
                                <a:pt x="799" y="270"/>
                              </a:lnTo>
                              <a:lnTo>
                                <a:pt x="800" y="270"/>
                              </a:lnTo>
                              <a:lnTo>
                                <a:pt x="802" y="270"/>
                              </a:lnTo>
                              <a:lnTo>
                                <a:pt x="802" y="269"/>
                              </a:lnTo>
                              <a:lnTo>
                                <a:pt x="803" y="269"/>
                              </a:lnTo>
                              <a:lnTo>
                                <a:pt x="804" y="269"/>
                              </a:lnTo>
                              <a:lnTo>
                                <a:pt x="804" y="267"/>
                              </a:lnTo>
                              <a:lnTo>
                                <a:pt x="806" y="267"/>
                              </a:lnTo>
                              <a:lnTo>
                                <a:pt x="806" y="266"/>
                              </a:lnTo>
                              <a:lnTo>
                                <a:pt x="807" y="265"/>
                              </a:lnTo>
                              <a:lnTo>
                                <a:pt x="807" y="263"/>
                              </a:lnTo>
                              <a:lnTo>
                                <a:pt x="807" y="265"/>
                              </a:lnTo>
                              <a:lnTo>
                                <a:pt x="807" y="266"/>
                              </a:lnTo>
                              <a:lnTo>
                                <a:pt x="807" y="267"/>
                              </a:lnTo>
                              <a:lnTo>
                                <a:pt x="807" y="269"/>
                              </a:lnTo>
                              <a:lnTo>
                                <a:pt x="807" y="270"/>
                              </a:lnTo>
                              <a:lnTo>
                                <a:pt x="807" y="272"/>
                              </a:lnTo>
                              <a:lnTo>
                                <a:pt x="807" y="273"/>
                              </a:lnTo>
                              <a:lnTo>
                                <a:pt x="806" y="273"/>
                              </a:lnTo>
                              <a:lnTo>
                                <a:pt x="806" y="275"/>
                              </a:lnTo>
                              <a:lnTo>
                                <a:pt x="806" y="276"/>
                              </a:lnTo>
                              <a:lnTo>
                                <a:pt x="806" y="278"/>
                              </a:lnTo>
                              <a:lnTo>
                                <a:pt x="804" y="278"/>
                              </a:lnTo>
                              <a:lnTo>
                                <a:pt x="804" y="279"/>
                              </a:lnTo>
                              <a:lnTo>
                                <a:pt x="803" y="279"/>
                              </a:lnTo>
                              <a:lnTo>
                                <a:pt x="803" y="280"/>
                              </a:lnTo>
                              <a:lnTo>
                                <a:pt x="803" y="282"/>
                              </a:lnTo>
                              <a:lnTo>
                                <a:pt x="802" y="282"/>
                              </a:lnTo>
                              <a:lnTo>
                                <a:pt x="802" y="283"/>
                              </a:lnTo>
                              <a:lnTo>
                                <a:pt x="800" y="283"/>
                              </a:lnTo>
                              <a:lnTo>
                                <a:pt x="799" y="283"/>
                              </a:lnTo>
                              <a:lnTo>
                                <a:pt x="799" y="285"/>
                              </a:lnTo>
                              <a:lnTo>
                                <a:pt x="797" y="285"/>
                              </a:lnTo>
                              <a:lnTo>
                                <a:pt x="796" y="285"/>
                              </a:lnTo>
                              <a:lnTo>
                                <a:pt x="796" y="286"/>
                              </a:lnTo>
                              <a:lnTo>
                                <a:pt x="794" y="286"/>
                              </a:lnTo>
                              <a:lnTo>
                                <a:pt x="793" y="288"/>
                              </a:lnTo>
                              <a:lnTo>
                                <a:pt x="791" y="288"/>
                              </a:lnTo>
                              <a:lnTo>
                                <a:pt x="790" y="288"/>
                              </a:lnTo>
                              <a:lnTo>
                                <a:pt x="789" y="288"/>
                              </a:lnTo>
                              <a:lnTo>
                                <a:pt x="787" y="288"/>
                              </a:lnTo>
                              <a:lnTo>
                                <a:pt x="786" y="288"/>
                              </a:lnTo>
                              <a:lnTo>
                                <a:pt x="784" y="288"/>
                              </a:lnTo>
                              <a:lnTo>
                                <a:pt x="783" y="288"/>
                              </a:lnTo>
                              <a:lnTo>
                                <a:pt x="781" y="288"/>
                              </a:lnTo>
                              <a:lnTo>
                                <a:pt x="781" y="286"/>
                              </a:lnTo>
                              <a:lnTo>
                                <a:pt x="780" y="286"/>
                              </a:lnTo>
                              <a:lnTo>
                                <a:pt x="779" y="285"/>
                              </a:lnTo>
                              <a:lnTo>
                                <a:pt x="777" y="285"/>
                              </a:lnTo>
                              <a:lnTo>
                                <a:pt x="777" y="283"/>
                              </a:lnTo>
                              <a:lnTo>
                                <a:pt x="776" y="283"/>
                              </a:lnTo>
                              <a:lnTo>
                                <a:pt x="776" y="282"/>
                              </a:lnTo>
                              <a:lnTo>
                                <a:pt x="774" y="282"/>
                              </a:lnTo>
                              <a:lnTo>
                                <a:pt x="774" y="280"/>
                              </a:lnTo>
                              <a:lnTo>
                                <a:pt x="773" y="279"/>
                              </a:lnTo>
                              <a:lnTo>
                                <a:pt x="744" y="279"/>
                              </a:lnTo>
                              <a:lnTo>
                                <a:pt x="745" y="280"/>
                              </a:lnTo>
                              <a:lnTo>
                                <a:pt x="745" y="282"/>
                              </a:lnTo>
                              <a:lnTo>
                                <a:pt x="745" y="283"/>
                              </a:lnTo>
                              <a:lnTo>
                                <a:pt x="745" y="285"/>
                              </a:lnTo>
                              <a:lnTo>
                                <a:pt x="745" y="286"/>
                              </a:lnTo>
                              <a:lnTo>
                                <a:pt x="747" y="288"/>
                              </a:lnTo>
                              <a:lnTo>
                                <a:pt x="747" y="289"/>
                              </a:lnTo>
                              <a:lnTo>
                                <a:pt x="748" y="289"/>
                              </a:lnTo>
                              <a:lnTo>
                                <a:pt x="748" y="291"/>
                              </a:lnTo>
                              <a:lnTo>
                                <a:pt x="750" y="292"/>
                              </a:lnTo>
                              <a:lnTo>
                                <a:pt x="750" y="293"/>
                              </a:lnTo>
                              <a:lnTo>
                                <a:pt x="750" y="295"/>
                              </a:lnTo>
                              <a:lnTo>
                                <a:pt x="751" y="295"/>
                              </a:lnTo>
                              <a:lnTo>
                                <a:pt x="751" y="296"/>
                              </a:lnTo>
                              <a:lnTo>
                                <a:pt x="753" y="296"/>
                              </a:lnTo>
                              <a:lnTo>
                                <a:pt x="753" y="298"/>
                              </a:lnTo>
                              <a:lnTo>
                                <a:pt x="754" y="298"/>
                              </a:lnTo>
                              <a:lnTo>
                                <a:pt x="754" y="299"/>
                              </a:lnTo>
                              <a:lnTo>
                                <a:pt x="756" y="299"/>
                              </a:lnTo>
                              <a:lnTo>
                                <a:pt x="757" y="301"/>
                              </a:lnTo>
                              <a:lnTo>
                                <a:pt x="758" y="302"/>
                              </a:lnTo>
                              <a:lnTo>
                                <a:pt x="760" y="302"/>
                              </a:lnTo>
                              <a:lnTo>
                                <a:pt x="761" y="303"/>
                              </a:lnTo>
                              <a:lnTo>
                                <a:pt x="763" y="305"/>
                              </a:lnTo>
                              <a:lnTo>
                                <a:pt x="764" y="305"/>
                              </a:lnTo>
                              <a:lnTo>
                                <a:pt x="766" y="305"/>
                              </a:lnTo>
                              <a:lnTo>
                                <a:pt x="767" y="306"/>
                              </a:lnTo>
                              <a:lnTo>
                                <a:pt x="768" y="306"/>
                              </a:lnTo>
                              <a:lnTo>
                                <a:pt x="770" y="306"/>
                              </a:lnTo>
                              <a:lnTo>
                                <a:pt x="771" y="308"/>
                              </a:lnTo>
                              <a:lnTo>
                                <a:pt x="773" y="308"/>
                              </a:lnTo>
                              <a:lnTo>
                                <a:pt x="774" y="308"/>
                              </a:lnTo>
                              <a:lnTo>
                                <a:pt x="776" y="308"/>
                              </a:lnTo>
                              <a:lnTo>
                                <a:pt x="777" y="308"/>
                              </a:lnTo>
                              <a:lnTo>
                                <a:pt x="779" y="308"/>
                              </a:lnTo>
                              <a:lnTo>
                                <a:pt x="780" y="308"/>
                              </a:lnTo>
                              <a:lnTo>
                                <a:pt x="781" y="308"/>
                              </a:lnTo>
                              <a:lnTo>
                                <a:pt x="783" y="308"/>
                              </a:lnTo>
                              <a:lnTo>
                                <a:pt x="784" y="308"/>
                              </a:lnTo>
                              <a:lnTo>
                                <a:pt x="786" y="308"/>
                              </a:lnTo>
                              <a:lnTo>
                                <a:pt x="789" y="308"/>
                              </a:lnTo>
                              <a:lnTo>
                                <a:pt x="790" y="308"/>
                              </a:lnTo>
                              <a:lnTo>
                                <a:pt x="793" y="308"/>
                              </a:lnTo>
                              <a:lnTo>
                                <a:pt x="794" y="308"/>
                              </a:lnTo>
                              <a:lnTo>
                                <a:pt x="797" y="308"/>
                              </a:lnTo>
                              <a:lnTo>
                                <a:pt x="799" y="308"/>
                              </a:lnTo>
                              <a:lnTo>
                                <a:pt x="802" y="308"/>
                              </a:lnTo>
                              <a:lnTo>
                                <a:pt x="803" y="306"/>
                              </a:lnTo>
                              <a:lnTo>
                                <a:pt x="804" y="306"/>
                              </a:lnTo>
                              <a:lnTo>
                                <a:pt x="806" y="306"/>
                              </a:lnTo>
                              <a:lnTo>
                                <a:pt x="807" y="306"/>
                              </a:lnTo>
                              <a:lnTo>
                                <a:pt x="809" y="305"/>
                              </a:lnTo>
                              <a:lnTo>
                                <a:pt x="810" y="305"/>
                              </a:lnTo>
                              <a:lnTo>
                                <a:pt x="810" y="303"/>
                              </a:lnTo>
                              <a:lnTo>
                                <a:pt x="812" y="303"/>
                              </a:lnTo>
                              <a:lnTo>
                                <a:pt x="813" y="302"/>
                              </a:lnTo>
                              <a:lnTo>
                                <a:pt x="814" y="302"/>
                              </a:lnTo>
                              <a:lnTo>
                                <a:pt x="814" y="301"/>
                              </a:lnTo>
                              <a:lnTo>
                                <a:pt x="816" y="301"/>
                              </a:lnTo>
                              <a:lnTo>
                                <a:pt x="816" y="299"/>
                              </a:lnTo>
                              <a:lnTo>
                                <a:pt x="817" y="299"/>
                              </a:lnTo>
                              <a:lnTo>
                                <a:pt x="819" y="298"/>
                              </a:lnTo>
                              <a:lnTo>
                                <a:pt x="820" y="298"/>
                              </a:lnTo>
                              <a:lnTo>
                                <a:pt x="820" y="296"/>
                              </a:lnTo>
                              <a:lnTo>
                                <a:pt x="822" y="296"/>
                              </a:lnTo>
                              <a:lnTo>
                                <a:pt x="823" y="295"/>
                              </a:lnTo>
                              <a:lnTo>
                                <a:pt x="824" y="295"/>
                              </a:lnTo>
                              <a:lnTo>
                                <a:pt x="824" y="293"/>
                              </a:lnTo>
                              <a:lnTo>
                                <a:pt x="826" y="293"/>
                              </a:lnTo>
                              <a:lnTo>
                                <a:pt x="826" y="292"/>
                              </a:lnTo>
                              <a:lnTo>
                                <a:pt x="827" y="291"/>
                              </a:lnTo>
                              <a:lnTo>
                                <a:pt x="827" y="289"/>
                              </a:lnTo>
                              <a:lnTo>
                                <a:pt x="829" y="289"/>
                              </a:lnTo>
                              <a:lnTo>
                                <a:pt x="829" y="288"/>
                              </a:lnTo>
                              <a:lnTo>
                                <a:pt x="830" y="286"/>
                              </a:lnTo>
                              <a:lnTo>
                                <a:pt x="830" y="285"/>
                              </a:lnTo>
                              <a:lnTo>
                                <a:pt x="832" y="285"/>
                              </a:lnTo>
                              <a:lnTo>
                                <a:pt x="832" y="283"/>
                              </a:lnTo>
                              <a:lnTo>
                                <a:pt x="832" y="282"/>
                              </a:lnTo>
                              <a:lnTo>
                                <a:pt x="832" y="280"/>
                              </a:lnTo>
                              <a:lnTo>
                                <a:pt x="832" y="279"/>
                              </a:lnTo>
                              <a:lnTo>
                                <a:pt x="833" y="279"/>
                              </a:lnTo>
                              <a:lnTo>
                                <a:pt x="832" y="279"/>
                              </a:lnTo>
                              <a:lnTo>
                                <a:pt x="833" y="278"/>
                              </a:lnTo>
                              <a:lnTo>
                                <a:pt x="832" y="276"/>
                              </a:lnTo>
                              <a:lnTo>
                                <a:pt x="833" y="276"/>
                              </a:lnTo>
                              <a:lnTo>
                                <a:pt x="832" y="275"/>
                              </a:lnTo>
                              <a:lnTo>
                                <a:pt x="833" y="273"/>
                              </a:lnTo>
                              <a:lnTo>
                                <a:pt x="832" y="273"/>
                              </a:lnTo>
                              <a:lnTo>
                                <a:pt x="832" y="272"/>
                              </a:lnTo>
                              <a:lnTo>
                                <a:pt x="833" y="272"/>
                              </a:lnTo>
                              <a:lnTo>
                                <a:pt x="832" y="270"/>
                              </a:lnTo>
                              <a:lnTo>
                                <a:pt x="833" y="269"/>
                              </a:lnTo>
                              <a:lnTo>
                                <a:pt x="832" y="267"/>
                              </a:lnTo>
                              <a:lnTo>
                                <a:pt x="833" y="267"/>
                              </a:lnTo>
                              <a:lnTo>
                                <a:pt x="832" y="266"/>
                              </a:lnTo>
                              <a:lnTo>
                                <a:pt x="833" y="265"/>
                              </a:lnTo>
                              <a:lnTo>
                                <a:pt x="832" y="263"/>
                              </a:lnTo>
                              <a:lnTo>
                                <a:pt x="832" y="262"/>
                              </a:lnTo>
                              <a:lnTo>
                                <a:pt x="832" y="188"/>
                              </a:lnTo>
                              <a:close/>
                              <a:moveTo>
                                <a:pt x="787" y="208"/>
                              </a:moveTo>
                              <a:lnTo>
                                <a:pt x="789" y="210"/>
                              </a:lnTo>
                              <a:lnTo>
                                <a:pt x="790" y="210"/>
                              </a:lnTo>
                              <a:lnTo>
                                <a:pt x="791" y="210"/>
                              </a:lnTo>
                              <a:lnTo>
                                <a:pt x="793" y="210"/>
                              </a:lnTo>
                              <a:lnTo>
                                <a:pt x="794" y="210"/>
                              </a:lnTo>
                              <a:lnTo>
                                <a:pt x="794" y="211"/>
                              </a:lnTo>
                              <a:lnTo>
                                <a:pt x="796" y="211"/>
                              </a:lnTo>
                              <a:lnTo>
                                <a:pt x="797" y="211"/>
                              </a:lnTo>
                              <a:lnTo>
                                <a:pt x="799" y="213"/>
                              </a:lnTo>
                              <a:lnTo>
                                <a:pt x="800" y="213"/>
                              </a:lnTo>
                              <a:lnTo>
                                <a:pt x="800" y="214"/>
                              </a:lnTo>
                              <a:lnTo>
                                <a:pt x="802" y="214"/>
                              </a:lnTo>
                              <a:lnTo>
                                <a:pt x="802" y="216"/>
                              </a:lnTo>
                              <a:lnTo>
                                <a:pt x="803" y="216"/>
                              </a:lnTo>
                              <a:lnTo>
                                <a:pt x="803" y="217"/>
                              </a:lnTo>
                              <a:lnTo>
                                <a:pt x="804" y="217"/>
                              </a:lnTo>
                              <a:lnTo>
                                <a:pt x="804" y="219"/>
                              </a:lnTo>
                              <a:lnTo>
                                <a:pt x="806" y="220"/>
                              </a:lnTo>
                              <a:lnTo>
                                <a:pt x="806" y="221"/>
                              </a:lnTo>
                              <a:lnTo>
                                <a:pt x="806" y="223"/>
                              </a:lnTo>
                              <a:lnTo>
                                <a:pt x="807" y="224"/>
                              </a:lnTo>
                              <a:lnTo>
                                <a:pt x="807" y="226"/>
                              </a:lnTo>
                              <a:lnTo>
                                <a:pt x="807" y="227"/>
                              </a:lnTo>
                              <a:lnTo>
                                <a:pt x="807" y="229"/>
                              </a:lnTo>
                              <a:lnTo>
                                <a:pt x="807" y="230"/>
                              </a:lnTo>
                              <a:lnTo>
                                <a:pt x="807" y="231"/>
                              </a:lnTo>
                              <a:lnTo>
                                <a:pt x="807" y="233"/>
                              </a:lnTo>
                              <a:lnTo>
                                <a:pt x="807" y="234"/>
                              </a:lnTo>
                              <a:lnTo>
                                <a:pt x="807" y="236"/>
                              </a:lnTo>
                              <a:lnTo>
                                <a:pt x="807" y="237"/>
                              </a:lnTo>
                              <a:lnTo>
                                <a:pt x="806" y="239"/>
                              </a:lnTo>
                              <a:lnTo>
                                <a:pt x="806" y="240"/>
                              </a:lnTo>
                              <a:lnTo>
                                <a:pt x="806" y="242"/>
                              </a:lnTo>
                              <a:lnTo>
                                <a:pt x="804" y="242"/>
                              </a:lnTo>
                              <a:lnTo>
                                <a:pt x="804" y="243"/>
                              </a:lnTo>
                              <a:lnTo>
                                <a:pt x="804" y="244"/>
                              </a:lnTo>
                              <a:lnTo>
                                <a:pt x="803" y="244"/>
                              </a:lnTo>
                              <a:lnTo>
                                <a:pt x="803" y="246"/>
                              </a:lnTo>
                              <a:lnTo>
                                <a:pt x="802" y="246"/>
                              </a:lnTo>
                              <a:lnTo>
                                <a:pt x="802" y="247"/>
                              </a:lnTo>
                              <a:lnTo>
                                <a:pt x="800" y="247"/>
                              </a:lnTo>
                              <a:lnTo>
                                <a:pt x="800" y="249"/>
                              </a:lnTo>
                              <a:lnTo>
                                <a:pt x="799" y="249"/>
                              </a:lnTo>
                              <a:lnTo>
                                <a:pt x="797" y="249"/>
                              </a:lnTo>
                              <a:lnTo>
                                <a:pt x="797" y="250"/>
                              </a:lnTo>
                              <a:lnTo>
                                <a:pt x="796" y="250"/>
                              </a:lnTo>
                              <a:lnTo>
                                <a:pt x="794" y="250"/>
                              </a:lnTo>
                              <a:lnTo>
                                <a:pt x="794" y="252"/>
                              </a:lnTo>
                              <a:lnTo>
                                <a:pt x="793" y="252"/>
                              </a:lnTo>
                              <a:lnTo>
                                <a:pt x="791" y="252"/>
                              </a:lnTo>
                              <a:lnTo>
                                <a:pt x="790" y="252"/>
                              </a:lnTo>
                              <a:lnTo>
                                <a:pt x="789" y="252"/>
                              </a:lnTo>
                              <a:lnTo>
                                <a:pt x="787" y="252"/>
                              </a:lnTo>
                              <a:lnTo>
                                <a:pt x="786" y="252"/>
                              </a:lnTo>
                              <a:lnTo>
                                <a:pt x="784" y="252"/>
                              </a:lnTo>
                              <a:lnTo>
                                <a:pt x="783" y="252"/>
                              </a:lnTo>
                              <a:lnTo>
                                <a:pt x="781" y="252"/>
                              </a:lnTo>
                              <a:lnTo>
                                <a:pt x="781" y="250"/>
                              </a:lnTo>
                              <a:lnTo>
                                <a:pt x="780" y="250"/>
                              </a:lnTo>
                              <a:lnTo>
                                <a:pt x="779" y="250"/>
                              </a:lnTo>
                              <a:lnTo>
                                <a:pt x="777" y="249"/>
                              </a:lnTo>
                              <a:lnTo>
                                <a:pt x="776" y="247"/>
                              </a:lnTo>
                              <a:lnTo>
                                <a:pt x="774" y="246"/>
                              </a:lnTo>
                              <a:lnTo>
                                <a:pt x="773" y="244"/>
                              </a:lnTo>
                              <a:lnTo>
                                <a:pt x="771" y="243"/>
                              </a:lnTo>
                              <a:lnTo>
                                <a:pt x="771" y="242"/>
                              </a:lnTo>
                              <a:lnTo>
                                <a:pt x="770" y="240"/>
                              </a:lnTo>
                              <a:lnTo>
                                <a:pt x="770" y="239"/>
                              </a:lnTo>
                              <a:lnTo>
                                <a:pt x="770" y="237"/>
                              </a:lnTo>
                              <a:lnTo>
                                <a:pt x="768" y="237"/>
                              </a:lnTo>
                              <a:lnTo>
                                <a:pt x="768" y="236"/>
                              </a:lnTo>
                              <a:lnTo>
                                <a:pt x="768" y="234"/>
                              </a:lnTo>
                              <a:lnTo>
                                <a:pt x="768" y="233"/>
                              </a:lnTo>
                              <a:lnTo>
                                <a:pt x="768" y="231"/>
                              </a:lnTo>
                              <a:lnTo>
                                <a:pt x="767" y="230"/>
                              </a:lnTo>
                              <a:lnTo>
                                <a:pt x="768" y="230"/>
                              </a:lnTo>
                              <a:lnTo>
                                <a:pt x="768" y="229"/>
                              </a:lnTo>
                              <a:lnTo>
                                <a:pt x="768" y="227"/>
                              </a:lnTo>
                              <a:lnTo>
                                <a:pt x="768" y="226"/>
                              </a:lnTo>
                              <a:lnTo>
                                <a:pt x="768" y="224"/>
                              </a:lnTo>
                              <a:lnTo>
                                <a:pt x="768" y="223"/>
                              </a:lnTo>
                              <a:lnTo>
                                <a:pt x="770" y="223"/>
                              </a:lnTo>
                              <a:lnTo>
                                <a:pt x="770" y="221"/>
                              </a:lnTo>
                              <a:lnTo>
                                <a:pt x="770" y="220"/>
                              </a:lnTo>
                              <a:lnTo>
                                <a:pt x="770" y="219"/>
                              </a:lnTo>
                              <a:lnTo>
                                <a:pt x="771" y="219"/>
                              </a:lnTo>
                              <a:lnTo>
                                <a:pt x="771" y="217"/>
                              </a:lnTo>
                              <a:lnTo>
                                <a:pt x="773" y="217"/>
                              </a:lnTo>
                              <a:lnTo>
                                <a:pt x="773" y="216"/>
                              </a:lnTo>
                              <a:lnTo>
                                <a:pt x="774" y="216"/>
                              </a:lnTo>
                              <a:lnTo>
                                <a:pt x="774" y="214"/>
                              </a:lnTo>
                              <a:lnTo>
                                <a:pt x="776" y="214"/>
                              </a:lnTo>
                              <a:lnTo>
                                <a:pt x="776" y="213"/>
                              </a:lnTo>
                              <a:lnTo>
                                <a:pt x="777" y="213"/>
                              </a:lnTo>
                              <a:lnTo>
                                <a:pt x="777" y="211"/>
                              </a:lnTo>
                              <a:lnTo>
                                <a:pt x="779" y="211"/>
                              </a:lnTo>
                              <a:lnTo>
                                <a:pt x="780" y="211"/>
                              </a:lnTo>
                              <a:lnTo>
                                <a:pt x="781" y="211"/>
                              </a:lnTo>
                              <a:lnTo>
                                <a:pt x="781" y="210"/>
                              </a:lnTo>
                              <a:lnTo>
                                <a:pt x="783" y="210"/>
                              </a:lnTo>
                              <a:lnTo>
                                <a:pt x="784" y="210"/>
                              </a:lnTo>
                              <a:lnTo>
                                <a:pt x="786" y="210"/>
                              </a:lnTo>
                              <a:lnTo>
                                <a:pt x="787" y="210"/>
                              </a:lnTo>
                              <a:lnTo>
                                <a:pt x="787" y="208"/>
                              </a:lnTo>
                              <a:close/>
                              <a:moveTo>
                                <a:pt x="906" y="246"/>
                              </a:moveTo>
                              <a:lnTo>
                                <a:pt x="908" y="247"/>
                              </a:lnTo>
                              <a:lnTo>
                                <a:pt x="906" y="246"/>
                              </a:lnTo>
                              <a:lnTo>
                                <a:pt x="908" y="247"/>
                              </a:lnTo>
                              <a:lnTo>
                                <a:pt x="906" y="246"/>
                              </a:lnTo>
                              <a:lnTo>
                                <a:pt x="908" y="247"/>
                              </a:lnTo>
                              <a:lnTo>
                                <a:pt x="906" y="246"/>
                              </a:lnTo>
                              <a:lnTo>
                                <a:pt x="908" y="247"/>
                              </a:lnTo>
                              <a:lnTo>
                                <a:pt x="906" y="246"/>
                              </a:lnTo>
                              <a:lnTo>
                                <a:pt x="908" y="247"/>
                              </a:lnTo>
                              <a:lnTo>
                                <a:pt x="906" y="247"/>
                              </a:lnTo>
                              <a:lnTo>
                                <a:pt x="908" y="247"/>
                              </a:lnTo>
                              <a:lnTo>
                                <a:pt x="906" y="247"/>
                              </a:lnTo>
                              <a:lnTo>
                                <a:pt x="908" y="247"/>
                              </a:lnTo>
                              <a:lnTo>
                                <a:pt x="906" y="247"/>
                              </a:lnTo>
                              <a:lnTo>
                                <a:pt x="908" y="247"/>
                              </a:lnTo>
                              <a:lnTo>
                                <a:pt x="906" y="247"/>
                              </a:lnTo>
                              <a:lnTo>
                                <a:pt x="906" y="249"/>
                              </a:lnTo>
                              <a:lnTo>
                                <a:pt x="905" y="249"/>
                              </a:lnTo>
                              <a:lnTo>
                                <a:pt x="904" y="250"/>
                              </a:lnTo>
                              <a:lnTo>
                                <a:pt x="902" y="250"/>
                              </a:lnTo>
                              <a:lnTo>
                                <a:pt x="901" y="250"/>
                              </a:lnTo>
                              <a:lnTo>
                                <a:pt x="901" y="252"/>
                              </a:lnTo>
                              <a:lnTo>
                                <a:pt x="899" y="252"/>
                              </a:lnTo>
                              <a:lnTo>
                                <a:pt x="899" y="253"/>
                              </a:lnTo>
                              <a:lnTo>
                                <a:pt x="898" y="253"/>
                              </a:lnTo>
                              <a:lnTo>
                                <a:pt x="896" y="253"/>
                              </a:lnTo>
                              <a:lnTo>
                                <a:pt x="896" y="255"/>
                              </a:lnTo>
                              <a:lnTo>
                                <a:pt x="896" y="253"/>
                              </a:lnTo>
                              <a:lnTo>
                                <a:pt x="895" y="255"/>
                              </a:lnTo>
                              <a:lnTo>
                                <a:pt x="893" y="253"/>
                              </a:lnTo>
                              <a:lnTo>
                                <a:pt x="893" y="255"/>
                              </a:lnTo>
                              <a:lnTo>
                                <a:pt x="893" y="253"/>
                              </a:lnTo>
                              <a:lnTo>
                                <a:pt x="892" y="253"/>
                              </a:lnTo>
                              <a:lnTo>
                                <a:pt x="892" y="255"/>
                              </a:lnTo>
                              <a:lnTo>
                                <a:pt x="892" y="253"/>
                              </a:lnTo>
                              <a:lnTo>
                                <a:pt x="891" y="253"/>
                              </a:lnTo>
                              <a:lnTo>
                                <a:pt x="889" y="253"/>
                              </a:lnTo>
                              <a:lnTo>
                                <a:pt x="888" y="253"/>
                              </a:lnTo>
                              <a:lnTo>
                                <a:pt x="886" y="253"/>
                              </a:lnTo>
                              <a:lnTo>
                                <a:pt x="885" y="253"/>
                              </a:lnTo>
                              <a:lnTo>
                                <a:pt x="883" y="253"/>
                              </a:lnTo>
                              <a:lnTo>
                                <a:pt x="882" y="252"/>
                              </a:lnTo>
                              <a:lnTo>
                                <a:pt x="881" y="252"/>
                              </a:lnTo>
                              <a:lnTo>
                                <a:pt x="881" y="250"/>
                              </a:lnTo>
                              <a:lnTo>
                                <a:pt x="879" y="250"/>
                              </a:lnTo>
                              <a:lnTo>
                                <a:pt x="878" y="249"/>
                              </a:lnTo>
                              <a:lnTo>
                                <a:pt x="876" y="247"/>
                              </a:lnTo>
                              <a:lnTo>
                                <a:pt x="875" y="246"/>
                              </a:lnTo>
                              <a:lnTo>
                                <a:pt x="875" y="244"/>
                              </a:lnTo>
                              <a:lnTo>
                                <a:pt x="875" y="243"/>
                              </a:lnTo>
                              <a:lnTo>
                                <a:pt x="873" y="242"/>
                              </a:lnTo>
                              <a:lnTo>
                                <a:pt x="873" y="240"/>
                              </a:lnTo>
                              <a:lnTo>
                                <a:pt x="873" y="239"/>
                              </a:lnTo>
                              <a:lnTo>
                                <a:pt x="872" y="237"/>
                              </a:lnTo>
                              <a:lnTo>
                                <a:pt x="934" y="237"/>
                              </a:lnTo>
                              <a:lnTo>
                                <a:pt x="935" y="237"/>
                              </a:lnTo>
                              <a:lnTo>
                                <a:pt x="935" y="236"/>
                              </a:lnTo>
                              <a:lnTo>
                                <a:pt x="937" y="236"/>
                              </a:lnTo>
                              <a:lnTo>
                                <a:pt x="935" y="236"/>
                              </a:lnTo>
                              <a:lnTo>
                                <a:pt x="937" y="236"/>
                              </a:lnTo>
                              <a:lnTo>
                                <a:pt x="935" y="234"/>
                              </a:lnTo>
                              <a:lnTo>
                                <a:pt x="937" y="234"/>
                              </a:lnTo>
                              <a:lnTo>
                                <a:pt x="935" y="234"/>
                              </a:lnTo>
                              <a:lnTo>
                                <a:pt x="937" y="234"/>
                              </a:lnTo>
                              <a:lnTo>
                                <a:pt x="935" y="234"/>
                              </a:lnTo>
                              <a:lnTo>
                                <a:pt x="935" y="233"/>
                              </a:lnTo>
                              <a:lnTo>
                                <a:pt x="937" y="233"/>
                              </a:lnTo>
                              <a:lnTo>
                                <a:pt x="935" y="233"/>
                              </a:lnTo>
                              <a:lnTo>
                                <a:pt x="937" y="233"/>
                              </a:lnTo>
                              <a:lnTo>
                                <a:pt x="935" y="233"/>
                              </a:lnTo>
                              <a:lnTo>
                                <a:pt x="937" y="233"/>
                              </a:lnTo>
                              <a:lnTo>
                                <a:pt x="935" y="233"/>
                              </a:lnTo>
                              <a:lnTo>
                                <a:pt x="937" y="233"/>
                              </a:lnTo>
                              <a:lnTo>
                                <a:pt x="935" y="233"/>
                              </a:lnTo>
                              <a:lnTo>
                                <a:pt x="935" y="231"/>
                              </a:lnTo>
                              <a:lnTo>
                                <a:pt x="935" y="230"/>
                              </a:lnTo>
                              <a:lnTo>
                                <a:pt x="935" y="229"/>
                              </a:lnTo>
                              <a:lnTo>
                                <a:pt x="935" y="227"/>
                              </a:lnTo>
                              <a:lnTo>
                                <a:pt x="935" y="226"/>
                              </a:lnTo>
                              <a:lnTo>
                                <a:pt x="935" y="224"/>
                              </a:lnTo>
                              <a:lnTo>
                                <a:pt x="935" y="223"/>
                              </a:lnTo>
                              <a:lnTo>
                                <a:pt x="935" y="221"/>
                              </a:lnTo>
                              <a:lnTo>
                                <a:pt x="934" y="220"/>
                              </a:lnTo>
                              <a:lnTo>
                                <a:pt x="934" y="219"/>
                              </a:lnTo>
                              <a:lnTo>
                                <a:pt x="934" y="217"/>
                              </a:lnTo>
                              <a:lnTo>
                                <a:pt x="934" y="216"/>
                              </a:lnTo>
                              <a:lnTo>
                                <a:pt x="932" y="213"/>
                              </a:lnTo>
                              <a:lnTo>
                                <a:pt x="931" y="211"/>
                              </a:lnTo>
                              <a:lnTo>
                                <a:pt x="931" y="210"/>
                              </a:lnTo>
                              <a:lnTo>
                                <a:pt x="929" y="208"/>
                              </a:lnTo>
                              <a:lnTo>
                                <a:pt x="929" y="207"/>
                              </a:lnTo>
                              <a:lnTo>
                                <a:pt x="928" y="206"/>
                              </a:lnTo>
                              <a:lnTo>
                                <a:pt x="928" y="204"/>
                              </a:lnTo>
                              <a:lnTo>
                                <a:pt x="926" y="204"/>
                              </a:lnTo>
                              <a:lnTo>
                                <a:pt x="926" y="203"/>
                              </a:lnTo>
                              <a:lnTo>
                                <a:pt x="925" y="201"/>
                              </a:lnTo>
                              <a:lnTo>
                                <a:pt x="924" y="200"/>
                              </a:lnTo>
                              <a:lnTo>
                                <a:pt x="922" y="198"/>
                              </a:lnTo>
                              <a:lnTo>
                                <a:pt x="921" y="197"/>
                              </a:lnTo>
                              <a:lnTo>
                                <a:pt x="919" y="196"/>
                              </a:lnTo>
                              <a:lnTo>
                                <a:pt x="918" y="194"/>
                              </a:lnTo>
                              <a:lnTo>
                                <a:pt x="916" y="194"/>
                              </a:lnTo>
                              <a:lnTo>
                                <a:pt x="915" y="193"/>
                              </a:lnTo>
                              <a:lnTo>
                                <a:pt x="914" y="193"/>
                              </a:lnTo>
                              <a:lnTo>
                                <a:pt x="914" y="191"/>
                              </a:lnTo>
                              <a:lnTo>
                                <a:pt x="912" y="191"/>
                              </a:lnTo>
                              <a:lnTo>
                                <a:pt x="911" y="190"/>
                              </a:lnTo>
                              <a:lnTo>
                                <a:pt x="909" y="188"/>
                              </a:lnTo>
                              <a:lnTo>
                                <a:pt x="908" y="188"/>
                              </a:lnTo>
                              <a:lnTo>
                                <a:pt x="906" y="188"/>
                              </a:lnTo>
                              <a:lnTo>
                                <a:pt x="905" y="188"/>
                              </a:lnTo>
                              <a:lnTo>
                                <a:pt x="904" y="188"/>
                              </a:lnTo>
                              <a:lnTo>
                                <a:pt x="902" y="187"/>
                              </a:lnTo>
                              <a:lnTo>
                                <a:pt x="901" y="187"/>
                              </a:lnTo>
                              <a:lnTo>
                                <a:pt x="899" y="187"/>
                              </a:lnTo>
                              <a:lnTo>
                                <a:pt x="898" y="187"/>
                              </a:lnTo>
                              <a:lnTo>
                                <a:pt x="896" y="187"/>
                              </a:lnTo>
                              <a:lnTo>
                                <a:pt x="895" y="187"/>
                              </a:lnTo>
                              <a:lnTo>
                                <a:pt x="893" y="187"/>
                              </a:lnTo>
                              <a:lnTo>
                                <a:pt x="891" y="185"/>
                              </a:lnTo>
                              <a:lnTo>
                                <a:pt x="891" y="187"/>
                              </a:lnTo>
                              <a:lnTo>
                                <a:pt x="889" y="187"/>
                              </a:lnTo>
                              <a:lnTo>
                                <a:pt x="888" y="187"/>
                              </a:lnTo>
                              <a:lnTo>
                                <a:pt x="886" y="187"/>
                              </a:lnTo>
                              <a:lnTo>
                                <a:pt x="885" y="187"/>
                              </a:lnTo>
                              <a:lnTo>
                                <a:pt x="883" y="187"/>
                              </a:lnTo>
                              <a:lnTo>
                                <a:pt x="882" y="188"/>
                              </a:lnTo>
                              <a:lnTo>
                                <a:pt x="881" y="188"/>
                              </a:lnTo>
                              <a:lnTo>
                                <a:pt x="879" y="188"/>
                              </a:lnTo>
                              <a:lnTo>
                                <a:pt x="878" y="190"/>
                              </a:lnTo>
                              <a:lnTo>
                                <a:pt x="876" y="190"/>
                              </a:lnTo>
                              <a:lnTo>
                                <a:pt x="875" y="190"/>
                              </a:lnTo>
                              <a:lnTo>
                                <a:pt x="875" y="191"/>
                              </a:lnTo>
                              <a:lnTo>
                                <a:pt x="873" y="191"/>
                              </a:lnTo>
                              <a:lnTo>
                                <a:pt x="872" y="191"/>
                              </a:lnTo>
                              <a:lnTo>
                                <a:pt x="870" y="193"/>
                              </a:lnTo>
                              <a:lnTo>
                                <a:pt x="869" y="193"/>
                              </a:lnTo>
                              <a:lnTo>
                                <a:pt x="868" y="194"/>
                              </a:lnTo>
                              <a:lnTo>
                                <a:pt x="866" y="194"/>
                              </a:lnTo>
                              <a:lnTo>
                                <a:pt x="866" y="196"/>
                              </a:lnTo>
                              <a:lnTo>
                                <a:pt x="865" y="196"/>
                              </a:lnTo>
                              <a:lnTo>
                                <a:pt x="863" y="197"/>
                              </a:lnTo>
                              <a:lnTo>
                                <a:pt x="862" y="198"/>
                              </a:lnTo>
                              <a:lnTo>
                                <a:pt x="860" y="198"/>
                              </a:lnTo>
                              <a:lnTo>
                                <a:pt x="860" y="200"/>
                              </a:lnTo>
                              <a:lnTo>
                                <a:pt x="859" y="201"/>
                              </a:lnTo>
                              <a:lnTo>
                                <a:pt x="859" y="203"/>
                              </a:lnTo>
                              <a:lnTo>
                                <a:pt x="858" y="204"/>
                              </a:lnTo>
                              <a:lnTo>
                                <a:pt x="856" y="206"/>
                              </a:lnTo>
                              <a:lnTo>
                                <a:pt x="856" y="207"/>
                              </a:lnTo>
                              <a:lnTo>
                                <a:pt x="855" y="208"/>
                              </a:lnTo>
                              <a:lnTo>
                                <a:pt x="855" y="210"/>
                              </a:lnTo>
                              <a:lnTo>
                                <a:pt x="853" y="211"/>
                              </a:lnTo>
                              <a:lnTo>
                                <a:pt x="853" y="213"/>
                              </a:lnTo>
                              <a:lnTo>
                                <a:pt x="852" y="213"/>
                              </a:lnTo>
                              <a:lnTo>
                                <a:pt x="852" y="216"/>
                              </a:lnTo>
                              <a:lnTo>
                                <a:pt x="850" y="217"/>
                              </a:lnTo>
                              <a:lnTo>
                                <a:pt x="850" y="220"/>
                              </a:lnTo>
                              <a:lnTo>
                                <a:pt x="850" y="221"/>
                              </a:lnTo>
                              <a:lnTo>
                                <a:pt x="850" y="224"/>
                              </a:lnTo>
                              <a:lnTo>
                                <a:pt x="850" y="226"/>
                              </a:lnTo>
                              <a:lnTo>
                                <a:pt x="850" y="229"/>
                              </a:lnTo>
                              <a:lnTo>
                                <a:pt x="849" y="230"/>
                              </a:lnTo>
                              <a:lnTo>
                                <a:pt x="850" y="233"/>
                              </a:lnTo>
                              <a:lnTo>
                                <a:pt x="850" y="234"/>
                              </a:lnTo>
                              <a:lnTo>
                                <a:pt x="850" y="237"/>
                              </a:lnTo>
                              <a:lnTo>
                                <a:pt x="850" y="239"/>
                              </a:lnTo>
                              <a:lnTo>
                                <a:pt x="850" y="242"/>
                              </a:lnTo>
                              <a:lnTo>
                                <a:pt x="850" y="243"/>
                              </a:lnTo>
                              <a:lnTo>
                                <a:pt x="852" y="246"/>
                              </a:lnTo>
                              <a:lnTo>
                                <a:pt x="852" y="247"/>
                              </a:lnTo>
                              <a:lnTo>
                                <a:pt x="853" y="249"/>
                              </a:lnTo>
                              <a:lnTo>
                                <a:pt x="853" y="250"/>
                              </a:lnTo>
                              <a:lnTo>
                                <a:pt x="855" y="252"/>
                              </a:lnTo>
                              <a:lnTo>
                                <a:pt x="856" y="253"/>
                              </a:lnTo>
                              <a:lnTo>
                                <a:pt x="856" y="255"/>
                              </a:lnTo>
                              <a:lnTo>
                                <a:pt x="856" y="256"/>
                              </a:lnTo>
                              <a:lnTo>
                                <a:pt x="858" y="257"/>
                              </a:lnTo>
                              <a:lnTo>
                                <a:pt x="859" y="259"/>
                              </a:lnTo>
                              <a:lnTo>
                                <a:pt x="860" y="260"/>
                              </a:lnTo>
                              <a:lnTo>
                                <a:pt x="860" y="262"/>
                              </a:lnTo>
                              <a:lnTo>
                                <a:pt x="862" y="263"/>
                              </a:lnTo>
                              <a:lnTo>
                                <a:pt x="863" y="265"/>
                              </a:lnTo>
                              <a:lnTo>
                                <a:pt x="865" y="266"/>
                              </a:lnTo>
                              <a:lnTo>
                                <a:pt x="866" y="266"/>
                              </a:lnTo>
                              <a:lnTo>
                                <a:pt x="866" y="267"/>
                              </a:lnTo>
                              <a:lnTo>
                                <a:pt x="868" y="267"/>
                              </a:lnTo>
                              <a:lnTo>
                                <a:pt x="869" y="269"/>
                              </a:lnTo>
                              <a:lnTo>
                                <a:pt x="870" y="269"/>
                              </a:lnTo>
                              <a:lnTo>
                                <a:pt x="872" y="270"/>
                              </a:lnTo>
                              <a:lnTo>
                                <a:pt x="873" y="270"/>
                              </a:lnTo>
                              <a:lnTo>
                                <a:pt x="875" y="270"/>
                              </a:lnTo>
                              <a:lnTo>
                                <a:pt x="878" y="272"/>
                              </a:lnTo>
                              <a:lnTo>
                                <a:pt x="879" y="273"/>
                              </a:lnTo>
                              <a:lnTo>
                                <a:pt x="882" y="273"/>
                              </a:lnTo>
                              <a:lnTo>
                                <a:pt x="883" y="273"/>
                              </a:lnTo>
                              <a:lnTo>
                                <a:pt x="886" y="273"/>
                              </a:lnTo>
                              <a:lnTo>
                                <a:pt x="888" y="273"/>
                              </a:lnTo>
                              <a:lnTo>
                                <a:pt x="891" y="273"/>
                              </a:lnTo>
                              <a:lnTo>
                                <a:pt x="892" y="273"/>
                              </a:lnTo>
                              <a:lnTo>
                                <a:pt x="893" y="273"/>
                              </a:lnTo>
                              <a:lnTo>
                                <a:pt x="895" y="273"/>
                              </a:lnTo>
                              <a:lnTo>
                                <a:pt x="896" y="273"/>
                              </a:lnTo>
                              <a:lnTo>
                                <a:pt x="898" y="273"/>
                              </a:lnTo>
                              <a:lnTo>
                                <a:pt x="899" y="273"/>
                              </a:lnTo>
                              <a:lnTo>
                                <a:pt x="901" y="273"/>
                              </a:lnTo>
                              <a:lnTo>
                                <a:pt x="902" y="273"/>
                              </a:lnTo>
                              <a:lnTo>
                                <a:pt x="904" y="273"/>
                              </a:lnTo>
                              <a:lnTo>
                                <a:pt x="905" y="273"/>
                              </a:lnTo>
                              <a:lnTo>
                                <a:pt x="906" y="272"/>
                              </a:lnTo>
                              <a:lnTo>
                                <a:pt x="908" y="272"/>
                              </a:lnTo>
                              <a:lnTo>
                                <a:pt x="908" y="270"/>
                              </a:lnTo>
                              <a:lnTo>
                                <a:pt x="909" y="270"/>
                              </a:lnTo>
                              <a:lnTo>
                                <a:pt x="911" y="270"/>
                              </a:lnTo>
                              <a:lnTo>
                                <a:pt x="912" y="269"/>
                              </a:lnTo>
                              <a:lnTo>
                                <a:pt x="914" y="269"/>
                              </a:lnTo>
                              <a:lnTo>
                                <a:pt x="915" y="267"/>
                              </a:lnTo>
                              <a:lnTo>
                                <a:pt x="916" y="267"/>
                              </a:lnTo>
                              <a:lnTo>
                                <a:pt x="918" y="266"/>
                              </a:lnTo>
                              <a:lnTo>
                                <a:pt x="918" y="265"/>
                              </a:lnTo>
                              <a:lnTo>
                                <a:pt x="919" y="265"/>
                              </a:lnTo>
                              <a:lnTo>
                                <a:pt x="921" y="263"/>
                              </a:lnTo>
                              <a:lnTo>
                                <a:pt x="922" y="262"/>
                              </a:lnTo>
                              <a:lnTo>
                                <a:pt x="922" y="260"/>
                              </a:lnTo>
                              <a:lnTo>
                                <a:pt x="924" y="260"/>
                              </a:lnTo>
                              <a:lnTo>
                                <a:pt x="925" y="259"/>
                              </a:lnTo>
                              <a:lnTo>
                                <a:pt x="926" y="257"/>
                              </a:lnTo>
                              <a:lnTo>
                                <a:pt x="926" y="256"/>
                              </a:lnTo>
                              <a:lnTo>
                                <a:pt x="928" y="256"/>
                              </a:lnTo>
                              <a:lnTo>
                                <a:pt x="928" y="255"/>
                              </a:lnTo>
                              <a:lnTo>
                                <a:pt x="929" y="253"/>
                              </a:lnTo>
                              <a:lnTo>
                                <a:pt x="929" y="252"/>
                              </a:lnTo>
                              <a:lnTo>
                                <a:pt x="931" y="250"/>
                              </a:lnTo>
                              <a:lnTo>
                                <a:pt x="931" y="249"/>
                              </a:lnTo>
                              <a:lnTo>
                                <a:pt x="932" y="247"/>
                              </a:lnTo>
                              <a:lnTo>
                                <a:pt x="932" y="246"/>
                              </a:lnTo>
                              <a:lnTo>
                                <a:pt x="906" y="246"/>
                              </a:lnTo>
                              <a:close/>
                              <a:moveTo>
                                <a:pt x="873" y="221"/>
                              </a:moveTo>
                              <a:lnTo>
                                <a:pt x="875" y="221"/>
                              </a:lnTo>
                              <a:lnTo>
                                <a:pt x="875" y="220"/>
                              </a:lnTo>
                              <a:lnTo>
                                <a:pt x="875" y="219"/>
                              </a:lnTo>
                              <a:lnTo>
                                <a:pt x="875" y="217"/>
                              </a:lnTo>
                              <a:lnTo>
                                <a:pt x="876" y="216"/>
                              </a:lnTo>
                              <a:lnTo>
                                <a:pt x="876" y="214"/>
                              </a:lnTo>
                              <a:lnTo>
                                <a:pt x="878" y="214"/>
                              </a:lnTo>
                              <a:lnTo>
                                <a:pt x="878" y="213"/>
                              </a:lnTo>
                              <a:lnTo>
                                <a:pt x="879" y="213"/>
                              </a:lnTo>
                              <a:lnTo>
                                <a:pt x="879" y="211"/>
                              </a:lnTo>
                              <a:lnTo>
                                <a:pt x="879" y="210"/>
                              </a:lnTo>
                              <a:lnTo>
                                <a:pt x="881" y="210"/>
                              </a:lnTo>
                              <a:lnTo>
                                <a:pt x="882" y="210"/>
                              </a:lnTo>
                              <a:lnTo>
                                <a:pt x="883" y="210"/>
                              </a:lnTo>
                              <a:lnTo>
                                <a:pt x="885" y="208"/>
                              </a:lnTo>
                              <a:lnTo>
                                <a:pt x="886" y="208"/>
                              </a:lnTo>
                              <a:lnTo>
                                <a:pt x="888" y="208"/>
                              </a:lnTo>
                              <a:lnTo>
                                <a:pt x="889" y="208"/>
                              </a:lnTo>
                              <a:lnTo>
                                <a:pt x="891" y="208"/>
                              </a:lnTo>
                              <a:lnTo>
                                <a:pt x="892" y="208"/>
                              </a:lnTo>
                              <a:lnTo>
                                <a:pt x="892" y="207"/>
                              </a:lnTo>
                              <a:lnTo>
                                <a:pt x="893" y="208"/>
                              </a:lnTo>
                              <a:lnTo>
                                <a:pt x="895" y="208"/>
                              </a:lnTo>
                              <a:lnTo>
                                <a:pt x="896" y="208"/>
                              </a:lnTo>
                              <a:lnTo>
                                <a:pt x="898" y="208"/>
                              </a:lnTo>
                              <a:lnTo>
                                <a:pt x="899" y="208"/>
                              </a:lnTo>
                              <a:lnTo>
                                <a:pt x="901" y="208"/>
                              </a:lnTo>
                              <a:lnTo>
                                <a:pt x="902" y="210"/>
                              </a:lnTo>
                              <a:lnTo>
                                <a:pt x="904" y="210"/>
                              </a:lnTo>
                              <a:lnTo>
                                <a:pt x="904" y="211"/>
                              </a:lnTo>
                              <a:lnTo>
                                <a:pt x="905" y="211"/>
                              </a:lnTo>
                              <a:lnTo>
                                <a:pt x="906" y="213"/>
                              </a:lnTo>
                              <a:lnTo>
                                <a:pt x="908" y="214"/>
                              </a:lnTo>
                              <a:lnTo>
                                <a:pt x="909" y="216"/>
                              </a:lnTo>
                              <a:lnTo>
                                <a:pt x="909" y="217"/>
                              </a:lnTo>
                              <a:lnTo>
                                <a:pt x="911" y="219"/>
                              </a:lnTo>
                              <a:lnTo>
                                <a:pt x="911" y="220"/>
                              </a:lnTo>
                              <a:lnTo>
                                <a:pt x="911" y="221"/>
                              </a:lnTo>
                              <a:lnTo>
                                <a:pt x="873" y="221"/>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125"/>
                      <wps:cNvSpPr>
                        <a:spLocks/>
                      </wps:cNvSpPr>
                      <wps:spPr bwMode="auto">
                        <a:xfrm>
                          <a:off x="2839" y="15838"/>
                          <a:ext cx="316" cy="319"/>
                        </a:xfrm>
                        <a:custGeom>
                          <a:avLst/>
                          <a:gdLst>
                            <a:gd name="T0" fmla="*/ 1 w 316"/>
                            <a:gd name="T1" fmla="*/ 238 h 319"/>
                            <a:gd name="T2" fmla="*/ 0 w 316"/>
                            <a:gd name="T3" fmla="*/ 208 h 319"/>
                            <a:gd name="T4" fmla="*/ 1 w 316"/>
                            <a:gd name="T5" fmla="*/ 175 h 319"/>
                            <a:gd name="T6" fmla="*/ 1 w 316"/>
                            <a:gd name="T7" fmla="*/ 143 h 319"/>
                            <a:gd name="T8" fmla="*/ 0 w 316"/>
                            <a:gd name="T9" fmla="*/ 113 h 319"/>
                            <a:gd name="T10" fmla="*/ 0 w 316"/>
                            <a:gd name="T11" fmla="*/ 80 h 319"/>
                            <a:gd name="T12" fmla="*/ 1 w 316"/>
                            <a:gd name="T13" fmla="*/ 57 h 319"/>
                            <a:gd name="T14" fmla="*/ 6 w 316"/>
                            <a:gd name="T15" fmla="*/ 41 h 319"/>
                            <a:gd name="T16" fmla="*/ 14 w 316"/>
                            <a:gd name="T17" fmla="*/ 26 h 319"/>
                            <a:gd name="T18" fmla="*/ 26 w 316"/>
                            <a:gd name="T19" fmla="*/ 15 h 319"/>
                            <a:gd name="T20" fmla="*/ 39 w 316"/>
                            <a:gd name="T21" fmla="*/ 6 h 319"/>
                            <a:gd name="T22" fmla="*/ 56 w 316"/>
                            <a:gd name="T23" fmla="*/ 2 h 319"/>
                            <a:gd name="T24" fmla="*/ 79 w 316"/>
                            <a:gd name="T25" fmla="*/ 0 h 319"/>
                            <a:gd name="T26" fmla="*/ 110 w 316"/>
                            <a:gd name="T27" fmla="*/ 2 h 319"/>
                            <a:gd name="T28" fmla="*/ 142 w 316"/>
                            <a:gd name="T29" fmla="*/ 0 h 319"/>
                            <a:gd name="T30" fmla="*/ 174 w 316"/>
                            <a:gd name="T31" fmla="*/ 0 h 319"/>
                            <a:gd name="T32" fmla="*/ 205 w 316"/>
                            <a:gd name="T33" fmla="*/ 2 h 319"/>
                            <a:gd name="T34" fmla="*/ 237 w 316"/>
                            <a:gd name="T35" fmla="*/ 2 h 319"/>
                            <a:gd name="T36" fmla="*/ 260 w 316"/>
                            <a:gd name="T37" fmla="*/ 2 h 319"/>
                            <a:gd name="T38" fmla="*/ 276 w 316"/>
                            <a:gd name="T39" fmla="*/ 6 h 319"/>
                            <a:gd name="T40" fmla="*/ 290 w 316"/>
                            <a:gd name="T41" fmla="*/ 15 h 319"/>
                            <a:gd name="T42" fmla="*/ 302 w 316"/>
                            <a:gd name="T43" fmla="*/ 26 h 319"/>
                            <a:gd name="T44" fmla="*/ 310 w 316"/>
                            <a:gd name="T45" fmla="*/ 41 h 319"/>
                            <a:gd name="T46" fmla="*/ 314 w 316"/>
                            <a:gd name="T47" fmla="*/ 57 h 319"/>
                            <a:gd name="T48" fmla="*/ 316 w 316"/>
                            <a:gd name="T49" fmla="*/ 80 h 319"/>
                            <a:gd name="T50" fmla="*/ 314 w 316"/>
                            <a:gd name="T51" fmla="*/ 113 h 319"/>
                            <a:gd name="T52" fmla="*/ 316 w 316"/>
                            <a:gd name="T53" fmla="*/ 143 h 319"/>
                            <a:gd name="T54" fmla="*/ 316 w 316"/>
                            <a:gd name="T55" fmla="*/ 175 h 319"/>
                            <a:gd name="T56" fmla="*/ 314 w 316"/>
                            <a:gd name="T57" fmla="*/ 208 h 319"/>
                            <a:gd name="T58" fmla="*/ 314 w 316"/>
                            <a:gd name="T59" fmla="*/ 239 h 319"/>
                            <a:gd name="T60" fmla="*/ 314 w 316"/>
                            <a:gd name="T61" fmla="*/ 264 h 319"/>
                            <a:gd name="T62" fmla="*/ 310 w 316"/>
                            <a:gd name="T63" fmla="*/ 280 h 319"/>
                            <a:gd name="T64" fmla="*/ 302 w 316"/>
                            <a:gd name="T65" fmla="*/ 294 h 319"/>
                            <a:gd name="T66" fmla="*/ 290 w 316"/>
                            <a:gd name="T67" fmla="*/ 306 h 319"/>
                            <a:gd name="T68" fmla="*/ 276 w 316"/>
                            <a:gd name="T69" fmla="*/ 313 h 319"/>
                            <a:gd name="T70" fmla="*/ 260 w 316"/>
                            <a:gd name="T71" fmla="*/ 317 h 319"/>
                            <a:gd name="T72" fmla="*/ 237 w 316"/>
                            <a:gd name="T73" fmla="*/ 317 h 319"/>
                            <a:gd name="T74" fmla="*/ 205 w 316"/>
                            <a:gd name="T75" fmla="*/ 319 h 319"/>
                            <a:gd name="T76" fmla="*/ 174 w 316"/>
                            <a:gd name="T77" fmla="*/ 317 h 319"/>
                            <a:gd name="T78" fmla="*/ 142 w 316"/>
                            <a:gd name="T79" fmla="*/ 317 h 319"/>
                            <a:gd name="T80" fmla="*/ 110 w 316"/>
                            <a:gd name="T81" fmla="*/ 319 h 319"/>
                            <a:gd name="T82" fmla="*/ 79 w 316"/>
                            <a:gd name="T83" fmla="*/ 319 h 319"/>
                            <a:gd name="T84" fmla="*/ 56 w 316"/>
                            <a:gd name="T85" fmla="*/ 317 h 319"/>
                            <a:gd name="T86" fmla="*/ 39 w 316"/>
                            <a:gd name="T87" fmla="*/ 313 h 319"/>
                            <a:gd name="T88" fmla="*/ 26 w 316"/>
                            <a:gd name="T89" fmla="*/ 306 h 319"/>
                            <a:gd name="T90" fmla="*/ 14 w 316"/>
                            <a:gd name="T91" fmla="*/ 294 h 319"/>
                            <a:gd name="T92" fmla="*/ 6 w 316"/>
                            <a:gd name="T93" fmla="*/ 280 h 319"/>
                            <a:gd name="T94" fmla="*/ 1 w 316"/>
                            <a:gd name="T95" fmla="*/ 264 h 319"/>
                            <a:gd name="T96" fmla="*/ 0 w 316"/>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6" h="319">
                              <a:moveTo>
                                <a:pt x="0" y="255"/>
                              </a:moveTo>
                              <a:lnTo>
                                <a:pt x="1" y="238"/>
                              </a:lnTo>
                              <a:lnTo>
                                <a:pt x="0" y="224"/>
                              </a:lnTo>
                              <a:lnTo>
                                <a:pt x="0" y="208"/>
                              </a:lnTo>
                              <a:lnTo>
                                <a:pt x="1" y="190"/>
                              </a:lnTo>
                              <a:lnTo>
                                <a:pt x="1" y="175"/>
                              </a:lnTo>
                              <a:lnTo>
                                <a:pt x="0" y="160"/>
                              </a:lnTo>
                              <a:lnTo>
                                <a:pt x="1" y="143"/>
                              </a:lnTo>
                              <a:lnTo>
                                <a:pt x="0" y="129"/>
                              </a:lnTo>
                              <a:lnTo>
                                <a:pt x="0" y="113"/>
                              </a:lnTo>
                              <a:lnTo>
                                <a:pt x="1" y="95"/>
                              </a:lnTo>
                              <a:lnTo>
                                <a:pt x="0" y="80"/>
                              </a:lnTo>
                              <a:lnTo>
                                <a:pt x="0" y="65"/>
                              </a:lnTo>
                              <a:lnTo>
                                <a:pt x="1" y="57"/>
                              </a:lnTo>
                              <a:lnTo>
                                <a:pt x="3" y="48"/>
                              </a:lnTo>
                              <a:lnTo>
                                <a:pt x="6" y="41"/>
                              </a:lnTo>
                              <a:lnTo>
                                <a:pt x="10" y="32"/>
                              </a:lnTo>
                              <a:lnTo>
                                <a:pt x="14" y="26"/>
                              </a:lnTo>
                              <a:lnTo>
                                <a:pt x="19" y="21"/>
                              </a:lnTo>
                              <a:lnTo>
                                <a:pt x="26" y="15"/>
                              </a:lnTo>
                              <a:lnTo>
                                <a:pt x="31" y="11"/>
                              </a:lnTo>
                              <a:lnTo>
                                <a:pt x="39" y="6"/>
                              </a:lnTo>
                              <a:lnTo>
                                <a:pt x="47" y="3"/>
                              </a:lnTo>
                              <a:lnTo>
                                <a:pt x="56" y="2"/>
                              </a:lnTo>
                              <a:lnTo>
                                <a:pt x="63" y="2"/>
                              </a:lnTo>
                              <a:lnTo>
                                <a:pt x="79" y="0"/>
                              </a:lnTo>
                              <a:lnTo>
                                <a:pt x="95" y="2"/>
                              </a:lnTo>
                              <a:lnTo>
                                <a:pt x="110" y="2"/>
                              </a:lnTo>
                              <a:lnTo>
                                <a:pt x="126" y="0"/>
                              </a:lnTo>
                              <a:lnTo>
                                <a:pt x="142" y="0"/>
                              </a:lnTo>
                              <a:lnTo>
                                <a:pt x="158" y="2"/>
                              </a:lnTo>
                              <a:lnTo>
                                <a:pt x="174" y="0"/>
                              </a:lnTo>
                              <a:lnTo>
                                <a:pt x="189" y="2"/>
                              </a:lnTo>
                              <a:lnTo>
                                <a:pt x="205" y="2"/>
                              </a:lnTo>
                              <a:lnTo>
                                <a:pt x="221" y="0"/>
                              </a:lnTo>
                              <a:lnTo>
                                <a:pt x="237" y="2"/>
                              </a:lnTo>
                              <a:lnTo>
                                <a:pt x="251" y="2"/>
                              </a:lnTo>
                              <a:lnTo>
                                <a:pt x="260" y="2"/>
                              </a:lnTo>
                              <a:lnTo>
                                <a:pt x="268" y="3"/>
                              </a:lnTo>
                              <a:lnTo>
                                <a:pt x="276" y="6"/>
                              </a:lnTo>
                              <a:lnTo>
                                <a:pt x="284" y="11"/>
                              </a:lnTo>
                              <a:lnTo>
                                <a:pt x="290" y="15"/>
                              </a:lnTo>
                              <a:lnTo>
                                <a:pt x="296" y="21"/>
                              </a:lnTo>
                              <a:lnTo>
                                <a:pt x="302" y="26"/>
                              </a:lnTo>
                              <a:lnTo>
                                <a:pt x="306" y="32"/>
                              </a:lnTo>
                              <a:lnTo>
                                <a:pt x="310" y="41"/>
                              </a:lnTo>
                              <a:lnTo>
                                <a:pt x="313" y="48"/>
                              </a:lnTo>
                              <a:lnTo>
                                <a:pt x="314" y="57"/>
                              </a:lnTo>
                              <a:lnTo>
                                <a:pt x="314" y="65"/>
                              </a:lnTo>
                              <a:lnTo>
                                <a:pt x="316" y="80"/>
                              </a:lnTo>
                              <a:lnTo>
                                <a:pt x="314" y="97"/>
                              </a:lnTo>
                              <a:lnTo>
                                <a:pt x="314" y="113"/>
                              </a:lnTo>
                              <a:lnTo>
                                <a:pt x="316" y="127"/>
                              </a:lnTo>
                              <a:lnTo>
                                <a:pt x="316" y="143"/>
                              </a:lnTo>
                              <a:lnTo>
                                <a:pt x="314" y="160"/>
                              </a:lnTo>
                              <a:lnTo>
                                <a:pt x="316" y="175"/>
                              </a:lnTo>
                              <a:lnTo>
                                <a:pt x="314" y="192"/>
                              </a:lnTo>
                              <a:lnTo>
                                <a:pt x="314" y="208"/>
                              </a:lnTo>
                              <a:lnTo>
                                <a:pt x="316" y="222"/>
                              </a:lnTo>
                              <a:lnTo>
                                <a:pt x="314" y="239"/>
                              </a:lnTo>
                              <a:lnTo>
                                <a:pt x="314" y="255"/>
                              </a:lnTo>
                              <a:lnTo>
                                <a:pt x="314" y="264"/>
                              </a:lnTo>
                              <a:lnTo>
                                <a:pt x="313" y="271"/>
                              </a:lnTo>
                              <a:lnTo>
                                <a:pt x="310" y="280"/>
                              </a:lnTo>
                              <a:lnTo>
                                <a:pt x="306" y="287"/>
                              </a:lnTo>
                              <a:lnTo>
                                <a:pt x="302" y="294"/>
                              </a:lnTo>
                              <a:lnTo>
                                <a:pt x="296" y="300"/>
                              </a:lnTo>
                              <a:lnTo>
                                <a:pt x="290" y="306"/>
                              </a:lnTo>
                              <a:lnTo>
                                <a:pt x="284" y="310"/>
                              </a:lnTo>
                              <a:lnTo>
                                <a:pt x="276" y="313"/>
                              </a:lnTo>
                              <a:lnTo>
                                <a:pt x="268" y="316"/>
                              </a:lnTo>
                              <a:lnTo>
                                <a:pt x="260" y="317"/>
                              </a:lnTo>
                              <a:lnTo>
                                <a:pt x="251" y="319"/>
                              </a:lnTo>
                              <a:lnTo>
                                <a:pt x="237" y="317"/>
                              </a:lnTo>
                              <a:lnTo>
                                <a:pt x="221" y="319"/>
                              </a:lnTo>
                              <a:lnTo>
                                <a:pt x="205" y="319"/>
                              </a:lnTo>
                              <a:lnTo>
                                <a:pt x="189" y="317"/>
                              </a:lnTo>
                              <a:lnTo>
                                <a:pt x="174" y="317"/>
                              </a:lnTo>
                              <a:lnTo>
                                <a:pt x="158" y="319"/>
                              </a:lnTo>
                              <a:lnTo>
                                <a:pt x="142" y="317"/>
                              </a:lnTo>
                              <a:lnTo>
                                <a:pt x="126" y="319"/>
                              </a:lnTo>
                              <a:lnTo>
                                <a:pt x="110" y="319"/>
                              </a:lnTo>
                              <a:lnTo>
                                <a:pt x="95" y="317"/>
                              </a:lnTo>
                              <a:lnTo>
                                <a:pt x="79" y="319"/>
                              </a:lnTo>
                              <a:lnTo>
                                <a:pt x="63" y="319"/>
                              </a:lnTo>
                              <a:lnTo>
                                <a:pt x="56" y="317"/>
                              </a:lnTo>
                              <a:lnTo>
                                <a:pt x="47" y="316"/>
                              </a:lnTo>
                              <a:lnTo>
                                <a:pt x="39" y="313"/>
                              </a:lnTo>
                              <a:lnTo>
                                <a:pt x="31" y="310"/>
                              </a:lnTo>
                              <a:lnTo>
                                <a:pt x="26" y="306"/>
                              </a:lnTo>
                              <a:lnTo>
                                <a:pt x="19" y="300"/>
                              </a:lnTo>
                              <a:lnTo>
                                <a:pt x="14" y="294"/>
                              </a:lnTo>
                              <a:lnTo>
                                <a:pt x="10" y="287"/>
                              </a:lnTo>
                              <a:lnTo>
                                <a:pt x="6" y="280"/>
                              </a:lnTo>
                              <a:lnTo>
                                <a:pt x="3" y="271"/>
                              </a:lnTo>
                              <a:lnTo>
                                <a:pt x="1" y="264"/>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126"/>
                      <wps:cNvSpPr>
                        <a:spLocks/>
                      </wps:cNvSpPr>
                      <wps:spPr bwMode="auto">
                        <a:xfrm>
                          <a:off x="3268" y="15838"/>
                          <a:ext cx="318" cy="319"/>
                        </a:xfrm>
                        <a:custGeom>
                          <a:avLst/>
                          <a:gdLst>
                            <a:gd name="T0" fmla="*/ 2 w 318"/>
                            <a:gd name="T1" fmla="*/ 238 h 319"/>
                            <a:gd name="T2" fmla="*/ 0 w 318"/>
                            <a:gd name="T3" fmla="*/ 208 h 319"/>
                            <a:gd name="T4" fmla="*/ 2 w 318"/>
                            <a:gd name="T5" fmla="*/ 175 h 319"/>
                            <a:gd name="T6" fmla="*/ 2 w 318"/>
                            <a:gd name="T7" fmla="*/ 143 h 319"/>
                            <a:gd name="T8" fmla="*/ 0 w 318"/>
                            <a:gd name="T9" fmla="*/ 113 h 319"/>
                            <a:gd name="T10" fmla="*/ 0 w 318"/>
                            <a:gd name="T11" fmla="*/ 80 h 319"/>
                            <a:gd name="T12" fmla="*/ 2 w 318"/>
                            <a:gd name="T13" fmla="*/ 57 h 319"/>
                            <a:gd name="T14" fmla="*/ 6 w 318"/>
                            <a:gd name="T15" fmla="*/ 41 h 319"/>
                            <a:gd name="T16" fmla="*/ 15 w 318"/>
                            <a:gd name="T17" fmla="*/ 26 h 319"/>
                            <a:gd name="T18" fmla="*/ 26 w 318"/>
                            <a:gd name="T19" fmla="*/ 15 h 319"/>
                            <a:gd name="T20" fmla="*/ 39 w 318"/>
                            <a:gd name="T21" fmla="*/ 6 h 319"/>
                            <a:gd name="T22" fmla="*/ 56 w 318"/>
                            <a:gd name="T23" fmla="*/ 2 h 319"/>
                            <a:gd name="T24" fmla="*/ 81 w 318"/>
                            <a:gd name="T25" fmla="*/ 0 h 319"/>
                            <a:gd name="T26" fmla="*/ 111 w 318"/>
                            <a:gd name="T27" fmla="*/ 2 h 319"/>
                            <a:gd name="T28" fmla="*/ 144 w 318"/>
                            <a:gd name="T29" fmla="*/ 0 h 319"/>
                            <a:gd name="T30" fmla="*/ 176 w 318"/>
                            <a:gd name="T31" fmla="*/ 0 h 319"/>
                            <a:gd name="T32" fmla="*/ 206 w 318"/>
                            <a:gd name="T33" fmla="*/ 2 h 319"/>
                            <a:gd name="T34" fmla="*/ 239 w 318"/>
                            <a:gd name="T35" fmla="*/ 2 h 319"/>
                            <a:gd name="T36" fmla="*/ 262 w 318"/>
                            <a:gd name="T37" fmla="*/ 2 h 319"/>
                            <a:gd name="T38" fmla="*/ 278 w 318"/>
                            <a:gd name="T39" fmla="*/ 6 h 319"/>
                            <a:gd name="T40" fmla="*/ 292 w 318"/>
                            <a:gd name="T41" fmla="*/ 15 h 319"/>
                            <a:gd name="T42" fmla="*/ 304 w 318"/>
                            <a:gd name="T43" fmla="*/ 26 h 319"/>
                            <a:gd name="T44" fmla="*/ 312 w 318"/>
                            <a:gd name="T45" fmla="*/ 41 h 319"/>
                            <a:gd name="T46" fmla="*/ 316 w 318"/>
                            <a:gd name="T47" fmla="*/ 57 h 319"/>
                            <a:gd name="T48" fmla="*/ 318 w 318"/>
                            <a:gd name="T49" fmla="*/ 80 h 319"/>
                            <a:gd name="T50" fmla="*/ 316 w 318"/>
                            <a:gd name="T51" fmla="*/ 113 h 319"/>
                            <a:gd name="T52" fmla="*/ 318 w 318"/>
                            <a:gd name="T53" fmla="*/ 143 h 319"/>
                            <a:gd name="T54" fmla="*/ 318 w 318"/>
                            <a:gd name="T55" fmla="*/ 175 h 319"/>
                            <a:gd name="T56" fmla="*/ 316 w 318"/>
                            <a:gd name="T57" fmla="*/ 208 h 319"/>
                            <a:gd name="T58" fmla="*/ 316 w 318"/>
                            <a:gd name="T59" fmla="*/ 239 h 319"/>
                            <a:gd name="T60" fmla="*/ 316 w 318"/>
                            <a:gd name="T61" fmla="*/ 264 h 319"/>
                            <a:gd name="T62" fmla="*/ 312 w 318"/>
                            <a:gd name="T63" fmla="*/ 280 h 319"/>
                            <a:gd name="T64" fmla="*/ 304 w 318"/>
                            <a:gd name="T65" fmla="*/ 294 h 319"/>
                            <a:gd name="T66" fmla="*/ 292 w 318"/>
                            <a:gd name="T67" fmla="*/ 306 h 319"/>
                            <a:gd name="T68" fmla="*/ 278 w 318"/>
                            <a:gd name="T69" fmla="*/ 313 h 319"/>
                            <a:gd name="T70" fmla="*/ 262 w 318"/>
                            <a:gd name="T71" fmla="*/ 317 h 319"/>
                            <a:gd name="T72" fmla="*/ 239 w 318"/>
                            <a:gd name="T73" fmla="*/ 317 h 319"/>
                            <a:gd name="T74" fmla="*/ 206 w 318"/>
                            <a:gd name="T75" fmla="*/ 319 h 319"/>
                            <a:gd name="T76" fmla="*/ 176 w 318"/>
                            <a:gd name="T77" fmla="*/ 317 h 319"/>
                            <a:gd name="T78" fmla="*/ 144 w 318"/>
                            <a:gd name="T79" fmla="*/ 317 h 319"/>
                            <a:gd name="T80" fmla="*/ 111 w 318"/>
                            <a:gd name="T81" fmla="*/ 319 h 319"/>
                            <a:gd name="T82" fmla="*/ 79 w 318"/>
                            <a:gd name="T83" fmla="*/ 319 h 319"/>
                            <a:gd name="T84" fmla="*/ 56 w 318"/>
                            <a:gd name="T85" fmla="*/ 317 h 319"/>
                            <a:gd name="T86" fmla="*/ 39 w 318"/>
                            <a:gd name="T87" fmla="*/ 313 h 319"/>
                            <a:gd name="T88" fmla="*/ 26 w 318"/>
                            <a:gd name="T89" fmla="*/ 306 h 319"/>
                            <a:gd name="T90" fmla="*/ 15 w 318"/>
                            <a:gd name="T91" fmla="*/ 294 h 319"/>
                            <a:gd name="T92" fmla="*/ 6 w 318"/>
                            <a:gd name="T93" fmla="*/ 280 h 319"/>
                            <a:gd name="T94" fmla="*/ 2 w 318"/>
                            <a:gd name="T95" fmla="*/ 264 h 319"/>
                            <a:gd name="T96" fmla="*/ 0 w 318"/>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19">
                              <a:moveTo>
                                <a:pt x="0" y="255"/>
                              </a:moveTo>
                              <a:lnTo>
                                <a:pt x="2" y="238"/>
                              </a:lnTo>
                              <a:lnTo>
                                <a:pt x="0" y="224"/>
                              </a:lnTo>
                              <a:lnTo>
                                <a:pt x="0" y="208"/>
                              </a:lnTo>
                              <a:lnTo>
                                <a:pt x="2" y="190"/>
                              </a:lnTo>
                              <a:lnTo>
                                <a:pt x="2" y="175"/>
                              </a:lnTo>
                              <a:lnTo>
                                <a:pt x="0" y="160"/>
                              </a:lnTo>
                              <a:lnTo>
                                <a:pt x="2" y="143"/>
                              </a:lnTo>
                              <a:lnTo>
                                <a:pt x="0" y="129"/>
                              </a:lnTo>
                              <a:lnTo>
                                <a:pt x="0" y="113"/>
                              </a:lnTo>
                              <a:lnTo>
                                <a:pt x="2" y="95"/>
                              </a:lnTo>
                              <a:lnTo>
                                <a:pt x="0" y="80"/>
                              </a:lnTo>
                              <a:lnTo>
                                <a:pt x="0" y="65"/>
                              </a:lnTo>
                              <a:lnTo>
                                <a:pt x="2" y="57"/>
                              </a:lnTo>
                              <a:lnTo>
                                <a:pt x="3" y="48"/>
                              </a:lnTo>
                              <a:lnTo>
                                <a:pt x="6" y="41"/>
                              </a:lnTo>
                              <a:lnTo>
                                <a:pt x="10" y="32"/>
                              </a:lnTo>
                              <a:lnTo>
                                <a:pt x="15" y="26"/>
                              </a:lnTo>
                              <a:lnTo>
                                <a:pt x="19" y="21"/>
                              </a:lnTo>
                              <a:lnTo>
                                <a:pt x="26" y="15"/>
                              </a:lnTo>
                              <a:lnTo>
                                <a:pt x="32" y="11"/>
                              </a:lnTo>
                              <a:lnTo>
                                <a:pt x="39" y="6"/>
                              </a:lnTo>
                              <a:lnTo>
                                <a:pt x="48" y="3"/>
                              </a:lnTo>
                              <a:lnTo>
                                <a:pt x="56" y="2"/>
                              </a:lnTo>
                              <a:lnTo>
                                <a:pt x="64" y="2"/>
                              </a:lnTo>
                              <a:lnTo>
                                <a:pt x="81" y="0"/>
                              </a:lnTo>
                              <a:lnTo>
                                <a:pt x="95" y="2"/>
                              </a:lnTo>
                              <a:lnTo>
                                <a:pt x="111" y="2"/>
                              </a:lnTo>
                              <a:lnTo>
                                <a:pt x="128" y="0"/>
                              </a:lnTo>
                              <a:lnTo>
                                <a:pt x="144" y="0"/>
                              </a:lnTo>
                              <a:lnTo>
                                <a:pt x="158" y="2"/>
                              </a:lnTo>
                              <a:lnTo>
                                <a:pt x="176" y="0"/>
                              </a:lnTo>
                              <a:lnTo>
                                <a:pt x="190" y="2"/>
                              </a:lnTo>
                              <a:lnTo>
                                <a:pt x="206" y="2"/>
                              </a:lnTo>
                              <a:lnTo>
                                <a:pt x="223" y="0"/>
                              </a:lnTo>
                              <a:lnTo>
                                <a:pt x="239" y="2"/>
                              </a:lnTo>
                              <a:lnTo>
                                <a:pt x="253" y="2"/>
                              </a:lnTo>
                              <a:lnTo>
                                <a:pt x="262" y="2"/>
                              </a:lnTo>
                              <a:lnTo>
                                <a:pt x="270" y="3"/>
                              </a:lnTo>
                              <a:lnTo>
                                <a:pt x="278" y="6"/>
                              </a:lnTo>
                              <a:lnTo>
                                <a:pt x="286" y="11"/>
                              </a:lnTo>
                              <a:lnTo>
                                <a:pt x="292" y="15"/>
                              </a:lnTo>
                              <a:lnTo>
                                <a:pt x="298" y="21"/>
                              </a:lnTo>
                              <a:lnTo>
                                <a:pt x="304" y="26"/>
                              </a:lnTo>
                              <a:lnTo>
                                <a:pt x="308" y="32"/>
                              </a:lnTo>
                              <a:lnTo>
                                <a:pt x="312" y="41"/>
                              </a:lnTo>
                              <a:lnTo>
                                <a:pt x="315" y="48"/>
                              </a:lnTo>
                              <a:lnTo>
                                <a:pt x="316" y="57"/>
                              </a:lnTo>
                              <a:lnTo>
                                <a:pt x="316" y="65"/>
                              </a:lnTo>
                              <a:lnTo>
                                <a:pt x="318" y="80"/>
                              </a:lnTo>
                              <a:lnTo>
                                <a:pt x="316" y="97"/>
                              </a:lnTo>
                              <a:lnTo>
                                <a:pt x="316" y="113"/>
                              </a:lnTo>
                              <a:lnTo>
                                <a:pt x="318" y="127"/>
                              </a:lnTo>
                              <a:lnTo>
                                <a:pt x="318" y="143"/>
                              </a:lnTo>
                              <a:lnTo>
                                <a:pt x="316" y="160"/>
                              </a:lnTo>
                              <a:lnTo>
                                <a:pt x="318" y="175"/>
                              </a:lnTo>
                              <a:lnTo>
                                <a:pt x="316" y="192"/>
                              </a:lnTo>
                              <a:lnTo>
                                <a:pt x="316" y="208"/>
                              </a:lnTo>
                              <a:lnTo>
                                <a:pt x="318" y="222"/>
                              </a:lnTo>
                              <a:lnTo>
                                <a:pt x="316" y="239"/>
                              </a:lnTo>
                              <a:lnTo>
                                <a:pt x="316" y="255"/>
                              </a:lnTo>
                              <a:lnTo>
                                <a:pt x="316" y="264"/>
                              </a:lnTo>
                              <a:lnTo>
                                <a:pt x="315" y="271"/>
                              </a:lnTo>
                              <a:lnTo>
                                <a:pt x="312" y="280"/>
                              </a:lnTo>
                              <a:lnTo>
                                <a:pt x="308" y="287"/>
                              </a:lnTo>
                              <a:lnTo>
                                <a:pt x="304" y="294"/>
                              </a:lnTo>
                              <a:lnTo>
                                <a:pt x="298" y="300"/>
                              </a:lnTo>
                              <a:lnTo>
                                <a:pt x="292" y="306"/>
                              </a:lnTo>
                              <a:lnTo>
                                <a:pt x="286" y="310"/>
                              </a:lnTo>
                              <a:lnTo>
                                <a:pt x="278" y="313"/>
                              </a:lnTo>
                              <a:lnTo>
                                <a:pt x="270" y="316"/>
                              </a:lnTo>
                              <a:lnTo>
                                <a:pt x="262" y="317"/>
                              </a:lnTo>
                              <a:lnTo>
                                <a:pt x="253" y="319"/>
                              </a:lnTo>
                              <a:lnTo>
                                <a:pt x="239" y="317"/>
                              </a:lnTo>
                              <a:lnTo>
                                <a:pt x="222" y="319"/>
                              </a:lnTo>
                              <a:lnTo>
                                <a:pt x="206" y="319"/>
                              </a:lnTo>
                              <a:lnTo>
                                <a:pt x="191" y="317"/>
                              </a:lnTo>
                              <a:lnTo>
                                <a:pt x="176" y="317"/>
                              </a:lnTo>
                              <a:lnTo>
                                <a:pt x="158" y="319"/>
                              </a:lnTo>
                              <a:lnTo>
                                <a:pt x="144" y="317"/>
                              </a:lnTo>
                              <a:lnTo>
                                <a:pt x="127" y="319"/>
                              </a:lnTo>
                              <a:lnTo>
                                <a:pt x="111" y="319"/>
                              </a:lnTo>
                              <a:lnTo>
                                <a:pt x="95" y="317"/>
                              </a:lnTo>
                              <a:lnTo>
                                <a:pt x="79" y="319"/>
                              </a:lnTo>
                              <a:lnTo>
                                <a:pt x="64" y="319"/>
                              </a:lnTo>
                              <a:lnTo>
                                <a:pt x="56" y="317"/>
                              </a:lnTo>
                              <a:lnTo>
                                <a:pt x="48" y="316"/>
                              </a:lnTo>
                              <a:lnTo>
                                <a:pt x="39" y="313"/>
                              </a:lnTo>
                              <a:lnTo>
                                <a:pt x="32" y="310"/>
                              </a:lnTo>
                              <a:lnTo>
                                <a:pt x="26" y="306"/>
                              </a:lnTo>
                              <a:lnTo>
                                <a:pt x="19" y="300"/>
                              </a:lnTo>
                              <a:lnTo>
                                <a:pt x="15" y="294"/>
                              </a:lnTo>
                              <a:lnTo>
                                <a:pt x="10" y="287"/>
                              </a:lnTo>
                              <a:lnTo>
                                <a:pt x="6" y="280"/>
                              </a:lnTo>
                              <a:lnTo>
                                <a:pt x="3" y="271"/>
                              </a:lnTo>
                              <a:lnTo>
                                <a:pt x="2" y="264"/>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Freeform 127"/>
                      <wps:cNvSpPr>
                        <a:spLocks/>
                      </wps:cNvSpPr>
                      <wps:spPr bwMode="auto">
                        <a:xfrm>
                          <a:off x="3268" y="15398"/>
                          <a:ext cx="318" cy="320"/>
                        </a:xfrm>
                        <a:custGeom>
                          <a:avLst/>
                          <a:gdLst>
                            <a:gd name="T0" fmla="*/ 2 w 318"/>
                            <a:gd name="T1" fmla="*/ 238 h 320"/>
                            <a:gd name="T2" fmla="*/ 0 w 318"/>
                            <a:gd name="T3" fmla="*/ 207 h 320"/>
                            <a:gd name="T4" fmla="*/ 2 w 318"/>
                            <a:gd name="T5" fmla="*/ 174 h 320"/>
                            <a:gd name="T6" fmla="*/ 2 w 318"/>
                            <a:gd name="T7" fmla="*/ 143 h 320"/>
                            <a:gd name="T8" fmla="*/ 0 w 318"/>
                            <a:gd name="T9" fmla="*/ 112 h 320"/>
                            <a:gd name="T10" fmla="*/ 0 w 318"/>
                            <a:gd name="T11" fmla="*/ 79 h 320"/>
                            <a:gd name="T12" fmla="*/ 2 w 318"/>
                            <a:gd name="T13" fmla="*/ 56 h 320"/>
                            <a:gd name="T14" fmla="*/ 6 w 318"/>
                            <a:gd name="T15" fmla="*/ 40 h 320"/>
                            <a:gd name="T16" fmla="*/ 15 w 318"/>
                            <a:gd name="T17" fmla="*/ 26 h 320"/>
                            <a:gd name="T18" fmla="*/ 26 w 318"/>
                            <a:gd name="T19" fmla="*/ 14 h 320"/>
                            <a:gd name="T20" fmla="*/ 39 w 318"/>
                            <a:gd name="T21" fmla="*/ 6 h 320"/>
                            <a:gd name="T22" fmla="*/ 56 w 318"/>
                            <a:gd name="T23" fmla="*/ 1 h 320"/>
                            <a:gd name="T24" fmla="*/ 81 w 318"/>
                            <a:gd name="T25" fmla="*/ 0 h 320"/>
                            <a:gd name="T26" fmla="*/ 111 w 318"/>
                            <a:gd name="T27" fmla="*/ 1 h 320"/>
                            <a:gd name="T28" fmla="*/ 144 w 318"/>
                            <a:gd name="T29" fmla="*/ 0 h 320"/>
                            <a:gd name="T30" fmla="*/ 176 w 318"/>
                            <a:gd name="T31" fmla="*/ 0 h 320"/>
                            <a:gd name="T32" fmla="*/ 206 w 318"/>
                            <a:gd name="T33" fmla="*/ 1 h 320"/>
                            <a:gd name="T34" fmla="*/ 239 w 318"/>
                            <a:gd name="T35" fmla="*/ 1 h 320"/>
                            <a:gd name="T36" fmla="*/ 262 w 318"/>
                            <a:gd name="T37" fmla="*/ 1 h 320"/>
                            <a:gd name="T38" fmla="*/ 278 w 318"/>
                            <a:gd name="T39" fmla="*/ 6 h 320"/>
                            <a:gd name="T40" fmla="*/ 292 w 318"/>
                            <a:gd name="T41" fmla="*/ 14 h 320"/>
                            <a:gd name="T42" fmla="*/ 304 w 318"/>
                            <a:gd name="T43" fmla="*/ 26 h 320"/>
                            <a:gd name="T44" fmla="*/ 312 w 318"/>
                            <a:gd name="T45" fmla="*/ 40 h 320"/>
                            <a:gd name="T46" fmla="*/ 316 w 318"/>
                            <a:gd name="T47" fmla="*/ 56 h 320"/>
                            <a:gd name="T48" fmla="*/ 318 w 318"/>
                            <a:gd name="T49" fmla="*/ 79 h 320"/>
                            <a:gd name="T50" fmla="*/ 316 w 318"/>
                            <a:gd name="T51" fmla="*/ 112 h 320"/>
                            <a:gd name="T52" fmla="*/ 318 w 318"/>
                            <a:gd name="T53" fmla="*/ 143 h 320"/>
                            <a:gd name="T54" fmla="*/ 318 w 318"/>
                            <a:gd name="T55" fmla="*/ 174 h 320"/>
                            <a:gd name="T56" fmla="*/ 316 w 318"/>
                            <a:gd name="T57" fmla="*/ 207 h 320"/>
                            <a:gd name="T58" fmla="*/ 316 w 318"/>
                            <a:gd name="T59" fmla="*/ 239 h 320"/>
                            <a:gd name="T60" fmla="*/ 316 w 318"/>
                            <a:gd name="T61" fmla="*/ 263 h 320"/>
                            <a:gd name="T62" fmla="*/ 312 w 318"/>
                            <a:gd name="T63" fmla="*/ 279 h 320"/>
                            <a:gd name="T64" fmla="*/ 304 w 318"/>
                            <a:gd name="T65" fmla="*/ 294 h 320"/>
                            <a:gd name="T66" fmla="*/ 292 w 318"/>
                            <a:gd name="T67" fmla="*/ 305 h 320"/>
                            <a:gd name="T68" fmla="*/ 278 w 318"/>
                            <a:gd name="T69" fmla="*/ 314 h 320"/>
                            <a:gd name="T70" fmla="*/ 262 w 318"/>
                            <a:gd name="T71" fmla="*/ 318 h 320"/>
                            <a:gd name="T72" fmla="*/ 239 w 318"/>
                            <a:gd name="T73" fmla="*/ 318 h 320"/>
                            <a:gd name="T74" fmla="*/ 206 w 318"/>
                            <a:gd name="T75" fmla="*/ 320 h 320"/>
                            <a:gd name="T76" fmla="*/ 176 w 318"/>
                            <a:gd name="T77" fmla="*/ 318 h 320"/>
                            <a:gd name="T78" fmla="*/ 144 w 318"/>
                            <a:gd name="T79" fmla="*/ 318 h 320"/>
                            <a:gd name="T80" fmla="*/ 111 w 318"/>
                            <a:gd name="T81" fmla="*/ 320 h 320"/>
                            <a:gd name="T82" fmla="*/ 79 w 318"/>
                            <a:gd name="T83" fmla="*/ 320 h 320"/>
                            <a:gd name="T84" fmla="*/ 56 w 318"/>
                            <a:gd name="T85" fmla="*/ 318 h 320"/>
                            <a:gd name="T86" fmla="*/ 39 w 318"/>
                            <a:gd name="T87" fmla="*/ 314 h 320"/>
                            <a:gd name="T88" fmla="*/ 26 w 318"/>
                            <a:gd name="T89" fmla="*/ 305 h 320"/>
                            <a:gd name="T90" fmla="*/ 15 w 318"/>
                            <a:gd name="T91" fmla="*/ 294 h 320"/>
                            <a:gd name="T92" fmla="*/ 6 w 318"/>
                            <a:gd name="T93" fmla="*/ 279 h 320"/>
                            <a:gd name="T94" fmla="*/ 2 w 318"/>
                            <a:gd name="T95" fmla="*/ 263 h 320"/>
                            <a:gd name="T96" fmla="*/ 0 w 318"/>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20">
                              <a:moveTo>
                                <a:pt x="0" y="255"/>
                              </a:moveTo>
                              <a:lnTo>
                                <a:pt x="2" y="238"/>
                              </a:lnTo>
                              <a:lnTo>
                                <a:pt x="0" y="223"/>
                              </a:lnTo>
                              <a:lnTo>
                                <a:pt x="0" y="207"/>
                              </a:lnTo>
                              <a:lnTo>
                                <a:pt x="2" y="190"/>
                              </a:lnTo>
                              <a:lnTo>
                                <a:pt x="2" y="174"/>
                              </a:lnTo>
                              <a:lnTo>
                                <a:pt x="0" y="160"/>
                              </a:lnTo>
                              <a:lnTo>
                                <a:pt x="2" y="143"/>
                              </a:lnTo>
                              <a:lnTo>
                                <a:pt x="0" y="128"/>
                              </a:lnTo>
                              <a:lnTo>
                                <a:pt x="0" y="112"/>
                              </a:lnTo>
                              <a:lnTo>
                                <a:pt x="2" y="95"/>
                              </a:lnTo>
                              <a:lnTo>
                                <a:pt x="0" y="79"/>
                              </a:lnTo>
                              <a:lnTo>
                                <a:pt x="0" y="65"/>
                              </a:lnTo>
                              <a:lnTo>
                                <a:pt x="2" y="56"/>
                              </a:lnTo>
                              <a:lnTo>
                                <a:pt x="3" y="48"/>
                              </a:lnTo>
                              <a:lnTo>
                                <a:pt x="6" y="40"/>
                              </a:lnTo>
                              <a:lnTo>
                                <a:pt x="10" y="32"/>
                              </a:lnTo>
                              <a:lnTo>
                                <a:pt x="15" y="26"/>
                              </a:lnTo>
                              <a:lnTo>
                                <a:pt x="19" y="20"/>
                              </a:lnTo>
                              <a:lnTo>
                                <a:pt x="26" y="14"/>
                              </a:lnTo>
                              <a:lnTo>
                                <a:pt x="32" y="10"/>
                              </a:lnTo>
                              <a:lnTo>
                                <a:pt x="39" y="6"/>
                              </a:lnTo>
                              <a:lnTo>
                                <a:pt x="48" y="3"/>
                              </a:lnTo>
                              <a:lnTo>
                                <a:pt x="56" y="1"/>
                              </a:lnTo>
                              <a:lnTo>
                                <a:pt x="64" y="1"/>
                              </a:lnTo>
                              <a:lnTo>
                                <a:pt x="81" y="0"/>
                              </a:lnTo>
                              <a:lnTo>
                                <a:pt x="95" y="1"/>
                              </a:lnTo>
                              <a:lnTo>
                                <a:pt x="111" y="1"/>
                              </a:lnTo>
                              <a:lnTo>
                                <a:pt x="128" y="0"/>
                              </a:lnTo>
                              <a:lnTo>
                                <a:pt x="144" y="0"/>
                              </a:lnTo>
                              <a:lnTo>
                                <a:pt x="158" y="1"/>
                              </a:lnTo>
                              <a:lnTo>
                                <a:pt x="176" y="0"/>
                              </a:lnTo>
                              <a:lnTo>
                                <a:pt x="190" y="1"/>
                              </a:lnTo>
                              <a:lnTo>
                                <a:pt x="206" y="1"/>
                              </a:lnTo>
                              <a:lnTo>
                                <a:pt x="223" y="0"/>
                              </a:lnTo>
                              <a:lnTo>
                                <a:pt x="239" y="1"/>
                              </a:lnTo>
                              <a:lnTo>
                                <a:pt x="253" y="1"/>
                              </a:lnTo>
                              <a:lnTo>
                                <a:pt x="262" y="1"/>
                              </a:lnTo>
                              <a:lnTo>
                                <a:pt x="270" y="3"/>
                              </a:lnTo>
                              <a:lnTo>
                                <a:pt x="278" y="6"/>
                              </a:lnTo>
                              <a:lnTo>
                                <a:pt x="286" y="10"/>
                              </a:lnTo>
                              <a:lnTo>
                                <a:pt x="292" y="14"/>
                              </a:lnTo>
                              <a:lnTo>
                                <a:pt x="298" y="20"/>
                              </a:lnTo>
                              <a:lnTo>
                                <a:pt x="304" y="26"/>
                              </a:lnTo>
                              <a:lnTo>
                                <a:pt x="308" y="32"/>
                              </a:lnTo>
                              <a:lnTo>
                                <a:pt x="312" y="40"/>
                              </a:lnTo>
                              <a:lnTo>
                                <a:pt x="315" y="48"/>
                              </a:lnTo>
                              <a:lnTo>
                                <a:pt x="316" y="56"/>
                              </a:lnTo>
                              <a:lnTo>
                                <a:pt x="316" y="65"/>
                              </a:lnTo>
                              <a:lnTo>
                                <a:pt x="318" y="79"/>
                              </a:lnTo>
                              <a:lnTo>
                                <a:pt x="316" y="96"/>
                              </a:lnTo>
                              <a:lnTo>
                                <a:pt x="316" y="112"/>
                              </a:lnTo>
                              <a:lnTo>
                                <a:pt x="318" y="127"/>
                              </a:lnTo>
                              <a:lnTo>
                                <a:pt x="318" y="143"/>
                              </a:lnTo>
                              <a:lnTo>
                                <a:pt x="316" y="160"/>
                              </a:lnTo>
                              <a:lnTo>
                                <a:pt x="318" y="174"/>
                              </a:lnTo>
                              <a:lnTo>
                                <a:pt x="316" y="191"/>
                              </a:lnTo>
                              <a:lnTo>
                                <a:pt x="316" y="207"/>
                              </a:lnTo>
                              <a:lnTo>
                                <a:pt x="318" y="223"/>
                              </a:lnTo>
                              <a:lnTo>
                                <a:pt x="316" y="239"/>
                              </a:lnTo>
                              <a:lnTo>
                                <a:pt x="316" y="255"/>
                              </a:lnTo>
                              <a:lnTo>
                                <a:pt x="316" y="263"/>
                              </a:lnTo>
                              <a:lnTo>
                                <a:pt x="315" y="272"/>
                              </a:lnTo>
                              <a:lnTo>
                                <a:pt x="312" y="279"/>
                              </a:lnTo>
                              <a:lnTo>
                                <a:pt x="308" y="286"/>
                              </a:lnTo>
                              <a:lnTo>
                                <a:pt x="304" y="294"/>
                              </a:lnTo>
                              <a:lnTo>
                                <a:pt x="298" y="299"/>
                              </a:lnTo>
                              <a:lnTo>
                                <a:pt x="292" y="305"/>
                              </a:lnTo>
                              <a:lnTo>
                                <a:pt x="286" y="309"/>
                              </a:lnTo>
                              <a:lnTo>
                                <a:pt x="278" y="314"/>
                              </a:lnTo>
                              <a:lnTo>
                                <a:pt x="270" y="317"/>
                              </a:lnTo>
                              <a:lnTo>
                                <a:pt x="262" y="318"/>
                              </a:lnTo>
                              <a:lnTo>
                                <a:pt x="253" y="320"/>
                              </a:lnTo>
                              <a:lnTo>
                                <a:pt x="239" y="318"/>
                              </a:lnTo>
                              <a:lnTo>
                                <a:pt x="222" y="320"/>
                              </a:lnTo>
                              <a:lnTo>
                                <a:pt x="206" y="320"/>
                              </a:lnTo>
                              <a:lnTo>
                                <a:pt x="191" y="318"/>
                              </a:lnTo>
                              <a:lnTo>
                                <a:pt x="176" y="318"/>
                              </a:lnTo>
                              <a:lnTo>
                                <a:pt x="158" y="320"/>
                              </a:lnTo>
                              <a:lnTo>
                                <a:pt x="144" y="318"/>
                              </a:lnTo>
                              <a:lnTo>
                                <a:pt x="127" y="320"/>
                              </a:lnTo>
                              <a:lnTo>
                                <a:pt x="111" y="320"/>
                              </a:lnTo>
                              <a:lnTo>
                                <a:pt x="95" y="318"/>
                              </a:lnTo>
                              <a:lnTo>
                                <a:pt x="79" y="320"/>
                              </a:lnTo>
                              <a:lnTo>
                                <a:pt x="64" y="320"/>
                              </a:lnTo>
                              <a:lnTo>
                                <a:pt x="56" y="318"/>
                              </a:lnTo>
                              <a:lnTo>
                                <a:pt x="48" y="317"/>
                              </a:lnTo>
                              <a:lnTo>
                                <a:pt x="39" y="314"/>
                              </a:lnTo>
                              <a:lnTo>
                                <a:pt x="32" y="309"/>
                              </a:lnTo>
                              <a:lnTo>
                                <a:pt x="26" y="305"/>
                              </a:lnTo>
                              <a:lnTo>
                                <a:pt x="19" y="299"/>
                              </a:lnTo>
                              <a:lnTo>
                                <a:pt x="15" y="294"/>
                              </a:lnTo>
                              <a:lnTo>
                                <a:pt x="10" y="286"/>
                              </a:lnTo>
                              <a:lnTo>
                                <a:pt x="6" y="279"/>
                              </a:lnTo>
                              <a:lnTo>
                                <a:pt x="3" y="272"/>
                              </a:lnTo>
                              <a:lnTo>
                                <a:pt x="2" y="263"/>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128"/>
                      <wps:cNvSpPr>
                        <a:spLocks/>
                      </wps:cNvSpPr>
                      <wps:spPr bwMode="auto">
                        <a:xfrm>
                          <a:off x="3764" y="15903"/>
                          <a:ext cx="187" cy="189"/>
                        </a:xfrm>
                        <a:custGeom>
                          <a:avLst/>
                          <a:gdLst>
                            <a:gd name="T0" fmla="*/ 1 w 187"/>
                            <a:gd name="T1" fmla="*/ 141 h 189"/>
                            <a:gd name="T2" fmla="*/ 0 w 187"/>
                            <a:gd name="T3" fmla="*/ 123 h 189"/>
                            <a:gd name="T4" fmla="*/ 1 w 187"/>
                            <a:gd name="T5" fmla="*/ 104 h 189"/>
                            <a:gd name="T6" fmla="*/ 1 w 187"/>
                            <a:gd name="T7" fmla="*/ 85 h 189"/>
                            <a:gd name="T8" fmla="*/ 0 w 187"/>
                            <a:gd name="T9" fmla="*/ 66 h 189"/>
                            <a:gd name="T10" fmla="*/ 0 w 187"/>
                            <a:gd name="T11" fmla="*/ 48 h 189"/>
                            <a:gd name="T12" fmla="*/ 1 w 187"/>
                            <a:gd name="T13" fmla="*/ 33 h 189"/>
                            <a:gd name="T14" fmla="*/ 4 w 187"/>
                            <a:gd name="T15" fmla="*/ 25 h 189"/>
                            <a:gd name="T16" fmla="*/ 9 w 187"/>
                            <a:gd name="T17" fmla="*/ 16 h 189"/>
                            <a:gd name="T18" fmla="*/ 16 w 187"/>
                            <a:gd name="T19" fmla="*/ 9 h 189"/>
                            <a:gd name="T20" fmla="*/ 24 w 187"/>
                            <a:gd name="T21" fmla="*/ 5 h 189"/>
                            <a:gd name="T22" fmla="*/ 33 w 187"/>
                            <a:gd name="T23" fmla="*/ 2 h 189"/>
                            <a:gd name="T24" fmla="*/ 47 w 187"/>
                            <a:gd name="T25" fmla="*/ 0 h 189"/>
                            <a:gd name="T26" fmla="*/ 66 w 187"/>
                            <a:gd name="T27" fmla="*/ 2 h 189"/>
                            <a:gd name="T28" fmla="*/ 85 w 187"/>
                            <a:gd name="T29" fmla="*/ 0 h 189"/>
                            <a:gd name="T30" fmla="*/ 102 w 187"/>
                            <a:gd name="T31" fmla="*/ 0 h 189"/>
                            <a:gd name="T32" fmla="*/ 121 w 187"/>
                            <a:gd name="T33" fmla="*/ 2 h 189"/>
                            <a:gd name="T34" fmla="*/ 139 w 187"/>
                            <a:gd name="T35" fmla="*/ 2 h 189"/>
                            <a:gd name="T36" fmla="*/ 154 w 187"/>
                            <a:gd name="T37" fmla="*/ 2 h 189"/>
                            <a:gd name="T38" fmla="*/ 162 w 187"/>
                            <a:gd name="T39" fmla="*/ 5 h 189"/>
                            <a:gd name="T40" fmla="*/ 171 w 187"/>
                            <a:gd name="T41" fmla="*/ 9 h 189"/>
                            <a:gd name="T42" fmla="*/ 178 w 187"/>
                            <a:gd name="T43" fmla="*/ 16 h 189"/>
                            <a:gd name="T44" fmla="*/ 182 w 187"/>
                            <a:gd name="T45" fmla="*/ 25 h 189"/>
                            <a:gd name="T46" fmla="*/ 185 w 187"/>
                            <a:gd name="T47" fmla="*/ 33 h 189"/>
                            <a:gd name="T48" fmla="*/ 187 w 187"/>
                            <a:gd name="T49" fmla="*/ 48 h 189"/>
                            <a:gd name="T50" fmla="*/ 185 w 187"/>
                            <a:gd name="T51" fmla="*/ 66 h 189"/>
                            <a:gd name="T52" fmla="*/ 187 w 187"/>
                            <a:gd name="T53" fmla="*/ 85 h 189"/>
                            <a:gd name="T54" fmla="*/ 187 w 187"/>
                            <a:gd name="T55" fmla="*/ 104 h 189"/>
                            <a:gd name="T56" fmla="*/ 185 w 187"/>
                            <a:gd name="T57" fmla="*/ 123 h 189"/>
                            <a:gd name="T58" fmla="*/ 185 w 187"/>
                            <a:gd name="T59" fmla="*/ 141 h 189"/>
                            <a:gd name="T60" fmla="*/ 185 w 187"/>
                            <a:gd name="T61" fmla="*/ 156 h 189"/>
                            <a:gd name="T62" fmla="*/ 182 w 187"/>
                            <a:gd name="T63" fmla="*/ 164 h 189"/>
                            <a:gd name="T64" fmla="*/ 178 w 187"/>
                            <a:gd name="T65" fmla="*/ 173 h 189"/>
                            <a:gd name="T66" fmla="*/ 171 w 187"/>
                            <a:gd name="T67" fmla="*/ 180 h 189"/>
                            <a:gd name="T68" fmla="*/ 162 w 187"/>
                            <a:gd name="T69" fmla="*/ 184 h 189"/>
                            <a:gd name="T70" fmla="*/ 154 w 187"/>
                            <a:gd name="T71" fmla="*/ 187 h 189"/>
                            <a:gd name="T72" fmla="*/ 139 w 187"/>
                            <a:gd name="T73" fmla="*/ 187 h 189"/>
                            <a:gd name="T74" fmla="*/ 121 w 187"/>
                            <a:gd name="T75" fmla="*/ 189 h 189"/>
                            <a:gd name="T76" fmla="*/ 102 w 187"/>
                            <a:gd name="T77" fmla="*/ 187 h 189"/>
                            <a:gd name="T78" fmla="*/ 85 w 187"/>
                            <a:gd name="T79" fmla="*/ 187 h 189"/>
                            <a:gd name="T80" fmla="*/ 66 w 187"/>
                            <a:gd name="T81" fmla="*/ 189 h 189"/>
                            <a:gd name="T82" fmla="*/ 47 w 187"/>
                            <a:gd name="T83" fmla="*/ 189 h 189"/>
                            <a:gd name="T84" fmla="*/ 33 w 187"/>
                            <a:gd name="T85" fmla="*/ 187 h 189"/>
                            <a:gd name="T86" fmla="*/ 24 w 187"/>
                            <a:gd name="T87" fmla="*/ 184 h 189"/>
                            <a:gd name="T88" fmla="*/ 16 w 187"/>
                            <a:gd name="T89" fmla="*/ 180 h 189"/>
                            <a:gd name="T90" fmla="*/ 9 w 187"/>
                            <a:gd name="T91" fmla="*/ 173 h 189"/>
                            <a:gd name="T92" fmla="*/ 4 w 187"/>
                            <a:gd name="T93" fmla="*/ 164 h 189"/>
                            <a:gd name="T94" fmla="*/ 1 w 187"/>
                            <a:gd name="T95" fmla="*/ 156 h 189"/>
                            <a:gd name="T96" fmla="*/ 0 w 187"/>
                            <a:gd name="T97" fmla="*/ 151 h 1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7" h="189">
                              <a:moveTo>
                                <a:pt x="0" y="151"/>
                              </a:moveTo>
                              <a:lnTo>
                                <a:pt x="1" y="141"/>
                              </a:lnTo>
                              <a:lnTo>
                                <a:pt x="0" y="133"/>
                              </a:lnTo>
                              <a:lnTo>
                                <a:pt x="0" y="123"/>
                              </a:lnTo>
                              <a:lnTo>
                                <a:pt x="1" y="113"/>
                              </a:lnTo>
                              <a:lnTo>
                                <a:pt x="1" y="104"/>
                              </a:lnTo>
                              <a:lnTo>
                                <a:pt x="0" y="95"/>
                              </a:lnTo>
                              <a:lnTo>
                                <a:pt x="1" y="85"/>
                              </a:lnTo>
                              <a:lnTo>
                                <a:pt x="0" y="77"/>
                              </a:lnTo>
                              <a:lnTo>
                                <a:pt x="0" y="66"/>
                              </a:lnTo>
                              <a:lnTo>
                                <a:pt x="1" y="56"/>
                              </a:lnTo>
                              <a:lnTo>
                                <a:pt x="0" y="48"/>
                              </a:lnTo>
                              <a:lnTo>
                                <a:pt x="0" y="39"/>
                              </a:lnTo>
                              <a:lnTo>
                                <a:pt x="1" y="33"/>
                              </a:lnTo>
                              <a:lnTo>
                                <a:pt x="1" y="29"/>
                              </a:lnTo>
                              <a:lnTo>
                                <a:pt x="4" y="25"/>
                              </a:lnTo>
                              <a:lnTo>
                                <a:pt x="6" y="20"/>
                              </a:lnTo>
                              <a:lnTo>
                                <a:pt x="9" y="16"/>
                              </a:lnTo>
                              <a:lnTo>
                                <a:pt x="12" y="12"/>
                              </a:lnTo>
                              <a:lnTo>
                                <a:pt x="16" y="9"/>
                              </a:lnTo>
                              <a:lnTo>
                                <a:pt x="20" y="6"/>
                              </a:lnTo>
                              <a:lnTo>
                                <a:pt x="24" y="5"/>
                              </a:lnTo>
                              <a:lnTo>
                                <a:pt x="29" y="2"/>
                              </a:lnTo>
                              <a:lnTo>
                                <a:pt x="33" y="2"/>
                              </a:lnTo>
                              <a:lnTo>
                                <a:pt x="37" y="2"/>
                              </a:lnTo>
                              <a:lnTo>
                                <a:pt x="47" y="0"/>
                              </a:lnTo>
                              <a:lnTo>
                                <a:pt x="56" y="2"/>
                              </a:lnTo>
                              <a:lnTo>
                                <a:pt x="66" y="2"/>
                              </a:lnTo>
                              <a:lnTo>
                                <a:pt x="75" y="0"/>
                              </a:lnTo>
                              <a:lnTo>
                                <a:pt x="85" y="0"/>
                              </a:lnTo>
                              <a:lnTo>
                                <a:pt x="93" y="2"/>
                              </a:lnTo>
                              <a:lnTo>
                                <a:pt x="102" y="0"/>
                              </a:lnTo>
                              <a:lnTo>
                                <a:pt x="112" y="2"/>
                              </a:lnTo>
                              <a:lnTo>
                                <a:pt x="121" y="2"/>
                              </a:lnTo>
                              <a:lnTo>
                                <a:pt x="131" y="0"/>
                              </a:lnTo>
                              <a:lnTo>
                                <a:pt x="139" y="2"/>
                              </a:lnTo>
                              <a:lnTo>
                                <a:pt x="148" y="2"/>
                              </a:lnTo>
                              <a:lnTo>
                                <a:pt x="154" y="2"/>
                              </a:lnTo>
                              <a:lnTo>
                                <a:pt x="158" y="2"/>
                              </a:lnTo>
                              <a:lnTo>
                                <a:pt x="162" y="5"/>
                              </a:lnTo>
                              <a:lnTo>
                                <a:pt x="167" y="6"/>
                              </a:lnTo>
                              <a:lnTo>
                                <a:pt x="171" y="9"/>
                              </a:lnTo>
                              <a:lnTo>
                                <a:pt x="175" y="12"/>
                              </a:lnTo>
                              <a:lnTo>
                                <a:pt x="178" y="16"/>
                              </a:lnTo>
                              <a:lnTo>
                                <a:pt x="181" y="20"/>
                              </a:lnTo>
                              <a:lnTo>
                                <a:pt x="182" y="25"/>
                              </a:lnTo>
                              <a:lnTo>
                                <a:pt x="185" y="29"/>
                              </a:lnTo>
                              <a:lnTo>
                                <a:pt x="185" y="33"/>
                              </a:lnTo>
                              <a:lnTo>
                                <a:pt x="185" y="39"/>
                              </a:lnTo>
                              <a:lnTo>
                                <a:pt x="187" y="48"/>
                              </a:lnTo>
                              <a:lnTo>
                                <a:pt x="185" y="58"/>
                              </a:lnTo>
                              <a:lnTo>
                                <a:pt x="185" y="66"/>
                              </a:lnTo>
                              <a:lnTo>
                                <a:pt x="187" y="75"/>
                              </a:lnTo>
                              <a:lnTo>
                                <a:pt x="187" y="85"/>
                              </a:lnTo>
                              <a:lnTo>
                                <a:pt x="185" y="95"/>
                              </a:lnTo>
                              <a:lnTo>
                                <a:pt x="187" y="104"/>
                              </a:lnTo>
                              <a:lnTo>
                                <a:pt x="185" y="114"/>
                              </a:lnTo>
                              <a:lnTo>
                                <a:pt x="185" y="123"/>
                              </a:lnTo>
                              <a:lnTo>
                                <a:pt x="187" y="131"/>
                              </a:lnTo>
                              <a:lnTo>
                                <a:pt x="185" y="141"/>
                              </a:lnTo>
                              <a:lnTo>
                                <a:pt x="185" y="151"/>
                              </a:lnTo>
                              <a:lnTo>
                                <a:pt x="185" y="156"/>
                              </a:lnTo>
                              <a:lnTo>
                                <a:pt x="185" y="160"/>
                              </a:lnTo>
                              <a:lnTo>
                                <a:pt x="182" y="164"/>
                              </a:lnTo>
                              <a:lnTo>
                                <a:pt x="181" y="169"/>
                              </a:lnTo>
                              <a:lnTo>
                                <a:pt x="178" y="173"/>
                              </a:lnTo>
                              <a:lnTo>
                                <a:pt x="175" y="177"/>
                              </a:lnTo>
                              <a:lnTo>
                                <a:pt x="171" y="180"/>
                              </a:lnTo>
                              <a:lnTo>
                                <a:pt x="167" y="183"/>
                              </a:lnTo>
                              <a:lnTo>
                                <a:pt x="162" y="184"/>
                              </a:lnTo>
                              <a:lnTo>
                                <a:pt x="158" y="187"/>
                              </a:lnTo>
                              <a:lnTo>
                                <a:pt x="154" y="187"/>
                              </a:lnTo>
                              <a:lnTo>
                                <a:pt x="148" y="189"/>
                              </a:lnTo>
                              <a:lnTo>
                                <a:pt x="139" y="187"/>
                              </a:lnTo>
                              <a:lnTo>
                                <a:pt x="131" y="189"/>
                              </a:lnTo>
                              <a:lnTo>
                                <a:pt x="121" y="189"/>
                              </a:lnTo>
                              <a:lnTo>
                                <a:pt x="112" y="187"/>
                              </a:lnTo>
                              <a:lnTo>
                                <a:pt x="102" y="187"/>
                              </a:lnTo>
                              <a:lnTo>
                                <a:pt x="93" y="189"/>
                              </a:lnTo>
                              <a:lnTo>
                                <a:pt x="85" y="187"/>
                              </a:lnTo>
                              <a:lnTo>
                                <a:pt x="75" y="189"/>
                              </a:lnTo>
                              <a:lnTo>
                                <a:pt x="66" y="189"/>
                              </a:lnTo>
                              <a:lnTo>
                                <a:pt x="56" y="187"/>
                              </a:lnTo>
                              <a:lnTo>
                                <a:pt x="47" y="189"/>
                              </a:lnTo>
                              <a:lnTo>
                                <a:pt x="37" y="189"/>
                              </a:lnTo>
                              <a:lnTo>
                                <a:pt x="33" y="187"/>
                              </a:lnTo>
                              <a:lnTo>
                                <a:pt x="29" y="187"/>
                              </a:lnTo>
                              <a:lnTo>
                                <a:pt x="24" y="184"/>
                              </a:lnTo>
                              <a:lnTo>
                                <a:pt x="20" y="183"/>
                              </a:lnTo>
                              <a:lnTo>
                                <a:pt x="16" y="180"/>
                              </a:lnTo>
                              <a:lnTo>
                                <a:pt x="12" y="177"/>
                              </a:lnTo>
                              <a:lnTo>
                                <a:pt x="9" y="173"/>
                              </a:lnTo>
                              <a:lnTo>
                                <a:pt x="6" y="169"/>
                              </a:lnTo>
                              <a:lnTo>
                                <a:pt x="4" y="164"/>
                              </a:lnTo>
                              <a:lnTo>
                                <a:pt x="1" y="160"/>
                              </a:lnTo>
                              <a:lnTo>
                                <a:pt x="1" y="156"/>
                              </a:lnTo>
                              <a:lnTo>
                                <a:pt x="0" y="151"/>
                              </a:lnTo>
                              <a:close/>
                            </a:path>
                          </a:pathLst>
                        </a:custGeom>
                        <a:solidFill>
                          <a:srgbClr val="F479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129"/>
                      <wps:cNvSpPr>
                        <a:spLocks/>
                      </wps:cNvSpPr>
                      <wps:spPr bwMode="auto">
                        <a:xfrm>
                          <a:off x="3698" y="15398"/>
                          <a:ext cx="317" cy="320"/>
                        </a:xfrm>
                        <a:custGeom>
                          <a:avLst/>
                          <a:gdLst>
                            <a:gd name="T0" fmla="*/ 1 w 317"/>
                            <a:gd name="T1" fmla="*/ 238 h 320"/>
                            <a:gd name="T2" fmla="*/ 0 w 317"/>
                            <a:gd name="T3" fmla="*/ 207 h 320"/>
                            <a:gd name="T4" fmla="*/ 1 w 317"/>
                            <a:gd name="T5" fmla="*/ 174 h 320"/>
                            <a:gd name="T6" fmla="*/ 1 w 317"/>
                            <a:gd name="T7" fmla="*/ 143 h 320"/>
                            <a:gd name="T8" fmla="*/ 0 w 317"/>
                            <a:gd name="T9" fmla="*/ 112 h 320"/>
                            <a:gd name="T10" fmla="*/ 0 w 317"/>
                            <a:gd name="T11" fmla="*/ 79 h 320"/>
                            <a:gd name="T12" fmla="*/ 1 w 317"/>
                            <a:gd name="T13" fmla="*/ 56 h 320"/>
                            <a:gd name="T14" fmla="*/ 6 w 317"/>
                            <a:gd name="T15" fmla="*/ 40 h 320"/>
                            <a:gd name="T16" fmla="*/ 14 w 317"/>
                            <a:gd name="T17" fmla="*/ 26 h 320"/>
                            <a:gd name="T18" fmla="*/ 26 w 317"/>
                            <a:gd name="T19" fmla="*/ 14 h 320"/>
                            <a:gd name="T20" fmla="*/ 40 w 317"/>
                            <a:gd name="T21" fmla="*/ 6 h 320"/>
                            <a:gd name="T22" fmla="*/ 57 w 317"/>
                            <a:gd name="T23" fmla="*/ 1 h 320"/>
                            <a:gd name="T24" fmla="*/ 80 w 317"/>
                            <a:gd name="T25" fmla="*/ 0 h 320"/>
                            <a:gd name="T26" fmla="*/ 112 w 317"/>
                            <a:gd name="T27" fmla="*/ 1 h 320"/>
                            <a:gd name="T28" fmla="*/ 144 w 317"/>
                            <a:gd name="T29" fmla="*/ 0 h 320"/>
                            <a:gd name="T30" fmla="*/ 175 w 317"/>
                            <a:gd name="T31" fmla="*/ 0 h 320"/>
                            <a:gd name="T32" fmla="*/ 207 w 317"/>
                            <a:gd name="T33" fmla="*/ 1 h 320"/>
                            <a:gd name="T34" fmla="*/ 238 w 317"/>
                            <a:gd name="T35" fmla="*/ 1 h 320"/>
                            <a:gd name="T36" fmla="*/ 261 w 317"/>
                            <a:gd name="T37" fmla="*/ 1 h 320"/>
                            <a:gd name="T38" fmla="*/ 277 w 317"/>
                            <a:gd name="T39" fmla="*/ 6 h 320"/>
                            <a:gd name="T40" fmla="*/ 292 w 317"/>
                            <a:gd name="T41" fmla="*/ 14 h 320"/>
                            <a:gd name="T42" fmla="*/ 303 w 317"/>
                            <a:gd name="T43" fmla="*/ 26 h 320"/>
                            <a:gd name="T44" fmla="*/ 312 w 317"/>
                            <a:gd name="T45" fmla="*/ 40 h 320"/>
                            <a:gd name="T46" fmla="*/ 316 w 317"/>
                            <a:gd name="T47" fmla="*/ 56 h 320"/>
                            <a:gd name="T48" fmla="*/ 317 w 317"/>
                            <a:gd name="T49" fmla="*/ 79 h 320"/>
                            <a:gd name="T50" fmla="*/ 316 w 317"/>
                            <a:gd name="T51" fmla="*/ 112 h 320"/>
                            <a:gd name="T52" fmla="*/ 317 w 317"/>
                            <a:gd name="T53" fmla="*/ 143 h 320"/>
                            <a:gd name="T54" fmla="*/ 317 w 317"/>
                            <a:gd name="T55" fmla="*/ 174 h 320"/>
                            <a:gd name="T56" fmla="*/ 316 w 317"/>
                            <a:gd name="T57" fmla="*/ 207 h 320"/>
                            <a:gd name="T58" fmla="*/ 316 w 317"/>
                            <a:gd name="T59" fmla="*/ 239 h 320"/>
                            <a:gd name="T60" fmla="*/ 316 w 317"/>
                            <a:gd name="T61" fmla="*/ 263 h 320"/>
                            <a:gd name="T62" fmla="*/ 312 w 317"/>
                            <a:gd name="T63" fmla="*/ 279 h 320"/>
                            <a:gd name="T64" fmla="*/ 303 w 317"/>
                            <a:gd name="T65" fmla="*/ 294 h 320"/>
                            <a:gd name="T66" fmla="*/ 292 w 317"/>
                            <a:gd name="T67" fmla="*/ 305 h 320"/>
                            <a:gd name="T68" fmla="*/ 277 w 317"/>
                            <a:gd name="T69" fmla="*/ 314 h 320"/>
                            <a:gd name="T70" fmla="*/ 261 w 317"/>
                            <a:gd name="T71" fmla="*/ 318 h 320"/>
                            <a:gd name="T72" fmla="*/ 238 w 317"/>
                            <a:gd name="T73" fmla="*/ 318 h 320"/>
                            <a:gd name="T74" fmla="*/ 207 w 317"/>
                            <a:gd name="T75" fmla="*/ 320 h 320"/>
                            <a:gd name="T76" fmla="*/ 175 w 317"/>
                            <a:gd name="T77" fmla="*/ 318 h 320"/>
                            <a:gd name="T78" fmla="*/ 144 w 317"/>
                            <a:gd name="T79" fmla="*/ 318 h 320"/>
                            <a:gd name="T80" fmla="*/ 112 w 317"/>
                            <a:gd name="T81" fmla="*/ 320 h 320"/>
                            <a:gd name="T82" fmla="*/ 80 w 317"/>
                            <a:gd name="T83" fmla="*/ 320 h 320"/>
                            <a:gd name="T84" fmla="*/ 57 w 317"/>
                            <a:gd name="T85" fmla="*/ 318 h 320"/>
                            <a:gd name="T86" fmla="*/ 40 w 317"/>
                            <a:gd name="T87" fmla="*/ 314 h 320"/>
                            <a:gd name="T88" fmla="*/ 26 w 317"/>
                            <a:gd name="T89" fmla="*/ 305 h 320"/>
                            <a:gd name="T90" fmla="*/ 14 w 317"/>
                            <a:gd name="T91" fmla="*/ 294 h 320"/>
                            <a:gd name="T92" fmla="*/ 6 w 317"/>
                            <a:gd name="T93" fmla="*/ 279 h 320"/>
                            <a:gd name="T94" fmla="*/ 1 w 317"/>
                            <a:gd name="T95" fmla="*/ 263 h 320"/>
                            <a:gd name="T96" fmla="*/ 0 w 317"/>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20">
                              <a:moveTo>
                                <a:pt x="0" y="255"/>
                              </a:moveTo>
                              <a:lnTo>
                                <a:pt x="1" y="238"/>
                              </a:lnTo>
                              <a:lnTo>
                                <a:pt x="0" y="223"/>
                              </a:lnTo>
                              <a:lnTo>
                                <a:pt x="0" y="207"/>
                              </a:lnTo>
                              <a:lnTo>
                                <a:pt x="1" y="190"/>
                              </a:lnTo>
                              <a:lnTo>
                                <a:pt x="1" y="174"/>
                              </a:lnTo>
                              <a:lnTo>
                                <a:pt x="0" y="160"/>
                              </a:lnTo>
                              <a:lnTo>
                                <a:pt x="1" y="143"/>
                              </a:lnTo>
                              <a:lnTo>
                                <a:pt x="0" y="128"/>
                              </a:lnTo>
                              <a:lnTo>
                                <a:pt x="0" y="112"/>
                              </a:lnTo>
                              <a:lnTo>
                                <a:pt x="1" y="95"/>
                              </a:lnTo>
                              <a:lnTo>
                                <a:pt x="0" y="79"/>
                              </a:lnTo>
                              <a:lnTo>
                                <a:pt x="0" y="65"/>
                              </a:lnTo>
                              <a:lnTo>
                                <a:pt x="1" y="56"/>
                              </a:lnTo>
                              <a:lnTo>
                                <a:pt x="3" y="48"/>
                              </a:lnTo>
                              <a:lnTo>
                                <a:pt x="6" y="40"/>
                              </a:lnTo>
                              <a:lnTo>
                                <a:pt x="10" y="32"/>
                              </a:lnTo>
                              <a:lnTo>
                                <a:pt x="14" y="26"/>
                              </a:lnTo>
                              <a:lnTo>
                                <a:pt x="20" y="20"/>
                              </a:lnTo>
                              <a:lnTo>
                                <a:pt x="26" y="14"/>
                              </a:lnTo>
                              <a:lnTo>
                                <a:pt x="33" y="10"/>
                              </a:lnTo>
                              <a:lnTo>
                                <a:pt x="40" y="6"/>
                              </a:lnTo>
                              <a:lnTo>
                                <a:pt x="49" y="3"/>
                              </a:lnTo>
                              <a:lnTo>
                                <a:pt x="57" y="1"/>
                              </a:lnTo>
                              <a:lnTo>
                                <a:pt x="65" y="1"/>
                              </a:lnTo>
                              <a:lnTo>
                                <a:pt x="80" y="0"/>
                              </a:lnTo>
                              <a:lnTo>
                                <a:pt x="96" y="1"/>
                              </a:lnTo>
                              <a:lnTo>
                                <a:pt x="112" y="1"/>
                              </a:lnTo>
                              <a:lnTo>
                                <a:pt x="128" y="0"/>
                              </a:lnTo>
                              <a:lnTo>
                                <a:pt x="144" y="0"/>
                              </a:lnTo>
                              <a:lnTo>
                                <a:pt x="159" y="1"/>
                              </a:lnTo>
                              <a:lnTo>
                                <a:pt x="175" y="0"/>
                              </a:lnTo>
                              <a:lnTo>
                                <a:pt x="191" y="1"/>
                              </a:lnTo>
                              <a:lnTo>
                                <a:pt x="207" y="1"/>
                              </a:lnTo>
                              <a:lnTo>
                                <a:pt x="223" y="0"/>
                              </a:lnTo>
                              <a:lnTo>
                                <a:pt x="238" y="1"/>
                              </a:lnTo>
                              <a:lnTo>
                                <a:pt x="253" y="1"/>
                              </a:lnTo>
                              <a:lnTo>
                                <a:pt x="261" y="1"/>
                              </a:lnTo>
                              <a:lnTo>
                                <a:pt x="270" y="3"/>
                              </a:lnTo>
                              <a:lnTo>
                                <a:pt x="277" y="6"/>
                              </a:lnTo>
                              <a:lnTo>
                                <a:pt x="286" y="10"/>
                              </a:lnTo>
                              <a:lnTo>
                                <a:pt x="292" y="14"/>
                              </a:lnTo>
                              <a:lnTo>
                                <a:pt x="297" y="20"/>
                              </a:lnTo>
                              <a:lnTo>
                                <a:pt x="303" y="26"/>
                              </a:lnTo>
                              <a:lnTo>
                                <a:pt x="307" y="32"/>
                              </a:lnTo>
                              <a:lnTo>
                                <a:pt x="312" y="40"/>
                              </a:lnTo>
                              <a:lnTo>
                                <a:pt x="315" y="48"/>
                              </a:lnTo>
                              <a:lnTo>
                                <a:pt x="316" y="56"/>
                              </a:lnTo>
                              <a:lnTo>
                                <a:pt x="316" y="65"/>
                              </a:lnTo>
                              <a:lnTo>
                                <a:pt x="317" y="79"/>
                              </a:lnTo>
                              <a:lnTo>
                                <a:pt x="316" y="96"/>
                              </a:lnTo>
                              <a:lnTo>
                                <a:pt x="316" y="112"/>
                              </a:lnTo>
                              <a:lnTo>
                                <a:pt x="317" y="127"/>
                              </a:lnTo>
                              <a:lnTo>
                                <a:pt x="317" y="143"/>
                              </a:lnTo>
                              <a:lnTo>
                                <a:pt x="316" y="160"/>
                              </a:lnTo>
                              <a:lnTo>
                                <a:pt x="317" y="174"/>
                              </a:lnTo>
                              <a:lnTo>
                                <a:pt x="316" y="191"/>
                              </a:lnTo>
                              <a:lnTo>
                                <a:pt x="316" y="207"/>
                              </a:lnTo>
                              <a:lnTo>
                                <a:pt x="317" y="223"/>
                              </a:lnTo>
                              <a:lnTo>
                                <a:pt x="316" y="239"/>
                              </a:lnTo>
                              <a:lnTo>
                                <a:pt x="316" y="255"/>
                              </a:lnTo>
                              <a:lnTo>
                                <a:pt x="316" y="263"/>
                              </a:lnTo>
                              <a:lnTo>
                                <a:pt x="315" y="272"/>
                              </a:lnTo>
                              <a:lnTo>
                                <a:pt x="312" y="279"/>
                              </a:lnTo>
                              <a:lnTo>
                                <a:pt x="307" y="286"/>
                              </a:lnTo>
                              <a:lnTo>
                                <a:pt x="303" y="294"/>
                              </a:lnTo>
                              <a:lnTo>
                                <a:pt x="297" y="299"/>
                              </a:lnTo>
                              <a:lnTo>
                                <a:pt x="292" y="305"/>
                              </a:lnTo>
                              <a:lnTo>
                                <a:pt x="286" y="309"/>
                              </a:lnTo>
                              <a:lnTo>
                                <a:pt x="277" y="314"/>
                              </a:lnTo>
                              <a:lnTo>
                                <a:pt x="270" y="317"/>
                              </a:lnTo>
                              <a:lnTo>
                                <a:pt x="261" y="318"/>
                              </a:lnTo>
                              <a:lnTo>
                                <a:pt x="253" y="320"/>
                              </a:lnTo>
                              <a:lnTo>
                                <a:pt x="238" y="318"/>
                              </a:lnTo>
                              <a:lnTo>
                                <a:pt x="223" y="320"/>
                              </a:lnTo>
                              <a:lnTo>
                                <a:pt x="207" y="320"/>
                              </a:lnTo>
                              <a:lnTo>
                                <a:pt x="191" y="318"/>
                              </a:lnTo>
                              <a:lnTo>
                                <a:pt x="175" y="318"/>
                              </a:lnTo>
                              <a:lnTo>
                                <a:pt x="159" y="320"/>
                              </a:lnTo>
                              <a:lnTo>
                                <a:pt x="144" y="318"/>
                              </a:lnTo>
                              <a:lnTo>
                                <a:pt x="128" y="320"/>
                              </a:lnTo>
                              <a:lnTo>
                                <a:pt x="112" y="320"/>
                              </a:lnTo>
                              <a:lnTo>
                                <a:pt x="96" y="318"/>
                              </a:lnTo>
                              <a:lnTo>
                                <a:pt x="80" y="320"/>
                              </a:lnTo>
                              <a:lnTo>
                                <a:pt x="65" y="320"/>
                              </a:lnTo>
                              <a:lnTo>
                                <a:pt x="57" y="318"/>
                              </a:lnTo>
                              <a:lnTo>
                                <a:pt x="49" y="317"/>
                              </a:lnTo>
                              <a:lnTo>
                                <a:pt x="40" y="314"/>
                              </a:lnTo>
                              <a:lnTo>
                                <a:pt x="33" y="309"/>
                              </a:lnTo>
                              <a:lnTo>
                                <a:pt x="26" y="305"/>
                              </a:lnTo>
                              <a:lnTo>
                                <a:pt x="20" y="299"/>
                              </a:lnTo>
                              <a:lnTo>
                                <a:pt x="14" y="294"/>
                              </a:lnTo>
                              <a:lnTo>
                                <a:pt x="10" y="286"/>
                              </a:lnTo>
                              <a:lnTo>
                                <a:pt x="6" y="279"/>
                              </a:lnTo>
                              <a:lnTo>
                                <a:pt x="3" y="272"/>
                              </a:lnTo>
                              <a:lnTo>
                                <a:pt x="1" y="263"/>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130"/>
                      <wps:cNvSpPr>
                        <a:spLocks/>
                      </wps:cNvSpPr>
                      <wps:spPr bwMode="auto">
                        <a:xfrm>
                          <a:off x="4129" y="15838"/>
                          <a:ext cx="317" cy="319"/>
                        </a:xfrm>
                        <a:custGeom>
                          <a:avLst/>
                          <a:gdLst>
                            <a:gd name="T0" fmla="*/ 1 w 317"/>
                            <a:gd name="T1" fmla="*/ 238 h 319"/>
                            <a:gd name="T2" fmla="*/ 0 w 317"/>
                            <a:gd name="T3" fmla="*/ 208 h 319"/>
                            <a:gd name="T4" fmla="*/ 1 w 317"/>
                            <a:gd name="T5" fmla="*/ 175 h 319"/>
                            <a:gd name="T6" fmla="*/ 1 w 317"/>
                            <a:gd name="T7" fmla="*/ 143 h 319"/>
                            <a:gd name="T8" fmla="*/ 0 w 317"/>
                            <a:gd name="T9" fmla="*/ 113 h 319"/>
                            <a:gd name="T10" fmla="*/ 0 w 317"/>
                            <a:gd name="T11" fmla="*/ 80 h 319"/>
                            <a:gd name="T12" fmla="*/ 1 w 317"/>
                            <a:gd name="T13" fmla="*/ 57 h 319"/>
                            <a:gd name="T14" fmla="*/ 6 w 317"/>
                            <a:gd name="T15" fmla="*/ 41 h 319"/>
                            <a:gd name="T16" fmla="*/ 14 w 317"/>
                            <a:gd name="T17" fmla="*/ 26 h 319"/>
                            <a:gd name="T18" fmla="*/ 26 w 317"/>
                            <a:gd name="T19" fmla="*/ 15 h 319"/>
                            <a:gd name="T20" fmla="*/ 39 w 317"/>
                            <a:gd name="T21" fmla="*/ 6 h 319"/>
                            <a:gd name="T22" fmla="*/ 56 w 317"/>
                            <a:gd name="T23" fmla="*/ 2 h 319"/>
                            <a:gd name="T24" fmla="*/ 79 w 317"/>
                            <a:gd name="T25" fmla="*/ 0 h 319"/>
                            <a:gd name="T26" fmla="*/ 111 w 317"/>
                            <a:gd name="T27" fmla="*/ 2 h 319"/>
                            <a:gd name="T28" fmla="*/ 142 w 317"/>
                            <a:gd name="T29" fmla="*/ 0 h 319"/>
                            <a:gd name="T30" fmla="*/ 174 w 317"/>
                            <a:gd name="T31" fmla="*/ 0 h 319"/>
                            <a:gd name="T32" fmla="*/ 205 w 317"/>
                            <a:gd name="T33" fmla="*/ 2 h 319"/>
                            <a:gd name="T34" fmla="*/ 237 w 317"/>
                            <a:gd name="T35" fmla="*/ 2 h 319"/>
                            <a:gd name="T36" fmla="*/ 261 w 317"/>
                            <a:gd name="T37" fmla="*/ 2 h 319"/>
                            <a:gd name="T38" fmla="*/ 277 w 317"/>
                            <a:gd name="T39" fmla="*/ 6 h 319"/>
                            <a:gd name="T40" fmla="*/ 292 w 317"/>
                            <a:gd name="T41" fmla="*/ 15 h 319"/>
                            <a:gd name="T42" fmla="*/ 303 w 317"/>
                            <a:gd name="T43" fmla="*/ 26 h 319"/>
                            <a:gd name="T44" fmla="*/ 312 w 317"/>
                            <a:gd name="T45" fmla="*/ 41 h 319"/>
                            <a:gd name="T46" fmla="*/ 316 w 317"/>
                            <a:gd name="T47" fmla="*/ 57 h 319"/>
                            <a:gd name="T48" fmla="*/ 317 w 317"/>
                            <a:gd name="T49" fmla="*/ 80 h 319"/>
                            <a:gd name="T50" fmla="*/ 316 w 317"/>
                            <a:gd name="T51" fmla="*/ 113 h 319"/>
                            <a:gd name="T52" fmla="*/ 317 w 317"/>
                            <a:gd name="T53" fmla="*/ 143 h 319"/>
                            <a:gd name="T54" fmla="*/ 317 w 317"/>
                            <a:gd name="T55" fmla="*/ 175 h 319"/>
                            <a:gd name="T56" fmla="*/ 316 w 317"/>
                            <a:gd name="T57" fmla="*/ 208 h 319"/>
                            <a:gd name="T58" fmla="*/ 316 w 317"/>
                            <a:gd name="T59" fmla="*/ 239 h 319"/>
                            <a:gd name="T60" fmla="*/ 316 w 317"/>
                            <a:gd name="T61" fmla="*/ 264 h 319"/>
                            <a:gd name="T62" fmla="*/ 312 w 317"/>
                            <a:gd name="T63" fmla="*/ 280 h 319"/>
                            <a:gd name="T64" fmla="*/ 303 w 317"/>
                            <a:gd name="T65" fmla="*/ 294 h 319"/>
                            <a:gd name="T66" fmla="*/ 292 w 317"/>
                            <a:gd name="T67" fmla="*/ 306 h 319"/>
                            <a:gd name="T68" fmla="*/ 277 w 317"/>
                            <a:gd name="T69" fmla="*/ 313 h 319"/>
                            <a:gd name="T70" fmla="*/ 261 w 317"/>
                            <a:gd name="T71" fmla="*/ 317 h 319"/>
                            <a:gd name="T72" fmla="*/ 237 w 317"/>
                            <a:gd name="T73" fmla="*/ 317 h 319"/>
                            <a:gd name="T74" fmla="*/ 205 w 317"/>
                            <a:gd name="T75" fmla="*/ 319 h 319"/>
                            <a:gd name="T76" fmla="*/ 174 w 317"/>
                            <a:gd name="T77" fmla="*/ 317 h 319"/>
                            <a:gd name="T78" fmla="*/ 142 w 317"/>
                            <a:gd name="T79" fmla="*/ 317 h 319"/>
                            <a:gd name="T80" fmla="*/ 111 w 317"/>
                            <a:gd name="T81" fmla="*/ 319 h 319"/>
                            <a:gd name="T82" fmla="*/ 79 w 317"/>
                            <a:gd name="T83" fmla="*/ 319 h 319"/>
                            <a:gd name="T84" fmla="*/ 56 w 317"/>
                            <a:gd name="T85" fmla="*/ 317 h 319"/>
                            <a:gd name="T86" fmla="*/ 39 w 317"/>
                            <a:gd name="T87" fmla="*/ 313 h 319"/>
                            <a:gd name="T88" fmla="*/ 26 w 317"/>
                            <a:gd name="T89" fmla="*/ 306 h 319"/>
                            <a:gd name="T90" fmla="*/ 14 w 317"/>
                            <a:gd name="T91" fmla="*/ 294 h 319"/>
                            <a:gd name="T92" fmla="*/ 6 w 317"/>
                            <a:gd name="T93" fmla="*/ 280 h 319"/>
                            <a:gd name="T94" fmla="*/ 1 w 317"/>
                            <a:gd name="T95" fmla="*/ 264 h 319"/>
                            <a:gd name="T96" fmla="*/ 0 w 317"/>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19">
                              <a:moveTo>
                                <a:pt x="0" y="255"/>
                              </a:moveTo>
                              <a:lnTo>
                                <a:pt x="1" y="238"/>
                              </a:lnTo>
                              <a:lnTo>
                                <a:pt x="0" y="224"/>
                              </a:lnTo>
                              <a:lnTo>
                                <a:pt x="0" y="208"/>
                              </a:lnTo>
                              <a:lnTo>
                                <a:pt x="1" y="190"/>
                              </a:lnTo>
                              <a:lnTo>
                                <a:pt x="1" y="175"/>
                              </a:lnTo>
                              <a:lnTo>
                                <a:pt x="0" y="160"/>
                              </a:lnTo>
                              <a:lnTo>
                                <a:pt x="1" y="143"/>
                              </a:lnTo>
                              <a:lnTo>
                                <a:pt x="0" y="129"/>
                              </a:lnTo>
                              <a:lnTo>
                                <a:pt x="0" y="113"/>
                              </a:lnTo>
                              <a:lnTo>
                                <a:pt x="1" y="95"/>
                              </a:lnTo>
                              <a:lnTo>
                                <a:pt x="0" y="80"/>
                              </a:lnTo>
                              <a:lnTo>
                                <a:pt x="0" y="65"/>
                              </a:lnTo>
                              <a:lnTo>
                                <a:pt x="1" y="57"/>
                              </a:lnTo>
                              <a:lnTo>
                                <a:pt x="3" y="48"/>
                              </a:lnTo>
                              <a:lnTo>
                                <a:pt x="6" y="41"/>
                              </a:lnTo>
                              <a:lnTo>
                                <a:pt x="10" y="32"/>
                              </a:lnTo>
                              <a:lnTo>
                                <a:pt x="14" y="26"/>
                              </a:lnTo>
                              <a:lnTo>
                                <a:pt x="19" y="21"/>
                              </a:lnTo>
                              <a:lnTo>
                                <a:pt x="26" y="15"/>
                              </a:lnTo>
                              <a:lnTo>
                                <a:pt x="32" y="11"/>
                              </a:lnTo>
                              <a:lnTo>
                                <a:pt x="39" y="6"/>
                              </a:lnTo>
                              <a:lnTo>
                                <a:pt x="47" y="3"/>
                              </a:lnTo>
                              <a:lnTo>
                                <a:pt x="56" y="2"/>
                              </a:lnTo>
                              <a:lnTo>
                                <a:pt x="63" y="2"/>
                              </a:lnTo>
                              <a:lnTo>
                                <a:pt x="79" y="0"/>
                              </a:lnTo>
                              <a:lnTo>
                                <a:pt x="95" y="2"/>
                              </a:lnTo>
                              <a:lnTo>
                                <a:pt x="111" y="2"/>
                              </a:lnTo>
                              <a:lnTo>
                                <a:pt x="126" y="0"/>
                              </a:lnTo>
                              <a:lnTo>
                                <a:pt x="142" y="0"/>
                              </a:lnTo>
                              <a:lnTo>
                                <a:pt x="158" y="2"/>
                              </a:lnTo>
                              <a:lnTo>
                                <a:pt x="174" y="0"/>
                              </a:lnTo>
                              <a:lnTo>
                                <a:pt x="190" y="2"/>
                              </a:lnTo>
                              <a:lnTo>
                                <a:pt x="205" y="2"/>
                              </a:lnTo>
                              <a:lnTo>
                                <a:pt x="221" y="0"/>
                              </a:lnTo>
                              <a:lnTo>
                                <a:pt x="237" y="2"/>
                              </a:lnTo>
                              <a:lnTo>
                                <a:pt x="253" y="2"/>
                              </a:lnTo>
                              <a:lnTo>
                                <a:pt x="261" y="2"/>
                              </a:lnTo>
                              <a:lnTo>
                                <a:pt x="270" y="3"/>
                              </a:lnTo>
                              <a:lnTo>
                                <a:pt x="277" y="6"/>
                              </a:lnTo>
                              <a:lnTo>
                                <a:pt x="286" y="11"/>
                              </a:lnTo>
                              <a:lnTo>
                                <a:pt x="292" y="15"/>
                              </a:lnTo>
                              <a:lnTo>
                                <a:pt x="297" y="21"/>
                              </a:lnTo>
                              <a:lnTo>
                                <a:pt x="303" y="26"/>
                              </a:lnTo>
                              <a:lnTo>
                                <a:pt x="307" y="32"/>
                              </a:lnTo>
                              <a:lnTo>
                                <a:pt x="312" y="41"/>
                              </a:lnTo>
                              <a:lnTo>
                                <a:pt x="315" y="48"/>
                              </a:lnTo>
                              <a:lnTo>
                                <a:pt x="316" y="57"/>
                              </a:lnTo>
                              <a:lnTo>
                                <a:pt x="316" y="65"/>
                              </a:lnTo>
                              <a:lnTo>
                                <a:pt x="317" y="80"/>
                              </a:lnTo>
                              <a:lnTo>
                                <a:pt x="316" y="97"/>
                              </a:lnTo>
                              <a:lnTo>
                                <a:pt x="316" y="113"/>
                              </a:lnTo>
                              <a:lnTo>
                                <a:pt x="317" y="127"/>
                              </a:lnTo>
                              <a:lnTo>
                                <a:pt x="317" y="143"/>
                              </a:lnTo>
                              <a:lnTo>
                                <a:pt x="316" y="160"/>
                              </a:lnTo>
                              <a:lnTo>
                                <a:pt x="317" y="175"/>
                              </a:lnTo>
                              <a:lnTo>
                                <a:pt x="316" y="192"/>
                              </a:lnTo>
                              <a:lnTo>
                                <a:pt x="316" y="208"/>
                              </a:lnTo>
                              <a:lnTo>
                                <a:pt x="317" y="222"/>
                              </a:lnTo>
                              <a:lnTo>
                                <a:pt x="316" y="239"/>
                              </a:lnTo>
                              <a:lnTo>
                                <a:pt x="316" y="255"/>
                              </a:lnTo>
                              <a:lnTo>
                                <a:pt x="316" y="264"/>
                              </a:lnTo>
                              <a:lnTo>
                                <a:pt x="315" y="271"/>
                              </a:lnTo>
                              <a:lnTo>
                                <a:pt x="312" y="280"/>
                              </a:lnTo>
                              <a:lnTo>
                                <a:pt x="307" y="287"/>
                              </a:lnTo>
                              <a:lnTo>
                                <a:pt x="303" y="294"/>
                              </a:lnTo>
                              <a:lnTo>
                                <a:pt x="297" y="300"/>
                              </a:lnTo>
                              <a:lnTo>
                                <a:pt x="292" y="306"/>
                              </a:lnTo>
                              <a:lnTo>
                                <a:pt x="286" y="310"/>
                              </a:lnTo>
                              <a:lnTo>
                                <a:pt x="277" y="313"/>
                              </a:lnTo>
                              <a:lnTo>
                                <a:pt x="270" y="316"/>
                              </a:lnTo>
                              <a:lnTo>
                                <a:pt x="261" y="317"/>
                              </a:lnTo>
                              <a:lnTo>
                                <a:pt x="253" y="319"/>
                              </a:lnTo>
                              <a:lnTo>
                                <a:pt x="237" y="317"/>
                              </a:lnTo>
                              <a:lnTo>
                                <a:pt x="221" y="319"/>
                              </a:lnTo>
                              <a:lnTo>
                                <a:pt x="205" y="319"/>
                              </a:lnTo>
                              <a:lnTo>
                                <a:pt x="190" y="317"/>
                              </a:lnTo>
                              <a:lnTo>
                                <a:pt x="174" y="317"/>
                              </a:lnTo>
                              <a:lnTo>
                                <a:pt x="158" y="319"/>
                              </a:lnTo>
                              <a:lnTo>
                                <a:pt x="142" y="317"/>
                              </a:lnTo>
                              <a:lnTo>
                                <a:pt x="126" y="319"/>
                              </a:lnTo>
                              <a:lnTo>
                                <a:pt x="111" y="319"/>
                              </a:lnTo>
                              <a:lnTo>
                                <a:pt x="95" y="317"/>
                              </a:lnTo>
                              <a:lnTo>
                                <a:pt x="79" y="319"/>
                              </a:lnTo>
                              <a:lnTo>
                                <a:pt x="63" y="319"/>
                              </a:lnTo>
                              <a:lnTo>
                                <a:pt x="56" y="317"/>
                              </a:lnTo>
                              <a:lnTo>
                                <a:pt x="47" y="316"/>
                              </a:lnTo>
                              <a:lnTo>
                                <a:pt x="39" y="313"/>
                              </a:lnTo>
                              <a:lnTo>
                                <a:pt x="32" y="310"/>
                              </a:lnTo>
                              <a:lnTo>
                                <a:pt x="26" y="306"/>
                              </a:lnTo>
                              <a:lnTo>
                                <a:pt x="19" y="300"/>
                              </a:lnTo>
                              <a:lnTo>
                                <a:pt x="14" y="294"/>
                              </a:lnTo>
                              <a:lnTo>
                                <a:pt x="10" y="287"/>
                              </a:lnTo>
                              <a:lnTo>
                                <a:pt x="6" y="280"/>
                              </a:lnTo>
                              <a:lnTo>
                                <a:pt x="3" y="271"/>
                              </a:lnTo>
                              <a:lnTo>
                                <a:pt x="1" y="264"/>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131"/>
                      <wps:cNvSpPr>
                        <a:spLocks/>
                      </wps:cNvSpPr>
                      <wps:spPr bwMode="auto">
                        <a:xfrm>
                          <a:off x="4129" y="15398"/>
                          <a:ext cx="317" cy="320"/>
                        </a:xfrm>
                        <a:custGeom>
                          <a:avLst/>
                          <a:gdLst>
                            <a:gd name="T0" fmla="*/ 1 w 317"/>
                            <a:gd name="T1" fmla="*/ 238 h 320"/>
                            <a:gd name="T2" fmla="*/ 0 w 317"/>
                            <a:gd name="T3" fmla="*/ 207 h 320"/>
                            <a:gd name="T4" fmla="*/ 1 w 317"/>
                            <a:gd name="T5" fmla="*/ 174 h 320"/>
                            <a:gd name="T6" fmla="*/ 1 w 317"/>
                            <a:gd name="T7" fmla="*/ 143 h 320"/>
                            <a:gd name="T8" fmla="*/ 0 w 317"/>
                            <a:gd name="T9" fmla="*/ 112 h 320"/>
                            <a:gd name="T10" fmla="*/ 0 w 317"/>
                            <a:gd name="T11" fmla="*/ 79 h 320"/>
                            <a:gd name="T12" fmla="*/ 1 w 317"/>
                            <a:gd name="T13" fmla="*/ 56 h 320"/>
                            <a:gd name="T14" fmla="*/ 6 w 317"/>
                            <a:gd name="T15" fmla="*/ 40 h 320"/>
                            <a:gd name="T16" fmla="*/ 14 w 317"/>
                            <a:gd name="T17" fmla="*/ 26 h 320"/>
                            <a:gd name="T18" fmla="*/ 26 w 317"/>
                            <a:gd name="T19" fmla="*/ 14 h 320"/>
                            <a:gd name="T20" fmla="*/ 39 w 317"/>
                            <a:gd name="T21" fmla="*/ 6 h 320"/>
                            <a:gd name="T22" fmla="*/ 56 w 317"/>
                            <a:gd name="T23" fmla="*/ 1 h 320"/>
                            <a:gd name="T24" fmla="*/ 79 w 317"/>
                            <a:gd name="T25" fmla="*/ 0 h 320"/>
                            <a:gd name="T26" fmla="*/ 111 w 317"/>
                            <a:gd name="T27" fmla="*/ 1 h 320"/>
                            <a:gd name="T28" fmla="*/ 142 w 317"/>
                            <a:gd name="T29" fmla="*/ 0 h 320"/>
                            <a:gd name="T30" fmla="*/ 174 w 317"/>
                            <a:gd name="T31" fmla="*/ 0 h 320"/>
                            <a:gd name="T32" fmla="*/ 205 w 317"/>
                            <a:gd name="T33" fmla="*/ 1 h 320"/>
                            <a:gd name="T34" fmla="*/ 237 w 317"/>
                            <a:gd name="T35" fmla="*/ 1 h 320"/>
                            <a:gd name="T36" fmla="*/ 261 w 317"/>
                            <a:gd name="T37" fmla="*/ 1 h 320"/>
                            <a:gd name="T38" fmla="*/ 277 w 317"/>
                            <a:gd name="T39" fmla="*/ 6 h 320"/>
                            <a:gd name="T40" fmla="*/ 292 w 317"/>
                            <a:gd name="T41" fmla="*/ 14 h 320"/>
                            <a:gd name="T42" fmla="*/ 303 w 317"/>
                            <a:gd name="T43" fmla="*/ 26 h 320"/>
                            <a:gd name="T44" fmla="*/ 312 w 317"/>
                            <a:gd name="T45" fmla="*/ 40 h 320"/>
                            <a:gd name="T46" fmla="*/ 316 w 317"/>
                            <a:gd name="T47" fmla="*/ 56 h 320"/>
                            <a:gd name="T48" fmla="*/ 317 w 317"/>
                            <a:gd name="T49" fmla="*/ 79 h 320"/>
                            <a:gd name="T50" fmla="*/ 316 w 317"/>
                            <a:gd name="T51" fmla="*/ 112 h 320"/>
                            <a:gd name="T52" fmla="*/ 317 w 317"/>
                            <a:gd name="T53" fmla="*/ 143 h 320"/>
                            <a:gd name="T54" fmla="*/ 317 w 317"/>
                            <a:gd name="T55" fmla="*/ 174 h 320"/>
                            <a:gd name="T56" fmla="*/ 316 w 317"/>
                            <a:gd name="T57" fmla="*/ 207 h 320"/>
                            <a:gd name="T58" fmla="*/ 316 w 317"/>
                            <a:gd name="T59" fmla="*/ 239 h 320"/>
                            <a:gd name="T60" fmla="*/ 316 w 317"/>
                            <a:gd name="T61" fmla="*/ 263 h 320"/>
                            <a:gd name="T62" fmla="*/ 312 w 317"/>
                            <a:gd name="T63" fmla="*/ 279 h 320"/>
                            <a:gd name="T64" fmla="*/ 303 w 317"/>
                            <a:gd name="T65" fmla="*/ 294 h 320"/>
                            <a:gd name="T66" fmla="*/ 292 w 317"/>
                            <a:gd name="T67" fmla="*/ 305 h 320"/>
                            <a:gd name="T68" fmla="*/ 277 w 317"/>
                            <a:gd name="T69" fmla="*/ 314 h 320"/>
                            <a:gd name="T70" fmla="*/ 261 w 317"/>
                            <a:gd name="T71" fmla="*/ 318 h 320"/>
                            <a:gd name="T72" fmla="*/ 237 w 317"/>
                            <a:gd name="T73" fmla="*/ 318 h 320"/>
                            <a:gd name="T74" fmla="*/ 205 w 317"/>
                            <a:gd name="T75" fmla="*/ 320 h 320"/>
                            <a:gd name="T76" fmla="*/ 174 w 317"/>
                            <a:gd name="T77" fmla="*/ 318 h 320"/>
                            <a:gd name="T78" fmla="*/ 142 w 317"/>
                            <a:gd name="T79" fmla="*/ 318 h 320"/>
                            <a:gd name="T80" fmla="*/ 111 w 317"/>
                            <a:gd name="T81" fmla="*/ 320 h 320"/>
                            <a:gd name="T82" fmla="*/ 79 w 317"/>
                            <a:gd name="T83" fmla="*/ 320 h 320"/>
                            <a:gd name="T84" fmla="*/ 56 w 317"/>
                            <a:gd name="T85" fmla="*/ 318 h 320"/>
                            <a:gd name="T86" fmla="*/ 39 w 317"/>
                            <a:gd name="T87" fmla="*/ 314 h 320"/>
                            <a:gd name="T88" fmla="*/ 26 w 317"/>
                            <a:gd name="T89" fmla="*/ 305 h 320"/>
                            <a:gd name="T90" fmla="*/ 14 w 317"/>
                            <a:gd name="T91" fmla="*/ 294 h 320"/>
                            <a:gd name="T92" fmla="*/ 6 w 317"/>
                            <a:gd name="T93" fmla="*/ 279 h 320"/>
                            <a:gd name="T94" fmla="*/ 1 w 317"/>
                            <a:gd name="T95" fmla="*/ 263 h 320"/>
                            <a:gd name="T96" fmla="*/ 0 w 317"/>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20">
                              <a:moveTo>
                                <a:pt x="0" y="255"/>
                              </a:moveTo>
                              <a:lnTo>
                                <a:pt x="1" y="238"/>
                              </a:lnTo>
                              <a:lnTo>
                                <a:pt x="0" y="223"/>
                              </a:lnTo>
                              <a:lnTo>
                                <a:pt x="0" y="207"/>
                              </a:lnTo>
                              <a:lnTo>
                                <a:pt x="1" y="190"/>
                              </a:lnTo>
                              <a:lnTo>
                                <a:pt x="1" y="174"/>
                              </a:lnTo>
                              <a:lnTo>
                                <a:pt x="0" y="160"/>
                              </a:lnTo>
                              <a:lnTo>
                                <a:pt x="1" y="143"/>
                              </a:lnTo>
                              <a:lnTo>
                                <a:pt x="0" y="128"/>
                              </a:lnTo>
                              <a:lnTo>
                                <a:pt x="0" y="112"/>
                              </a:lnTo>
                              <a:lnTo>
                                <a:pt x="1" y="95"/>
                              </a:lnTo>
                              <a:lnTo>
                                <a:pt x="0" y="79"/>
                              </a:lnTo>
                              <a:lnTo>
                                <a:pt x="0" y="65"/>
                              </a:lnTo>
                              <a:lnTo>
                                <a:pt x="1" y="56"/>
                              </a:lnTo>
                              <a:lnTo>
                                <a:pt x="3" y="48"/>
                              </a:lnTo>
                              <a:lnTo>
                                <a:pt x="6" y="40"/>
                              </a:lnTo>
                              <a:lnTo>
                                <a:pt x="10" y="32"/>
                              </a:lnTo>
                              <a:lnTo>
                                <a:pt x="14" y="26"/>
                              </a:lnTo>
                              <a:lnTo>
                                <a:pt x="19" y="20"/>
                              </a:lnTo>
                              <a:lnTo>
                                <a:pt x="26" y="14"/>
                              </a:lnTo>
                              <a:lnTo>
                                <a:pt x="32" y="10"/>
                              </a:lnTo>
                              <a:lnTo>
                                <a:pt x="39" y="6"/>
                              </a:lnTo>
                              <a:lnTo>
                                <a:pt x="47" y="3"/>
                              </a:lnTo>
                              <a:lnTo>
                                <a:pt x="56" y="1"/>
                              </a:lnTo>
                              <a:lnTo>
                                <a:pt x="63" y="1"/>
                              </a:lnTo>
                              <a:lnTo>
                                <a:pt x="79" y="0"/>
                              </a:lnTo>
                              <a:lnTo>
                                <a:pt x="95" y="1"/>
                              </a:lnTo>
                              <a:lnTo>
                                <a:pt x="111" y="1"/>
                              </a:lnTo>
                              <a:lnTo>
                                <a:pt x="126" y="0"/>
                              </a:lnTo>
                              <a:lnTo>
                                <a:pt x="142" y="0"/>
                              </a:lnTo>
                              <a:lnTo>
                                <a:pt x="158" y="1"/>
                              </a:lnTo>
                              <a:lnTo>
                                <a:pt x="174" y="0"/>
                              </a:lnTo>
                              <a:lnTo>
                                <a:pt x="190" y="1"/>
                              </a:lnTo>
                              <a:lnTo>
                                <a:pt x="205" y="1"/>
                              </a:lnTo>
                              <a:lnTo>
                                <a:pt x="221" y="0"/>
                              </a:lnTo>
                              <a:lnTo>
                                <a:pt x="237" y="1"/>
                              </a:lnTo>
                              <a:lnTo>
                                <a:pt x="253" y="1"/>
                              </a:lnTo>
                              <a:lnTo>
                                <a:pt x="261" y="1"/>
                              </a:lnTo>
                              <a:lnTo>
                                <a:pt x="270" y="3"/>
                              </a:lnTo>
                              <a:lnTo>
                                <a:pt x="277" y="6"/>
                              </a:lnTo>
                              <a:lnTo>
                                <a:pt x="286" y="10"/>
                              </a:lnTo>
                              <a:lnTo>
                                <a:pt x="292" y="14"/>
                              </a:lnTo>
                              <a:lnTo>
                                <a:pt x="297" y="20"/>
                              </a:lnTo>
                              <a:lnTo>
                                <a:pt x="303" y="26"/>
                              </a:lnTo>
                              <a:lnTo>
                                <a:pt x="307" y="32"/>
                              </a:lnTo>
                              <a:lnTo>
                                <a:pt x="312" y="40"/>
                              </a:lnTo>
                              <a:lnTo>
                                <a:pt x="315" y="48"/>
                              </a:lnTo>
                              <a:lnTo>
                                <a:pt x="316" y="56"/>
                              </a:lnTo>
                              <a:lnTo>
                                <a:pt x="316" y="65"/>
                              </a:lnTo>
                              <a:lnTo>
                                <a:pt x="317" y="79"/>
                              </a:lnTo>
                              <a:lnTo>
                                <a:pt x="316" y="96"/>
                              </a:lnTo>
                              <a:lnTo>
                                <a:pt x="316" y="112"/>
                              </a:lnTo>
                              <a:lnTo>
                                <a:pt x="317" y="127"/>
                              </a:lnTo>
                              <a:lnTo>
                                <a:pt x="317" y="143"/>
                              </a:lnTo>
                              <a:lnTo>
                                <a:pt x="316" y="160"/>
                              </a:lnTo>
                              <a:lnTo>
                                <a:pt x="317" y="174"/>
                              </a:lnTo>
                              <a:lnTo>
                                <a:pt x="316" y="191"/>
                              </a:lnTo>
                              <a:lnTo>
                                <a:pt x="316" y="207"/>
                              </a:lnTo>
                              <a:lnTo>
                                <a:pt x="317" y="223"/>
                              </a:lnTo>
                              <a:lnTo>
                                <a:pt x="316" y="239"/>
                              </a:lnTo>
                              <a:lnTo>
                                <a:pt x="316" y="255"/>
                              </a:lnTo>
                              <a:lnTo>
                                <a:pt x="316" y="263"/>
                              </a:lnTo>
                              <a:lnTo>
                                <a:pt x="315" y="272"/>
                              </a:lnTo>
                              <a:lnTo>
                                <a:pt x="312" y="279"/>
                              </a:lnTo>
                              <a:lnTo>
                                <a:pt x="307" y="286"/>
                              </a:lnTo>
                              <a:lnTo>
                                <a:pt x="303" y="294"/>
                              </a:lnTo>
                              <a:lnTo>
                                <a:pt x="297" y="299"/>
                              </a:lnTo>
                              <a:lnTo>
                                <a:pt x="292" y="305"/>
                              </a:lnTo>
                              <a:lnTo>
                                <a:pt x="286" y="309"/>
                              </a:lnTo>
                              <a:lnTo>
                                <a:pt x="277" y="314"/>
                              </a:lnTo>
                              <a:lnTo>
                                <a:pt x="270" y="317"/>
                              </a:lnTo>
                              <a:lnTo>
                                <a:pt x="261" y="318"/>
                              </a:lnTo>
                              <a:lnTo>
                                <a:pt x="253" y="320"/>
                              </a:lnTo>
                              <a:lnTo>
                                <a:pt x="237" y="318"/>
                              </a:lnTo>
                              <a:lnTo>
                                <a:pt x="221" y="320"/>
                              </a:lnTo>
                              <a:lnTo>
                                <a:pt x="205" y="320"/>
                              </a:lnTo>
                              <a:lnTo>
                                <a:pt x="190" y="318"/>
                              </a:lnTo>
                              <a:lnTo>
                                <a:pt x="174" y="318"/>
                              </a:lnTo>
                              <a:lnTo>
                                <a:pt x="158" y="320"/>
                              </a:lnTo>
                              <a:lnTo>
                                <a:pt x="142" y="318"/>
                              </a:lnTo>
                              <a:lnTo>
                                <a:pt x="126" y="320"/>
                              </a:lnTo>
                              <a:lnTo>
                                <a:pt x="111" y="320"/>
                              </a:lnTo>
                              <a:lnTo>
                                <a:pt x="95" y="318"/>
                              </a:lnTo>
                              <a:lnTo>
                                <a:pt x="79" y="320"/>
                              </a:lnTo>
                              <a:lnTo>
                                <a:pt x="63" y="320"/>
                              </a:lnTo>
                              <a:lnTo>
                                <a:pt x="56" y="318"/>
                              </a:lnTo>
                              <a:lnTo>
                                <a:pt x="47" y="317"/>
                              </a:lnTo>
                              <a:lnTo>
                                <a:pt x="39" y="314"/>
                              </a:lnTo>
                              <a:lnTo>
                                <a:pt x="32" y="309"/>
                              </a:lnTo>
                              <a:lnTo>
                                <a:pt x="26" y="305"/>
                              </a:lnTo>
                              <a:lnTo>
                                <a:pt x="19" y="299"/>
                              </a:lnTo>
                              <a:lnTo>
                                <a:pt x="14" y="294"/>
                              </a:lnTo>
                              <a:lnTo>
                                <a:pt x="10" y="286"/>
                              </a:lnTo>
                              <a:lnTo>
                                <a:pt x="6" y="279"/>
                              </a:lnTo>
                              <a:lnTo>
                                <a:pt x="3" y="272"/>
                              </a:lnTo>
                              <a:lnTo>
                                <a:pt x="1" y="263"/>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132"/>
                      <wps:cNvSpPr>
                        <a:spLocks/>
                      </wps:cNvSpPr>
                      <wps:spPr bwMode="auto">
                        <a:xfrm>
                          <a:off x="4559" y="15838"/>
                          <a:ext cx="317" cy="319"/>
                        </a:xfrm>
                        <a:custGeom>
                          <a:avLst/>
                          <a:gdLst>
                            <a:gd name="T0" fmla="*/ 1 w 317"/>
                            <a:gd name="T1" fmla="*/ 238 h 319"/>
                            <a:gd name="T2" fmla="*/ 0 w 317"/>
                            <a:gd name="T3" fmla="*/ 208 h 319"/>
                            <a:gd name="T4" fmla="*/ 1 w 317"/>
                            <a:gd name="T5" fmla="*/ 175 h 319"/>
                            <a:gd name="T6" fmla="*/ 1 w 317"/>
                            <a:gd name="T7" fmla="*/ 143 h 319"/>
                            <a:gd name="T8" fmla="*/ 0 w 317"/>
                            <a:gd name="T9" fmla="*/ 113 h 319"/>
                            <a:gd name="T10" fmla="*/ 0 w 317"/>
                            <a:gd name="T11" fmla="*/ 80 h 319"/>
                            <a:gd name="T12" fmla="*/ 1 w 317"/>
                            <a:gd name="T13" fmla="*/ 57 h 319"/>
                            <a:gd name="T14" fmla="*/ 5 w 317"/>
                            <a:gd name="T15" fmla="*/ 41 h 319"/>
                            <a:gd name="T16" fmla="*/ 14 w 317"/>
                            <a:gd name="T17" fmla="*/ 26 h 319"/>
                            <a:gd name="T18" fmla="*/ 25 w 317"/>
                            <a:gd name="T19" fmla="*/ 15 h 319"/>
                            <a:gd name="T20" fmla="*/ 38 w 317"/>
                            <a:gd name="T21" fmla="*/ 6 h 319"/>
                            <a:gd name="T22" fmla="*/ 56 w 317"/>
                            <a:gd name="T23" fmla="*/ 2 h 319"/>
                            <a:gd name="T24" fmla="*/ 80 w 317"/>
                            <a:gd name="T25" fmla="*/ 0 h 319"/>
                            <a:gd name="T26" fmla="*/ 112 w 317"/>
                            <a:gd name="T27" fmla="*/ 2 h 319"/>
                            <a:gd name="T28" fmla="*/ 143 w 317"/>
                            <a:gd name="T29" fmla="*/ 0 h 319"/>
                            <a:gd name="T30" fmla="*/ 175 w 317"/>
                            <a:gd name="T31" fmla="*/ 0 h 319"/>
                            <a:gd name="T32" fmla="*/ 206 w 317"/>
                            <a:gd name="T33" fmla="*/ 2 h 319"/>
                            <a:gd name="T34" fmla="*/ 238 w 317"/>
                            <a:gd name="T35" fmla="*/ 2 h 319"/>
                            <a:gd name="T36" fmla="*/ 261 w 317"/>
                            <a:gd name="T37" fmla="*/ 2 h 319"/>
                            <a:gd name="T38" fmla="*/ 277 w 317"/>
                            <a:gd name="T39" fmla="*/ 6 h 319"/>
                            <a:gd name="T40" fmla="*/ 291 w 317"/>
                            <a:gd name="T41" fmla="*/ 15 h 319"/>
                            <a:gd name="T42" fmla="*/ 303 w 317"/>
                            <a:gd name="T43" fmla="*/ 26 h 319"/>
                            <a:gd name="T44" fmla="*/ 311 w 317"/>
                            <a:gd name="T45" fmla="*/ 41 h 319"/>
                            <a:gd name="T46" fmla="*/ 316 w 317"/>
                            <a:gd name="T47" fmla="*/ 57 h 319"/>
                            <a:gd name="T48" fmla="*/ 317 w 317"/>
                            <a:gd name="T49" fmla="*/ 80 h 319"/>
                            <a:gd name="T50" fmla="*/ 316 w 317"/>
                            <a:gd name="T51" fmla="*/ 113 h 319"/>
                            <a:gd name="T52" fmla="*/ 317 w 317"/>
                            <a:gd name="T53" fmla="*/ 143 h 319"/>
                            <a:gd name="T54" fmla="*/ 317 w 317"/>
                            <a:gd name="T55" fmla="*/ 175 h 319"/>
                            <a:gd name="T56" fmla="*/ 316 w 317"/>
                            <a:gd name="T57" fmla="*/ 208 h 319"/>
                            <a:gd name="T58" fmla="*/ 316 w 317"/>
                            <a:gd name="T59" fmla="*/ 239 h 319"/>
                            <a:gd name="T60" fmla="*/ 316 w 317"/>
                            <a:gd name="T61" fmla="*/ 264 h 319"/>
                            <a:gd name="T62" fmla="*/ 311 w 317"/>
                            <a:gd name="T63" fmla="*/ 280 h 319"/>
                            <a:gd name="T64" fmla="*/ 303 w 317"/>
                            <a:gd name="T65" fmla="*/ 294 h 319"/>
                            <a:gd name="T66" fmla="*/ 291 w 317"/>
                            <a:gd name="T67" fmla="*/ 306 h 319"/>
                            <a:gd name="T68" fmla="*/ 277 w 317"/>
                            <a:gd name="T69" fmla="*/ 313 h 319"/>
                            <a:gd name="T70" fmla="*/ 261 w 317"/>
                            <a:gd name="T71" fmla="*/ 317 h 319"/>
                            <a:gd name="T72" fmla="*/ 238 w 317"/>
                            <a:gd name="T73" fmla="*/ 317 h 319"/>
                            <a:gd name="T74" fmla="*/ 206 w 317"/>
                            <a:gd name="T75" fmla="*/ 319 h 319"/>
                            <a:gd name="T76" fmla="*/ 175 w 317"/>
                            <a:gd name="T77" fmla="*/ 317 h 319"/>
                            <a:gd name="T78" fmla="*/ 143 w 317"/>
                            <a:gd name="T79" fmla="*/ 317 h 319"/>
                            <a:gd name="T80" fmla="*/ 112 w 317"/>
                            <a:gd name="T81" fmla="*/ 319 h 319"/>
                            <a:gd name="T82" fmla="*/ 80 w 317"/>
                            <a:gd name="T83" fmla="*/ 319 h 319"/>
                            <a:gd name="T84" fmla="*/ 56 w 317"/>
                            <a:gd name="T85" fmla="*/ 317 h 319"/>
                            <a:gd name="T86" fmla="*/ 38 w 317"/>
                            <a:gd name="T87" fmla="*/ 313 h 319"/>
                            <a:gd name="T88" fmla="*/ 25 w 317"/>
                            <a:gd name="T89" fmla="*/ 306 h 319"/>
                            <a:gd name="T90" fmla="*/ 14 w 317"/>
                            <a:gd name="T91" fmla="*/ 294 h 319"/>
                            <a:gd name="T92" fmla="*/ 5 w 317"/>
                            <a:gd name="T93" fmla="*/ 280 h 319"/>
                            <a:gd name="T94" fmla="*/ 1 w 317"/>
                            <a:gd name="T95" fmla="*/ 264 h 319"/>
                            <a:gd name="T96" fmla="*/ 0 w 317"/>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19">
                              <a:moveTo>
                                <a:pt x="0" y="255"/>
                              </a:moveTo>
                              <a:lnTo>
                                <a:pt x="1" y="238"/>
                              </a:lnTo>
                              <a:lnTo>
                                <a:pt x="0" y="224"/>
                              </a:lnTo>
                              <a:lnTo>
                                <a:pt x="0" y="208"/>
                              </a:lnTo>
                              <a:lnTo>
                                <a:pt x="1" y="190"/>
                              </a:lnTo>
                              <a:lnTo>
                                <a:pt x="1" y="175"/>
                              </a:lnTo>
                              <a:lnTo>
                                <a:pt x="0" y="160"/>
                              </a:lnTo>
                              <a:lnTo>
                                <a:pt x="1" y="143"/>
                              </a:lnTo>
                              <a:lnTo>
                                <a:pt x="0" y="129"/>
                              </a:lnTo>
                              <a:lnTo>
                                <a:pt x="0" y="113"/>
                              </a:lnTo>
                              <a:lnTo>
                                <a:pt x="1" y="95"/>
                              </a:lnTo>
                              <a:lnTo>
                                <a:pt x="0" y="80"/>
                              </a:lnTo>
                              <a:lnTo>
                                <a:pt x="0" y="65"/>
                              </a:lnTo>
                              <a:lnTo>
                                <a:pt x="1" y="57"/>
                              </a:lnTo>
                              <a:lnTo>
                                <a:pt x="2" y="48"/>
                              </a:lnTo>
                              <a:lnTo>
                                <a:pt x="5" y="41"/>
                              </a:lnTo>
                              <a:lnTo>
                                <a:pt x="10" y="32"/>
                              </a:lnTo>
                              <a:lnTo>
                                <a:pt x="14" y="26"/>
                              </a:lnTo>
                              <a:lnTo>
                                <a:pt x="18" y="21"/>
                              </a:lnTo>
                              <a:lnTo>
                                <a:pt x="25" y="15"/>
                              </a:lnTo>
                              <a:lnTo>
                                <a:pt x="31" y="11"/>
                              </a:lnTo>
                              <a:lnTo>
                                <a:pt x="38" y="6"/>
                              </a:lnTo>
                              <a:lnTo>
                                <a:pt x="47" y="3"/>
                              </a:lnTo>
                              <a:lnTo>
                                <a:pt x="56" y="2"/>
                              </a:lnTo>
                              <a:lnTo>
                                <a:pt x="63" y="2"/>
                              </a:lnTo>
                              <a:lnTo>
                                <a:pt x="80" y="0"/>
                              </a:lnTo>
                              <a:lnTo>
                                <a:pt x="96" y="2"/>
                              </a:lnTo>
                              <a:lnTo>
                                <a:pt x="112" y="2"/>
                              </a:lnTo>
                              <a:lnTo>
                                <a:pt x="127" y="0"/>
                              </a:lnTo>
                              <a:lnTo>
                                <a:pt x="143" y="0"/>
                              </a:lnTo>
                              <a:lnTo>
                                <a:pt x="159" y="2"/>
                              </a:lnTo>
                              <a:lnTo>
                                <a:pt x="175" y="0"/>
                              </a:lnTo>
                              <a:lnTo>
                                <a:pt x="191" y="2"/>
                              </a:lnTo>
                              <a:lnTo>
                                <a:pt x="206" y="2"/>
                              </a:lnTo>
                              <a:lnTo>
                                <a:pt x="222" y="0"/>
                              </a:lnTo>
                              <a:lnTo>
                                <a:pt x="238" y="2"/>
                              </a:lnTo>
                              <a:lnTo>
                                <a:pt x="252" y="2"/>
                              </a:lnTo>
                              <a:lnTo>
                                <a:pt x="261" y="2"/>
                              </a:lnTo>
                              <a:lnTo>
                                <a:pt x="270" y="3"/>
                              </a:lnTo>
                              <a:lnTo>
                                <a:pt x="277" y="6"/>
                              </a:lnTo>
                              <a:lnTo>
                                <a:pt x="285" y="11"/>
                              </a:lnTo>
                              <a:lnTo>
                                <a:pt x="291" y="15"/>
                              </a:lnTo>
                              <a:lnTo>
                                <a:pt x="297" y="21"/>
                              </a:lnTo>
                              <a:lnTo>
                                <a:pt x="303" y="26"/>
                              </a:lnTo>
                              <a:lnTo>
                                <a:pt x="307" y="32"/>
                              </a:lnTo>
                              <a:lnTo>
                                <a:pt x="311" y="41"/>
                              </a:lnTo>
                              <a:lnTo>
                                <a:pt x="314" y="48"/>
                              </a:lnTo>
                              <a:lnTo>
                                <a:pt x="316" y="57"/>
                              </a:lnTo>
                              <a:lnTo>
                                <a:pt x="316" y="65"/>
                              </a:lnTo>
                              <a:lnTo>
                                <a:pt x="317" y="80"/>
                              </a:lnTo>
                              <a:lnTo>
                                <a:pt x="316" y="97"/>
                              </a:lnTo>
                              <a:lnTo>
                                <a:pt x="316" y="113"/>
                              </a:lnTo>
                              <a:lnTo>
                                <a:pt x="317" y="127"/>
                              </a:lnTo>
                              <a:lnTo>
                                <a:pt x="317" y="143"/>
                              </a:lnTo>
                              <a:lnTo>
                                <a:pt x="316" y="160"/>
                              </a:lnTo>
                              <a:lnTo>
                                <a:pt x="317" y="175"/>
                              </a:lnTo>
                              <a:lnTo>
                                <a:pt x="316" y="192"/>
                              </a:lnTo>
                              <a:lnTo>
                                <a:pt x="316" y="208"/>
                              </a:lnTo>
                              <a:lnTo>
                                <a:pt x="317" y="222"/>
                              </a:lnTo>
                              <a:lnTo>
                                <a:pt x="316" y="239"/>
                              </a:lnTo>
                              <a:lnTo>
                                <a:pt x="316" y="255"/>
                              </a:lnTo>
                              <a:lnTo>
                                <a:pt x="316" y="264"/>
                              </a:lnTo>
                              <a:lnTo>
                                <a:pt x="314" y="271"/>
                              </a:lnTo>
                              <a:lnTo>
                                <a:pt x="311" y="280"/>
                              </a:lnTo>
                              <a:lnTo>
                                <a:pt x="307" y="287"/>
                              </a:lnTo>
                              <a:lnTo>
                                <a:pt x="303" y="294"/>
                              </a:lnTo>
                              <a:lnTo>
                                <a:pt x="297" y="300"/>
                              </a:lnTo>
                              <a:lnTo>
                                <a:pt x="291" y="306"/>
                              </a:lnTo>
                              <a:lnTo>
                                <a:pt x="285" y="310"/>
                              </a:lnTo>
                              <a:lnTo>
                                <a:pt x="277" y="313"/>
                              </a:lnTo>
                              <a:lnTo>
                                <a:pt x="270" y="316"/>
                              </a:lnTo>
                              <a:lnTo>
                                <a:pt x="261" y="317"/>
                              </a:lnTo>
                              <a:lnTo>
                                <a:pt x="252" y="319"/>
                              </a:lnTo>
                              <a:lnTo>
                                <a:pt x="238" y="317"/>
                              </a:lnTo>
                              <a:lnTo>
                                <a:pt x="222" y="319"/>
                              </a:lnTo>
                              <a:lnTo>
                                <a:pt x="206" y="319"/>
                              </a:lnTo>
                              <a:lnTo>
                                <a:pt x="191" y="317"/>
                              </a:lnTo>
                              <a:lnTo>
                                <a:pt x="175" y="317"/>
                              </a:lnTo>
                              <a:lnTo>
                                <a:pt x="159" y="319"/>
                              </a:lnTo>
                              <a:lnTo>
                                <a:pt x="143" y="317"/>
                              </a:lnTo>
                              <a:lnTo>
                                <a:pt x="127" y="319"/>
                              </a:lnTo>
                              <a:lnTo>
                                <a:pt x="112" y="319"/>
                              </a:lnTo>
                              <a:lnTo>
                                <a:pt x="96" y="317"/>
                              </a:lnTo>
                              <a:lnTo>
                                <a:pt x="80" y="319"/>
                              </a:lnTo>
                              <a:lnTo>
                                <a:pt x="63" y="319"/>
                              </a:lnTo>
                              <a:lnTo>
                                <a:pt x="56" y="317"/>
                              </a:lnTo>
                              <a:lnTo>
                                <a:pt x="47" y="316"/>
                              </a:lnTo>
                              <a:lnTo>
                                <a:pt x="38" y="313"/>
                              </a:lnTo>
                              <a:lnTo>
                                <a:pt x="31" y="310"/>
                              </a:lnTo>
                              <a:lnTo>
                                <a:pt x="25" y="306"/>
                              </a:lnTo>
                              <a:lnTo>
                                <a:pt x="18" y="300"/>
                              </a:lnTo>
                              <a:lnTo>
                                <a:pt x="14" y="294"/>
                              </a:lnTo>
                              <a:lnTo>
                                <a:pt x="10" y="287"/>
                              </a:lnTo>
                              <a:lnTo>
                                <a:pt x="5" y="280"/>
                              </a:lnTo>
                              <a:lnTo>
                                <a:pt x="2" y="271"/>
                              </a:lnTo>
                              <a:lnTo>
                                <a:pt x="1" y="264"/>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133"/>
                      <wps:cNvSpPr>
                        <a:spLocks/>
                      </wps:cNvSpPr>
                      <wps:spPr bwMode="auto">
                        <a:xfrm>
                          <a:off x="4625" y="15464"/>
                          <a:ext cx="186" cy="187"/>
                        </a:xfrm>
                        <a:custGeom>
                          <a:avLst/>
                          <a:gdLst>
                            <a:gd name="T0" fmla="*/ 1 w 186"/>
                            <a:gd name="T1" fmla="*/ 140 h 187"/>
                            <a:gd name="T2" fmla="*/ 0 w 186"/>
                            <a:gd name="T3" fmla="*/ 121 h 187"/>
                            <a:gd name="T4" fmla="*/ 1 w 186"/>
                            <a:gd name="T5" fmla="*/ 102 h 187"/>
                            <a:gd name="T6" fmla="*/ 1 w 186"/>
                            <a:gd name="T7" fmla="*/ 84 h 187"/>
                            <a:gd name="T8" fmla="*/ 0 w 186"/>
                            <a:gd name="T9" fmla="*/ 65 h 187"/>
                            <a:gd name="T10" fmla="*/ 0 w 186"/>
                            <a:gd name="T11" fmla="*/ 46 h 187"/>
                            <a:gd name="T12" fmla="*/ 1 w 186"/>
                            <a:gd name="T13" fmla="*/ 32 h 187"/>
                            <a:gd name="T14" fmla="*/ 2 w 186"/>
                            <a:gd name="T15" fmla="*/ 23 h 187"/>
                            <a:gd name="T16" fmla="*/ 8 w 186"/>
                            <a:gd name="T17" fmla="*/ 15 h 187"/>
                            <a:gd name="T18" fmla="*/ 14 w 186"/>
                            <a:gd name="T19" fmla="*/ 9 h 187"/>
                            <a:gd name="T20" fmla="*/ 23 w 186"/>
                            <a:gd name="T21" fmla="*/ 3 h 187"/>
                            <a:gd name="T22" fmla="*/ 33 w 186"/>
                            <a:gd name="T23" fmla="*/ 2 h 187"/>
                            <a:gd name="T24" fmla="*/ 47 w 186"/>
                            <a:gd name="T25" fmla="*/ 0 h 187"/>
                            <a:gd name="T26" fmla="*/ 66 w 186"/>
                            <a:gd name="T27" fmla="*/ 2 h 187"/>
                            <a:gd name="T28" fmla="*/ 84 w 186"/>
                            <a:gd name="T29" fmla="*/ 0 h 187"/>
                            <a:gd name="T30" fmla="*/ 102 w 186"/>
                            <a:gd name="T31" fmla="*/ 0 h 187"/>
                            <a:gd name="T32" fmla="*/ 120 w 186"/>
                            <a:gd name="T33" fmla="*/ 2 h 187"/>
                            <a:gd name="T34" fmla="*/ 139 w 186"/>
                            <a:gd name="T35" fmla="*/ 2 h 187"/>
                            <a:gd name="T36" fmla="*/ 153 w 186"/>
                            <a:gd name="T37" fmla="*/ 2 h 187"/>
                            <a:gd name="T38" fmla="*/ 162 w 186"/>
                            <a:gd name="T39" fmla="*/ 3 h 187"/>
                            <a:gd name="T40" fmla="*/ 171 w 186"/>
                            <a:gd name="T41" fmla="*/ 9 h 187"/>
                            <a:gd name="T42" fmla="*/ 178 w 186"/>
                            <a:gd name="T43" fmla="*/ 15 h 187"/>
                            <a:gd name="T44" fmla="*/ 182 w 186"/>
                            <a:gd name="T45" fmla="*/ 23 h 187"/>
                            <a:gd name="T46" fmla="*/ 185 w 186"/>
                            <a:gd name="T47" fmla="*/ 32 h 187"/>
                            <a:gd name="T48" fmla="*/ 186 w 186"/>
                            <a:gd name="T49" fmla="*/ 46 h 187"/>
                            <a:gd name="T50" fmla="*/ 185 w 186"/>
                            <a:gd name="T51" fmla="*/ 65 h 187"/>
                            <a:gd name="T52" fmla="*/ 186 w 186"/>
                            <a:gd name="T53" fmla="*/ 84 h 187"/>
                            <a:gd name="T54" fmla="*/ 186 w 186"/>
                            <a:gd name="T55" fmla="*/ 102 h 187"/>
                            <a:gd name="T56" fmla="*/ 185 w 186"/>
                            <a:gd name="T57" fmla="*/ 121 h 187"/>
                            <a:gd name="T58" fmla="*/ 185 w 186"/>
                            <a:gd name="T59" fmla="*/ 140 h 187"/>
                            <a:gd name="T60" fmla="*/ 185 w 186"/>
                            <a:gd name="T61" fmla="*/ 154 h 187"/>
                            <a:gd name="T62" fmla="*/ 182 w 186"/>
                            <a:gd name="T63" fmla="*/ 163 h 187"/>
                            <a:gd name="T64" fmla="*/ 178 w 186"/>
                            <a:gd name="T65" fmla="*/ 172 h 187"/>
                            <a:gd name="T66" fmla="*/ 171 w 186"/>
                            <a:gd name="T67" fmla="*/ 179 h 187"/>
                            <a:gd name="T68" fmla="*/ 162 w 186"/>
                            <a:gd name="T69" fmla="*/ 183 h 187"/>
                            <a:gd name="T70" fmla="*/ 153 w 186"/>
                            <a:gd name="T71" fmla="*/ 186 h 187"/>
                            <a:gd name="T72" fmla="*/ 139 w 186"/>
                            <a:gd name="T73" fmla="*/ 186 h 187"/>
                            <a:gd name="T74" fmla="*/ 120 w 186"/>
                            <a:gd name="T75" fmla="*/ 187 h 187"/>
                            <a:gd name="T76" fmla="*/ 102 w 186"/>
                            <a:gd name="T77" fmla="*/ 186 h 187"/>
                            <a:gd name="T78" fmla="*/ 84 w 186"/>
                            <a:gd name="T79" fmla="*/ 186 h 187"/>
                            <a:gd name="T80" fmla="*/ 66 w 186"/>
                            <a:gd name="T81" fmla="*/ 187 h 187"/>
                            <a:gd name="T82" fmla="*/ 47 w 186"/>
                            <a:gd name="T83" fmla="*/ 187 h 187"/>
                            <a:gd name="T84" fmla="*/ 33 w 186"/>
                            <a:gd name="T85" fmla="*/ 186 h 187"/>
                            <a:gd name="T86" fmla="*/ 23 w 186"/>
                            <a:gd name="T87" fmla="*/ 183 h 187"/>
                            <a:gd name="T88" fmla="*/ 14 w 186"/>
                            <a:gd name="T89" fmla="*/ 179 h 187"/>
                            <a:gd name="T90" fmla="*/ 8 w 186"/>
                            <a:gd name="T91" fmla="*/ 172 h 187"/>
                            <a:gd name="T92" fmla="*/ 2 w 186"/>
                            <a:gd name="T93" fmla="*/ 163 h 187"/>
                            <a:gd name="T94" fmla="*/ 1 w 186"/>
                            <a:gd name="T95" fmla="*/ 154 h 187"/>
                            <a:gd name="T96" fmla="*/ 0 w 186"/>
                            <a:gd name="T97" fmla="*/ 15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6" h="187">
                              <a:moveTo>
                                <a:pt x="0" y="150"/>
                              </a:moveTo>
                              <a:lnTo>
                                <a:pt x="1" y="140"/>
                              </a:lnTo>
                              <a:lnTo>
                                <a:pt x="0" y="131"/>
                              </a:lnTo>
                              <a:lnTo>
                                <a:pt x="0" y="121"/>
                              </a:lnTo>
                              <a:lnTo>
                                <a:pt x="1" y="111"/>
                              </a:lnTo>
                              <a:lnTo>
                                <a:pt x="1" y="102"/>
                              </a:lnTo>
                              <a:lnTo>
                                <a:pt x="0" y="94"/>
                              </a:lnTo>
                              <a:lnTo>
                                <a:pt x="1" y="84"/>
                              </a:lnTo>
                              <a:lnTo>
                                <a:pt x="0" y="75"/>
                              </a:lnTo>
                              <a:lnTo>
                                <a:pt x="0" y="65"/>
                              </a:lnTo>
                              <a:lnTo>
                                <a:pt x="1" y="55"/>
                              </a:lnTo>
                              <a:lnTo>
                                <a:pt x="0" y="46"/>
                              </a:lnTo>
                              <a:lnTo>
                                <a:pt x="0" y="38"/>
                              </a:lnTo>
                              <a:lnTo>
                                <a:pt x="1" y="32"/>
                              </a:lnTo>
                              <a:lnTo>
                                <a:pt x="1" y="28"/>
                              </a:lnTo>
                              <a:lnTo>
                                <a:pt x="2" y="23"/>
                              </a:lnTo>
                              <a:lnTo>
                                <a:pt x="5" y="19"/>
                              </a:lnTo>
                              <a:lnTo>
                                <a:pt x="8" y="15"/>
                              </a:lnTo>
                              <a:lnTo>
                                <a:pt x="11" y="12"/>
                              </a:lnTo>
                              <a:lnTo>
                                <a:pt x="14" y="9"/>
                              </a:lnTo>
                              <a:lnTo>
                                <a:pt x="18" y="6"/>
                              </a:lnTo>
                              <a:lnTo>
                                <a:pt x="23" y="3"/>
                              </a:lnTo>
                              <a:lnTo>
                                <a:pt x="27" y="2"/>
                              </a:lnTo>
                              <a:lnTo>
                                <a:pt x="33" y="2"/>
                              </a:lnTo>
                              <a:lnTo>
                                <a:pt x="37" y="2"/>
                              </a:lnTo>
                              <a:lnTo>
                                <a:pt x="47" y="0"/>
                              </a:lnTo>
                              <a:lnTo>
                                <a:pt x="56" y="2"/>
                              </a:lnTo>
                              <a:lnTo>
                                <a:pt x="66" y="2"/>
                              </a:lnTo>
                              <a:lnTo>
                                <a:pt x="74" y="0"/>
                              </a:lnTo>
                              <a:lnTo>
                                <a:pt x="84" y="0"/>
                              </a:lnTo>
                              <a:lnTo>
                                <a:pt x="93" y="2"/>
                              </a:lnTo>
                              <a:lnTo>
                                <a:pt x="102" y="0"/>
                              </a:lnTo>
                              <a:lnTo>
                                <a:pt x="112" y="2"/>
                              </a:lnTo>
                              <a:lnTo>
                                <a:pt x="120" y="2"/>
                              </a:lnTo>
                              <a:lnTo>
                                <a:pt x="130" y="0"/>
                              </a:lnTo>
                              <a:lnTo>
                                <a:pt x="139" y="2"/>
                              </a:lnTo>
                              <a:lnTo>
                                <a:pt x="148" y="2"/>
                              </a:lnTo>
                              <a:lnTo>
                                <a:pt x="153" y="2"/>
                              </a:lnTo>
                              <a:lnTo>
                                <a:pt x="158" y="2"/>
                              </a:lnTo>
                              <a:lnTo>
                                <a:pt x="162" y="3"/>
                              </a:lnTo>
                              <a:lnTo>
                                <a:pt x="166" y="6"/>
                              </a:lnTo>
                              <a:lnTo>
                                <a:pt x="171" y="9"/>
                              </a:lnTo>
                              <a:lnTo>
                                <a:pt x="175" y="12"/>
                              </a:lnTo>
                              <a:lnTo>
                                <a:pt x="178" y="15"/>
                              </a:lnTo>
                              <a:lnTo>
                                <a:pt x="181" y="19"/>
                              </a:lnTo>
                              <a:lnTo>
                                <a:pt x="182" y="23"/>
                              </a:lnTo>
                              <a:lnTo>
                                <a:pt x="185" y="28"/>
                              </a:lnTo>
                              <a:lnTo>
                                <a:pt x="185" y="32"/>
                              </a:lnTo>
                              <a:lnTo>
                                <a:pt x="185" y="38"/>
                              </a:lnTo>
                              <a:lnTo>
                                <a:pt x="186" y="46"/>
                              </a:lnTo>
                              <a:lnTo>
                                <a:pt x="185" y="56"/>
                              </a:lnTo>
                              <a:lnTo>
                                <a:pt x="185" y="65"/>
                              </a:lnTo>
                              <a:lnTo>
                                <a:pt x="186" y="74"/>
                              </a:lnTo>
                              <a:lnTo>
                                <a:pt x="186" y="84"/>
                              </a:lnTo>
                              <a:lnTo>
                                <a:pt x="185" y="94"/>
                              </a:lnTo>
                              <a:lnTo>
                                <a:pt x="186" y="102"/>
                              </a:lnTo>
                              <a:lnTo>
                                <a:pt x="185" y="113"/>
                              </a:lnTo>
                              <a:lnTo>
                                <a:pt x="185" y="121"/>
                              </a:lnTo>
                              <a:lnTo>
                                <a:pt x="186" y="130"/>
                              </a:lnTo>
                              <a:lnTo>
                                <a:pt x="185" y="140"/>
                              </a:lnTo>
                              <a:lnTo>
                                <a:pt x="185" y="150"/>
                              </a:lnTo>
                              <a:lnTo>
                                <a:pt x="185" y="154"/>
                              </a:lnTo>
                              <a:lnTo>
                                <a:pt x="185" y="159"/>
                              </a:lnTo>
                              <a:lnTo>
                                <a:pt x="182" y="163"/>
                              </a:lnTo>
                              <a:lnTo>
                                <a:pt x="181" y="167"/>
                              </a:lnTo>
                              <a:lnTo>
                                <a:pt x="178" y="172"/>
                              </a:lnTo>
                              <a:lnTo>
                                <a:pt x="175" y="176"/>
                              </a:lnTo>
                              <a:lnTo>
                                <a:pt x="171" y="179"/>
                              </a:lnTo>
                              <a:lnTo>
                                <a:pt x="166" y="182"/>
                              </a:lnTo>
                              <a:lnTo>
                                <a:pt x="162" y="183"/>
                              </a:lnTo>
                              <a:lnTo>
                                <a:pt x="158" y="186"/>
                              </a:lnTo>
                              <a:lnTo>
                                <a:pt x="153" y="186"/>
                              </a:lnTo>
                              <a:lnTo>
                                <a:pt x="148" y="187"/>
                              </a:lnTo>
                              <a:lnTo>
                                <a:pt x="139" y="186"/>
                              </a:lnTo>
                              <a:lnTo>
                                <a:pt x="130" y="187"/>
                              </a:lnTo>
                              <a:lnTo>
                                <a:pt x="120" y="187"/>
                              </a:lnTo>
                              <a:lnTo>
                                <a:pt x="112" y="186"/>
                              </a:lnTo>
                              <a:lnTo>
                                <a:pt x="102" y="186"/>
                              </a:lnTo>
                              <a:lnTo>
                                <a:pt x="93" y="187"/>
                              </a:lnTo>
                              <a:lnTo>
                                <a:pt x="84" y="186"/>
                              </a:lnTo>
                              <a:lnTo>
                                <a:pt x="74" y="187"/>
                              </a:lnTo>
                              <a:lnTo>
                                <a:pt x="66" y="187"/>
                              </a:lnTo>
                              <a:lnTo>
                                <a:pt x="56" y="186"/>
                              </a:lnTo>
                              <a:lnTo>
                                <a:pt x="47" y="187"/>
                              </a:lnTo>
                              <a:lnTo>
                                <a:pt x="37" y="187"/>
                              </a:lnTo>
                              <a:lnTo>
                                <a:pt x="33" y="186"/>
                              </a:lnTo>
                              <a:lnTo>
                                <a:pt x="27" y="186"/>
                              </a:lnTo>
                              <a:lnTo>
                                <a:pt x="23" y="183"/>
                              </a:lnTo>
                              <a:lnTo>
                                <a:pt x="18" y="182"/>
                              </a:lnTo>
                              <a:lnTo>
                                <a:pt x="14" y="179"/>
                              </a:lnTo>
                              <a:lnTo>
                                <a:pt x="11" y="176"/>
                              </a:lnTo>
                              <a:lnTo>
                                <a:pt x="8" y="172"/>
                              </a:lnTo>
                              <a:lnTo>
                                <a:pt x="5" y="167"/>
                              </a:lnTo>
                              <a:lnTo>
                                <a:pt x="2" y="163"/>
                              </a:lnTo>
                              <a:lnTo>
                                <a:pt x="1" y="159"/>
                              </a:lnTo>
                              <a:lnTo>
                                <a:pt x="1" y="154"/>
                              </a:lnTo>
                              <a:lnTo>
                                <a:pt x="0" y="150"/>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134"/>
                      <wps:cNvSpPr>
                        <a:spLocks/>
                      </wps:cNvSpPr>
                      <wps:spPr bwMode="auto">
                        <a:xfrm>
                          <a:off x="4989" y="15838"/>
                          <a:ext cx="318" cy="319"/>
                        </a:xfrm>
                        <a:custGeom>
                          <a:avLst/>
                          <a:gdLst>
                            <a:gd name="T0" fmla="*/ 2 w 318"/>
                            <a:gd name="T1" fmla="*/ 238 h 319"/>
                            <a:gd name="T2" fmla="*/ 0 w 318"/>
                            <a:gd name="T3" fmla="*/ 208 h 319"/>
                            <a:gd name="T4" fmla="*/ 2 w 318"/>
                            <a:gd name="T5" fmla="*/ 175 h 319"/>
                            <a:gd name="T6" fmla="*/ 2 w 318"/>
                            <a:gd name="T7" fmla="*/ 143 h 319"/>
                            <a:gd name="T8" fmla="*/ 0 w 318"/>
                            <a:gd name="T9" fmla="*/ 113 h 319"/>
                            <a:gd name="T10" fmla="*/ 0 w 318"/>
                            <a:gd name="T11" fmla="*/ 80 h 319"/>
                            <a:gd name="T12" fmla="*/ 2 w 318"/>
                            <a:gd name="T13" fmla="*/ 57 h 319"/>
                            <a:gd name="T14" fmla="*/ 6 w 318"/>
                            <a:gd name="T15" fmla="*/ 41 h 319"/>
                            <a:gd name="T16" fmla="*/ 15 w 318"/>
                            <a:gd name="T17" fmla="*/ 26 h 319"/>
                            <a:gd name="T18" fmla="*/ 26 w 318"/>
                            <a:gd name="T19" fmla="*/ 15 h 319"/>
                            <a:gd name="T20" fmla="*/ 39 w 318"/>
                            <a:gd name="T21" fmla="*/ 6 h 319"/>
                            <a:gd name="T22" fmla="*/ 57 w 318"/>
                            <a:gd name="T23" fmla="*/ 2 h 319"/>
                            <a:gd name="T24" fmla="*/ 80 w 318"/>
                            <a:gd name="T25" fmla="*/ 0 h 319"/>
                            <a:gd name="T26" fmla="*/ 111 w 318"/>
                            <a:gd name="T27" fmla="*/ 2 h 319"/>
                            <a:gd name="T28" fmla="*/ 143 w 318"/>
                            <a:gd name="T29" fmla="*/ 0 h 319"/>
                            <a:gd name="T30" fmla="*/ 174 w 318"/>
                            <a:gd name="T31" fmla="*/ 0 h 319"/>
                            <a:gd name="T32" fmla="*/ 206 w 318"/>
                            <a:gd name="T33" fmla="*/ 2 h 319"/>
                            <a:gd name="T34" fmla="*/ 238 w 318"/>
                            <a:gd name="T35" fmla="*/ 2 h 319"/>
                            <a:gd name="T36" fmla="*/ 262 w 318"/>
                            <a:gd name="T37" fmla="*/ 2 h 319"/>
                            <a:gd name="T38" fmla="*/ 278 w 318"/>
                            <a:gd name="T39" fmla="*/ 6 h 319"/>
                            <a:gd name="T40" fmla="*/ 292 w 318"/>
                            <a:gd name="T41" fmla="*/ 15 h 319"/>
                            <a:gd name="T42" fmla="*/ 304 w 318"/>
                            <a:gd name="T43" fmla="*/ 26 h 319"/>
                            <a:gd name="T44" fmla="*/ 312 w 318"/>
                            <a:gd name="T45" fmla="*/ 41 h 319"/>
                            <a:gd name="T46" fmla="*/ 317 w 318"/>
                            <a:gd name="T47" fmla="*/ 57 h 319"/>
                            <a:gd name="T48" fmla="*/ 318 w 318"/>
                            <a:gd name="T49" fmla="*/ 80 h 319"/>
                            <a:gd name="T50" fmla="*/ 317 w 318"/>
                            <a:gd name="T51" fmla="*/ 113 h 319"/>
                            <a:gd name="T52" fmla="*/ 318 w 318"/>
                            <a:gd name="T53" fmla="*/ 143 h 319"/>
                            <a:gd name="T54" fmla="*/ 318 w 318"/>
                            <a:gd name="T55" fmla="*/ 175 h 319"/>
                            <a:gd name="T56" fmla="*/ 317 w 318"/>
                            <a:gd name="T57" fmla="*/ 208 h 319"/>
                            <a:gd name="T58" fmla="*/ 317 w 318"/>
                            <a:gd name="T59" fmla="*/ 239 h 319"/>
                            <a:gd name="T60" fmla="*/ 317 w 318"/>
                            <a:gd name="T61" fmla="*/ 264 h 319"/>
                            <a:gd name="T62" fmla="*/ 312 w 318"/>
                            <a:gd name="T63" fmla="*/ 280 h 319"/>
                            <a:gd name="T64" fmla="*/ 304 w 318"/>
                            <a:gd name="T65" fmla="*/ 294 h 319"/>
                            <a:gd name="T66" fmla="*/ 292 w 318"/>
                            <a:gd name="T67" fmla="*/ 306 h 319"/>
                            <a:gd name="T68" fmla="*/ 278 w 318"/>
                            <a:gd name="T69" fmla="*/ 313 h 319"/>
                            <a:gd name="T70" fmla="*/ 262 w 318"/>
                            <a:gd name="T71" fmla="*/ 317 h 319"/>
                            <a:gd name="T72" fmla="*/ 238 w 318"/>
                            <a:gd name="T73" fmla="*/ 317 h 319"/>
                            <a:gd name="T74" fmla="*/ 206 w 318"/>
                            <a:gd name="T75" fmla="*/ 319 h 319"/>
                            <a:gd name="T76" fmla="*/ 174 w 318"/>
                            <a:gd name="T77" fmla="*/ 317 h 319"/>
                            <a:gd name="T78" fmla="*/ 143 w 318"/>
                            <a:gd name="T79" fmla="*/ 317 h 319"/>
                            <a:gd name="T80" fmla="*/ 111 w 318"/>
                            <a:gd name="T81" fmla="*/ 319 h 319"/>
                            <a:gd name="T82" fmla="*/ 80 w 318"/>
                            <a:gd name="T83" fmla="*/ 319 h 319"/>
                            <a:gd name="T84" fmla="*/ 57 w 318"/>
                            <a:gd name="T85" fmla="*/ 317 h 319"/>
                            <a:gd name="T86" fmla="*/ 39 w 318"/>
                            <a:gd name="T87" fmla="*/ 313 h 319"/>
                            <a:gd name="T88" fmla="*/ 26 w 318"/>
                            <a:gd name="T89" fmla="*/ 306 h 319"/>
                            <a:gd name="T90" fmla="*/ 15 w 318"/>
                            <a:gd name="T91" fmla="*/ 294 h 319"/>
                            <a:gd name="T92" fmla="*/ 6 w 318"/>
                            <a:gd name="T93" fmla="*/ 280 h 319"/>
                            <a:gd name="T94" fmla="*/ 2 w 318"/>
                            <a:gd name="T95" fmla="*/ 264 h 319"/>
                            <a:gd name="T96" fmla="*/ 0 w 318"/>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19">
                              <a:moveTo>
                                <a:pt x="0" y="255"/>
                              </a:moveTo>
                              <a:lnTo>
                                <a:pt x="2" y="238"/>
                              </a:lnTo>
                              <a:lnTo>
                                <a:pt x="0" y="224"/>
                              </a:lnTo>
                              <a:lnTo>
                                <a:pt x="0" y="208"/>
                              </a:lnTo>
                              <a:lnTo>
                                <a:pt x="2" y="190"/>
                              </a:lnTo>
                              <a:lnTo>
                                <a:pt x="2" y="175"/>
                              </a:lnTo>
                              <a:lnTo>
                                <a:pt x="0" y="160"/>
                              </a:lnTo>
                              <a:lnTo>
                                <a:pt x="2" y="143"/>
                              </a:lnTo>
                              <a:lnTo>
                                <a:pt x="0" y="129"/>
                              </a:lnTo>
                              <a:lnTo>
                                <a:pt x="0" y="113"/>
                              </a:lnTo>
                              <a:lnTo>
                                <a:pt x="2" y="95"/>
                              </a:lnTo>
                              <a:lnTo>
                                <a:pt x="0" y="80"/>
                              </a:lnTo>
                              <a:lnTo>
                                <a:pt x="0" y="65"/>
                              </a:lnTo>
                              <a:lnTo>
                                <a:pt x="2" y="57"/>
                              </a:lnTo>
                              <a:lnTo>
                                <a:pt x="3" y="48"/>
                              </a:lnTo>
                              <a:lnTo>
                                <a:pt x="6" y="41"/>
                              </a:lnTo>
                              <a:lnTo>
                                <a:pt x="11" y="32"/>
                              </a:lnTo>
                              <a:lnTo>
                                <a:pt x="15" y="26"/>
                              </a:lnTo>
                              <a:lnTo>
                                <a:pt x="19" y="21"/>
                              </a:lnTo>
                              <a:lnTo>
                                <a:pt x="26" y="15"/>
                              </a:lnTo>
                              <a:lnTo>
                                <a:pt x="32" y="11"/>
                              </a:lnTo>
                              <a:lnTo>
                                <a:pt x="39" y="6"/>
                              </a:lnTo>
                              <a:lnTo>
                                <a:pt x="48" y="3"/>
                              </a:lnTo>
                              <a:lnTo>
                                <a:pt x="57" y="2"/>
                              </a:lnTo>
                              <a:lnTo>
                                <a:pt x="64" y="2"/>
                              </a:lnTo>
                              <a:lnTo>
                                <a:pt x="80" y="0"/>
                              </a:lnTo>
                              <a:lnTo>
                                <a:pt x="95" y="2"/>
                              </a:lnTo>
                              <a:lnTo>
                                <a:pt x="111" y="2"/>
                              </a:lnTo>
                              <a:lnTo>
                                <a:pt x="127" y="0"/>
                              </a:lnTo>
                              <a:lnTo>
                                <a:pt x="143" y="0"/>
                              </a:lnTo>
                              <a:lnTo>
                                <a:pt x="159" y="2"/>
                              </a:lnTo>
                              <a:lnTo>
                                <a:pt x="174" y="0"/>
                              </a:lnTo>
                              <a:lnTo>
                                <a:pt x="190" y="2"/>
                              </a:lnTo>
                              <a:lnTo>
                                <a:pt x="206" y="2"/>
                              </a:lnTo>
                              <a:lnTo>
                                <a:pt x="222" y="0"/>
                              </a:lnTo>
                              <a:lnTo>
                                <a:pt x="238" y="2"/>
                              </a:lnTo>
                              <a:lnTo>
                                <a:pt x="252" y="2"/>
                              </a:lnTo>
                              <a:lnTo>
                                <a:pt x="262" y="2"/>
                              </a:lnTo>
                              <a:lnTo>
                                <a:pt x="271" y="3"/>
                              </a:lnTo>
                              <a:lnTo>
                                <a:pt x="278" y="6"/>
                              </a:lnTo>
                              <a:lnTo>
                                <a:pt x="285" y="11"/>
                              </a:lnTo>
                              <a:lnTo>
                                <a:pt x="292" y="15"/>
                              </a:lnTo>
                              <a:lnTo>
                                <a:pt x="298" y="21"/>
                              </a:lnTo>
                              <a:lnTo>
                                <a:pt x="304" y="26"/>
                              </a:lnTo>
                              <a:lnTo>
                                <a:pt x="308" y="32"/>
                              </a:lnTo>
                              <a:lnTo>
                                <a:pt x="312" y="41"/>
                              </a:lnTo>
                              <a:lnTo>
                                <a:pt x="315" y="48"/>
                              </a:lnTo>
                              <a:lnTo>
                                <a:pt x="317" y="57"/>
                              </a:lnTo>
                              <a:lnTo>
                                <a:pt x="317" y="65"/>
                              </a:lnTo>
                              <a:lnTo>
                                <a:pt x="318" y="80"/>
                              </a:lnTo>
                              <a:lnTo>
                                <a:pt x="317" y="97"/>
                              </a:lnTo>
                              <a:lnTo>
                                <a:pt x="317" y="113"/>
                              </a:lnTo>
                              <a:lnTo>
                                <a:pt x="318" y="127"/>
                              </a:lnTo>
                              <a:lnTo>
                                <a:pt x="318" y="143"/>
                              </a:lnTo>
                              <a:lnTo>
                                <a:pt x="317" y="160"/>
                              </a:lnTo>
                              <a:lnTo>
                                <a:pt x="318" y="175"/>
                              </a:lnTo>
                              <a:lnTo>
                                <a:pt x="317" y="192"/>
                              </a:lnTo>
                              <a:lnTo>
                                <a:pt x="317" y="208"/>
                              </a:lnTo>
                              <a:lnTo>
                                <a:pt x="318" y="222"/>
                              </a:lnTo>
                              <a:lnTo>
                                <a:pt x="317" y="239"/>
                              </a:lnTo>
                              <a:lnTo>
                                <a:pt x="317" y="255"/>
                              </a:lnTo>
                              <a:lnTo>
                                <a:pt x="317" y="264"/>
                              </a:lnTo>
                              <a:lnTo>
                                <a:pt x="315" y="271"/>
                              </a:lnTo>
                              <a:lnTo>
                                <a:pt x="312" y="280"/>
                              </a:lnTo>
                              <a:lnTo>
                                <a:pt x="308" y="287"/>
                              </a:lnTo>
                              <a:lnTo>
                                <a:pt x="304" y="294"/>
                              </a:lnTo>
                              <a:lnTo>
                                <a:pt x="298" y="300"/>
                              </a:lnTo>
                              <a:lnTo>
                                <a:pt x="292" y="306"/>
                              </a:lnTo>
                              <a:lnTo>
                                <a:pt x="285" y="310"/>
                              </a:lnTo>
                              <a:lnTo>
                                <a:pt x="278" y="313"/>
                              </a:lnTo>
                              <a:lnTo>
                                <a:pt x="271" y="316"/>
                              </a:lnTo>
                              <a:lnTo>
                                <a:pt x="262" y="317"/>
                              </a:lnTo>
                              <a:lnTo>
                                <a:pt x="252" y="319"/>
                              </a:lnTo>
                              <a:lnTo>
                                <a:pt x="238" y="317"/>
                              </a:lnTo>
                              <a:lnTo>
                                <a:pt x="222" y="319"/>
                              </a:lnTo>
                              <a:lnTo>
                                <a:pt x="206" y="319"/>
                              </a:lnTo>
                              <a:lnTo>
                                <a:pt x="190" y="317"/>
                              </a:lnTo>
                              <a:lnTo>
                                <a:pt x="174" y="317"/>
                              </a:lnTo>
                              <a:lnTo>
                                <a:pt x="159" y="319"/>
                              </a:lnTo>
                              <a:lnTo>
                                <a:pt x="143" y="317"/>
                              </a:lnTo>
                              <a:lnTo>
                                <a:pt x="127" y="319"/>
                              </a:lnTo>
                              <a:lnTo>
                                <a:pt x="111" y="319"/>
                              </a:lnTo>
                              <a:lnTo>
                                <a:pt x="95" y="317"/>
                              </a:lnTo>
                              <a:lnTo>
                                <a:pt x="80" y="319"/>
                              </a:lnTo>
                              <a:lnTo>
                                <a:pt x="64" y="319"/>
                              </a:lnTo>
                              <a:lnTo>
                                <a:pt x="57" y="317"/>
                              </a:lnTo>
                              <a:lnTo>
                                <a:pt x="48" y="316"/>
                              </a:lnTo>
                              <a:lnTo>
                                <a:pt x="39" y="313"/>
                              </a:lnTo>
                              <a:lnTo>
                                <a:pt x="32" y="310"/>
                              </a:lnTo>
                              <a:lnTo>
                                <a:pt x="26" y="306"/>
                              </a:lnTo>
                              <a:lnTo>
                                <a:pt x="19" y="300"/>
                              </a:lnTo>
                              <a:lnTo>
                                <a:pt x="15" y="294"/>
                              </a:lnTo>
                              <a:lnTo>
                                <a:pt x="11" y="287"/>
                              </a:lnTo>
                              <a:lnTo>
                                <a:pt x="6" y="280"/>
                              </a:lnTo>
                              <a:lnTo>
                                <a:pt x="3" y="271"/>
                              </a:lnTo>
                              <a:lnTo>
                                <a:pt x="2" y="264"/>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135"/>
                      <wps:cNvSpPr>
                        <a:spLocks/>
                      </wps:cNvSpPr>
                      <wps:spPr bwMode="auto">
                        <a:xfrm>
                          <a:off x="4989" y="15398"/>
                          <a:ext cx="318" cy="320"/>
                        </a:xfrm>
                        <a:custGeom>
                          <a:avLst/>
                          <a:gdLst>
                            <a:gd name="T0" fmla="*/ 2 w 318"/>
                            <a:gd name="T1" fmla="*/ 238 h 320"/>
                            <a:gd name="T2" fmla="*/ 0 w 318"/>
                            <a:gd name="T3" fmla="*/ 207 h 320"/>
                            <a:gd name="T4" fmla="*/ 2 w 318"/>
                            <a:gd name="T5" fmla="*/ 174 h 320"/>
                            <a:gd name="T6" fmla="*/ 2 w 318"/>
                            <a:gd name="T7" fmla="*/ 143 h 320"/>
                            <a:gd name="T8" fmla="*/ 0 w 318"/>
                            <a:gd name="T9" fmla="*/ 112 h 320"/>
                            <a:gd name="T10" fmla="*/ 0 w 318"/>
                            <a:gd name="T11" fmla="*/ 79 h 320"/>
                            <a:gd name="T12" fmla="*/ 2 w 318"/>
                            <a:gd name="T13" fmla="*/ 56 h 320"/>
                            <a:gd name="T14" fmla="*/ 6 w 318"/>
                            <a:gd name="T15" fmla="*/ 40 h 320"/>
                            <a:gd name="T16" fmla="*/ 15 w 318"/>
                            <a:gd name="T17" fmla="*/ 26 h 320"/>
                            <a:gd name="T18" fmla="*/ 26 w 318"/>
                            <a:gd name="T19" fmla="*/ 14 h 320"/>
                            <a:gd name="T20" fmla="*/ 39 w 318"/>
                            <a:gd name="T21" fmla="*/ 6 h 320"/>
                            <a:gd name="T22" fmla="*/ 57 w 318"/>
                            <a:gd name="T23" fmla="*/ 1 h 320"/>
                            <a:gd name="T24" fmla="*/ 80 w 318"/>
                            <a:gd name="T25" fmla="*/ 0 h 320"/>
                            <a:gd name="T26" fmla="*/ 111 w 318"/>
                            <a:gd name="T27" fmla="*/ 1 h 320"/>
                            <a:gd name="T28" fmla="*/ 143 w 318"/>
                            <a:gd name="T29" fmla="*/ 0 h 320"/>
                            <a:gd name="T30" fmla="*/ 174 w 318"/>
                            <a:gd name="T31" fmla="*/ 0 h 320"/>
                            <a:gd name="T32" fmla="*/ 206 w 318"/>
                            <a:gd name="T33" fmla="*/ 1 h 320"/>
                            <a:gd name="T34" fmla="*/ 238 w 318"/>
                            <a:gd name="T35" fmla="*/ 1 h 320"/>
                            <a:gd name="T36" fmla="*/ 262 w 318"/>
                            <a:gd name="T37" fmla="*/ 1 h 320"/>
                            <a:gd name="T38" fmla="*/ 278 w 318"/>
                            <a:gd name="T39" fmla="*/ 6 h 320"/>
                            <a:gd name="T40" fmla="*/ 292 w 318"/>
                            <a:gd name="T41" fmla="*/ 14 h 320"/>
                            <a:gd name="T42" fmla="*/ 304 w 318"/>
                            <a:gd name="T43" fmla="*/ 26 h 320"/>
                            <a:gd name="T44" fmla="*/ 312 w 318"/>
                            <a:gd name="T45" fmla="*/ 40 h 320"/>
                            <a:gd name="T46" fmla="*/ 317 w 318"/>
                            <a:gd name="T47" fmla="*/ 56 h 320"/>
                            <a:gd name="T48" fmla="*/ 318 w 318"/>
                            <a:gd name="T49" fmla="*/ 79 h 320"/>
                            <a:gd name="T50" fmla="*/ 317 w 318"/>
                            <a:gd name="T51" fmla="*/ 112 h 320"/>
                            <a:gd name="T52" fmla="*/ 318 w 318"/>
                            <a:gd name="T53" fmla="*/ 143 h 320"/>
                            <a:gd name="T54" fmla="*/ 318 w 318"/>
                            <a:gd name="T55" fmla="*/ 174 h 320"/>
                            <a:gd name="T56" fmla="*/ 317 w 318"/>
                            <a:gd name="T57" fmla="*/ 207 h 320"/>
                            <a:gd name="T58" fmla="*/ 317 w 318"/>
                            <a:gd name="T59" fmla="*/ 239 h 320"/>
                            <a:gd name="T60" fmla="*/ 317 w 318"/>
                            <a:gd name="T61" fmla="*/ 263 h 320"/>
                            <a:gd name="T62" fmla="*/ 312 w 318"/>
                            <a:gd name="T63" fmla="*/ 279 h 320"/>
                            <a:gd name="T64" fmla="*/ 304 w 318"/>
                            <a:gd name="T65" fmla="*/ 294 h 320"/>
                            <a:gd name="T66" fmla="*/ 292 w 318"/>
                            <a:gd name="T67" fmla="*/ 305 h 320"/>
                            <a:gd name="T68" fmla="*/ 278 w 318"/>
                            <a:gd name="T69" fmla="*/ 314 h 320"/>
                            <a:gd name="T70" fmla="*/ 262 w 318"/>
                            <a:gd name="T71" fmla="*/ 318 h 320"/>
                            <a:gd name="T72" fmla="*/ 238 w 318"/>
                            <a:gd name="T73" fmla="*/ 318 h 320"/>
                            <a:gd name="T74" fmla="*/ 206 w 318"/>
                            <a:gd name="T75" fmla="*/ 320 h 320"/>
                            <a:gd name="T76" fmla="*/ 174 w 318"/>
                            <a:gd name="T77" fmla="*/ 318 h 320"/>
                            <a:gd name="T78" fmla="*/ 143 w 318"/>
                            <a:gd name="T79" fmla="*/ 318 h 320"/>
                            <a:gd name="T80" fmla="*/ 111 w 318"/>
                            <a:gd name="T81" fmla="*/ 320 h 320"/>
                            <a:gd name="T82" fmla="*/ 80 w 318"/>
                            <a:gd name="T83" fmla="*/ 320 h 320"/>
                            <a:gd name="T84" fmla="*/ 57 w 318"/>
                            <a:gd name="T85" fmla="*/ 318 h 320"/>
                            <a:gd name="T86" fmla="*/ 39 w 318"/>
                            <a:gd name="T87" fmla="*/ 314 h 320"/>
                            <a:gd name="T88" fmla="*/ 26 w 318"/>
                            <a:gd name="T89" fmla="*/ 305 h 320"/>
                            <a:gd name="T90" fmla="*/ 15 w 318"/>
                            <a:gd name="T91" fmla="*/ 294 h 320"/>
                            <a:gd name="T92" fmla="*/ 6 w 318"/>
                            <a:gd name="T93" fmla="*/ 279 h 320"/>
                            <a:gd name="T94" fmla="*/ 2 w 318"/>
                            <a:gd name="T95" fmla="*/ 263 h 320"/>
                            <a:gd name="T96" fmla="*/ 0 w 318"/>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20">
                              <a:moveTo>
                                <a:pt x="0" y="255"/>
                              </a:moveTo>
                              <a:lnTo>
                                <a:pt x="2" y="238"/>
                              </a:lnTo>
                              <a:lnTo>
                                <a:pt x="0" y="223"/>
                              </a:lnTo>
                              <a:lnTo>
                                <a:pt x="0" y="207"/>
                              </a:lnTo>
                              <a:lnTo>
                                <a:pt x="2" y="190"/>
                              </a:lnTo>
                              <a:lnTo>
                                <a:pt x="2" y="174"/>
                              </a:lnTo>
                              <a:lnTo>
                                <a:pt x="0" y="160"/>
                              </a:lnTo>
                              <a:lnTo>
                                <a:pt x="2" y="143"/>
                              </a:lnTo>
                              <a:lnTo>
                                <a:pt x="0" y="128"/>
                              </a:lnTo>
                              <a:lnTo>
                                <a:pt x="0" y="112"/>
                              </a:lnTo>
                              <a:lnTo>
                                <a:pt x="2" y="95"/>
                              </a:lnTo>
                              <a:lnTo>
                                <a:pt x="0" y="79"/>
                              </a:lnTo>
                              <a:lnTo>
                                <a:pt x="0" y="65"/>
                              </a:lnTo>
                              <a:lnTo>
                                <a:pt x="2" y="56"/>
                              </a:lnTo>
                              <a:lnTo>
                                <a:pt x="3" y="48"/>
                              </a:lnTo>
                              <a:lnTo>
                                <a:pt x="6" y="40"/>
                              </a:lnTo>
                              <a:lnTo>
                                <a:pt x="11" y="32"/>
                              </a:lnTo>
                              <a:lnTo>
                                <a:pt x="15" y="26"/>
                              </a:lnTo>
                              <a:lnTo>
                                <a:pt x="19" y="20"/>
                              </a:lnTo>
                              <a:lnTo>
                                <a:pt x="26" y="14"/>
                              </a:lnTo>
                              <a:lnTo>
                                <a:pt x="32" y="10"/>
                              </a:lnTo>
                              <a:lnTo>
                                <a:pt x="39" y="6"/>
                              </a:lnTo>
                              <a:lnTo>
                                <a:pt x="48" y="3"/>
                              </a:lnTo>
                              <a:lnTo>
                                <a:pt x="57" y="1"/>
                              </a:lnTo>
                              <a:lnTo>
                                <a:pt x="64" y="1"/>
                              </a:lnTo>
                              <a:lnTo>
                                <a:pt x="80" y="0"/>
                              </a:lnTo>
                              <a:lnTo>
                                <a:pt x="95" y="1"/>
                              </a:lnTo>
                              <a:lnTo>
                                <a:pt x="111" y="1"/>
                              </a:lnTo>
                              <a:lnTo>
                                <a:pt x="127" y="0"/>
                              </a:lnTo>
                              <a:lnTo>
                                <a:pt x="143" y="0"/>
                              </a:lnTo>
                              <a:lnTo>
                                <a:pt x="159" y="1"/>
                              </a:lnTo>
                              <a:lnTo>
                                <a:pt x="174" y="0"/>
                              </a:lnTo>
                              <a:lnTo>
                                <a:pt x="190" y="1"/>
                              </a:lnTo>
                              <a:lnTo>
                                <a:pt x="206" y="1"/>
                              </a:lnTo>
                              <a:lnTo>
                                <a:pt x="222" y="0"/>
                              </a:lnTo>
                              <a:lnTo>
                                <a:pt x="238" y="1"/>
                              </a:lnTo>
                              <a:lnTo>
                                <a:pt x="252" y="1"/>
                              </a:lnTo>
                              <a:lnTo>
                                <a:pt x="262" y="1"/>
                              </a:lnTo>
                              <a:lnTo>
                                <a:pt x="271" y="3"/>
                              </a:lnTo>
                              <a:lnTo>
                                <a:pt x="278" y="6"/>
                              </a:lnTo>
                              <a:lnTo>
                                <a:pt x="285" y="10"/>
                              </a:lnTo>
                              <a:lnTo>
                                <a:pt x="292" y="14"/>
                              </a:lnTo>
                              <a:lnTo>
                                <a:pt x="298" y="20"/>
                              </a:lnTo>
                              <a:lnTo>
                                <a:pt x="304" y="26"/>
                              </a:lnTo>
                              <a:lnTo>
                                <a:pt x="308" y="32"/>
                              </a:lnTo>
                              <a:lnTo>
                                <a:pt x="312" y="40"/>
                              </a:lnTo>
                              <a:lnTo>
                                <a:pt x="315" y="48"/>
                              </a:lnTo>
                              <a:lnTo>
                                <a:pt x="317" y="56"/>
                              </a:lnTo>
                              <a:lnTo>
                                <a:pt x="317" y="65"/>
                              </a:lnTo>
                              <a:lnTo>
                                <a:pt x="318" y="79"/>
                              </a:lnTo>
                              <a:lnTo>
                                <a:pt x="317" y="96"/>
                              </a:lnTo>
                              <a:lnTo>
                                <a:pt x="317" y="112"/>
                              </a:lnTo>
                              <a:lnTo>
                                <a:pt x="318" y="127"/>
                              </a:lnTo>
                              <a:lnTo>
                                <a:pt x="318" y="143"/>
                              </a:lnTo>
                              <a:lnTo>
                                <a:pt x="317" y="160"/>
                              </a:lnTo>
                              <a:lnTo>
                                <a:pt x="318" y="174"/>
                              </a:lnTo>
                              <a:lnTo>
                                <a:pt x="317" y="191"/>
                              </a:lnTo>
                              <a:lnTo>
                                <a:pt x="317" y="207"/>
                              </a:lnTo>
                              <a:lnTo>
                                <a:pt x="318" y="223"/>
                              </a:lnTo>
                              <a:lnTo>
                                <a:pt x="317" y="239"/>
                              </a:lnTo>
                              <a:lnTo>
                                <a:pt x="317" y="255"/>
                              </a:lnTo>
                              <a:lnTo>
                                <a:pt x="317" y="263"/>
                              </a:lnTo>
                              <a:lnTo>
                                <a:pt x="315" y="272"/>
                              </a:lnTo>
                              <a:lnTo>
                                <a:pt x="312" y="279"/>
                              </a:lnTo>
                              <a:lnTo>
                                <a:pt x="308" y="286"/>
                              </a:lnTo>
                              <a:lnTo>
                                <a:pt x="304" y="294"/>
                              </a:lnTo>
                              <a:lnTo>
                                <a:pt x="298" y="299"/>
                              </a:lnTo>
                              <a:lnTo>
                                <a:pt x="292" y="305"/>
                              </a:lnTo>
                              <a:lnTo>
                                <a:pt x="285" y="309"/>
                              </a:lnTo>
                              <a:lnTo>
                                <a:pt x="278" y="314"/>
                              </a:lnTo>
                              <a:lnTo>
                                <a:pt x="271" y="317"/>
                              </a:lnTo>
                              <a:lnTo>
                                <a:pt x="262" y="318"/>
                              </a:lnTo>
                              <a:lnTo>
                                <a:pt x="252" y="320"/>
                              </a:lnTo>
                              <a:lnTo>
                                <a:pt x="238" y="318"/>
                              </a:lnTo>
                              <a:lnTo>
                                <a:pt x="222" y="320"/>
                              </a:lnTo>
                              <a:lnTo>
                                <a:pt x="206" y="320"/>
                              </a:lnTo>
                              <a:lnTo>
                                <a:pt x="190" y="318"/>
                              </a:lnTo>
                              <a:lnTo>
                                <a:pt x="174" y="318"/>
                              </a:lnTo>
                              <a:lnTo>
                                <a:pt x="159" y="320"/>
                              </a:lnTo>
                              <a:lnTo>
                                <a:pt x="143" y="318"/>
                              </a:lnTo>
                              <a:lnTo>
                                <a:pt x="127" y="320"/>
                              </a:lnTo>
                              <a:lnTo>
                                <a:pt x="111" y="320"/>
                              </a:lnTo>
                              <a:lnTo>
                                <a:pt x="95" y="318"/>
                              </a:lnTo>
                              <a:lnTo>
                                <a:pt x="80" y="320"/>
                              </a:lnTo>
                              <a:lnTo>
                                <a:pt x="64" y="320"/>
                              </a:lnTo>
                              <a:lnTo>
                                <a:pt x="57" y="318"/>
                              </a:lnTo>
                              <a:lnTo>
                                <a:pt x="48" y="317"/>
                              </a:lnTo>
                              <a:lnTo>
                                <a:pt x="39" y="314"/>
                              </a:lnTo>
                              <a:lnTo>
                                <a:pt x="32" y="309"/>
                              </a:lnTo>
                              <a:lnTo>
                                <a:pt x="26" y="305"/>
                              </a:lnTo>
                              <a:lnTo>
                                <a:pt x="19" y="299"/>
                              </a:lnTo>
                              <a:lnTo>
                                <a:pt x="15" y="294"/>
                              </a:lnTo>
                              <a:lnTo>
                                <a:pt x="11" y="286"/>
                              </a:lnTo>
                              <a:lnTo>
                                <a:pt x="6" y="279"/>
                              </a:lnTo>
                              <a:lnTo>
                                <a:pt x="3" y="272"/>
                              </a:lnTo>
                              <a:lnTo>
                                <a:pt x="2" y="263"/>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136"/>
                      <wps:cNvSpPr>
                        <a:spLocks/>
                      </wps:cNvSpPr>
                      <wps:spPr bwMode="auto">
                        <a:xfrm>
                          <a:off x="5419" y="15838"/>
                          <a:ext cx="318" cy="319"/>
                        </a:xfrm>
                        <a:custGeom>
                          <a:avLst/>
                          <a:gdLst>
                            <a:gd name="T0" fmla="*/ 1 w 318"/>
                            <a:gd name="T1" fmla="*/ 238 h 319"/>
                            <a:gd name="T2" fmla="*/ 0 w 318"/>
                            <a:gd name="T3" fmla="*/ 208 h 319"/>
                            <a:gd name="T4" fmla="*/ 1 w 318"/>
                            <a:gd name="T5" fmla="*/ 175 h 319"/>
                            <a:gd name="T6" fmla="*/ 1 w 318"/>
                            <a:gd name="T7" fmla="*/ 143 h 319"/>
                            <a:gd name="T8" fmla="*/ 0 w 318"/>
                            <a:gd name="T9" fmla="*/ 113 h 319"/>
                            <a:gd name="T10" fmla="*/ 0 w 318"/>
                            <a:gd name="T11" fmla="*/ 80 h 319"/>
                            <a:gd name="T12" fmla="*/ 1 w 318"/>
                            <a:gd name="T13" fmla="*/ 57 h 319"/>
                            <a:gd name="T14" fmla="*/ 6 w 318"/>
                            <a:gd name="T15" fmla="*/ 41 h 319"/>
                            <a:gd name="T16" fmla="*/ 14 w 318"/>
                            <a:gd name="T17" fmla="*/ 26 h 319"/>
                            <a:gd name="T18" fmla="*/ 26 w 318"/>
                            <a:gd name="T19" fmla="*/ 15 h 319"/>
                            <a:gd name="T20" fmla="*/ 39 w 318"/>
                            <a:gd name="T21" fmla="*/ 6 h 319"/>
                            <a:gd name="T22" fmla="*/ 56 w 318"/>
                            <a:gd name="T23" fmla="*/ 2 h 319"/>
                            <a:gd name="T24" fmla="*/ 81 w 318"/>
                            <a:gd name="T25" fmla="*/ 0 h 319"/>
                            <a:gd name="T26" fmla="*/ 112 w 318"/>
                            <a:gd name="T27" fmla="*/ 2 h 319"/>
                            <a:gd name="T28" fmla="*/ 144 w 318"/>
                            <a:gd name="T29" fmla="*/ 0 h 319"/>
                            <a:gd name="T30" fmla="*/ 175 w 318"/>
                            <a:gd name="T31" fmla="*/ 0 h 319"/>
                            <a:gd name="T32" fmla="*/ 207 w 318"/>
                            <a:gd name="T33" fmla="*/ 2 h 319"/>
                            <a:gd name="T34" fmla="*/ 239 w 318"/>
                            <a:gd name="T35" fmla="*/ 2 h 319"/>
                            <a:gd name="T36" fmla="*/ 262 w 318"/>
                            <a:gd name="T37" fmla="*/ 2 h 319"/>
                            <a:gd name="T38" fmla="*/ 277 w 318"/>
                            <a:gd name="T39" fmla="*/ 6 h 319"/>
                            <a:gd name="T40" fmla="*/ 292 w 318"/>
                            <a:gd name="T41" fmla="*/ 15 h 319"/>
                            <a:gd name="T42" fmla="*/ 303 w 318"/>
                            <a:gd name="T43" fmla="*/ 26 h 319"/>
                            <a:gd name="T44" fmla="*/ 312 w 318"/>
                            <a:gd name="T45" fmla="*/ 41 h 319"/>
                            <a:gd name="T46" fmla="*/ 316 w 318"/>
                            <a:gd name="T47" fmla="*/ 57 h 319"/>
                            <a:gd name="T48" fmla="*/ 318 w 318"/>
                            <a:gd name="T49" fmla="*/ 80 h 319"/>
                            <a:gd name="T50" fmla="*/ 316 w 318"/>
                            <a:gd name="T51" fmla="*/ 113 h 319"/>
                            <a:gd name="T52" fmla="*/ 318 w 318"/>
                            <a:gd name="T53" fmla="*/ 143 h 319"/>
                            <a:gd name="T54" fmla="*/ 318 w 318"/>
                            <a:gd name="T55" fmla="*/ 175 h 319"/>
                            <a:gd name="T56" fmla="*/ 316 w 318"/>
                            <a:gd name="T57" fmla="*/ 208 h 319"/>
                            <a:gd name="T58" fmla="*/ 316 w 318"/>
                            <a:gd name="T59" fmla="*/ 239 h 319"/>
                            <a:gd name="T60" fmla="*/ 316 w 318"/>
                            <a:gd name="T61" fmla="*/ 264 h 319"/>
                            <a:gd name="T62" fmla="*/ 312 w 318"/>
                            <a:gd name="T63" fmla="*/ 280 h 319"/>
                            <a:gd name="T64" fmla="*/ 303 w 318"/>
                            <a:gd name="T65" fmla="*/ 294 h 319"/>
                            <a:gd name="T66" fmla="*/ 292 w 318"/>
                            <a:gd name="T67" fmla="*/ 306 h 319"/>
                            <a:gd name="T68" fmla="*/ 277 w 318"/>
                            <a:gd name="T69" fmla="*/ 313 h 319"/>
                            <a:gd name="T70" fmla="*/ 262 w 318"/>
                            <a:gd name="T71" fmla="*/ 317 h 319"/>
                            <a:gd name="T72" fmla="*/ 239 w 318"/>
                            <a:gd name="T73" fmla="*/ 317 h 319"/>
                            <a:gd name="T74" fmla="*/ 207 w 318"/>
                            <a:gd name="T75" fmla="*/ 319 h 319"/>
                            <a:gd name="T76" fmla="*/ 175 w 318"/>
                            <a:gd name="T77" fmla="*/ 317 h 319"/>
                            <a:gd name="T78" fmla="*/ 144 w 318"/>
                            <a:gd name="T79" fmla="*/ 317 h 319"/>
                            <a:gd name="T80" fmla="*/ 112 w 318"/>
                            <a:gd name="T81" fmla="*/ 319 h 319"/>
                            <a:gd name="T82" fmla="*/ 81 w 318"/>
                            <a:gd name="T83" fmla="*/ 319 h 319"/>
                            <a:gd name="T84" fmla="*/ 56 w 318"/>
                            <a:gd name="T85" fmla="*/ 317 h 319"/>
                            <a:gd name="T86" fmla="*/ 39 w 318"/>
                            <a:gd name="T87" fmla="*/ 313 h 319"/>
                            <a:gd name="T88" fmla="*/ 26 w 318"/>
                            <a:gd name="T89" fmla="*/ 306 h 319"/>
                            <a:gd name="T90" fmla="*/ 14 w 318"/>
                            <a:gd name="T91" fmla="*/ 294 h 319"/>
                            <a:gd name="T92" fmla="*/ 6 w 318"/>
                            <a:gd name="T93" fmla="*/ 280 h 319"/>
                            <a:gd name="T94" fmla="*/ 1 w 318"/>
                            <a:gd name="T95" fmla="*/ 264 h 319"/>
                            <a:gd name="T96" fmla="*/ 0 w 318"/>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19">
                              <a:moveTo>
                                <a:pt x="0" y="255"/>
                              </a:moveTo>
                              <a:lnTo>
                                <a:pt x="1" y="238"/>
                              </a:lnTo>
                              <a:lnTo>
                                <a:pt x="0" y="224"/>
                              </a:lnTo>
                              <a:lnTo>
                                <a:pt x="0" y="208"/>
                              </a:lnTo>
                              <a:lnTo>
                                <a:pt x="1" y="190"/>
                              </a:lnTo>
                              <a:lnTo>
                                <a:pt x="1" y="175"/>
                              </a:lnTo>
                              <a:lnTo>
                                <a:pt x="0" y="160"/>
                              </a:lnTo>
                              <a:lnTo>
                                <a:pt x="1" y="143"/>
                              </a:lnTo>
                              <a:lnTo>
                                <a:pt x="0" y="129"/>
                              </a:lnTo>
                              <a:lnTo>
                                <a:pt x="0" y="113"/>
                              </a:lnTo>
                              <a:lnTo>
                                <a:pt x="1" y="95"/>
                              </a:lnTo>
                              <a:lnTo>
                                <a:pt x="0" y="80"/>
                              </a:lnTo>
                              <a:lnTo>
                                <a:pt x="0" y="65"/>
                              </a:lnTo>
                              <a:lnTo>
                                <a:pt x="1" y="57"/>
                              </a:lnTo>
                              <a:lnTo>
                                <a:pt x="3" y="48"/>
                              </a:lnTo>
                              <a:lnTo>
                                <a:pt x="6" y="41"/>
                              </a:lnTo>
                              <a:lnTo>
                                <a:pt x="10" y="32"/>
                              </a:lnTo>
                              <a:lnTo>
                                <a:pt x="14" y="26"/>
                              </a:lnTo>
                              <a:lnTo>
                                <a:pt x="19" y="21"/>
                              </a:lnTo>
                              <a:lnTo>
                                <a:pt x="26" y="15"/>
                              </a:lnTo>
                              <a:lnTo>
                                <a:pt x="32" y="11"/>
                              </a:lnTo>
                              <a:lnTo>
                                <a:pt x="39" y="6"/>
                              </a:lnTo>
                              <a:lnTo>
                                <a:pt x="47" y="3"/>
                              </a:lnTo>
                              <a:lnTo>
                                <a:pt x="56" y="2"/>
                              </a:lnTo>
                              <a:lnTo>
                                <a:pt x="63" y="2"/>
                              </a:lnTo>
                              <a:lnTo>
                                <a:pt x="81" y="0"/>
                              </a:lnTo>
                              <a:lnTo>
                                <a:pt x="96" y="2"/>
                              </a:lnTo>
                              <a:lnTo>
                                <a:pt x="112" y="2"/>
                              </a:lnTo>
                              <a:lnTo>
                                <a:pt x="128" y="0"/>
                              </a:lnTo>
                              <a:lnTo>
                                <a:pt x="144" y="0"/>
                              </a:lnTo>
                              <a:lnTo>
                                <a:pt x="160" y="2"/>
                              </a:lnTo>
                              <a:lnTo>
                                <a:pt x="175" y="0"/>
                              </a:lnTo>
                              <a:lnTo>
                                <a:pt x="191" y="2"/>
                              </a:lnTo>
                              <a:lnTo>
                                <a:pt x="207" y="2"/>
                              </a:lnTo>
                              <a:lnTo>
                                <a:pt x="223" y="0"/>
                              </a:lnTo>
                              <a:lnTo>
                                <a:pt x="239" y="2"/>
                              </a:lnTo>
                              <a:lnTo>
                                <a:pt x="253" y="2"/>
                              </a:lnTo>
                              <a:lnTo>
                                <a:pt x="262" y="2"/>
                              </a:lnTo>
                              <a:lnTo>
                                <a:pt x="270" y="3"/>
                              </a:lnTo>
                              <a:lnTo>
                                <a:pt x="277" y="6"/>
                              </a:lnTo>
                              <a:lnTo>
                                <a:pt x="286" y="11"/>
                              </a:lnTo>
                              <a:lnTo>
                                <a:pt x="292" y="15"/>
                              </a:lnTo>
                              <a:lnTo>
                                <a:pt x="297" y="21"/>
                              </a:lnTo>
                              <a:lnTo>
                                <a:pt x="303" y="26"/>
                              </a:lnTo>
                              <a:lnTo>
                                <a:pt x="308" y="32"/>
                              </a:lnTo>
                              <a:lnTo>
                                <a:pt x="312" y="41"/>
                              </a:lnTo>
                              <a:lnTo>
                                <a:pt x="315" y="48"/>
                              </a:lnTo>
                              <a:lnTo>
                                <a:pt x="316" y="57"/>
                              </a:lnTo>
                              <a:lnTo>
                                <a:pt x="316" y="65"/>
                              </a:lnTo>
                              <a:lnTo>
                                <a:pt x="318" y="80"/>
                              </a:lnTo>
                              <a:lnTo>
                                <a:pt x="316" y="97"/>
                              </a:lnTo>
                              <a:lnTo>
                                <a:pt x="316" y="113"/>
                              </a:lnTo>
                              <a:lnTo>
                                <a:pt x="318" y="127"/>
                              </a:lnTo>
                              <a:lnTo>
                                <a:pt x="318" y="143"/>
                              </a:lnTo>
                              <a:lnTo>
                                <a:pt x="316" y="160"/>
                              </a:lnTo>
                              <a:lnTo>
                                <a:pt x="318" y="175"/>
                              </a:lnTo>
                              <a:lnTo>
                                <a:pt x="316" y="192"/>
                              </a:lnTo>
                              <a:lnTo>
                                <a:pt x="316" y="208"/>
                              </a:lnTo>
                              <a:lnTo>
                                <a:pt x="318" y="222"/>
                              </a:lnTo>
                              <a:lnTo>
                                <a:pt x="316" y="239"/>
                              </a:lnTo>
                              <a:lnTo>
                                <a:pt x="316" y="255"/>
                              </a:lnTo>
                              <a:lnTo>
                                <a:pt x="316" y="264"/>
                              </a:lnTo>
                              <a:lnTo>
                                <a:pt x="315" y="271"/>
                              </a:lnTo>
                              <a:lnTo>
                                <a:pt x="312" y="280"/>
                              </a:lnTo>
                              <a:lnTo>
                                <a:pt x="308" y="287"/>
                              </a:lnTo>
                              <a:lnTo>
                                <a:pt x="303" y="294"/>
                              </a:lnTo>
                              <a:lnTo>
                                <a:pt x="297" y="300"/>
                              </a:lnTo>
                              <a:lnTo>
                                <a:pt x="292" y="306"/>
                              </a:lnTo>
                              <a:lnTo>
                                <a:pt x="286" y="310"/>
                              </a:lnTo>
                              <a:lnTo>
                                <a:pt x="277" y="313"/>
                              </a:lnTo>
                              <a:lnTo>
                                <a:pt x="270" y="316"/>
                              </a:lnTo>
                              <a:lnTo>
                                <a:pt x="262" y="317"/>
                              </a:lnTo>
                              <a:lnTo>
                                <a:pt x="253" y="319"/>
                              </a:lnTo>
                              <a:lnTo>
                                <a:pt x="239" y="317"/>
                              </a:lnTo>
                              <a:lnTo>
                                <a:pt x="223" y="319"/>
                              </a:lnTo>
                              <a:lnTo>
                                <a:pt x="207" y="319"/>
                              </a:lnTo>
                              <a:lnTo>
                                <a:pt x="191" y="317"/>
                              </a:lnTo>
                              <a:lnTo>
                                <a:pt x="175" y="317"/>
                              </a:lnTo>
                              <a:lnTo>
                                <a:pt x="160" y="319"/>
                              </a:lnTo>
                              <a:lnTo>
                                <a:pt x="144" y="317"/>
                              </a:lnTo>
                              <a:lnTo>
                                <a:pt x="128" y="319"/>
                              </a:lnTo>
                              <a:lnTo>
                                <a:pt x="112" y="319"/>
                              </a:lnTo>
                              <a:lnTo>
                                <a:pt x="96" y="317"/>
                              </a:lnTo>
                              <a:lnTo>
                                <a:pt x="81" y="319"/>
                              </a:lnTo>
                              <a:lnTo>
                                <a:pt x="63" y="319"/>
                              </a:lnTo>
                              <a:lnTo>
                                <a:pt x="56" y="317"/>
                              </a:lnTo>
                              <a:lnTo>
                                <a:pt x="47" y="316"/>
                              </a:lnTo>
                              <a:lnTo>
                                <a:pt x="39" y="313"/>
                              </a:lnTo>
                              <a:lnTo>
                                <a:pt x="32" y="310"/>
                              </a:lnTo>
                              <a:lnTo>
                                <a:pt x="26" y="306"/>
                              </a:lnTo>
                              <a:lnTo>
                                <a:pt x="19" y="300"/>
                              </a:lnTo>
                              <a:lnTo>
                                <a:pt x="14" y="294"/>
                              </a:lnTo>
                              <a:lnTo>
                                <a:pt x="10" y="287"/>
                              </a:lnTo>
                              <a:lnTo>
                                <a:pt x="6" y="280"/>
                              </a:lnTo>
                              <a:lnTo>
                                <a:pt x="3" y="271"/>
                              </a:lnTo>
                              <a:lnTo>
                                <a:pt x="1" y="264"/>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137"/>
                      <wps:cNvSpPr>
                        <a:spLocks/>
                      </wps:cNvSpPr>
                      <wps:spPr bwMode="auto">
                        <a:xfrm>
                          <a:off x="5419" y="15398"/>
                          <a:ext cx="318" cy="320"/>
                        </a:xfrm>
                        <a:custGeom>
                          <a:avLst/>
                          <a:gdLst>
                            <a:gd name="T0" fmla="*/ 1 w 318"/>
                            <a:gd name="T1" fmla="*/ 238 h 320"/>
                            <a:gd name="T2" fmla="*/ 0 w 318"/>
                            <a:gd name="T3" fmla="*/ 207 h 320"/>
                            <a:gd name="T4" fmla="*/ 1 w 318"/>
                            <a:gd name="T5" fmla="*/ 174 h 320"/>
                            <a:gd name="T6" fmla="*/ 1 w 318"/>
                            <a:gd name="T7" fmla="*/ 143 h 320"/>
                            <a:gd name="T8" fmla="*/ 0 w 318"/>
                            <a:gd name="T9" fmla="*/ 112 h 320"/>
                            <a:gd name="T10" fmla="*/ 0 w 318"/>
                            <a:gd name="T11" fmla="*/ 79 h 320"/>
                            <a:gd name="T12" fmla="*/ 1 w 318"/>
                            <a:gd name="T13" fmla="*/ 56 h 320"/>
                            <a:gd name="T14" fmla="*/ 6 w 318"/>
                            <a:gd name="T15" fmla="*/ 40 h 320"/>
                            <a:gd name="T16" fmla="*/ 14 w 318"/>
                            <a:gd name="T17" fmla="*/ 26 h 320"/>
                            <a:gd name="T18" fmla="*/ 26 w 318"/>
                            <a:gd name="T19" fmla="*/ 14 h 320"/>
                            <a:gd name="T20" fmla="*/ 39 w 318"/>
                            <a:gd name="T21" fmla="*/ 6 h 320"/>
                            <a:gd name="T22" fmla="*/ 56 w 318"/>
                            <a:gd name="T23" fmla="*/ 1 h 320"/>
                            <a:gd name="T24" fmla="*/ 81 w 318"/>
                            <a:gd name="T25" fmla="*/ 0 h 320"/>
                            <a:gd name="T26" fmla="*/ 112 w 318"/>
                            <a:gd name="T27" fmla="*/ 1 h 320"/>
                            <a:gd name="T28" fmla="*/ 144 w 318"/>
                            <a:gd name="T29" fmla="*/ 0 h 320"/>
                            <a:gd name="T30" fmla="*/ 175 w 318"/>
                            <a:gd name="T31" fmla="*/ 0 h 320"/>
                            <a:gd name="T32" fmla="*/ 207 w 318"/>
                            <a:gd name="T33" fmla="*/ 1 h 320"/>
                            <a:gd name="T34" fmla="*/ 239 w 318"/>
                            <a:gd name="T35" fmla="*/ 1 h 320"/>
                            <a:gd name="T36" fmla="*/ 262 w 318"/>
                            <a:gd name="T37" fmla="*/ 1 h 320"/>
                            <a:gd name="T38" fmla="*/ 277 w 318"/>
                            <a:gd name="T39" fmla="*/ 6 h 320"/>
                            <a:gd name="T40" fmla="*/ 292 w 318"/>
                            <a:gd name="T41" fmla="*/ 14 h 320"/>
                            <a:gd name="T42" fmla="*/ 303 w 318"/>
                            <a:gd name="T43" fmla="*/ 26 h 320"/>
                            <a:gd name="T44" fmla="*/ 312 w 318"/>
                            <a:gd name="T45" fmla="*/ 40 h 320"/>
                            <a:gd name="T46" fmla="*/ 316 w 318"/>
                            <a:gd name="T47" fmla="*/ 56 h 320"/>
                            <a:gd name="T48" fmla="*/ 318 w 318"/>
                            <a:gd name="T49" fmla="*/ 79 h 320"/>
                            <a:gd name="T50" fmla="*/ 316 w 318"/>
                            <a:gd name="T51" fmla="*/ 112 h 320"/>
                            <a:gd name="T52" fmla="*/ 318 w 318"/>
                            <a:gd name="T53" fmla="*/ 143 h 320"/>
                            <a:gd name="T54" fmla="*/ 318 w 318"/>
                            <a:gd name="T55" fmla="*/ 174 h 320"/>
                            <a:gd name="T56" fmla="*/ 316 w 318"/>
                            <a:gd name="T57" fmla="*/ 207 h 320"/>
                            <a:gd name="T58" fmla="*/ 316 w 318"/>
                            <a:gd name="T59" fmla="*/ 239 h 320"/>
                            <a:gd name="T60" fmla="*/ 316 w 318"/>
                            <a:gd name="T61" fmla="*/ 263 h 320"/>
                            <a:gd name="T62" fmla="*/ 312 w 318"/>
                            <a:gd name="T63" fmla="*/ 279 h 320"/>
                            <a:gd name="T64" fmla="*/ 303 w 318"/>
                            <a:gd name="T65" fmla="*/ 294 h 320"/>
                            <a:gd name="T66" fmla="*/ 292 w 318"/>
                            <a:gd name="T67" fmla="*/ 305 h 320"/>
                            <a:gd name="T68" fmla="*/ 277 w 318"/>
                            <a:gd name="T69" fmla="*/ 314 h 320"/>
                            <a:gd name="T70" fmla="*/ 262 w 318"/>
                            <a:gd name="T71" fmla="*/ 318 h 320"/>
                            <a:gd name="T72" fmla="*/ 239 w 318"/>
                            <a:gd name="T73" fmla="*/ 318 h 320"/>
                            <a:gd name="T74" fmla="*/ 207 w 318"/>
                            <a:gd name="T75" fmla="*/ 320 h 320"/>
                            <a:gd name="T76" fmla="*/ 175 w 318"/>
                            <a:gd name="T77" fmla="*/ 318 h 320"/>
                            <a:gd name="T78" fmla="*/ 144 w 318"/>
                            <a:gd name="T79" fmla="*/ 318 h 320"/>
                            <a:gd name="T80" fmla="*/ 112 w 318"/>
                            <a:gd name="T81" fmla="*/ 320 h 320"/>
                            <a:gd name="T82" fmla="*/ 81 w 318"/>
                            <a:gd name="T83" fmla="*/ 320 h 320"/>
                            <a:gd name="T84" fmla="*/ 56 w 318"/>
                            <a:gd name="T85" fmla="*/ 318 h 320"/>
                            <a:gd name="T86" fmla="*/ 39 w 318"/>
                            <a:gd name="T87" fmla="*/ 314 h 320"/>
                            <a:gd name="T88" fmla="*/ 26 w 318"/>
                            <a:gd name="T89" fmla="*/ 305 h 320"/>
                            <a:gd name="T90" fmla="*/ 14 w 318"/>
                            <a:gd name="T91" fmla="*/ 294 h 320"/>
                            <a:gd name="T92" fmla="*/ 6 w 318"/>
                            <a:gd name="T93" fmla="*/ 279 h 320"/>
                            <a:gd name="T94" fmla="*/ 1 w 318"/>
                            <a:gd name="T95" fmla="*/ 263 h 320"/>
                            <a:gd name="T96" fmla="*/ 0 w 318"/>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20">
                              <a:moveTo>
                                <a:pt x="0" y="255"/>
                              </a:moveTo>
                              <a:lnTo>
                                <a:pt x="1" y="238"/>
                              </a:lnTo>
                              <a:lnTo>
                                <a:pt x="0" y="223"/>
                              </a:lnTo>
                              <a:lnTo>
                                <a:pt x="0" y="207"/>
                              </a:lnTo>
                              <a:lnTo>
                                <a:pt x="1" y="190"/>
                              </a:lnTo>
                              <a:lnTo>
                                <a:pt x="1" y="174"/>
                              </a:lnTo>
                              <a:lnTo>
                                <a:pt x="0" y="160"/>
                              </a:lnTo>
                              <a:lnTo>
                                <a:pt x="1" y="143"/>
                              </a:lnTo>
                              <a:lnTo>
                                <a:pt x="0" y="128"/>
                              </a:lnTo>
                              <a:lnTo>
                                <a:pt x="0" y="112"/>
                              </a:lnTo>
                              <a:lnTo>
                                <a:pt x="1" y="95"/>
                              </a:lnTo>
                              <a:lnTo>
                                <a:pt x="0" y="79"/>
                              </a:lnTo>
                              <a:lnTo>
                                <a:pt x="0" y="65"/>
                              </a:lnTo>
                              <a:lnTo>
                                <a:pt x="1" y="56"/>
                              </a:lnTo>
                              <a:lnTo>
                                <a:pt x="3" y="48"/>
                              </a:lnTo>
                              <a:lnTo>
                                <a:pt x="6" y="40"/>
                              </a:lnTo>
                              <a:lnTo>
                                <a:pt x="10" y="32"/>
                              </a:lnTo>
                              <a:lnTo>
                                <a:pt x="14" y="26"/>
                              </a:lnTo>
                              <a:lnTo>
                                <a:pt x="19" y="20"/>
                              </a:lnTo>
                              <a:lnTo>
                                <a:pt x="26" y="14"/>
                              </a:lnTo>
                              <a:lnTo>
                                <a:pt x="32" y="10"/>
                              </a:lnTo>
                              <a:lnTo>
                                <a:pt x="39" y="6"/>
                              </a:lnTo>
                              <a:lnTo>
                                <a:pt x="47" y="3"/>
                              </a:lnTo>
                              <a:lnTo>
                                <a:pt x="56" y="1"/>
                              </a:lnTo>
                              <a:lnTo>
                                <a:pt x="63" y="1"/>
                              </a:lnTo>
                              <a:lnTo>
                                <a:pt x="81" y="0"/>
                              </a:lnTo>
                              <a:lnTo>
                                <a:pt x="96" y="1"/>
                              </a:lnTo>
                              <a:lnTo>
                                <a:pt x="112" y="1"/>
                              </a:lnTo>
                              <a:lnTo>
                                <a:pt x="128" y="0"/>
                              </a:lnTo>
                              <a:lnTo>
                                <a:pt x="144" y="0"/>
                              </a:lnTo>
                              <a:lnTo>
                                <a:pt x="160" y="1"/>
                              </a:lnTo>
                              <a:lnTo>
                                <a:pt x="175" y="0"/>
                              </a:lnTo>
                              <a:lnTo>
                                <a:pt x="191" y="1"/>
                              </a:lnTo>
                              <a:lnTo>
                                <a:pt x="207" y="1"/>
                              </a:lnTo>
                              <a:lnTo>
                                <a:pt x="223" y="0"/>
                              </a:lnTo>
                              <a:lnTo>
                                <a:pt x="239" y="1"/>
                              </a:lnTo>
                              <a:lnTo>
                                <a:pt x="253" y="1"/>
                              </a:lnTo>
                              <a:lnTo>
                                <a:pt x="262" y="1"/>
                              </a:lnTo>
                              <a:lnTo>
                                <a:pt x="270" y="3"/>
                              </a:lnTo>
                              <a:lnTo>
                                <a:pt x="277" y="6"/>
                              </a:lnTo>
                              <a:lnTo>
                                <a:pt x="286" y="10"/>
                              </a:lnTo>
                              <a:lnTo>
                                <a:pt x="292" y="14"/>
                              </a:lnTo>
                              <a:lnTo>
                                <a:pt x="297" y="20"/>
                              </a:lnTo>
                              <a:lnTo>
                                <a:pt x="303" y="26"/>
                              </a:lnTo>
                              <a:lnTo>
                                <a:pt x="308" y="32"/>
                              </a:lnTo>
                              <a:lnTo>
                                <a:pt x="312" y="40"/>
                              </a:lnTo>
                              <a:lnTo>
                                <a:pt x="315" y="48"/>
                              </a:lnTo>
                              <a:lnTo>
                                <a:pt x="316" y="56"/>
                              </a:lnTo>
                              <a:lnTo>
                                <a:pt x="316" y="65"/>
                              </a:lnTo>
                              <a:lnTo>
                                <a:pt x="318" y="79"/>
                              </a:lnTo>
                              <a:lnTo>
                                <a:pt x="316" y="96"/>
                              </a:lnTo>
                              <a:lnTo>
                                <a:pt x="316" y="112"/>
                              </a:lnTo>
                              <a:lnTo>
                                <a:pt x="318" y="127"/>
                              </a:lnTo>
                              <a:lnTo>
                                <a:pt x="318" y="143"/>
                              </a:lnTo>
                              <a:lnTo>
                                <a:pt x="316" y="160"/>
                              </a:lnTo>
                              <a:lnTo>
                                <a:pt x="318" y="174"/>
                              </a:lnTo>
                              <a:lnTo>
                                <a:pt x="316" y="191"/>
                              </a:lnTo>
                              <a:lnTo>
                                <a:pt x="316" y="207"/>
                              </a:lnTo>
                              <a:lnTo>
                                <a:pt x="318" y="223"/>
                              </a:lnTo>
                              <a:lnTo>
                                <a:pt x="316" y="239"/>
                              </a:lnTo>
                              <a:lnTo>
                                <a:pt x="316" y="255"/>
                              </a:lnTo>
                              <a:lnTo>
                                <a:pt x="316" y="263"/>
                              </a:lnTo>
                              <a:lnTo>
                                <a:pt x="315" y="272"/>
                              </a:lnTo>
                              <a:lnTo>
                                <a:pt x="312" y="279"/>
                              </a:lnTo>
                              <a:lnTo>
                                <a:pt x="308" y="286"/>
                              </a:lnTo>
                              <a:lnTo>
                                <a:pt x="303" y="294"/>
                              </a:lnTo>
                              <a:lnTo>
                                <a:pt x="297" y="299"/>
                              </a:lnTo>
                              <a:lnTo>
                                <a:pt x="292" y="305"/>
                              </a:lnTo>
                              <a:lnTo>
                                <a:pt x="286" y="309"/>
                              </a:lnTo>
                              <a:lnTo>
                                <a:pt x="277" y="314"/>
                              </a:lnTo>
                              <a:lnTo>
                                <a:pt x="270" y="317"/>
                              </a:lnTo>
                              <a:lnTo>
                                <a:pt x="262" y="318"/>
                              </a:lnTo>
                              <a:lnTo>
                                <a:pt x="253" y="320"/>
                              </a:lnTo>
                              <a:lnTo>
                                <a:pt x="239" y="318"/>
                              </a:lnTo>
                              <a:lnTo>
                                <a:pt x="223" y="320"/>
                              </a:lnTo>
                              <a:lnTo>
                                <a:pt x="207" y="320"/>
                              </a:lnTo>
                              <a:lnTo>
                                <a:pt x="191" y="318"/>
                              </a:lnTo>
                              <a:lnTo>
                                <a:pt x="175" y="318"/>
                              </a:lnTo>
                              <a:lnTo>
                                <a:pt x="160" y="320"/>
                              </a:lnTo>
                              <a:lnTo>
                                <a:pt x="144" y="318"/>
                              </a:lnTo>
                              <a:lnTo>
                                <a:pt x="128" y="320"/>
                              </a:lnTo>
                              <a:lnTo>
                                <a:pt x="112" y="320"/>
                              </a:lnTo>
                              <a:lnTo>
                                <a:pt x="96" y="318"/>
                              </a:lnTo>
                              <a:lnTo>
                                <a:pt x="81" y="320"/>
                              </a:lnTo>
                              <a:lnTo>
                                <a:pt x="63" y="320"/>
                              </a:lnTo>
                              <a:lnTo>
                                <a:pt x="56" y="318"/>
                              </a:lnTo>
                              <a:lnTo>
                                <a:pt x="47" y="317"/>
                              </a:lnTo>
                              <a:lnTo>
                                <a:pt x="39" y="314"/>
                              </a:lnTo>
                              <a:lnTo>
                                <a:pt x="32" y="309"/>
                              </a:lnTo>
                              <a:lnTo>
                                <a:pt x="26" y="305"/>
                              </a:lnTo>
                              <a:lnTo>
                                <a:pt x="19" y="299"/>
                              </a:lnTo>
                              <a:lnTo>
                                <a:pt x="14" y="294"/>
                              </a:lnTo>
                              <a:lnTo>
                                <a:pt x="10" y="286"/>
                              </a:lnTo>
                              <a:lnTo>
                                <a:pt x="6" y="279"/>
                              </a:lnTo>
                              <a:lnTo>
                                <a:pt x="3" y="272"/>
                              </a:lnTo>
                              <a:lnTo>
                                <a:pt x="1" y="263"/>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138"/>
                      <wps:cNvSpPr>
                        <a:spLocks/>
                      </wps:cNvSpPr>
                      <wps:spPr bwMode="auto">
                        <a:xfrm>
                          <a:off x="5850" y="15838"/>
                          <a:ext cx="313" cy="319"/>
                        </a:xfrm>
                        <a:custGeom>
                          <a:avLst/>
                          <a:gdLst>
                            <a:gd name="T0" fmla="*/ 1 w 313"/>
                            <a:gd name="T1" fmla="*/ 238 h 319"/>
                            <a:gd name="T2" fmla="*/ 0 w 313"/>
                            <a:gd name="T3" fmla="*/ 208 h 319"/>
                            <a:gd name="T4" fmla="*/ 1 w 313"/>
                            <a:gd name="T5" fmla="*/ 175 h 319"/>
                            <a:gd name="T6" fmla="*/ 1 w 313"/>
                            <a:gd name="T7" fmla="*/ 143 h 319"/>
                            <a:gd name="T8" fmla="*/ 0 w 313"/>
                            <a:gd name="T9" fmla="*/ 113 h 319"/>
                            <a:gd name="T10" fmla="*/ 0 w 313"/>
                            <a:gd name="T11" fmla="*/ 80 h 319"/>
                            <a:gd name="T12" fmla="*/ 1 w 313"/>
                            <a:gd name="T13" fmla="*/ 57 h 319"/>
                            <a:gd name="T14" fmla="*/ 6 w 313"/>
                            <a:gd name="T15" fmla="*/ 41 h 319"/>
                            <a:gd name="T16" fmla="*/ 14 w 313"/>
                            <a:gd name="T17" fmla="*/ 26 h 319"/>
                            <a:gd name="T18" fmla="*/ 26 w 313"/>
                            <a:gd name="T19" fmla="*/ 15 h 319"/>
                            <a:gd name="T20" fmla="*/ 40 w 313"/>
                            <a:gd name="T21" fmla="*/ 6 h 319"/>
                            <a:gd name="T22" fmla="*/ 56 w 313"/>
                            <a:gd name="T23" fmla="*/ 2 h 319"/>
                            <a:gd name="T24" fmla="*/ 79 w 313"/>
                            <a:gd name="T25" fmla="*/ 0 h 319"/>
                            <a:gd name="T26" fmla="*/ 109 w 313"/>
                            <a:gd name="T27" fmla="*/ 2 h 319"/>
                            <a:gd name="T28" fmla="*/ 139 w 313"/>
                            <a:gd name="T29" fmla="*/ 0 h 319"/>
                            <a:gd name="T30" fmla="*/ 171 w 313"/>
                            <a:gd name="T31" fmla="*/ 0 h 319"/>
                            <a:gd name="T32" fmla="*/ 203 w 313"/>
                            <a:gd name="T33" fmla="*/ 2 h 319"/>
                            <a:gd name="T34" fmla="*/ 234 w 313"/>
                            <a:gd name="T35" fmla="*/ 2 h 319"/>
                            <a:gd name="T36" fmla="*/ 257 w 313"/>
                            <a:gd name="T37" fmla="*/ 2 h 319"/>
                            <a:gd name="T38" fmla="*/ 274 w 313"/>
                            <a:gd name="T39" fmla="*/ 6 h 319"/>
                            <a:gd name="T40" fmla="*/ 287 w 313"/>
                            <a:gd name="T41" fmla="*/ 15 h 319"/>
                            <a:gd name="T42" fmla="*/ 299 w 313"/>
                            <a:gd name="T43" fmla="*/ 26 h 319"/>
                            <a:gd name="T44" fmla="*/ 307 w 313"/>
                            <a:gd name="T45" fmla="*/ 41 h 319"/>
                            <a:gd name="T46" fmla="*/ 312 w 313"/>
                            <a:gd name="T47" fmla="*/ 57 h 319"/>
                            <a:gd name="T48" fmla="*/ 312 w 313"/>
                            <a:gd name="T49" fmla="*/ 80 h 319"/>
                            <a:gd name="T50" fmla="*/ 313 w 313"/>
                            <a:gd name="T51" fmla="*/ 113 h 319"/>
                            <a:gd name="T52" fmla="*/ 312 w 313"/>
                            <a:gd name="T53" fmla="*/ 143 h 319"/>
                            <a:gd name="T54" fmla="*/ 312 w 313"/>
                            <a:gd name="T55" fmla="*/ 175 h 319"/>
                            <a:gd name="T56" fmla="*/ 313 w 313"/>
                            <a:gd name="T57" fmla="*/ 208 h 319"/>
                            <a:gd name="T58" fmla="*/ 313 w 313"/>
                            <a:gd name="T59" fmla="*/ 239 h 319"/>
                            <a:gd name="T60" fmla="*/ 312 w 313"/>
                            <a:gd name="T61" fmla="*/ 264 h 319"/>
                            <a:gd name="T62" fmla="*/ 307 w 313"/>
                            <a:gd name="T63" fmla="*/ 280 h 319"/>
                            <a:gd name="T64" fmla="*/ 299 w 313"/>
                            <a:gd name="T65" fmla="*/ 294 h 319"/>
                            <a:gd name="T66" fmla="*/ 287 w 313"/>
                            <a:gd name="T67" fmla="*/ 306 h 319"/>
                            <a:gd name="T68" fmla="*/ 273 w 313"/>
                            <a:gd name="T69" fmla="*/ 313 h 319"/>
                            <a:gd name="T70" fmla="*/ 257 w 313"/>
                            <a:gd name="T71" fmla="*/ 317 h 319"/>
                            <a:gd name="T72" fmla="*/ 234 w 313"/>
                            <a:gd name="T73" fmla="*/ 317 h 319"/>
                            <a:gd name="T74" fmla="*/ 203 w 313"/>
                            <a:gd name="T75" fmla="*/ 319 h 319"/>
                            <a:gd name="T76" fmla="*/ 171 w 313"/>
                            <a:gd name="T77" fmla="*/ 317 h 319"/>
                            <a:gd name="T78" fmla="*/ 139 w 313"/>
                            <a:gd name="T79" fmla="*/ 317 h 319"/>
                            <a:gd name="T80" fmla="*/ 109 w 313"/>
                            <a:gd name="T81" fmla="*/ 319 h 319"/>
                            <a:gd name="T82" fmla="*/ 79 w 313"/>
                            <a:gd name="T83" fmla="*/ 319 h 319"/>
                            <a:gd name="T84" fmla="*/ 56 w 313"/>
                            <a:gd name="T85" fmla="*/ 317 h 319"/>
                            <a:gd name="T86" fmla="*/ 39 w 313"/>
                            <a:gd name="T87" fmla="*/ 313 h 319"/>
                            <a:gd name="T88" fmla="*/ 26 w 313"/>
                            <a:gd name="T89" fmla="*/ 306 h 319"/>
                            <a:gd name="T90" fmla="*/ 14 w 313"/>
                            <a:gd name="T91" fmla="*/ 294 h 319"/>
                            <a:gd name="T92" fmla="*/ 6 w 313"/>
                            <a:gd name="T93" fmla="*/ 280 h 319"/>
                            <a:gd name="T94" fmla="*/ 1 w 313"/>
                            <a:gd name="T95" fmla="*/ 264 h 319"/>
                            <a:gd name="T96" fmla="*/ 0 w 313"/>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3" h="319">
                              <a:moveTo>
                                <a:pt x="0" y="255"/>
                              </a:moveTo>
                              <a:lnTo>
                                <a:pt x="1" y="238"/>
                              </a:lnTo>
                              <a:lnTo>
                                <a:pt x="0" y="224"/>
                              </a:lnTo>
                              <a:lnTo>
                                <a:pt x="0" y="208"/>
                              </a:lnTo>
                              <a:lnTo>
                                <a:pt x="1" y="190"/>
                              </a:lnTo>
                              <a:lnTo>
                                <a:pt x="1" y="175"/>
                              </a:lnTo>
                              <a:lnTo>
                                <a:pt x="0" y="160"/>
                              </a:lnTo>
                              <a:lnTo>
                                <a:pt x="1" y="143"/>
                              </a:lnTo>
                              <a:lnTo>
                                <a:pt x="0" y="129"/>
                              </a:lnTo>
                              <a:lnTo>
                                <a:pt x="0" y="113"/>
                              </a:lnTo>
                              <a:lnTo>
                                <a:pt x="1" y="95"/>
                              </a:lnTo>
                              <a:lnTo>
                                <a:pt x="0" y="80"/>
                              </a:lnTo>
                              <a:lnTo>
                                <a:pt x="0" y="65"/>
                              </a:lnTo>
                              <a:lnTo>
                                <a:pt x="1" y="57"/>
                              </a:lnTo>
                              <a:lnTo>
                                <a:pt x="3" y="48"/>
                              </a:lnTo>
                              <a:lnTo>
                                <a:pt x="6" y="41"/>
                              </a:lnTo>
                              <a:lnTo>
                                <a:pt x="10" y="32"/>
                              </a:lnTo>
                              <a:lnTo>
                                <a:pt x="14" y="26"/>
                              </a:lnTo>
                              <a:lnTo>
                                <a:pt x="19" y="21"/>
                              </a:lnTo>
                              <a:lnTo>
                                <a:pt x="26" y="15"/>
                              </a:lnTo>
                              <a:lnTo>
                                <a:pt x="32" y="11"/>
                              </a:lnTo>
                              <a:lnTo>
                                <a:pt x="40" y="6"/>
                              </a:lnTo>
                              <a:lnTo>
                                <a:pt x="47" y="3"/>
                              </a:lnTo>
                              <a:lnTo>
                                <a:pt x="56" y="2"/>
                              </a:lnTo>
                              <a:lnTo>
                                <a:pt x="63" y="2"/>
                              </a:lnTo>
                              <a:lnTo>
                                <a:pt x="79" y="0"/>
                              </a:lnTo>
                              <a:lnTo>
                                <a:pt x="93" y="2"/>
                              </a:lnTo>
                              <a:lnTo>
                                <a:pt x="109" y="2"/>
                              </a:lnTo>
                              <a:lnTo>
                                <a:pt x="125" y="0"/>
                              </a:lnTo>
                              <a:lnTo>
                                <a:pt x="139" y="0"/>
                              </a:lnTo>
                              <a:lnTo>
                                <a:pt x="155" y="2"/>
                              </a:lnTo>
                              <a:lnTo>
                                <a:pt x="171" y="0"/>
                              </a:lnTo>
                              <a:lnTo>
                                <a:pt x="187" y="2"/>
                              </a:lnTo>
                              <a:lnTo>
                                <a:pt x="203" y="2"/>
                              </a:lnTo>
                              <a:lnTo>
                                <a:pt x="218" y="0"/>
                              </a:lnTo>
                              <a:lnTo>
                                <a:pt x="234" y="2"/>
                              </a:lnTo>
                              <a:lnTo>
                                <a:pt x="250" y="2"/>
                              </a:lnTo>
                              <a:lnTo>
                                <a:pt x="257" y="2"/>
                              </a:lnTo>
                              <a:lnTo>
                                <a:pt x="266" y="3"/>
                              </a:lnTo>
                              <a:lnTo>
                                <a:pt x="274" y="6"/>
                              </a:lnTo>
                              <a:lnTo>
                                <a:pt x="282" y="11"/>
                              </a:lnTo>
                              <a:lnTo>
                                <a:pt x="287" y="15"/>
                              </a:lnTo>
                              <a:lnTo>
                                <a:pt x="295" y="21"/>
                              </a:lnTo>
                              <a:lnTo>
                                <a:pt x="299" y="26"/>
                              </a:lnTo>
                              <a:lnTo>
                                <a:pt x="303" y="32"/>
                              </a:lnTo>
                              <a:lnTo>
                                <a:pt x="307" y="41"/>
                              </a:lnTo>
                              <a:lnTo>
                                <a:pt x="310" y="48"/>
                              </a:lnTo>
                              <a:lnTo>
                                <a:pt x="312" y="57"/>
                              </a:lnTo>
                              <a:lnTo>
                                <a:pt x="313" y="65"/>
                              </a:lnTo>
                              <a:lnTo>
                                <a:pt x="312" y="80"/>
                              </a:lnTo>
                              <a:lnTo>
                                <a:pt x="313" y="97"/>
                              </a:lnTo>
                              <a:lnTo>
                                <a:pt x="313" y="113"/>
                              </a:lnTo>
                              <a:lnTo>
                                <a:pt x="312" y="127"/>
                              </a:lnTo>
                              <a:lnTo>
                                <a:pt x="312" y="143"/>
                              </a:lnTo>
                              <a:lnTo>
                                <a:pt x="313" y="160"/>
                              </a:lnTo>
                              <a:lnTo>
                                <a:pt x="312" y="175"/>
                              </a:lnTo>
                              <a:lnTo>
                                <a:pt x="313" y="192"/>
                              </a:lnTo>
                              <a:lnTo>
                                <a:pt x="313" y="208"/>
                              </a:lnTo>
                              <a:lnTo>
                                <a:pt x="312" y="222"/>
                              </a:lnTo>
                              <a:lnTo>
                                <a:pt x="313" y="239"/>
                              </a:lnTo>
                              <a:lnTo>
                                <a:pt x="313" y="255"/>
                              </a:lnTo>
                              <a:lnTo>
                                <a:pt x="312" y="264"/>
                              </a:lnTo>
                              <a:lnTo>
                                <a:pt x="310" y="271"/>
                              </a:lnTo>
                              <a:lnTo>
                                <a:pt x="307" y="280"/>
                              </a:lnTo>
                              <a:lnTo>
                                <a:pt x="303" y="287"/>
                              </a:lnTo>
                              <a:lnTo>
                                <a:pt x="299" y="294"/>
                              </a:lnTo>
                              <a:lnTo>
                                <a:pt x="295" y="300"/>
                              </a:lnTo>
                              <a:lnTo>
                                <a:pt x="287" y="306"/>
                              </a:lnTo>
                              <a:lnTo>
                                <a:pt x="282" y="310"/>
                              </a:lnTo>
                              <a:lnTo>
                                <a:pt x="273" y="313"/>
                              </a:lnTo>
                              <a:lnTo>
                                <a:pt x="266" y="316"/>
                              </a:lnTo>
                              <a:lnTo>
                                <a:pt x="257" y="317"/>
                              </a:lnTo>
                              <a:lnTo>
                                <a:pt x="250" y="319"/>
                              </a:lnTo>
                              <a:lnTo>
                                <a:pt x="234" y="317"/>
                              </a:lnTo>
                              <a:lnTo>
                                <a:pt x="218" y="319"/>
                              </a:lnTo>
                              <a:lnTo>
                                <a:pt x="203" y="319"/>
                              </a:lnTo>
                              <a:lnTo>
                                <a:pt x="187" y="317"/>
                              </a:lnTo>
                              <a:lnTo>
                                <a:pt x="171" y="317"/>
                              </a:lnTo>
                              <a:lnTo>
                                <a:pt x="155" y="319"/>
                              </a:lnTo>
                              <a:lnTo>
                                <a:pt x="139" y="317"/>
                              </a:lnTo>
                              <a:lnTo>
                                <a:pt x="125" y="319"/>
                              </a:lnTo>
                              <a:lnTo>
                                <a:pt x="109" y="319"/>
                              </a:lnTo>
                              <a:lnTo>
                                <a:pt x="93" y="317"/>
                              </a:lnTo>
                              <a:lnTo>
                                <a:pt x="79" y="319"/>
                              </a:lnTo>
                              <a:lnTo>
                                <a:pt x="63" y="319"/>
                              </a:lnTo>
                              <a:lnTo>
                                <a:pt x="56" y="317"/>
                              </a:lnTo>
                              <a:lnTo>
                                <a:pt x="47" y="316"/>
                              </a:lnTo>
                              <a:lnTo>
                                <a:pt x="39" y="313"/>
                              </a:lnTo>
                              <a:lnTo>
                                <a:pt x="32" y="310"/>
                              </a:lnTo>
                              <a:lnTo>
                                <a:pt x="26" y="306"/>
                              </a:lnTo>
                              <a:lnTo>
                                <a:pt x="19" y="300"/>
                              </a:lnTo>
                              <a:lnTo>
                                <a:pt x="14" y="294"/>
                              </a:lnTo>
                              <a:lnTo>
                                <a:pt x="10" y="287"/>
                              </a:lnTo>
                              <a:lnTo>
                                <a:pt x="6" y="280"/>
                              </a:lnTo>
                              <a:lnTo>
                                <a:pt x="3" y="271"/>
                              </a:lnTo>
                              <a:lnTo>
                                <a:pt x="1" y="264"/>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139"/>
                      <wps:cNvSpPr>
                        <a:spLocks/>
                      </wps:cNvSpPr>
                      <wps:spPr bwMode="auto">
                        <a:xfrm>
                          <a:off x="5850" y="15398"/>
                          <a:ext cx="313" cy="320"/>
                        </a:xfrm>
                        <a:custGeom>
                          <a:avLst/>
                          <a:gdLst>
                            <a:gd name="T0" fmla="*/ 1 w 313"/>
                            <a:gd name="T1" fmla="*/ 238 h 320"/>
                            <a:gd name="T2" fmla="*/ 0 w 313"/>
                            <a:gd name="T3" fmla="*/ 207 h 320"/>
                            <a:gd name="T4" fmla="*/ 1 w 313"/>
                            <a:gd name="T5" fmla="*/ 174 h 320"/>
                            <a:gd name="T6" fmla="*/ 1 w 313"/>
                            <a:gd name="T7" fmla="*/ 143 h 320"/>
                            <a:gd name="T8" fmla="*/ 0 w 313"/>
                            <a:gd name="T9" fmla="*/ 112 h 320"/>
                            <a:gd name="T10" fmla="*/ 0 w 313"/>
                            <a:gd name="T11" fmla="*/ 79 h 320"/>
                            <a:gd name="T12" fmla="*/ 1 w 313"/>
                            <a:gd name="T13" fmla="*/ 56 h 320"/>
                            <a:gd name="T14" fmla="*/ 6 w 313"/>
                            <a:gd name="T15" fmla="*/ 40 h 320"/>
                            <a:gd name="T16" fmla="*/ 14 w 313"/>
                            <a:gd name="T17" fmla="*/ 26 h 320"/>
                            <a:gd name="T18" fmla="*/ 26 w 313"/>
                            <a:gd name="T19" fmla="*/ 14 h 320"/>
                            <a:gd name="T20" fmla="*/ 40 w 313"/>
                            <a:gd name="T21" fmla="*/ 6 h 320"/>
                            <a:gd name="T22" fmla="*/ 56 w 313"/>
                            <a:gd name="T23" fmla="*/ 1 h 320"/>
                            <a:gd name="T24" fmla="*/ 79 w 313"/>
                            <a:gd name="T25" fmla="*/ 0 h 320"/>
                            <a:gd name="T26" fmla="*/ 109 w 313"/>
                            <a:gd name="T27" fmla="*/ 1 h 320"/>
                            <a:gd name="T28" fmla="*/ 139 w 313"/>
                            <a:gd name="T29" fmla="*/ 0 h 320"/>
                            <a:gd name="T30" fmla="*/ 171 w 313"/>
                            <a:gd name="T31" fmla="*/ 0 h 320"/>
                            <a:gd name="T32" fmla="*/ 203 w 313"/>
                            <a:gd name="T33" fmla="*/ 1 h 320"/>
                            <a:gd name="T34" fmla="*/ 234 w 313"/>
                            <a:gd name="T35" fmla="*/ 1 h 320"/>
                            <a:gd name="T36" fmla="*/ 257 w 313"/>
                            <a:gd name="T37" fmla="*/ 1 h 320"/>
                            <a:gd name="T38" fmla="*/ 274 w 313"/>
                            <a:gd name="T39" fmla="*/ 6 h 320"/>
                            <a:gd name="T40" fmla="*/ 287 w 313"/>
                            <a:gd name="T41" fmla="*/ 14 h 320"/>
                            <a:gd name="T42" fmla="*/ 299 w 313"/>
                            <a:gd name="T43" fmla="*/ 26 h 320"/>
                            <a:gd name="T44" fmla="*/ 307 w 313"/>
                            <a:gd name="T45" fmla="*/ 40 h 320"/>
                            <a:gd name="T46" fmla="*/ 312 w 313"/>
                            <a:gd name="T47" fmla="*/ 56 h 320"/>
                            <a:gd name="T48" fmla="*/ 312 w 313"/>
                            <a:gd name="T49" fmla="*/ 79 h 320"/>
                            <a:gd name="T50" fmla="*/ 313 w 313"/>
                            <a:gd name="T51" fmla="*/ 112 h 320"/>
                            <a:gd name="T52" fmla="*/ 312 w 313"/>
                            <a:gd name="T53" fmla="*/ 143 h 320"/>
                            <a:gd name="T54" fmla="*/ 312 w 313"/>
                            <a:gd name="T55" fmla="*/ 174 h 320"/>
                            <a:gd name="T56" fmla="*/ 313 w 313"/>
                            <a:gd name="T57" fmla="*/ 207 h 320"/>
                            <a:gd name="T58" fmla="*/ 313 w 313"/>
                            <a:gd name="T59" fmla="*/ 239 h 320"/>
                            <a:gd name="T60" fmla="*/ 312 w 313"/>
                            <a:gd name="T61" fmla="*/ 263 h 320"/>
                            <a:gd name="T62" fmla="*/ 307 w 313"/>
                            <a:gd name="T63" fmla="*/ 279 h 320"/>
                            <a:gd name="T64" fmla="*/ 299 w 313"/>
                            <a:gd name="T65" fmla="*/ 294 h 320"/>
                            <a:gd name="T66" fmla="*/ 287 w 313"/>
                            <a:gd name="T67" fmla="*/ 305 h 320"/>
                            <a:gd name="T68" fmla="*/ 273 w 313"/>
                            <a:gd name="T69" fmla="*/ 314 h 320"/>
                            <a:gd name="T70" fmla="*/ 257 w 313"/>
                            <a:gd name="T71" fmla="*/ 318 h 320"/>
                            <a:gd name="T72" fmla="*/ 234 w 313"/>
                            <a:gd name="T73" fmla="*/ 318 h 320"/>
                            <a:gd name="T74" fmla="*/ 203 w 313"/>
                            <a:gd name="T75" fmla="*/ 320 h 320"/>
                            <a:gd name="T76" fmla="*/ 171 w 313"/>
                            <a:gd name="T77" fmla="*/ 318 h 320"/>
                            <a:gd name="T78" fmla="*/ 139 w 313"/>
                            <a:gd name="T79" fmla="*/ 318 h 320"/>
                            <a:gd name="T80" fmla="*/ 109 w 313"/>
                            <a:gd name="T81" fmla="*/ 320 h 320"/>
                            <a:gd name="T82" fmla="*/ 79 w 313"/>
                            <a:gd name="T83" fmla="*/ 320 h 320"/>
                            <a:gd name="T84" fmla="*/ 56 w 313"/>
                            <a:gd name="T85" fmla="*/ 318 h 320"/>
                            <a:gd name="T86" fmla="*/ 39 w 313"/>
                            <a:gd name="T87" fmla="*/ 314 h 320"/>
                            <a:gd name="T88" fmla="*/ 26 w 313"/>
                            <a:gd name="T89" fmla="*/ 305 h 320"/>
                            <a:gd name="T90" fmla="*/ 14 w 313"/>
                            <a:gd name="T91" fmla="*/ 294 h 320"/>
                            <a:gd name="T92" fmla="*/ 6 w 313"/>
                            <a:gd name="T93" fmla="*/ 279 h 320"/>
                            <a:gd name="T94" fmla="*/ 1 w 313"/>
                            <a:gd name="T95" fmla="*/ 263 h 320"/>
                            <a:gd name="T96" fmla="*/ 0 w 313"/>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3" h="320">
                              <a:moveTo>
                                <a:pt x="0" y="255"/>
                              </a:moveTo>
                              <a:lnTo>
                                <a:pt x="1" y="238"/>
                              </a:lnTo>
                              <a:lnTo>
                                <a:pt x="0" y="223"/>
                              </a:lnTo>
                              <a:lnTo>
                                <a:pt x="0" y="207"/>
                              </a:lnTo>
                              <a:lnTo>
                                <a:pt x="1" y="190"/>
                              </a:lnTo>
                              <a:lnTo>
                                <a:pt x="1" y="174"/>
                              </a:lnTo>
                              <a:lnTo>
                                <a:pt x="0" y="160"/>
                              </a:lnTo>
                              <a:lnTo>
                                <a:pt x="1" y="143"/>
                              </a:lnTo>
                              <a:lnTo>
                                <a:pt x="0" y="128"/>
                              </a:lnTo>
                              <a:lnTo>
                                <a:pt x="0" y="112"/>
                              </a:lnTo>
                              <a:lnTo>
                                <a:pt x="1" y="95"/>
                              </a:lnTo>
                              <a:lnTo>
                                <a:pt x="0" y="79"/>
                              </a:lnTo>
                              <a:lnTo>
                                <a:pt x="0" y="65"/>
                              </a:lnTo>
                              <a:lnTo>
                                <a:pt x="1" y="56"/>
                              </a:lnTo>
                              <a:lnTo>
                                <a:pt x="3" y="48"/>
                              </a:lnTo>
                              <a:lnTo>
                                <a:pt x="6" y="40"/>
                              </a:lnTo>
                              <a:lnTo>
                                <a:pt x="10" y="32"/>
                              </a:lnTo>
                              <a:lnTo>
                                <a:pt x="14" y="26"/>
                              </a:lnTo>
                              <a:lnTo>
                                <a:pt x="19" y="20"/>
                              </a:lnTo>
                              <a:lnTo>
                                <a:pt x="26" y="14"/>
                              </a:lnTo>
                              <a:lnTo>
                                <a:pt x="32" y="10"/>
                              </a:lnTo>
                              <a:lnTo>
                                <a:pt x="40" y="6"/>
                              </a:lnTo>
                              <a:lnTo>
                                <a:pt x="47" y="3"/>
                              </a:lnTo>
                              <a:lnTo>
                                <a:pt x="56" y="1"/>
                              </a:lnTo>
                              <a:lnTo>
                                <a:pt x="63" y="1"/>
                              </a:lnTo>
                              <a:lnTo>
                                <a:pt x="79" y="0"/>
                              </a:lnTo>
                              <a:lnTo>
                                <a:pt x="93" y="1"/>
                              </a:lnTo>
                              <a:lnTo>
                                <a:pt x="109" y="1"/>
                              </a:lnTo>
                              <a:lnTo>
                                <a:pt x="125" y="0"/>
                              </a:lnTo>
                              <a:lnTo>
                                <a:pt x="139" y="0"/>
                              </a:lnTo>
                              <a:lnTo>
                                <a:pt x="155" y="1"/>
                              </a:lnTo>
                              <a:lnTo>
                                <a:pt x="171" y="0"/>
                              </a:lnTo>
                              <a:lnTo>
                                <a:pt x="187" y="1"/>
                              </a:lnTo>
                              <a:lnTo>
                                <a:pt x="203" y="1"/>
                              </a:lnTo>
                              <a:lnTo>
                                <a:pt x="218" y="0"/>
                              </a:lnTo>
                              <a:lnTo>
                                <a:pt x="234" y="1"/>
                              </a:lnTo>
                              <a:lnTo>
                                <a:pt x="250" y="1"/>
                              </a:lnTo>
                              <a:lnTo>
                                <a:pt x="257" y="1"/>
                              </a:lnTo>
                              <a:lnTo>
                                <a:pt x="266" y="3"/>
                              </a:lnTo>
                              <a:lnTo>
                                <a:pt x="274" y="6"/>
                              </a:lnTo>
                              <a:lnTo>
                                <a:pt x="282" y="10"/>
                              </a:lnTo>
                              <a:lnTo>
                                <a:pt x="287" y="14"/>
                              </a:lnTo>
                              <a:lnTo>
                                <a:pt x="295" y="20"/>
                              </a:lnTo>
                              <a:lnTo>
                                <a:pt x="299" y="26"/>
                              </a:lnTo>
                              <a:lnTo>
                                <a:pt x="303" y="32"/>
                              </a:lnTo>
                              <a:lnTo>
                                <a:pt x="307" y="40"/>
                              </a:lnTo>
                              <a:lnTo>
                                <a:pt x="310" y="48"/>
                              </a:lnTo>
                              <a:lnTo>
                                <a:pt x="312" y="56"/>
                              </a:lnTo>
                              <a:lnTo>
                                <a:pt x="313" y="65"/>
                              </a:lnTo>
                              <a:lnTo>
                                <a:pt x="312" y="79"/>
                              </a:lnTo>
                              <a:lnTo>
                                <a:pt x="313" y="96"/>
                              </a:lnTo>
                              <a:lnTo>
                                <a:pt x="313" y="112"/>
                              </a:lnTo>
                              <a:lnTo>
                                <a:pt x="312" y="127"/>
                              </a:lnTo>
                              <a:lnTo>
                                <a:pt x="312" y="143"/>
                              </a:lnTo>
                              <a:lnTo>
                                <a:pt x="313" y="160"/>
                              </a:lnTo>
                              <a:lnTo>
                                <a:pt x="312" y="174"/>
                              </a:lnTo>
                              <a:lnTo>
                                <a:pt x="313" y="191"/>
                              </a:lnTo>
                              <a:lnTo>
                                <a:pt x="313" y="207"/>
                              </a:lnTo>
                              <a:lnTo>
                                <a:pt x="312" y="223"/>
                              </a:lnTo>
                              <a:lnTo>
                                <a:pt x="313" y="239"/>
                              </a:lnTo>
                              <a:lnTo>
                                <a:pt x="313" y="255"/>
                              </a:lnTo>
                              <a:lnTo>
                                <a:pt x="312" y="263"/>
                              </a:lnTo>
                              <a:lnTo>
                                <a:pt x="310" y="272"/>
                              </a:lnTo>
                              <a:lnTo>
                                <a:pt x="307" y="279"/>
                              </a:lnTo>
                              <a:lnTo>
                                <a:pt x="303" y="286"/>
                              </a:lnTo>
                              <a:lnTo>
                                <a:pt x="299" y="294"/>
                              </a:lnTo>
                              <a:lnTo>
                                <a:pt x="295" y="299"/>
                              </a:lnTo>
                              <a:lnTo>
                                <a:pt x="287" y="305"/>
                              </a:lnTo>
                              <a:lnTo>
                                <a:pt x="282" y="309"/>
                              </a:lnTo>
                              <a:lnTo>
                                <a:pt x="273" y="314"/>
                              </a:lnTo>
                              <a:lnTo>
                                <a:pt x="266" y="317"/>
                              </a:lnTo>
                              <a:lnTo>
                                <a:pt x="257" y="318"/>
                              </a:lnTo>
                              <a:lnTo>
                                <a:pt x="250" y="320"/>
                              </a:lnTo>
                              <a:lnTo>
                                <a:pt x="234" y="318"/>
                              </a:lnTo>
                              <a:lnTo>
                                <a:pt x="218" y="320"/>
                              </a:lnTo>
                              <a:lnTo>
                                <a:pt x="203" y="320"/>
                              </a:lnTo>
                              <a:lnTo>
                                <a:pt x="187" y="318"/>
                              </a:lnTo>
                              <a:lnTo>
                                <a:pt x="171" y="318"/>
                              </a:lnTo>
                              <a:lnTo>
                                <a:pt x="155" y="320"/>
                              </a:lnTo>
                              <a:lnTo>
                                <a:pt x="139" y="318"/>
                              </a:lnTo>
                              <a:lnTo>
                                <a:pt x="125" y="320"/>
                              </a:lnTo>
                              <a:lnTo>
                                <a:pt x="109" y="320"/>
                              </a:lnTo>
                              <a:lnTo>
                                <a:pt x="93" y="318"/>
                              </a:lnTo>
                              <a:lnTo>
                                <a:pt x="79" y="320"/>
                              </a:lnTo>
                              <a:lnTo>
                                <a:pt x="63" y="320"/>
                              </a:lnTo>
                              <a:lnTo>
                                <a:pt x="56" y="318"/>
                              </a:lnTo>
                              <a:lnTo>
                                <a:pt x="47" y="317"/>
                              </a:lnTo>
                              <a:lnTo>
                                <a:pt x="39" y="314"/>
                              </a:lnTo>
                              <a:lnTo>
                                <a:pt x="32" y="309"/>
                              </a:lnTo>
                              <a:lnTo>
                                <a:pt x="26" y="305"/>
                              </a:lnTo>
                              <a:lnTo>
                                <a:pt x="19" y="299"/>
                              </a:lnTo>
                              <a:lnTo>
                                <a:pt x="14" y="294"/>
                              </a:lnTo>
                              <a:lnTo>
                                <a:pt x="10" y="286"/>
                              </a:lnTo>
                              <a:lnTo>
                                <a:pt x="6" y="279"/>
                              </a:lnTo>
                              <a:lnTo>
                                <a:pt x="3" y="272"/>
                              </a:lnTo>
                              <a:lnTo>
                                <a:pt x="1" y="263"/>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140"/>
                      <wps:cNvSpPr>
                        <a:spLocks/>
                      </wps:cNvSpPr>
                      <wps:spPr bwMode="auto">
                        <a:xfrm>
                          <a:off x="6277" y="15838"/>
                          <a:ext cx="317" cy="319"/>
                        </a:xfrm>
                        <a:custGeom>
                          <a:avLst/>
                          <a:gdLst>
                            <a:gd name="T0" fmla="*/ 0 w 317"/>
                            <a:gd name="T1" fmla="*/ 238 h 319"/>
                            <a:gd name="T2" fmla="*/ 1 w 317"/>
                            <a:gd name="T3" fmla="*/ 208 h 319"/>
                            <a:gd name="T4" fmla="*/ 0 w 317"/>
                            <a:gd name="T5" fmla="*/ 175 h 319"/>
                            <a:gd name="T6" fmla="*/ 0 w 317"/>
                            <a:gd name="T7" fmla="*/ 143 h 319"/>
                            <a:gd name="T8" fmla="*/ 1 w 317"/>
                            <a:gd name="T9" fmla="*/ 113 h 319"/>
                            <a:gd name="T10" fmla="*/ 1 w 317"/>
                            <a:gd name="T11" fmla="*/ 80 h 319"/>
                            <a:gd name="T12" fmla="*/ 1 w 317"/>
                            <a:gd name="T13" fmla="*/ 57 h 319"/>
                            <a:gd name="T14" fmla="*/ 5 w 317"/>
                            <a:gd name="T15" fmla="*/ 41 h 319"/>
                            <a:gd name="T16" fmla="*/ 14 w 317"/>
                            <a:gd name="T17" fmla="*/ 26 h 319"/>
                            <a:gd name="T18" fmla="*/ 26 w 317"/>
                            <a:gd name="T19" fmla="*/ 15 h 319"/>
                            <a:gd name="T20" fmla="*/ 40 w 317"/>
                            <a:gd name="T21" fmla="*/ 6 h 319"/>
                            <a:gd name="T22" fmla="*/ 56 w 317"/>
                            <a:gd name="T23" fmla="*/ 2 h 319"/>
                            <a:gd name="T24" fmla="*/ 79 w 317"/>
                            <a:gd name="T25" fmla="*/ 0 h 319"/>
                            <a:gd name="T26" fmla="*/ 112 w 317"/>
                            <a:gd name="T27" fmla="*/ 2 h 319"/>
                            <a:gd name="T28" fmla="*/ 142 w 317"/>
                            <a:gd name="T29" fmla="*/ 0 h 319"/>
                            <a:gd name="T30" fmla="*/ 174 w 317"/>
                            <a:gd name="T31" fmla="*/ 0 h 319"/>
                            <a:gd name="T32" fmla="*/ 207 w 317"/>
                            <a:gd name="T33" fmla="*/ 2 h 319"/>
                            <a:gd name="T34" fmla="*/ 238 w 317"/>
                            <a:gd name="T35" fmla="*/ 2 h 319"/>
                            <a:gd name="T36" fmla="*/ 261 w 317"/>
                            <a:gd name="T37" fmla="*/ 2 h 319"/>
                            <a:gd name="T38" fmla="*/ 278 w 317"/>
                            <a:gd name="T39" fmla="*/ 6 h 319"/>
                            <a:gd name="T40" fmla="*/ 291 w 317"/>
                            <a:gd name="T41" fmla="*/ 15 h 319"/>
                            <a:gd name="T42" fmla="*/ 303 w 317"/>
                            <a:gd name="T43" fmla="*/ 26 h 319"/>
                            <a:gd name="T44" fmla="*/ 311 w 317"/>
                            <a:gd name="T45" fmla="*/ 41 h 319"/>
                            <a:gd name="T46" fmla="*/ 316 w 317"/>
                            <a:gd name="T47" fmla="*/ 57 h 319"/>
                            <a:gd name="T48" fmla="*/ 316 w 317"/>
                            <a:gd name="T49" fmla="*/ 80 h 319"/>
                            <a:gd name="T50" fmla="*/ 317 w 317"/>
                            <a:gd name="T51" fmla="*/ 113 h 319"/>
                            <a:gd name="T52" fmla="*/ 316 w 317"/>
                            <a:gd name="T53" fmla="*/ 143 h 319"/>
                            <a:gd name="T54" fmla="*/ 316 w 317"/>
                            <a:gd name="T55" fmla="*/ 175 h 319"/>
                            <a:gd name="T56" fmla="*/ 317 w 317"/>
                            <a:gd name="T57" fmla="*/ 208 h 319"/>
                            <a:gd name="T58" fmla="*/ 317 w 317"/>
                            <a:gd name="T59" fmla="*/ 239 h 319"/>
                            <a:gd name="T60" fmla="*/ 316 w 317"/>
                            <a:gd name="T61" fmla="*/ 264 h 319"/>
                            <a:gd name="T62" fmla="*/ 311 w 317"/>
                            <a:gd name="T63" fmla="*/ 280 h 319"/>
                            <a:gd name="T64" fmla="*/ 303 w 317"/>
                            <a:gd name="T65" fmla="*/ 294 h 319"/>
                            <a:gd name="T66" fmla="*/ 291 w 317"/>
                            <a:gd name="T67" fmla="*/ 306 h 319"/>
                            <a:gd name="T68" fmla="*/ 278 w 317"/>
                            <a:gd name="T69" fmla="*/ 313 h 319"/>
                            <a:gd name="T70" fmla="*/ 261 w 317"/>
                            <a:gd name="T71" fmla="*/ 317 h 319"/>
                            <a:gd name="T72" fmla="*/ 237 w 317"/>
                            <a:gd name="T73" fmla="*/ 317 h 319"/>
                            <a:gd name="T74" fmla="*/ 207 w 317"/>
                            <a:gd name="T75" fmla="*/ 319 h 319"/>
                            <a:gd name="T76" fmla="*/ 174 w 317"/>
                            <a:gd name="T77" fmla="*/ 317 h 319"/>
                            <a:gd name="T78" fmla="*/ 142 w 317"/>
                            <a:gd name="T79" fmla="*/ 317 h 319"/>
                            <a:gd name="T80" fmla="*/ 110 w 317"/>
                            <a:gd name="T81" fmla="*/ 319 h 319"/>
                            <a:gd name="T82" fmla="*/ 79 w 317"/>
                            <a:gd name="T83" fmla="*/ 319 h 319"/>
                            <a:gd name="T84" fmla="*/ 56 w 317"/>
                            <a:gd name="T85" fmla="*/ 317 h 319"/>
                            <a:gd name="T86" fmla="*/ 40 w 317"/>
                            <a:gd name="T87" fmla="*/ 313 h 319"/>
                            <a:gd name="T88" fmla="*/ 26 w 317"/>
                            <a:gd name="T89" fmla="*/ 306 h 319"/>
                            <a:gd name="T90" fmla="*/ 14 w 317"/>
                            <a:gd name="T91" fmla="*/ 294 h 319"/>
                            <a:gd name="T92" fmla="*/ 5 w 317"/>
                            <a:gd name="T93" fmla="*/ 280 h 319"/>
                            <a:gd name="T94" fmla="*/ 1 w 317"/>
                            <a:gd name="T95" fmla="*/ 264 h 319"/>
                            <a:gd name="T96" fmla="*/ 1 w 317"/>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19">
                              <a:moveTo>
                                <a:pt x="1" y="255"/>
                              </a:moveTo>
                              <a:lnTo>
                                <a:pt x="0" y="238"/>
                              </a:lnTo>
                              <a:lnTo>
                                <a:pt x="1" y="224"/>
                              </a:lnTo>
                              <a:lnTo>
                                <a:pt x="1" y="208"/>
                              </a:lnTo>
                              <a:lnTo>
                                <a:pt x="0" y="190"/>
                              </a:lnTo>
                              <a:lnTo>
                                <a:pt x="0" y="175"/>
                              </a:lnTo>
                              <a:lnTo>
                                <a:pt x="1" y="160"/>
                              </a:lnTo>
                              <a:lnTo>
                                <a:pt x="0" y="143"/>
                              </a:lnTo>
                              <a:lnTo>
                                <a:pt x="1" y="129"/>
                              </a:lnTo>
                              <a:lnTo>
                                <a:pt x="1" y="113"/>
                              </a:lnTo>
                              <a:lnTo>
                                <a:pt x="0" y="95"/>
                              </a:lnTo>
                              <a:lnTo>
                                <a:pt x="1" y="80"/>
                              </a:lnTo>
                              <a:lnTo>
                                <a:pt x="1" y="65"/>
                              </a:lnTo>
                              <a:lnTo>
                                <a:pt x="1" y="57"/>
                              </a:lnTo>
                              <a:lnTo>
                                <a:pt x="3" y="48"/>
                              </a:lnTo>
                              <a:lnTo>
                                <a:pt x="5" y="41"/>
                              </a:lnTo>
                              <a:lnTo>
                                <a:pt x="10" y="32"/>
                              </a:lnTo>
                              <a:lnTo>
                                <a:pt x="14" y="26"/>
                              </a:lnTo>
                              <a:lnTo>
                                <a:pt x="20" y="21"/>
                              </a:lnTo>
                              <a:lnTo>
                                <a:pt x="26" y="15"/>
                              </a:lnTo>
                              <a:lnTo>
                                <a:pt x="31" y="11"/>
                              </a:lnTo>
                              <a:lnTo>
                                <a:pt x="40" y="6"/>
                              </a:lnTo>
                              <a:lnTo>
                                <a:pt x="47" y="3"/>
                              </a:lnTo>
                              <a:lnTo>
                                <a:pt x="56" y="2"/>
                              </a:lnTo>
                              <a:lnTo>
                                <a:pt x="64" y="2"/>
                              </a:lnTo>
                              <a:lnTo>
                                <a:pt x="79" y="0"/>
                              </a:lnTo>
                              <a:lnTo>
                                <a:pt x="96" y="2"/>
                              </a:lnTo>
                              <a:lnTo>
                                <a:pt x="112" y="2"/>
                              </a:lnTo>
                              <a:lnTo>
                                <a:pt x="126" y="0"/>
                              </a:lnTo>
                              <a:lnTo>
                                <a:pt x="142" y="0"/>
                              </a:lnTo>
                              <a:lnTo>
                                <a:pt x="159" y="2"/>
                              </a:lnTo>
                              <a:lnTo>
                                <a:pt x="174" y="0"/>
                              </a:lnTo>
                              <a:lnTo>
                                <a:pt x="191" y="2"/>
                              </a:lnTo>
                              <a:lnTo>
                                <a:pt x="207" y="2"/>
                              </a:lnTo>
                              <a:lnTo>
                                <a:pt x="222" y="0"/>
                              </a:lnTo>
                              <a:lnTo>
                                <a:pt x="238" y="2"/>
                              </a:lnTo>
                              <a:lnTo>
                                <a:pt x="254" y="2"/>
                              </a:lnTo>
                              <a:lnTo>
                                <a:pt x="261" y="2"/>
                              </a:lnTo>
                              <a:lnTo>
                                <a:pt x="270" y="3"/>
                              </a:lnTo>
                              <a:lnTo>
                                <a:pt x="278" y="6"/>
                              </a:lnTo>
                              <a:lnTo>
                                <a:pt x="286" y="11"/>
                              </a:lnTo>
                              <a:lnTo>
                                <a:pt x="291" y="15"/>
                              </a:lnTo>
                              <a:lnTo>
                                <a:pt x="299" y="21"/>
                              </a:lnTo>
                              <a:lnTo>
                                <a:pt x="303" y="26"/>
                              </a:lnTo>
                              <a:lnTo>
                                <a:pt x="307" y="32"/>
                              </a:lnTo>
                              <a:lnTo>
                                <a:pt x="311" y="41"/>
                              </a:lnTo>
                              <a:lnTo>
                                <a:pt x="314" y="48"/>
                              </a:lnTo>
                              <a:lnTo>
                                <a:pt x="316" y="57"/>
                              </a:lnTo>
                              <a:lnTo>
                                <a:pt x="317" y="65"/>
                              </a:lnTo>
                              <a:lnTo>
                                <a:pt x="316" y="80"/>
                              </a:lnTo>
                              <a:lnTo>
                                <a:pt x="317" y="97"/>
                              </a:lnTo>
                              <a:lnTo>
                                <a:pt x="317" y="113"/>
                              </a:lnTo>
                              <a:lnTo>
                                <a:pt x="316" y="127"/>
                              </a:lnTo>
                              <a:lnTo>
                                <a:pt x="316" y="143"/>
                              </a:lnTo>
                              <a:lnTo>
                                <a:pt x="317" y="160"/>
                              </a:lnTo>
                              <a:lnTo>
                                <a:pt x="316" y="175"/>
                              </a:lnTo>
                              <a:lnTo>
                                <a:pt x="317" y="192"/>
                              </a:lnTo>
                              <a:lnTo>
                                <a:pt x="317" y="208"/>
                              </a:lnTo>
                              <a:lnTo>
                                <a:pt x="316" y="222"/>
                              </a:lnTo>
                              <a:lnTo>
                                <a:pt x="317" y="239"/>
                              </a:lnTo>
                              <a:lnTo>
                                <a:pt x="317" y="255"/>
                              </a:lnTo>
                              <a:lnTo>
                                <a:pt x="316" y="264"/>
                              </a:lnTo>
                              <a:lnTo>
                                <a:pt x="314" y="271"/>
                              </a:lnTo>
                              <a:lnTo>
                                <a:pt x="311" y="280"/>
                              </a:lnTo>
                              <a:lnTo>
                                <a:pt x="307" y="287"/>
                              </a:lnTo>
                              <a:lnTo>
                                <a:pt x="303" y="294"/>
                              </a:lnTo>
                              <a:lnTo>
                                <a:pt x="299" y="300"/>
                              </a:lnTo>
                              <a:lnTo>
                                <a:pt x="291" y="306"/>
                              </a:lnTo>
                              <a:lnTo>
                                <a:pt x="286" y="310"/>
                              </a:lnTo>
                              <a:lnTo>
                                <a:pt x="278" y="313"/>
                              </a:lnTo>
                              <a:lnTo>
                                <a:pt x="270" y="316"/>
                              </a:lnTo>
                              <a:lnTo>
                                <a:pt x="261" y="317"/>
                              </a:lnTo>
                              <a:lnTo>
                                <a:pt x="254" y="319"/>
                              </a:lnTo>
                              <a:lnTo>
                                <a:pt x="237" y="317"/>
                              </a:lnTo>
                              <a:lnTo>
                                <a:pt x="222" y="319"/>
                              </a:lnTo>
                              <a:lnTo>
                                <a:pt x="207" y="319"/>
                              </a:lnTo>
                              <a:lnTo>
                                <a:pt x="189" y="317"/>
                              </a:lnTo>
                              <a:lnTo>
                                <a:pt x="174" y="317"/>
                              </a:lnTo>
                              <a:lnTo>
                                <a:pt x="159" y="319"/>
                              </a:lnTo>
                              <a:lnTo>
                                <a:pt x="142" y="317"/>
                              </a:lnTo>
                              <a:lnTo>
                                <a:pt x="126" y="319"/>
                              </a:lnTo>
                              <a:lnTo>
                                <a:pt x="110" y="319"/>
                              </a:lnTo>
                              <a:lnTo>
                                <a:pt x="95" y="317"/>
                              </a:lnTo>
                              <a:lnTo>
                                <a:pt x="79" y="319"/>
                              </a:lnTo>
                              <a:lnTo>
                                <a:pt x="64" y="319"/>
                              </a:lnTo>
                              <a:lnTo>
                                <a:pt x="56" y="317"/>
                              </a:lnTo>
                              <a:lnTo>
                                <a:pt x="47" y="316"/>
                              </a:lnTo>
                              <a:lnTo>
                                <a:pt x="40" y="313"/>
                              </a:lnTo>
                              <a:lnTo>
                                <a:pt x="31" y="310"/>
                              </a:lnTo>
                              <a:lnTo>
                                <a:pt x="26" y="306"/>
                              </a:lnTo>
                              <a:lnTo>
                                <a:pt x="20" y="300"/>
                              </a:lnTo>
                              <a:lnTo>
                                <a:pt x="14" y="294"/>
                              </a:lnTo>
                              <a:lnTo>
                                <a:pt x="10" y="287"/>
                              </a:lnTo>
                              <a:lnTo>
                                <a:pt x="5" y="280"/>
                              </a:lnTo>
                              <a:lnTo>
                                <a:pt x="3" y="271"/>
                              </a:lnTo>
                              <a:lnTo>
                                <a:pt x="1" y="264"/>
                              </a:lnTo>
                              <a:lnTo>
                                <a:pt x="1"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141"/>
                      <wps:cNvSpPr>
                        <a:spLocks/>
                      </wps:cNvSpPr>
                      <wps:spPr bwMode="auto">
                        <a:xfrm>
                          <a:off x="6341" y="15464"/>
                          <a:ext cx="189" cy="187"/>
                        </a:xfrm>
                        <a:custGeom>
                          <a:avLst/>
                          <a:gdLst>
                            <a:gd name="T0" fmla="*/ 0 w 189"/>
                            <a:gd name="T1" fmla="*/ 140 h 187"/>
                            <a:gd name="T2" fmla="*/ 2 w 189"/>
                            <a:gd name="T3" fmla="*/ 121 h 187"/>
                            <a:gd name="T4" fmla="*/ 0 w 189"/>
                            <a:gd name="T5" fmla="*/ 102 h 187"/>
                            <a:gd name="T6" fmla="*/ 0 w 189"/>
                            <a:gd name="T7" fmla="*/ 84 h 187"/>
                            <a:gd name="T8" fmla="*/ 2 w 189"/>
                            <a:gd name="T9" fmla="*/ 65 h 187"/>
                            <a:gd name="T10" fmla="*/ 2 w 189"/>
                            <a:gd name="T11" fmla="*/ 46 h 187"/>
                            <a:gd name="T12" fmla="*/ 2 w 189"/>
                            <a:gd name="T13" fmla="*/ 32 h 187"/>
                            <a:gd name="T14" fmla="*/ 5 w 189"/>
                            <a:gd name="T15" fmla="*/ 23 h 187"/>
                            <a:gd name="T16" fmla="*/ 9 w 189"/>
                            <a:gd name="T17" fmla="*/ 15 h 187"/>
                            <a:gd name="T18" fmla="*/ 16 w 189"/>
                            <a:gd name="T19" fmla="*/ 9 h 187"/>
                            <a:gd name="T20" fmla="*/ 25 w 189"/>
                            <a:gd name="T21" fmla="*/ 3 h 187"/>
                            <a:gd name="T22" fmla="*/ 33 w 189"/>
                            <a:gd name="T23" fmla="*/ 2 h 187"/>
                            <a:gd name="T24" fmla="*/ 48 w 189"/>
                            <a:gd name="T25" fmla="*/ 0 h 187"/>
                            <a:gd name="T26" fmla="*/ 66 w 189"/>
                            <a:gd name="T27" fmla="*/ 2 h 187"/>
                            <a:gd name="T28" fmla="*/ 85 w 189"/>
                            <a:gd name="T29" fmla="*/ 0 h 187"/>
                            <a:gd name="T30" fmla="*/ 104 w 189"/>
                            <a:gd name="T31" fmla="*/ 0 h 187"/>
                            <a:gd name="T32" fmla="*/ 123 w 189"/>
                            <a:gd name="T33" fmla="*/ 2 h 187"/>
                            <a:gd name="T34" fmla="*/ 141 w 189"/>
                            <a:gd name="T35" fmla="*/ 2 h 187"/>
                            <a:gd name="T36" fmla="*/ 156 w 189"/>
                            <a:gd name="T37" fmla="*/ 2 h 187"/>
                            <a:gd name="T38" fmla="*/ 164 w 189"/>
                            <a:gd name="T39" fmla="*/ 3 h 187"/>
                            <a:gd name="T40" fmla="*/ 173 w 189"/>
                            <a:gd name="T41" fmla="*/ 9 h 187"/>
                            <a:gd name="T42" fmla="*/ 180 w 189"/>
                            <a:gd name="T43" fmla="*/ 15 h 187"/>
                            <a:gd name="T44" fmla="*/ 184 w 189"/>
                            <a:gd name="T45" fmla="*/ 23 h 187"/>
                            <a:gd name="T46" fmla="*/ 187 w 189"/>
                            <a:gd name="T47" fmla="*/ 32 h 187"/>
                            <a:gd name="T48" fmla="*/ 187 w 189"/>
                            <a:gd name="T49" fmla="*/ 46 h 187"/>
                            <a:gd name="T50" fmla="*/ 189 w 189"/>
                            <a:gd name="T51" fmla="*/ 65 h 187"/>
                            <a:gd name="T52" fmla="*/ 187 w 189"/>
                            <a:gd name="T53" fmla="*/ 84 h 187"/>
                            <a:gd name="T54" fmla="*/ 187 w 189"/>
                            <a:gd name="T55" fmla="*/ 102 h 187"/>
                            <a:gd name="T56" fmla="*/ 189 w 189"/>
                            <a:gd name="T57" fmla="*/ 121 h 187"/>
                            <a:gd name="T58" fmla="*/ 189 w 189"/>
                            <a:gd name="T59" fmla="*/ 140 h 187"/>
                            <a:gd name="T60" fmla="*/ 187 w 189"/>
                            <a:gd name="T61" fmla="*/ 154 h 187"/>
                            <a:gd name="T62" fmla="*/ 184 w 189"/>
                            <a:gd name="T63" fmla="*/ 163 h 187"/>
                            <a:gd name="T64" fmla="*/ 180 w 189"/>
                            <a:gd name="T65" fmla="*/ 172 h 187"/>
                            <a:gd name="T66" fmla="*/ 173 w 189"/>
                            <a:gd name="T67" fmla="*/ 179 h 187"/>
                            <a:gd name="T68" fmla="*/ 164 w 189"/>
                            <a:gd name="T69" fmla="*/ 183 h 187"/>
                            <a:gd name="T70" fmla="*/ 156 w 189"/>
                            <a:gd name="T71" fmla="*/ 186 h 187"/>
                            <a:gd name="T72" fmla="*/ 141 w 189"/>
                            <a:gd name="T73" fmla="*/ 186 h 187"/>
                            <a:gd name="T74" fmla="*/ 123 w 189"/>
                            <a:gd name="T75" fmla="*/ 187 h 187"/>
                            <a:gd name="T76" fmla="*/ 104 w 189"/>
                            <a:gd name="T77" fmla="*/ 186 h 187"/>
                            <a:gd name="T78" fmla="*/ 85 w 189"/>
                            <a:gd name="T79" fmla="*/ 186 h 187"/>
                            <a:gd name="T80" fmla="*/ 66 w 189"/>
                            <a:gd name="T81" fmla="*/ 187 h 187"/>
                            <a:gd name="T82" fmla="*/ 48 w 189"/>
                            <a:gd name="T83" fmla="*/ 187 h 187"/>
                            <a:gd name="T84" fmla="*/ 33 w 189"/>
                            <a:gd name="T85" fmla="*/ 186 h 187"/>
                            <a:gd name="T86" fmla="*/ 25 w 189"/>
                            <a:gd name="T87" fmla="*/ 183 h 187"/>
                            <a:gd name="T88" fmla="*/ 16 w 189"/>
                            <a:gd name="T89" fmla="*/ 179 h 187"/>
                            <a:gd name="T90" fmla="*/ 9 w 189"/>
                            <a:gd name="T91" fmla="*/ 172 h 187"/>
                            <a:gd name="T92" fmla="*/ 5 w 189"/>
                            <a:gd name="T93" fmla="*/ 163 h 187"/>
                            <a:gd name="T94" fmla="*/ 2 w 189"/>
                            <a:gd name="T95" fmla="*/ 154 h 187"/>
                            <a:gd name="T96" fmla="*/ 2 w 189"/>
                            <a:gd name="T97" fmla="*/ 15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9" h="187">
                              <a:moveTo>
                                <a:pt x="2" y="150"/>
                              </a:moveTo>
                              <a:lnTo>
                                <a:pt x="0" y="140"/>
                              </a:lnTo>
                              <a:lnTo>
                                <a:pt x="2" y="131"/>
                              </a:lnTo>
                              <a:lnTo>
                                <a:pt x="2" y="121"/>
                              </a:lnTo>
                              <a:lnTo>
                                <a:pt x="0" y="111"/>
                              </a:lnTo>
                              <a:lnTo>
                                <a:pt x="0" y="102"/>
                              </a:lnTo>
                              <a:lnTo>
                                <a:pt x="2" y="94"/>
                              </a:lnTo>
                              <a:lnTo>
                                <a:pt x="0" y="84"/>
                              </a:lnTo>
                              <a:lnTo>
                                <a:pt x="2" y="75"/>
                              </a:lnTo>
                              <a:lnTo>
                                <a:pt x="2" y="65"/>
                              </a:lnTo>
                              <a:lnTo>
                                <a:pt x="0" y="55"/>
                              </a:lnTo>
                              <a:lnTo>
                                <a:pt x="2" y="46"/>
                              </a:lnTo>
                              <a:lnTo>
                                <a:pt x="2" y="38"/>
                              </a:lnTo>
                              <a:lnTo>
                                <a:pt x="2" y="32"/>
                              </a:lnTo>
                              <a:lnTo>
                                <a:pt x="2" y="28"/>
                              </a:lnTo>
                              <a:lnTo>
                                <a:pt x="5" y="23"/>
                              </a:lnTo>
                              <a:lnTo>
                                <a:pt x="6" y="19"/>
                              </a:lnTo>
                              <a:lnTo>
                                <a:pt x="9" y="15"/>
                              </a:lnTo>
                              <a:lnTo>
                                <a:pt x="12" y="12"/>
                              </a:lnTo>
                              <a:lnTo>
                                <a:pt x="16" y="9"/>
                              </a:lnTo>
                              <a:lnTo>
                                <a:pt x="21" y="6"/>
                              </a:lnTo>
                              <a:lnTo>
                                <a:pt x="25" y="3"/>
                              </a:lnTo>
                              <a:lnTo>
                                <a:pt x="29" y="2"/>
                              </a:lnTo>
                              <a:lnTo>
                                <a:pt x="33" y="2"/>
                              </a:lnTo>
                              <a:lnTo>
                                <a:pt x="39" y="2"/>
                              </a:lnTo>
                              <a:lnTo>
                                <a:pt x="48" y="0"/>
                              </a:lnTo>
                              <a:lnTo>
                                <a:pt x="58" y="2"/>
                              </a:lnTo>
                              <a:lnTo>
                                <a:pt x="66" y="2"/>
                              </a:lnTo>
                              <a:lnTo>
                                <a:pt x="75" y="0"/>
                              </a:lnTo>
                              <a:lnTo>
                                <a:pt x="85" y="0"/>
                              </a:lnTo>
                              <a:lnTo>
                                <a:pt x="95" y="2"/>
                              </a:lnTo>
                              <a:lnTo>
                                <a:pt x="104" y="0"/>
                              </a:lnTo>
                              <a:lnTo>
                                <a:pt x="114" y="2"/>
                              </a:lnTo>
                              <a:lnTo>
                                <a:pt x="123" y="2"/>
                              </a:lnTo>
                              <a:lnTo>
                                <a:pt x="133" y="0"/>
                              </a:lnTo>
                              <a:lnTo>
                                <a:pt x="141" y="2"/>
                              </a:lnTo>
                              <a:lnTo>
                                <a:pt x="151" y="2"/>
                              </a:lnTo>
                              <a:lnTo>
                                <a:pt x="156" y="2"/>
                              </a:lnTo>
                              <a:lnTo>
                                <a:pt x="160" y="2"/>
                              </a:lnTo>
                              <a:lnTo>
                                <a:pt x="164" y="3"/>
                              </a:lnTo>
                              <a:lnTo>
                                <a:pt x="168" y="6"/>
                              </a:lnTo>
                              <a:lnTo>
                                <a:pt x="173" y="9"/>
                              </a:lnTo>
                              <a:lnTo>
                                <a:pt x="177" y="12"/>
                              </a:lnTo>
                              <a:lnTo>
                                <a:pt x="180" y="15"/>
                              </a:lnTo>
                              <a:lnTo>
                                <a:pt x="183" y="19"/>
                              </a:lnTo>
                              <a:lnTo>
                                <a:pt x="184" y="23"/>
                              </a:lnTo>
                              <a:lnTo>
                                <a:pt x="187" y="28"/>
                              </a:lnTo>
                              <a:lnTo>
                                <a:pt x="187" y="32"/>
                              </a:lnTo>
                              <a:lnTo>
                                <a:pt x="189" y="38"/>
                              </a:lnTo>
                              <a:lnTo>
                                <a:pt x="187" y="46"/>
                              </a:lnTo>
                              <a:lnTo>
                                <a:pt x="189" y="56"/>
                              </a:lnTo>
                              <a:lnTo>
                                <a:pt x="189" y="65"/>
                              </a:lnTo>
                              <a:lnTo>
                                <a:pt x="187" y="74"/>
                              </a:lnTo>
                              <a:lnTo>
                                <a:pt x="187" y="84"/>
                              </a:lnTo>
                              <a:lnTo>
                                <a:pt x="189" y="94"/>
                              </a:lnTo>
                              <a:lnTo>
                                <a:pt x="187" y="102"/>
                              </a:lnTo>
                              <a:lnTo>
                                <a:pt x="189" y="113"/>
                              </a:lnTo>
                              <a:lnTo>
                                <a:pt x="189" y="121"/>
                              </a:lnTo>
                              <a:lnTo>
                                <a:pt x="187" y="130"/>
                              </a:lnTo>
                              <a:lnTo>
                                <a:pt x="189" y="140"/>
                              </a:lnTo>
                              <a:lnTo>
                                <a:pt x="189" y="150"/>
                              </a:lnTo>
                              <a:lnTo>
                                <a:pt x="187" y="154"/>
                              </a:lnTo>
                              <a:lnTo>
                                <a:pt x="187" y="159"/>
                              </a:lnTo>
                              <a:lnTo>
                                <a:pt x="184" y="163"/>
                              </a:lnTo>
                              <a:lnTo>
                                <a:pt x="183" y="167"/>
                              </a:lnTo>
                              <a:lnTo>
                                <a:pt x="180" y="172"/>
                              </a:lnTo>
                              <a:lnTo>
                                <a:pt x="177" y="176"/>
                              </a:lnTo>
                              <a:lnTo>
                                <a:pt x="173" y="179"/>
                              </a:lnTo>
                              <a:lnTo>
                                <a:pt x="168" y="182"/>
                              </a:lnTo>
                              <a:lnTo>
                                <a:pt x="164" y="183"/>
                              </a:lnTo>
                              <a:lnTo>
                                <a:pt x="160" y="186"/>
                              </a:lnTo>
                              <a:lnTo>
                                <a:pt x="156" y="186"/>
                              </a:lnTo>
                              <a:lnTo>
                                <a:pt x="151" y="187"/>
                              </a:lnTo>
                              <a:lnTo>
                                <a:pt x="141" y="186"/>
                              </a:lnTo>
                              <a:lnTo>
                                <a:pt x="133" y="187"/>
                              </a:lnTo>
                              <a:lnTo>
                                <a:pt x="123" y="187"/>
                              </a:lnTo>
                              <a:lnTo>
                                <a:pt x="112" y="186"/>
                              </a:lnTo>
                              <a:lnTo>
                                <a:pt x="104" y="186"/>
                              </a:lnTo>
                              <a:lnTo>
                                <a:pt x="95" y="187"/>
                              </a:lnTo>
                              <a:lnTo>
                                <a:pt x="85" y="186"/>
                              </a:lnTo>
                              <a:lnTo>
                                <a:pt x="77" y="187"/>
                              </a:lnTo>
                              <a:lnTo>
                                <a:pt x="66" y="187"/>
                              </a:lnTo>
                              <a:lnTo>
                                <a:pt x="56" y="186"/>
                              </a:lnTo>
                              <a:lnTo>
                                <a:pt x="48" y="187"/>
                              </a:lnTo>
                              <a:lnTo>
                                <a:pt x="39" y="187"/>
                              </a:lnTo>
                              <a:lnTo>
                                <a:pt x="33" y="186"/>
                              </a:lnTo>
                              <a:lnTo>
                                <a:pt x="29" y="186"/>
                              </a:lnTo>
                              <a:lnTo>
                                <a:pt x="25" y="183"/>
                              </a:lnTo>
                              <a:lnTo>
                                <a:pt x="21" y="182"/>
                              </a:lnTo>
                              <a:lnTo>
                                <a:pt x="16" y="179"/>
                              </a:lnTo>
                              <a:lnTo>
                                <a:pt x="12" y="176"/>
                              </a:lnTo>
                              <a:lnTo>
                                <a:pt x="9" y="172"/>
                              </a:lnTo>
                              <a:lnTo>
                                <a:pt x="6" y="167"/>
                              </a:lnTo>
                              <a:lnTo>
                                <a:pt x="5" y="163"/>
                              </a:lnTo>
                              <a:lnTo>
                                <a:pt x="2" y="159"/>
                              </a:lnTo>
                              <a:lnTo>
                                <a:pt x="2" y="154"/>
                              </a:lnTo>
                              <a:lnTo>
                                <a:pt x="2" y="150"/>
                              </a:lnTo>
                              <a:close/>
                            </a:path>
                          </a:pathLst>
                        </a:custGeom>
                        <a:solidFill>
                          <a:srgbClr val="F479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142"/>
                      <wps:cNvSpPr>
                        <a:spLocks/>
                      </wps:cNvSpPr>
                      <wps:spPr bwMode="auto">
                        <a:xfrm>
                          <a:off x="6772" y="15903"/>
                          <a:ext cx="187" cy="189"/>
                        </a:xfrm>
                        <a:custGeom>
                          <a:avLst/>
                          <a:gdLst>
                            <a:gd name="T0" fmla="*/ 0 w 187"/>
                            <a:gd name="T1" fmla="*/ 141 h 189"/>
                            <a:gd name="T2" fmla="*/ 2 w 187"/>
                            <a:gd name="T3" fmla="*/ 123 h 189"/>
                            <a:gd name="T4" fmla="*/ 0 w 187"/>
                            <a:gd name="T5" fmla="*/ 104 h 189"/>
                            <a:gd name="T6" fmla="*/ 0 w 187"/>
                            <a:gd name="T7" fmla="*/ 85 h 189"/>
                            <a:gd name="T8" fmla="*/ 2 w 187"/>
                            <a:gd name="T9" fmla="*/ 66 h 189"/>
                            <a:gd name="T10" fmla="*/ 2 w 187"/>
                            <a:gd name="T11" fmla="*/ 48 h 189"/>
                            <a:gd name="T12" fmla="*/ 2 w 187"/>
                            <a:gd name="T13" fmla="*/ 33 h 189"/>
                            <a:gd name="T14" fmla="*/ 5 w 187"/>
                            <a:gd name="T15" fmla="*/ 25 h 189"/>
                            <a:gd name="T16" fmla="*/ 9 w 187"/>
                            <a:gd name="T17" fmla="*/ 16 h 189"/>
                            <a:gd name="T18" fmla="*/ 16 w 187"/>
                            <a:gd name="T19" fmla="*/ 9 h 189"/>
                            <a:gd name="T20" fmla="*/ 25 w 187"/>
                            <a:gd name="T21" fmla="*/ 5 h 189"/>
                            <a:gd name="T22" fmla="*/ 33 w 187"/>
                            <a:gd name="T23" fmla="*/ 2 h 189"/>
                            <a:gd name="T24" fmla="*/ 48 w 187"/>
                            <a:gd name="T25" fmla="*/ 0 h 189"/>
                            <a:gd name="T26" fmla="*/ 66 w 187"/>
                            <a:gd name="T27" fmla="*/ 2 h 189"/>
                            <a:gd name="T28" fmla="*/ 85 w 187"/>
                            <a:gd name="T29" fmla="*/ 0 h 189"/>
                            <a:gd name="T30" fmla="*/ 102 w 187"/>
                            <a:gd name="T31" fmla="*/ 0 h 189"/>
                            <a:gd name="T32" fmla="*/ 121 w 187"/>
                            <a:gd name="T33" fmla="*/ 2 h 189"/>
                            <a:gd name="T34" fmla="*/ 140 w 187"/>
                            <a:gd name="T35" fmla="*/ 2 h 189"/>
                            <a:gd name="T36" fmla="*/ 154 w 187"/>
                            <a:gd name="T37" fmla="*/ 2 h 189"/>
                            <a:gd name="T38" fmla="*/ 163 w 187"/>
                            <a:gd name="T39" fmla="*/ 5 h 189"/>
                            <a:gd name="T40" fmla="*/ 171 w 187"/>
                            <a:gd name="T41" fmla="*/ 9 h 189"/>
                            <a:gd name="T42" fmla="*/ 179 w 187"/>
                            <a:gd name="T43" fmla="*/ 16 h 189"/>
                            <a:gd name="T44" fmla="*/ 183 w 187"/>
                            <a:gd name="T45" fmla="*/ 25 h 189"/>
                            <a:gd name="T46" fmla="*/ 186 w 187"/>
                            <a:gd name="T47" fmla="*/ 33 h 189"/>
                            <a:gd name="T48" fmla="*/ 186 w 187"/>
                            <a:gd name="T49" fmla="*/ 48 h 189"/>
                            <a:gd name="T50" fmla="*/ 187 w 187"/>
                            <a:gd name="T51" fmla="*/ 66 h 189"/>
                            <a:gd name="T52" fmla="*/ 186 w 187"/>
                            <a:gd name="T53" fmla="*/ 85 h 189"/>
                            <a:gd name="T54" fmla="*/ 186 w 187"/>
                            <a:gd name="T55" fmla="*/ 104 h 189"/>
                            <a:gd name="T56" fmla="*/ 187 w 187"/>
                            <a:gd name="T57" fmla="*/ 123 h 189"/>
                            <a:gd name="T58" fmla="*/ 187 w 187"/>
                            <a:gd name="T59" fmla="*/ 141 h 189"/>
                            <a:gd name="T60" fmla="*/ 186 w 187"/>
                            <a:gd name="T61" fmla="*/ 156 h 189"/>
                            <a:gd name="T62" fmla="*/ 183 w 187"/>
                            <a:gd name="T63" fmla="*/ 164 h 189"/>
                            <a:gd name="T64" fmla="*/ 179 w 187"/>
                            <a:gd name="T65" fmla="*/ 173 h 189"/>
                            <a:gd name="T66" fmla="*/ 171 w 187"/>
                            <a:gd name="T67" fmla="*/ 180 h 189"/>
                            <a:gd name="T68" fmla="*/ 163 w 187"/>
                            <a:gd name="T69" fmla="*/ 184 h 189"/>
                            <a:gd name="T70" fmla="*/ 154 w 187"/>
                            <a:gd name="T71" fmla="*/ 187 h 189"/>
                            <a:gd name="T72" fmla="*/ 140 w 187"/>
                            <a:gd name="T73" fmla="*/ 187 h 189"/>
                            <a:gd name="T74" fmla="*/ 121 w 187"/>
                            <a:gd name="T75" fmla="*/ 189 h 189"/>
                            <a:gd name="T76" fmla="*/ 102 w 187"/>
                            <a:gd name="T77" fmla="*/ 187 h 189"/>
                            <a:gd name="T78" fmla="*/ 85 w 187"/>
                            <a:gd name="T79" fmla="*/ 187 h 189"/>
                            <a:gd name="T80" fmla="*/ 66 w 187"/>
                            <a:gd name="T81" fmla="*/ 189 h 189"/>
                            <a:gd name="T82" fmla="*/ 48 w 187"/>
                            <a:gd name="T83" fmla="*/ 189 h 189"/>
                            <a:gd name="T84" fmla="*/ 33 w 187"/>
                            <a:gd name="T85" fmla="*/ 187 h 189"/>
                            <a:gd name="T86" fmla="*/ 25 w 187"/>
                            <a:gd name="T87" fmla="*/ 184 h 189"/>
                            <a:gd name="T88" fmla="*/ 16 w 187"/>
                            <a:gd name="T89" fmla="*/ 180 h 189"/>
                            <a:gd name="T90" fmla="*/ 9 w 187"/>
                            <a:gd name="T91" fmla="*/ 173 h 189"/>
                            <a:gd name="T92" fmla="*/ 5 w 187"/>
                            <a:gd name="T93" fmla="*/ 164 h 189"/>
                            <a:gd name="T94" fmla="*/ 2 w 187"/>
                            <a:gd name="T95" fmla="*/ 156 h 189"/>
                            <a:gd name="T96" fmla="*/ 2 w 187"/>
                            <a:gd name="T97" fmla="*/ 151 h 1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7" h="189">
                              <a:moveTo>
                                <a:pt x="2" y="151"/>
                              </a:moveTo>
                              <a:lnTo>
                                <a:pt x="0" y="141"/>
                              </a:lnTo>
                              <a:lnTo>
                                <a:pt x="2" y="133"/>
                              </a:lnTo>
                              <a:lnTo>
                                <a:pt x="2" y="123"/>
                              </a:lnTo>
                              <a:lnTo>
                                <a:pt x="0" y="113"/>
                              </a:lnTo>
                              <a:lnTo>
                                <a:pt x="0" y="104"/>
                              </a:lnTo>
                              <a:lnTo>
                                <a:pt x="2" y="95"/>
                              </a:lnTo>
                              <a:lnTo>
                                <a:pt x="0" y="85"/>
                              </a:lnTo>
                              <a:lnTo>
                                <a:pt x="2" y="77"/>
                              </a:lnTo>
                              <a:lnTo>
                                <a:pt x="2" y="66"/>
                              </a:lnTo>
                              <a:lnTo>
                                <a:pt x="0" y="56"/>
                              </a:lnTo>
                              <a:lnTo>
                                <a:pt x="2" y="48"/>
                              </a:lnTo>
                              <a:lnTo>
                                <a:pt x="2" y="39"/>
                              </a:lnTo>
                              <a:lnTo>
                                <a:pt x="2" y="33"/>
                              </a:lnTo>
                              <a:lnTo>
                                <a:pt x="2" y="29"/>
                              </a:lnTo>
                              <a:lnTo>
                                <a:pt x="5" y="25"/>
                              </a:lnTo>
                              <a:lnTo>
                                <a:pt x="6" y="20"/>
                              </a:lnTo>
                              <a:lnTo>
                                <a:pt x="9" y="16"/>
                              </a:lnTo>
                              <a:lnTo>
                                <a:pt x="12" y="12"/>
                              </a:lnTo>
                              <a:lnTo>
                                <a:pt x="16" y="9"/>
                              </a:lnTo>
                              <a:lnTo>
                                <a:pt x="20" y="6"/>
                              </a:lnTo>
                              <a:lnTo>
                                <a:pt x="25" y="5"/>
                              </a:lnTo>
                              <a:lnTo>
                                <a:pt x="29" y="2"/>
                              </a:lnTo>
                              <a:lnTo>
                                <a:pt x="33" y="2"/>
                              </a:lnTo>
                              <a:lnTo>
                                <a:pt x="39" y="2"/>
                              </a:lnTo>
                              <a:lnTo>
                                <a:pt x="48" y="0"/>
                              </a:lnTo>
                              <a:lnTo>
                                <a:pt x="56" y="2"/>
                              </a:lnTo>
                              <a:lnTo>
                                <a:pt x="66" y="2"/>
                              </a:lnTo>
                              <a:lnTo>
                                <a:pt x="75" y="0"/>
                              </a:lnTo>
                              <a:lnTo>
                                <a:pt x="85" y="0"/>
                              </a:lnTo>
                              <a:lnTo>
                                <a:pt x="94" y="2"/>
                              </a:lnTo>
                              <a:lnTo>
                                <a:pt x="102" y="0"/>
                              </a:lnTo>
                              <a:lnTo>
                                <a:pt x="112" y="2"/>
                              </a:lnTo>
                              <a:lnTo>
                                <a:pt x="121" y="2"/>
                              </a:lnTo>
                              <a:lnTo>
                                <a:pt x="131" y="0"/>
                              </a:lnTo>
                              <a:lnTo>
                                <a:pt x="140" y="2"/>
                              </a:lnTo>
                              <a:lnTo>
                                <a:pt x="150" y="2"/>
                              </a:lnTo>
                              <a:lnTo>
                                <a:pt x="154" y="2"/>
                              </a:lnTo>
                              <a:lnTo>
                                <a:pt x="158" y="2"/>
                              </a:lnTo>
                              <a:lnTo>
                                <a:pt x="163" y="5"/>
                              </a:lnTo>
                              <a:lnTo>
                                <a:pt x="167" y="6"/>
                              </a:lnTo>
                              <a:lnTo>
                                <a:pt x="171" y="9"/>
                              </a:lnTo>
                              <a:lnTo>
                                <a:pt x="176" y="12"/>
                              </a:lnTo>
                              <a:lnTo>
                                <a:pt x="179" y="16"/>
                              </a:lnTo>
                              <a:lnTo>
                                <a:pt x="181" y="20"/>
                              </a:lnTo>
                              <a:lnTo>
                                <a:pt x="183" y="25"/>
                              </a:lnTo>
                              <a:lnTo>
                                <a:pt x="186" y="29"/>
                              </a:lnTo>
                              <a:lnTo>
                                <a:pt x="186" y="33"/>
                              </a:lnTo>
                              <a:lnTo>
                                <a:pt x="187" y="39"/>
                              </a:lnTo>
                              <a:lnTo>
                                <a:pt x="186" y="48"/>
                              </a:lnTo>
                              <a:lnTo>
                                <a:pt x="187" y="58"/>
                              </a:lnTo>
                              <a:lnTo>
                                <a:pt x="187" y="66"/>
                              </a:lnTo>
                              <a:lnTo>
                                <a:pt x="186" y="75"/>
                              </a:lnTo>
                              <a:lnTo>
                                <a:pt x="186" y="85"/>
                              </a:lnTo>
                              <a:lnTo>
                                <a:pt x="187" y="95"/>
                              </a:lnTo>
                              <a:lnTo>
                                <a:pt x="186" y="104"/>
                              </a:lnTo>
                              <a:lnTo>
                                <a:pt x="187" y="114"/>
                              </a:lnTo>
                              <a:lnTo>
                                <a:pt x="187" y="123"/>
                              </a:lnTo>
                              <a:lnTo>
                                <a:pt x="186" y="131"/>
                              </a:lnTo>
                              <a:lnTo>
                                <a:pt x="187" y="141"/>
                              </a:lnTo>
                              <a:lnTo>
                                <a:pt x="187" y="151"/>
                              </a:lnTo>
                              <a:lnTo>
                                <a:pt x="186" y="156"/>
                              </a:lnTo>
                              <a:lnTo>
                                <a:pt x="186" y="160"/>
                              </a:lnTo>
                              <a:lnTo>
                                <a:pt x="183" y="164"/>
                              </a:lnTo>
                              <a:lnTo>
                                <a:pt x="181" y="169"/>
                              </a:lnTo>
                              <a:lnTo>
                                <a:pt x="179" y="173"/>
                              </a:lnTo>
                              <a:lnTo>
                                <a:pt x="176" y="177"/>
                              </a:lnTo>
                              <a:lnTo>
                                <a:pt x="171" y="180"/>
                              </a:lnTo>
                              <a:lnTo>
                                <a:pt x="167" y="183"/>
                              </a:lnTo>
                              <a:lnTo>
                                <a:pt x="163" y="184"/>
                              </a:lnTo>
                              <a:lnTo>
                                <a:pt x="158" y="187"/>
                              </a:lnTo>
                              <a:lnTo>
                                <a:pt x="154" y="187"/>
                              </a:lnTo>
                              <a:lnTo>
                                <a:pt x="150" y="189"/>
                              </a:lnTo>
                              <a:lnTo>
                                <a:pt x="140" y="187"/>
                              </a:lnTo>
                              <a:lnTo>
                                <a:pt x="131" y="189"/>
                              </a:lnTo>
                              <a:lnTo>
                                <a:pt x="121" y="189"/>
                              </a:lnTo>
                              <a:lnTo>
                                <a:pt x="112" y="187"/>
                              </a:lnTo>
                              <a:lnTo>
                                <a:pt x="102" y="187"/>
                              </a:lnTo>
                              <a:lnTo>
                                <a:pt x="94" y="189"/>
                              </a:lnTo>
                              <a:lnTo>
                                <a:pt x="85" y="187"/>
                              </a:lnTo>
                              <a:lnTo>
                                <a:pt x="75" y="189"/>
                              </a:lnTo>
                              <a:lnTo>
                                <a:pt x="66" y="189"/>
                              </a:lnTo>
                              <a:lnTo>
                                <a:pt x="56" y="187"/>
                              </a:lnTo>
                              <a:lnTo>
                                <a:pt x="48" y="189"/>
                              </a:lnTo>
                              <a:lnTo>
                                <a:pt x="39" y="189"/>
                              </a:lnTo>
                              <a:lnTo>
                                <a:pt x="33" y="187"/>
                              </a:lnTo>
                              <a:lnTo>
                                <a:pt x="29" y="187"/>
                              </a:lnTo>
                              <a:lnTo>
                                <a:pt x="25" y="184"/>
                              </a:lnTo>
                              <a:lnTo>
                                <a:pt x="20" y="183"/>
                              </a:lnTo>
                              <a:lnTo>
                                <a:pt x="16" y="180"/>
                              </a:lnTo>
                              <a:lnTo>
                                <a:pt x="12" y="177"/>
                              </a:lnTo>
                              <a:lnTo>
                                <a:pt x="9" y="173"/>
                              </a:lnTo>
                              <a:lnTo>
                                <a:pt x="6" y="169"/>
                              </a:lnTo>
                              <a:lnTo>
                                <a:pt x="5" y="164"/>
                              </a:lnTo>
                              <a:lnTo>
                                <a:pt x="2" y="160"/>
                              </a:lnTo>
                              <a:lnTo>
                                <a:pt x="2" y="156"/>
                              </a:lnTo>
                              <a:lnTo>
                                <a:pt x="2" y="151"/>
                              </a:lnTo>
                              <a:close/>
                            </a:path>
                          </a:pathLst>
                        </a:custGeom>
                        <a:solidFill>
                          <a:srgbClr val="A6A6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143"/>
                      <wps:cNvSpPr>
                        <a:spLocks/>
                      </wps:cNvSpPr>
                      <wps:spPr bwMode="auto">
                        <a:xfrm>
                          <a:off x="6706" y="15398"/>
                          <a:ext cx="318" cy="320"/>
                        </a:xfrm>
                        <a:custGeom>
                          <a:avLst/>
                          <a:gdLst>
                            <a:gd name="T0" fmla="*/ 0 w 318"/>
                            <a:gd name="T1" fmla="*/ 238 h 320"/>
                            <a:gd name="T2" fmla="*/ 2 w 318"/>
                            <a:gd name="T3" fmla="*/ 207 h 320"/>
                            <a:gd name="T4" fmla="*/ 0 w 318"/>
                            <a:gd name="T5" fmla="*/ 174 h 320"/>
                            <a:gd name="T6" fmla="*/ 0 w 318"/>
                            <a:gd name="T7" fmla="*/ 143 h 320"/>
                            <a:gd name="T8" fmla="*/ 2 w 318"/>
                            <a:gd name="T9" fmla="*/ 112 h 320"/>
                            <a:gd name="T10" fmla="*/ 2 w 318"/>
                            <a:gd name="T11" fmla="*/ 79 h 320"/>
                            <a:gd name="T12" fmla="*/ 2 w 318"/>
                            <a:gd name="T13" fmla="*/ 56 h 320"/>
                            <a:gd name="T14" fmla="*/ 6 w 318"/>
                            <a:gd name="T15" fmla="*/ 40 h 320"/>
                            <a:gd name="T16" fmla="*/ 15 w 318"/>
                            <a:gd name="T17" fmla="*/ 26 h 320"/>
                            <a:gd name="T18" fmla="*/ 26 w 318"/>
                            <a:gd name="T19" fmla="*/ 14 h 320"/>
                            <a:gd name="T20" fmla="*/ 41 w 318"/>
                            <a:gd name="T21" fmla="*/ 6 h 320"/>
                            <a:gd name="T22" fmla="*/ 58 w 318"/>
                            <a:gd name="T23" fmla="*/ 1 h 320"/>
                            <a:gd name="T24" fmla="*/ 81 w 318"/>
                            <a:gd name="T25" fmla="*/ 0 h 320"/>
                            <a:gd name="T26" fmla="*/ 112 w 318"/>
                            <a:gd name="T27" fmla="*/ 1 h 320"/>
                            <a:gd name="T28" fmla="*/ 144 w 318"/>
                            <a:gd name="T29" fmla="*/ 0 h 320"/>
                            <a:gd name="T30" fmla="*/ 176 w 318"/>
                            <a:gd name="T31" fmla="*/ 0 h 320"/>
                            <a:gd name="T32" fmla="*/ 207 w 318"/>
                            <a:gd name="T33" fmla="*/ 1 h 320"/>
                            <a:gd name="T34" fmla="*/ 239 w 318"/>
                            <a:gd name="T35" fmla="*/ 1 h 320"/>
                            <a:gd name="T36" fmla="*/ 262 w 318"/>
                            <a:gd name="T37" fmla="*/ 1 h 320"/>
                            <a:gd name="T38" fmla="*/ 279 w 318"/>
                            <a:gd name="T39" fmla="*/ 6 h 320"/>
                            <a:gd name="T40" fmla="*/ 292 w 318"/>
                            <a:gd name="T41" fmla="*/ 14 h 320"/>
                            <a:gd name="T42" fmla="*/ 303 w 318"/>
                            <a:gd name="T43" fmla="*/ 26 h 320"/>
                            <a:gd name="T44" fmla="*/ 312 w 318"/>
                            <a:gd name="T45" fmla="*/ 40 h 320"/>
                            <a:gd name="T46" fmla="*/ 316 w 318"/>
                            <a:gd name="T47" fmla="*/ 56 h 320"/>
                            <a:gd name="T48" fmla="*/ 316 w 318"/>
                            <a:gd name="T49" fmla="*/ 79 h 320"/>
                            <a:gd name="T50" fmla="*/ 318 w 318"/>
                            <a:gd name="T51" fmla="*/ 112 h 320"/>
                            <a:gd name="T52" fmla="*/ 316 w 318"/>
                            <a:gd name="T53" fmla="*/ 143 h 320"/>
                            <a:gd name="T54" fmla="*/ 316 w 318"/>
                            <a:gd name="T55" fmla="*/ 174 h 320"/>
                            <a:gd name="T56" fmla="*/ 318 w 318"/>
                            <a:gd name="T57" fmla="*/ 207 h 320"/>
                            <a:gd name="T58" fmla="*/ 318 w 318"/>
                            <a:gd name="T59" fmla="*/ 239 h 320"/>
                            <a:gd name="T60" fmla="*/ 316 w 318"/>
                            <a:gd name="T61" fmla="*/ 263 h 320"/>
                            <a:gd name="T62" fmla="*/ 312 w 318"/>
                            <a:gd name="T63" fmla="*/ 279 h 320"/>
                            <a:gd name="T64" fmla="*/ 303 w 318"/>
                            <a:gd name="T65" fmla="*/ 294 h 320"/>
                            <a:gd name="T66" fmla="*/ 292 w 318"/>
                            <a:gd name="T67" fmla="*/ 305 h 320"/>
                            <a:gd name="T68" fmla="*/ 279 w 318"/>
                            <a:gd name="T69" fmla="*/ 314 h 320"/>
                            <a:gd name="T70" fmla="*/ 262 w 318"/>
                            <a:gd name="T71" fmla="*/ 318 h 320"/>
                            <a:gd name="T72" fmla="*/ 239 w 318"/>
                            <a:gd name="T73" fmla="*/ 318 h 320"/>
                            <a:gd name="T74" fmla="*/ 207 w 318"/>
                            <a:gd name="T75" fmla="*/ 320 h 320"/>
                            <a:gd name="T76" fmla="*/ 176 w 318"/>
                            <a:gd name="T77" fmla="*/ 318 h 320"/>
                            <a:gd name="T78" fmla="*/ 144 w 318"/>
                            <a:gd name="T79" fmla="*/ 318 h 320"/>
                            <a:gd name="T80" fmla="*/ 112 w 318"/>
                            <a:gd name="T81" fmla="*/ 320 h 320"/>
                            <a:gd name="T82" fmla="*/ 81 w 318"/>
                            <a:gd name="T83" fmla="*/ 320 h 320"/>
                            <a:gd name="T84" fmla="*/ 58 w 318"/>
                            <a:gd name="T85" fmla="*/ 318 h 320"/>
                            <a:gd name="T86" fmla="*/ 41 w 318"/>
                            <a:gd name="T87" fmla="*/ 314 h 320"/>
                            <a:gd name="T88" fmla="*/ 26 w 318"/>
                            <a:gd name="T89" fmla="*/ 305 h 320"/>
                            <a:gd name="T90" fmla="*/ 15 w 318"/>
                            <a:gd name="T91" fmla="*/ 294 h 320"/>
                            <a:gd name="T92" fmla="*/ 6 w 318"/>
                            <a:gd name="T93" fmla="*/ 279 h 320"/>
                            <a:gd name="T94" fmla="*/ 2 w 318"/>
                            <a:gd name="T95" fmla="*/ 263 h 320"/>
                            <a:gd name="T96" fmla="*/ 2 w 318"/>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20">
                              <a:moveTo>
                                <a:pt x="2" y="255"/>
                              </a:moveTo>
                              <a:lnTo>
                                <a:pt x="0" y="238"/>
                              </a:lnTo>
                              <a:lnTo>
                                <a:pt x="2" y="223"/>
                              </a:lnTo>
                              <a:lnTo>
                                <a:pt x="2" y="207"/>
                              </a:lnTo>
                              <a:lnTo>
                                <a:pt x="0" y="190"/>
                              </a:lnTo>
                              <a:lnTo>
                                <a:pt x="0" y="174"/>
                              </a:lnTo>
                              <a:lnTo>
                                <a:pt x="2" y="160"/>
                              </a:lnTo>
                              <a:lnTo>
                                <a:pt x="0" y="143"/>
                              </a:lnTo>
                              <a:lnTo>
                                <a:pt x="2" y="128"/>
                              </a:lnTo>
                              <a:lnTo>
                                <a:pt x="2" y="112"/>
                              </a:lnTo>
                              <a:lnTo>
                                <a:pt x="0" y="95"/>
                              </a:lnTo>
                              <a:lnTo>
                                <a:pt x="2" y="79"/>
                              </a:lnTo>
                              <a:lnTo>
                                <a:pt x="2" y="65"/>
                              </a:lnTo>
                              <a:lnTo>
                                <a:pt x="2" y="56"/>
                              </a:lnTo>
                              <a:lnTo>
                                <a:pt x="3" y="48"/>
                              </a:lnTo>
                              <a:lnTo>
                                <a:pt x="6" y="40"/>
                              </a:lnTo>
                              <a:lnTo>
                                <a:pt x="10" y="32"/>
                              </a:lnTo>
                              <a:lnTo>
                                <a:pt x="15" y="26"/>
                              </a:lnTo>
                              <a:lnTo>
                                <a:pt x="20" y="20"/>
                              </a:lnTo>
                              <a:lnTo>
                                <a:pt x="26" y="14"/>
                              </a:lnTo>
                              <a:lnTo>
                                <a:pt x="33" y="10"/>
                              </a:lnTo>
                              <a:lnTo>
                                <a:pt x="41" y="6"/>
                              </a:lnTo>
                              <a:lnTo>
                                <a:pt x="49" y="3"/>
                              </a:lnTo>
                              <a:lnTo>
                                <a:pt x="58" y="1"/>
                              </a:lnTo>
                              <a:lnTo>
                                <a:pt x="66" y="1"/>
                              </a:lnTo>
                              <a:lnTo>
                                <a:pt x="81" y="0"/>
                              </a:lnTo>
                              <a:lnTo>
                                <a:pt x="97" y="1"/>
                              </a:lnTo>
                              <a:lnTo>
                                <a:pt x="112" y="1"/>
                              </a:lnTo>
                              <a:lnTo>
                                <a:pt x="128" y="0"/>
                              </a:lnTo>
                              <a:lnTo>
                                <a:pt x="144" y="0"/>
                              </a:lnTo>
                              <a:lnTo>
                                <a:pt x="160" y="1"/>
                              </a:lnTo>
                              <a:lnTo>
                                <a:pt x="176" y="0"/>
                              </a:lnTo>
                              <a:lnTo>
                                <a:pt x="191" y="1"/>
                              </a:lnTo>
                              <a:lnTo>
                                <a:pt x="207" y="1"/>
                              </a:lnTo>
                              <a:lnTo>
                                <a:pt x="223" y="0"/>
                              </a:lnTo>
                              <a:lnTo>
                                <a:pt x="239" y="1"/>
                              </a:lnTo>
                              <a:lnTo>
                                <a:pt x="255" y="1"/>
                              </a:lnTo>
                              <a:lnTo>
                                <a:pt x="262" y="1"/>
                              </a:lnTo>
                              <a:lnTo>
                                <a:pt x="270" y="3"/>
                              </a:lnTo>
                              <a:lnTo>
                                <a:pt x="279" y="6"/>
                              </a:lnTo>
                              <a:lnTo>
                                <a:pt x="286" y="10"/>
                              </a:lnTo>
                              <a:lnTo>
                                <a:pt x="292" y="14"/>
                              </a:lnTo>
                              <a:lnTo>
                                <a:pt x="299" y="20"/>
                              </a:lnTo>
                              <a:lnTo>
                                <a:pt x="303" y="26"/>
                              </a:lnTo>
                              <a:lnTo>
                                <a:pt x="308" y="32"/>
                              </a:lnTo>
                              <a:lnTo>
                                <a:pt x="312" y="40"/>
                              </a:lnTo>
                              <a:lnTo>
                                <a:pt x="315" y="48"/>
                              </a:lnTo>
                              <a:lnTo>
                                <a:pt x="316" y="56"/>
                              </a:lnTo>
                              <a:lnTo>
                                <a:pt x="318" y="65"/>
                              </a:lnTo>
                              <a:lnTo>
                                <a:pt x="316" y="79"/>
                              </a:lnTo>
                              <a:lnTo>
                                <a:pt x="318" y="96"/>
                              </a:lnTo>
                              <a:lnTo>
                                <a:pt x="318" y="112"/>
                              </a:lnTo>
                              <a:lnTo>
                                <a:pt x="316" y="127"/>
                              </a:lnTo>
                              <a:lnTo>
                                <a:pt x="316" y="143"/>
                              </a:lnTo>
                              <a:lnTo>
                                <a:pt x="318" y="160"/>
                              </a:lnTo>
                              <a:lnTo>
                                <a:pt x="316" y="174"/>
                              </a:lnTo>
                              <a:lnTo>
                                <a:pt x="318" y="191"/>
                              </a:lnTo>
                              <a:lnTo>
                                <a:pt x="318" y="207"/>
                              </a:lnTo>
                              <a:lnTo>
                                <a:pt x="316" y="223"/>
                              </a:lnTo>
                              <a:lnTo>
                                <a:pt x="318" y="239"/>
                              </a:lnTo>
                              <a:lnTo>
                                <a:pt x="318" y="255"/>
                              </a:lnTo>
                              <a:lnTo>
                                <a:pt x="316" y="263"/>
                              </a:lnTo>
                              <a:lnTo>
                                <a:pt x="315" y="272"/>
                              </a:lnTo>
                              <a:lnTo>
                                <a:pt x="312" y="279"/>
                              </a:lnTo>
                              <a:lnTo>
                                <a:pt x="308" y="286"/>
                              </a:lnTo>
                              <a:lnTo>
                                <a:pt x="303" y="294"/>
                              </a:lnTo>
                              <a:lnTo>
                                <a:pt x="299" y="299"/>
                              </a:lnTo>
                              <a:lnTo>
                                <a:pt x="292" y="305"/>
                              </a:lnTo>
                              <a:lnTo>
                                <a:pt x="286" y="309"/>
                              </a:lnTo>
                              <a:lnTo>
                                <a:pt x="279" y="314"/>
                              </a:lnTo>
                              <a:lnTo>
                                <a:pt x="270" y="317"/>
                              </a:lnTo>
                              <a:lnTo>
                                <a:pt x="262" y="318"/>
                              </a:lnTo>
                              <a:lnTo>
                                <a:pt x="255" y="320"/>
                              </a:lnTo>
                              <a:lnTo>
                                <a:pt x="239" y="318"/>
                              </a:lnTo>
                              <a:lnTo>
                                <a:pt x="223" y="320"/>
                              </a:lnTo>
                              <a:lnTo>
                                <a:pt x="207" y="320"/>
                              </a:lnTo>
                              <a:lnTo>
                                <a:pt x="191" y="318"/>
                              </a:lnTo>
                              <a:lnTo>
                                <a:pt x="176" y="318"/>
                              </a:lnTo>
                              <a:lnTo>
                                <a:pt x="160" y="320"/>
                              </a:lnTo>
                              <a:lnTo>
                                <a:pt x="144" y="318"/>
                              </a:lnTo>
                              <a:lnTo>
                                <a:pt x="128" y="320"/>
                              </a:lnTo>
                              <a:lnTo>
                                <a:pt x="112" y="320"/>
                              </a:lnTo>
                              <a:lnTo>
                                <a:pt x="97" y="318"/>
                              </a:lnTo>
                              <a:lnTo>
                                <a:pt x="81" y="320"/>
                              </a:lnTo>
                              <a:lnTo>
                                <a:pt x="66" y="320"/>
                              </a:lnTo>
                              <a:lnTo>
                                <a:pt x="58" y="318"/>
                              </a:lnTo>
                              <a:lnTo>
                                <a:pt x="49" y="317"/>
                              </a:lnTo>
                              <a:lnTo>
                                <a:pt x="41" y="314"/>
                              </a:lnTo>
                              <a:lnTo>
                                <a:pt x="33" y="309"/>
                              </a:lnTo>
                              <a:lnTo>
                                <a:pt x="26" y="305"/>
                              </a:lnTo>
                              <a:lnTo>
                                <a:pt x="20" y="299"/>
                              </a:lnTo>
                              <a:lnTo>
                                <a:pt x="15" y="294"/>
                              </a:lnTo>
                              <a:lnTo>
                                <a:pt x="10" y="286"/>
                              </a:lnTo>
                              <a:lnTo>
                                <a:pt x="6" y="279"/>
                              </a:lnTo>
                              <a:lnTo>
                                <a:pt x="3" y="272"/>
                              </a:lnTo>
                              <a:lnTo>
                                <a:pt x="2" y="263"/>
                              </a:lnTo>
                              <a:lnTo>
                                <a:pt x="2"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144"/>
                      <wps:cNvSpPr>
                        <a:spLocks/>
                      </wps:cNvSpPr>
                      <wps:spPr bwMode="auto">
                        <a:xfrm>
                          <a:off x="7137" y="15838"/>
                          <a:ext cx="318" cy="319"/>
                        </a:xfrm>
                        <a:custGeom>
                          <a:avLst/>
                          <a:gdLst>
                            <a:gd name="T0" fmla="*/ 0 w 318"/>
                            <a:gd name="T1" fmla="*/ 238 h 319"/>
                            <a:gd name="T2" fmla="*/ 2 w 318"/>
                            <a:gd name="T3" fmla="*/ 208 h 319"/>
                            <a:gd name="T4" fmla="*/ 0 w 318"/>
                            <a:gd name="T5" fmla="*/ 175 h 319"/>
                            <a:gd name="T6" fmla="*/ 0 w 318"/>
                            <a:gd name="T7" fmla="*/ 143 h 319"/>
                            <a:gd name="T8" fmla="*/ 2 w 318"/>
                            <a:gd name="T9" fmla="*/ 113 h 319"/>
                            <a:gd name="T10" fmla="*/ 2 w 318"/>
                            <a:gd name="T11" fmla="*/ 80 h 319"/>
                            <a:gd name="T12" fmla="*/ 2 w 318"/>
                            <a:gd name="T13" fmla="*/ 57 h 319"/>
                            <a:gd name="T14" fmla="*/ 6 w 318"/>
                            <a:gd name="T15" fmla="*/ 41 h 319"/>
                            <a:gd name="T16" fmla="*/ 15 w 318"/>
                            <a:gd name="T17" fmla="*/ 26 h 319"/>
                            <a:gd name="T18" fmla="*/ 26 w 318"/>
                            <a:gd name="T19" fmla="*/ 15 h 319"/>
                            <a:gd name="T20" fmla="*/ 41 w 318"/>
                            <a:gd name="T21" fmla="*/ 6 h 319"/>
                            <a:gd name="T22" fmla="*/ 56 w 318"/>
                            <a:gd name="T23" fmla="*/ 2 h 319"/>
                            <a:gd name="T24" fmla="*/ 79 w 318"/>
                            <a:gd name="T25" fmla="*/ 0 h 319"/>
                            <a:gd name="T26" fmla="*/ 111 w 318"/>
                            <a:gd name="T27" fmla="*/ 2 h 319"/>
                            <a:gd name="T28" fmla="*/ 143 w 318"/>
                            <a:gd name="T29" fmla="*/ 0 h 319"/>
                            <a:gd name="T30" fmla="*/ 174 w 318"/>
                            <a:gd name="T31" fmla="*/ 0 h 319"/>
                            <a:gd name="T32" fmla="*/ 206 w 318"/>
                            <a:gd name="T33" fmla="*/ 2 h 319"/>
                            <a:gd name="T34" fmla="*/ 237 w 318"/>
                            <a:gd name="T35" fmla="*/ 2 h 319"/>
                            <a:gd name="T36" fmla="*/ 262 w 318"/>
                            <a:gd name="T37" fmla="*/ 2 h 319"/>
                            <a:gd name="T38" fmla="*/ 279 w 318"/>
                            <a:gd name="T39" fmla="*/ 6 h 319"/>
                            <a:gd name="T40" fmla="*/ 292 w 318"/>
                            <a:gd name="T41" fmla="*/ 15 h 319"/>
                            <a:gd name="T42" fmla="*/ 303 w 318"/>
                            <a:gd name="T43" fmla="*/ 26 h 319"/>
                            <a:gd name="T44" fmla="*/ 312 w 318"/>
                            <a:gd name="T45" fmla="*/ 41 h 319"/>
                            <a:gd name="T46" fmla="*/ 316 w 318"/>
                            <a:gd name="T47" fmla="*/ 57 h 319"/>
                            <a:gd name="T48" fmla="*/ 316 w 318"/>
                            <a:gd name="T49" fmla="*/ 80 h 319"/>
                            <a:gd name="T50" fmla="*/ 318 w 318"/>
                            <a:gd name="T51" fmla="*/ 113 h 319"/>
                            <a:gd name="T52" fmla="*/ 316 w 318"/>
                            <a:gd name="T53" fmla="*/ 143 h 319"/>
                            <a:gd name="T54" fmla="*/ 316 w 318"/>
                            <a:gd name="T55" fmla="*/ 175 h 319"/>
                            <a:gd name="T56" fmla="*/ 318 w 318"/>
                            <a:gd name="T57" fmla="*/ 208 h 319"/>
                            <a:gd name="T58" fmla="*/ 318 w 318"/>
                            <a:gd name="T59" fmla="*/ 239 h 319"/>
                            <a:gd name="T60" fmla="*/ 316 w 318"/>
                            <a:gd name="T61" fmla="*/ 264 h 319"/>
                            <a:gd name="T62" fmla="*/ 312 w 318"/>
                            <a:gd name="T63" fmla="*/ 280 h 319"/>
                            <a:gd name="T64" fmla="*/ 303 w 318"/>
                            <a:gd name="T65" fmla="*/ 294 h 319"/>
                            <a:gd name="T66" fmla="*/ 292 w 318"/>
                            <a:gd name="T67" fmla="*/ 306 h 319"/>
                            <a:gd name="T68" fmla="*/ 279 w 318"/>
                            <a:gd name="T69" fmla="*/ 313 h 319"/>
                            <a:gd name="T70" fmla="*/ 262 w 318"/>
                            <a:gd name="T71" fmla="*/ 317 h 319"/>
                            <a:gd name="T72" fmla="*/ 237 w 318"/>
                            <a:gd name="T73" fmla="*/ 317 h 319"/>
                            <a:gd name="T74" fmla="*/ 206 w 318"/>
                            <a:gd name="T75" fmla="*/ 319 h 319"/>
                            <a:gd name="T76" fmla="*/ 174 w 318"/>
                            <a:gd name="T77" fmla="*/ 317 h 319"/>
                            <a:gd name="T78" fmla="*/ 143 w 318"/>
                            <a:gd name="T79" fmla="*/ 317 h 319"/>
                            <a:gd name="T80" fmla="*/ 111 w 318"/>
                            <a:gd name="T81" fmla="*/ 319 h 319"/>
                            <a:gd name="T82" fmla="*/ 79 w 318"/>
                            <a:gd name="T83" fmla="*/ 319 h 319"/>
                            <a:gd name="T84" fmla="*/ 56 w 318"/>
                            <a:gd name="T85" fmla="*/ 317 h 319"/>
                            <a:gd name="T86" fmla="*/ 41 w 318"/>
                            <a:gd name="T87" fmla="*/ 313 h 319"/>
                            <a:gd name="T88" fmla="*/ 26 w 318"/>
                            <a:gd name="T89" fmla="*/ 306 h 319"/>
                            <a:gd name="T90" fmla="*/ 15 w 318"/>
                            <a:gd name="T91" fmla="*/ 294 h 319"/>
                            <a:gd name="T92" fmla="*/ 6 w 318"/>
                            <a:gd name="T93" fmla="*/ 280 h 319"/>
                            <a:gd name="T94" fmla="*/ 2 w 318"/>
                            <a:gd name="T95" fmla="*/ 264 h 319"/>
                            <a:gd name="T96" fmla="*/ 2 w 318"/>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19">
                              <a:moveTo>
                                <a:pt x="2" y="255"/>
                              </a:moveTo>
                              <a:lnTo>
                                <a:pt x="0" y="238"/>
                              </a:lnTo>
                              <a:lnTo>
                                <a:pt x="2" y="224"/>
                              </a:lnTo>
                              <a:lnTo>
                                <a:pt x="2" y="208"/>
                              </a:lnTo>
                              <a:lnTo>
                                <a:pt x="0" y="190"/>
                              </a:lnTo>
                              <a:lnTo>
                                <a:pt x="0" y="175"/>
                              </a:lnTo>
                              <a:lnTo>
                                <a:pt x="2" y="160"/>
                              </a:lnTo>
                              <a:lnTo>
                                <a:pt x="0" y="143"/>
                              </a:lnTo>
                              <a:lnTo>
                                <a:pt x="2" y="129"/>
                              </a:lnTo>
                              <a:lnTo>
                                <a:pt x="2" y="113"/>
                              </a:lnTo>
                              <a:lnTo>
                                <a:pt x="0" y="95"/>
                              </a:lnTo>
                              <a:lnTo>
                                <a:pt x="2" y="80"/>
                              </a:lnTo>
                              <a:lnTo>
                                <a:pt x="2" y="65"/>
                              </a:lnTo>
                              <a:lnTo>
                                <a:pt x="2" y="57"/>
                              </a:lnTo>
                              <a:lnTo>
                                <a:pt x="3" y="48"/>
                              </a:lnTo>
                              <a:lnTo>
                                <a:pt x="6" y="41"/>
                              </a:lnTo>
                              <a:lnTo>
                                <a:pt x="10" y="32"/>
                              </a:lnTo>
                              <a:lnTo>
                                <a:pt x="15" y="26"/>
                              </a:lnTo>
                              <a:lnTo>
                                <a:pt x="20" y="21"/>
                              </a:lnTo>
                              <a:lnTo>
                                <a:pt x="26" y="15"/>
                              </a:lnTo>
                              <a:lnTo>
                                <a:pt x="32" y="11"/>
                              </a:lnTo>
                              <a:lnTo>
                                <a:pt x="41" y="6"/>
                              </a:lnTo>
                              <a:lnTo>
                                <a:pt x="48" y="3"/>
                              </a:lnTo>
                              <a:lnTo>
                                <a:pt x="56" y="2"/>
                              </a:lnTo>
                              <a:lnTo>
                                <a:pt x="65" y="2"/>
                              </a:lnTo>
                              <a:lnTo>
                                <a:pt x="79" y="0"/>
                              </a:lnTo>
                              <a:lnTo>
                                <a:pt x="95" y="2"/>
                              </a:lnTo>
                              <a:lnTo>
                                <a:pt x="111" y="2"/>
                              </a:lnTo>
                              <a:lnTo>
                                <a:pt x="127" y="0"/>
                              </a:lnTo>
                              <a:lnTo>
                                <a:pt x="143" y="0"/>
                              </a:lnTo>
                              <a:lnTo>
                                <a:pt x="158" y="2"/>
                              </a:lnTo>
                              <a:lnTo>
                                <a:pt x="174" y="0"/>
                              </a:lnTo>
                              <a:lnTo>
                                <a:pt x="190" y="2"/>
                              </a:lnTo>
                              <a:lnTo>
                                <a:pt x="206" y="2"/>
                              </a:lnTo>
                              <a:lnTo>
                                <a:pt x="222" y="0"/>
                              </a:lnTo>
                              <a:lnTo>
                                <a:pt x="237" y="2"/>
                              </a:lnTo>
                              <a:lnTo>
                                <a:pt x="255" y="2"/>
                              </a:lnTo>
                              <a:lnTo>
                                <a:pt x="262" y="2"/>
                              </a:lnTo>
                              <a:lnTo>
                                <a:pt x="270" y="3"/>
                              </a:lnTo>
                              <a:lnTo>
                                <a:pt x="279" y="6"/>
                              </a:lnTo>
                              <a:lnTo>
                                <a:pt x="286" y="11"/>
                              </a:lnTo>
                              <a:lnTo>
                                <a:pt x="292" y="15"/>
                              </a:lnTo>
                              <a:lnTo>
                                <a:pt x="299" y="21"/>
                              </a:lnTo>
                              <a:lnTo>
                                <a:pt x="303" y="26"/>
                              </a:lnTo>
                              <a:lnTo>
                                <a:pt x="308" y="32"/>
                              </a:lnTo>
                              <a:lnTo>
                                <a:pt x="312" y="41"/>
                              </a:lnTo>
                              <a:lnTo>
                                <a:pt x="315" y="48"/>
                              </a:lnTo>
                              <a:lnTo>
                                <a:pt x="316" y="57"/>
                              </a:lnTo>
                              <a:lnTo>
                                <a:pt x="318" y="65"/>
                              </a:lnTo>
                              <a:lnTo>
                                <a:pt x="316" y="80"/>
                              </a:lnTo>
                              <a:lnTo>
                                <a:pt x="318" y="97"/>
                              </a:lnTo>
                              <a:lnTo>
                                <a:pt x="318" y="113"/>
                              </a:lnTo>
                              <a:lnTo>
                                <a:pt x="316" y="127"/>
                              </a:lnTo>
                              <a:lnTo>
                                <a:pt x="316" y="143"/>
                              </a:lnTo>
                              <a:lnTo>
                                <a:pt x="318" y="160"/>
                              </a:lnTo>
                              <a:lnTo>
                                <a:pt x="316" y="175"/>
                              </a:lnTo>
                              <a:lnTo>
                                <a:pt x="318" y="192"/>
                              </a:lnTo>
                              <a:lnTo>
                                <a:pt x="318" y="208"/>
                              </a:lnTo>
                              <a:lnTo>
                                <a:pt x="316" y="222"/>
                              </a:lnTo>
                              <a:lnTo>
                                <a:pt x="318" y="239"/>
                              </a:lnTo>
                              <a:lnTo>
                                <a:pt x="318" y="255"/>
                              </a:lnTo>
                              <a:lnTo>
                                <a:pt x="316" y="264"/>
                              </a:lnTo>
                              <a:lnTo>
                                <a:pt x="315" y="271"/>
                              </a:lnTo>
                              <a:lnTo>
                                <a:pt x="312" y="280"/>
                              </a:lnTo>
                              <a:lnTo>
                                <a:pt x="308" y="287"/>
                              </a:lnTo>
                              <a:lnTo>
                                <a:pt x="303" y="294"/>
                              </a:lnTo>
                              <a:lnTo>
                                <a:pt x="299" y="300"/>
                              </a:lnTo>
                              <a:lnTo>
                                <a:pt x="292" y="306"/>
                              </a:lnTo>
                              <a:lnTo>
                                <a:pt x="286" y="310"/>
                              </a:lnTo>
                              <a:lnTo>
                                <a:pt x="279" y="313"/>
                              </a:lnTo>
                              <a:lnTo>
                                <a:pt x="270" y="316"/>
                              </a:lnTo>
                              <a:lnTo>
                                <a:pt x="262" y="317"/>
                              </a:lnTo>
                              <a:lnTo>
                                <a:pt x="255" y="319"/>
                              </a:lnTo>
                              <a:lnTo>
                                <a:pt x="237" y="317"/>
                              </a:lnTo>
                              <a:lnTo>
                                <a:pt x="222" y="319"/>
                              </a:lnTo>
                              <a:lnTo>
                                <a:pt x="206" y="319"/>
                              </a:lnTo>
                              <a:lnTo>
                                <a:pt x="190" y="317"/>
                              </a:lnTo>
                              <a:lnTo>
                                <a:pt x="174" y="317"/>
                              </a:lnTo>
                              <a:lnTo>
                                <a:pt x="158" y="319"/>
                              </a:lnTo>
                              <a:lnTo>
                                <a:pt x="143" y="317"/>
                              </a:lnTo>
                              <a:lnTo>
                                <a:pt x="127" y="319"/>
                              </a:lnTo>
                              <a:lnTo>
                                <a:pt x="111" y="319"/>
                              </a:lnTo>
                              <a:lnTo>
                                <a:pt x="95" y="317"/>
                              </a:lnTo>
                              <a:lnTo>
                                <a:pt x="79" y="319"/>
                              </a:lnTo>
                              <a:lnTo>
                                <a:pt x="65" y="319"/>
                              </a:lnTo>
                              <a:lnTo>
                                <a:pt x="56" y="317"/>
                              </a:lnTo>
                              <a:lnTo>
                                <a:pt x="48" y="316"/>
                              </a:lnTo>
                              <a:lnTo>
                                <a:pt x="41" y="313"/>
                              </a:lnTo>
                              <a:lnTo>
                                <a:pt x="32" y="310"/>
                              </a:lnTo>
                              <a:lnTo>
                                <a:pt x="26" y="306"/>
                              </a:lnTo>
                              <a:lnTo>
                                <a:pt x="20" y="300"/>
                              </a:lnTo>
                              <a:lnTo>
                                <a:pt x="15" y="294"/>
                              </a:lnTo>
                              <a:lnTo>
                                <a:pt x="10" y="287"/>
                              </a:lnTo>
                              <a:lnTo>
                                <a:pt x="6" y="280"/>
                              </a:lnTo>
                              <a:lnTo>
                                <a:pt x="3" y="271"/>
                              </a:lnTo>
                              <a:lnTo>
                                <a:pt x="2" y="264"/>
                              </a:lnTo>
                              <a:lnTo>
                                <a:pt x="2"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145"/>
                      <wps:cNvSpPr>
                        <a:spLocks/>
                      </wps:cNvSpPr>
                      <wps:spPr bwMode="auto">
                        <a:xfrm>
                          <a:off x="7137" y="15398"/>
                          <a:ext cx="318" cy="320"/>
                        </a:xfrm>
                        <a:custGeom>
                          <a:avLst/>
                          <a:gdLst>
                            <a:gd name="T0" fmla="*/ 0 w 318"/>
                            <a:gd name="T1" fmla="*/ 238 h 320"/>
                            <a:gd name="T2" fmla="*/ 2 w 318"/>
                            <a:gd name="T3" fmla="*/ 207 h 320"/>
                            <a:gd name="T4" fmla="*/ 0 w 318"/>
                            <a:gd name="T5" fmla="*/ 174 h 320"/>
                            <a:gd name="T6" fmla="*/ 0 w 318"/>
                            <a:gd name="T7" fmla="*/ 143 h 320"/>
                            <a:gd name="T8" fmla="*/ 2 w 318"/>
                            <a:gd name="T9" fmla="*/ 112 h 320"/>
                            <a:gd name="T10" fmla="*/ 2 w 318"/>
                            <a:gd name="T11" fmla="*/ 79 h 320"/>
                            <a:gd name="T12" fmla="*/ 2 w 318"/>
                            <a:gd name="T13" fmla="*/ 56 h 320"/>
                            <a:gd name="T14" fmla="*/ 6 w 318"/>
                            <a:gd name="T15" fmla="*/ 40 h 320"/>
                            <a:gd name="T16" fmla="*/ 15 w 318"/>
                            <a:gd name="T17" fmla="*/ 26 h 320"/>
                            <a:gd name="T18" fmla="*/ 26 w 318"/>
                            <a:gd name="T19" fmla="*/ 14 h 320"/>
                            <a:gd name="T20" fmla="*/ 41 w 318"/>
                            <a:gd name="T21" fmla="*/ 6 h 320"/>
                            <a:gd name="T22" fmla="*/ 56 w 318"/>
                            <a:gd name="T23" fmla="*/ 1 h 320"/>
                            <a:gd name="T24" fmla="*/ 79 w 318"/>
                            <a:gd name="T25" fmla="*/ 0 h 320"/>
                            <a:gd name="T26" fmla="*/ 111 w 318"/>
                            <a:gd name="T27" fmla="*/ 1 h 320"/>
                            <a:gd name="T28" fmla="*/ 143 w 318"/>
                            <a:gd name="T29" fmla="*/ 0 h 320"/>
                            <a:gd name="T30" fmla="*/ 174 w 318"/>
                            <a:gd name="T31" fmla="*/ 0 h 320"/>
                            <a:gd name="T32" fmla="*/ 206 w 318"/>
                            <a:gd name="T33" fmla="*/ 1 h 320"/>
                            <a:gd name="T34" fmla="*/ 237 w 318"/>
                            <a:gd name="T35" fmla="*/ 1 h 320"/>
                            <a:gd name="T36" fmla="*/ 262 w 318"/>
                            <a:gd name="T37" fmla="*/ 1 h 320"/>
                            <a:gd name="T38" fmla="*/ 279 w 318"/>
                            <a:gd name="T39" fmla="*/ 6 h 320"/>
                            <a:gd name="T40" fmla="*/ 292 w 318"/>
                            <a:gd name="T41" fmla="*/ 14 h 320"/>
                            <a:gd name="T42" fmla="*/ 303 w 318"/>
                            <a:gd name="T43" fmla="*/ 26 h 320"/>
                            <a:gd name="T44" fmla="*/ 312 w 318"/>
                            <a:gd name="T45" fmla="*/ 40 h 320"/>
                            <a:gd name="T46" fmla="*/ 316 w 318"/>
                            <a:gd name="T47" fmla="*/ 56 h 320"/>
                            <a:gd name="T48" fmla="*/ 316 w 318"/>
                            <a:gd name="T49" fmla="*/ 79 h 320"/>
                            <a:gd name="T50" fmla="*/ 318 w 318"/>
                            <a:gd name="T51" fmla="*/ 112 h 320"/>
                            <a:gd name="T52" fmla="*/ 316 w 318"/>
                            <a:gd name="T53" fmla="*/ 143 h 320"/>
                            <a:gd name="T54" fmla="*/ 316 w 318"/>
                            <a:gd name="T55" fmla="*/ 174 h 320"/>
                            <a:gd name="T56" fmla="*/ 318 w 318"/>
                            <a:gd name="T57" fmla="*/ 207 h 320"/>
                            <a:gd name="T58" fmla="*/ 318 w 318"/>
                            <a:gd name="T59" fmla="*/ 239 h 320"/>
                            <a:gd name="T60" fmla="*/ 316 w 318"/>
                            <a:gd name="T61" fmla="*/ 263 h 320"/>
                            <a:gd name="T62" fmla="*/ 312 w 318"/>
                            <a:gd name="T63" fmla="*/ 279 h 320"/>
                            <a:gd name="T64" fmla="*/ 303 w 318"/>
                            <a:gd name="T65" fmla="*/ 294 h 320"/>
                            <a:gd name="T66" fmla="*/ 292 w 318"/>
                            <a:gd name="T67" fmla="*/ 305 h 320"/>
                            <a:gd name="T68" fmla="*/ 279 w 318"/>
                            <a:gd name="T69" fmla="*/ 314 h 320"/>
                            <a:gd name="T70" fmla="*/ 262 w 318"/>
                            <a:gd name="T71" fmla="*/ 318 h 320"/>
                            <a:gd name="T72" fmla="*/ 237 w 318"/>
                            <a:gd name="T73" fmla="*/ 318 h 320"/>
                            <a:gd name="T74" fmla="*/ 206 w 318"/>
                            <a:gd name="T75" fmla="*/ 320 h 320"/>
                            <a:gd name="T76" fmla="*/ 174 w 318"/>
                            <a:gd name="T77" fmla="*/ 318 h 320"/>
                            <a:gd name="T78" fmla="*/ 143 w 318"/>
                            <a:gd name="T79" fmla="*/ 318 h 320"/>
                            <a:gd name="T80" fmla="*/ 111 w 318"/>
                            <a:gd name="T81" fmla="*/ 320 h 320"/>
                            <a:gd name="T82" fmla="*/ 79 w 318"/>
                            <a:gd name="T83" fmla="*/ 320 h 320"/>
                            <a:gd name="T84" fmla="*/ 56 w 318"/>
                            <a:gd name="T85" fmla="*/ 318 h 320"/>
                            <a:gd name="T86" fmla="*/ 41 w 318"/>
                            <a:gd name="T87" fmla="*/ 314 h 320"/>
                            <a:gd name="T88" fmla="*/ 26 w 318"/>
                            <a:gd name="T89" fmla="*/ 305 h 320"/>
                            <a:gd name="T90" fmla="*/ 15 w 318"/>
                            <a:gd name="T91" fmla="*/ 294 h 320"/>
                            <a:gd name="T92" fmla="*/ 6 w 318"/>
                            <a:gd name="T93" fmla="*/ 279 h 320"/>
                            <a:gd name="T94" fmla="*/ 2 w 318"/>
                            <a:gd name="T95" fmla="*/ 263 h 320"/>
                            <a:gd name="T96" fmla="*/ 2 w 318"/>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20">
                              <a:moveTo>
                                <a:pt x="2" y="255"/>
                              </a:moveTo>
                              <a:lnTo>
                                <a:pt x="0" y="238"/>
                              </a:lnTo>
                              <a:lnTo>
                                <a:pt x="2" y="223"/>
                              </a:lnTo>
                              <a:lnTo>
                                <a:pt x="2" y="207"/>
                              </a:lnTo>
                              <a:lnTo>
                                <a:pt x="0" y="190"/>
                              </a:lnTo>
                              <a:lnTo>
                                <a:pt x="0" y="174"/>
                              </a:lnTo>
                              <a:lnTo>
                                <a:pt x="2" y="160"/>
                              </a:lnTo>
                              <a:lnTo>
                                <a:pt x="0" y="143"/>
                              </a:lnTo>
                              <a:lnTo>
                                <a:pt x="2" y="128"/>
                              </a:lnTo>
                              <a:lnTo>
                                <a:pt x="2" y="112"/>
                              </a:lnTo>
                              <a:lnTo>
                                <a:pt x="0" y="95"/>
                              </a:lnTo>
                              <a:lnTo>
                                <a:pt x="2" y="79"/>
                              </a:lnTo>
                              <a:lnTo>
                                <a:pt x="2" y="65"/>
                              </a:lnTo>
                              <a:lnTo>
                                <a:pt x="2" y="56"/>
                              </a:lnTo>
                              <a:lnTo>
                                <a:pt x="3" y="48"/>
                              </a:lnTo>
                              <a:lnTo>
                                <a:pt x="6" y="40"/>
                              </a:lnTo>
                              <a:lnTo>
                                <a:pt x="10" y="32"/>
                              </a:lnTo>
                              <a:lnTo>
                                <a:pt x="15" y="26"/>
                              </a:lnTo>
                              <a:lnTo>
                                <a:pt x="20" y="20"/>
                              </a:lnTo>
                              <a:lnTo>
                                <a:pt x="26" y="14"/>
                              </a:lnTo>
                              <a:lnTo>
                                <a:pt x="32" y="10"/>
                              </a:lnTo>
                              <a:lnTo>
                                <a:pt x="41" y="6"/>
                              </a:lnTo>
                              <a:lnTo>
                                <a:pt x="48" y="3"/>
                              </a:lnTo>
                              <a:lnTo>
                                <a:pt x="56" y="1"/>
                              </a:lnTo>
                              <a:lnTo>
                                <a:pt x="65" y="1"/>
                              </a:lnTo>
                              <a:lnTo>
                                <a:pt x="79" y="0"/>
                              </a:lnTo>
                              <a:lnTo>
                                <a:pt x="95" y="1"/>
                              </a:lnTo>
                              <a:lnTo>
                                <a:pt x="111" y="1"/>
                              </a:lnTo>
                              <a:lnTo>
                                <a:pt x="127" y="0"/>
                              </a:lnTo>
                              <a:lnTo>
                                <a:pt x="143" y="0"/>
                              </a:lnTo>
                              <a:lnTo>
                                <a:pt x="158" y="1"/>
                              </a:lnTo>
                              <a:lnTo>
                                <a:pt x="174" y="0"/>
                              </a:lnTo>
                              <a:lnTo>
                                <a:pt x="190" y="1"/>
                              </a:lnTo>
                              <a:lnTo>
                                <a:pt x="206" y="1"/>
                              </a:lnTo>
                              <a:lnTo>
                                <a:pt x="222" y="0"/>
                              </a:lnTo>
                              <a:lnTo>
                                <a:pt x="237" y="1"/>
                              </a:lnTo>
                              <a:lnTo>
                                <a:pt x="255" y="1"/>
                              </a:lnTo>
                              <a:lnTo>
                                <a:pt x="262" y="1"/>
                              </a:lnTo>
                              <a:lnTo>
                                <a:pt x="270" y="3"/>
                              </a:lnTo>
                              <a:lnTo>
                                <a:pt x="279" y="6"/>
                              </a:lnTo>
                              <a:lnTo>
                                <a:pt x="286" y="10"/>
                              </a:lnTo>
                              <a:lnTo>
                                <a:pt x="292" y="14"/>
                              </a:lnTo>
                              <a:lnTo>
                                <a:pt x="299" y="20"/>
                              </a:lnTo>
                              <a:lnTo>
                                <a:pt x="303" y="26"/>
                              </a:lnTo>
                              <a:lnTo>
                                <a:pt x="308" y="32"/>
                              </a:lnTo>
                              <a:lnTo>
                                <a:pt x="312" y="40"/>
                              </a:lnTo>
                              <a:lnTo>
                                <a:pt x="315" y="48"/>
                              </a:lnTo>
                              <a:lnTo>
                                <a:pt x="316" y="56"/>
                              </a:lnTo>
                              <a:lnTo>
                                <a:pt x="318" y="65"/>
                              </a:lnTo>
                              <a:lnTo>
                                <a:pt x="316" y="79"/>
                              </a:lnTo>
                              <a:lnTo>
                                <a:pt x="318" y="96"/>
                              </a:lnTo>
                              <a:lnTo>
                                <a:pt x="318" y="112"/>
                              </a:lnTo>
                              <a:lnTo>
                                <a:pt x="316" y="127"/>
                              </a:lnTo>
                              <a:lnTo>
                                <a:pt x="316" y="143"/>
                              </a:lnTo>
                              <a:lnTo>
                                <a:pt x="318" y="160"/>
                              </a:lnTo>
                              <a:lnTo>
                                <a:pt x="316" y="174"/>
                              </a:lnTo>
                              <a:lnTo>
                                <a:pt x="318" y="191"/>
                              </a:lnTo>
                              <a:lnTo>
                                <a:pt x="318" y="207"/>
                              </a:lnTo>
                              <a:lnTo>
                                <a:pt x="316" y="223"/>
                              </a:lnTo>
                              <a:lnTo>
                                <a:pt x="318" y="239"/>
                              </a:lnTo>
                              <a:lnTo>
                                <a:pt x="318" y="255"/>
                              </a:lnTo>
                              <a:lnTo>
                                <a:pt x="316" y="263"/>
                              </a:lnTo>
                              <a:lnTo>
                                <a:pt x="315" y="272"/>
                              </a:lnTo>
                              <a:lnTo>
                                <a:pt x="312" y="279"/>
                              </a:lnTo>
                              <a:lnTo>
                                <a:pt x="308" y="286"/>
                              </a:lnTo>
                              <a:lnTo>
                                <a:pt x="303" y="294"/>
                              </a:lnTo>
                              <a:lnTo>
                                <a:pt x="299" y="299"/>
                              </a:lnTo>
                              <a:lnTo>
                                <a:pt x="292" y="305"/>
                              </a:lnTo>
                              <a:lnTo>
                                <a:pt x="286" y="309"/>
                              </a:lnTo>
                              <a:lnTo>
                                <a:pt x="279" y="314"/>
                              </a:lnTo>
                              <a:lnTo>
                                <a:pt x="270" y="317"/>
                              </a:lnTo>
                              <a:lnTo>
                                <a:pt x="262" y="318"/>
                              </a:lnTo>
                              <a:lnTo>
                                <a:pt x="255" y="320"/>
                              </a:lnTo>
                              <a:lnTo>
                                <a:pt x="237" y="318"/>
                              </a:lnTo>
                              <a:lnTo>
                                <a:pt x="222" y="320"/>
                              </a:lnTo>
                              <a:lnTo>
                                <a:pt x="206" y="320"/>
                              </a:lnTo>
                              <a:lnTo>
                                <a:pt x="190" y="318"/>
                              </a:lnTo>
                              <a:lnTo>
                                <a:pt x="174" y="318"/>
                              </a:lnTo>
                              <a:lnTo>
                                <a:pt x="158" y="320"/>
                              </a:lnTo>
                              <a:lnTo>
                                <a:pt x="143" y="318"/>
                              </a:lnTo>
                              <a:lnTo>
                                <a:pt x="127" y="320"/>
                              </a:lnTo>
                              <a:lnTo>
                                <a:pt x="111" y="320"/>
                              </a:lnTo>
                              <a:lnTo>
                                <a:pt x="95" y="318"/>
                              </a:lnTo>
                              <a:lnTo>
                                <a:pt x="79" y="320"/>
                              </a:lnTo>
                              <a:lnTo>
                                <a:pt x="65" y="320"/>
                              </a:lnTo>
                              <a:lnTo>
                                <a:pt x="56" y="318"/>
                              </a:lnTo>
                              <a:lnTo>
                                <a:pt x="48" y="317"/>
                              </a:lnTo>
                              <a:lnTo>
                                <a:pt x="41" y="314"/>
                              </a:lnTo>
                              <a:lnTo>
                                <a:pt x="32" y="309"/>
                              </a:lnTo>
                              <a:lnTo>
                                <a:pt x="26" y="305"/>
                              </a:lnTo>
                              <a:lnTo>
                                <a:pt x="20" y="299"/>
                              </a:lnTo>
                              <a:lnTo>
                                <a:pt x="15" y="294"/>
                              </a:lnTo>
                              <a:lnTo>
                                <a:pt x="10" y="286"/>
                              </a:lnTo>
                              <a:lnTo>
                                <a:pt x="6" y="279"/>
                              </a:lnTo>
                              <a:lnTo>
                                <a:pt x="3" y="272"/>
                              </a:lnTo>
                              <a:lnTo>
                                <a:pt x="2" y="263"/>
                              </a:lnTo>
                              <a:lnTo>
                                <a:pt x="2"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146"/>
                      <wps:cNvSpPr>
                        <a:spLocks/>
                      </wps:cNvSpPr>
                      <wps:spPr bwMode="auto">
                        <a:xfrm>
                          <a:off x="7567" y="15838"/>
                          <a:ext cx="317" cy="319"/>
                        </a:xfrm>
                        <a:custGeom>
                          <a:avLst/>
                          <a:gdLst>
                            <a:gd name="T0" fmla="*/ 0 w 317"/>
                            <a:gd name="T1" fmla="*/ 238 h 319"/>
                            <a:gd name="T2" fmla="*/ 1 w 317"/>
                            <a:gd name="T3" fmla="*/ 208 h 319"/>
                            <a:gd name="T4" fmla="*/ 0 w 317"/>
                            <a:gd name="T5" fmla="*/ 175 h 319"/>
                            <a:gd name="T6" fmla="*/ 0 w 317"/>
                            <a:gd name="T7" fmla="*/ 143 h 319"/>
                            <a:gd name="T8" fmla="*/ 1 w 317"/>
                            <a:gd name="T9" fmla="*/ 113 h 319"/>
                            <a:gd name="T10" fmla="*/ 1 w 317"/>
                            <a:gd name="T11" fmla="*/ 80 h 319"/>
                            <a:gd name="T12" fmla="*/ 1 w 317"/>
                            <a:gd name="T13" fmla="*/ 57 h 319"/>
                            <a:gd name="T14" fmla="*/ 6 w 317"/>
                            <a:gd name="T15" fmla="*/ 41 h 319"/>
                            <a:gd name="T16" fmla="*/ 14 w 317"/>
                            <a:gd name="T17" fmla="*/ 26 h 319"/>
                            <a:gd name="T18" fmla="*/ 26 w 317"/>
                            <a:gd name="T19" fmla="*/ 15 h 319"/>
                            <a:gd name="T20" fmla="*/ 40 w 317"/>
                            <a:gd name="T21" fmla="*/ 6 h 319"/>
                            <a:gd name="T22" fmla="*/ 56 w 317"/>
                            <a:gd name="T23" fmla="*/ 2 h 319"/>
                            <a:gd name="T24" fmla="*/ 80 w 317"/>
                            <a:gd name="T25" fmla="*/ 0 h 319"/>
                            <a:gd name="T26" fmla="*/ 112 w 317"/>
                            <a:gd name="T27" fmla="*/ 2 h 319"/>
                            <a:gd name="T28" fmla="*/ 144 w 317"/>
                            <a:gd name="T29" fmla="*/ 0 h 319"/>
                            <a:gd name="T30" fmla="*/ 175 w 317"/>
                            <a:gd name="T31" fmla="*/ 0 h 319"/>
                            <a:gd name="T32" fmla="*/ 207 w 317"/>
                            <a:gd name="T33" fmla="*/ 2 h 319"/>
                            <a:gd name="T34" fmla="*/ 238 w 317"/>
                            <a:gd name="T35" fmla="*/ 2 h 319"/>
                            <a:gd name="T36" fmla="*/ 261 w 317"/>
                            <a:gd name="T37" fmla="*/ 2 h 319"/>
                            <a:gd name="T38" fmla="*/ 279 w 317"/>
                            <a:gd name="T39" fmla="*/ 6 h 319"/>
                            <a:gd name="T40" fmla="*/ 291 w 317"/>
                            <a:gd name="T41" fmla="*/ 15 h 319"/>
                            <a:gd name="T42" fmla="*/ 303 w 317"/>
                            <a:gd name="T43" fmla="*/ 26 h 319"/>
                            <a:gd name="T44" fmla="*/ 312 w 317"/>
                            <a:gd name="T45" fmla="*/ 41 h 319"/>
                            <a:gd name="T46" fmla="*/ 316 w 317"/>
                            <a:gd name="T47" fmla="*/ 57 h 319"/>
                            <a:gd name="T48" fmla="*/ 316 w 317"/>
                            <a:gd name="T49" fmla="*/ 80 h 319"/>
                            <a:gd name="T50" fmla="*/ 317 w 317"/>
                            <a:gd name="T51" fmla="*/ 113 h 319"/>
                            <a:gd name="T52" fmla="*/ 316 w 317"/>
                            <a:gd name="T53" fmla="*/ 143 h 319"/>
                            <a:gd name="T54" fmla="*/ 316 w 317"/>
                            <a:gd name="T55" fmla="*/ 175 h 319"/>
                            <a:gd name="T56" fmla="*/ 317 w 317"/>
                            <a:gd name="T57" fmla="*/ 208 h 319"/>
                            <a:gd name="T58" fmla="*/ 317 w 317"/>
                            <a:gd name="T59" fmla="*/ 239 h 319"/>
                            <a:gd name="T60" fmla="*/ 316 w 317"/>
                            <a:gd name="T61" fmla="*/ 264 h 319"/>
                            <a:gd name="T62" fmla="*/ 312 w 317"/>
                            <a:gd name="T63" fmla="*/ 280 h 319"/>
                            <a:gd name="T64" fmla="*/ 303 w 317"/>
                            <a:gd name="T65" fmla="*/ 294 h 319"/>
                            <a:gd name="T66" fmla="*/ 291 w 317"/>
                            <a:gd name="T67" fmla="*/ 306 h 319"/>
                            <a:gd name="T68" fmla="*/ 279 w 317"/>
                            <a:gd name="T69" fmla="*/ 313 h 319"/>
                            <a:gd name="T70" fmla="*/ 261 w 317"/>
                            <a:gd name="T71" fmla="*/ 317 h 319"/>
                            <a:gd name="T72" fmla="*/ 238 w 317"/>
                            <a:gd name="T73" fmla="*/ 317 h 319"/>
                            <a:gd name="T74" fmla="*/ 207 w 317"/>
                            <a:gd name="T75" fmla="*/ 319 h 319"/>
                            <a:gd name="T76" fmla="*/ 175 w 317"/>
                            <a:gd name="T77" fmla="*/ 317 h 319"/>
                            <a:gd name="T78" fmla="*/ 144 w 317"/>
                            <a:gd name="T79" fmla="*/ 317 h 319"/>
                            <a:gd name="T80" fmla="*/ 112 w 317"/>
                            <a:gd name="T81" fmla="*/ 319 h 319"/>
                            <a:gd name="T82" fmla="*/ 80 w 317"/>
                            <a:gd name="T83" fmla="*/ 319 h 319"/>
                            <a:gd name="T84" fmla="*/ 56 w 317"/>
                            <a:gd name="T85" fmla="*/ 317 h 319"/>
                            <a:gd name="T86" fmla="*/ 40 w 317"/>
                            <a:gd name="T87" fmla="*/ 313 h 319"/>
                            <a:gd name="T88" fmla="*/ 26 w 317"/>
                            <a:gd name="T89" fmla="*/ 306 h 319"/>
                            <a:gd name="T90" fmla="*/ 14 w 317"/>
                            <a:gd name="T91" fmla="*/ 294 h 319"/>
                            <a:gd name="T92" fmla="*/ 6 w 317"/>
                            <a:gd name="T93" fmla="*/ 280 h 319"/>
                            <a:gd name="T94" fmla="*/ 1 w 317"/>
                            <a:gd name="T95" fmla="*/ 264 h 319"/>
                            <a:gd name="T96" fmla="*/ 1 w 317"/>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19">
                              <a:moveTo>
                                <a:pt x="1" y="255"/>
                              </a:moveTo>
                              <a:lnTo>
                                <a:pt x="0" y="238"/>
                              </a:lnTo>
                              <a:lnTo>
                                <a:pt x="1" y="224"/>
                              </a:lnTo>
                              <a:lnTo>
                                <a:pt x="1" y="208"/>
                              </a:lnTo>
                              <a:lnTo>
                                <a:pt x="0" y="190"/>
                              </a:lnTo>
                              <a:lnTo>
                                <a:pt x="0" y="175"/>
                              </a:lnTo>
                              <a:lnTo>
                                <a:pt x="1" y="160"/>
                              </a:lnTo>
                              <a:lnTo>
                                <a:pt x="0" y="143"/>
                              </a:lnTo>
                              <a:lnTo>
                                <a:pt x="1" y="129"/>
                              </a:lnTo>
                              <a:lnTo>
                                <a:pt x="1" y="113"/>
                              </a:lnTo>
                              <a:lnTo>
                                <a:pt x="0" y="95"/>
                              </a:lnTo>
                              <a:lnTo>
                                <a:pt x="1" y="80"/>
                              </a:lnTo>
                              <a:lnTo>
                                <a:pt x="1" y="65"/>
                              </a:lnTo>
                              <a:lnTo>
                                <a:pt x="1" y="57"/>
                              </a:lnTo>
                              <a:lnTo>
                                <a:pt x="3" y="48"/>
                              </a:lnTo>
                              <a:lnTo>
                                <a:pt x="6" y="41"/>
                              </a:lnTo>
                              <a:lnTo>
                                <a:pt x="10" y="32"/>
                              </a:lnTo>
                              <a:lnTo>
                                <a:pt x="14" y="26"/>
                              </a:lnTo>
                              <a:lnTo>
                                <a:pt x="20" y="21"/>
                              </a:lnTo>
                              <a:lnTo>
                                <a:pt x="26" y="15"/>
                              </a:lnTo>
                              <a:lnTo>
                                <a:pt x="33" y="11"/>
                              </a:lnTo>
                              <a:lnTo>
                                <a:pt x="40" y="6"/>
                              </a:lnTo>
                              <a:lnTo>
                                <a:pt x="47" y="3"/>
                              </a:lnTo>
                              <a:lnTo>
                                <a:pt x="56" y="2"/>
                              </a:lnTo>
                              <a:lnTo>
                                <a:pt x="66" y="2"/>
                              </a:lnTo>
                              <a:lnTo>
                                <a:pt x="80" y="0"/>
                              </a:lnTo>
                              <a:lnTo>
                                <a:pt x="96" y="2"/>
                              </a:lnTo>
                              <a:lnTo>
                                <a:pt x="112" y="2"/>
                              </a:lnTo>
                              <a:lnTo>
                                <a:pt x="128" y="0"/>
                              </a:lnTo>
                              <a:lnTo>
                                <a:pt x="144" y="0"/>
                              </a:lnTo>
                              <a:lnTo>
                                <a:pt x="159" y="2"/>
                              </a:lnTo>
                              <a:lnTo>
                                <a:pt x="175" y="0"/>
                              </a:lnTo>
                              <a:lnTo>
                                <a:pt x="191" y="2"/>
                              </a:lnTo>
                              <a:lnTo>
                                <a:pt x="207" y="2"/>
                              </a:lnTo>
                              <a:lnTo>
                                <a:pt x="223" y="0"/>
                              </a:lnTo>
                              <a:lnTo>
                                <a:pt x="238" y="2"/>
                              </a:lnTo>
                              <a:lnTo>
                                <a:pt x="254" y="2"/>
                              </a:lnTo>
                              <a:lnTo>
                                <a:pt x="261" y="2"/>
                              </a:lnTo>
                              <a:lnTo>
                                <a:pt x="270" y="3"/>
                              </a:lnTo>
                              <a:lnTo>
                                <a:pt x="279" y="6"/>
                              </a:lnTo>
                              <a:lnTo>
                                <a:pt x="286" y="11"/>
                              </a:lnTo>
                              <a:lnTo>
                                <a:pt x="291" y="15"/>
                              </a:lnTo>
                              <a:lnTo>
                                <a:pt x="299" y="21"/>
                              </a:lnTo>
                              <a:lnTo>
                                <a:pt x="303" y="26"/>
                              </a:lnTo>
                              <a:lnTo>
                                <a:pt x="307" y="32"/>
                              </a:lnTo>
                              <a:lnTo>
                                <a:pt x="312" y="41"/>
                              </a:lnTo>
                              <a:lnTo>
                                <a:pt x="314" y="48"/>
                              </a:lnTo>
                              <a:lnTo>
                                <a:pt x="316" y="57"/>
                              </a:lnTo>
                              <a:lnTo>
                                <a:pt x="317" y="65"/>
                              </a:lnTo>
                              <a:lnTo>
                                <a:pt x="316" y="80"/>
                              </a:lnTo>
                              <a:lnTo>
                                <a:pt x="317" y="97"/>
                              </a:lnTo>
                              <a:lnTo>
                                <a:pt x="317" y="113"/>
                              </a:lnTo>
                              <a:lnTo>
                                <a:pt x="316" y="127"/>
                              </a:lnTo>
                              <a:lnTo>
                                <a:pt x="316" y="143"/>
                              </a:lnTo>
                              <a:lnTo>
                                <a:pt x="317" y="160"/>
                              </a:lnTo>
                              <a:lnTo>
                                <a:pt x="316" y="175"/>
                              </a:lnTo>
                              <a:lnTo>
                                <a:pt x="317" y="192"/>
                              </a:lnTo>
                              <a:lnTo>
                                <a:pt x="317" y="208"/>
                              </a:lnTo>
                              <a:lnTo>
                                <a:pt x="316" y="222"/>
                              </a:lnTo>
                              <a:lnTo>
                                <a:pt x="317" y="239"/>
                              </a:lnTo>
                              <a:lnTo>
                                <a:pt x="317" y="255"/>
                              </a:lnTo>
                              <a:lnTo>
                                <a:pt x="316" y="264"/>
                              </a:lnTo>
                              <a:lnTo>
                                <a:pt x="314" y="271"/>
                              </a:lnTo>
                              <a:lnTo>
                                <a:pt x="312" y="280"/>
                              </a:lnTo>
                              <a:lnTo>
                                <a:pt x="307" y="287"/>
                              </a:lnTo>
                              <a:lnTo>
                                <a:pt x="303" y="294"/>
                              </a:lnTo>
                              <a:lnTo>
                                <a:pt x="299" y="300"/>
                              </a:lnTo>
                              <a:lnTo>
                                <a:pt x="291" y="306"/>
                              </a:lnTo>
                              <a:lnTo>
                                <a:pt x="286" y="310"/>
                              </a:lnTo>
                              <a:lnTo>
                                <a:pt x="279" y="313"/>
                              </a:lnTo>
                              <a:lnTo>
                                <a:pt x="270" y="316"/>
                              </a:lnTo>
                              <a:lnTo>
                                <a:pt x="261" y="317"/>
                              </a:lnTo>
                              <a:lnTo>
                                <a:pt x="254" y="319"/>
                              </a:lnTo>
                              <a:lnTo>
                                <a:pt x="238" y="317"/>
                              </a:lnTo>
                              <a:lnTo>
                                <a:pt x="223" y="319"/>
                              </a:lnTo>
                              <a:lnTo>
                                <a:pt x="207" y="319"/>
                              </a:lnTo>
                              <a:lnTo>
                                <a:pt x="191" y="317"/>
                              </a:lnTo>
                              <a:lnTo>
                                <a:pt x="175" y="317"/>
                              </a:lnTo>
                              <a:lnTo>
                                <a:pt x="159" y="319"/>
                              </a:lnTo>
                              <a:lnTo>
                                <a:pt x="144" y="317"/>
                              </a:lnTo>
                              <a:lnTo>
                                <a:pt x="128" y="319"/>
                              </a:lnTo>
                              <a:lnTo>
                                <a:pt x="112" y="319"/>
                              </a:lnTo>
                              <a:lnTo>
                                <a:pt x="96" y="317"/>
                              </a:lnTo>
                              <a:lnTo>
                                <a:pt x="80" y="319"/>
                              </a:lnTo>
                              <a:lnTo>
                                <a:pt x="66" y="319"/>
                              </a:lnTo>
                              <a:lnTo>
                                <a:pt x="56" y="317"/>
                              </a:lnTo>
                              <a:lnTo>
                                <a:pt x="47" y="316"/>
                              </a:lnTo>
                              <a:lnTo>
                                <a:pt x="40" y="313"/>
                              </a:lnTo>
                              <a:lnTo>
                                <a:pt x="33" y="310"/>
                              </a:lnTo>
                              <a:lnTo>
                                <a:pt x="26" y="306"/>
                              </a:lnTo>
                              <a:lnTo>
                                <a:pt x="20" y="300"/>
                              </a:lnTo>
                              <a:lnTo>
                                <a:pt x="14" y="294"/>
                              </a:lnTo>
                              <a:lnTo>
                                <a:pt x="10" y="287"/>
                              </a:lnTo>
                              <a:lnTo>
                                <a:pt x="6" y="280"/>
                              </a:lnTo>
                              <a:lnTo>
                                <a:pt x="3" y="271"/>
                              </a:lnTo>
                              <a:lnTo>
                                <a:pt x="1" y="264"/>
                              </a:lnTo>
                              <a:lnTo>
                                <a:pt x="1"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147"/>
                      <wps:cNvSpPr>
                        <a:spLocks/>
                      </wps:cNvSpPr>
                      <wps:spPr bwMode="auto">
                        <a:xfrm>
                          <a:off x="7567" y="15398"/>
                          <a:ext cx="317" cy="320"/>
                        </a:xfrm>
                        <a:custGeom>
                          <a:avLst/>
                          <a:gdLst>
                            <a:gd name="T0" fmla="*/ 0 w 317"/>
                            <a:gd name="T1" fmla="*/ 238 h 320"/>
                            <a:gd name="T2" fmla="*/ 1 w 317"/>
                            <a:gd name="T3" fmla="*/ 207 h 320"/>
                            <a:gd name="T4" fmla="*/ 0 w 317"/>
                            <a:gd name="T5" fmla="*/ 174 h 320"/>
                            <a:gd name="T6" fmla="*/ 0 w 317"/>
                            <a:gd name="T7" fmla="*/ 143 h 320"/>
                            <a:gd name="T8" fmla="*/ 1 w 317"/>
                            <a:gd name="T9" fmla="*/ 112 h 320"/>
                            <a:gd name="T10" fmla="*/ 1 w 317"/>
                            <a:gd name="T11" fmla="*/ 79 h 320"/>
                            <a:gd name="T12" fmla="*/ 1 w 317"/>
                            <a:gd name="T13" fmla="*/ 56 h 320"/>
                            <a:gd name="T14" fmla="*/ 6 w 317"/>
                            <a:gd name="T15" fmla="*/ 40 h 320"/>
                            <a:gd name="T16" fmla="*/ 14 w 317"/>
                            <a:gd name="T17" fmla="*/ 26 h 320"/>
                            <a:gd name="T18" fmla="*/ 26 w 317"/>
                            <a:gd name="T19" fmla="*/ 14 h 320"/>
                            <a:gd name="T20" fmla="*/ 40 w 317"/>
                            <a:gd name="T21" fmla="*/ 6 h 320"/>
                            <a:gd name="T22" fmla="*/ 56 w 317"/>
                            <a:gd name="T23" fmla="*/ 1 h 320"/>
                            <a:gd name="T24" fmla="*/ 80 w 317"/>
                            <a:gd name="T25" fmla="*/ 0 h 320"/>
                            <a:gd name="T26" fmla="*/ 112 w 317"/>
                            <a:gd name="T27" fmla="*/ 1 h 320"/>
                            <a:gd name="T28" fmla="*/ 144 w 317"/>
                            <a:gd name="T29" fmla="*/ 0 h 320"/>
                            <a:gd name="T30" fmla="*/ 175 w 317"/>
                            <a:gd name="T31" fmla="*/ 0 h 320"/>
                            <a:gd name="T32" fmla="*/ 207 w 317"/>
                            <a:gd name="T33" fmla="*/ 1 h 320"/>
                            <a:gd name="T34" fmla="*/ 238 w 317"/>
                            <a:gd name="T35" fmla="*/ 1 h 320"/>
                            <a:gd name="T36" fmla="*/ 261 w 317"/>
                            <a:gd name="T37" fmla="*/ 1 h 320"/>
                            <a:gd name="T38" fmla="*/ 279 w 317"/>
                            <a:gd name="T39" fmla="*/ 6 h 320"/>
                            <a:gd name="T40" fmla="*/ 291 w 317"/>
                            <a:gd name="T41" fmla="*/ 14 h 320"/>
                            <a:gd name="T42" fmla="*/ 303 w 317"/>
                            <a:gd name="T43" fmla="*/ 26 h 320"/>
                            <a:gd name="T44" fmla="*/ 312 w 317"/>
                            <a:gd name="T45" fmla="*/ 40 h 320"/>
                            <a:gd name="T46" fmla="*/ 316 w 317"/>
                            <a:gd name="T47" fmla="*/ 56 h 320"/>
                            <a:gd name="T48" fmla="*/ 316 w 317"/>
                            <a:gd name="T49" fmla="*/ 79 h 320"/>
                            <a:gd name="T50" fmla="*/ 317 w 317"/>
                            <a:gd name="T51" fmla="*/ 112 h 320"/>
                            <a:gd name="T52" fmla="*/ 316 w 317"/>
                            <a:gd name="T53" fmla="*/ 143 h 320"/>
                            <a:gd name="T54" fmla="*/ 316 w 317"/>
                            <a:gd name="T55" fmla="*/ 174 h 320"/>
                            <a:gd name="T56" fmla="*/ 317 w 317"/>
                            <a:gd name="T57" fmla="*/ 207 h 320"/>
                            <a:gd name="T58" fmla="*/ 317 w 317"/>
                            <a:gd name="T59" fmla="*/ 239 h 320"/>
                            <a:gd name="T60" fmla="*/ 316 w 317"/>
                            <a:gd name="T61" fmla="*/ 263 h 320"/>
                            <a:gd name="T62" fmla="*/ 312 w 317"/>
                            <a:gd name="T63" fmla="*/ 279 h 320"/>
                            <a:gd name="T64" fmla="*/ 303 w 317"/>
                            <a:gd name="T65" fmla="*/ 294 h 320"/>
                            <a:gd name="T66" fmla="*/ 291 w 317"/>
                            <a:gd name="T67" fmla="*/ 305 h 320"/>
                            <a:gd name="T68" fmla="*/ 279 w 317"/>
                            <a:gd name="T69" fmla="*/ 314 h 320"/>
                            <a:gd name="T70" fmla="*/ 261 w 317"/>
                            <a:gd name="T71" fmla="*/ 318 h 320"/>
                            <a:gd name="T72" fmla="*/ 238 w 317"/>
                            <a:gd name="T73" fmla="*/ 318 h 320"/>
                            <a:gd name="T74" fmla="*/ 207 w 317"/>
                            <a:gd name="T75" fmla="*/ 320 h 320"/>
                            <a:gd name="T76" fmla="*/ 175 w 317"/>
                            <a:gd name="T77" fmla="*/ 318 h 320"/>
                            <a:gd name="T78" fmla="*/ 144 w 317"/>
                            <a:gd name="T79" fmla="*/ 318 h 320"/>
                            <a:gd name="T80" fmla="*/ 112 w 317"/>
                            <a:gd name="T81" fmla="*/ 320 h 320"/>
                            <a:gd name="T82" fmla="*/ 80 w 317"/>
                            <a:gd name="T83" fmla="*/ 320 h 320"/>
                            <a:gd name="T84" fmla="*/ 56 w 317"/>
                            <a:gd name="T85" fmla="*/ 318 h 320"/>
                            <a:gd name="T86" fmla="*/ 40 w 317"/>
                            <a:gd name="T87" fmla="*/ 314 h 320"/>
                            <a:gd name="T88" fmla="*/ 26 w 317"/>
                            <a:gd name="T89" fmla="*/ 305 h 320"/>
                            <a:gd name="T90" fmla="*/ 14 w 317"/>
                            <a:gd name="T91" fmla="*/ 294 h 320"/>
                            <a:gd name="T92" fmla="*/ 6 w 317"/>
                            <a:gd name="T93" fmla="*/ 279 h 320"/>
                            <a:gd name="T94" fmla="*/ 1 w 317"/>
                            <a:gd name="T95" fmla="*/ 263 h 320"/>
                            <a:gd name="T96" fmla="*/ 1 w 317"/>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20">
                              <a:moveTo>
                                <a:pt x="1" y="255"/>
                              </a:moveTo>
                              <a:lnTo>
                                <a:pt x="0" y="238"/>
                              </a:lnTo>
                              <a:lnTo>
                                <a:pt x="1" y="223"/>
                              </a:lnTo>
                              <a:lnTo>
                                <a:pt x="1" y="207"/>
                              </a:lnTo>
                              <a:lnTo>
                                <a:pt x="0" y="190"/>
                              </a:lnTo>
                              <a:lnTo>
                                <a:pt x="0" y="174"/>
                              </a:lnTo>
                              <a:lnTo>
                                <a:pt x="1" y="160"/>
                              </a:lnTo>
                              <a:lnTo>
                                <a:pt x="0" y="143"/>
                              </a:lnTo>
                              <a:lnTo>
                                <a:pt x="1" y="128"/>
                              </a:lnTo>
                              <a:lnTo>
                                <a:pt x="1" y="112"/>
                              </a:lnTo>
                              <a:lnTo>
                                <a:pt x="0" y="95"/>
                              </a:lnTo>
                              <a:lnTo>
                                <a:pt x="1" y="79"/>
                              </a:lnTo>
                              <a:lnTo>
                                <a:pt x="1" y="65"/>
                              </a:lnTo>
                              <a:lnTo>
                                <a:pt x="1" y="56"/>
                              </a:lnTo>
                              <a:lnTo>
                                <a:pt x="3" y="48"/>
                              </a:lnTo>
                              <a:lnTo>
                                <a:pt x="6" y="40"/>
                              </a:lnTo>
                              <a:lnTo>
                                <a:pt x="10" y="32"/>
                              </a:lnTo>
                              <a:lnTo>
                                <a:pt x="14" y="26"/>
                              </a:lnTo>
                              <a:lnTo>
                                <a:pt x="20" y="20"/>
                              </a:lnTo>
                              <a:lnTo>
                                <a:pt x="26" y="14"/>
                              </a:lnTo>
                              <a:lnTo>
                                <a:pt x="33" y="10"/>
                              </a:lnTo>
                              <a:lnTo>
                                <a:pt x="40" y="6"/>
                              </a:lnTo>
                              <a:lnTo>
                                <a:pt x="47" y="3"/>
                              </a:lnTo>
                              <a:lnTo>
                                <a:pt x="56" y="1"/>
                              </a:lnTo>
                              <a:lnTo>
                                <a:pt x="66" y="1"/>
                              </a:lnTo>
                              <a:lnTo>
                                <a:pt x="80" y="0"/>
                              </a:lnTo>
                              <a:lnTo>
                                <a:pt x="96" y="1"/>
                              </a:lnTo>
                              <a:lnTo>
                                <a:pt x="112" y="1"/>
                              </a:lnTo>
                              <a:lnTo>
                                <a:pt x="128" y="0"/>
                              </a:lnTo>
                              <a:lnTo>
                                <a:pt x="144" y="0"/>
                              </a:lnTo>
                              <a:lnTo>
                                <a:pt x="159" y="1"/>
                              </a:lnTo>
                              <a:lnTo>
                                <a:pt x="175" y="0"/>
                              </a:lnTo>
                              <a:lnTo>
                                <a:pt x="191" y="1"/>
                              </a:lnTo>
                              <a:lnTo>
                                <a:pt x="207" y="1"/>
                              </a:lnTo>
                              <a:lnTo>
                                <a:pt x="223" y="0"/>
                              </a:lnTo>
                              <a:lnTo>
                                <a:pt x="238" y="1"/>
                              </a:lnTo>
                              <a:lnTo>
                                <a:pt x="254" y="1"/>
                              </a:lnTo>
                              <a:lnTo>
                                <a:pt x="261" y="1"/>
                              </a:lnTo>
                              <a:lnTo>
                                <a:pt x="270" y="3"/>
                              </a:lnTo>
                              <a:lnTo>
                                <a:pt x="279" y="6"/>
                              </a:lnTo>
                              <a:lnTo>
                                <a:pt x="286" y="10"/>
                              </a:lnTo>
                              <a:lnTo>
                                <a:pt x="291" y="14"/>
                              </a:lnTo>
                              <a:lnTo>
                                <a:pt x="299" y="20"/>
                              </a:lnTo>
                              <a:lnTo>
                                <a:pt x="303" y="26"/>
                              </a:lnTo>
                              <a:lnTo>
                                <a:pt x="307" y="32"/>
                              </a:lnTo>
                              <a:lnTo>
                                <a:pt x="312" y="40"/>
                              </a:lnTo>
                              <a:lnTo>
                                <a:pt x="314" y="48"/>
                              </a:lnTo>
                              <a:lnTo>
                                <a:pt x="316" y="56"/>
                              </a:lnTo>
                              <a:lnTo>
                                <a:pt x="317" y="65"/>
                              </a:lnTo>
                              <a:lnTo>
                                <a:pt x="316" y="79"/>
                              </a:lnTo>
                              <a:lnTo>
                                <a:pt x="317" y="96"/>
                              </a:lnTo>
                              <a:lnTo>
                                <a:pt x="317" y="112"/>
                              </a:lnTo>
                              <a:lnTo>
                                <a:pt x="316" y="127"/>
                              </a:lnTo>
                              <a:lnTo>
                                <a:pt x="316" y="143"/>
                              </a:lnTo>
                              <a:lnTo>
                                <a:pt x="317" y="160"/>
                              </a:lnTo>
                              <a:lnTo>
                                <a:pt x="316" y="174"/>
                              </a:lnTo>
                              <a:lnTo>
                                <a:pt x="317" y="191"/>
                              </a:lnTo>
                              <a:lnTo>
                                <a:pt x="317" y="207"/>
                              </a:lnTo>
                              <a:lnTo>
                                <a:pt x="316" y="223"/>
                              </a:lnTo>
                              <a:lnTo>
                                <a:pt x="317" y="239"/>
                              </a:lnTo>
                              <a:lnTo>
                                <a:pt x="317" y="255"/>
                              </a:lnTo>
                              <a:lnTo>
                                <a:pt x="316" y="263"/>
                              </a:lnTo>
                              <a:lnTo>
                                <a:pt x="314" y="272"/>
                              </a:lnTo>
                              <a:lnTo>
                                <a:pt x="312" y="279"/>
                              </a:lnTo>
                              <a:lnTo>
                                <a:pt x="307" y="286"/>
                              </a:lnTo>
                              <a:lnTo>
                                <a:pt x="303" y="294"/>
                              </a:lnTo>
                              <a:lnTo>
                                <a:pt x="299" y="299"/>
                              </a:lnTo>
                              <a:lnTo>
                                <a:pt x="291" y="305"/>
                              </a:lnTo>
                              <a:lnTo>
                                <a:pt x="286" y="309"/>
                              </a:lnTo>
                              <a:lnTo>
                                <a:pt x="279" y="314"/>
                              </a:lnTo>
                              <a:lnTo>
                                <a:pt x="270" y="317"/>
                              </a:lnTo>
                              <a:lnTo>
                                <a:pt x="261" y="318"/>
                              </a:lnTo>
                              <a:lnTo>
                                <a:pt x="254" y="320"/>
                              </a:lnTo>
                              <a:lnTo>
                                <a:pt x="238" y="318"/>
                              </a:lnTo>
                              <a:lnTo>
                                <a:pt x="223" y="320"/>
                              </a:lnTo>
                              <a:lnTo>
                                <a:pt x="207" y="320"/>
                              </a:lnTo>
                              <a:lnTo>
                                <a:pt x="191" y="318"/>
                              </a:lnTo>
                              <a:lnTo>
                                <a:pt x="175" y="318"/>
                              </a:lnTo>
                              <a:lnTo>
                                <a:pt x="159" y="320"/>
                              </a:lnTo>
                              <a:lnTo>
                                <a:pt x="144" y="318"/>
                              </a:lnTo>
                              <a:lnTo>
                                <a:pt x="128" y="320"/>
                              </a:lnTo>
                              <a:lnTo>
                                <a:pt x="112" y="320"/>
                              </a:lnTo>
                              <a:lnTo>
                                <a:pt x="96" y="318"/>
                              </a:lnTo>
                              <a:lnTo>
                                <a:pt x="80" y="320"/>
                              </a:lnTo>
                              <a:lnTo>
                                <a:pt x="66" y="320"/>
                              </a:lnTo>
                              <a:lnTo>
                                <a:pt x="56" y="318"/>
                              </a:lnTo>
                              <a:lnTo>
                                <a:pt x="47" y="317"/>
                              </a:lnTo>
                              <a:lnTo>
                                <a:pt x="40" y="314"/>
                              </a:lnTo>
                              <a:lnTo>
                                <a:pt x="33" y="309"/>
                              </a:lnTo>
                              <a:lnTo>
                                <a:pt x="26" y="305"/>
                              </a:lnTo>
                              <a:lnTo>
                                <a:pt x="20" y="299"/>
                              </a:lnTo>
                              <a:lnTo>
                                <a:pt x="14" y="294"/>
                              </a:lnTo>
                              <a:lnTo>
                                <a:pt x="10" y="286"/>
                              </a:lnTo>
                              <a:lnTo>
                                <a:pt x="6" y="279"/>
                              </a:lnTo>
                              <a:lnTo>
                                <a:pt x="3" y="272"/>
                              </a:lnTo>
                              <a:lnTo>
                                <a:pt x="1" y="263"/>
                              </a:lnTo>
                              <a:lnTo>
                                <a:pt x="1"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148"/>
                      <wps:cNvSpPr>
                        <a:spLocks/>
                      </wps:cNvSpPr>
                      <wps:spPr bwMode="auto">
                        <a:xfrm>
                          <a:off x="7998" y="15838"/>
                          <a:ext cx="317" cy="319"/>
                        </a:xfrm>
                        <a:custGeom>
                          <a:avLst/>
                          <a:gdLst>
                            <a:gd name="T0" fmla="*/ 0 w 317"/>
                            <a:gd name="T1" fmla="*/ 238 h 319"/>
                            <a:gd name="T2" fmla="*/ 1 w 317"/>
                            <a:gd name="T3" fmla="*/ 208 h 319"/>
                            <a:gd name="T4" fmla="*/ 0 w 317"/>
                            <a:gd name="T5" fmla="*/ 175 h 319"/>
                            <a:gd name="T6" fmla="*/ 0 w 317"/>
                            <a:gd name="T7" fmla="*/ 143 h 319"/>
                            <a:gd name="T8" fmla="*/ 1 w 317"/>
                            <a:gd name="T9" fmla="*/ 113 h 319"/>
                            <a:gd name="T10" fmla="*/ 1 w 317"/>
                            <a:gd name="T11" fmla="*/ 80 h 319"/>
                            <a:gd name="T12" fmla="*/ 1 w 317"/>
                            <a:gd name="T13" fmla="*/ 57 h 319"/>
                            <a:gd name="T14" fmla="*/ 6 w 317"/>
                            <a:gd name="T15" fmla="*/ 41 h 319"/>
                            <a:gd name="T16" fmla="*/ 14 w 317"/>
                            <a:gd name="T17" fmla="*/ 26 h 319"/>
                            <a:gd name="T18" fmla="*/ 26 w 317"/>
                            <a:gd name="T19" fmla="*/ 15 h 319"/>
                            <a:gd name="T20" fmla="*/ 40 w 317"/>
                            <a:gd name="T21" fmla="*/ 6 h 319"/>
                            <a:gd name="T22" fmla="*/ 56 w 317"/>
                            <a:gd name="T23" fmla="*/ 2 h 319"/>
                            <a:gd name="T24" fmla="*/ 79 w 317"/>
                            <a:gd name="T25" fmla="*/ 0 h 319"/>
                            <a:gd name="T26" fmla="*/ 110 w 317"/>
                            <a:gd name="T27" fmla="*/ 2 h 319"/>
                            <a:gd name="T28" fmla="*/ 142 w 317"/>
                            <a:gd name="T29" fmla="*/ 0 h 319"/>
                            <a:gd name="T30" fmla="*/ 174 w 317"/>
                            <a:gd name="T31" fmla="*/ 0 h 319"/>
                            <a:gd name="T32" fmla="*/ 205 w 317"/>
                            <a:gd name="T33" fmla="*/ 2 h 319"/>
                            <a:gd name="T34" fmla="*/ 237 w 317"/>
                            <a:gd name="T35" fmla="*/ 2 h 319"/>
                            <a:gd name="T36" fmla="*/ 261 w 317"/>
                            <a:gd name="T37" fmla="*/ 2 h 319"/>
                            <a:gd name="T38" fmla="*/ 277 w 317"/>
                            <a:gd name="T39" fmla="*/ 6 h 319"/>
                            <a:gd name="T40" fmla="*/ 291 w 317"/>
                            <a:gd name="T41" fmla="*/ 15 h 319"/>
                            <a:gd name="T42" fmla="*/ 303 w 317"/>
                            <a:gd name="T43" fmla="*/ 26 h 319"/>
                            <a:gd name="T44" fmla="*/ 312 w 317"/>
                            <a:gd name="T45" fmla="*/ 41 h 319"/>
                            <a:gd name="T46" fmla="*/ 316 w 317"/>
                            <a:gd name="T47" fmla="*/ 57 h 319"/>
                            <a:gd name="T48" fmla="*/ 316 w 317"/>
                            <a:gd name="T49" fmla="*/ 80 h 319"/>
                            <a:gd name="T50" fmla="*/ 317 w 317"/>
                            <a:gd name="T51" fmla="*/ 113 h 319"/>
                            <a:gd name="T52" fmla="*/ 316 w 317"/>
                            <a:gd name="T53" fmla="*/ 143 h 319"/>
                            <a:gd name="T54" fmla="*/ 316 w 317"/>
                            <a:gd name="T55" fmla="*/ 175 h 319"/>
                            <a:gd name="T56" fmla="*/ 317 w 317"/>
                            <a:gd name="T57" fmla="*/ 208 h 319"/>
                            <a:gd name="T58" fmla="*/ 317 w 317"/>
                            <a:gd name="T59" fmla="*/ 239 h 319"/>
                            <a:gd name="T60" fmla="*/ 316 w 317"/>
                            <a:gd name="T61" fmla="*/ 264 h 319"/>
                            <a:gd name="T62" fmla="*/ 312 w 317"/>
                            <a:gd name="T63" fmla="*/ 280 h 319"/>
                            <a:gd name="T64" fmla="*/ 303 w 317"/>
                            <a:gd name="T65" fmla="*/ 294 h 319"/>
                            <a:gd name="T66" fmla="*/ 291 w 317"/>
                            <a:gd name="T67" fmla="*/ 306 h 319"/>
                            <a:gd name="T68" fmla="*/ 277 w 317"/>
                            <a:gd name="T69" fmla="*/ 313 h 319"/>
                            <a:gd name="T70" fmla="*/ 261 w 317"/>
                            <a:gd name="T71" fmla="*/ 317 h 319"/>
                            <a:gd name="T72" fmla="*/ 237 w 317"/>
                            <a:gd name="T73" fmla="*/ 317 h 319"/>
                            <a:gd name="T74" fmla="*/ 205 w 317"/>
                            <a:gd name="T75" fmla="*/ 319 h 319"/>
                            <a:gd name="T76" fmla="*/ 174 w 317"/>
                            <a:gd name="T77" fmla="*/ 317 h 319"/>
                            <a:gd name="T78" fmla="*/ 142 w 317"/>
                            <a:gd name="T79" fmla="*/ 317 h 319"/>
                            <a:gd name="T80" fmla="*/ 110 w 317"/>
                            <a:gd name="T81" fmla="*/ 319 h 319"/>
                            <a:gd name="T82" fmla="*/ 79 w 317"/>
                            <a:gd name="T83" fmla="*/ 319 h 319"/>
                            <a:gd name="T84" fmla="*/ 56 w 317"/>
                            <a:gd name="T85" fmla="*/ 317 h 319"/>
                            <a:gd name="T86" fmla="*/ 40 w 317"/>
                            <a:gd name="T87" fmla="*/ 313 h 319"/>
                            <a:gd name="T88" fmla="*/ 26 w 317"/>
                            <a:gd name="T89" fmla="*/ 306 h 319"/>
                            <a:gd name="T90" fmla="*/ 14 w 317"/>
                            <a:gd name="T91" fmla="*/ 294 h 319"/>
                            <a:gd name="T92" fmla="*/ 6 w 317"/>
                            <a:gd name="T93" fmla="*/ 280 h 319"/>
                            <a:gd name="T94" fmla="*/ 1 w 317"/>
                            <a:gd name="T95" fmla="*/ 264 h 319"/>
                            <a:gd name="T96" fmla="*/ 1 w 317"/>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19">
                              <a:moveTo>
                                <a:pt x="1" y="255"/>
                              </a:moveTo>
                              <a:lnTo>
                                <a:pt x="0" y="238"/>
                              </a:lnTo>
                              <a:lnTo>
                                <a:pt x="1" y="224"/>
                              </a:lnTo>
                              <a:lnTo>
                                <a:pt x="1" y="208"/>
                              </a:lnTo>
                              <a:lnTo>
                                <a:pt x="0" y="190"/>
                              </a:lnTo>
                              <a:lnTo>
                                <a:pt x="0" y="175"/>
                              </a:lnTo>
                              <a:lnTo>
                                <a:pt x="1" y="160"/>
                              </a:lnTo>
                              <a:lnTo>
                                <a:pt x="0" y="143"/>
                              </a:lnTo>
                              <a:lnTo>
                                <a:pt x="1" y="129"/>
                              </a:lnTo>
                              <a:lnTo>
                                <a:pt x="1" y="113"/>
                              </a:lnTo>
                              <a:lnTo>
                                <a:pt x="0" y="95"/>
                              </a:lnTo>
                              <a:lnTo>
                                <a:pt x="1" y="80"/>
                              </a:lnTo>
                              <a:lnTo>
                                <a:pt x="1" y="65"/>
                              </a:lnTo>
                              <a:lnTo>
                                <a:pt x="1" y="57"/>
                              </a:lnTo>
                              <a:lnTo>
                                <a:pt x="3" y="48"/>
                              </a:lnTo>
                              <a:lnTo>
                                <a:pt x="6" y="41"/>
                              </a:lnTo>
                              <a:lnTo>
                                <a:pt x="10" y="32"/>
                              </a:lnTo>
                              <a:lnTo>
                                <a:pt x="14" y="26"/>
                              </a:lnTo>
                              <a:lnTo>
                                <a:pt x="20" y="21"/>
                              </a:lnTo>
                              <a:lnTo>
                                <a:pt x="26" y="15"/>
                              </a:lnTo>
                              <a:lnTo>
                                <a:pt x="31" y="11"/>
                              </a:lnTo>
                              <a:lnTo>
                                <a:pt x="40" y="6"/>
                              </a:lnTo>
                              <a:lnTo>
                                <a:pt x="47" y="3"/>
                              </a:lnTo>
                              <a:lnTo>
                                <a:pt x="56" y="2"/>
                              </a:lnTo>
                              <a:lnTo>
                                <a:pt x="65" y="2"/>
                              </a:lnTo>
                              <a:lnTo>
                                <a:pt x="79" y="0"/>
                              </a:lnTo>
                              <a:lnTo>
                                <a:pt x="95" y="2"/>
                              </a:lnTo>
                              <a:lnTo>
                                <a:pt x="110" y="2"/>
                              </a:lnTo>
                              <a:lnTo>
                                <a:pt x="126" y="0"/>
                              </a:lnTo>
                              <a:lnTo>
                                <a:pt x="142" y="0"/>
                              </a:lnTo>
                              <a:lnTo>
                                <a:pt x="158" y="2"/>
                              </a:lnTo>
                              <a:lnTo>
                                <a:pt x="174" y="0"/>
                              </a:lnTo>
                              <a:lnTo>
                                <a:pt x="189" y="2"/>
                              </a:lnTo>
                              <a:lnTo>
                                <a:pt x="205" y="2"/>
                              </a:lnTo>
                              <a:lnTo>
                                <a:pt x="221" y="0"/>
                              </a:lnTo>
                              <a:lnTo>
                                <a:pt x="237" y="2"/>
                              </a:lnTo>
                              <a:lnTo>
                                <a:pt x="253" y="2"/>
                              </a:lnTo>
                              <a:lnTo>
                                <a:pt x="261" y="2"/>
                              </a:lnTo>
                              <a:lnTo>
                                <a:pt x="270" y="3"/>
                              </a:lnTo>
                              <a:lnTo>
                                <a:pt x="277" y="6"/>
                              </a:lnTo>
                              <a:lnTo>
                                <a:pt x="284" y="11"/>
                              </a:lnTo>
                              <a:lnTo>
                                <a:pt x="291" y="15"/>
                              </a:lnTo>
                              <a:lnTo>
                                <a:pt x="297" y="21"/>
                              </a:lnTo>
                              <a:lnTo>
                                <a:pt x="303" y="26"/>
                              </a:lnTo>
                              <a:lnTo>
                                <a:pt x="307" y="32"/>
                              </a:lnTo>
                              <a:lnTo>
                                <a:pt x="312" y="41"/>
                              </a:lnTo>
                              <a:lnTo>
                                <a:pt x="314" y="48"/>
                              </a:lnTo>
                              <a:lnTo>
                                <a:pt x="316" y="57"/>
                              </a:lnTo>
                              <a:lnTo>
                                <a:pt x="317" y="65"/>
                              </a:lnTo>
                              <a:lnTo>
                                <a:pt x="316" y="80"/>
                              </a:lnTo>
                              <a:lnTo>
                                <a:pt x="317" y="97"/>
                              </a:lnTo>
                              <a:lnTo>
                                <a:pt x="317" y="113"/>
                              </a:lnTo>
                              <a:lnTo>
                                <a:pt x="316" y="127"/>
                              </a:lnTo>
                              <a:lnTo>
                                <a:pt x="316" y="143"/>
                              </a:lnTo>
                              <a:lnTo>
                                <a:pt x="317" y="160"/>
                              </a:lnTo>
                              <a:lnTo>
                                <a:pt x="316" y="175"/>
                              </a:lnTo>
                              <a:lnTo>
                                <a:pt x="317" y="192"/>
                              </a:lnTo>
                              <a:lnTo>
                                <a:pt x="317" y="208"/>
                              </a:lnTo>
                              <a:lnTo>
                                <a:pt x="316" y="222"/>
                              </a:lnTo>
                              <a:lnTo>
                                <a:pt x="317" y="239"/>
                              </a:lnTo>
                              <a:lnTo>
                                <a:pt x="317" y="255"/>
                              </a:lnTo>
                              <a:lnTo>
                                <a:pt x="316" y="264"/>
                              </a:lnTo>
                              <a:lnTo>
                                <a:pt x="314" y="271"/>
                              </a:lnTo>
                              <a:lnTo>
                                <a:pt x="312" y="280"/>
                              </a:lnTo>
                              <a:lnTo>
                                <a:pt x="307" y="287"/>
                              </a:lnTo>
                              <a:lnTo>
                                <a:pt x="303" y="294"/>
                              </a:lnTo>
                              <a:lnTo>
                                <a:pt x="297" y="300"/>
                              </a:lnTo>
                              <a:lnTo>
                                <a:pt x="291" y="306"/>
                              </a:lnTo>
                              <a:lnTo>
                                <a:pt x="284" y="310"/>
                              </a:lnTo>
                              <a:lnTo>
                                <a:pt x="277" y="313"/>
                              </a:lnTo>
                              <a:lnTo>
                                <a:pt x="270" y="316"/>
                              </a:lnTo>
                              <a:lnTo>
                                <a:pt x="261" y="317"/>
                              </a:lnTo>
                              <a:lnTo>
                                <a:pt x="253" y="319"/>
                              </a:lnTo>
                              <a:lnTo>
                                <a:pt x="237" y="317"/>
                              </a:lnTo>
                              <a:lnTo>
                                <a:pt x="221" y="319"/>
                              </a:lnTo>
                              <a:lnTo>
                                <a:pt x="205" y="319"/>
                              </a:lnTo>
                              <a:lnTo>
                                <a:pt x="189" y="317"/>
                              </a:lnTo>
                              <a:lnTo>
                                <a:pt x="174" y="317"/>
                              </a:lnTo>
                              <a:lnTo>
                                <a:pt x="158" y="319"/>
                              </a:lnTo>
                              <a:lnTo>
                                <a:pt x="142" y="317"/>
                              </a:lnTo>
                              <a:lnTo>
                                <a:pt x="126" y="319"/>
                              </a:lnTo>
                              <a:lnTo>
                                <a:pt x="110" y="319"/>
                              </a:lnTo>
                              <a:lnTo>
                                <a:pt x="95" y="317"/>
                              </a:lnTo>
                              <a:lnTo>
                                <a:pt x="79" y="319"/>
                              </a:lnTo>
                              <a:lnTo>
                                <a:pt x="65" y="319"/>
                              </a:lnTo>
                              <a:lnTo>
                                <a:pt x="56" y="317"/>
                              </a:lnTo>
                              <a:lnTo>
                                <a:pt x="47" y="316"/>
                              </a:lnTo>
                              <a:lnTo>
                                <a:pt x="40" y="313"/>
                              </a:lnTo>
                              <a:lnTo>
                                <a:pt x="31" y="310"/>
                              </a:lnTo>
                              <a:lnTo>
                                <a:pt x="26" y="306"/>
                              </a:lnTo>
                              <a:lnTo>
                                <a:pt x="20" y="300"/>
                              </a:lnTo>
                              <a:lnTo>
                                <a:pt x="14" y="294"/>
                              </a:lnTo>
                              <a:lnTo>
                                <a:pt x="10" y="287"/>
                              </a:lnTo>
                              <a:lnTo>
                                <a:pt x="6" y="280"/>
                              </a:lnTo>
                              <a:lnTo>
                                <a:pt x="3" y="271"/>
                              </a:lnTo>
                              <a:lnTo>
                                <a:pt x="1" y="264"/>
                              </a:lnTo>
                              <a:lnTo>
                                <a:pt x="1"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149"/>
                      <wps:cNvSpPr>
                        <a:spLocks/>
                      </wps:cNvSpPr>
                      <wps:spPr bwMode="auto">
                        <a:xfrm>
                          <a:off x="7998" y="15398"/>
                          <a:ext cx="317" cy="320"/>
                        </a:xfrm>
                        <a:custGeom>
                          <a:avLst/>
                          <a:gdLst>
                            <a:gd name="T0" fmla="*/ 0 w 317"/>
                            <a:gd name="T1" fmla="*/ 238 h 320"/>
                            <a:gd name="T2" fmla="*/ 1 w 317"/>
                            <a:gd name="T3" fmla="*/ 207 h 320"/>
                            <a:gd name="T4" fmla="*/ 0 w 317"/>
                            <a:gd name="T5" fmla="*/ 174 h 320"/>
                            <a:gd name="T6" fmla="*/ 0 w 317"/>
                            <a:gd name="T7" fmla="*/ 143 h 320"/>
                            <a:gd name="T8" fmla="*/ 1 w 317"/>
                            <a:gd name="T9" fmla="*/ 112 h 320"/>
                            <a:gd name="T10" fmla="*/ 1 w 317"/>
                            <a:gd name="T11" fmla="*/ 79 h 320"/>
                            <a:gd name="T12" fmla="*/ 1 w 317"/>
                            <a:gd name="T13" fmla="*/ 56 h 320"/>
                            <a:gd name="T14" fmla="*/ 6 w 317"/>
                            <a:gd name="T15" fmla="*/ 40 h 320"/>
                            <a:gd name="T16" fmla="*/ 14 w 317"/>
                            <a:gd name="T17" fmla="*/ 26 h 320"/>
                            <a:gd name="T18" fmla="*/ 26 w 317"/>
                            <a:gd name="T19" fmla="*/ 14 h 320"/>
                            <a:gd name="T20" fmla="*/ 40 w 317"/>
                            <a:gd name="T21" fmla="*/ 6 h 320"/>
                            <a:gd name="T22" fmla="*/ 56 w 317"/>
                            <a:gd name="T23" fmla="*/ 1 h 320"/>
                            <a:gd name="T24" fmla="*/ 79 w 317"/>
                            <a:gd name="T25" fmla="*/ 0 h 320"/>
                            <a:gd name="T26" fmla="*/ 110 w 317"/>
                            <a:gd name="T27" fmla="*/ 1 h 320"/>
                            <a:gd name="T28" fmla="*/ 142 w 317"/>
                            <a:gd name="T29" fmla="*/ 0 h 320"/>
                            <a:gd name="T30" fmla="*/ 174 w 317"/>
                            <a:gd name="T31" fmla="*/ 0 h 320"/>
                            <a:gd name="T32" fmla="*/ 205 w 317"/>
                            <a:gd name="T33" fmla="*/ 1 h 320"/>
                            <a:gd name="T34" fmla="*/ 237 w 317"/>
                            <a:gd name="T35" fmla="*/ 1 h 320"/>
                            <a:gd name="T36" fmla="*/ 261 w 317"/>
                            <a:gd name="T37" fmla="*/ 1 h 320"/>
                            <a:gd name="T38" fmla="*/ 277 w 317"/>
                            <a:gd name="T39" fmla="*/ 6 h 320"/>
                            <a:gd name="T40" fmla="*/ 291 w 317"/>
                            <a:gd name="T41" fmla="*/ 14 h 320"/>
                            <a:gd name="T42" fmla="*/ 303 w 317"/>
                            <a:gd name="T43" fmla="*/ 26 h 320"/>
                            <a:gd name="T44" fmla="*/ 312 w 317"/>
                            <a:gd name="T45" fmla="*/ 40 h 320"/>
                            <a:gd name="T46" fmla="*/ 316 w 317"/>
                            <a:gd name="T47" fmla="*/ 56 h 320"/>
                            <a:gd name="T48" fmla="*/ 316 w 317"/>
                            <a:gd name="T49" fmla="*/ 79 h 320"/>
                            <a:gd name="T50" fmla="*/ 317 w 317"/>
                            <a:gd name="T51" fmla="*/ 112 h 320"/>
                            <a:gd name="T52" fmla="*/ 316 w 317"/>
                            <a:gd name="T53" fmla="*/ 143 h 320"/>
                            <a:gd name="T54" fmla="*/ 316 w 317"/>
                            <a:gd name="T55" fmla="*/ 174 h 320"/>
                            <a:gd name="T56" fmla="*/ 317 w 317"/>
                            <a:gd name="T57" fmla="*/ 207 h 320"/>
                            <a:gd name="T58" fmla="*/ 317 w 317"/>
                            <a:gd name="T59" fmla="*/ 239 h 320"/>
                            <a:gd name="T60" fmla="*/ 316 w 317"/>
                            <a:gd name="T61" fmla="*/ 263 h 320"/>
                            <a:gd name="T62" fmla="*/ 312 w 317"/>
                            <a:gd name="T63" fmla="*/ 279 h 320"/>
                            <a:gd name="T64" fmla="*/ 303 w 317"/>
                            <a:gd name="T65" fmla="*/ 294 h 320"/>
                            <a:gd name="T66" fmla="*/ 291 w 317"/>
                            <a:gd name="T67" fmla="*/ 305 h 320"/>
                            <a:gd name="T68" fmla="*/ 277 w 317"/>
                            <a:gd name="T69" fmla="*/ 314 h 320"/>
                            <a:gd name="T70" fmla="*/ 261 w 317"/>
                            <a:gd name="T71" fmla="*/ 318 h 320"/>
                            <a:gd name="T72" fmla="*/ 237 w 317"/>
                            <a:gd name="T73" fmla="*/ 318 h 320"/>
                            <a:gd name="T74" fmla="*/ 205 w 317"/>
                            <a:gd name="T75" fmla="*/ 320 h 320"/>
                            <a:gd name="T76" fmla="*/ 174 w 317"/>
                            <a:gd name="T77" fmla="*/ 318 h 320"/>
                            <a:gd name="T78" fmla="*/ 142 w 317"/>
                            <a:gd name="T79" fmla="*/ 318 h 320"/>
                            <a:gd name="T80" fmla="*/ 110 w 317"/>
                            <a:gd name="T81" fmla="*/ 320 h 320"/>
                            <a:gd name="T82" fmla="*/ 79 w 317"/>
                            <a:gd name="T83" fmla="*/ 320 h 320"/>
                            <a:gd name="T84" fmla="*/ 56 w 317"/>
                            <a:gd name="T85" fmla="*/ 318 h 320"/>
                            <a:gd name="T86" fmla="*/ 40 w 317"/>
                            <a:gd name="T87" fmla="*/ 314 h 320"/>
                            <a:gd name="T88" fmla="*/ 26 w 317"/>
                            <a:gd name="T89" fmla="*/ 305 h 320"/>
                            <a:gd name="T90" fmla="*/ 14 w 317"/>
                            <a:gd name="T91" fmla="*/ 294 h 320"/>
                            <a:gd name="T92" fmla="*/ 6 w 317"/>
                            <a:gd name="T93" fmla="*/ 279 h 320"/>
                            <a:gd name="T94" fmla="*/ 1 w 317"/>
                            <a:gd name="T95" fmla="*/ 263 h 320"/>
                            <a:gd name="T96" fmla="*/ 1 w 317"/>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20">
                              <a:moveTo>
                                <a:pt x="1" y="255"/>
                              </a:moveTo>
                              <a:lnTo>
                                <a:pt x="0" y="238"/>
                              </a:lnTo>
                              <a:lnTo>
                                <a:pt x="1" y="223"/>
                              </a:lnTo>
                              <a:lnTo>
                                <a:pt x="1" y="207"/>
                              </a:lnTo>
                              <a:lnTo>
                                <a:pt x="0" y="190"/>
                              </a:lnTo>
                              <a:lnTo>
                                <a:pt x="0" y="174"/>
                              </a:lnTo>
                              <a:lnTo>
                                <a:pt x="1" y="160"/>
                              </a:lnTo>
                              <a:lnTo>
                                <a:pt x="0" y="143"/>
                              </a:lnTo>
                              <a:lnTo>
                                <a:pt x="1" y="128"/>
                              </a:lnTo>
                              <a:lnTo>
                                <a:pt x="1" y="112"/>
                              </a:lnTo>
                              <a:lnTo>
                                <a:pt x="0" y="95"/>
                              </a:lnTo>
                              <a:lnTo>
                                <a:pt x="1" y="79"/>
                              </a:lnTo>
                              <a:lnTo>
                                <a:pt x="1" y="65"/>
                              </a:lnTo>
                              <a:lnTo>
                                <a:pt x="1" y="56"/>
                              </a:lnTo>
                              <a:lnTo>
                                <a:pt x="3" y="48"/>
                              </a:lnTo>
                              <a:lnTo>
                                <a:pt x="6" y="40"/>
                              </a:lnTo>
                              <a:lnTo>
                                <a:pt x="10" y="32"/>
                              </a:lnTo>
                              <a:lnTo>
                                <a:pt x="14" y="26"/>
                              </a:lnTo>
                              <a:lnTo>
                                <a:pt x="20" y="20"/>
                              </a:lnTo>
                              <a:lnTo>
                                <a:pt x="26" y="14"/>
                              </a:lnTo>
                              <a:lnTo>
                                <a:pt x="31" y="10"/>
                              </a:lnTo>
                              <a:lnTo>
                                <a:pt x="40" y="6"/>
                              </a:lnTo>
                              <a:lnTo>
                                <a:pt x="47" y="3"/>
                              </a:lnTo>
                              <a:lnTo>
                                <a:pt x="56" y="1"/>
                              </a:lnTo>
                              <a:lnTo>
                                <a:pt x="65" y="1"/>
                              </a:lnTo>
                              <a:lnTo>
                                <a:pt x="79" y="0"/>
                              </a:lnTo>
                              <a:lnTo>
                                <a:pt x="95" y="1"/>
                              </a:lnTo>
                              <a:lnTo>
                                <a:pt x="110" y="1"/>
                              </a:lnTo>
                              <a:lnTo>
                                <a:pt x="126" y="0"/>
                              </a:lnTo>
                              <a:lnTo>
                                <a:pt x="142" y="0"/>
                              </a:lnTo>
                              <a:lnTo>
                                <a:pt x="158" y="1"/>
                              </a:lnTo>
                              <a:lnTo>
                                <a:pt x="174" y="0"/>
                              </a:lnTo>
                              <a:lnTo>
                                <a:pt x="189" y="1"/>
                              </a:lnTo>
                              <a:lnTo>
                                <a:pt x="205" y="1"/>
                              </a:lnTo>
                              <a:lnTo>
                                <a:pt x="221" y="0"/>
                              </a:lnTo>
                              <a:lnTo>
                                <a:pt x="237" y="1"/>
                              </a:lnTo>
                              <a:lnTo>
                                <a:pt x="253" y="1"/>
                              </a:lnTo>
                              <a:lnTo>
                                <a:pt x="261" y="1"/>
                              </a:lnTo>
                              <a:lnTo>
                                <a:pt x="270" y="3"/>
                              </a:lnTo>
                              <a:lnTo>
                                <a:pt x="277" y="6"/>
                              </a:lnTo>
                              <a:lnTo>
                                <a:pt x="284" y="10"/>
                              </a:lnTo>
                              <a:lnTo>
                                <a:pt x="291" y="14"/>
                              </a:lnTo>
                              <a:lnTo>
                                <a:pt x="297" y="20"/>
                              </a:lnTo>
                              <a:lnTo>
                                <a:pt x="303" y="26"/>
                              </a:lnTo>
                              <a:lnTo>
                                <a:pt x="307" y="32"/>
                              </a:lnTo>
                              <a:lnTo>
                                <a:pt x="312" y="40"/>
                              </a:lnTo>
                              <a:lnTo>
                                <a:pt x="314" y="48"/>
                              </a:lnTo>
                              <a:lnTo>
                                <a:pt x="316" y="56"/>
                              </a:lnTo>
                              <a:lnTo>
                                <a:pt x="317" y="65"/>
                              </a:lnTo>
                              <a:lnTo>
                                <a:pt x="316" y="79"/>
                              </a:lnTo>
                              <a:lnTo>
                                <a:pt x="317" y="96"/>
                              </a:lnTo>
                              <a:lnTo>
                                <a:pt x="317" y="112"/>
                              </a:lnTo>
                              <a:lnTo>
                                <a:pt x="316" y="127"/>
                              </a:lnTo>
                              <a:lnTo>
                                <a:pt x="316" y="143"/>
                              </a:lnTo>
                              <a:lnTo>
                                <a:pt x="317" y="160"/>
                              </a:lnTo>
                              <a:lnTo>
                                <a:pt x="316" y="174"/>
                              </a:lnTo>
                              <a:lnTo>
                                <a:pt x="317" y="191"/>
                              </a:lnTo>
                              <a:lnTo>
                                <a:pt x="317" y="207"/>
                              </a:lnTo>
                              <a:lnTo>
                                <a:pt x="316" y="223"/>
                              </a:lnTo>
                              <a:lnTo>
                                <a:pt x="317" y="239"/>
                              </a:lnTo>
                              <a:lnTo>
                                <a:pt x="317" y="255"/>
                              </a:lnTo>
                              <a:lnTo>
                                <a:pt x="316" y="263"/>
                              </a:lnTo>
                              <a:lnTo>
                                <a:pt x="314" y="272"/>
                              </a:lnTo>
                              <a:lnTo>
                                <a:pt x="312" y="279"/>
                              </a:lnTo>
                              <a:lnTo>
                                <a:pt x="307" y="286"/>
                              </a:lnTo>
                              <a:lnTo>
                                <a:pt x="303" y="294"/>
                              </a:lnTo>
                              <a:lnTo>
                                <a:pt x="297" y="299"/>
                              </a:lnTo>
                              <a:lnTo>
                                <a:pt x="291" y="305"/>
                              </a:lnTo>
                              <a:lnTo>
                                <a:pt x="284" y="309"/>
                              </a:lnTo>
                              <a:lnTo>
                                <a:pt x="277" y="314"/>
                              </a:lnTo>
                              <a:lnTo>
                                <a:pt x="270" y="317"/>
                              </a:lnTo>
                              <a:lnTo>
                                <a:pt x="261" y="318"/>
                              </a:lnTo>
                              <a:lnTo>
                                <a:pt x="253" y="320"/>
                              </a:lnTo>
                              <a:lnTo>
                                <a:pt x="237" y="318"/>
                              </a:lnTo>
                              <a:lnTo>
                                <a:pt x="221" y="320"/>
                              </a:lnTo>
                              <a:lnTo>
                                <a:pt x="205" y="320"/>
                              </a:lnTo>
                              <a:lnTo>
                                <a:pt x="189" y="318"/>
                              </a:lnTo>
                              <a:lnTo>
                                <a:pt x="174" y="318"/>
                              </a:lnTo>
                              <a:lnTo>
                                <a:pt x="158" y="320"/>
                              </a:lnTo>
                              <a:lnTo>
                                <a:pt x="142" y="318"/>
                              </a:lnTo>
                              <a:lnTo>
                                <a:pt x="126" y="320"/>
                              </a:lnTo>
                              <a:lnTo>
                                <a:pt x="110" y="320"/>
                              </a:lnTo>
                              <a:lnTo>
                                <a:pt x="95" y="318"/>
                              </a:lnTo>
                              <a:lnTo>
                                <a:pt x="79" y="320"/>
                              </a:lnTo>
                              <a:lnTo>
                                <a:pt x="65" y="320"/>
                              </a:lnTo>
                              <a:lnTo>
                                <a:pt x="56" y="318"/>
                              </a:lnTo>
                              <a:lnTo>
                                <a:pt x="47" y="317"/>
                              </a:lnTo>
                              <a:lnTo>
                                <a:pt x="40" y="314"/>
                              </a:lnTo>
                              <a:lnTo>
                                <a:pt x="31" y="309"/>
                              </a:lnTo>
                              <a:lnTo>
                                <a:pt x="26" y="305"/>
                              </a:lnTo>
                              <a:lnTo>
                                <a:pt x="20" y="299"/>
                              </a:lnTo>
                              <a:lnTo>
                                <a:pt x="14" y="294"/>
                              </a:lnTo>
                              <a:lnTo>
                                <a:pt x="10" y="286"/>
                              </a:lnTo>
                              <a:lnTo>
                                <a:pt x="6" y="279"/>
                              </a:lnTo>
                              <a:lnTo>
                                <a:pt x="3" y="272"/>
                              </a:lnTo>
                              <a:lnTo>
                                <a:pt x="1" y="263"/>
                              </a:lnTo>
                              <a:lnTo>
                                <a:pt x="1"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150"/>
                      <wps:cNvSpPr>
                        <a:spLocks/>
                      </wps:cNvSpPr>
                      <wps:spPr bwMode="auto">
                        <a:xfrm>
                          <a:off x="8427" y="15838"/>
                          <a:ext cx="318" cy="319"/>
                        </a:xfrm>
                        <a:custGeom>
                          <a:avLst/>
                          <a:gdLst>
                            <a:gd name="T0" fmla="*/ 0 w 318"/>
                            <a:gd name="T1" fmla="*/ 238 h 319"/>
                            <a:gd name="T2" fmla="*/ 2 w 318"/>
                            <a:gd name="T3" fmla="*/ 208 h 319"/>
                            <a:gd name="T4" fmla="*/ 0 w 318"/>
                            <a:gd name="T5" fmla="*/ 175 h 319"/>
                            <a:gd name="T6" fmla="*/ 0 w 318"/>
                            <a:gd name="T7" fmla="*/ 143 h 319"/>
                            <a:gd name="T8" fmla="*/ 2 w 318"/>
                            <a:gd name="T9" fmla="*/ 113 h 319"/>
                            <a:gd name="T10" fmla="*/ 2 w 318"/>
                            <a:gd name="T11" fmla="*/ 80 h 319"/>
                            <a:gd name="T12" fmla="*/ 2 w 318"/>
                            <a:gd name="T13" fmla="*/ 57 h 319"/>
                            <a:gd name="T14" fmla="*/ 6 w 318"/>
                            <a:gd name="T15" fmla="*/ 41 h 319"/>
                            <a:gd name="T16" fmla="*/ 15 w 318"/>
                            <a:gd name="T17" fmla="*/ 26 h 319"/>
                            <a:gd name="T18" fmla="*/ 26 w 318"/>
                            <a:gd name="T19" fmla="*/ 15 h 319"/>
                            <a:gd name="T20" fmla="*/ 41 w 318"/>
                            <a:gd name="T21" fmla="*/ 6 h 319"/>
                            <a:gd name="T22" fmla="*/ 56 w 318"/>
                            <a:gd name="T23" fmla="*/ 2 h 319"/>
                            <a:gd name="T24" fmla="*/ 81 w 318"/>
                            <a:gd name="T25" fmla="*/ 0 h 319"/>
                            <a:gd name="T26" fmla="*/ 112 w 318"/>
                            <a:gd name="T27" fmla="*/ 2 h 319"/>
                            <a:gd name="T28" fmla="*/ 144 w 318"/>
                            <a:gd name="T29" fmla="*/ 0 h 319"/>
                            <a:gd name="T30" fmla="*/ 176 w 318"/>
                            <a:gd name="T31" fmla="*/ 0 h 319"/>
                            <a:gd name="T32" fmla="*/ 207 w 318"/>
                            <a:gd name="T33" fmla="*/ 2 h 319"/>
                            <a:gd name="T34" fmla="*/ 239 w 318"/>
                            <a:gd name="T35" fmla="*/ 2 h 319"/>
                            <a:gd name="T36" fmla="*/ 262 w 318"/>
                            <a:gd name="T37" fmla="*/ 2 h 319"/>
                            <a:gd name="T38" fmla="*/ 279 w 318"/>
                            <a:gd name="T39" fmla="*/ 6 h 319"/>
                            <a:gd name="T40" fmla="*/ 292 w 318"/>
                            <a:gd name="T41" fmla="*/ 15 h 319"/>
                            <a:gd name="T42" fmla="*/ 304 w 318"/>
                            <a:gd name="T43" fmla="*/ 26 h 319"/>
                            <a:gd name="T44" fmla="*/ 312 w 318"/>
                            <a:gd name="T45" fmla="*/ 41 h 319"/>
                            <a:gd name="T46" fmla="*/ 316 w 318"/>
                            <a:gd name="T47" fmla="*/ 57 h 319"/>
                            <a:gd name="T48" fmla="*/ 316 w 318"/>
                            <a:gd name="T49" fmla="*/ 80 h 319"/>
                            <a:gd name="T50" fmla="*/ 318 w 318"/>
                            <a:gd name="T51" fmla="*/ 113 h 319"/>
                            <a:gd name="T52" fmla="*/ 316 w 318"/>
                            <a:gd name="T53" fmla="*/ 143 h 319"/>
                            <a:gd name="T54" fmla="*/ 316 w 318"/>
                            <a:gd name="T55" fmla="*/ 175 h 319"/>
                            <a:gd name="T56" fmla="*/ 318 w 318"/>
                            <a:gd name="T57" fmla="*/ 208 h 319"/>
                            <a:gd name="T58" fmla="*/ 318 w 318"/>
                            <a:gd name="T59" fmla="*/ 239 h 319"/>
                            <a:gd name="T60" fmla="*/ 316 w 318"/>
                            <a:gd name="T61" fmla="*/ 264 h 319"/>
                            <a:gd name="T62" fmla="*/ 312 w 318"/>
                            <a:gd name="T63" fmla="*/ 280 h 319"/>
                            <a:gd name="T64" fmla="*/ 304 w 318"/>
                            <a:gd name="T65" fmla="*/ 294 h 319"/>
                            <a:gd name="T66" fmla="*/ 292 w 318"/>
                            <a:gd name="T67" fmla="*/ 306 h 319"/>
                            <a:gd name="T68" fmla="*/ 279 w 318"/>
                            <a:gd name="T69" fmla="*/ 313 h 319"/>
                            <a:gd name="T70" fmla="*/ 262 w 318"/>
                            <a:gd name="T71" fmla="*/ 317 h 319"/>
                            <a:gd name="T72" fmla="*/ 239 w 318"/>
                            <a:gd name="T73" fmla="*/ 317 h 319"/>
                            <a:gd name="T74" fmla="*/ 207 w 318"/>
                            <a:gd name="T75" fmla="*/ 319 h 319"/>
                            <a:gd name="T76" fmla="*/ 176 w 318"/>
                            <a:gd name="T77" fmla="*/ 317 h 319"/>
                            <a:gd name="T78" fmla="*/ 144 w 318"/>
                            <a:gd name="T79" fmla="*/ 317 h 319"/>
                            <a:gd name="T80" fmla="*/ 112 w 318"/>
                            <a:gd name="T81" fmla="*/ 319 h 319"/>
                            <a:gd name="T82" fmla="*/ 81 w 318"/>
                            <a:gd name="T83" fmla="*/ 319 h 319"/>
                            <a:gd name="T84" fmla="*/ 56 w 318"/>
                            <a:gd name="T85" fmla="*/ 317 h 319"/>
                            <a:gd name="T86" fmla="*/ 41 w 318"/>
                            <a:gd name="T87" fmla="*/ 313 h 319"/>
                            <a:gd name="T88" fmla="*/ 26 w 318"/>
                            <a:gd name="T89" fmla="*/ 306 h 319"/>
                            <a:gd name="T90" fmla="*/ 15 w 318"/>
                            <a:gd name="T91" fmla="*/ 294 h 319"/>
                            <a:gd name="T92" fmla="*/ 6 w 318"/>
                            <a:gd name="T93" fmla="*/ 280 h 319"/>
                            <a:gd name="T94" fmla="*/ 2 w 318"/>
                            <a:gd name="T95" fmla="*/ 264 h 319"/>
                            <a:gd name="T96" fmla="*/ 2 w 318"/>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19">
                              <a:moveTo>
                                <a:pt x="2" y="255"/>
                              </a:moveTo>
                              <a:lnTo>
                                <a:pt x="0" y="238"/>
                              </a:lnTo>
                              <a:lnTo>
                                <a:pt x="2" y="224"/>
                              </a:lnTo>
                              <a:lnTo>
                                <a:pt x="2" y="208"/>
                              </a:lnTo>
                              <a:lnTo>
                                <a:pt x="0" y="190"/>
                              </a:lnTo>
                              <a:lnTo>
                                <a:pt x="0" y="175"/>
                              </a:lnTo>
                              <a:lnTo>
                                <a:pt x="2" y="160"/>
                              </a:lnTo>
                              <a:lnTo>
                                <a:pt x="0" y="143"/>
                              </a:lnTo>
                              <a:lnTo>
                                <a:pt x="2" y="129"/>
                              </a:lnTo>
                              <a:lnTo>
                                <a:pt x="2" y="113"/>
                              </a:lnTo>
                              <a:lnTo>
                                <a:pt x="0" y="95"/>
                              </a:lnTo>
                              <a:lnTo>
                                <a:pt x="2" y="80"/>
                              </a:lnTo>
                              <a:lnTo>
                                <a:pt x="2" y="65"/>
                              </a:lnTo>
                              <a:lnTo>
                                <a:pt x="2" y="57"/>
                              </a:lnTo>
                              <a:lnTo>
                                <a:pt x="3" y="48"/>
                              </a:lnTo>
                              <a:lnTo>
                                <a:pt x="6" y="41"/>
                              </a:lnTo>
                              <a:lnTo>
                                <a:pt x="10" y="32"/>
                              </a:lnTo>
                              <a:lnTo>
                                <a:pt x="15" y="26"/>
                              </a:lnTo>
                              <a:lnTo>
                                <a:pt x="21" y="21"/>
                              </a:lnTo>
                              <a:lnTo>
                                <a:pt x="26" y="15"/>
                              </a:lnTo>
                              <a:lnTo>
                                <a:pt x="32" y="11"/>
                              </a:lnTo>
                              <a:lnTo>
                                <a:pt x="41" y="6"/>
                              </a:lnTo>
                              <a:lnTo>
                                <a:pt x="48" y="3"/>
                              </a:lnTo>
                              <a:lnTo>
                                <a:pt x="56" y="2"/>
                              </a:lnTo>
                              <a:lnTo>
                                <a:pt x="65" y="2"/>
                              </a:lnTo>
                              <a:lnTo>
                                <a:pt x="81" y="0"/>
                              </a:lnTo>
                              <a:lnTo>
                                <a:pt x="97" y="2"/>
                              </a:lnTo>
                              <a:lnTo>
                                <a:pt x="112" y="2"/>
                              </a:lnTo>
                              <a:lnTo>
                                <a:pt x="128" y="0"/>
                              </a:lnTo>
                              <a:lnTo>
                                <a:pt x="144" y="0"/>
                              </a:lnTo>
                              <a:lnTo>
                                <a:pt x="160" y="2"/>
                              </a:lnTo>
                              <a:lnTo>
                                <a:pt x="176" y="0"/>
                              </a:lnTo>
                              <a:lnTo>
                                <a:pt x="191" y="2"/>
                              </a:lnTo>
                              <a:lnTo>
                                <a:pt x="207" y="2"/>
                              </a:lnTo>
                              <a:lnTo>
                                <a:pt x="223" y="0"/>
                              </a:lnTo>
                              <a:lnTo>
                                <a:pt x="239" y="2"/>
                              </a:lnTo>
                              <a:lnTo>
                                <a:pt x="255" y="2"/>
                              </a:lnTo>
                              <a:lnTo>
                                <a:pt x="262" y="2"/>
                              </a:lnTo>
                              <a:lnTo>
                                <a:pt x="271" y="3"/>
                              </a:lnTo>
                              <a:lnTo>
                                <a:pt x="279" y="6"/>
                              </a:lnTo>
                              <a:lnTo>
                                <a:pt x="286" y="11"/>
                              </a:lnTo>
                              <a:lnTo>
                                <a:pt x="292" y="15"/>
                              </a:lnTo>
                              <a:lnTo>
                                <a:pt x="299" y="21"/>
                              </a:lnTo>
                              <a:lnTo>
                                <a:pt x="304" y="26"/>
                              </a:lnTo>
                              <a:lnTo>
                                <a:pt x="308" y="32"/>
                              </a:lnTo>
                              <a:lnTo>
                                <a:pt x="312" y="41"/>
                              </a:lnTo>
                              <a:lnTo>
                                <a:pt x="315" y="48"/>
                              </a:lnTo>
                              <a:lnTo>
                                <a:pt x="316" y="57"/>
                              </a:lnTo>
                              <a:lnTo>
                                <a:pt x="318" y="65"/>
                              </a:lnTo>
                              <a:lnTo>
                                <a:pt x="316" y="80"/>
                              </a:lnTo>
                              <a:lnTo>
                                <a:pt x="318" y="97"/>
                              </a:lnTo>
                              <a:lnTo>
                                <a:pt x="318" y="113"/>
                              </a:lnTo>
                              <a:lnTo>
                                <a:pt x="316" y="127"/>
                              </a:lnTo>
                              <a:lnTo>
                                <a:pt x="316" y="143"/>
                              </a:lnTo>
                              <a:lnTo>
                                <a:pt x="318" y="160"/>
                              </a:lnTo>
                              <a:lnTo>
                                <a:pt x="316" y="175"/>
                              </a:lnTo>
                              <a:lnTo>
                                <a:pt x="318" y="192"/>
                              </a:lnTo>
                              <a:lnTo>
                                <a:pt x="318" y="208"/>
                              </a:lnTo>
                              <a:lnTo>
                                <a:pt x="316" y="222"/>
                              </a:lnTo>
                              <a:lnTo>
                                <a:pt x="318" y="239"/>
                              </a:lnTo>
                              <a:lnTo>
                                <a:pt x="318" y="255"/>
                              </a:lnTo>
                              <a:lnTo>
                                <a:pt x="316" y="264"/>
                              </a:lnTo>
                              <a:lnTo>
                                <a:pt x="315" y="271"/>
                              </a:lnTo>
                              <a:lnTo>
                                <a:pt x="312" y="280"/>
                              </a:lnTo>
                              <a:lnTo>
                                <a:pt x="308" y="287"/>
                              </a:lnTo>
                              <a:lnTo>
                                <a:pt x="304" y="294"/>
                              </a:lnTo>
                              <a:lnTo>
                                <a:pt x="299" y="300"/>
                              </a:lnTo>
                              <a:lnTo>
                                <a:pt x="292" y="306"/>
                              </a:lnTo>
                              <a:lnTo>
                                <a:pt x="286" y="310"/>
                              </a:lnTo>
                              <a:lnTo>
                                <a:pt x="279" y="313"/>
                              </a:lnTo>
                              <a:lnTo>
                                <a:pt x="271" y="316"/>
                              </a:lnTo>
                              <a:lnTo>
                                <a:pt x="262" y="317"/>
                              </a:lnTo>
                              <a:lnTo>
                                <a:pt x="255" y="319"/>
                              </a:lnTo>
                              <a:lnTo>
                                <a:pt x="239" y="317"/>
                              </a:lnTo>
                              <a:lnTo>
                                <a:pt x="223" y="319"/>
                              </a:lnTo>
                              <a:lnTo>
                                <a:pt x="207" y="319"/>
                              </a:lnTo>
                              <a:lnTo>
                                <a:pt x="191" y="317"/>
                              </a:lnTo>
                              <a:lnTo>
                                <a:pt x="176" y="317"/>
                              </a:lnTo>
                              <a:lnTo>
                                <a:pt x="160" y="319"/>
                              </a:lnTo>
                              <a:lnTo>
                                <a:pt x="144" y="317"/>
                              </a:lnTo>
                              <a:lnTo>
                                <a:pt x="128" y="319"/>
                              </a:lnTo>
                              <a:lnTo>
                                <a:pt x="112" y="319"/>
                              </a:lnTo>
                              <a:lnTo>
                                <a:pt x="97" y="317"/>
                              </a:lnTo>
                              <a:lnTo>
                                <a:pt x="81" y="319"/>
                              </a:lnTo>
                              <a:lnTo>
                                <a:pt x="65" y="319"/>
                              </a:lnTo>
                              <a:lnTo>
                                <a:pt x="56" y="317"/>
                              </a:lnTo>
                              <a:lnTo>
                                <a:pt x="48" y="316"/>
                              </a:lnTo>
                              <a:lnTo>
                                <a:pt x="41" y="313"/>
                              </a:lnTo>
                              <a:lnTo>
                                <a:pt x="32" y="310"/>
                              </a:lnTo>
                              <a:lnTo>
                                <a:pt x="26" y="306"/>
                              </a:lnTo>
                              <a:lnTo>
                                <a:pt x="21" y="300"/>
                              </a:lnTo>
                              <a:lnTo>
                                <a:pt x="15" y="294"/>
                              </a:lnTo>
                              <a:lnTo>
                                <a:pt x="10" y="287"/>
                              </a:lnTo>
                              <a:lnTo>
                                <a:pt x="6" y="280"/>
                              </a:lnTo>
                              <a:lnTo>
                                <a:pt x="3" y="271"/>
                              </a:lnTo>
                              <a:lnTo>
                                <a:pt x="2" y="264"/>
                              </a:lnTo>
                              <a:lnTo>
                                <a:pt x="2"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151"/>
                      <wps:cNvSpPr>
                        <a:spLocks/>
                      </wps:cNvSpPr>
                      <wps:spPr bwMode="auto">
                        <a:xfrm>
                          <a:off x="8492" y="15464"/>
                          <a:ext cx="188" cy="187"/>
                        </a:xfrm>
                        <a:custGeom>
                          <a:avLst/>
                          <a:gdLst>
                            <a:gd name="T0" fmla="*/ 0 w 188"/>
                            <a:gd name="T1" fmla="*/ 140 h 187"/>
                            <a:gd name="T2" fmla="*/ 1 w 188"/>
                            <a:gd name="T3" fmla="*/ 121 h 187"/>
                            <a:gd name="T4" fmla="*/ 0 w 188"/>
                            <a:gd name="T5" fmla="*/ 102 h 187"/>
                            <a:gd name="T6" fmla="*/ 0 w 188"/>
                            <a:gd name="T7" fmla="*/ 84 h 187"/>
                            <a:gd name="T8" fmla="*/ 1 w 188"/>
                            <a:gd name="T9" fmla="*/ 65 h 187"/>
                            <a:gd name="T10" fmla="*/ 1 w 188"/>
                            <a:gd name="T11" fmla="*/ 46 h 187"/>
                            <a:gd name="T12" fmla="*/ 1 w 188"/>
                            <a:gd name="T13" fmla="*/ 32 h 187"/>
                            <a:gd name="T14" fmla="*/ 4 w 188"/>
                            <a:gd name="T15" fmla="*/ 23 h 187"/>
                            <a:gd name="T16" fmla="*/ 9 w 188"/>
                            <a:gd name="T17" fmla="*/ 15 h 187"/>
                            <a:gd name="T18" fmla="*/ 16 w 188"/>
                            <a:gd name="T19" fmla="*/ 9 h 187"/>
                            <a:gd name="T20" fmla="*/ 24 w 188"/>
                            <a:gd name="T21" fmla="*/ 3 h 187"/>
                            <a:gd name="T22" fmla="*/ 33 w 188"/>
                            <a:gd name="T23" fmla="*/ 2 h 187"/>
                            <a:gd name="T24" fmla="*/ 47 w 188"/>
                            <a:gd name="T25" fmla="*/ 0 h 187"/>
                            <a:gd name="T26" fmla="*/ 66 w 188"/>
                            <a:gd name="T27" fmla="*/ 2 h 187"/>
                            <a:gd name="T28" fmla="*/ 85 w 188"/>
                            <a:gd name="T29" fmla="*/ 0 h 187"/>
                            <a:gd name="T30" fmla="*/ 103 w 188"/>
                            <a:gd name="T31" fmla="*/ 0 h 187"/>
                            <a:gd name="T32" fmla="*/ 122 w 188"/>
                            <a:gd name="T33" fmla="*/ 2 h 187"/>
                            <a:gd name="T34" fmla="*/ 141 w 188"/>
                            <a:gd name="T35" fmla="*/ 2 h 187"/>
                            <a:gd name="T36" fmla="*/ 155 w 188"/>
                            <a:gd name="T37" fmla="*/ 2 h 187"/>
                            <a:gd name="T38" fmla="*/ 164 w 188"/>
                            <a:gd name="T39" fmla="*/ 3 h 187"/>
                            <a:gd name="T40" fmla="*/ 172 w 188"/>
                            <a:gd name="T41" fmla="*/ 9 h 187"/>
                            <a:gd name="T42" fmla="*/ 180 w 188"/>
                            <a:gd name="T43" fmla="*/ 15 h 187"/>
                            <a:gd name="T44" fmla="*/ 184 w 188"/>
                            <a:gd name="T45" fmla="*/ 23 h 187"/>
                            <a:gd name="T46" fmla="*/ 187 w 188"/>
                            <a:gd name="T47" fmla="*/ 32 h 187"/>
                            <a:gd name="T48" fmla="*/ 187 w 188"/>
                            <a:gd name="T49" fmla="*/ 46 h 187"/>
                            <a:gd name="T50" fmla="*/ 188 w 188"/>
                            <a:gd name="T51" fmla="*/ 65 h 187"/>
                            <a:gd name="T52" fmla="*/ 187 w 188"/>
                            <a:gd name="T53" fmla="*/ 84 h 187"/>
                            <a:gd name="T54" fmla="*/ 187 w 188"/>
                            <a:gd name="T55" fmla="*/ 102 h 187"/>
                            <a:gd name="T56" fmla="*/ 188 w 188"/>
                            <a:gd name="T57" fmla="*/ 121 h 187"/>
                            <a:gd name="T58" fmla="*/ 188 w 188"/>
                            <a:gd name="T59" fmla="*/ 140 h 187"/>
                            <a:gd name="T60" fmla="*/ 187 w 188"/>
                            <a:gd name="T61" fmla="*/ 154 h 187"/>
                            <a:gd name="T62" fmla="*/ 184 w 188"/>
                            <a:gd name="T63" fmla="*/ 163 h 187"/>
                            <a:gd name="T64" fmla="*/ 180 w 188"/>
                            <a:gd name="T65" fmla="*/ 172 h 187"/>
                            <a:gd name="T66" fmla="*/ 172 w 188"/>
                            <a:gd name="T67" fmla="*/ 179 h 187"/>
                            <a:gd name="T68" fmla="*/ 164 w 188"/>
                            <a:gd name="T69" fmla="*/ 183 h 187"/>
                            <a:gd name="T70" fmla="*/ 155 w 188"/>
                            <a:gd name="T71" fmla="*/ 186 h 187"/>
                            <a:gd name="T72" fmla="*/ 141 w 188"/>
                            <a:gd name="T73" fmla="*/ 186 h 187"/>
                            <a:gd name="T74" fmla="*/ 122 w 188"/>
                            <a:gd name="T75" fmla="*/ 187 h 187"/>
                            <a:gd name="T76" fmla="*/ 103 w 188"/>
                            <a:gd name="T77" fmla="*/ 186 h 187"/>
                            <a:gd name="T78" fmla="*/ 85 w 188"/>
                            <a:gd name="T79" fmla="*/ 186 h 187"/>
                            <a:gd name="T80" fmla="*/ 66 w 188"/>
                            <a:gd name="T81" fmla="*/ 187 h 187"/>
                            <a:gd name="T82" fmla="*/ 47 w 188"/>
                            <a:gd name="T83" fmla="*/ 187 h 187"/>
                            <a:gd name="T84" fmla="*/ 33 w 188"/>
                            <a:gd name="T85" fmla="*/ 186 h 187"/>
                            <a:gd name="T86" fmla="*/ 24 w 188"/>
                            <a:gd name="T87" fmla="*/ 183 h 187"/>
                            <a:gd name="T88" fmla="*/ 16 w 188"/>
                            <a:gd name="T89" fmla="*/ 179 h 187"/>
                            <a:gd name="T90" fmla="*/ 9 w 188"/>
                            <a:gd name="T91" fmla="*/ 172 h 187"/>
                            <a:gd name="T92" fmla="*/ 4 w 188"/>
                            <a:gd name="T93" fmla="*/ 163 h 187"/>
                            <a:gd name="T94" fmla="*/ 1 w 188"/>
                            <a:gd name="T95" fmla="*/ 154 h 187"/>
                            <a:gd name="T96" fmla="*/ 1 w 188"/>
                            <a:gd name="T97" fmla="*/ 15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8" h="187">
                              <a:moveTo>
                                <a:pt x="1" y="150"/>
                              </a:moveTo>
                              <a:lnTo>
                                <a:pt x="0" y="140"/>
                              </a:lnTo>
                              <a:lnTo>
                                <a:pt x="1" y="131"/>
                              </a:lnTo>
                              <a:lnTo>
                                <a:pt x="1" y="121"/>
                              </a:lnTo>
                              <a:lnTo>
                                <a:pt x="0" y="111"/>
                              </a:lnTo>
                              <a:lnTo>
                                <a:pt x="0" y="102"/>
                              </a:lnTo>
                              <a:lnTo>
                                <a:pt x="1" y="94"/>
                              </a:lnTo>
                              <a:lnTo>
                                <a:pt x="0" y="84"/>
                              </a:lnTo>
                              <a:lnTo>
                                <a:pt x="1" y="75"/>
                              </a:lnTo>
                              <a:lnTo>
                                <a:pt x="1" y="65"/>
                              </a:lnTo>
                              <a:lnTo>
                                <a:pt x="0" y="55"/>
                              </a:lnTo>
                              <a:lnTo>
                                <a:pt x="1" y="46"/>
                              </a:lnTo>
                              <a:lnTo>
                                <a:pt x="1" y="38"/>
                              </a:lnTo>
                              <a:lnTo>
                                <a:pt x="1" y="32"/>
                              </a:lnTo>
                              <a:lnTo>
                                <a:pt x="1" y="28"/>
                              </a:lnTo>
                              <a:lnTo>
                                <a:pt x="4" y="23"/>
                              </a:lnTo>
                              <a:lnTo>
                                <a:pt x="6" y="19"/>
                              </a:lnTo>
                              <a:lnTo>
                                <a:pt x="9" y="15"/>
                              </a:lnTo>
                              <a:lnTo>
                                <a:pt x="12" y="12"/>
                              </a:lnTo>
                              <a:lnTo>
                                <a:pt x="16" y="9"/>
                              </a:lnTo>
                              <a:lnTo>
                                <a:pt x="20" y="6"/>
                              </a:lnTo>
                              <a:lnTo>
                                <a:pt x="24" y="3"/>
                              </a:lnTo>
                              <a:lnTo>
                                <a:pt x="29" y="2"/>
                              </a:lnTo>
                              <a:lnTo>
                                <a:pt x="33" y="2"/>
                              </a:lnTo>
                              <a:lnTo>
                                <a:pt x="39" y="2"/>
                              </a:lnTo>
                              <a:lnTo>
                                <a:pt x="47" y="0"/>
                              </a:lnTo>
                              <a:lnTo>
                                <a:pt x="58" y="2"/>
                              </a:lnTo>
                              <a:lnTo>
                                <a:pt x="66" y="2"/>
                              </a:lnTo>
                              <a:lnTo>
                                <a:pt x="75" y="0"/>
                              </a:lnTo>
                              <a:lnTo>
                                <a:pt x="85" y="0"/>
                              </a:lnTo>
                              <a:lnTo>
                                <a:pt x="95" y="2"/>
                              </a:lnTo>
                              <a:lnTo>
                                <a:pt x="103" y="0"/>
                              </a:lnTo>
                              <a:lnTo>
                                <a:pt x="114" y="2"/>
                              </a:lnTo>
                              <a:lnTo>
                                <a:pt x="122" y="2"/>
                              </a:lnTo>
                              <a:lnTo>
                                <a:pt x="132" y="0"/>
                              </a:lnTo>
                              <a:lnTo>
                                <a:pt x="141" y="2"/>
                              </a:lnTo>
                              <a:lnTo>
                                <a:pt x="151" y="2"/>
                              </a:lnTo>
                              <a:lnTo>
                                <a:pt x="155" y="2"/>
                              </a:lnTo>
                              <a:lnTo>
                                <a:pt x="160" y="2"/>
                              </a:lnTo>
                              <a:lnTo>
                                <a:pt x="164" y="3"/>
                              </a:lnTo>
                              <a:lnTo>
                                <a:pt x="168" y="6"/>
                              </a:lnTo>
                              <a:lnTo>
                                <a:pt x="172" y="9"/>
                              </a:lnTo>
                              <a:lnTo>
                                <a:pt x="177" y="12"/>
                              </a:lnTo>
                              <a:lnTo>
                                <a:pt x="180" y="15"/>
                              </a:lnTo>
                              <a:lnTo>
                                <a:pt x="183" y="19"/>
                              </a:lnTo>
                              <a:lnTo>
                                <a:pt x="184" y="23"/>
                              </a:lnTo>
                              <a:lnTo>
                                <a:pt x="187" y="28"/>
                              </a:lnTo>
                              <a:lnTo>
                                <a:pt x="187" y="32"/>
                              </a:lnTo>
                              <a:lnTo>
                                <a:pt x="188" y="38"/>
                              </a:lnTo>
                              <a:lnTo>
                                <a:pt x="187" y="46"/>
                              </a:lnTo>
                              <a:lnTo>
                                <a:pt x="188" y="56"/>
                              </a:lnTo>
                              <a:lnTo>
                                <a:pt x="188" y="65"/>
                              </a:lnTo>
                              <a:lnTo>
                                <a:pt x="187" y="74"/>
                              </a:lnTo>
                              <a:lnTo>
                                <a:pt x="187" y="84"/>
                              </a:lnTo>
                              <a:lnTo>
                                <a:pt x="188" y="94"/>
                              </a:lnTo>
                              <a:lnTo>
                                <a:pt x="187" y="102"/>
                              </a:lnTo>
                              <a:lnTo>
                                <a:pt x="188" y="113"/>
                              </a:lnTo>
                              <a:lnTo>
                                <a:pt x="188" y="121"/>
                              </a:lnTo>
                              <a:lnTo>
                                <a:pt x="187" y="130"/>
                              </a:lnTo>
                              <a:lnTo>
                                <a:pt x="188" y="140"/>
                              </a:lnTo>
                              <a:lnTo>
                                <a:pt x="188" y="150"/>
                              </a:lnTo>
                              <a:lnTo>
                                <a:pt x="187" y="154"/>
                              </a:lnTo>
                              <a:lnTo>
                                <a:pt x="187" y="159"/>
                              </a:lnTo>
                              <a:lnTo>
                                <a:pt x="184" y="163"/>
                              </a:lnTo>
                              <a:lnTo>
                                <a:pt x="183" y="167"/>
                              </a:lnTo>
                              <a:lnTo>
                                <a:pt x="180" y="172"/>
                              </a:lnTo>
                              <a:lnTo>
                                <a:pt x="177" y="176"/>
                              </a:lnTo>
                              <a:lnTo>
                                <a:pt x="172" y="179"/>
                              </a:lnTo>
                              <a:lnTo>
                                <a:pt x="168" y="182"/>
                              </a:lnTo>
                              <a:lnTo>
                                <a:pt x="164" y="183"/>
                              </a:lnTo>
                              <a:lnTo>
                                <a:pt x="160" y="186"/>
                              </a:lnTo>
                              <a:lnTo>
                                <a:pt x="155" y="186"/>
                              </a:lnTo>
                              <a:lnTo>
                                <a:pt x="151" y="187"/>
                              </a:lnTo>
                              <a:lnTo>
                                <a:pt x="141" y="186"/>
                              </a:lnTo>
                              <a:lnTo>
                                <a:pt x="132" y="187"/>
                              </a:lnTo>
                              <a:lnTo>
                                <a:pt x="122" y="187"/>
                              </a:lnTo>
                              <a:lnTo>
                                <a:pt x="112" y="186"/>
                              </a:lnTo>
                              <a:lnTo>
                                <a:pt x="103" y="186"/>
                              </a:lnTo>
                              <a:lnTo>
                                <a:pt x="95" y="187"/>
                              </a:lnTo>
                              <a:lnTo>
                                <a:pt x="85" y="186"/>
                              </a:lnTo>
                              <a:lnTo>
                                <a:pt x="76" y="187"/>
                              </a:lnTo>
                              <a:lnTo>
                                <a:pt x="66" y="187"/>
                              </a:lnTo>
                              <a:lnTo>
                                <a:pt x="56" y="186"/>
                              </a:lnTo>
                              <a:lnTo>
                                <a:pt x="47" y="187"/>
                              </a:lnTo>
                              <a:lnTo>
                                <a:pt x="39" y="187"/>
                              </a:lnTo>
                              <a:lnTo>
                                <a:pt x="33" y="186"/>
                              </a:lnTo>
                              <a:lnTo>
                                <a:pt x="29" y="186"/>
                              </a:lnTo>
                              <a:lnTo>
                                <a:pt x="24" y="183"/>
                              </a:lnTo>
                              <a:lnTo>
                                <a:pt x="20" y="182"/>
                              </a:lnTo>
                              <a:lnTo>
                                <a:pt x="16" y="179"/>
                              </a:lnTo>
                              <a:lnTo>
                                <a:pt x="12" y="176"/>
                              </a:lnTo>
                              <a:lnTo>
                                <a:pt x="9" y="172"/>
                              </a:lnTo>
                              <a:lnTo>
                                <a:pt x="6" y="167"/>
                              </a:lnTo>
                              <a:lnTo>
                                <a:pt x="4" y="163"/>
                              </a:lnTo>
                              <a:lnTo>
                                <a:pt x="1" y="159"/>
                              </a:lnTo>
                              <a:lnTo>
                                <a:pt x="1" y="154"/>
                              </a:lnTo>
                              <a:lnTo>
                                <a:pt x="1" y="150"/>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152"/>
                      <wps:cNvSpPr>
                        <a:spLocks/>
                      </wps:cNvSpPr>
                      <wps:spPr bwMode="auto">
                        <a:xfrm>
                          <a:off x="8858" y="15838"/>
                          <a:ext cx="318" cy="319"/>
                        </a:xfrm>
                        <a:custGeom>
                          <a:avLst/>
                          <a:gdLst>
                            <a:gd name="T0" fmla="*/ 0 w 318"/>
                            <a:gd name="T1" fmla="*/ 238 h 319"/>
                            <a:gd name="T2" fmla="*/ 2 w 318"/>
                            <a:gd name="T3" fmla="*/ 208 h 319"/>
                            <a:gd name="T4" fmla="*/ 0 w 318"/>
                            <a:gd name="T5" fmla="*/ 175 h 319"/>
                            <a:gd name="T6" fmla="*/ 0 w 318"/>
                            <a:gd name="T7" fmla="*/ 143 h 319"/>
                            <a:gd name="T8" fmla="*/ 2 w 318"/>
                            <a:gd name="T9" fmla="*/ 113 h 319"/>
                            <a:gd name="T10" fmla="*/ 2 w 318"/>
                            <a:gd name="T11" fmla="*/ 80 h 319"/>
                            <a:gd name="T12" fmla="*/ 2 w 318"/>
                            <a:gd name="T13" fmla="*/ 57 h 319"/>
                            <a:gd name="T14" fmla="*/ 6 w 318"/>
                            <a:gd name="T15" fmla="*/ 41 h 319"/>
                            <a:gd name="T16" fmla="*/ 15 w 318"/>
                            <a:gd name="T17" fmla="*/ 26 h 319"/>
                            <a:gd name="T18" fmla="*/ 26 w 318"/>
                            <a:gd name="T19" fmla="*/ 15 h 319"/>
                            <a:gd name="T20" fmla="*/ 41 w 318"/>
                            <a:gd name="T21" fmla="*/ 6 h 319"/>
                            <a:gd name="T22" fmla="*/ 56 w 318"/>
                            <a:gd name="T23" fmla="*/ 2 h 319"/>
                            <a:gd name="T24" fmla="*/ 79 w 318"/>
                            <a:gd name="T25" fmla="*/ 0 h 319"/>
                            <a:gd name="T26" fmla="*/ 111 w 318"/>
                            <a:gd name="T27" fmla="*/ 2 h 319"/>
                            <a:gd name="T28" fmla="*/ 143 w 318"/>
                            <a:gd name="T29" fmla="*/ 0 h 319"/>
                            <a:gd name="T30" fmla="*/ 174 w 318"/>
                            <a:gd name="T31" fmla="*/ 0 h 319"/>
                            <a:gd name="T32" fmla="*/ 206 w 318"/>
                            <a:gd name="T33" fmla="*/ 2 h 319"/>
                            <a:gd name="T34" fmla="*/ 237 w 318"/>
                            <a:gd name="T35" fmla="*/ 2 h 319"/>
                            <a:gd name="T36" fmla="*/ 260 w 318"/>
                            <a:gd name="T37" fmla="*/ 2 h 319"/>
                            <a:gd name="T38" fmla="*/ 278 w 318"/>
                            <a:gd name="T39" fmla="*/ 6 h 319"/>
                            <a:gd name="T40" fmla="*/ 292 w 318"/>
                            <a:gd name="T41" fmla="*/ 15 h 319"/>
                            <a:gd name="T42" fmla="*/ 304 w 318"/>
                            <a:gd name="T43" fmla="*/ 26 h 319"/>
                            <a:gd name="T44" fmla="*/ 312 w 318"/>
                            <a:gd name="T45" fmla="*/ 41 h 319"/>
                            <a:gd name="T46" fmla="*/ 316 w 318"/>
                            <a:gd name="T47" fmla="*/ 57 h 319"/>
                            <a:gd name="T48" fmla="*/ 316 w 318"/>
                            <a:gd name="T49" fmla="*/ 80 h 319"/>
                            <a:gd name="T50" fmla="*/ 318 w 318"/>
                            <a:gd name="T51" fmla="*/ 113 h 319"/>
                            <a:gd name="T52" fmla="*/ 316 w 318"/>
                            <a:gd name="T53" fmla="*/ 143 h 319"/>
                            <a:gd name="T54" fmla="*/ 316 w 318"/>
                            <a:gd name="T55" fmla="*/ 175 h 319"/>
                            <a:gd name="T56" fmla="*/ 318 w 318"/>
                            <a:gd name="T57" fmla="*/ 208 h 319"/>
                            <a:gd name="T58" fmla="*/ 318 w 318"/>
                            <a:gd name="T59" fmla="*/ 239 h 319"/>
                            <a:gd name="T60" fmla="*/ 316 w 318"/>
                            <a:gd name="T61" fmla="*/ 264 h 319"/>
                            <a:gd name="T62" fmla="*/ 312 w 318"/>
                            <a:gd name="T63" fmla="*/ 280 h 319"/>
                            <a:gd name="T64" fmla="*/ 304 w 318"/>
                            <a:gd name="T65" fmla="*/ 294 h 319"/>
                            <a:gd name="T66" fmla="*/ 292 w 318"/>
                            <a:gd name="T67" fmla="*/ 306 h 319"/>
                            <a:gd name="T68" fmla="*/ 278 w 318"/>
                            <a:gd name="T69" fmla="*/ 313 h 319"/>
                            <a:gd name="T70" fmla="*/ 260 w 318"/>
                            <a:gd name="T71" fmla="*/ 317 h 319"/>
                            <a:gd name="T72" fmla="*/ 237 w 318"/>
                            <a:gd name="T73" fmla="*/ 317 h 319"/>
                            <a:gd name="T74" fmla="*/ 206 w 318"/>
                            <a:gd name="T75" fmla="*/ 319 h 319"/>
                            <a:gd name="T76" fmla="*/ 174 w 318"/>
                            <a:gd name="T77" fmla="*/ 317 h 319"/>
                            <a:gd name="T78" fmla="*/ 143 w 318"/>
                            <a:gd name="T79" fmla="*/ 317 h 319"/>
                            <a:gd name="T80" fmla="*/ 111 w 318"/>
                            <a:gd name="T81" fmla="*/ 319 h 319"/>
                            <a:gd name="T82" fmla="*/ 79 w 318"/>
                            <a:gd name="T83" fmla="*/ 319 h 319"/>
                            <a:gd name="T84" fmla="*/ 56 w 318"/>
                            <a:gd name="T85" fmla="*/ 317 h 319"/>
                            <a:gd name="T86" fmla="*/ 41 w 318"/>
                            <a:gd name="T87" fmla="*/ 313 h 319"/>
                            <a:gd name="T88" fmla="*/ 26 w 318"/>
                            <a:gd name="T89" fmla="*/ 306 h 319"/>
                            <a:gd name="T90" fmla="*/ 15 w 318"/>
                            <a:gd name="T91" fmla="*/ 294 h 319"/>
                            <a:gd name="T92" fmla="*/ 6 w 318"/>
                            <a:gd name="T93" fmla="*/ 280 h 319"/>
                            <a:gd name="T94" fmla="*/ 2 w 318"/>
                            <a:gd name="T95" fmla="*/ 264 h 319"/>
                            <a:gd name="T96" fmla="*/ 2 w 318"/>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19">
                              <a:moveTo>
                                <a:pt x="2" y="255"/>
                              </a:moveTo>
                              <a:lnTo>
                                <a:pt x="0" y="238"/>
                              </a:lnTo>
                              <a:lnTo>
                                <a:pt x="2" y="224"/>
                              </a:lnTo>
                              <a:lnTo>
                                <a:pt x="2" y="208"/>
                              </a:lnTo>
                              <a:lnTo>
                                <a:pt x="0" y="190"/>
                              </a:lnTo>
                              <a:lnTo>
                                <a:pt x="0" y="175"/>
                              </a:lnTo>
                              <a:lnTo>
                                <a:pt x="2" y="160"/>
                              </a:lnTo>
                              <a:lnTo>
                                <a:pt x="0" y="143"/>
                              </a:lnTo>
                              <a:lnTo>
                                <a:pt x="2" y="129"/>
                              </a:lnTo>
                              <a:lnTo>
                                <a:pt x="2" y="113"/>
                              </a:lnTo>
                              <a:lnTo>
                                <a:pt x="0" y="95"/>
                              </a:lnTo>
                              <a:lnTo>
                                <a:pt x="2" y="80"/>
                              </a:lnTo>
                              <a:lnTo>
                                <a:pt x="2" y="65"/>
                              </a:lnTo>
                              <a:lnTo>
                                <a:pt x="2" y="57"/>
                              </a:lnTo>
                              <a:lnTo>
                                <a:pt x="3" y="48"/>
                              </a:lnTo>
                              <a:lnTo>
                                <a:pt x="6" y="41"/>
                              </a:lnTo>
                              <a:lnTo>
                                <a:pt x="10" y="32"/>
                              </a:lnTo>
                              <a:lnTo>
                                <a:pt x="15" y="26"/>
                              </a:lnTo>
                              <a:lnTo>
                                <a:pt x="21" y="21"/>
                              </a:lnTo>
                              <a:lnTo>
                                <a:pt x="26" y="15"/>
                              </a:lnTo>
                              <a:lnTo>
                                <a:pt x="32" y="11"/>
                              </a:lnTo>
                              <a:lnTo>
                                <a:pt x="41" y="6"/>
                              </a:lnTo>
                              <a:lnTo>
                                <a:pt x="48" y="3"/>
                              </a:lnTo>
                              <a:lnTo>
                                <a:pt x="56" y="2"/>
                              </a:lnTo>
                              <a:lnTo>
                                <a:pt x="65" y="2"/>
                              </a:lnTo>
                              <a:lnTo>
                                <a:pt x="79" y="0"/>
                              </a:lnTo>
                              <a:lnTo>
                                <a:pt x="95" y="2"/>
                              </a:lnTo>
                              <a:lnTo>
                                <a:pt x="111" y="2"/>
                              </a:lnTo>
                              <a:lnTo>
                                <a:pt x="127" y="0"/>
                              </a:lnTo>
                              <a:lnTo>
                                <a:pt x="143" y="0"/>
                              </a:lnTo>
                              <a:lnTo>
                                <a:pt x="158" y="2"/>
                              </a:lnTo>
                              <a:lnTo>
                                <a:pt x="174" y="0"/>
                              </a:lnTo>
                              <a:lnTo>
                                <a:pt x="190" y="2"/>
                              </a:lnTo>
                              <a:lnTo>
                                <a:pt x="206" y="2"/>
                              </a:lnTo>
                              <a:lnTo>
                                <a:pt x="222" y="0"/>
                              </a:lnTo>
                              <a:lnTo>
                                <a:pt x="237" y="2"/>
                              </a:lnTo>
                              <a:lnTo>
                                <a:pt x="253" y="2"/>
                              </a:lnTo>
                              <a:lnTo>
                                <a:pt x="260" y="2"/>
                              </a:lnTo>
                              <a:lnTo>
                                <a:pt x="269" y="3"/>
                              </a:lnTo>
                              <a:lnTo>
                                <a:pt x="278" y="6"/>
                              </a:lnTo>
                              <a:lnTo>
                                <a:pt x="285" y="11"/>
                              </a:lnTo>
                              <a:lnTo>
                                <a:pt x="292" y="15"/>
                              </a:lnTo>
                              <a:lnTo>
                                <a:pt x="298" y="21"/>
                              </a:lnTo>
                              <a:lnTo>
                                <a:pt x="304" y="26"/>
                              </a:lnTo>
                              <a:lnTo>
                                <a:pt x="308" y="32"/>
                              </a:lnTo>
                              <a:lnTo>
                                <a:pt x="312" y="41"/>
                              </a:lnTo>
                              <a:lnTo>
                                <a:pt x="315" y="48"/>
                              </a:lnTo>
                              <a:lnTo>
                                <a:pt x="316" y="57"/>
                              </a:lnTo>
                              <a:lnTo>
                                <a:pt x="318" y="65"/>
                              </a:lnTo>
                              <a:lnTo>
                                <a:pt x="316" y="80"/>
                              </a:lnTo>
                              <a:lnTo>
                                <a:pt x="318" y="97"/>
                              </a:lnTo>
                              <a:lnTo>
                                <a:pt x="318" y="113"/>
                              </a:lnTo>
                              <a:lnTo>
                                <a:pt x="316" y="127"/>
                              </a:lnTo>
                              <a:lnTo>
                                <a:pt x="316" y="143"/>
                              </a:lnTo>
                              <a:lnTo>
                                <a:pt x="318" y="160"/>
                              </a:lnTo>
                              <a:lnTo>
                                <a:pt x="316" y="175"/>
                              </a:lnTo>
                              <a:lnTo>
                                <a:pt x="318" y="192"/>
                              </a:lnTo>
                              <a:lnTo>
                                <a:pt x="318" y="208"/>
                              </a:lnTo>
                              <a:lnTo>
                                <a:pt x="316" y="222"/>
                              </a:lnTo>
                              <a:lnTo>
                                <a:pt x="318" y="239"/>
                              </a:lnTo>
                              <a:lnTo>
                                <a:pt x="318" y="255"/>
                              </a:lnTo>
                              <a:lnTo>
                                <a:pt x="316" y="264"/>
                              </a:lnTo>
                              <a:lnTo>
                                <a:pt x="315" y="271"/>
                              </a:lnTo>
                              <a:lnTo>
                                <a:pt x="312" y="280"/>
                              </a:lnTo>
                              <a:lnTo>
                                <a:pt x="308" y="287"/>
                              </a:lnTo>
                              <a:lnTo>
                                <a:pt x="304" y="294"/>
                              </a:lnTo>
                              <a:lnTo>
                                <a:pt x="298" y="300"/>
                              </a:lnTo>
                              <a:lnTo>
                                <a:pt x="292" y="306"/>
                              </a:lnTo>
                              <a:lnTo>
                                <a:pt x="285" y="310"/>
                              </a:lnTo>
                              <a:lnTo>
                                <a:pt x="278" y="313"/>
                              </a:lnTo>
                              <a:lnTo>
                                <a:pt x="269" y="316"/>
                              </a:lnTo>
                              <a:lnTo>
                                <a:pt x="260" y="317"/>
                              </a:lnTo>
                              <a:lnTo>
                                <a:pt x="253" y="319"/>
                              </a:lnTo>
                              <a:lnTo>
                                <a:pt x="237" y="317"/>
                              </a:lnTo>
                              <a:lnTo>
                                <a:pt x="222" y="319"/>
                              </a:lnTo>
                              <a:lnTo>
                                <a:pt x="206" y="319"/>
                              </a:lnTo>
                              <a:lnTo>
                                <a:pt x="190" y="317"/>
                              </a:lnTo>
                              <a:lnTo>
                                <a:pt x="174" y="317"/>
                              </a:lnTo>
                              <a:lnTo>
                                <a:pt x="158" y="319"/>
                              </a:lnTo>
                              <a:lnTo>
                                <a:pt x="143" y="317"/>
                              </a:lnTo>
                              <a:lnTo>
                                <a:pt x="127" y="319"/>
                              </a:lnTo>
                              <a:lnTo>
                                <a:pt x="111" y="319"/>
                              </a:lnTo>
                              <a:lnTo>
                                <a:pt x="95" y="317"/>
                              </a:lnTo>
                              <a:lnTo>
                                <a:pt x="79" y="319"/>
                              </a:lnTo>
                              <a:lnTo>
                                <a:pt x="65" y="319"/>
                              </a:lnTo>
                              <a:lnTo>
                                <a:pt x="56" y="317"/>
                              </a:lnTo>
                              <a:lnTo>
                                <a:pt x="48" y="316"/>
                              </a:lnTo>
                              <a:lnTo>
                                <a:pt x="41" y="313"/>
                              </a:lnTo>
                              <a:lnTo>
                                <a:pt x="32" y="310"/>
                              </a:lnTo>
                              <a:lnTo>
                                <a:pt x="26" y="306"/>
                              </a:lnTo>
                              <a:lnTo>
                                <a:pt x="21" y="300"/>
                              </a:lnTo>
                              <a:lnTo>
                                <a:pt x="15" y="294"/>
                              </a:lnTo>
                              <a:lnTo>
                                <a:pt x="10" y="287"/>
                              </a:lnTo>
                              <a:lnTo>
                                <a:pt x="6" y="280"/>
                              </a:lnTo>
                              <a:lnTo>
                                <a:pt x="3" y="271"/>
                              </a:lnTo>
                              <a:lnTo>
                                <a:pt x="2" y="264"/>
                              </a:lnTo>
                              <a:lnTo>
                                <a:pt x="2"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153"/>
                      <wps:cNvSpPr>
                        <a:spLocks/>
                      </wps:cNvSpPr>
                      <wps:spPr bwMode="auto">
                        <a:xfrm>
                          <a:off x="8923" y="15464"/>
                          <a:ext cx="187" cy="187"/>
                        </a:xfrm>
                        <a:custGeom>
                          <a:avLst/>
                          <a:gdLst>
                            <a:gd name="T0" fmla="*/ 0 w 187"/>
                            <a:gd name="T1" fmla="*/ 140 h 187"/>
                            <a:gd name="T2" fmla="*/ 1 w 187"/>
                            <a:gd name="T3" fmla="*/ 121 h 187"/>
                            <a:gd name="T4" fmla="*/ 0 w 187"/>
                            <a:gd name="T5" fmla="*/ 102 h 187"/>
                            <a:gd name="T6" fmla="*/ 0 w 187"/>
                            <a:gd name="T7" fmla="*/ 84 h 187"/>
                            <a:gd name="T8" fmla="*/ 1 w 187"/>
                            <a:gd name="T9" fmla="*/ 65 h 187"/>
                            <a:gd name="T10" fmla="*/ 1 w 187"/>
                            <a:gd name="T11" fmla="*/ 46 h 187"/>
                            <a:gd name="T12" fmla="*/ 1 w 187"/>
                            <a:gd name="T13" fmla="*/ 32 h 187"/>
                            <a:gd name="T14" fmla="*/ 4 w 187"/>
                            <a:gd name="T15" fmla="*/ 23 h 187"/>
                            <a:gd name="T16" fmla="*/ 9 w 187"/>
                            <a:gd name="T17" fmla="*/ 15 h 187"/>
                            <a:gd name="T18" fmla="*/ 16 w 187"/>
                            <a:gd name="T19" fmla="*/ 9 h 187"/>
                            <a:gd name="T20" fmla="*/ 24 w 187"/>
                            <a:gd name="T21" fmla="*/ 3 h 187"/>
                            <a:gd name="T22" fmla="*/ 33 w 187"/>
                            <a:gd name="T23" fmla="*/ 2 h 187"/>
                            <a:gd name="T24" fmla="*/ 47 w 187"/>
                            <a:gd name="T25" fmla="*/ 0 h 187"/>
                            <a:gd name="T26" fmla="*/ 66 w 187"/>
                            <a:gd name="T27" fmla="*/ 2 h 187"/>
                            <a:gd name="T28" fmla="*/ 85 w 187"/>
                            <a:gd name="T29" fmla="*/ 0 h 187"/>
                            <a:gd name="T30" fmla="*/ 102 w 187"/>
                            <a:gd name="T31" fmla="*/ 0 h 187"/>
                            <a:gd name="T32" fmla="*/ 121 w 187"/>
                            <a:gd name="T33" fmla="*/ 2 h 187"/>
                            <a:gd name="T34" fmla="*/ 139 w 187"/>
                            <a:gd name="T35" fmla="*/ 2 h 187"/>
                            <a:gd name="T36" fmla="*/ 154 w 187"/>
                            <a:gd name="T37" fmla="*/ 2 h 187"/>
                            <a:gd name="T38" fmla="*/ 162 w 187"/>
                            <a:gd name="T39" fmla="*/ 3 h 187"/>
                            <a:gd name="T40" fmla="*/ 171 w 187"/>
                            <a:gd name="T41" fmla="*/ 9 h 187"/>
                            <a:gd name="T42" fmla="*/ 178 w 187"/>
                            <a:gd name="T43" fmla="*/ 15 h 187"/>
                            <a:gd name="T44" fmla="*/ 183 w 187"/>
                            <a:gd name="T45" fmla="*/ 23 h 187"/>
                            <a:gd name="T46" fmla="*/ 185 w 187"/>
                            <a:gd name="T47" fmla="*/ 32 h 187"/>
                            <a:gd name="T48" fmla="*/ 185 w 187"/>
                            <a:gd name="T49" fmla="*/ 46 h 187"/>
                            <a:gd name="T50" fmla="*/ 187 w 187"/>
                            <a:gd name="T51" fmla="*/ 65 h 187"/>
                            <a:gd name="T52" fmla="*/ 185 w 187"/>
                            <a:gd name="T53" fmla="*/ 84 h 187"/>
                            <a:gd name="T54" fmla="*/ 185 w 187"/>
                            <a:gd name="T55" fmla="*/ 102 h 187"/>
                            <a:gd name="T56" fmla="*/ 187 w 187"/>
                            <a:gd name="T57" fmla="*/ 121 h 187"/>
                            <a:gd name="T58" fmla="*/ 187 w 187"/>
                            <a:gd name="T59" fmla="*/ 140 h 187"/>
                            <a:gd name="T60" fmla="*/ 185 w 187"/>
                            <a:gd name="T61" fmla="*/ 154 h 187"/>
                            <a:gd name="T62" fmla="*/ 183 w 187"/>
                            <a:gd name="T63" fmla="*/ 163 h 187"/>
                            <a:gd name="T64" fmla="*/ 178 w 187"/>
                            <a:gd name="T65" fmla="*/ 172 h 187"/>
                            <a:gd name="T66" fmla="*/ 171 w 187"/>
                            <a:gd name="T67" fmla="*/ 179 h 187"/>
                            <a:gd name="T68" fmla="*/ 162 w 187"/>
                            <a:gd name="T69" fmla="*/ 183 h 187"/>
                            <a:gd name="T70" fmla="*/ 154 w 187"/>
                            <a:gd name="T71" fmla="*/ 186 h 187"/>
                            <a:gd name="T72" fmla="*/ 139 w 187"/>
                            <a:gd name="T73" fmla="*/ 186 h 187"/>
                            <a:gd name="T74" fmla="*/ 121 w 187"/>
                            <a:gd name="T75" fmla="*/ 187 h 187"/>
                            <a:gd name="T76" fmla="*/ 102 w 187"/>
                            <a:gd name="T77" fmla="*/ 186 h 187"/>
                            <a:gd name="T78" fmla="*/ 85 w 187"/>
                            <a:gd name="T79" fmla="*/ 186 h 187"/>
                            <a:gd name="T80" fmla="*/ 66 w 187"/>
                            <a:gd name="T81" fmla="*/ 187 h 187"/>
                            <a:gd name="T82" fmla="*/ 47 w 187"/>
                            <a:gd name="T83" fmla="*/ 187 h 187"/>
                            <a:gd name="T84" fmla="*/ 33 w 187"/>
                            <a:gd name="T85" fmla="*/ 186 h 187"/>
                            <a:gd name="T86" fmla="*/ 24 w 187"/>
                            <a:gd name="T87" fmla="*/ 183 h 187"/>
                            <a:gd name="T88" fmla="*/ 16 w 187"/>
                            <a:gd name="T89" fmla="*/ 179 h 187"/>
                            <a:gd name="T90" fmla="*/ 9 w 187"/>
                            <a:gd name="T91" fmla="*/ 172 h 187"/>
                            <a:gd name="T92" fmla="*/ 4 w 187"/>
                            <a:gd name="T93" fmla="*/ 163 h 187"/>
                            <a:gd name="T94" fmla="*/ 1 w 187"/>
                            <a:gd name="T95" fmla="*/ 154 h 187"/>
                            <a:gd name="T96" fmla="*/ 1 w 187"/>
                            <a:gd name="T97" fmla="*/ 15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7" h="187">
                              <a:moveTo>
                                <a:pt x="1" y="150"/>
                              </a:moveTo>
                              <a:lnTo>
                                <a:pt x="0" y="140"/>
                              </a:lnTo>
                              <a:lnTo>
                                <a:pt x="1" y="131"/>
                              </a:lnTo>
                              <a:lnTo>
                                <a:pt x="1" y="121"/>
                              </a:lnTo>
                              <a:lnTo>
                                <a:pt x="0" y="111"/>
                              </a:lnTo>
                              <a:lnTo>
                                <a:pt x="0" y="102"/>
                              </a:lnTo>
                              <a:lnTo>
                                <a:pt x="1" y="94"/>
                              </a:lnTo>
                              <a:lnTo>
                                <a:pt x="0" y="84"/>
                              </a:lnTo>
                              <a:lnTo>
                                <a:pt x="1" y="75"/>
                              </a:lnTo>
                              <a:lnTo>
                                <a:pt x="1" y="65"/>
                              </a:lnTo>
                              <a:lnTo>
                                <a:pt x="0" y="55"/>
                              </a:lnTo>
                              <a:lnTo>
                                <a:pt x="1" y="46"/>
                              </a:lnTo>
                              <a:lnTo>
                                <a:pt x="1" y="38"/>
                              </a:lnTo>
                              <a:lnTo>
                                <a:pt x="1" y="32"/>
                              </a:lnTo>
                              <a:lnTo>
                                <a:pt x="1" y="28"/>
                              </a:lnTo>
                              <a:lnTo>
                                <a:pt x="4" y="23"/>
                              </a:lnTo>
                              <a:lnTo>
                                <a:pt x="6" y="19"/>
                              </a:lnTo>
                              <a:lnTo>
                                <a:pt x="9" y="15"/>
                              </a:lnTo>
                              <a:lnTo>
                                <a:pt x="12" y="12"/>
                              </a:lnTo>
                              <a:lnTo>
                                <a:pt x="16" y="9"/>
                              </a:lnTo>
                              <a:lnTo>
                                <a:pt x="20" y="6"/>
                              </a:lnTo>
                              <a:lnTo>
                                <a:pt x="24" y="3"/>
                              </a:lnTo>
                              <a:lnTo>
                                <a:pt x="29" y="2"/>
                              </a:lnTo>
                              <a:lnTo>
                                <a:pt x="33" y="2"/>
                              </a:lnTo>
                              <a:lnTo>
                                <a:pt x="39" y="2"/>
                              </a:lnTo>
                              <a:lnTo>
                                <a:pt x="47" y="0"/>
                              </a:lnTo>
                              <a:lnTo>
                                <a:pt x="56" y="2"/>
                              </a:lnTo>
                              <a:lnTo>
                                <a:pt x="66" y="2"/>
                              </a:lnTo>
                              <a:lnTo>
                                <a:pt x="75" y="0"/>
                              </a:lnTo>
                              <a:lnTo>
                                <a:pt x="85" y="0"/>
                              </a:lnTo>
                              <a:lnTo>
                                <a:pt x="93" y="2"/>
                              </a:lnTo>
                              <a:lnTo>
                                <a:pt x="102" y="0"/>
                              </a:lnTo>
                              <a:lnTo>
                                <a:pt x="112" y="2"/>
                              </a:lnTo>
                              <a:lnTo>
                                <a:pt x="121" y="2"/>
                              </a:lnTo>
                              <a:lnTo>
                                <a:pt x="131" y="0"/>
                              </a:lnTo>
                              <a:lnTo>
                                <a:pt x="139" y="2"/>
                              </a:lnTo>
                              <a:lnTo>
                                <a:pt x="149" y="2"/>
                              </a:lnTo>
                              <a:lnTo>
                                <a:pt x="154" y="2"/>
                              </a:lnTo>
                              <a:lnTo>
                                <a:pt x="158" y="2"/>
                              </a:lnTo>
                              <a:lnTo>
                                <a:pt x="162" y="3"/>
                              </a:lnTo>
                              <a:lnTo>
                                <a:pt x="167" y="6"/>
                              </a:lnTo>
                              <a:lnTo>
                                <a:pt x="171" y="9"/>
                              </a:lnTo>
                              <a:lnTo>
                                <a:pt x="175" y="12"/>
                              </a:lnTo>
                              <a:lnTo>
                                <a:pt x="178" y="15"/>
                              </a:lnTo>
                              <a:lnTo>
                                <a:pt x="181" y="19"/>
                              </a:lnTo>
                              <a:lnTo>
                                <a:pt x="183" y="23"/>
                              </a:lnTo>
                              <a:lnTo>
                                <a:pt x="185" y="28"/>
                              </a:lnTo>
                              <a:lnTo>
                                <a:pt x="185" y="32"/>
                              </a:lnTo>
                              <a:lnTo>
                                <a:pt x="187" y="38"/>
                              </a:lnTo>
                              <a:lnTo>
                                <a:pt x="185" y="46"/>
                              </a:lnTo>
                              <a:lnTo>
                                <a:pt x="187" y="56"/>
                              </a:lnTo>
                              <a:lnTo>
                                <a:pt x="187" y="65"/>
                              </a:lnTo>
                              <a:lnTo>
                                <a:pt x="185" y="74"/>
                              </a:lnTo>
                              <a:lnTo>
                                <a:pt x="185" y="84"/>
                              </a:lnTo>
                              <a:lnTo>
                                <a:pt x="187" y="94"/>
                              </a:lnTo>
                              <a:lnTo>
                                <a:pt x="185" y="102"/>
                              </a:lnTo>
                              <a:lnTo>
                                <a:pt x="187" y="113"/>
                              </a:lnTo>
                              <a:lnTo>
                                <a:pt x="187" y="121"/>
                              </a:lnTo>
                              <a:lnTo>
                                <a:pt x="185" y="130"/>
                              </a:lnTo>
                              <a:lnTo>
                                <a:pt x="187" y="140"/>
                              </a:lnTo>
                              <a:lnTo>
                                <a:pt x="187" y="150"/>
                              </a:lnTo>
                              <a:lnTo>
                                <a:pt x="185" y="154"/>
                              </a:lnTo>
                              <a:lnTo>
                                <a:pt x="185" y="159"/>
                              </a:lnTo>
                              <a:lnTo>
                                <a:pt x="183" y="163"/>
                              </a:lnTo>
                              <a:lnTo>
                                <a:pt x="181" y="167"/>
                              </a:lnTo>
                              <a:lnTo>
                                <a:pt x="178" y="172"/>
                              </a:lnTo>
                              <a:lnTo>
                                <a:pt x="175" y="176"/>
                              </a:lnTo>
                              <a:lnTo>
                                <a:pt x="171" y="179"/>
                              </a:lnTo>
                              <a:lnTo>
                                <a:pt x="167" y="182"/>
                              </a:lnTo>
                              <a:lnTo>
                                <a:pt x="162" y="183"/>
                              </a:lnTo>
                              <a:lnTo>
                                <a:pt x="158" y="186"/>
                              </a:lnTo>
                              <a:lnTo>
                                <a:pt x="154" y="186"/>
                              </a:lnTo>
                              <a:lnTo>
                                <a:pt x="149" y="187"/>
                              </a:lnTo>
                              <a:lnTo>
                                <a:pt x="139" y="186"/>
                              </a:lnTo>
                              <a:lnTo>
                                <a:pt x="131" y="187"/>
                              </a:lnTo>
                              <a:lnTo>
                                <a:pt x="121" y="187"/>
                              </a:lnTo>
                              <a:lnTo>
                                <a:pt x="112" y="186"/>
                              </a:lnTo>
                              <a:lnTo>
                                <a:pt x="102" y="186"/>
                              </a:lnTo>
                              <a:lnTo>
                                <a:pt x="93" y="187"/>
                              </a:lnTo>
                              <a:lnTo>
                                <a:pt x="85" y="186"/>
                              </a:lnTo>
                              <a:lnTo>
                                <a:pt x="75" y="187"/>
                              </a:lnTo>
                              <a:lnTo>
                                <a:pt x="66" y="187"/>
                              </a:lnTo>
                              <a:lnTo>
                                <a:pt x="56" y="186"/>
                              </a:lnTo>
                              <a:lnTo>
                                <a:pt x="47" y="187"/>
                              </a:lnTo>
                              <a:lnTo>
                                <a:pt x="39" y="187"/>
                              </a:lnTo>
                              <a:lnTo>
                                <a:pt x="33" y="186"/>
                              </a:lnTo>
                              <a:lnTo>
                                <a:pt x="29" y="186"/>
                              </a:lnTo>
                              <a:lnTo>
                                <a:pt x="24" y="183"/>
                              </a:lnTo>
                              <a:lnTo>
                                <a:pt x="20" y="182"/>
                              </a:lnTo>
                              <a:lnTo>
                                <a:pt x="16" y="179"/>
                              </a:lnTo>
                              <a:lnTo>
                                <a:pt x="12" y="176"/>
                              </a:lnTo>
                              <a:lnTo>
                                <a:pt x="9" y="172"/>
                              </a:lnTo>
                              <a:lnTo>
                                <a:pt x="6" y="167"/>
                              </a:lnTo>
                              <a:lnTo>
                                <a:pt x="4" y="163"/>
                              </a:lnTo>
                              <a:lnTo>
                                <a:pt x="1" y="159"/>
                              </a:lnTo>
                              <a:lnTo>
                                <a:pt x="1" y="154"/>
                              </a:lnTo>
                              <a:lnTo>
                                <a:pt x="1" y="150"/>
                              </a:lnTo>
                              <a:close/>
                            </a:path>
                          </a:pathLst>
                        </a:custGeom>
                        <a:solidFill>
                          <a:srgbClr val="A6A6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154"/>
                      <wps:cNvSpPr>
                        <a:spLocks/>
                      </wps:cNvSpPr>
                      <wps:spPr bwMode="auto">
                        <a:xfrm>
                          <a:off x="9288" y="15838"/>
                          <a:ext cx="317" cy="319"/>
                        </a:xfrm>
                        <a:custGeom>
                          <a:avLst/>
                          <a:gdLst>
                            <a:gd name="T0" fmla="*/ 0 w 317"/>
                            <a:gd name="T1" fmla="*/ 238 h 319"/>
                            <a:gd name="T2" fmla="*/ 1 w 317"/>
                            <a:gd name="T3" fmla="*/ 208 h 319"/>
                            <a:gd name="T4" fmla="*/ 0 w 317"/>
                            <a:gd name="T5" fmla="*/ 175 h 319"/>
                            <a:gd name="T6" fmla="*/ 0 w 317"/>
                            <a:gd name="T7" fmla="*/ 143 h 319"/>
                            <a:gd name="T8" fmla="*/ 1 w 317"/>
                            <a:gd name="T9" fmla="*/ 113 h 319"/>
                            <a:gd name="T10" fmla="*/ 1 w 317"/>
                            <a:gd name="T11" fmla="*/ 80 h 319"/>
                            <a:gd name="T12" fmla="*/ 1 w 317"/>
                            <a:gd name="T13" fmla="*/ 57 h 319"/>
                            <a:gd name="T14" fmla="*/ 6 w 317"/>
                            <a:gd name="T15" fmla="*/ 41 h 319"/>
                            <a:gd name="T16" fmla="*/ 14 w 317"/>
                            <a:gd name="T17" fmla="*/ 26 h 319"/>
                            <a:gd name="T18" fmla="*/ 26 w 317"/>
                            <a:gd name="T19" fmla="*/ 15 h 319"/>
                            <a:gd name="T20" fmla="*/ 40 w 317"/>
                            <a:gd name="T21" fmla="*/ 6 h 319"/>
                            <a:gd name="T22" fmla="*/ 56 w 317"/>
                            <a:gd name="T23" fmla="*/ 2 h 319"/>
                            <a:gd name="T24" fmla="*/ 79 w 317"/>
                            <a:gd name="T25" fmla="*/ 0 h 319"/>
                            <a:gd name="T26" fmla="*/ 112 w 317"/>
                            <a:gd name="T27" fmla="*/ 2 h 319"/>
                            <a:gd name="T28" fmla="*/ 142 w 317"/>
                            <a:gd name="T29" fmla="*/ 0 h 319"/>
                            <a:gd name="T30" fmla="*/ 174 w 317"/>
                            <a:gd name="T31" fmla="*/ 0 h 319"/>
                            <a:gd name="T32" fmla="*/ 207 w 317"/>
                            <a:gd name="T33" fmla="*/ 2 h 319"/>
                            <a:gd name="T34" fmla="*/ 238 w 317"/>
                            <a:gd name="T35" fmla="*/ 2 h 319"/>
                            <a:gd name="T36" fmla="*/ 261 w 317"/>
                            <a:gd name="T37" fmla="*/ 2 h 319"/>
                            <a:gd name="T38" fmla="*/ 279 w 317"/>
                            <a:gd name="T39" fmla="*/ 6 h 319"/>
                            <a:gd name="T40" fmla="*/ 292 w 317"/>
                            <a:gd name="T41" fmla="*/ 15 h 319"/>
                            <a:gd name="T42" fmla="*/ 303 w 317"/>
                            <a:gd name="T43" fmla="*/ 26 h 319"/>
                            <a:gd name="T44" fmla="*/ 312 w 317"/>
                            <a:gd name="T45" fmla="*/ 41 h 319"/>
                            <a:gd name="T46" fmla="*/ 316 w 317"/>
                            <a:gd name="T47" fmla="*/ 57 h 319"/>
                            <a:gd name="T48" fmla="*/ 316 w 317"/>
                            <a:gd name="T49" fmla="*/ 80 h 319"/>
                            <a:gd name="T50" fmla="*/ 317 w 317"/>
                            <a:gd name="T51" fmla="*/ 113 h 319"/>
                            <a:gd name="T52" fmla="*/ 316 w 317"/>
                            <a:gd name="T53" fmla="*/ 143 h 319"/>
                            <a:gd name="T54" fmla="*/ 316 w 317"/>
                            <a:gd name="T55" fmla="*/ 175 h 319"/>
                            <a:gd name="T56" fmla="*/ 317 w 317"/>
                            <a:gd name="T57" fmla="*/ 208 h 319"/>
                            <a:gd name="T58" fmla="*/ 317 w 317"/>
                            <a:gd name="T59" fmla="*/ 239 h 319"/>
                            <a:gd name="T60" fmla="*/ 316 w 317"/>
                            <a:gd name="T61" fmla="*/ 264 h 319"/>
                            <a:gd name="T62" fmla="*/ 312 w 317"/>
                            <a:gd name="T63" fmla="*/ 280 h 319"/>
                            <a:gd name="T64" fmla="*/ 303 w 317"/>
                            <a:gd name="T65" fmla="*/ 294 h 319"/>
                            <a:gd name="T66" fmla="*/ 292 w 317"/>
                            <a:gd name="T67" fmla="*/ 306 h 319"/>
                            <a:gd name="T68" fmla="*/ 279 w 317"/>
                            <a:gd name="T69" fmla="*/ 313 h 319"/>
                            <a:gd name="T70" fmla="*/ 261 w 317"/>
                            <a:gd name="T71" fmla="*/ 317 h 319"/>
                            <a:gd name="T72" fmla="*/ 237 w 317"/>
                            <a:gd name="T73" fmla="*/ 317 h 319"/>
                            <a:gd name="T74" fmla="*/ 207 w 317"/>
                            <a:gd name="T75" fmla="*/ 319 h 319"/>
                            <a:gd name="T76" fmla="*/ 174 w 317"/>
                            <a:gd name="T77" fmla="*/ 317 h 319"/>
                            <a:gd name="T78" fmla="*/ 142 w 317"/>
                            <a:gd name="T79" fmla="*/ 317 h 319"/>
                            <a:gd name="T80" fmla="*/ 112 w 317"/>
                            <a:gd name="T81" fmla="*/ 319 h 319"/>
                            <a:gd name="T82" fmla="*/ 79 w 317"/>
                            <a:gd name="T83" fmla="*/ 319 h 319"/>
                            <a:gd name="T84" fmla="*/ 56 w 317"/>
                            <a:gd name="T85" fmla="*/ 317 h 319"/>
                            <a:gd name="T86" fmla="*/ 40 w 317"/>
                            <a:gd name="T87" fmla="*/ 313 h 319"/>
                            <a:gd name="T88" fmla="*/ 26 w 317"/>
                            <a:gd name="T89" fmla="*/ 306 h 319"/>
                            <a:gd name="T90" fmla="*/ 14 w 317"/>
                            <a:gd name="T91" fmla="*/ 294 h 319"/>
                            <a:gd name="T92" fmla="*/ 6 w 317"/>
                            <a:gd name="T93" fmla="*/ 280 h 319"/>
                            <a:gd name="T94" fmla="*/ 1 w 317"/>
                            <a:gd name="T95" fmla="*/ 264 h 319"/>
                            <a:gd name="T96" fmla="*/ 1 w 317"/>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19">
                              <a:moveTo>
                                <a:pt x="1" y="255"/>
                              </a:moveTo>
                              <a:lnTo>
                                <a:pt x="0" y="238"/>
                              </a:lnTo>
                              <a:lnTo>
                                <a:pt x="1" y="224"/>
                              </a:lnTo>
                              <a:lnTo>
                                <a:pt x="1" y="208"/>
                              </a:lnTo>
                              <a:lnTo>
                                <a:pt x="0" y="190"/>
                              </a:lnTo>
                              <a:lnTo>
                                <a:pt x="0" y="175"/>
                              </a:lnTo>
                              <a:lnTo>
                                <a:pt x="1" y="160"/>
                              </a:lnTo>
                              <a:lnTo>
                                <a:pt x="0" y="143"/>
                              </a:lnTo>
                              <a:lnTo>
                                <a:pt x="1" y="129"/>
                              </a:lnTo>
                              <a:lnTo>
                                <a:pt x="1" y="113"/>
                              </a:lnTo>
                              <a:lnTo>
                                <a:pt x="0" y="95"/>
                              </a:lnTo>
                              <a:lnTo>
                                <a:pt x="1" y="80"/>
                              </a:lnTo>
                              <a:lnTo>
                                <a:pt x="1" y="65"/>
                              </a:lnTo>
                              <a:lnTo>
                                <a:pt x="1" y="57"/>
                              </a:lnTo>
                              <a:lnTo>
                                <a:pt x="3" y="48"/>
                              </a:lnTo>
                              <a:lnTo>
                                <a:pt x="6" y="41"/>
                              </a:lnTo>
                              <a:lnTo>
                                <a:pt x="10" y="32"/>
                              </a:lnTo>
                              <a:lnTo>
                                <a:pt x="14" y="26"/>
                              </a:lnTo>
                              <a:lnTo>
                                <a:pt x="20" y="21"/>
                              </a:lnTo>
                              <a:lnTo>
                                <a:pt x="26" y="15"/>
                              </a:lnTo>
                              <a:lnTo>
                                <a:pt x="32" y="11"/>
                              </a:lnTo>
                              <a:lnTo>
                                <a:pt x="40" y="6"/>
                              </a:lnTo>
                              <a:lnTo>
                                <a:pt x="47" y="3"/>
                              </a:lnTo>
                              <a:lnTo>
                                <a:pt x="56" y="2"/>
                              </a:lnTo>
                              <a:lnTo>
                                <a:pt x="65" y="2"/>
                              </a:lnTo>
                              <a:lnTo>
                                <a:pt x="79" y="0"/>
                              </a:lnTo>
                              <a:lnTo>
                                <a:pt x="96" y="2"/>
                              </a:lnTo>
                              <a:lnTo>
                                <a:pt x="112" y="2"/>
                              </a:lnTo>
                              <a:lnTo>
                                <a:pt x="126" y="0"/>
                              </a:lnTo>
                              <a:lnTo>
                                <a:pt x="142" y="0"/>
                              </a:lnTo>
                              <a:lnTo>
                                <a:pt x="159" y="2"/>
                              </a:lnTo>
                              <a:lnTo>
                                <a:pt x="174" y="0"/>
                              </a:lnTo>
                              <a:lnTo>
                                <a:pt x="191" y="2"/>
                              </a:lnTo>
                              <a:lnTo>
                                <a:pt x="207" y="2"/>
                              </a:lnTo>
                              <a:lnTo>
                                <a:pt x="223" y="0"/>
                              </a:lnTo>
                              <a:lnTo>
                                <a:pt x="238" y="2"/>
                              </a:lnTo>
                              <a:lnTo>
                                <a:pt x="254" y="2"/>
                              </a:lnTo>
                              <a:lnTo>
                                <a:pt x="261" y="2"/>
                              </a:lnTo>
                              <a:lnTo>
                                <a:pt x="270" y="3"/>
                              </a:lnTo>
                              <a:lnTo>
                                <a:pt x="279" y="6"/>
                              </a:lnTo>
                              <a:lnTo>
                                <a:pt x="286" y="11"/>
                              </a:lnTo>
                              <a:lnTo>
                                <a:pt x="292" y="15"/>
                              </a:lnTo>
                              <a:lnTo>
                                <a:pt x="299" y="21"/>
                              </a:lnTo>
                              <a:lnTo>
                                <a:pt x="303" y="26"/>
                              </a:lnTo>
                              <a:lnTo>
                                <a:pt x="307" y="32"/>
                              </a:lnTo>
                              <a:lnTo>
                                <a:pt x="312" y="41"/>
                              </a:lnTo>
                              <a:lnTo>
                                <a:pt x="315" y="48"/>
                              </a:lnTo>
                              <a:lnTo>
                                <a:pt x="316" y="57"/>
                              </a:lnTo>
                              <a:lnTo>
                                <a:pt x="317" y="65"/>
                              </a:lnTo>
                              <a:lnTo>
                                <a:pt x="316" y="80"/>
                              </a:lnTo>
                              <a:lnTo>
                                <a:pt x="317" y="97"/>
                              </a:lnTo>
                              <a:lnTo>
                                <a:pt x="317" y="113"/>
                              </a:lnTo>
                              <a:lnTo>
                                <a:pt x="316" y="127"/>
                              </a:lnTo>
                              <a:lnTo>
                                <a:pt x="316" y="143"/>
                              </a:lnTo>
                              <a:lnTo>
                                <a:pt x="317" y="160"/>
                              </a:lnTo>
                              <a:lnTo>
                                <a:pt x="316" y="175"/>
                              </a:lnTo>
                              <a:lnTo>
                                <a:pt x="317" y="192"/>
                              </a:lnTo>
                              <a:lnTo>
                                <a:pt x="317" y="208"/>
                              </a:lnTo>
                              <a:lnTo>
                                <a:pt x="316" y="222"/>
                              </a:lnTo>
                              <a:lnTo>
                                <a:pt x="317" y="239"/>
                              </a:lnTo>
                              <a:lnTo>
                                <a:pt x="317" y="255"/>
                              </a:lnTo>
                              <a:lnTo>
                                <a:pt x="316" y="264"/>
                              </a:lnTo>
                              <a:lnTo>
                                <a:pt x="315" y="271"/>
                              </a:lnTo>
                              <a:lnTo>
                                <a:pt x="312" y="280"/>
                              </a:lnTo>
                              <a:lnTo>
                                <a:pt x="307" y="287"/>
                              </a:lnTo>
                              <a:lnTo>
                                <a:pt x="303" y="294"/>
                              </a:lnTo>
                              <a:lnTo>
                                <a:pt x="299" y="300"/>
                              </a:lnTo>
                              <a:lnTo>
                                <a:pt x="292" y="306"/>
                              </a:lnTo>
                              <a:lnTo>
                                <a:pt x="286" y="310"/>
                              </a:lnTo>
                              <a:lnTo>
                                <a:pt x="279" y="313"/>
                              </a:lnTo>
                              <a:lnTo>
                                <a:pt x="270" y="316"/>
                              </a:lnTo>
                              <a:lnTo>
                                <a:pt x="261" y="317"/>
                              </a:lnTo>
                              <a:lnTo>
                                <a:pt x="254" y="319"/>
                              </a:lnTo>
                              <a:lnTo>
                                <a:pt x="237" y="317"/>
                              </a:lnTo>
                              <a:lnTo>
                                <a:pt x="223" y="319"/>
                              </a:lnTo>
                              <a:lnTo>
                                <a:pt x="207" y="319"/>
                              </a:lnTo>
                              <a:lnTo>
                                <a:pt x="190" y="317"/>
                              </a:lnTo>
                              <a:lnTo>
                                <a:pt x="174" y="317"/>
                              </a:lnTo>
                              <a:lnTo>
                                <a:pt x="159" y="319"/>
                              </a:lnTo>
                              <a:lnTo>
                                <a:pt x="142" y="317"/>
                              </a:lnTo>
                              <a:lnTo>
                                <a:pt x="128" y="319"/>
                              </a:lnTo>
                              <a:lnTo>
                                <a:pt x="112" y="319"/>
                              </a:lnTo>
                              <a:lnTo>
                                <a:pt x="95" y="317"/>
                              </a:lnTo>
                              <a:lnTo>
                                <a:pt x="79" y="319"/>
                              </a:lnTo>
                              <a:lnTo>
                                <a:pt x="65" y="319"/>
                              </a:lnTo>
                              <a:lnTo>
                                <a:pt x="56" y="317"/>
                              </a:lnTo>
                              <a:lnTo>
                                <a:pt x="47" y="316"/>
                              </a:lnTo>
                              <a:lnTo>
                                <a:pt x="40" y="313"/>
                              </a:lnTo>
                              <a:lnTo>
                                <a:pt x="32" y="310"/>
                              </a:lnTo>
                              <a:lnTo>
                                <a:pt x="26" y="306"/>
                              </a:lnTo>
                              <a:lnTo>
                                <a:pt x="20" y="300"/>
                              </a:lnTo>
                              <a:lnTo>
                                <a:pt x="14" y="294"/>
                              </a:lnTo>
                              <a:lnTo>
                                <a:pt x="10" y="287"/>
                              </a:lnTo>
                              <a:lnTo>
                                <a:pt x="6" y="280"/>
                              </a:lnTo>
                              <a:lnTo>
                                <a:pt x="3" y="271"/>
                              </a:lnTo>
                              <a:lnTo>
                                <a:pt x="1" y="264"/>
                              </a:lnTo>
                              <a:lnTo>
                                <a:pt x="1"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155"/>
                      <wps:cNvSpPr>
                        <a:spLocks/>
                      </wps:cNvSpPr>
                      <wps:spPr bwMode="auto">
                        <a:xfrm>
                          <a:off x="9288" y="15398"/>
                          <a:ext cx="317" cy="320"/>
                        </a:xfrm>
                        <a:custGeom>
                          <a:avLst/>
                          <a:gdLst>
                            <a:gd name="T0" fmla="*/ 0 w 317"/>
                            <a:gd name="T1" fmla="*/ 238 h 320"/>
                            <a:gd name="T2" fmla="*/ 1 w 317"/>
                            <a:gd name="T3" fmla="*/ 207 h 320"/>
                            <a:gd name="T4" fmla="*/ 0 w 317"/>
                            <a:gd name="T5" fmla="*/ 174 h 320"/>
                            <a:gd name="T6" fmla="*/ 0 w 317"/>
                            <a:gd name="T7" fmla="*/ 143 h 320"/>
                            <a:gd name="T8" fmla="*/ 1 w 317"/>
                            <a:gd name="T9" fmla="*/ 112 h 320"/>
                            <a:gd name="T10" fmla="*/ 1 w 317"/>
                            <a:gd name="T11" fmla="*/ 79 h 320"/>
                            <a:gd name="T12" fmla="*/ 1 w 317"/>
                            <a:gd name="T13" fmla="*/ 56 h 320"/>
                            <a:gd name="T14" fmla="*/ 6 w 317"/>
                            <a:gd name="T15" fmla="*/ 40 h 320"/>
                            <a:gd name="T16" fmla="*/ 14 w 317"/>
                            <a:gd name="T17" fmla="*/ 26 h 320"/>
                            <a:gd name="T18" fmla="*/ 26 w 317"/>
                            <a:gd name="T19" fmla="*/ 14 h 320"/>
                            <a:gd name="T20" fmla="*/ 40 w 317"/>
                            <a:gd name="T21" fmla="*/ 6 h 320"/>
                            <a:gd name="T22" fmla="*/ 56 w 317"/>
                            <a:gd name="T23" fmla="*/ 1 h 320"/>
                            <a:gd name="T24" fmla="*/ 79 w 317"/>
                            <a:gd name="T25" fmla="*/ 0 h 320"/>
                            <a:gd name="T26" fmla="*/ 112 w 317"/>
                            <a:gd name="T27" fmla="*/ 1 h 320"/>
                            <a:gd name="T28" fmla="*/ 142 w 317"/>
                            <a:gd name="T29" fmla="*/ 0 h 320"/>
                            <a:gd name="T30" fmla="*/ 174 w 317"/>
                            <a:gd name="T31" fmla="*/ 0 h 320"/>
                            <a:gd name="T32" fmla="*/ 207 w 317"/>
                            <a:gd name="T33" fmla="*/ 1 h 320"/>
                            <a:gd name="T34" fmla="*/ 238 w 317"/>
                            <a:gd name="T35" fmla="*/ 1 h 320"/>
                            <a:gd name="T36" fmla="*/ 261 w 317"/>
                            <a:gd name="T37" fmla="*/ 1 h 320"/>
                            <a:gd name="T38" fmla="*/ 279 w 317"/>
                            <a:gd name="T39" fmla="*/ 6 h 320"/>
                            <a:gd name="T40" fmla="*/ 292 w 317"/>
                            <a:gd name="T41" fmla="*/ 14 h 320"/>
                            <a:gd name="T42" fmla="*/ 303 w 317"/>
                            <a:gd name="T43" fmla="*/ 26 h 320"/>
                            <a:gd name="T44" fmla="*/ 312 w 317"/>
                            <a:gd name="T45" fmla="*/ 40 h 320"/>
                            <a:gd name="T46" fmla="*/ 316 w 317"/>
                            <a:gd name="T47" fmla="*/ 56 h 320"/>
                            <a:gd name="T48" fmla="*/ 316 w 317"/>
                            <a:gd name="T49" fmla="*/ 79 h 320"/>
                            <a:gd name="T50" fmla="*/ 317 w 317"/>
                            <a:gd name="T51" fmla="*/ 112 h 320"/>
                            <a:gd name="T52" fmla="*/ 316 w 317"/>
                            <a:gd name="T53" fmla="*/ 143 h 320"/>
                            <a:gd name="T54" fmla="*/ 316 w 317"/>
                            <a:gd name="T55" fmla="*/ 174 h 320"/>
                            <a:gd name="T56" fmla="*/ 317 w 317"/>
                            <a:gd name="T57" fmla="*/ 207 h 320"/>
                            <a:gd name="T58" fmla="*/ 317 w 317"/>
                            <a:gd name="T59" fmla="*/ 239 h 320"/>
                            <a:gd name="T60" fmla="*/ 316 w 317"/>
                            <a:gd name="T61" fmla="*/ 263 h 320"/>
                            <a:gd name="T62" fmla="*/ 312 w 317"/>
                            <a:gd name="T63" fmla="*/ 279 h 320"/>
                            <a:gd name="T64" fmla="*/ 303 w 317"/>
                            <a:gd name="T65" fmla="*/ 294 h 320"/>
                            <a:gd name="T66" fmla="*/ 292 w 317"/>
                            <a:gd name="T67" fmla="*/ 305 h 320"/>
                            <a:gd name="T68" fmla="*/ 279 w 317"/>
                            <a:gd name="T69" fmla="*/ 314 h 320"/>
                            <a:gd name="T70" fmla="*/ 261 w 317"/>
                            <a:gd name="T71" fmla="*/ 318 h 320"/>
                            <a:gd name="T72" fmla="*/ 237 w 317"/>
                            <a:gd name="T73" fmla="*/ 318 h 320"/>
                            <a:gd name="T74" fmla="*/ 207 w 317"/>
                            <a:gd name="T75" fmla="*/ 320 h 320"/>
                            <a:gd name="T76" fmla="*/ 174 w 317"/>
                            <a:gd name="T77" fmla="*/ 318 h 320"/>
                            <a:gd name="T78" fmla="*/ 142 w 317"/>
                            <a:gd name="T79" fmla="*/ 318 h 320"/>
                            <a:gd name="T80" fmla="*/ 112 w 317"/>
                            <a:gd name="T81" fmla="*/ 320 h 320"/>
                            <a:gd name="T82" fmla="*/ 79 w 317"/>
                            <a:gd name="T83" fmla="*/ 320 h 320"/>
                            <a:gd name="T84" fmla="*/ 56 w 317"/>
                            <a:gd name="T85" fmla="*/ 318 h 320"/>
                            <a:gd name="T86" fmla="*/ 40 w 317"/>
                            <a:gd name="T87" fmla="*/ 314 h 320"/>
                            <a:gd name="T88" fmla="*/ 26 w 317"/>
                            <a:gd name="T89" fmla="*/ 305 h 320"/>
                            <a:gd name="T90" fmla="*/ 14 w 317"/>
                            <a:gd name="T91" fmla="*/ 294 h 320"/>
                            <a:gd name="T92" fmla="*/ 6 w 317"/>
                            <a:gd name="T93" fmla="*/ 279 h 320"/>
                            <a:gd name="T94" fmla="*/ 1 w 317"/>
                            <a:gd name="T95" fmla="*/ 263 h 320"/>
                            <a:gd name="T96" fmla="*/ 1 w 317"/>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20">
                              <a:moveTo>
                                <a:pt x="1" y="255"/>
                              </a:moveTo>
                              <a:lnTo>
                                <a:pt x="0" y="238"/>
                              </a:lnTo>
                              <a:lnTo>
                                <a:pt x="1" y="223"/>
                              </a:lnTo>
                              <a:lnTo>
                                <a:pt x="1" y="207"/>
                              </a:lnTo>
                              <a:lnTo>
                                <a:pt x="0" y="190"/>
                              </a:lnTo>
                              <a:lnTo>
                                <a:pt x="0" y="174"/>
                              </a:lnTo>
                              <a:lnTo>
                                <a:pt x="1" y="160"/>
                              </a:lnTo>
                              <a:lnTo>
                                <a:pt x="0" y="143"/>
                              </a:lnTo>
                              <a:lnTo>
                                <a:pt x="1" y="128"/>
                              </a:lnTo>
                              <a:lnTo>
                                <a:pt x="1" y="112"/>
                              </a:lnTo>
                              <a:lnTo>
                                <a:pt x="0" y="95"/>
                              </a:lnTo>
                              <a:lnTo>
                                <a:pt x="1" y="79"/>
                              </a:lnTo>
                              <a:lnTo>
                                <a:pt x="1" y="65"/>
                              </a:lnTo>
                              <a:lnTo>
                                <a:pt x="1" y="56"/>
                              </a:lnTo>
                              <a:lnTo>
                                <a:pt x="3" y="48"/>
                              </a:lnTo>
                              <a:lnTo>
                                <a:pt x="6" y="40"/>
                              </a:lnTo>
                              <a:lnTo>
                                <a:pt x="10" y="32"/>
                              </a:lnTo>
                              <a:lnTo>
                                <a:pt x="14" y="26"/>
                              </a:lnTo>
                              <a:lnTo>
                                <a:pt x="20" y="20"/>
                              </a:lnTo>
                              <a:lnTo>
                                <a:pt x="26" y="14"/>
                              </a:lnTo>
                              <a:lnTo>
                                <a:pt x="32" y="10"/>
                              </a:lnTo>
                              <a:lnTo>
                                <a:pt x="40" y="6"/>
                              </a:lnTo>
                              <a:lnTo>
                                <a:pt x="47" y="3"/>
                              </a:lnTo>
                              <a:lnTo>
                                <a:pt x="56" y="1"/>
                              </a:lnTo>
                              <a:lnTo>
                                <a:pt x="65" y="1"/>
                              </a:lnTo>
                              <a:lnTo>
                                <a:pt x="79" y="0"/>
                              </a:lnTo>
                              <a:lnTo>
                                <a:pt x="96" y="1"/>
                              </a:lnTo>
                              <a:lnTo>
                                <a:pt x="112" y="1"/>
                              </a:lnTo>
                              <a:lnTo>
                                <a:pt x="126" y="0"/>
                              </a:lnTo>
                              <a:lnTo>
                                <a:pt x="142" y="0"/>
                              </a:lnTo>
                              <a:lnTo>
                                <a:pt x="159" y="1"/>
                              </a:lnTo>
                              <a:lnTo>
                                <a:pt x="174" y="0"/>
                              </a:lnTo>
                              <a:lnTo>
                                <a:pt x="191" y="1"/>
                              </a:lnTo>
                              <a:lnTo>
                                <a:pt x="207" y="1"/>
                              </a:lnTo>
                              <a:lnTo>
                                <a:pt x="223" y="0"/>
                              </a:lnTo>
                              <a:lnTo>
                                <a:pt x="238" y="1"/>
                              </a:lnTo>
                              <a:lnTo>
                                <a:pt x="254" y="1"/>
                              </a:lnTo>
                              <a:lnTo>
                                <a:pt x="261" y="1"/>
                              </a:lnTo>
                              <a:lnTo>
                                <a:pt x="270" y="3"/>
                              </a:lnTo>
                              <a:lnTo>
                                <a:pt x="279" y="6"/>
                              </a:lnTo>
                              <a:lnTo>
                                <a:pt x="286" y="10"/>
                              </a:lnTo>
                              <a:lnTo>
                                <a:pt x="292" y="14"/>
                              </a:lnTo>
                              <a:lnTo>
                                <a:pt x="299" y="20"/>
                              </a:lnTo>
                              <a:lnTo>
                                <a:pt x="303" y="26"/>
                              </a:lnTo>
                              <a:lnTo>
                                <a:pt x="307" y="32"/>
                              </a:lnTo>
                              <a:lnTo>
                                <a:pt x="312" y="40"/>
                              </a:lnTo>
                              <a:lnTo>
                                <a:pt x="315" y="48"/>
                              </a:lnTo>
                              <a:lnTo>
                                <a:pt x="316" y="56"/>
                              </a:lnTo>
                              <a:lnTo>
                                <a:pt x="317" y="65"/>
                              </a:lnTo>
                              <a:lnTo>
                                <a:pt x="316" y="79"/>
                              </a:lnTo>
                              <a:lnTo>
                                <a:pt x="317" y="96"/>
                              </a:lnTo>
                              <a:lnTo>
                                <a:pt x="317" y="112"/>
                              </a:lnTo>
                              <a:lnTo>
                                <a:pt x="316" y="127"/>
                              </a:lnTo>
                              <a:lnTo>
                                <a:pt x="316" y="143"/>
                              </a:lnTo>
                              <a:lnTo>
                                <a:pt x="317" y="160"/>
                              </a:lnTo>
                              <a:lnTo>
                                <a:pt x="316" y="174"/>
                              </a:lnTo>
                              <a:lnTo>
                                <a:pt x="317" y="191"/>
                              </a:lnTo>
                              <a:lnTo>
                                <a:pt x="317" y="207"/>
                              </a:lnTo>
                              <a:lnTo>
                                <a:pt x="316" y="223"/>
                              </a:lnTo>
                              <a:lnTo>
                                <a:pt x="317" y="239"/>
                              </a:lnTo>
                              <a:lnTo>
                                <a:pt x="317" y="255"/>
                              </a:lnTo>
                              <a:lnTo>
                                <a:pt x="316" y="263"/>
                              </a:lnTo>
                              <a:lnTo>
                                <a:pt x="315" y="272"/>
                              </a:lnTo>
                              <a:lnTo>
                                <a:pt x="312" y="279"/>
                              </a:lnTo>
                              <a:lnTo>
                                <a:pt x="307" y="286"/>
                              </a:lnTo>
                              <a:lnTo>
                                <a:pt x="303" y="294"/>
                              </a:lnTo>
                              <a:lnTo>
                                <a:pt x="299" y="299"/>
                              </a:lnTo>
                              <a:lnTo>
                                <a:pt x="292" y="305"/>
                              </a:lnTo>
                              <a:lnTo>
                                <a:pt x="286" y="309"/>
                              </a:lnTo>
                              <a:lnTo>
                                <a:pt x="279" y="314"/>
                              </a:lnTo>
                              <a:lnTo>
                                <a:pt x="270" y="317"/>
                              </a:lnTo>
                              <a:lnTo>
                                <a:pt x="261" y="318"/>
                              </a:lnTo>
                              <a:lnTo>
                                <a:pt x="254" y="320"/>
                              </a:lnTo>
                              <a:lnTo>
                                <a:pt x="237" y="318"/>
                              </a:lnTo>
                              <a:lnTo>
                                <a:pt x="223" y="320"/>
                              </a:lnTo>
                              <a:lnTo>
                                <a:pt x="207" y="320"/>
                              </a:lnTo>
                              <a:lnTo>
                                <a:pt x="190" y="318"/>
                              </a:lnTo>
                              <a:lnTo>
                                <a:pt x="174" y="318"/>
                              </a:lnTo>
                              <a:lnTo>
                                <a:pt x="159" y="320"/>
                              </a:lnTo>
                              <a:lnTo>
                                <a:pt x="142" y="318"/>
                              </a:lnTo>
                              <a:lnTo>
                                <a:pt x="128" y="320"/>
                              </a:lnTo>
                              <a:lnTo>
                                <a:pt x="112" y="320"/>
                              </a:lnTo>
                              <a:lnTo>
                                <a:pt x="95" y="318"/>
                              </a:lnTo>
                              <a:lnTo>
                                <a:pt x="79" y="320"/>
                              </a:lnTo>
                              <a:lnTo>
                                <a:pt x="65" y="320"/>
                              </a:lnTo>
                              <a:lnTo>
                                <a:pt x="56" y="318"/>
                              </a:lnTo>
                              <a:lnTo>
                                <a:pt x="47" y="317"/>
                              </a:lnTo>
                              <a:lnTo>
                                <a:pt x="40" y="314"/>
                              </a:lnTo>
                              <a:lnTo>
                                <a:pt x="32" y="309"/>
                              </a:lnTo>
                              <a:lnTo>
                                <a:pt x="26" y="305"/>
                              </a:lnTo>
                              <a:lnTo>
                                <a:pt x="20" y="299"/>
                              </a:lnTo>
                              <a:lnTo>
                                <a:pt x="14" y="294"/>
                              </a:lnTo>
                              <a:lnTo>
                                <a:pt x="10" y="286"/>
                              </a:lnTo>
                              <a:lnTo>
                                <a:pt x="6" y="279"/>
                              </a:lnTo>
                              <a:lnTo>
                                <a:pt x="3" y="272"/>
                              </a:lnTo>
                              <a:lnTo>
                                <a:pt x="1" y="263"/>
                              </a:lnTo>
                              <a:lnTo>
                                <a:pt x="1"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156"/>
                      <wps:cNvSpPr>
                        <a:spLocks/>
                      </wps:cNvSpPr>
                      <wps:spPr bwMode="auto">
                        <a:xfrm>
                          <a:off x="9784" y="15903"/>
                          <a:ext cx="186" cy="189"/>
                        </a:xfrm>
                        <a:custGeom>
                          <a:avLst/>
                          <a:gdLst>
                            <a:gd name="T0" fmla="*/ 0 w 186"/>
                            <a:gd name="T1" fmla="*/ 141 h 189"/>
                            <a:gd name="T2" fmla="*/ 1 w 186"/>
                            <a:gd name="T3" fmla="*/ 123 h 189"/>
                            <a:gd name="T4" fmla="*/ 0 w 186"/>
                            <a:gd name="T5" fmla="*/ 104 h 189"/>
                            <a:gd name="T6" fmla="*/ 0 w 186"/>
                            <a:gd name="T7" fmla="*/ 85 h 189"/>
                            <a:gd name="T8" fmla="*/ 1 w 186"/>
                            <a:gd name="T9" fmla="*/ 66 h 189"/>
                            <a:gd name="T10" fmla="*/ 1 w 186"/>
                            <a:gd name="T11" fmla="*/ 48 h 189"/>
                            <a:gd name="T12" fmla="*/ 1 w 186"/>
                            <a:gd name="T13" fmla="*/ 33 h 189"/>
                            <a:gd name="T14" fmla="*/ 4 w 186"/>
                            <a:gd name="T15" fmla="*/ 25 h 189"/>
                            <a:gd name="T16" fmla="*/ 8 w 186"/>
                            <a:gd name="T17" fmla="*/ 16 h 189"/>
                            <a:gd name="T18" fmla="*/ 15 w 186"/>
                            <a:gd name="T19" fmla="*/ 9 h 189"/>
                            <a:gd name="T20" fmla="*/ 24 w 186"/>
                            <a:gd name="T21" fmla="*/ 5 h 189"/>
                            <a:gd name="T22" fmla="*/ 33 w 186"/>
                            <a:gd name="T23" fmla="*/ 2 h 189"/>
                            <a:gd name="T24" fmla="*/ 47 w 186"/>
                            <a:gd name="T25" fmla="*/ 0 h 189"/>
                            <a:gd name="T26" fmla="*/ 66 w 186"/>
                            <a:gd name="T27" fmla="*/ 2 h 189"/>
                            <a:gd name="T28" fmla="*/ 84 w 186"/>
                            <a:gd name="T29" fmla="*/ 0 h 189"/>
                            <a:gd name="T30" fmla="*/ 102 w 186"/>
                            <a:gd name="T31" fmla="*/ 0 h 189"/>
                            <a:gd name="T32" fmla="*/ 120 w 186"/>
                            <a:gd name="T33" fmla="*/ 2 h 189"/>
                            <a:gd name="T34" fmla="*/ 139 w 186"/>
                            <a:gd name="T35" fmla="*/ 2 h 189"/>
                            <a:gd name="T36" fmla="*/ 153 w 186"/>
                            <a:gd name="T37" fmla="*/ 2 h 189"/>
                            <a:gd name="T38" fmla="*/ 162 w 186"/>
                            <a:gd name="T39" fmla="*/ 5 h 189"/>
                            <a:gd name="T40" fmla="*/ 171 w 186"/>
                            <a:gd name="T41" fmla="*/ 9 h 189"/>
                            <a:gd name="T42" fmla="*/ 178 w 186"/>
                            <a:gd name="T43" fmla="*/ 16 h 189"/>
                            <a:gd name="T44" fmla="*/ 182 w 186"/>
                            <a:gd name="T45" fmla="*/ 25 h 189"/>
                            <a:gd name="T46" fmla="*/ 185 w 186"/>
                            <a:gd name="T47" fmla="*/ 33 h 189"/>
                            <a:gd name="T48" fmla="*/ 185 w 186"/>
                            <a:gd name="T49" fmla="*/ 48 h 189"/>
                            <a:gd name="T50" fmla="*/ 186 w 186"/>
                            <a:gd name="T51" fmla="*/ 66 h 189"/>
                            <a:gd name="T52" fmla="*/ 185 w 186"/>
                            <a:gd name="T53" fmla="*/ 85 h 189"/>
                            <a:gd name="T54" fmla="*/ 185 w 186"/>
                            <a:gd name="T55" fmla="*/ 104 h 189"/>
                            <a:gd name="T56" fmla="*/ 186 w 186"/>
                            <a:gd name="T57" fmla="*/ 123 h 189"/>
                            <a:gd name="T58" fmla="*/ 186 w 186"/>
                            <a:gd name="T59" fmla="*/ 141 h 189"/>
                            <a:gd name="T60" fmla="*/ 185 w 186"/>
                            <a:gd name="T61" fmla="*/ 156 h 189"/>
                            <a:gd name="T62" fmla="*/ 182 w 186"/>
                            <a:gd name="T63" fmla="*/ 164 h 189"/>
                            <a:gd name="T64" fmla="*/ 178 w 186"/>
                            <a:gd name="T65" fmla="*/ 173 h 189"/>
                            <a:gd name="T66" fmla="*/ 171 w 186"/>
                            <a:gd name="T67" fmla="*/ 180 h 189"/>
                            <a:gd name="T68" fmla="*/ 162 w 186"/>
                            <a:gd name="T69" fmla="*/ 184 h 189"/>
                            <a:gd name="T70" fmla="*/ 153 w 186"/>
                            <a:gd name="T71" fmla="*/ 187 h 189"/>
                            <a:gd name="T72" fmla="*/ 139 w 186"/>
                            <a:gd name="T73" fmla="*/ 187 h 189"/>
                            <a:gd name="T74" fmla="*/ 120 w 186"/>
                            <a:gd name="T75" fmla="*/ 189 h 189"/>
                            <a:gd name="T76" fmla="*/ 102 w 186"/>
                            <a:gd name="T77" fmla="*/ 187 h 189"/>
                            <a:gd name="T78" fmla="*/ 84 w 186"/>
                            <a:gd name="T79" fmla="*/ 187 h 189"/>
                            <a:gd name="T80" fmla="*/ 66 w 186"/>
                            <a:gd name="T81" fmla="*/ 189 h 189"/>
                            <a:gd name="T82" fmla="*/ 47 w 186"/>
                            <a:gd name="T83" fmla="*/ 189 h 189"/>
                            <a:gd name="T84" fmla="*/ 33 w 186"/>
                            <a:gd name="T85" fmla="*/ 187 h 189"/>
                            <a:gd name="T86" fmla="*/ 24 w 186"/>
                            <a:gd name="T87" fmla="*/ 184 h 189"/>
                            <a:gd name="T88" fmla="*/ 15 w 186"/>
                            <a:gd name="T89" fmla="*/ 180 h 189"/>
                            <a:gd name="T90" fmla="*/ 8 w 186"/>
                            <a:gd name="T91" fmla="*/ 173 h 189"/>
                            <a:gd name="T92" fmla="*/ 4 w 186"/>
                            <a:gd name="T93" fmla="*/ 164 h 189"/>
                            <a:gd name="T94" fmla="*/ 1 w 186"/>
                            <a:gd name="T95" fmla="*/ 156 h 189"/>
                            <a:gd name="T96" fmla="*/ 1 w 186"/>
                            <a:gd name="T97" fmla="*/ 151 h 1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6" h="189">
                              <a:moveTo>
                                <a:pt x="1" y="151"/>
                              </a:moveTo>
                              <a:lnTo>
                                <a:pt x="0" y="141"/>
                              </a:lnTo>
                              <a:lnTo>
                                <a:pt x="1" y="133"/>
                              </a:lnTo>
                              <a:lnTo>
                                <a:pt x="1" y="123"/>
                              </a:lnTo>
                              <a:lnTo>
                                <a:pt x="0" y="113"/>
                              </a:lnTo>
                              <a:lnTo>
                                <a:pt x="0" y="104"/>
                              </a:lnTo>
                              <a:lnTo>
                                <a:pt x="1" y="95"/>
                              </a:lnTo>
                              <a:lnTo>
                                <a:pt x="0" y="85"/>
                              </a:lnTo>
                              <a:lnTo>
                                <a:pt x="1" y="77"/>
                              </a:lnTo>
                              <a:lnTo>
                                <a:pt x="1" y="66"/>
                              </a:lnTo>
                              <a:lnTo>
                                <a:pt x="0" y="56"/>
                              </a:lnTo>
                              <a:lnTo>
                                <a:pt x="1" y="48"/>
                              </a:lnTo>
                              <a:lnTo>
                                <a:pt x="1" y="39"/>
                              </a:lnTo>
                              <a:lnTo>
                                <a:pt x="1" y="33"/>
                              </a:lnTo>
                              <a:lnTo>
                                <a:pt x="1" y="29"/>
                              </a:lnTo>
                              <a:lnTo>
                                <a:pt x="4" y="25"/>
                              </a:lnTo>
                              <a:lnTo>
                                <a:pt x="5" y="20"/>
                              </a:lnTo>
                              <a:lnTo>
                                <a:pt x="8" y="16"/>
                              </a:lnTo>
                              <a:lnTo>
                                <a:pt x="11" y="12"/>
                              </a:lnTo>
                              <a:lnTo>
                                <a:pt x="15" y="9"/>
                              </a:lnTo>
                              <a:lnTo>
                                <a:pt x="20" y="6"/>
                              </a:lnTo>
                              <a:lnTo>
                                <a:pt x="24" y="5"/>
                              </a:lnTo>
                              <a:lnTo>
                                <a:pt x="28" y="2"/>
                              </a:lnTo>
                              <a:lnTo>
                                <a:pt x="33" y="2"/>
                              </a:lnTo>
                              <a:lnTo>
                                <a:pt x="38" y="2"/>
                              </a:lnTo>
                              <a:lnTo>
                                <a:pt x="47" y="0"/>
                              </a:lnTo>
                              <a:lnTo>
                                <a:pt x="56" y="2"/>
                              </a:lnTo>
                              <a:lnTo>
                                <a:pt x="66" y="2"/>
                              </a:lnTo>
                              <a:lnTo>
                                <a:pt x="74" y="0"/>
                              </a:lnTo>
                              <a:lnTo>
                                <a:pt x="84" y="0"/>
                              </a:lnTo>
                              <a:lnTo>
                                <a:pt x="93" y="2"/>
                              </a:lnTo>
                              <a:lnTo>
                                <a:pt x="102" y="0"/>
                              </a:lnTo>
                              <a:lnTo>
                                <a:pt x="112" y="2"/>
                              </a:lnTo>
                              <a:lnTo>
                                <a:pt x="120" y="2"/>
                              </a:lnTo>
                              <a:lnTo>
                                <a:pt x="130" y="0"/>
                              </a:lnTo>
                              <a:lnTo>
                                <a:pt x="139" y="2"/>
                              </a:lnTo>
                              <a:lnTo>
                                <a:pt x="149" y="2"/>
                              </a:lnTo>
                              <a:lnTo>
                                <a:pt x="153" y="2"/>
                              </a:lnTo>
                              <a:lnTo>
                                <a:pt x="158" y="2"/>
                              </a:lnTo>
                              <a:lnTo>
                                <a:pt x="162" y="5"/>
                              </a:lnTo>
                              <a:lnTo>
                                <a:pt x="166" y="6"/>
                              </a:lnTo>
                              <a:lnTo>
                                <a:pt x="171" y="9"/>
                              </a:lnTo>
                              <a:lnTo>
                                <a:pt x="175" y="12"/>
                              </a:lnTo>
                              <a:lnTo>
                                <a:pt x="178" y="16"/>
                              </a:lnTo>
                              <a:lnTo>
                                <a:pt x="181" y="20"/>
                              </a:lnTo>
                              <a:lnTo>
                                <a:pt x="182" y="25"/>
                              </a:lnTo>
                              <a:lnTo>
                                <a:pt x="185" y="29"/>
                              </a:lnTo>
                              <a:lnTo>
                                <a:pt x="185" y="33"/>
                              </a:lnTo>
                              <a:lnTo>
                                <a:pt x="186" y="39"/>
                              </a:lnTo>
                              <a:lnTo>
                                <a:pt x="185" y="48"/>
                              </a:lnTo>
                              <a:lnTo>
                                <a:pt x="186" y="58"/>
                              </a:lnTo>
                              <a:lnTo>
                                <a:pt x="186" y="66"/>
                              </a:lnTo>
                              <a:lnTo>
                                <a:pt x="185" y="75"/>
                              </a:lnTo>
                              <a:lnTo>
                                <a:pt x="185" y="85"/>
                              </a:lnTo>
                              <a:lnTo>
                                <a:pt x="186" y="95"/>
                              </a:lnTo>
                              <a:lnTo>
                                <a:pt x="185" y="104"/>
                              </a:lnTo>
                              <a:lnTo>
                                <a:pt x="186" y="114"/>
                              </a:lnTo>
                              <a:lnTo>
                                <a:pt x="186" y="123"/>
                              </a:lnTo>
                              <a:lnTo>
                                <a:pt x="185" y="131"/>
                              </a:lnTo>
                              <a:lnTo>
                                <a:pt x="186" y="141"/>
                              </a:lnTo>
                              <a:lnTo>
                                <a:pt x="186" y="151"/>
                              </a:lnTo>
                              <a:lnTo>
                                <a:pt x="185" y="156"/>
                              </a:lnTo>
                              <a:lnTo>
                                <a:pt x="185" y="160"/>
                              </a:lnTo>
                              <a:lnTo>
                                <a:pt x="182" y="164"/>
                              </a:lnTo>
                              <a:lnTo>
                                <a:pt x="181" y="169"/>
                              </a:lnTo>
                              <a:lnTo>
                                <a:pt x="178" y="173"/>
                              </a:lnTo>
                              <a:lnTo>
                                <a:pt x="175" y="177"/>
                              </a:lnTo>
                              <a:lnTo>
                                <a:pt x="171" y="180"/>
                              </a:lnTo>
                              <a:lnTo>
                                <a:pt x="166" y="183"/>
                              </a:lnTo>
                              <a:lnTo>
                                <a:pt x="162" y="184"/>
                              </a:lnTo>
                              <a:lnTo>
                                <a:pt x="158" y="187"/>
                              </a:lnTo>
                              <a:lnTo>
                                <a:pt x="153" y="187"/>
                              </a:lnTo>
                              <a:lnTo>
                                <a:pt x="149" y="189"/>
                              </a:lnTo>
                              <a:lnTo>
                                <a:pt x="139" y="187"/>
                              </a:lnTo>
                              <a:lnTo>
                                <a:pt x="130" y="189"/>
                              </a:lnTo>
                              <a:lnTo>
                                <a:pt x="120" y="189"/>
                              </a:lnTo>
                              <a:lnTo>
                                <a:pt x="112" y="187"/>
                              </a:lnTo>
                              <a:lnTo>
                                <a:pt x="102" y="187"/>
                              </a:lnTo>
                              <a:lnTo>
                                <a:pt x="93" y="189"/>
                              </a:lnTo>
                              <a:lnTo>
                                <a:pt x="84" y="187"/>
                              </a:lnTo>
                              <a:lnTo>
                                <a:pt x="74" y="189"/>
                              </a:lnTo>
                              <a:lnTo>
                                <a:pt x="66" y="189"/>
                              </a:lnTo>
                              <a:lnTo>
                                <a:pt x="56" y="187"/>
                              </a:lnTo>
                              <a:lnTo>
                                <a:pt x="47" y="189"/>
                              </a:lnTo>
                              <a:lnTo>
                                <a:pt x="38" y="189"/>
                              </a:lnTo>
                              <a:lnTo>
                                <a:pt x="33" y="187"/>
                              </a:lnTo>
                              <a:lnTo>
                                <a:pt x="28" y="187"/>
                              </a:lnTo>
                              <a:lnTo>
                                <a:pt x="24" y="184"/>
                              </a:lnTo>
                              <a:lnTo>
                                <a:pt x="20" y="183"/>
                              </a:lnTo>
                              <a:lnTo>
                                <a:pt x="15" y="180"/>
                              </a:lnTo>
                              <a:lnTo>
                                <a:pt x="11" y="177"/>
                              </a:lnTo>
                              <a:lnTo>
                                <a:pt x="8" y="173"/>
                              </a:lnTo>
                              <a:lnTo>
                                <a:pt x="5" y="169"/>
                              </a:lnTo>
                              <a:lnTo>
                                <a:pt x="4" y="164"/>
                              </a:lnTo>
                              <a:lnTo>
                                <a:pt x="1" y="160"/>
                              </a:lnTo>
                              <a:lnTo>
                                <a:pt x="1" y="156"/>
                              </a:lnTo>
                              <a:lnTo>
                                <a:pt x="1" y="151"/>
                              </a:lnTo>
                              <a:close/>
                            </a:path>
                          </a:pathLst>
                        </a:custGeom>
                        <a:solidFill>
                          <a:srgbClr val="F479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157"/>
                      <wps:cNvSpPr>
                        <a:spLocks/>
                      </wps:cNvSpPr>
                      <wps:spPr bwMode="auto">
                        <a:xfrm>
                          <a:off x="9719" y="15398"/>
                          <a:ext cx="316" cy="320"/>
                        </a:xfrm>
                        <a:custGeom>
                          <a:avLst/>
                          <a:gdLst>
                            <a:gd name="T0" fmla="*/ 0 w 316"/>
                            <a:gd name="T1" fmla="*/ 238 h 320"/>
                            <a:gd name="T2" fmla="*/ 1 w 316"/>
                            <a:gd name="T3" fmla="*/ 207 h 320"/>
                            <a:gd name="T4" fmla="*/ 0 w 316"/>
                            <a:gd name="T5" fmla="*/ 174 h 320"/>
                            <a:gd name="T6" fmla="*/ 0 w 316"/>
                            <a:gd name="T7" fmla="*/ 143 h 320"/>
                            <a:gd name="T8" fmla="*/ 1 w 316"/>
                            <a:gd name="T9" fmla="*/ 112 h 320"/>
                            <a:gd name="T10" fmla="*/ 1 w 316"/>
                            <a:gd name="T11" fmla="*/ 79 h 320"/>
                            <a:gd name="T12" fmla="*/ 1 w 316"/>
                            <a:gd name="T13" fmla="*/ 56 h 320"/>
                            <a:gd name="T14" fmla="*/ 6 w 316"/>
                            <a:gd name="T15" fmla="*/ 40 h 320"/>
                            <a:gd name="T16" fmla="*/ 14 w 316"/>
                            <a:gd name="T17" fmla="*/ 26 h 320"/>
                            <a:gd name="T18" fmla="*/ 26 w 316"/>
                            <a:gd name="T19" fmla="*/ 14 h 320"/>
                            <a:gd name="T20" fmla="*/ 40 w 316"/>
                            <a:gd name="T21" fmla="*/ 6 h 320"/>
                            <a:gd name="T22" fmla="*/ 56 w 316"/>
                            <a:gd name="T23" fmla="*/ 1 h 320"/>
                            <a:gd name="T24" fmla="*/ 79 w 316"/>
                            <a:gd name="T25" fmla="*/ 0 h 320"/>
                            <a:gd name="T26" fmla="*/ 111 w 316"/>
                            <a:gd name="T27" fmla="*/ 1 h 320"/>
                            <a:gd name="T28" fmla="*/ 142 w 316"/>
                            <a:gd name="T29" fmla="*/ 0 h 320"/>
                            <a:gd name="T30" fmla="*/ 174 w 316"/>
                            <a:gd name="T31" fmla="*/ 0 h 320"/>
                            <a:gd name="T32" fmla="*/ 205 w 316"/>
                            <a:gd name="T33" fmla="*/ 1 h 320"/>
                            <a:gd name="T34" fmla="*/ 237 w 316"/>
                            <a:gd name="T35" fmla="*/ 1 h 320"/>
                            <a:gd name="T36" fmla="*/ 260 w 316"/>
                            <a:gd name="T37" fmla="*/ 1 h 320"/>
                            <a:gd name="T38" fmla="*/ 277 w 316"/>
                            <a:gd name="T39" fmla="*/ 6 h 320"/>
                            <a:gd name="T40" fmla="*/ 290 w 316"/>
                            <a:gd name="T41" fmla="*/ 14 h 320"/>
                            <a:gd name="T42" fmla="*/ 302 w 316"/>
                            <a:gd name="T43" fmla="*/ 26 h 320"/>
                            <a:gd name="T44" fmla="*/ 310 w 316"/>
                            <a:gd name="T45" fmla="*/ 40 h 320"/>
                            <a:gd name="T46" fmla="*/ 315 w 316"/>
                            <a:gd name="T47" fmla="*/ 56 h 320"/>
                            <a:gd name="T48" fmla="*/ 315 w 316"/>
                            <a:gd name="T49" fmla="*/ 79 h 320"/>
                            <a:gd name="T50" fmla="*/ 316 w 316"/>
                            <a:gd name="T51" fmla="*/ 112 h 320"/>
                            <a:gd name="T52" fmla="*/ 315 w 316"/>
                            <a:gd name="T53" fmla="*/ 143 h 320"/>
                            <a:gd name="T54" fmla="*/ 315 w 316"/>
                            <a:gd name="T55" fmla="*/ 174 h 320"/>
                            <a:gd name="T56" fmla="*/ 316 w 316"/>
                            <a:gd name="T57" fmla="*/ 207 h 320"/>
                            <a:gd name="T58" fmla="*/ 316 w 316"/>
                            <a:gd name="T59" fmla="*/ 239 h 320"/>
                            <a:gd name="T60" fmla="*/ 315 w 316"/>
                            <a:gd name="T61" fmla="*/ 263 h 320"/>
                            <a:gd name="T62" fmla="*/ 310 w 316"/>
                            <a:gd name="T63" fmla="*/ 279 h 320"/>
                            <a:gd name="T64" fmla="*/ 302 w 316"/>
                            <a:gd name="T65" fmla="*/ 294 h 320"/>
                            <a:gd name="T66" fmla="*/ 290 w 316"/>
                            <a:gd name="T67" fmla="*/ 305 h 320"/>
                            <a:gd name="T68" fmla="*/ 277 w 316"/>
                            <a:gd name="T69" fmla="*/ 314 h 320"/>
                            <a:gd name="T70" fmla="*/ 260 w 316"/>
                            <a:gd name="T71" fmla="*/ 318 h 320"/>
                            <a:gd name="T72" fmla="*/ 237 w 316"/>
                            <a:gd name="T73" fmla="*/ 318 h 320"/>
                            <a:gd name="T74" fmla="*/ 205 w 316"/>
                            <a:gd name="T75" fmla="*/ 320 h 320"/>
                            <a:gd name="T76" fmla="*/ 174 w 316"/>
                            <a:gd name="T77" fmla="*/ 318 h 320"/>
                            <a:gd name="T78" fmla="*/ 142 w 316"/>
                            <a:gd name="T79" fmla="*/ 318 h 320"/>
                            <a:gd name="T80" fmla="*/ 111 w 316"/>
                            <a:gd name="T81" fmla="*/ 320 h 320"/>
                            <a:gd name="T82" fmla="*/ 79 w 316"/>
                            <a:gd name="T83" fmla="*/ 320 h 320"/>
                            <a:gd name="T84" fmla="*/ 56 w 316"/>
                            <a:gd name="T85" fmla="*/ 318 h 320"/>
                            <a:gd name="T86" fmla="*/ 40 w 316"/>
                            <a:gd name="T87" fmla="*/ 314 h 320"/>
                            <a:gd name="T88" fmla="*/ 26 w 316"/>
                            <a:gd name="T89" fmla="*/ 305 h 320"/>
                            <a:gd name="T90" fmla="*/ 14 w 316"/>
                            <a:gd name="T91" fmla="*/ 294 h 320"/>
                            <a:gd name="T92" fmla="*/ 6 w 316"/>
                            <a:gd name="T93" fmla="*/ 279 h 320"/>
                            <a:gd name="T94" fmla="*/ 1 w 316"/>
                            <a:gd name="T95" fmla="*/ 263 h 320"/>
                            <a:gd name="T96" fmla="*/ 1 w 316"/>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6" h="320">
                              <a:moveTo>
                                <a:pt x="1" y="255"/>
                              </a:moveTo>
                              <a:lnTo>
                                <a:pt x="0" y="238"/>
                              </a:lnTo>
                              <a:lnTo>
                                <a:pt x="1" y="223"/>
                              </a:lnTo>
                              <a:lnTo>
                                <a:pt x="1" y="207"/>
                              </a:lnTo>
                              <a:lnTo>
                                <a:pt x="0" y="190"/>
                              </a:lnTo>
                              <a:lnTo>
                                <a:pt x="0" y="174"/>
                              </a:lnTo>
                              <a:lnTo>
                                <a:pt x="1" y="160"/>
                              </a:lnTo>
                              <a:lnTo>
                                <a:pt x="0" y="143"/>
                              </a:lnTo>
                              <a:lnTo>
                                <a:pt x="1" y="128"/>
                              </a:lnTo>
                              <a:lnTo>
                                <a:pt x="1" y="112"/>
                              </a:lnTo>
                              <a:lnTo>
                                <a:pt x="0" y="95"/>
                              </a:lnTo>
                              <a:lnTo>
                                <a:pt x="1" y="79"/>
                              </a:lnTo>
                              <a:lnTo>
                                <a:pt x="1" y="65"/>
                              </a:lnTo>
                              <a:lnTo>
                                <a:pt x="1" y="56"/>
                              </a:lnTo>
                              <a:lnTo>
                                <a:pt x="3" y="48"/>
                              </a:lnTo>
                              <a:lnTo>
                                <a:pt x="6" y="40"/>
                              </a:lnTo>
                              <a:lnTo>
                                <a:pt x="10" y="32"/>
                              </a:lnTo>
                              <a:lnTo>
                                <a:pt x="14" y="26"/>
                              </a:lnTo>
                              <a:lnTo>
                                <a:pt x="20" y="20"/>
                              </a:lnTo>
                              <a:lnTo>
                                <a:pt x="26" y="14"/>
                              </a:lnTo>
                              <a:lnTo>
                                <a:pt x="32" y="10"/>
                              </a:lnTo>
                              <a:lnTo>
                                <a:pt x="40" y="6"/>
                              </a:lnTo>
                              <a:lnTo>
                                <a:pt x="47" y="3"/>
                              </a:lnTo>
                              <a:lnTo>
                                <a:pt x="56" y="1"/>
                              </a:lnTo>
                              <a:lnTo>
                                <a:pt x="65" y="1"/>
                              </a:lnTo>
                              <a:lnTo>
                                <a:pt x="79" y="0"/>
                              </a:lnTo>
                              <a:lnTo>
                                <a:pt x="95" y="1"/>
                              </a:lnTo>
                              <a:lnTo>
                                <a:pt x="111" y="1"/>
                              </a:lnTo>
                              <a:lnTo>
                                <a:pt x="126" y="0"/>
                              </a:lnTo>
                              <a:lnTo>
                                <a:pt x="142" y="0"/>
                              </a:lnTo>
                              <a:lnTo>
                                <a:pt x="158" y="1"/>
                              </a:lnTo>
                              <a:lnTo>
                                <a:pt x="174" y="0"/>
                              </a:lnTo>
                              <a:lnTo>
                                <a:pt x="190" y="1"/>
                              </a:lnTo>
                              <a:lnTo>
                                <a:pt x="205" y="1"/>
                              </a:lnTo>
                              <a:lnTo>
                                <a:pt x="221" y="0"/>
                              </a:lnTo>
                              <a:lnTo>
                                <a:pt x="237" y="1"/>
                              </a:lnTo>
                              <a:lnTo>
                                <a:pt x="253" y="1"/>
                              </a:lnTo>
                              <a:lnTo>
                                <a:pt x="260" y="1"/>
                              </a:lnTo>
                              <a:lnTo>
                                <a:pt x="269" y="3"/>
                              </a:lnTo>
                              <a:lnTo>
                                <a:pt x="277" y="6"/>
                              </a:lnTo>
                              <a:lnTo>
                                <a:pt x="284" y="10"/>
                              </a:lnTo>
                              <a:lnTo>
                                <a:pt x="290" y="14"/>
                              </a:lnTo>
                              <a:lnTo>
                                <a:pt x="297" y="20"/>
                              </a:lnTo>
                              <a:lnTo>
                                <a:pt x="302" y="26"/>
                              </a:lnTo>
                              <a:lnTo>
                                <a:pt x="306" y="32"/>
                              </a:lnTo>
                              <a:lnTo>
                                <a:pt x="310" y="40"/>
                              </a:lnTo>
                              <a:lnTo>
                                <a:pt x="313" y="48"/>
                              </a:lnTo>
                              <a:lnTo>
                                <a:pt x="315" y="56"/>
                              </a:lnTo>
                              <a:lnTo>
                                <a:pt x="316" y="65"/>
                              </a:lnTo>
                              <a:lnTo>
                                <a:pt x="315" y="79"/>
                              </a:lnTo>
                              <a:lnTo>
                                <a:pt x="316" y="96"/>
                              </a:lnTo>
                              <a:lnTo>
                                <a:pt x="316" y="112"/>
                              </a:lnTo>
                              <a:lnTo>
                                <a:pt x="315" y="127"/>
                              </a:lnTo>
                              <a:lnTo>
                                <a:pt x="315" y="143"/>
                              </a:lnTo>
                              <a:lnTo>
                                <a:pt x="316" y="160"/>
                              </a:lnTo>
                              <a:lnTo>
                                <a:pt x="315" y="174"/>
                              </a:lnTo>
                              <a:lnTo>
                                <a:pt x="316" y="191"/>
                              </a:lnTo>
                              <a:lnTo>
                                <a:pt x="316" y="207"/>
                              </a:lnTo>
                              <a:lnTo>
                                <a:pt x="315" y="223"/>
                              </a:lnTo>
                              <a:lnTo>
                                <a:pt x="316" y="239"/>
                              </a:lnTo>
                              <a:lnTo>
                                <a:pt x="316" y="255"/>
                              </a:lnTo>
                              <a:lnTo>
                                <a:pt x="315" y="263"/>
                              </a:lnTo>
                              <a:lnTo>
                                <a:pt x="313" y="272"/>
                              </a:lnTo>
                              <a:lnTo>
                                <a:pt x="310" y="279"/>
                              </a:lnTo>
                              <a:lnTo>
                                <a:pt x="306" y="286"/>
                              </a:lnTo>
                              <a:lnTo>
                                <a:pt x="302" y="294"/>
                              </a:lnTo>
                              <a:lnTo>
                                <a:pt x="297" y="299"/>
                              </a:lnTo>
                              <a:lnTo>
                                <a:pt x="290" y="305"/>
                              </a:lnTo>
                              <a:lnTo>
                                <a:pt x="284" y="309"/>
                              </a:lnTo>
                              <a:lnTo>
                                <a:pt x="277" y="314"/>
                              </a:lnTo>
                              <a:lnTo>
                                <a:pt x="269" y="317"/>
                              </a:lnTo>
                              <a:lnTo>
                                <a:pt x="260" y="318"/>
                              </a:lnTo>
                              <a:lnTo>
                                <a:pt x="253" y="320"/>
                              </a:lnTo>
                              <a:lnTo>
                                <a:pt x="237" y="318"/>
                              </a:lnTo>
                              <a:lnTo>
                                <a:pt x="221" y="320"/>
                              </a:lnTo>
                              <a:lnTo>
                                <a:pt x="205" y="320"/>
                              </a:lnTo>
                              <a:lnTo>
                                <a:pt x="190" y="318"/>
                              </a:lnTo>
                              <a:lnTo>
                                <a:pt x="174" y="318"/>
                              </a:lnTo>
                              <a:lnTo>
                                <a:pt x="158" y="320"/>
                              </a:lnTo>
                              <a:lnTo>
                                <a:pt x="142" y="318"/>
                              </a:lnTo>
                              <a:lnTo>
                                <a:pt x="126" y="320"/>
                              </a:lnTo>
                              <a:lnTo>
                                <a:pt x="111" y="320"/>
                              </a:lnTo>
                              <a:lnTo>
                                <a:pt x="95" y="318"/>
                              </a:lnTo>
                              <a:lnTo>
                                <a:pt x="79" y="320"/>
                              </a:lnTo>
                              <a:lnTo>
                                <a:pt x="65" y="320"/>
                              </a:lnTo>
                              <a:lnTo>
                                <a:pt x="56" y="318"/>
                              </a:lnTo>
                              <a:lnTo>
                                <a:pt x="47" y="317"/>
                              </a:lnTo>
                              <a:lnTo>
                                <a:pt x="40" y="314"/>
                              </a:lnTo>
                              <a:lnTo>
                                <a:pt x="32" y="309"/>
                              </a:lnTo>
                              <a:lnTo>
                                <a:pt x="26" y="305"/>
                              </a:lnTo>
                              <a:lnTo>
                                <a:pt x="20" y="299"/>
                              </a:lnTo>
                              <a:lnTo>
                                <a:pt x="14" y="294"/>
                              </a:lnTo>
                              <a:lnTo>
                                <a:pt x="10" y="286"/>
                              </a:lnTo>
                              <a:lnTo>
                                <a:pt x="6" y="279"/>
                              </a:lnTo>
                              <a:lnTo>
                                <a:pt x="3" y="272"/>
                              </a:lnTo>
                              <a:lnTo>
                                <a:pt x="1" y="263"/>
                              </a:lnTo>
                              <a:lnTo>
                                <a:pt x="1"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158"/>
                      <wps:cNvSpPr>
                        <a:spLocks/>
                      </wps:cNvSpPr>
                      <wps:spPr bwMode="auto">
                        <a:xfrm>
                          <a:off x="10150" y="15399"/>
                          <a:ext cx="316" cy="317"/>
                        </a:xfrm>
                        <a:custGeom>
                          <a:avLst/>
                          <a:gdLst>
                            <a:gd name="T0" fmla="*/ 0 w 316"/>
                            <a:gd name="T1" fmla="*/ 254 h 317"/>
                            <a:gd name="T2" fmla="*/ 0 w 316"/>
                            <a:gd name="T3" fmla="*/ 262 h 317"/>
                            <a:gd name="T4" fmla="*/ 1 w 316"/>
                            <a:gd name="T5" fmla="*/ 270 h 317"/>
                            <a:gd name="T6" fmla="*/ 4 w 316"/>
                            <a:gd name="T7" fmla="*/ 278 h 317"/>
                            <a:gd name="T8" fmla="*/ 7 w 316"/>
                            <a:gd name="T9" fmla="*/ 285 h 317"/>
                            <a:gd name="T10" fmla="*/ 11 w 316"/>
                            <a:gd name="T11" fmla="*/ 293 h 317"/>
                            <a:gd name="T12" fmla="*/ 17 w 316"/>
                            <a:gd name="T13" fmla="*/ 298 h 317"/>
                            <a:gd name="T14" fmla="*/ 23 w 316"/>
                            <a:gd name="T15" fmla="*/ 304 h 317"/>
                            <a:gd name="T16" fmla="*/ 30 w 316"/>
                            <a:gd name="T17" fmla="*/ 308 h 317"/>
                            <a:gd name="T18" fmla="*/ 37 w 316"/>
                            <a:gd name="T19" fmla="*/ 311 h 317"/>
                            <a:gd name="T20" fmla="*/ 46 w 316"/>
                            <a:gd name="T21" fmla="*/ 314 h 317"/>
                            <a:gd name="T22" fmla="*/ 53 w 316"/>
                            <a:gd name="T23" fmla="*/ 316 h 317"/>
                            <a:gd name="T24" fmla="*/ 63 w 316"/>
                            <a:gd name="T25" fmla="*/ 317 h 317"/>
                            <a:gd name="T26" fmla="*/ 253 w 316"/>
                            <a:gd name="T27" fmla="*/ 317 h 317"/>
                            <a:gd name="T28" fmla="*/ 260 w 316"/>
                            <a:gd name="T29" fmla="*/ 316 h 317"/>
                            <a:gd name="T30" fmla="*/ 269 w 316"/>
                            <a:gd name="T31" fmla="*/ 314 h 317"/>
                            <a:gd name="T32" fmla="*/ 277 w 316"/>
                            <a:gd name="T33" fmla="*/ 311 h 317"/>
                            <a:gd name="T34" fmla="*/ 284 w 316"/>
                            <a:gd name="T35" fmla="*/ 308 h 317"/>
                            <a:gd name="T36" fmla="*/ 290 w 316"/>
                            <a:gd name="T37" fmla="*/ 304 h 317"/>
                            <a:gd name="T38" fmla="*/ 297 w 316"/>
                            <a:gd name="T39" fmla="*/ 298 h 317"/>
                            <a:gd name="T40" fmla="*/ 302 w 316"/>
                            <a:gd name="T41" fmla="*/ 293 h 317"/>
                            <a:gd name="T42" fmla="*/ 306 w 316"/>
                            <a:gd name="T43" fmla="*/ 285 h 317"/>
                            <a:gd name="T44" fmla="*/ 310 w 316"/>
                            <a:gd name="T45" fmla="*/ 278 h 317"/>
                            <a:gd name="T46" fmla="*/ 313 w 316"/>
                            <a:gd name="T47" fmla="*/ 270 h 317"/>
                            <a:gd name="T48" fmla="*/ 315 w 316"/>
                            <a:gd name="T49" fmla="*/ 262 h 317"/>
                            <a:gd name="T50" fmla="*/ 316 w 316"/>
                            <a:gd name="T51" fmla="*/ 254 h 317"/>
                            <a:gd name="T52" fmla="*/ 316 w 316"/>
                            <a:gd name="T53" fmla="*/ 64 h 317"/>
                            <a:gd name="T54" fmla="*/ 315 w 316"/>
                            <a:gd name="T55" fmla="*/ 55 h 317"/>
                            <a:gd name="T56" fmla="*/ 313 w 316"/>
                            <a:gd name="T57" fmla="*/ 47 h 317"/>
                            <a:gd name="T58" fmla="*/ 310 w 316"/>
                            <a:gd name="T59" fmla="*/ 39 h 317"/>
                            <a:gd name="T60" fmla="*/ 306 w 316"/>
                            <a:gd name="T61" fmla="*/ 31 h 317"/>
                            <a:gd name="T62" fmla="*/ 302 w 316"/>
                            <a:gd name="T63" fmla="*/ 25 h 317"/>
                            <a:gd name="T64" fmla="*/ 297 w 316"/>
                            <a:gd name="T65" fmla="*/ 19 h 317"/>
                            <a:gd name="T66" fmla="*/ 290 w 316"/>
                            <a:gd name="T67" fmla="*/ 13 h 317"/>
                            <a:gd name="T68" fmla="*/ 284 w 316"/>
                            <a:gd name="T69" fmla="*/ 9 h 317"/>
                            <a:gd name="T70" fmla="*/ 277 w 316"/>
                            <a:gd name="T71" fmla="*/ 5 h 317"/>
                            <a:gd name="T72" fmla="*/ 269 w 316"/>
                            <a:gd name="T73" fmla="*/ 2 h 317"/>
                            <a:gd name="T74" fmla="*/ 260 w 316"/>
                            <a:gd name="T75" fmla="*/ 0 h 317"/>
                            <a:gd name="T76" fmla="*/ 253 w 316"/>
                            <a:gd name="T77" fmla="*/ 0 h 317"/>
                            <a:gd name="T78" fmla="*/ 63 w 316"/>
                            <a:gd name="T79" fmla="*/ 0 h 317"/>
                            <a:gd name="T80" fmla="*/ 53 w 316"/>
                            <a:gd name="T81" fmla="*/ 0 h 317"/>
                            <a:gd name="T82" fmla="*/ 46 w 316"/>
                            <a:gd name="T83" fmla="*/ 2 h 317"/>
                            <a:gd name="T84" fmla="*/ 37 w 316"/>
                            <a:gd name="T85" fmla="*/ 5 h 317"/>
                            <a:gd name="T86" fmla="*/ 30 w 316"/>
                            <a:gd name="T87" fmla="*/ 9 h 317"/>
                            <a:gd name="T88" fmla="*/ 23 w 316"/>
                            <a:gd name="T89" fmla="*/ 13 h 317"/>
                            <a:gd name="T90" fmla="*/ 17 w 316"/>
                            <a:gd name="T91" fmla="*/ 19 h 317"/>
                            <a:gd name="T92" fmla="*/ 11 w 316"/>
                            <a:gd name="T93" fmla="*/ 25 h 317"/>
                            <a:gd name="T94" fmla="*/ 7 w 316"/>
                            <a:gd name="T95" fmla="*/ 31 h 317"/>
                            <a:gd name="T96" fmla="*/ 4 w 316"/>
                            <a:gd name="T97" fmla="*/ 39 h 317"/>
                            <a:gd name="T98" fmla="*/ 1 w 316"/>
                            <a:gd name="T99" fmla="*/ 47 h 317"/>
                            <a:gd name="T100" fmla="*/ 0 w 316"/>
                            <a:gd name="T101" fmla="*/ 55 h 317"/>
                            <a:gd name="T102" fmla="*/ 0 w 316"/>
                            <a:gd name="T103" fmla="*/ 64 h 317"/>
                            <a:gd name="T104" fmla="*/ 0 w 316"/>
                            <a:gd name="T105" fmla="*/ 254 h 317"/>
                            <a:gd name="T106" fmla="*/ 0 w 316"/>
                            <a:gd name="T107" fmla="*/ 254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16" h="317">
                              <a:moveTo>
                                <a:pt x="0" y="254"/>
                              </a:moveTo>
                              <a:lnTo>
                                <a:pt x="0" y="262"/>
                              </a:lnTo>
                              <a:lnTo>
                                <a:pt x="1" y="270"/>
                              </a:lnTo>
                              <a:lnTo>
                                <a:pt x="4" y="278"/>
                              </a:lnTo>
                              <a:lnTo>
                                <a:pt x="7" y="285"/>
                              </a:lnTo>
                              <a:lnTo>
                                <a:pt x="11" y="293"/>
                              </a:lnTo>
                              <a:lnTo>
                                <a:pt x="17" y="298"/>
                              </a:lnTo>
                              <a:lnTo>
                                <a:pt x="23" y="304"/>
                              </a:lnTo>
                              <a:lnTo>
                                <a:pt x="30" y="308"/>
                              </a:lnTo>
                              <a:lnTo>
                                <a:pt x="37" y="311"/>
                              </a:lnTo>
                              <a:lnTo>
                                <a:pt x="46" y="314"/>
                              </a:lnTo>
                              <a:lnTo>
                                <a:pt x="53" y="316"/>
                              </a:lnTo>
                              <a:lnTo>
                                <a:pt x="63" y="317"/>
                              </a:lnTo>
                              <a:lnTo>
                                <a:pt x="253" y="317"/>
                              </a:lnTo>
                              <a:lnTo>
                                <a:pt x="260" y="316"/>
                              </a:lnTo>
                              <a:lnTo>
                                <a:pt x="269" y="314"/>
                              </a:lnTo>
                              <a:lnTo>
                                <a:pt x="277" y="311"/>
                              </a:lnTo>
                              <a:lnTo>
                                <a:pt x="284" y="308"/>
                              </a:lnTo>
                              <a:lnTo>
                                <a:pt x="290" y="304"/>
                              </a:lnTo>
                              <a:lnTo>
                                <a:pt x="297" y="298"/>
                              </a:lnTo>
                              <a:lnTo>
                                <a:pt x="302" y="293"/>
                              </a:lnTo>
                              <a:lnTo>
                                <a:pt x="306" y="285"/>
                              </a:lnTo>
                              <a:lnTo>
                                <a:pt x="310" y="278"/>
                              </a:lnTo>
                              <a:lnTo>
                                <a:pt x="313" y="270"/>
                              </a:lnTo>
                              <a:lnTo>
                                <a:pt x="315" y="262"/>
                              </a:lnTo>
                              <a:lnTo>
                                <a:pt x="316" y="254"/>
                              </a:lnTo>
                              <a:lnTo>
                                <a:pt x="316" y="64"/>
                              </a:lnTo>
                              <a:lnTo>
                                <a:pt x="315" y="55"/>
                              </a:lnTo>
                              <a:lnTo>
                                <a:pt x="313" y="47"/>
                              </a:lnTo>
                              <a:lnTo>
                                <a:pt x="310" y="39"/>
                              </a:lnTo>
                              <a:lnTo>
                                <a:pt x="306" y="31"/>
                              </a:lnTo>
                              <a:lnTo>
                                <a:pt x="302" y="25"/>
                              </a:lnTo>
                              <a:lnTo>
                                <a:pt x="297" y="19"/>
                              </a:lnTo>
                              <a:lnTo>
                                <a:pt x="290" y="13"/>
                              </a:lnTo>
                              <a:lnTo>
                                <a:pt x="284" y="9"/>
                              </a:lnTo>
                              <a:lnTo>
                                <a:pt x="277" y="5"/>
                              </a:lnTo>
                              <a:lnTo>
                                <a:pt x="269" y="2"/>
                              </a:lnTo>
                              <a:lnTo>
                                <a:pt x="260" y="0"/>
                              </a:lnTo>
                              <a:lnTo>
                                <a:pt x="253" y="0"/>
                              </a:lnTo>
                              <a:lnTo>
                                <a:pt x="63" y="0"/>
                              </a:lnTo>
                              <a:lnTo>
                                <a:pt x="53" y="0"/>
                              </a:lnTo>
                              <a:lnTo>
                                <a:pt x="46" y="2"/>
                              </a:lnTo>
                              <a:lnTo>
                                <a:pt x="37" y="5"/>
                              </a:lnTo>
                              <a:lnTo>
                                <a:pt x="30" y="9"/>
                              </a:lnTo>
                              <a:lnTo>
                                <a:pt x="23" y="13"/>
                              </a:lnTo>
                              <a:lnTo>
                                <a:pt x="17" y="19"/>
                              </a:lnTo>
                              <a:lnTo>
                                <a:pt x="11" y="25"/>
                              </a:lnTo>
                              <a:lnTo>
                                <a:pt x="7" y="31"/>
                              </a:lnTo>
                              <a:lnTo>
                                <a:pt x="4" y="39"/>
                              </a:lnTo>
                              <a:lnTo>
                                <a:pt x="1" y="47"/>
                              </a:lnTo>
                              <a:lnTo>
                                <a:pt x="0" y="55"/>
                              </a:lnTo>
                              <a:lnTo>
                                <a:pt x="0" y="64"/>
                              </a:lnTo>
                              <a:lnTo>
                                <a:pt x="0" y="254"/>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159"/>
                      <wps:cNvSpPr>
                        <a:spLocks/>
                      </wps:cNvSpPr>
                      <wps:spPr bwMode="auto">
                        <a:xfrm>
                          <a:off x="1228" y="1346"/>
                          <a:ext cx="1336" cy="14657"/>
                        </a:xfrm>
                        <a:custGeom>
                          <a:avLst/>
                          <a:gdLst>
                            <a:gd name="T0" fmla="*/ 1336 w 1336"/>
                            <a:gd name="T1" fmla="*/ 14657 h 14657"/>
                            <a:gd name="T2" fmla="*/ 1336 w 1336"/>
                            <a:gd name="T3" fmla="*/ 14648 h 14657"/>
                            <a:gd name="T4" fmla="*/ 9 w 1336"/>
                            <a:gd name="T5" fmla="*/ 14648 h 14657"/>
                            <a:gd name="T6" fmla="*/ 9 w 1336"/>
                            <a:gd name="T7" fmla="*/ 6 h 14657"/>
                            <a:gd name="T8" fmla="*/ 0 w 1336"/>
                            <a:gd name="T9" fmla="*/ 0 h 14657"/>
                            <a:gd name="T10" fmla="*/ 0 w 1336"/>
                            <a:gd name="T11" fmla="*/ 14657 h 14657"/>
                            <a:gd name="T12" fmla="*/ 1336 w 1336"/>
                            <a:gd name="T13" fmla="*/ 14657 h 14657"/>
                          </a:gdLst>
                          <a:ahLst/>
                          <a:cxnLst>
                            <a:cxn ang="0">
                              <a:pos x="T0" y="T1"/>
                            </a:cxn>
                            <a:cxn ang="0">
                              <a:pos x="T2" y="T3"/>
                            </a:cxn>
                            <a:cxn ang="0">
                              <a:pos x="T4" y="T5"/>
                            </a:cxn>
                            <a:cxn ang="0">
                              <a:pos x="T6" y="T7"/>
                            </a:cxn>
                            <a:cxn ang="0">
                              <a:pos x="T8" y="T9"/>
                            </a:cxn>
                            <a:cxn ang="0">
                              <a:pos x="T10" y="T11"/>
                            </a:cxn>
                            <a:cxn ang="0">
                              <a:pos x="T12" y="T13"/>
                            </a:cxn>
                          </a:cxnLst>
                          <a:rect l="0" t="0" r="r" b="b"/>
                          <a:pathLst>
                            <a:path w="1336" h="14657">
                              <a:moveTo>
                                <a:pt x="1336" y="14657"/>
                              </a:moveTo>
                              <a:lnTo>
                                <a:pt x="1336" y="14648"/>
                              </a:lnTo>
                              <a:lnTo>
                                <a:pt x="9" y="14648"/>
                              </a:lnTo>
                              <a:lnTo>
                                <a:pt x="9" y="6"/>
                              </a:lnTo>
                              <a:lnTo>
                                <a:pt x="0" y="0"/>
                              </a:lnTo>
                              <a:lnTo>
                                <a:pt x="0" y="14657"/>
                              </a:lnTo>
                              <a:lnTo>
                                <a:pt x="1336" y="146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160"/>
                      <wps:cNvSpPr>
                        <a:spLocks/>
                      </wps:cNvSpPr>
                      <wps:spPr bwMode="auto">
                        <a:xfrm>
                          <a:off x="1228" y="1344"/>
                          <a:ext cx="519" cy="9"/>
                        </a:xfrm>
                        <a:custGeom>
                          <a:avLst/>
                          <a:gdLst>
                            <a:gd name="T0" fmla="*/ 9 w 519"/>
                            <a:gd name="T1" fmla="*/ 8 h 9"/>
                            <a:gd name="T2" fmla="*/ 519 w 519"/>
                            <a:gd name="T3" fmla="*/ 9 h 9"/>
                            <a:gd name="T4" fmla="*/ 519 w 519"/>
                            <a:gd name="T5" fmla="*/ 0 h 9"/>
                            <a:gd name="T6" fmla="*/ 0 w 519"/>
                            <a:gd name="T7" fmla="*/ 2 h 9"/>
                            <a:gd name="T8" fmla="*/ 9 w 519"/>
                            <a:gd name="T9" fmla="*/ 8 h 9"/>
                          </a:gdLst>
                          <a:ahLst/>
                          <a:cxnLst>
                            <a:cxn ang="0">
                              <a:pos x="T0" y="T1"/>
                            </a:cxn>
                            <a:cxn ang="0">
                              <a:pos x="T2" y="T3"/>
                            </a:cxn>
                            <a:cxn ang="0">
                              <a:pos x="T4" y="T5"/>
                            </a:cxn>
                            <a:cxn ang="0">
                              <a:pos x="T6" y="T7"/>
                            </a:cxn>
                            <a:cxn ang="0">
                              <a:pos x="T8" y="T9"/>
                            </a:cxn>
                          </a:cxnLst>
                          <a:rect l="0" t="0" r="r" b="b"/>
                          <a:pathLst>
                            <a:path w="519" h="9">
                              <a:moveTo>
                                <a:pt x="9" y="8"/>
                              </a:moveTo>
                              <a:lnTo>
                                <a:pt x="519" y="9"/>
                              </a:lnTo>
                              <a:lnTo>
                                <a:pt x="519" y="0"/>
                              </a:lnTo>
                              <a:lnTo>
                                <a:pt x="0" y="2"/>
                              </a:lnTo>
                              <a:lnTo>
                                <a:pt x="9"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161"/>
                      <wps:cNvSpPr>
                        <a:spLocks/>
                      </wps:cNvSpPr>
                      <wps:spPr bwMode="auto">
                        <a:xfrm>
                          <a:off x="2503" y="15935"/>
                          <a:ext cx="126" cy="127"/>
                        </a:xfrm>
                        <a:custGeom>
                          <a:avLst/>
                          <a:gdLst>
                            <a:gd name="T0" fmla="*/ 126 w 126"/>
                            <a:gd name="T1" fmla="*/ 63 h 127"/>
                            <a:gd name="T2" fmla="*/ 126 w 126"/>
                            <a:gd name="T3" fmla="*/ 55 h 127"/>
                            <a:gd name="T4" fmla="*/ 125 w 126"/>
                            <a:gd name="T5" fmla="*/ 46 h 127"/>
                            <a:gd name="T6" fmla="*/ 122 w 126"/>
                            <a:gd name="T7" fmla="*/ 39 h 127"/>
                            <a:gd name="T8" fmla="*/ 117 w 126"/>
                            <a:gd name="T9" fmla="*/ 30 h 127"/>
                            <a:gd name="T10" fmla="*/ 113 w 126"/>
                            <a:gd name="T11" fmla="*/ 24 h 127"/>
                            <a:gd name="T12" fmla="*/ 107 w 126"/>
                            <a:gd name="T13" fmla="*/ 19 h 127"/>
                            <a:gd name="T14" fmla="*/ 102 w 126"/>
                            <a:gd name="T15" fmla="*/ 13 h 127"/>
                            <a:gd name="T16" fmla="*/ 96 w 126"/>
                            <a:gd name="T17" fmla="*/ 9 h 127"/>
                            <a:gd name="T18" fmla="*/ 87 w 126"/>
                            <a:gd name="T19" fmla="*/ 4 h 127"/>
                            <a:gd name="T20" fmla="*/ 80 w 126"/>
                            <a:gd name="T21" fmla="*/ 1 h 127"/>
                            <a:gd name="T22" fmla="*/ 71 w 126"/>
                            <a:gd name="T23" fmla="*/ 0 h 127"/>
                            <a:gd name="T24" fmla="*/ 63 w 126"/>
                            <a:gd name="T25" fmla="*/ 0 h 127"/>
                            <a:gd name="T26" fmla="*/ 54 w 126"/>
                            <a:gd name="T27" fmla="*/ 0 h 127"/>
                            <a:gd name="T28" fmla="*/ 47 w 126"/>
                            <a:gd name="T29" fmla="*/ 1 h 127"/>
                            <a:gd name="T30" fmla="*/ 38 w 126"/>
                            <a:gd name="T31" fmla="*/ 4 h 127"/>
                            <a:gd name="T32" fmla="*/ 31 w 126"/>
                            <a:gd name="T33" fmla="*/ 9 h 127"/>
                            <a:gd name="T34" fmla="*/ 24 w 126"/>
                            <a:gd name="T35" fmla="*/ 13 h 127"/>
                            <a:gd name="T36" fmla="*/ 18 w 126"/>
                            <a:gd name="T37" fmla="*/ 19 h 127"/>
                            <a:gd name="T38" fmla="*/ 13 w 126"/>
                            <a:gd name="T39" fmla="*/ 24 h 127"/>
                            <a:gd name="T40" fmla="*/ 8 w 126"/>
                            <a:gd name="T41" fmla="*/ 30 h 127"/>
                            <a:gd name="T42" fmla="*/ 5 w 126"/>
                            <a:gd name="T43" fmla="*/ 39 h 127"/>
                            <a:gd name="T44" fmla="*/ 3 w 126"/>
                            <a:gd name="T45" fmla="*/ 46 h 127"/>
                            <a:gd name="T46" fmla="*/ 1 w 126"/>
                            <a:gd name="T47" fmla="*/ 55 h 127"/>
                            <a:gd name="T48" fmla="*/ 0 w 126"/>
                            <a:gd name="T49" fmla="*/ 63 h 127"/>
                            <a:gd name="T50" fmla="*/ 1 w 126"/>
                            <a:gd name="T51" fmla="*/ 70 h 127"/>
                            <a:gd name="T52" fmla="*/ 3 w 126"/>
                            <a:gd name="T53" fmla="*/ 79 h 127"/>
                            <a:gd name="T54" fmla="*/ 5 w 126"/>
                            <a:gd name="T55" fmla="*/ 88 h 127"/>
                            <a:gd name="T56" fmla="*/ 8 w 126"/>
                            <a:gd name="T57" fmla="*/ 95 h 127"/>
                            <a:gd name="T58" fmla="*/ 13 w 126"/>
                            <a:gd name="T59" fmla="*/ 101 h 127"/>
                            <a:gd name="T60" fmla="*/ 18 w 126"/>
                            <a:gd name="T61" fmla="*/ 108 h 127"/>
                            <a:gd name="T62" fmla="*/ 24 w 126"/>
                            <a:gd name="T63" fmla="*/ 112 h 127"/>
                            <a:gd name="T64" fmla="*/ 31 w 126"/>
                            <a:gd name="T65" fmla="*/ 116 h 127"/>
                            <a:gd name="T66" fmla="*/ 38 w 126"/>
                            <a:gd name="T67" fmla="*/ 121 h 127"/>
                            <a:gd name="T68" fmla="*/ 47 w 126"/>
                            <a:gd name="T69" fmla="*/ 124 h 127"/>
                            <a:gd name="T70" fmla="*/ 54 w 126"/>
                            <a:gd name="T71" fmla="*/ 125 h 127"/>
                            <a:gd name="T72" fmla="*/ 63 w 126"/>
                            <a:gd name="T73" fmla="*/ 127 h 127"/>
                            <a:gd name="T74" fmla="*/ 71 w 126"/>
                            <a:gd name="T75" fmla="*/ 125 h 127"/>
                            <a:gd name="T76" fmla="*/ 80 w 126"/>
                            <a:gd name="T77" fmla="*/ 124 h 127"/>
                            <a:gd name="T78" fmla="*/ 87 w 126"/>
                            <a:gd name="T79" fmla="*/ 121 h 127"/>
                            <a:gd name="T80" fmla="*/ 96 w 126"/>
                            <a:gd name="T81" fmla="*/ 116 h 127"/>
                            <a:gd name="T82" fmla="*/ 102 w 126"/>
                            <a:gd name="T83" fmla="*/ 112 h 127"/>
                            <a:gd name="T84" fmla="*/ 107 w 126"/>
                            <a:gd name="T85" fmla="*/ 108 h 127"/>
                            <a:gd name="T86" fmla="*/ 113 w 126"/>
                            <a:gd name="T87" fmla="*/ 101 h 127"/>
                            <a:gd name="T88" fmla="*/ 117 w 126"/>
                            <a:gd name="T89" fmla="*/ 95 h 127"/>
                            <a:gd name="T90" fmla="*/ 122 w 126"/>
                            <a:gd name="T91" fmla="*/ 88 h 127"/>
                            <a:gd name="T92" fmla="*/ 125 w 126"/>
                            <a:gd name="T93" fmla="*/ 79 h 127"/>
                            <a:gd name="T94" fmla="*/ 126 w 126"/>
                            <a:gd name="T95" fmla="*/ 70 h 127"/>
                            <a:gd name="T96" fmla="*/ 126 w 126"/>
                            <a:gd name="T97" fmla="*/ 63 h 127"/>
                            <a:gd name="T98" fmla="*/ 126 w 126"/>
                            <a:gd name="T99" fmla="*/ 63 h 1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26" h="127">
                              <a:moveTo>
                                <a:pt x="126" y="63"/>
                              </a:moveTo>
                              <a:lnTo>
                                <a:pt x="126" y="55"/>
                              </a:lnTo>
                              <a:lnTo>
                                <a:pt x="125" y="46"/>
                              </a:lnTo>
                              <a:lnTo>
                                <a:pt x="122" y="39"/>
                              </a:lnTo>
                              <a:lnTo>
                                <a:pt x="117" y="30"/>
                              </a:lnTo>
                              <a:lnTo>
                                <a:pt x="113" y="24"/>
                              </a:lnTo>
                              <a:lnTo>
                                <a:pt x="107" y="19"/>
                              </a:lnTo>
                              <a:lnTo>
                                <a:pt x="102" y="13"/>
                              </a:lnTo>
                              <a:lnTo>
                                <a:pt x="96" y="9"/>
                              </a:lnTo>
                              <a:lnTo>
                                <a:pt x="87" y="4"/>
                              </a:lnTo>
                              <a:lnTo>
                                <a:pt x="80" y="1"/>
                              </a:lnTo>
                              <a:lnTo>
                                <a:pt x="71" y="0"/>
                              </a:lnTo>
                              <a:lnTo>
                                <a:pt x="63" y="0"/>
                              </a:lnTo>
                              <a:lnTo>
                                <a:pt x="54" y="0"/>
                              </a:lnTo>
                              <a:lnTo>
                                <a:pt x="47" y="1"/>
                              </a:lnTo>
                              <a:lnTo>
                                <a:pt x="38" y="4"/>
                              </a:lnTo>
                              <a:lnTo>
                                <a:pt x="31" y="9"/>
                              </a:lnTo>
                              <a:lnTo>
                                <a:pt x="24" y="13"/>
                              </a:lnTo>
                              <a:lnTo>
                                <a:pt x="18" y="19"/>
                              </a:lnTo>
                              <a:lnTo>
                                <a:pt x="13" y="24"/>
                              </a:lnTo>
                              <a:lnTo>
                                <a:pt x="8" y="30"/>
                              </a:lnTo>
                              <a:lnTo>
                                <a:pt x="5" y="39"/>
                              </a:lnTo>
                              <a:lnTo>
                                <a:pt x="3" y="46"/>
                              </a:lnTo>
                              <a:lnTo>
                                <a:pt x="1" y="55"/>
                              </a:lnTo>
                              <a:lnTo>
                                <a:pt x="0" y="63"/>
                              </a:lnTo>
                              <a:lnTo>
                                <a:pt x="1" y="70"/>
                              </a:lnTo>
                              <a:lnTo>
                                <a:pt x="3" y="79"/>
                              </a:lnTo>
                              <a:lnTo>
                                <a:pt x="5" y="88"/>
                              </a:lnTo>
                              <a:lnTo>
                                <a:pt x="8" y="95"/>
                              </a:lnTo>
                              <a:lnTo>
                                <a:pt x="13" y="101"/>
                              </a:lnTo>
                              <a:lnTo>
                                <a:pt x="18" y="108"/>
                              </a:lnTo>
                              <a:lnTo>
                                <a:pt x="24" y="112"/>
                              </a:lnTo>
                              <a:lnTo>
                                <a:pt x="31" y="116"/>
                              </a:lnTo>
                              <a:lnTo>
                                <a:pt x="38" y="121"/>
                              </a:lnTo>
                              <a:lnTo>
                                <a:pt x="47" y="124"/>
                              </a:lnTo>
                              <a:lnTo>
                                <a:pt x="54" y="125"/>
                              </a:lnTo>
                              <a:lnTo>
                                <a:pt x="63" y="127"/>
                              </a:lnTo>
                              <a:lnTo>
                                <a:pt x="71" y="125"/>
                              </a:lnTo>
                              <a:lnTo>
                                <a:pt x="80" y="124"/>
                              </a:lnTo>
                              <a:lnTo>
                                <a:pt x="87" y="121"/>
                              </a:lnTo>
                              <a:lnTo>
                                <a:pt x="96" y="116"/>
                              </a:lnTo>
                              <a:lnTo>
                                <a:pt x="102" y="112"/>
                              </a:lnTo>
                              <a:lnTo>
                                <a:pt x="107" y="108"/>
                              </a:lnTo>
                              <a:lnTo>
                                <a:pt x="113" y="101"/>
                              </a:lnTo>
                              <a:lnTo>
                                <a:pt x="117" y="95"/>
                              </a:lnTo>
                              <a:lnTo>
                                <a:pt x="122" y="88"/>
                              </a:lnTo>
                              <a:lnTo>
                                <a:pt x="125" y="79"/>
                              </a:lnTo>
                              <a:lnTo>
                                <a:pt x="126" y="70"/>
                              </a:lnTo>
                              <a:lnTo>
                                <a:pt x="126" y="63"/>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4A46B4B3" id="Group 162" o:spid="_x0000_s1026" style="position:absolute;margin-left:-66.2pt;margin-top:-1.05pt;width:461.9pt;height:773.5pt;z-index:251658240" coordorigin="1228,688" coordsize="9238,15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">
              <v:shape id="Freeform 117" o:spid="_x0000_s1027" style="position:absolute;left:2408;top:15840;width:316;height:318;visibility:visible;mso-wrap-style:square;v-text-anchor:top" coordsize="316,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iDFcQA&#10;AADbAAAADwAAAGRycy9kb3ducmV2LnhtbESPQWvCQBSE70L/w/IK3nQTqaFEN6EVql5a1Or9kX0m&#10;0ezbkF1j+u+7hYLHYWa+YZb5YBrRU+dqywriaQSCuLC65lLB8ftj8grCeWSNjWVS8EMO8uxptMRU&#10;2zvvqT/4UgQIuxQVVN63qZSuqMigm9qWOHhn2xn0QXal1B3eA9w0chZFiTRYc1iosKVVRcX1cDMK&#10;+t26WG1svHs5fV7W9LVJkvcZKjV+Ht4WIDwN/hH+b2+1gnkMf1/C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4gxXEAAAA2wAAAA8AAAAAAAAAAAAAAAAAmAIAAGRycy9k&#10;b3ducmV2LnhtbFBLBQYAAAAABAAEAPUAAACJAwAAAAA=&#10;" path="m,253r1,9l3,270r3,8l10,285r4,7l19,298r7,6l31,308r8,4l47,315r9,2l63,318r190,l261,317r9,-2l277,312r9,-4l291,304r6,-6l303,292r4,-7l312,278r2,-8l316,262r,-9l316,63r,-8l314,46r-2,-7l307,30r-4,-6l297,19r-6,-6l286,9,277,4,270,1,261,r-8,l63,,56,,47,1,39,4,31,9r-5,4l19,19r-5,5l10,30,6,39,3,46,1,55,,63,,253xe" fillcolor="#ededee" stroked="f">
                <v:path arrowok="t" o:connecttype="custom" o:connectlocs="0,253;1,262;3,270;6,278;10,285;14,292;19,298;26,304;31,308;39,312;47,315;56,317;63,318;253,318;261,317;270,315;277,312;286,308;291,304;297,298;303,292;307,285;312,278;314,270;316,262;316,253;316,63;316,55;314,46;312,39;307,30;303,24;297,19;291,13;286,9;277,4;270,1;261,0;253,0;63,0;56,0;47,1;39,4;31,9;26,13;19,19;14,24;10,30;6,39;3,46;1,55;0,63;0,253;0,253" o:connectangles="0,0,0,0,0,0,0,0,0,0,0,0,0,0,0,0,0,0,0,0,0,0,0,0,0,0,0,0,0,0,0,0,0,0,0,0,0,0,0,0,0,0,0,0,0,0,0,0,0,0,0,0,0,0"/>
              </v:shape>
              <v:shape id="Freeform 118" o:spid="_x0000_s1028" style="position:absolute;left:2529;top:868;width:438;height:479;visibility:visible;mso-wrap-style:square;v-text-anchor:top" coordsize="438,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vRCMIA&#10;AADbAAAADwAAAGRycy9kb3ducmV2LnhtbESP3WoCMRSE7wu+QzhCb4pm3VKR1SiiFPpz498DHDbH&#10;TXBzsiSpbt++KQheDjPzDbNY9a4VVwrRelYwGRcgiGuvLTcKTsf30QxETMgaW8+k4JcirJaDpwVW&#10;2t94T9dDakSGcKxQgUmpq6SMtSGHcew74uydfXCYsgyN1AFvGe5aWRbFVDq0nBcMdrQxVF8OP04B&#10;xZN5Le3XS/O9/tyEziS722qlnof9eg4iUZ8e4Xv7Qyt4K+H/S/4B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q9EIwgAAANsAAAAPAAAAAAAAAAAAAAAAAJgCAABkcnMvZG93&#10;bnJldi54bWxQSwUGAAAAAAQABAD1AAAAhwMAAAAA&#10;" path="m438,266r-3,3l423,276r-15,9l386,298r-23,13l337,325r-26,16l287,354r-22,13l248,377r-13,7l228,387r-1,2l224,389r-2,1l219,389r-1,l215,387r-1,l212,386r,-2l211,381r,-1l209,377r2,-4l211,368r,-5l211,355r,-11l211,330r,-18l211,288r,-30l211,219r,-45l211,118,,,1,256r1,17l5,291r5,18l15,328r7,17l31,364r10,17l54,399r14,15l84,430r18,15l122,456r7,5l136,463r9,3l152,469r7,3l168,473r8,3l183,478r9,l201,479r8,l216,479r9,l234,479r8,l249,478r9,-2l267,473r7,-1l283,469r7,-3l298,463r8,-4l313,455r26,-16l359,420r18,-20l393,378r12,-20l415,338r8,-19l429,302r4,-14l436,276r2,-7l438,266xe" fillcolor="#ff5900" stroked="f">
                <v:path arrowok="t" o:connecttype="custom" o:connectlocs="435,269;408,285;363,311;311,341;265,367;235,384;227,389;222,390;218,389;214,387;212,384;211,380;211,373;211,363;211,344;211,312;211,258;211,174;0,0;2,273;10,309;22,345;41,381;68,414;102,445;129,461;145,466;159,472;176,476;192,478;209,479;225,479;242,479;258,476;274,472;290,466;306,459;339,439;377,400;405,358;423,319;433,288;438,269;438,266" o:connectangles="0,0,0,0,0,0,0,0,0,0,0,0,0,0,0,0,0,0,0,0,0,0,0,0,0,0,0,0,0,0,0,0,0,0,0,0,0,0,0,0,0,0,0,0"/>
              </v:shape>
              <v:shape id="Freeform 119" o:spid="_x0000_s1029" style="position:absolute;left:2761;top:700;width:335;height:528;visibility:visible;mso-wrap-style:square;v-text-anchor:top" coordsize="335,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vMy8UA&#10;AADbAAAADwAAAGRycy9kb3ducmV2LnhtbESPT2vCQBTE7wW/w/KE3uputS0mukpbKIiX4B/0+sw+&#10;k9Ds2zS7jfHbu0Khx2FmfsPMl72tRUetrxxreB4pEMS5MxUXGva7r6cpCB+QDdaOScOVPCwXg4c5&#10;psZdeEPdNhQiQtinqKEMoUml9HlJFv3INcTRO7vWYoiyLaRp8RLhtpZjpd6kxYrjQokNfZaUf29/&#10;rYZw+Di57sdkWZKptTq+JJPxKtH6cdi/z0AE6sN/+K+9MhpeJ3D/En+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q8zLxQAAANsAAAAPAAAAAAAAAAAAAAAAAJgCAABkcnMv&#10;ZG93bnJldi54bWxQSwUGAAAAAAQABAD1AAAAigMAAAAA&#10;" path="m13,15r4,3l29,24,45,34,66,46,91,60r24,14l141,89r24,14l187,116r19,10l217,133r6,3l226,139r1,2l229,143r,2l230,148r,1l230,152r-1,2l229,155r-2,1l226,158r-2,l220,161r-4,3l211,166r-7,5l196,177r-13,7l167,192r-20,12l119,220,88,237,48,260,,286,3,528,223,398r14,-8l252,380r14,-13l279,354r11,-16l302,320r10,-17l321,283r7,-20l332,241r3,-23l335,194r,-15l332,164r-3,-16l323,133r-5,-15l311,103,302,89,292,76,280,63,269,51,255,40,239,30,213,17,187,8,160,2,134,,109,,88,1,66,4,49,7,35,10,23,12r-7,3l13,15xe" fillcolor="#ff7f00" stroked="f">
                <v:path arrowok="t" o:connecttype="custom" o:connectlocs="17,18;45,34;91,60;141,89;187,116;217,133;226,139;229,143;230,148;230,152;229,155;226,158;220,161;211,166;196,177;167,192;119,220;48,260;3,528;237,390;266,367;290,338;312,303;328,263;335,218;335,179;329,148;318,118;302,89;280,63;255,40;213,17;160,2;109,0;66,4;35,10;16,15;13,15" o:connectangles="0,0,0,0,0,0,0,0,0,0,0,0,0,0,0,0,0,0,0,0,0,0,0,0,0,0,0,0,0,0,0,0,0,0,0,0,0,0"/>
              </v:shape>
              <v:shape id="Freeform 120" o:spid="_x0000_s1030" style="position:absolute;left:2408;top:689;width:549;height:402;visibility:visible;mso-wrap-style:square;v-text-anchor:top" coordsize="549,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FIt8cA&#10;AADbAAAADwAAAGRycy9kb3ducmV2LnhtbESPT2vCQBTE74LfYXlCb7ppqyLRVdpCRQ8eYv2Dt0f2&#10;NYnNvg3ZNUY/fbdQ8DjMzG+Y2aI1pWiodoVlBc+DCARxanXBmYLd12d/AsJ5ZI2lZVJwIweLebcz&#10;w1jbKyfUbH0mAoRdjApy76tYSpfmZNANbEUcvG9bG/RB1pnUNV4D3JTyJYrG0mDBYSHHij5ySn+2&#10;F6NgnDavm/fb2VyWyVHvz4f1PdmflHrqtW9TEJ5a/wj/t1dawWgIf1/CD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RSLfHAAAA2wAAAA8AAAAAAAAAAAAAAAAAmAIAAGRy&#10;cy9kb3ducmV2LnhtbFBLBQYAAAAABAAEAPUAAACMAwAAAAA=&#10;" path="m100,402r,-4l100,386r,-20l100,343r,-29l100,285r,-28l100,228r,-25l100,182r,-15l100,160r2,-1l102,156r1,-3l105,152r1,-2l108,149r2,l112,147r1,l115,147r1,l118,147r5,3l128,153r4,3l139,160r9,5l161,172r16,10l197,193r27,16l256,228r40,23l342,278,549,154,326,28,312,21,296,15,279,9,260,5,241,2,221,,200,,179,3,158,8r-22,7l115,23,93,34,82,42,69,52,57,64,47,75,37,88,27,101r-7,16l13,131,8,149,4,165,1,182,,199r3,30l8,257r8,26l27,306r12,21l50,346r13,17l75,378r11,10l93,396r6,5l100,402xe" fillcolor="#a6a6a6" stroked="f">
                <v:path arrowok="t" o:connecttype="custom" o:connectlocs="100,398;100,366;100,314;100,257;100,203;100,167;102,159;103,153;106,150;110,149;113,147;116,147;123,150;132,156;148,165;177,182;224,209;296,251;549,154;312,21;279,9;241,2;200,0;158,8;115,23;82,42;57,64;37,88;20,117;8,149;1,182;3,229;16,283;39,327;63,363;86,388;99,401;100,402" o:connectangles="0,0,0,0,0,0,0,0,0,0,0,0,0,0,0,0,0,0,0,0,0,0,0,0,0,0,0,0,0,0,0,0,0,0,0,0,0,0"/>
              </v:shape>
              <v:shape id="Freeform 121" o:spid="_x0000_s1031" style="position:absolute;left:2529;top:868;width:439;height:481;visibility:visible;mso-wrap-style:square;v-text-anchor:top" coordsize="439,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ULw8MA&#10;AADbAAAADwAAAGRycy9kb3ducmV2LnhtbESPzWrDMBCE74W8g9hCLiWRnZIS3CgmJDT02qSQ62Jt&#10;LTfWykiqf94+KhR6HGbmG2ZbjrYVPfnQOFaQLzMQxJXTDdcKPi9viw2IEJE1to5JwUQByt3sYYuF&#10;dgN/UH+OtUgQDgUqMDF2hZShMmQxLF1HnLwv5y3GJH0ttcchwW0rV1n2Ii02nBYMdnQwVN3OP1aB&#10;/jbuqb88Ty6/bby5Zkd5OB2Vmj+O+1cQkcb4H/5rv2sF6zX8fkk/QO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ULw8MAAADbAAAADwAAAAAAAAAAAAAAAACYAgAAZHJzL2Rv&#10;d25yZXYueG1sUEsFBgAAAAAEAAQA9QAAAIgDAAAAAA==&#10;" path="m438,266r-3,3l423,276r-15,9l386,298r-23,13l337,325r-26,16l287,354r-22,13l248,377r-13,7l228,387r-1,2l224,389r-2,1l219,389r-1,l215,387r-1,l212,386r,-2l211,381r,-1l209,377r2,-4l211,368r,-5l211,355r,-11l211,330r,-18l211,288r,-30l211,219r,-45l211,118,,,1,256r1,2l1,258r,1l2,259r,1l1,260r1,l1,260r,2l2,262r-1,l2,263r,2l2,266r,2l2,269r2,2l2,271r2,1l2,272r2,1l2,273r,2l4,275r-2,l4,276r,2l4,279r,2l4,282r1,1l4,283r1,2l4,285r1,1l4,286r,2l5,288r-1,l5,289r,2l5,292r,2l5,295r2,1l7,298r,1l7,301r,1l8,304r,1l8,306r,2l8,309r2,2l10,312r1,2l11,315r1,2l12,318r,1l12,321r,1l14,324r,1l14,327r1,1l15,330r2,1l17,332r,2l17,335r1,2l18,338r2,2l20,341r,1l21,344r,1l22,345r,2l22,348r2,l24,350r1,1l25,353r,1l27,355r,2l28,358r,2l30,361r,2l31,364r,2l33,366r,1l33,368r1,l34,370r1,1l37,373r,1l37,376r1,l38,377r2,1l41,380r,1l43,383r1,1l44,386r1,l45,387r,2l47,389r,1l48,391r2,2l50,394r1,2l53,397r1,2l54,400r2,l56,401r1,l58,403r,1l60,404r,2l60,407r1,l61,409r2,1l64,410r,2l66,412r,1l67,413r,1l68,416r2,l70,417r1,l71,419r2,1l74,422r2,l76,423r1,l77,425r2,l79,426r1,l81,427r2,2l84,430r2,2l87,433r2,l89,435r1,l91,435r,1l93,436r1,1l96,439r1,l97,440r2,l99,442r1,l102,443r1,2l104,445r2,l106,446r1,l109,448r1,1l112,449r1,1l114,452r2,1l117,453r,2l119,455r1,l120,456r2,l123,458r1,l126,458r,1l127,459r2,l130,459r,2l132,461r1,l135,462r1,l136,463r1,l137,465r2,l140,465r2,1l143,466r2,2l146,468r1,l147,469r2,l150,469r2,l153,471r2,l156,472r2,l159,472r1,l162,472r1,l163,473r2,l166,473r2,l169,475r1,l172,475r1,l175,476r1,l178,476r1,l181,478r1,l183,478r2,l186,478r2,l189,478r2,l192,478r1,1l195,479r1,l198,479r1,l201,479r1,l204,479r1,2l206,479r2,l209,481r2,-2l212,481r,-2l214,479r1,2l216,479r2,2l219,479r2,l222,481r2,-2l225,481r,-2l227,479r1,2l229,479r2,l232,479r2,l235,479r2,l238,479r1,l241,479r,-1l242,478r2,l245,478r2,l248,478r1,l251,478r1,l254,478r,-2l255,476r2,l258,476r2,l261,476r1,-1l264,475r1,l265,473r2,l268,473r2,l271,473r1,-1l274,472r1,l277,472r,-1l278,471r2,l281,471r2,l283,469r1,l285,469r,-1l287,468r1,l290,468r,-2l291,466r2,l294,465r1,-2l297,463r1,l298,462r2,l301,462r,-1l303,461r1,l306,459r1,-1l308,458r2,l310,456r1,l313,456r,-1l314,455r2,l317,453r,-1l318,452r2,-2l321,450r,-1l323,449r1,l324,448r2,l326,446r1,l329,446r,-1l330,445r,-2l331,443r,-1l333,442r1,l336,440r,-1l337,439r2,-2l340,437r,-1l341,436r2,-1l344,433r2,l346,432r1,l347,430r,-1l349,429r1,-2l351,427r,-1l353,426r,-1l354,425r2,-2l356,422r1,l359,420r1,-1l362,417r1,-1l363,414r1,l364,413r2,l366,412r1,l369,410r1,-1l370,407r2,l372,406r1,l373,404r1,-1l376,401r,-1l377,400r,-1l379,399r1,-2l380,396r,-2l382,394r,-1l382,391r1,l385,390r1,-1l386,387r1,-1l387,384r2,l389,383r1,l390,381r,-1l392,380r,-2l393,378r,-1l393,376r2,l395,374r1,l396,373r,-2l397,370r,-2l399,368r,-1l400,367r,-1l400,364r2,l402,363r1,l403,361r,-1l405,360r,-2l406,358r,-1l406,355r,-1l406,353r2,l408,351r1,l409,350r,-2l410,347r,-2l412,345r,-1l413,344r,-2l413,341r,-1l415,340r,-2l415,337r1,l416,335r,-1l418,334r,-2l418,331r,-1l419,330r,-2l419,327r1,l420,325r,-1l420,322r2,l422,321r,-2l423,319r,-1l423,317r2,l425,315r,-1l426,314r,-2l426,311r,-2l428,309r,-1l428,306r,-1l428,304r1,l429,302r,-1l431,301r,-2l431,298r1,l432,296r,-1l432,294r,-2l433,292r,-1l433,289r,-1l433,286r2,l433,286r2,l435,285r-2,l435,285r-2,-2l435,283r-2,l433,282r2,l435,281r,-2l435,278r1,l436,276r,-1l438,275r-2,l438,275r,-2l436,273r2,l436,273r2,l436,273r,-1l438,272r,-1l438,269r1,l438,269r1,l438,269r1,l438,269r1,l438,269r,-1l439,268r-1,l439,268r-1,l439,268r-1,l439,268r-1,l438,266r1,2l438,266r1,2l438,266r1,2l438,266r1,2l438,266xe" fillcolor="#f47920" stroked="f">
                <v:path arrowok="t" o:connecttype="custom" o:connectlocs="222,390;211,312;1,262;4,271;4,279;4,288;7,296;8,305;11,315;14,324;17,332;20,342;25,351;28,360;34,368;40,378;45,387;51,396;58,403;66,412;73,420;81,427;90,435;99,442;109,448;119,455;130,461;145,468;160,472;176,476;193,479;209,481;227,479;242,478;258,476;275,472;291,466;306,459;320,450;333,442;344,433;354,425;364,414;373,404;382,394;389,384;396,373;402,363;408,353;413,342;418,332;422,322;425,314;428,305;432,298;433,291;433,283;436,278;438,273;438,271;439,268;439,268" o:connectangles="0,0,0,0,0,0,0,0,0,0,0,0,0,0,0,0,0,0,0,0,0,0,0,0,0,0,0,0,0,0,0,0,0,0,0,0,0,0,0,0,0,0,0,0,0,0,0,0,0,0,0,0,0,0,0,0,0,0,0,0,0,0"/>
              </v:shape>
              <v:shape id="Freeform 122" o:spid="_x0000_s1032" style="position:absolute;left:2761;top:698;width:336;height:530;visibility:visible;mso-wrap-style:square;v-text-anchor:top" coordsize="336,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HV7sQA&#10;AADbAAAADwAAAGRycy9kb3ducmV2LnhtbESPQWsCMRSE74L/ITzBm2YtuMhqlCoKpXqperC3183r&#10;7urmZUmirv++EQoeh5n5hpktWlOLGzlfWVYwGiYgiHOrKy4UHA+bwQSED8gaa8uk4EEeFvNuZ4aZ&#10;tnf+ots+FCJC2GeooAyhyaT0eUkG/dA2xNH7tc5giNIVUju8R7ip5VuSpNJgxXGhxIZWJeWX/dUo&#10;WK7kJ4+232s5Tuvd5LH5OW3PTql+r32fggjUhlf4v/2hFYxTeH6JP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B1e7EAAAA2wAAAA8AAAAAAAAAAAAAAAAAmAIAAGRycy9k&#10;b3ducmV2LnhtbFBLBQYAAAAABAAEAPUAAACJAwAAAAA=&#10;" path="m13,17r4,3l29,26,45,36,66,48,91,62r24,14l141,91r24,14l187,118r19,10l217,135r6,3l226,141r1,2l229,145r,2l230,150r,1l230,154r-1,2l229,157r-2,1l226,160r-2,l220,163r-4,3l211,168r-7,5l196,179r-13,7l167,194r-20,12l119,222,88,239,48,262,,288,3,530,223,400r1,l226,400r1,l227,399r2,l229,397r1,l232,397r,-1l233,396r1,l234,394r2,l237,393r2,l239,392r1,-2l242,390r,-1l243,389r1,-2l244,386r2,l247,386r2,-2l250,383r2,l252,382r1,l253,380r2,l255,379r1,l257,377r2,-1l260,374r2,-1l263,371r2,-1l265,369r1,l267,367r2,l269,366r1,l270,364r2,-1l273,361r2,-1l275,358r1,l278,357r,-1l279,356r,-2l280,353r2,l282,351r1,l283,350r2,-2l285,347r1,l286,346r2,-2l289,344r,-1l289,341r1,l290,340r2,l293,338r,-1l293,335r2,l295,334r1,-1l298,333r,-2l298,330r1,-2l299,327r2,l302,325r,-1l302,322r1,l303,321r,-1l305,320r,-2l306,317r,-2l308,314r1,-2l309,311r,-1l311,310r,-2l312,307r,-2l313,304r,-2l315,301r,-2l316,298r,-1l316,295r2,l318,294r,-2l319,291r,-2l319,288r2,-1l321,285r1,-1l322,282r,-1l323,281r,-2l323,278r2,-2l325,275r,-1l325,272r,-1l326,269r,-1l326,266r,-1l328,265r,-2l328,262r1,-1l329,259r,-1l329,256r,-1l331,253r,-1l331,251r,-2l332,249r,-3l332,245r,-2l332,240r2,l334,238r,-2l334,233r,-1l335,232r,-3l335,227r,-1l335,223r,-3l335,219r,-3l335,215r1,-2l335,212r,-2l336,209r,-2l335,206r1,-2l335,203r,-1l336,200r-1,-1l335,196r1,l335,194r1,-1l335,192r1,-2l335,189r1,-2l335,186r,-2l335,183r,-2l335,180r,-1l335,177r,-1l335,174r-1,-1l334,171r,-1l332,168r,-1l332,166r,-2l332,163r-1,-2l331,160r,-2l331,157r,-1l331,154r,-1l331,151r-2,-1l329,148r,-1l328,145r,-1l326,143r,-2l326,140r-1,-2l325,137r,-2l323,134r,-2l322,131r,-1l322,128r-1,-1l321,125r,-1l319,124r,-2l319,121r-1,-1l318,118r,-1l316,115r,-1l315,114r,-2l313,112r,-1l313,109r-1,-1l312,107r-1,-2l311,104r-2,-2l308,101r,-2l306,98r-1,-1l305,95r-2,-1l303,92r-1,-1l301,89r,-1l299,88r,-2l298,86r,-1l296,84r,-2l295,81r-2,-2l292,78r-2,-2l290,75r-1,-2l288,72r-2,-1l285,69r-2,-1l282,66r-2,-1l279,63r,-1l278,61r-2,l276,59r-1,l275,58r-2,-2l272,55r-2,l269,53r-2,-1l266,50r-1,-1l263,49r-1,-1l260,46r-1,l257,45r-1,-2l255,42r-2,l252,40r-2,-1l249,39r,-1l247,38r,-2l246,36r-2,l243,35r-1,-2l240,33r-1,-1l237,32r-1,-2l234,30r-1,-1l232,27r-2,l229,26r-2,l226,25r-2,l223,23r-2,l220,22r-1,l217,22r-1,-2l214,20r,-1l213,19r-2,l210,17r-1,l207,17r-1,-1l204,16r-1,l201,16r-1,-2l199,14r-2,l196,13r-2,l193,13r-2,l190,12r-2,l187,12r-1,-2l184,10r-1,l181,10,180,9r-2,l177,9r-1,l176,7r-2,l173,7r-2,l170,6r-2,l167,6r-2,l164,6r-1,l161,6,160,4r-2,l157,4r-2,l154,4r-1,l151,4,150,3r-2,l147,3r-2,l144,3r-2,l141,3,140,2r,1l138,2r,1l137,3,135,2r,1l134,2r,1l132,2r-1,l130,2r-2,l127,2r-2,l124,2r-2,l121,r,2l119,r,2l118,2,117,r,2l115,r,2l114,r-2,l112,2r-1,l109,2r-1,l107,2r-2,l104,2r,1l102,2r,1l101,3,99,2r,1l98,2r,1l97,2r-2,l95,3,94,2r,1l92,3,91,2r,1l89,2r,1l88,2r-2,l86,3r-1,l84,3r-2,l81,3r-2,l79,4r-1,l76,4r-1,l74,4r-2,l72,6,71,4r,2l69,6,68,4r,2l66,4r,2l65,4r-2,l63,6r-1,l61,6r-2,l58,6r,1l56,7r-1,l53,7r-1,l51,7r,2l49,9r-1,l46,9r-1,l45,10r-2,l42,10r-2,l39,10r,2l38,12r-2,l35,12r,1l33,13r-1,l30,13r-1,l29,14r,-1l29,14r-1,l28,13r,1l26,13r,1l26,13r-1,l25,14r-2,l22,14r,2l20,16r-1,l19,17r,-1l19,17,17,16r,1l17,16r,1l17,16r-1,l16,17r-1,l15,19r,-2l15,19r,-2l15,19r,-2l15,19r,-2l13,17r2,2l13,17r2,2l13,17r2,2l13,17r2,2l13,17xe" fillcolor="#f7941d" stroked="f">
                <v:path arrowok="t" o:connecttype="custom" o:connectlocs="223,138;220,163;223,400;236,394;247,386;259,376;269,366;279,354;289,341;299,328;308,314;315,299;322,284;326,266;331,249;335,232;335,212;335,194;335,181;334,170;331,156;328,144;322,131;318,120;312,108;305,95;296,84;289,73;279,63;269,53;259,46;247,36;234,30;224,25;214,19;203,16;193,13;181,10;170,6;160,4;148,3;138,2;128,2;118,2;108,2;99,3;89,2;82,3;74,4;65,4;58,6;51,9;45,10;39,12;33,13;28,14;25,14;20,16;17,16;16,17;15,19;13,17" o:connectangles="0,0,0,0,0,0,0,0,0,0,0,0,0,0,0,0,0,0,0,0,0,0,0,0,0,0,0,0,0,0,0,0,0,0,0,0,0,0,0,0,0,0,0,0,0,0,0,0,0,0,0,0,0,0,0,0,0,0,0,0,0,0"/>
              </v:shape>
              <v:shape id="Freeform 123" o:spid="_x0000_s1033" style="position:absolute;left:2408;top:688;width:549;height:404;visibility:visible;mso-wrap-style:square;v-text-anchor:top" coordsize="549,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GZNsUA&#10;AADbAAAADwAAAGRycy9kb3ducmV2LnhtbESPQWvCQBCF74X+h2UKXkQ3FqoluglFbJF6EK3eh90x&#10;CWZn0+yq0V/fFYQeH2/e9+bN8s7W4kytrxwrGA0TEMTamYoLBbufz8E7CB+QDdaOScGVPOTZ89MM&#10;U+MuvKHzNhQiQtinqKAMoUml9Loki37oGuLoHVxrMUTZFtK0eIlwW8vXJBlLixXHhhIbmpekj9uT&#10;jW8s+r+LTt9WOF4v3fxLj+y33yvVe+k+piACdeH/+JFeGgVvE7hviQC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gZk2xQAAANsAAAAPAAAAAAAAAAAAAAAAAJgCAABkcnMv&#10;ZG93bnJldi54bWxQSwUGAAAAAAQABAD1AAAAigMAAAAA&#10;" path="m100,403r,-4l100,387r,-20l100,344r,-29l100,286r,-28l100,229r,-25l100,183r,-15l100,161r2,-1l102,157r1,-3l105,153r1,-2l108,150r2,l112,148r1,l115,148r1,l118,148r5,3l128,154r4,3l139,161r9,5l161,173r16,10l197,194r27,16l256,229r40,23l342,279,549,155,326,29r-1,l323,27r-1,l320,27r,-1l319,26r,-2l317,24r-1,-1l314,23r-1,l312,22r-2,l309,22r-2,-2l306,20r-2,l303,19r-1,l302,17r-2,l300,16r-1,l297,16r-1,l296,14r-2,l293,14r-2,-1l290,13r-1,l287,13r,-1l286,12r-2,l283,10r-2,l280,10r-1,l277,9r-1,l274,9r-1,l271,9r-1,l268,7r-1,l266,7,264,6r-1,l261,6r-1,l258,6,257,4r-1,l254,4r-1,l251,4,250,3r-2,l247,3r-2,l244,3r-1,l241,3r-1,l238,3r-1,l235,1r-1,l233,1r-2,l230,1r-2,l227,1r-2,l224,1r-1,l221,1,220,r,1l218,1r-1,l215,1r-1,l212,1r-1,l210,1r-2,l207,1r-2,l204,1r,2l202,1r-1,l200,3r-2,l197,1r,2l195,1r-1,l192,3,191,1r-2,l189,3r-1,l187,3r-2,l184,3r-2,l181,4r-2,l178,4r-1,l175,4r-1,l174,6r-3,l169,6r-1,l165,6r-3,1l161,7r-3,l156,7r,2l155,9r-1,l152,10r-1,l149,10r-1,l146,12r-1,l143,13r-1,l141,13r,1l139,14r-1,l136,16r-1,l133,16r-1,l131,17r-2,l128,19r-2,l125,19r,1l123,20r-1,l121,22r-2,l118,23r-2,l115,24r-2,l112,26r-2,l109,26r,1l108,27r-2,2l105,30r-2,l102,30r-2,2l99,32r-1,1l96,35r-1,l93,35r,1l92,36r,1l90,37r-1,l89,39r-2,l87,40r-1,l85,40r,2l83,42r-1,1l80,45r-1,l79,46r-2,l77,48r-1,l75,48r,1l73,49r,1l72,52r-2,l70,53r-1,l69,55r-2,l66,55r,1l64,56r,2l64,59r-1,l62,59r,1l60,60r,2l60,63r-1,l57,63r,2l56,65r,1l56,68r-2,l53,68r,1l52,69r,2l52,72r-2,l49,72r,1l49,75r-2,l47,76r-1,l46,78r-2,l44,79r-1,l43,81r,1l41,82r,1l41,85r-1,l40,86r-1,l39,88r-2,l37,89r-1,l36,91r,1l34,92r,2l34,95r-1,l33,96r-2,l31,98r-1,1l29,101r,1l27,102r,2l27,105r-1,l26,107r-2,l24,108r,1l23,111r,1l21,112r,2l21,115r-1,2l19,118r,1l19,121r-2,l17,122r,2l16,124r,1l16,127r,1l14,130r,1l14,132r-1,l13,134r,1l11,135r,2l11,138r,2l11,141r-1,l10,142r,2l8,144r,1l8,147r,1l7,148r,2l7,151r,2l6,154r,1l6,157r,1l6,160r,1l4,161r,2l4,164r,2l3,167r,1l3,170r,1l3,173r-2,l1,174r,2l1,177r,1l1,180r,1l1,183r,1l1,186r-1,l1,187,,189r,1l1,191r,2l,193r1,1l,196r,1l1,199,,200r1,2l,203r1,1l,206r1,1l,209r1,1l,212r1,1l1,214r,2l1,217r,2l1,220r,2l3,223r,2l3,226r,1l3,229r,1l3,232r,1l4,235r,1l4,237r,2l4,240r,2l4,243r2,2l6,246r,2l6,249r1,1l7,252r,1l8,255r,1l8,258r,1l8,261r,1l8,263r2,2l10,266r,2l11,268r,1l11,271r2,1l13,273r1,2l14,276r,2l14,279r2,2l16,282r,2l17,285r,1l17,288r2,l19,289r,2l19,292r1,2l20,295r1,2l21,298r2,1l23,301r1,1l24,304r2,1l26,307r1,1l27,309r2,2l29,312r1,2l30,315r1,2l31,318r2,2l33,321r1,l34,322r,2l36,324r,1l37,327r,1l39,328r,2l39,331r1,1l41,334r2,1l44,337r,1l46,340r1,1l47,343r2,l49,344r,1l50,347r2,1l52,350r1,l53,351r,2l54,353r,1l56,356r1,1l57,358r2,2l60,361r2,2l63,364r1,2l66,367r1,1l67,370r2,l69,371r1,2l72,374r1,2l75,377r1,2l77,380r2,1l79,383r1,l80,384r2,2l83,387r2,2l86,390r1,2l89,393r1,1l92,396r1,l93,397r2,2l96,399r2,1l99,402r1,1l102,404r-2,-1l102,404r-2,-1l102,404r-2,-1l102,404r-2,-1xe" fillcolor="#b2b4b6" stroked="f">
                <v:path arrowok="t" o:connecttype="custom" o:connectlocs="100,161;123,151;326,29;316,23;302,19;289,13;274,9;258,6;243,3;227,1;210,1;194,1;177,4;158,7;141,13;125,20;108,27;92,36;82,43;72,52;62,59;53,69;44,79;36,89;29,101;23,112;16,124;11,137;7,151;4,164;1,178;1,193;0,206;1,219;3,230;4,242;7,252;8,263;13,273;17,285;20,294;24,304;30,314;34,322;39,330;44,338;49,345;54,353;59,360;64,366;69,371;75,377;79,381;82,386;86,390;90,394;93,396;96,399;98,400;99,402;100,403;100,403" o:connectangles="0,0,0,0,0,0,0,0,0,0,0,0,0,0,0,0,0,0,0,0,0,0,0,0,0,0,0,0,0,0,0,0,0,0,0,0,0,0,0,0,0,0,0,0,0,0,0,0,0,0,0,0,0,0,0,0,0,0,0,0,0,0"/>
              </v:shape>
              <v:shape id="Freeform 124" o:spid="_x0000_s1034" style="position:absolute;left:3224;top:789;width:1316;height:453;visibility:visible;mso-wrap-style:square;v-text-anchor:top" coordsize="1316,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OKHsIA&#10;AADbAAAADwAAAGRycy9kb3ducmV2LnhtbERPy2rCQBTdF/yH4QrdiE4sNEp0FC3RtqviA9fXzDUJ&#10;Zu6EmWlM/76zKHR5OO/lujeN6Mj52rKC6SQBQVxYXXOp4HzajecgfEDW2FgmBT/kYb0aPC0x0/bB&#10;B+qOoRQxhH2GCqoQ2kxKX1Rk0E9sSxy5m3UGQ4SulNrhI4abRr4kSSoN1hwbKmzpraLifvw2CupR&#10;vs0/Z8n+vbvk7nT5Sq88SpV6HvabBYhAffgX/7k/tILXODZ+iT9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I4oewgAAANsAAAAPAAAAAAAAAAAAAAAAAJgCAABkcnMvZG93&#10;bnJldi54bWxQSwUGAAAAAAQABAD1AAAAhwMAAAAA&#10;" path="m948,272r24,l972,226r2,l974,224r,-1l974,221r,-1l974,219r1,l975,217r,-1l977,216r,-2l977,213r1,l980,211r1,l981,210r2,l984,210r1,l987,210r,-2l988,210r2,l991,210r2,l994,211r1,l995,213r2,1l997,216r1,l998,217r,2l1000,219r,1l1000,221r,2l1000,224r,2l1000,272r24,l1024,226r2,l1024,226r2,-2l1024,223r2,l1024,223r,-2l1026,221r-2,l1024,220r2,l1026,219r,-2l1026,216r1,l1027,214r,-1l1028,213r2,l1030,211r1,l1031,210r2,l1034,210r2,l1037,210r,-2l1039,210r1,l1041,210r2,1l1044,211r2,2l1047,213r2,1l1049,216r,1l1050,219r,1l1050,221r1,2l1050,223r1,1l1050,224r1,l1050,226r1,1l1050,227r,45l1074,272r,-46l1076,226r-2,-2l1074,223r2,l1076,221r-2,-1l1076,219r-2,l1074,217r2,l1074,216r,-2l1074,213r,-2l1074,210r,-2l1074,207r-1,-1l1073,204r,-1l1072,203r,-2l1072,200r-2,-2l1069,197r-2,-1l1066,194r-2,l1064,193r-1,l1063,191r-1,l1062,190r-2,l1059,190r-2,l1056,188r-2,l1053,188r,-1l1051,187r-1,l1049,187r-2,l1046,187r-2,-2l1044,187r-1,l1041,187r-1,l1039,187r-2,l1036,188r-2,l1033,188r-2,2l1030,190r-2,l1028,191r-1,l1026,193r-2,1l1023,196r,1l1021,197r,1l1020,200r-2,l1017,198r,-1l1016,197r,-1l1014,194r-1,l1013,193r-2,l1011,191r-1,l1008,190r-1,l1006,188r-2,l1003,187r-2,l1000,187r-2,l997,187r-2,l994,185r,2l993,187r-2,l990,187r-2,l987,187r-2,1l984,188r-1,l981,188r,2l980,190r-2,l978,191r-1,l977,193r-2,l975,194r-1,l974,196r-2,1l971,197r,-9l948,188r,84xm1142,246r1,1l1142,246r1,1l1142,246r1,1l1142,246r1,1l1142,246r1,1l1142,247r1,l1142,247r1,l1142,247r1,l1142,247r,2l1141,249r-2,1l1138,250r-2,l1136,252r-1,l1135,253r-2,l1132,253r,2l1132,253r-2,2l1129,253r,2l1129,253r-1,l1128,255r,-2l1126,253r-1,l1123,253r-1,l1120,253r-1,l1118,252r-2,l1116,250r-1,l1113,249r-1,-2l1110,246r,-2l1110,243r-1,-1l1109,240r,-1l1108,237r61,l1171,237r,-1l1172,236r-1,l1172,236r-1,-2l1172,234r-1,l1172,234r-1,l1171,233r1,l1171,233r1,l1171,233r1,l1171,233r1,l1171,233r,-2l1171,230r,-1l1171,227r,-1l1171,224r,-1l1171,221r-2,-1l1169,219r,-2l1169,216r-1,-3l1166,211r,-1l1165,208r,-1l1164,206r,-2l1162,204r,-1l1161,201r-2,-1l1158,198r-2,-1l1155,196r-2,-2l1152,194r-1,-1l1149,193r,-2l1148,191r-2,-1l1145,188r-2,l1142,188r-1,l1139,188r-1,-1l1136,187r-1,l1133,187r-1,l1130,187r-1,l1126,185r,2l1125,187r-2,l1122,187r-2,l1119,187r-1,1l1116,188r-1,l1113,190r-1,l1110,190r,1l1109,191r-1,l1106,193r-1,l1103,194r-1,l1102,196r-2,l1099,197r-2,1l1096,198r,2l1095,201r,2l1093,204r-1,2l1092,207r-2,1l1090,210r-1,1l1089,213r-2,l1087,216r-1,1l1086,220r,1l1086,224r,2l1086,229r-1,1l1086,233r,1l1086,237r,2l1086,242r,1l1087,246r,1l1089,249r,1l1090,252r2,1l1092,255r,1l1093,257r2,2l1096,260r,2l1097,263r2,2l1100,266r2,l1102,267r1,l1105,269r1,l1108,270r1,l1110,270r3,2l1115,273r3,l1119,273r3,l1123,273r3,l1128,273r1,l1130,273r2,l1133,273r2,l1136,273r2,l1139,273r2,l1142,272r1,l1143,270r2,l1146,270r2,-1l1149,269r2,-2l1152,267r1,-1l1153,265r2,l1156,263r2,-1l1158,260r1,l1161,259r1,-2l1162,256r2,l1164,255r1,-2l1165,252r1,-2l1166,249r2,-2l1168,246r-26,xm1109,221r1,l1110,220r,-1l1110,217r2,-1l1112,214r1,l1113,213r2,l1115,211r,-1l1116,210r2,l1119,210r1,-2l1122,208r1,l1125,208r1,l1128,208r,-1l1129,208r1,l1132,208r1,l1135,208r1,l1138,210r1,l1139,211r2,l1142,213r1,1l1145,216r,1l1146,219r,1l1146,221r-37,xm1184,272r24,l1208,226r2,l1208,226r,-2l1210,224r,-1l1208,223r2,l1208,223r,-2l1210,221r-2,l1208,220r2,l1210,219r,-2l1211,217r,-1l1211,214r1,l1214,214r,-1l1214,211r1,l1215,210r2,l1218,210r2,l1221,210r1,l1222,208r2,2l1225,210r2,l1228,210r2,1l1231,211r,2l1232,213r,1l1234,216r,1l1235,219r,1l1235,221r2,2l1235,223r2,1l1235,224r2,l1235,224r,2l1237,226r-2,l1235,272r25,l1260,220r1,l1260,219r,-2l1261,217r,-1l1260,214r1,-1l1260,213r,-2l1261,211r-1,-1l1260,208r,-1l1260,206r,-2l1258,203r,-2l1257,200r,-2l1255,198r,-1l1254,197r,-1l1253,194r-2,l1251,193r-1,l1250,191r-2,l1247,191r-2,-1l1244,190r-1,-2l1241,188r-1,l1238,187r-1,l1235,187r-1,l1232,187r-1,l1230,185r,2l1228,187r-1,l1225,187r-1,l1222,187r-1,l1221,188r-1,l1218,188r-1,l1217,190r-2,l1214,190r,1l1212,193r-1,1l1210,196r-2,1l1207,197r,-9l1184,188r,84xm1303,161r-25,l1278,188r-11,l1267,207r11,l1278,272r25,l1303,207r13,l1316,188r-13,l1303,161xm93,342r-23,l70,351r,-1l69,348r-2,-1l66,345r-1,l65,344r-2,l62,344r-2,-2l59,342r-2,l56,341r-2,l53,341r-1,l50,341r-1,l47,341r-1,-2l44,341r-1,l42,341r-2,l39,341r-2,l36,341r-2,1l33,342r-2,l30,342r-1,l29,344r-2,1l26,345r-2,2l23,347r-2,1l20,348r,2l19,350r-2,1l16,352r-2,l14,354r-1,1l11,357r,1l10,360r-2,1l8,362r-1,2l7,365r-1,l6,368r,2l6,371r,2l4,374r,1l4,377r,1l4,380r,1l4,383r-1,1l4,387r,1l4,390r,1l4,393r,1l4,396r2,1l6,398r,2l6,401r1,2l7,404r,2l8,407r,2l10,410r,1l11,413r,1l13,414r1,2l16,417r1,2l19,420r1,l20,421r1,l23,423r1,1l26,424r1,2l30,427r1,l34,427r2,2l39,429r1,l43,429r1,l47,429r2,l50,429r2,l53,429r1,l56,429r1,-2l59,427r1,l62,427r,-1l63,426r2,l66,424r1,-1l69,421r1,-1l70,419r,-2l70,426r23,l93,342xm49,362r1,2l52,364r1,l54,364r2,l56,365r1,l59,365r1,2l62,367r,1l63,368r,2l65,370r,1l66,371r,2l67,374r,1l69,377r,1l69,380r,1l69,383r,1l69,385r,2l69,388r,2l69,391r,2l67,393r,1l66,394r,2l66,397r-1,1l63,400r-1,1l60,403r-1,l59,404r-2,l56,404r,2l54,406r-1,l52,406r-2,l49,406r-2,l46,406r-2,l43,406r-1,l42,404r-2,l39,404r-2,-1l36,401r-2,-1l33,398r-2,-1l31,396r-1,-2l30,393r,-2l29,391r,-1l29,388r,-1l29,385r-2,-1l29,384r,-1l29,381r,-1l29,378r1,-1l30,375r,-1l30,373r1,l31,371r2,l33,370r1,l34,368r2,l36,367r1,l37,365r2,l40,365r2,l42,364r1,l44,364r2,l47,364r2,l49,362xm152,426r25,l177,315r-25,l152,426xm248,400r,1l248,400r,1l248,400r,1l248,400r,1l248,400r-1,l248,401r-1,l248,401r-1,l248,401r-1,l248,401r-1,l247,403r-1,1l244,404r-1,l243,406r-2,l240,406r,1l238,407r-1,l237,409r,-2l235,409r,-2l235,409r-1,-2l233,409r,-2l231,407r-1,l228,407r-1,l225,407r-1,l223,406r-2,-2l220,404r,-1l218,403r,-2l217,400r,-2l215,397r,-1l215,394r,-1l214,391r62,l277,391r-1,l277,391r-1,l277,391r-1,l277,391r-1,l276,390r1,l276,390r1,l276,388r1,l276,388r1,l276,388r,-1l277,387r-1,l277,387r-1,l277,387r-1,l277,387r-1,l276,385r,-1l276,383r,-2l276,380r,-2l276,377r,-2l274,374r,-1l274,371r,-1l273,367r-2,-2l271,364r,-2l270,361r-1,-1l269,358r-2,l267,357r,-2l266,354r-2,-2l263,351r-2,-1l260,350r,-2l258,348r-1,-1l256,347r-2,-2l253,345r-2,l250,344r-3,l246,342r-2,l241,341r-3,l237,341r-3,l233,339r,2l230,341r-2,l227,341r-3,l224,342r-3,l220,342r,2l217,344r-2,l215,345r-1,l212,345r-1,2l210,347r,1l208,348r-1,2l205,350r,1l204,352r-2,l202,354r-1,1l200,357r,1l198,358r,2l197,361r,1l195,364r,1l194,367r-2,l192,370r,1l192,374r-1,1l191,378r,2l191,383r-2,1l191,387r,1l191,391r,2l191,396r1,l192,397r,3l192,401r2,2l195,404r,2l197,407r,2l198,410r,1l200,411r,2l201,414r1,2l204,417r1,2l207,420r1,l208,421r2,l211,423r1,1l214,424r1,l218,426r2,1l223,427r1,l224,429r3,l228,429r3,l233,429r2,l237,429r3,l241,429r3,-2l246,427r2,-1l250,424r1,l253,424r1,-1l256,423r1,-2l258,420r2,l261,419r2,l264,417r,-1l266,416r1,-2l267,413r2,-2l269,410r1,-1l270,407r1,-1l271,404r2,-1l273,401r,-1l248,400xm214,375r1,l215,374r,-1l217,373r,-2l217,370r1,l218,368r2,l220,367r1,l221,365r2,l224,365r,-1l225,364r2,-2l228,362r2,l231,362r2,l233,361r1,1l235,362r2,l238,362r2,l241,362r2,2l244,364r,1l246,365r1,2l248,368r2,2l250,371r1,l251,373r,1l251,375r-37,xm375,342r-23,l352,351r-2,-1l350,348r-1,l349,347r-1,l348,345r-2,l346,344r-1,l343,344r-1,-2l340,342r-1,l337,342r,-1l336,341r-1,l333,341r-1,l330,341r-1,l326,339r,2l323,341r-1,l320,341r-3,l314,342r-1,l310,342r-1,l309,344r-2,1l306,345r,2l304,347r-1,1l302,348r-2,2l299,351r-2,1l296,352r,2l294,355r-1,l293,357r-2,1l291,360r-1,l290,361r-1,1l289,364r,1l287,365r,3l287,370r-1,1l286,373r,1l286,375r,2l286,378r,2l286,381r,2l284,384r2,3l286,388r,2l286,391r,2l286,394r,2l286,397r,1l287,400r,1l289,403r,1l289,406r1,1l290,409r1,1l291,411r2,2l293,414r1,l296,416r1,1l299,419r,1l300,420r2,1l303,423r1,l306,424r1,l309,426r1,1l312,427r1,l314,427r2,2l317,429r2,l320,429r2,l323,429r2,l326,429r1,l329,429r1,l332,429r1,l335,429r1,l337,427r2,l340,427r2,l342,426r1,l345,426r1,-2l348,423r1,-2l350,420r2,-1l352,417r,9l375,426r,-84xm329,362r1,2l332,364r1,l335,364r1,l337,365r2,l340,365r2,2l343,367r,1l345,368r,2l346,370r,1l348,371r,2l349,374r,1l349,377r1,1l350,380r,1l350,383r,1l350,385r,2l350,388r,2l350,391r-1,l349,393r,1l348,394r,2l348,397r-2,1l345,400r-2,1l342,403r-2,l340,404r-1,l337,404r,2l336,406r-1,l333,406r-1,l330,406r-1,l327,406r-1,l325,406r-2,l323,404r-1,l320,404r-1,-1l317,401r-1,-1l314,398r-1,-1l313,396r-1,-2l312,393r-2,l310,391r,-1l310,388r,-1l310,385r-1,-1l310,384r,-1l310,381r,-1l310,378r,-1l312,375r,-1l312,373r1,l313,371r1,l314,370r2,l316,368r1,l317,367r2,l319,365r1,l322,365r1,l323,364r2,l326,364r1,l329,364r,-2xm478,315r-24,l454,350r-2,l451,348r-1,-1l448,347r,-2l447,345r,-1l445,344r-1,l442,342r-1,l439,342r-1,-1l437,341r-2,l434,341r-2,l431,341r-2,-2l428,341r-1,l425,341r-1,l422,341r-1,l419,341r-1,1l416,342r-1,l414,342r-2,l412,344r-1,1l409,345r,2l408,347r-2,1l405,348r-1,2l402,351r-1,1l399,352r,2l398,355r-2,2l396,358r-1,l395,360r-2,1l393,362r-1,2l392,365r,2l391,367r,1l391,370r,1l391,373r-2,1l389,375r,2l389,378r,2l389,381r,2l388,384r1,3l389,388r,2l389,391r,2l389,394r,2l391,397r,1l391,400r,1l392,403r,1l392,406r1,1l393,409r2,1l395,411r1,l396,413r2,1l399,416r2,1l402,419r2,1l405,420r,1l406,421r2,2l409,424r2,l412,424r3,2l416,427r3,l421,427r,2l424,429r1,l428,429r1,l431,429r1,l434,429r1,l437,429r1,l439,429r,-2l441,427r1,l444,427r,-1l445,426r2,l447,424r,-1l448,423r2,l451,421r1,l452,420r2,l455,419r,-2l455,426r23,l478,315xm434,362r1,2l437,364r1,l439,364r2,l441,365r1,l444,365r1,2l447,367r1,1l450,370r1,1l452,373r2,1l454,375r,2l455,377r,1l455,380r,1l455,383r,1l455,385r,2l455,388r,2l455,391r-1,l454,393r,1l452,394r,2l452,397r-1,l451,398r-1,l450,400r-2,l448,401r-1,l447,403r-2,l444,403r,1l442,404r-1,l441,406r-2,l438,406r-1,l435,406r-1,l432,406r-1,l429,406r-1,l427,406r,-2l425,404r-1,l422,403r-1,-2l419,400r-1,-2l416,397r,-1l415,394r,-1l415,391r-1,l414,390r,-2l414,387r,-2l412,384r2,l414,383r,-2l414,380r,-2l414,377r1,l415,375r,-1l415,373r1,l416,371r2,l418,370r1,l419,368r2,l421,367r1,l422,365r2,l425,365r2,l428,364r1,l431,364r1,l434,364r,-2xm550,400r,1l550,400r,1l550,400r,1l550,400r,1l550,400r-1,l550,401r-1,l550,401r-1,l550,401r-1,l550,401r-1,l549,403r-2,l547,404r-1,l544,404r-1,l543,406r-2,l541,407r-1,l539,407r,2l539,407r-2,2l537,407r,2l536,407r-2,2l534,407r-1,l531,407r-1,l529,407r-2,l526,407r-2,-1l523,406r,-2l521,404r,-1l520,403r,-2l518,400r,-2l517,397r,-1l517,394r,-1l516,391r61,l579,391r-2,l579,391r-2,l579,391r-2,l579,391r-2,l577,390r2,l577,390r2,l577,388r2,l577,388r2,l577,388r,-1l579,387r-2,l579,387r-2,l579,387r-2,l579,387r-2,l577,385r,-1l577,383r,-2l577,380r,-2l577,377r,-2l576,374r,-1l576,371r,-1l575,367r-2,-2l573,364r-1,-2l572,361r-2,-1l570,358r-1,l569,357r-2,-2l566,354r-2,-2l563,351r,-1l562,350r-2,-2l559,348r,-1l557,347r-1,-2l554,345r-1,l552,344r-3,l547,342r-1,l543,341r-3,l539,341r-3,l534,339r,2l531,341r-1,l529,341r-3,l526,342r-3,l521,342r,2l518,344r-1,l517,345r-1,l514,345r-1,2l511,347r-1,1l508,350r-1,l507,351r-1,1l504,352r,2l503,355r-2,2l501,358r-1,l500,360r-2,1l498,362r-1,2l497,365r-2,2l494,367r,3l494,371r,3l493,375r,3l493,380r,3l491,384r2,3l493,388r,3l493,393r,3l494,396r,1l494,400r,1l495,403r2,1l497,406r1,1l498,409r2,1l500,411r1,l501,413r2,1l504,416r2,1l507,419r,1l508,420r2,1l511,421r,2l513,423r1,1l516,424r1,l520,426r1,1l524,427r2,l526,429r3,l530,429r3,l534,429r3,l539,429r2,l543,429r3,-2l547,427r3,-1l552,424r1,l554,424r2,-1l557,423r,-2l559,421r1,-1l562,419r1,l564,417r,-1l566,416r1,-2l569,413r,-2l570,410r,-1l572,407r,-1l573,404r,-1l575,401r,-1l550,400xm516,375r1,l517,374r,-1l518,373r,-2l518,370r2,-2l521,367r,-2l523,365r1,l526,364r1,l529,362r1,l531,362r2,l534,362r,-1l536,362r1,l539,362r1,l541,362r2,l544,364r2,l546,365r1,l547,367r2,l549,368r1,2l552,370r,1l553,373r,1l553,375r-37,xm592,426r24,l616,380r2,l618,378r,-1l618,375r1,-1l619,373r,-2l620,371r2,-1l622,368r1,l625,368r,-1l626,367r2,l629,367r2,l632,367r1,l635,367r1,l636,365r,-26l636,341r,-2l636,341r-1,l635,339r,2l633,339r,2l633,339r-1,l632,341r-1,l629,341r-1,l628,342r-2,l625,342r,2l623,344r-1,l620,344r,1l620,347r-1,l618,347r,1l618,350r,1l616,351r,-9l592,342r,84xm708,365r2,l708,365r2,-1l708,362r2,l708,362r,-1l710,361r-2,l708,360r,-2l707,358r,-1l705,355r,-1l704,352r-2,-1l702,350r-1,-2l700,347r-2,-2l697,345r,-1l695,344r-1,l692,342r-1,l689,342r-1,l688,341r-1,l685,341r-1,l682,341r-1,l679,341r-1,-2l678,341r-1,l675,341r-1,l672,341r-1,l669,342r-1,l666,342r-1,l665,344r-1,l662,344r,1l661,345r-2,l658,347r-2,1l655,348r-1,l654,350r-2,l652,351r-1,l651,352r-2,2l648,355r,2l646,357r,1l646,360r,1l646,362r,2l646,365r,2l645,367r1,1l646,370r,1l646,373r,1l646,375r,2l648,378r,2l649,381r2,l651,383r1,l652,384r2,1l655,387r1,l656,388r2,l659,390r2,l662,390r2,1l665,391r1,l668,391r1,2l671,393r1,1l674,394r1,l677,394r1,2l679,396r2,l682,397r2,1l684,397r,1l684,397r,1l684,397r,1l684,397r1,1l685,400r2,1l687,403r,1l687,406r-2,l685,407r-1,l682,407r,2l681,409r-2,l678,409r-1,l675,409r-1,l672,409r-1,-2l671,406r-2,-2l669,403r-1,-2l643,401r2,2l645,404r,2l645,407r,2l646,410r,1l648,413r,1l649,416r2,1l651,419r1,l652,420r2,1l655,421r,2l656,423r,1l658,424r1,l661,424r,2l662,426r2,l665,427r1,l668,427r1,l669,429r2,l672,429r2,l675,429r2,l678,429r1,l681,429r1,l684,429r1,l687,429r,-2l688,427r1,l691,427r,-1l692,426r2,l695,426r,-2l697,424r1,l698,423r2,l700,421r1,l701,420r1,l702,419r2,l705,417r,-1l707,416r,-2l708,414r,-1l708,411r2,l710,410r,-1l711,409r,-2l711,406r,-2l711,403r,-2l711,400r,-2l711,397r,-1l711,394r,-1l711,391r-1,-1l710,388r-2,l708,387r-1,l707,385r-2,l705,384r-1,-1l702,383r-1,l700,381r,-1l698,380r-1,-2l695,378r-1,l692,378r-1,-1l689,377r-1,l687,375r-2,l684,375r-2,-1l681,374r-2,l678,373r-1,l677,371r-2,l674,371r-2,-1l671,368r,-1l669,365r2,l671,364r,-2l671,361r1,l674,361r1,l677,361r1,l678,360r1,1l681,361r1,l684,362r,2l685,364r,1l708,365xm724,426r24,l748,380r2,l748,380r,-2l750,378r,-1l748,377r2,l748,377r,-2l750,375r-2,l748,374r2,l750,373r,-2l750,370r1,l751,368r,-1l753,367r1,l754,365r2,l757,365r1,l758,364r2,l761,364r,-2l763,364r1,l766,364r1,l768,364r2,1l771,365r,2l773,368r,2l774,370r,1l774,373r2,l776,374r,1l776,377r,1l776,380r,46l800,426r,-46l802,380r-2,-2l800,377r2,l802,375r-2,-1l802,373r-2,l800,371r2,l800,370r,-2l800,367r,-2l800,364r,-2l800,361r-1,-1l799,358r,-1l797,357r,-2l796,354r,-2l796,351r-2,l794,350r-1,-2l791,348r,-1l790,347r,-2l789,345r-2,l786,344r-2,l783,342r-2,l780,342r-1,-1l777,341r-1,l774,341r-1,l771,341r-1,-2l770,341r-2,l767,341r-1,l764,341r-1,l761,342r-1,l758,342r-1,l757,344r-1,l754,344r,1l753,345r,2l751,347r,1l750,348r,2l748,350r,-35l724,315r,111xm842,342r-26,l816,426r26,l842,342xm842,315r-26,l816,334r26,l842,315xm858,453r24,l882,419r1,1l885,420r1,1l888,423r1,1l891,424r,2l892,426r1,l895,427r1,l898,427r1,l899,429r2,l902,429r2,l905,429r1,l908,429r1,l911,429r1,l914,429r1,l916,429r2,-2l919,427r2,l922,426r2,l924,424r1,l926,424r2,l929,423r2,-2l932,421r,-1l934,420r1,-1l937,417r,-1l938,416r,-2l939,413r2,-2l941,410r1,-1l942,407r2,-1l945,404r,-1l945,401r2,l947,400r,-2l947,397r1,-1l948,394r,-1l948,391r,-1l948,388r,-1l948,385r,-1l948,383r,-2l948,380r,-2l948,377r,-2l948,374r-1,-1l947,371r,-1l945,368r,-1l944,365r,-1l944,362r-2,-1l942,360r-1,-2l939,357r,-2l938,354r,-2l937,351r-2,-1l934,350r-2,-2l931,347r-2,l928,345r-2,l925,344r-1,-2l922,342r-1,l919,342r-1,-1l916,341r-1,l914,341r-2,l911,341r-2,l906,339r,2l905,341r-1,l902,341r-1,l899,341r-1,l898,342r-2,l895,342r-2,l892,342r,2l891,344r-2,1l888,347r-2,l885,348r-2,2l882,351r-1,l881,342r-23,l858,453xm902,362r2,2l905,364r1,l908,364r1,l909,365r2,l912,365r2,2l915,367r,1l916,368r,2l918,370r1,1l921,373r1,1l922,375r,2l922,378r,2l922,381r,2l922,384r,1l922,387r,1l922,390r,1l922,393r,1l921,394r,2l921,397r-2,l919,398r-1,l918,400r-2,l916,401r-1,l915,403r-1,l912,403r,1l911,404r-2,l909,406r-1,l906,406r-1,l904,406r-2,l901,406r-2,l898,406r-2,l896,404r-1,l893,404r-1,-1l891,403r,-2l889,400r-1,l888,398r-2,l886,397r-1,-1l883,394r,-1l883,391r,-1l883,388r,-1l883,385r-1,-1l883,384r-1,l883,383r-1,l883,383r-1,-2l883,380r-1,l882,378r1,l883,377r,-2l883,374r2,l886,373r,-2l886,370r2,l889,368r2,-1l892,367r,-2l893,365r,-1l895,364r1,l898,364r1,l901,364r1,l902,362xm79,41r,l79,40r,-1l79,37r,-1l79,34,77,33r,-2l77,30r-1,l76,29r,-2l75,26r,-2l73,23r,-2l72,20r-2,l70,18,69,17r-2,l66,16r,-2l65,14,63,13r-1,l60,13r,-2l59,11r-2,l57,10r-1,l54,10,53,8r-1,l50,8r-1,l47,8r-1,l44,8r-1,l42,7r,1l40,8r-1,l37,8r-1,l34,8r-1,l31,10r-1,l29,10r-2,l26,10r,1l24,11r-1,l23,13r-2,l20,14r-1,l19,16r-2,l17,17r-1,l14,17r,1l13,20r-2,l11,21r-1,l10,23r-2,l8,24r-1,l7,26r,1l6,27r,2l6,30,4,31r,2l4,34r,2l4,37r,2l4,40r-1,l4,43r,1l4,46r,1l4,49r,1l6,52r,1l7,54r,2l8,57r,2l10,60r1,2l13,63r1,2l16,65r1,1l19,67r1,l21,69r3,1l26,72r1,l29,73r1,l31,73r2,l33,75r1,l36,75r1,1l39,76r,1l40,77r2,l43,79r1,l46,80r,-1l46,80r,-1l46,80r,-1l46,80r,-1l47,80r2,2l49,83r1,l50,85r2,1l52,88r,1l52,90r,2l52,93r-2,l50,95r,1l49,96r-2,l47,98r-1,l46,99r-2,l43,99r-1,l40,99r-1,l37,99r-1,l34,98r,-2l33,96,31,95r,-2l30,92r,-2l30,89r,-1l30,86r,-1l29,83,,83r1,2l1,86r,2l1,89r,1l3,92r-2,l3,93r-2,l3,93r-2,l1,95r2,l1,95r2,1l3,98r,1l3,101r1,1l4,103r,2l6,105r,1l7,108r,1l8,109r,2l10,111r,1l11,113r2,2l14,115r2,1l17,118r2,l19,119r1,l21,121r2,l26,122r1,l30,122r1,l34,122r2,l39,122r1,l43,122r1,l47,122r2,l50,122r3,l54,122r2,l57,122r2,-1l60,121r2,-2l63,119r2,-1l66,118r1,-2l69,115r1,l70,113r2,-1l73,111r,-2l75,108r,-2l76,106r,-1l77,103r,-1l77,101r2,-2l79,98r,-2l79,95r,-2l79,92r,-3l79,88r,-2l79,85r,-2l79,82r,-2l79,79r-2,l77,77,76,76r,-1l76,73r-1,l75,72r-2,l73,70r-1,l72,69r-2,l70,67,69,66,67,65r-1,l65,65r,-2l63,62r-1,l60,60r-1,l57,60,56,59,53,57r-1,l50,56r-1,l47,54r-1,l44,53r-1,l43,52r-1,l40,50r-1,l37,49r-1,l34,47,33,46r,-2l31,43r,-2l30,40r1,l31,39r,-2l31,36r2,l34,36r,-2l36,34r,-1l37,33r2,l40,33r,-2l42,33r1,l44,33r2,l47,33r,1l49,36r,1l50,37r,2l50,40r,1l79,41xm92,148r24,l116,113r2,2l119,115r2,1l122,118r1,1l125,119r,2l126,121r2,l129,122r2,l132,122r1,l133,124r2,l136,124r2,l139,124r2,l142,124r2,l145,124r1,l148,124r1,l151,124r1,-2l154,122r1,l156,121r2,l158,119r1,l161,119r1,l164,118r1,-2l167,116r,-1l168,115r1,-2l171,112r,-1l172,111r,-2l174,108r1,l175,106r,-1l177,103r,-1l178,102r1,-1l179,99r,-1l181,96r,-1l181,93r,-1l182,90r,-1l182,88r,-2l182,85r,-2l182,82r,-3l182,77r,-1l182,75r,-2l182,72r,-2l182,69r-1,-2l181,66r,-1l179,63r,-1l178,60r,-1l178,57r-1,-1l177,54r-2,-1l174,52r,-2l172,50r,-1l171,47r-2,-1l168,44r-1,-1l165,43r-1,-2l162,41r,-1l161,40r-2,-1l158,37r-2,l155,37r-1,l152,36r-1,l149,36r-1,l146,36r-1,l144,36r-2,-2l142,36r-1,l139,36r-1,l136,36r-1,l133,36r-1,1l131,37r-2,l128,37r-2,l126,39r-1,l123,40r-1,1l121,41r,2l119,43r,1l118,44r-2,2l115,46r,-9l92,37r,111xm136,57r2,2l139,59r2,l142,59r2,l145,60r1,l148,60r1,2l151,63r1,2l154,66r1,1l156,69r,1l156,72r,1l158,75r,1l158,77r,2l158,80r,2l158,83r,2l156,85r,1l156,88r,1l155,89r,1l155,92r-1,l154,93r-2,l152,95r-1,1l149,98r-1,l148,99r-2,l145,99r-1,2l142,101r-1,l139,101r-1,l136,101r-1,l133,101r-1,l131,101r,-2l129,99r-1,l126,98r,-2l125,96r-2,-1l123,93r-1,l122,92r-1,l121,90r-2,-1l119,88r-1,l118,86r,-1l118,83r,-1l118,80r-2,-1l118,79r-2,l118,77r-2,l118,77r-2,-1l118,75r-2,l116,73r2,l118,72r1,-2l119,69r2,l121,67r1,-1l122,65r1,l123,63r2,l125,62r1,l128,60r,-1l129,59r2,l132,59r1,l135,59r1,l136,57xm234,34r,2l233,36r-2,l230,36r-2,l227,36r-2,l224,36r-1,l223,37r-2,l220,37r,2l218,39r-1,l215,39r,1l214,40r-2,l211,40r,1l210,41r,2l208,43r-1,1l205,46r,1l204,47r-2,l202,49r-1,1l201,52r-1,l200,53r-2,l198,54r-1,2l195,56r,1l195,59r,1l194,62r,1l192,65r,1l192,67r-1,l191,69r,1l191,72r,1l191,75r,1l191,77r,2l189,79r2,3l191,83r,3l191,88r1,2l192,92r2,3l194,96r1,2l195,99r,2l197,102r,1l198,105r,1l200,106r,2l201,109r1,2l204,112r1,1l207,115r1,l208,116r2,l211,118r1,l214,119r1,l217,119r3,2l221,122r3,l225,122r,2l228,124r2,l233,124r1,l237,124r1,l240,124r1,l243,124r1,l246,124r1,-2l248,122r2,l251,122r2,-1l254,121r2,-2l257,119r1,-1l260,118r,-2l261,116r2,-1l264,115r2,-2l267,112r,-1l269,111r,-2l270,109r,-1l270,106r1,l271,105r2,l273,103r,-1l274,102r,-1l276,99r1,-1l277,96r,-1l279,95r,-2l279,92r,-2l280,90r,-1l280,88r,-2l280,85r,-2l280,82r,-2l280,79r,-2l280,76r,-1l280,73r,-1l280,70r-1,-1l279,67r,-1l279,65r-2,-2l277,62r,-2l276,60r,-1l274,57r,-1l273,54r-2,-1l271,52r-1,-2l269,49r-2,-2l266,46r-2,-2l263,44r-2,-1l260,43r-2,-2l257,41r-1,-1l254,39r-1,l251,39r-1,-2l248,37r-1,l246,36r-2,l243,36r-2,l238,36r-1,l234,34xm235,57r2,2l238,59r2,l241,59r2,1l244,60r2,l247,62r,1l248,63r,2l250,66r1,1l251,69r2,1l253,72r1,l254,73r,2l254,76r,1l254,79r,1l254,82r,1l254,85r,1l254,88r,1l253,89r,1l253,92r-2,l251,93r-1,l250,95r-2,1l247,98r-1,l246,99r-2,l243,99r,2l241,101r-1,l238,101r-1,l235,101r-1,l233,101r-2,l230,101r-2,l228,99r-1,l225,99r-1,-1l223,96r-2,-1l221,93r-1,-1l220,90r-2,-1l218,88r-1,l217,86r,-1l217,83r,-1l217,80r-2,-1l217,79r,-2l217,76r,-1l217,73r,-1l218,70r,-1l218,67r2,l220,66r1,l221,65r2,l223,63r1,l224,62r1,l225,60r2,l228,60r2,l230,59r1,l233,59r1,l235,59r,-2xm290,121r26,l316,10r-26,l290,121xm386,95r2,1l386,95r2,1l386,95r2,1l386,95r2,1l386,95r2,1l386,96r2,l386,96r2,l386,96r2,l386,96r,2l385,98r-2,1l382,99r-1,l381,101r-2,1l378,102r-2,l376,103r,-1l375,103r-2,-1l373,103r,-1l372,102r,1l372,102r-1,l369,102r-1,l366,102r-1,l363,102r-1,-1l360,101r,-2l359,99r,-1l358,98r,-2l356,95r-1,-2l355,92r-2,-2l353,89r,-1l352,86r63,l416,86r-1,l416,86r-1,l416,86r-1,l416,86r-1,l415,85r1,l415,85r1,l415,83r1,l415,83r1,l415,83r,-1l416,82r-1,l416,82r-1,l416,82r-1,l416,82r-1,l415,80r,-1l415,77r,-1l415,75r,-2l415,72r,-2l414,69r,-2l414,66r,-1l412,62r-1,-2l411,59r-2,-2l409,56r-1,-2l408,53r-2,l406,52r-1,-2l404,49r-2,-2l401,46r,-2l399,44r-1,-1l396,43r,-2l395,41r-2,-1l392,40r-1,l389,39r-3,l385,37r-2,l381,36r-3,l376,36r-3,l372,34r-1,2l369,36r-1,l366,36r-1,l363,36r-1,1l360,37r-1,l358,39r-2,l355,39r,1l353,40r-1,l350,41r-1,l348,43r-2,l346,44r-1,l343,46r-1,1l340,47r,2l339,50r,2l337,53r-1,1l336,56r-1,1l335,59r-2,1l333,62r-1,l332,65r-2,1l330,69r,1l330,73r,2l330,77r-1,2l330,82r,1l330,86r,2l330,90r,2l332,95r,1l333,98r,1l335,101r,1l336,103r,2l337,106r2,2l339,109r1,2l342,112r1,1l345,115r1,l346,116r2,l349,118r1,l352,119r1,l355,119r3,2l359,122r3,l363,122r,2l366,124r2,l371,124r1,l373,124r2,l376,124r2,l379,124r2,l382,122r1,l385,122r1,-1l388,121r,-2l389,119r2,l392,119r1,-1l395,118r1,-2l398,116r,-1l399,115r2,-2l402,112r,-1l404,111r1,-2l406,108r,-2l408,105r,-2l409,102r,-1l411,99r,-1l412,96r,-1l386,95xm353,70r2,l355,69r,-2l356,67r,-1l356,65r,-2l358,63r,-1l359,62r,-2l359,59r1,l362,59r1,l365,57r1,l368,57r1,l371,57r1,l372,56r1,1l375,57r1,l378,57r1,l381,57r1,2l383,59r,1l385,60r,2l386,62r,1l388,65r1,l389,66r,1l391,67r,2l391,70r-38,xm487,89r,1l487,92r-2,l485,93r-1,l484,95r-1,l481,95r,1l481,98r-1,l480,99r-2,l477,99r-2,l475,101r-1,l473,101r-2,l470,101r-2,l467,101r-2,l464,101r-2,l462,99r-1,l460,99r-2,-1l457,96r-2,-1l454,93r-2,-1l451,90r,-1l451,88r,-2l451,85r,-2l451,82r,-2l450,79r1,l451,77r,-1l451,75r,-2l451,72r,-2l451,69r,-2l452,67r2,-1l455,65r2,-2l458,62r,-2l460,60r1,l462,60r,-1l464,59r1,l467,59r1,l468,57r2,2l471,59r2,l474,59r1,l477,59r1,1l480,62r1,l483,63r1,2l485,66r,1l487,69r24,l511,67r,-1l511,65r,-2l510,63r,-1l508,60r,-1l507,59r,-2l506,56r,-2l504,53r-1,-1l503,50r-2,-1l500,47r-2,-1l497,44r-2,l494,43r-1,l493,41r-2,l490,40r-2,l487,39r-2,l484,39r-1,-2l481,37r-1,l478,37r,-1l477,36r-2,l474,36r-1,l471,36r-1,l468,34r-1,2l465,36r-1,l462,36r-1,l460,36r-2,1l457,37r-2,l454,39r-2,l451,39r,1l450,40r-2,l447,41r-2,l444,43r-2,l442,44r-1,l439,46r-1,1l437,47r,2l435,50r-1,2l434,53r-2,l432,54r-1,2l431,57r-2,2l429,60r,2l428,62r,1l428,65r-1,1l427,67r,2l425,70r,2l425,73r,2l425,76r,1l424,79r1,3l425,83r,3l425,88r2,2l427,92r1,3l428,96r1,2l429,99r2,2l431,102r1,1l432,105r2,1l435,108r,1l437,111r1,1l439,113r2,2l442,115r,1l444,116r1,2l447,118r1,1l450,119r1,l454,121r1,1l458,122r2,l460,124r2,l464,124r3,l468,124r2,l471,124r2,l474,124r1,l477,124r1,l480,122r1,l483,122r1,l484,121r1,l487,121r1,l490,119r1,-1l493,118r,-2l494,116r1,-1l497,115r,-2l498,113r2,-1l501,111r2,-2l504,108r2,-2l506,105r,-2l507,103r,-1l508,101r,-2l510,98r,-2l511,96r,-1l513,93r,-1l513,90r,-1l487,89xm470,10l462,,439,r22,26l478,26,500,,477,r-7,10xm523,121r26,l549,75r1,l549,75r,-2l550,73r,-1l549,72r1,l549,72r,-2l550,70r-1,l549,69r1,l549,69r1,l549,67r1,l549,67r1,l549,67r,-1l550,66r,-1l550,63r2,l553,63r,-1l554,60r2,l556,59r1,l559,59r1,l562,59r,-2l563,59r1,l566,59r1,l569,59r1,1l572,62r1,1l575,65r,1l576,67r-1,l576,69r-1,l576,69r-1,l575,70r1,l575,70r1,2l575,72r1,1l575,73r1,l575,73r,2l576,75r-1,l575,121r25,l600,69r,-2l600,66r,-1l600,63r,-1l600,60r,-1l599,57r,-1l599,54r,-1l597,52r,-2l596,49r,-2l595,46r-2,-2l592,43r-2,l590,41r-1,l589,40r-2,l586,40r,-1l585,39r-2,l582,37r-2,l579,37r-2,-1l576,36r-1,l573,36r-1,l570,36r-1,-2l569,36r-2,l566,36r-2,l563,36r-1,l560,36r,1l559,37r-2,l556,39r-2,l554,40r-1,l553,41r-1,l552,43r-2,l550,44r-1,l549,46r-2,l547,37r-24,l523,121xm656,34r,2l655,36r-1,l652,36r-1,l649,36r-1,l646,36r-1,l645,37r-2,l642,37r,2l641,39r-2,l638,39r,1l636,40r-1,l633,40r,1l632,41r,2l631,43r-2,1l628,46r,1l626,47r-1,l625,49r-2,1l623,52r-1,l622,53r-2,l620,54r-1,2l618,56r,1l618,59r,1l616,62r,1l615,65r,1l615,67r-2,l613,69r,1l613,72r,1l613,75r,1l613,77r,2l612,79r1,3l613,83r,3l613,88r,2l615,90r,2l615,95r,1l616,98r2,1l618,101r1,1l619,103r1,2l620,106r2,l622,108r1,1l625,111r1,1l628,113r1,2l631,115r,1l632,116r1,2l635,118r1,1l638,119r1,l641,121r1,l643,122r2,l646,122r2,2l649,124r2,l652,124r2,l655,124r1,l659,124r2,l662,124r2,l665,124r1,l668,124r1,-2l671,122r1,l674,122r1,-1l677,121r1,-2l679,119r2,-1l682,118r,-2l684,116r1,-1l687,115r,-2l688,112r,-1l689,111r,-2l691,109r1,-1l692,106r2,l694,105r1,l695,103r,-1l697,102r,-1l698,99r,-1l700,96r,-1l700,93r,-1l700,90r1,l701,89r,-1l701,86r,-1l701,83r,-1l701,80r,-1l701,77r,-1l701,75r,-2l701,72r,-2l701,69r,-2l701,66r,-1l700,63r,-1l698,60r-1,-1l697,57r-2,-1l695,54r-1,l694,53r-2,-1l691,50r-2,-1l688,47r-1,-1l687,44r-2,l684,43r-2,l681,41r-2,l678,40r-1,-1l675,39r-1,l672,37r-1,l669,37r-1,-1l666,36r-2,l662,36r-1,l659,36r-3,-2xm656,57r2,2l659,59r2,l662,59r2,l664,60r1,l666,60r2,2l669,63r2,2l672,66r2,1l674,69r1,1l675,72r,1l677,73r,2l677,76r,1l677,79r,1l677,82r,1l677,85r,1l675,86r,2l675,89r-1,l674,90r,2l672,93r,2l671,95r,1l669,96r,2l668,98r-2,l666,99r-1,l664,99r,2l662,101r-1,l659,101r-1,l656,101r-1,l654,101r-2,l651,101r,-2l649,99r-1,l646,98r-1,-2l643,95r,-2l642,93r,-1l641,92r,-2l639,89r,-1l639,86r,-1l639,83r,-1l639,80r-1,-1l639,79r,-2l639,76r,-1l639,73r,-1l639,70r,-1l639,67r2,l642,66r1,-1l645,63r1,-1l646,60r2,l649,60r2,l651,59r1,l654,59r1,l656,59r,-2xm774,60r,l774,59r,-2l774,56r-1,-2l773,53r,-1l771,50r,-1l770,49r,-2l768,46r-1,-2l767,43r-1,l766,41r-2,l763,40r-2,l761,39r-1,l758,39r-1,-2l756,37r-2,l753,37r,-1l751,36r-1,l748,36r-1,l745,36r-1,l743,34r,2l741,36r-1,l738,36r-1,l735,36r-1,1l733,37r-2,l730,37r,2l728,39r-1,l727,40r-2,l724,40r,1l722,41r,2l721,43r-1,l720,44r-2,l718,46r-1,l717,47r-2,l715,49r-1,l714,50r,2l712,52r,1l712,54r,2l711,56r,1l711,59r,1l711,62r-1,l711,63r,2l711,66r,1l711,69r1,l712,70r,2l714,73r,2l715,76r,1l717,77r,2l718,80r2,2l721,82r1,1l724,83r1,2l727,85r1,1l730,86r1,l733,86r1,2l735,88r2,l738,89r2,l741,89r2,l744,90r1,l747,92r,-2l747,92r,-2l748,92r,-2l748,92r,-2l750,92r1,1l751,95r2,1l751,96r2,l751,96r2,l751,98r2,l751,98r,1l751,101r-1,l750,102r-2,l747,102r,1l745,103r-1,l743,103r-2,l740,103r-2,l737,102r,-1l735,101r,-2l735,98r-1,-2l708,96r2,2l710,99r,2l710,102r,1l711,105r,1l712,106r,2l712,109r2,2l715,112r,1l717,113r,2l718,116r2,l721,118r1,1l724,119r1,l725,121r2,l728,121r2,1l731,122r2,l734,122r,2l735,124r2,l738,124r2,l741,124r2,l744,124r1,l747,124r1,l750,124r1,l751,122r2,l754,122r2,l756,121r1,l758,121r2,l760,119r1,l763,119r1,l764,118r2,l766,116r1,l767,115r1,l770,113r1,-1l771,111r2,l773,109r1,l774,108r,-2l776,106r,-1l776,103r,-1l776,101r,-2l776,98r,-2l776,95r,-2l776,92r,-2l776,89r,-1l774,86r,-1l773,83r,-1l771,80r-1,-1l768,77r-1,-1l766,75r-2,l763,75r-2,-2l760,73r-2,l757,73r-1,-1l754,72r-1,l751,70r-1,l748,70r-1,-1l745,69r-1,l743,67r-2,l741,66r-1,l738,65r-1,l737,63r-2,l735,62r-1,-2l735,60r,-1l737,57r,-1l738,56r2,l741,56r2,l743,54r1,2l745,56r2,l748,57r,2l750,59r,1l774,60xm817,10r-24,l793,37r-13,l780,56r13,l793,121r24,l817,56r12,l829,37r-12,l817,10xm7,299r24,l31,263r2,2l34,266r,1l36,267r,2l37,269r2,1l40,272r2,l43,273r1,l46,273r1,l49,273r1,l52,273r1,l54,273r2,l57,273r2,l60,273r2,l63,273r2,l66,273r1,l69,273r1,-1l72,272r,-2l73,270r2,l76,270r1,-1l79,269r1,-2l82,266r1,l83,265r2,-2l85,262r1,l87,260r2,-1l89,257r1,l90,256r2,-1l92,253r1,-1l93,250r,-1l93,247r2,l95,246r1,-2l96,243r,-1l96,240r,-1l96,237r,-1l96,234r,-1l96,230r,-1l96,227r,-1l96,224r,-1l96,221r,-1l95,219r,-2l95,216r,-2l95,213r,-2l93,211r,-1l93,208r-1,-1l92,206r-2,l90,204r-1,l89,203r,-2l87,201r,-1l86,200r,-2l85,197r-2,-1l82,196r-2,-2l80,193r-1,l77,191r-1,l75,191r-2,-1l72,188r-2,l69,188r-2,l66,187r-1,l63,187r-1,l60,187r-1,l57,187r-1,-2l56,187r-2,l53,187r-1,l50,187r-1,l47,187r-1,1l44,188r-1,l42,188r,2l40,190r-1,l39,191r-2,l36,193r-2,l34,194r-1,l33,196r-2,1l30,197r,-9l7,188r,111xm50,208r2,2l53,210r1,l56,210r1,l59,210r,1l60,211r2,l63,213r2,l65,214r1,l66,216r1,l67,217r2,l69,219r1,1l70,221r,2l72,224r,2l72,227r,2l72,230r,1l72,233r,1l72,236r,1l70,237r,2l70,240r-1,l69,242r,1l67,244r-1,2l65,247r-2,2l62,249r,1l60,250r-1,l59,252r-2,l56,252r-2,l53,252r-1,l50,252r-1,l47,252r-1,l44,250r-1,l42,250r-2,-1l40,247r-1,l37,246r,-2l36,244r,-1l34,243r,-1l33,240r,-1l33,237r-2,l31,236r,-2l31,233r,-2l30,230r1,l31,229r,-2l31,226r,-2l33,224r,-1l33,221r,-1l34,220r,-1l36,219r,-2l36,216r1,l37,214r2,l39,213r1,l42,213r,-2l43,211r,-1l44,210r2,l47,210r2,l50,210r,-2xm109,272r26,l135,226r1,l136,224r,-1l136,221r,-1l136,219r,-2l138,217r,-1l139,216r,-2l141,214r1,l142,213r2,l145,213r1,l146,211r2,l149,211r2,l152,211r2,l154,210r,-25l154,187r,-2l154,187r-2,l152,185r,2l151,185r,2l151,185r-2,l149,187r-1,l146,187r,1l145,188r-1,l142,188r,2l141,190r-2,l139,191r-1,l138,193r-2,l136,194r,2l135,196r,1l133,197r,-9l109,188r,84xm204,185r,2l202,187r-1,l200,187r-2,l197,187r-2,l194,187r-2,l192,188r-1,l189,188r,2l188,190r-1,l185,190r,1l184,191r-2,l181,191r,2l179,193r,1l178,194r-1,2l175,197r,1l174,198r-2,l172,200r-1,1l171,203r-2,l169,204r-1,l168,206r-1,1l165,207r,1l165,210r,1l164,211r,2l164,214r-2,2l162,217r,2l161,219r,1l161,221r,2l161,224r,2l161,227r,2l161,230r-2,l161,233r,1l161,237r,2l162,242r,1l164,246r,1l165,249r,1l165,252r2,1l167,255r1,1l168,257r1,l169,259r2,1l172,262r2,1l175,265r2,1l178,266r,1l179,267r2,2l182,269r2,1l185,270r2,l188,272r1,l191,273r1,l194,273r1,l197,273r1,l200,273r1,l202,273r2,l207,273r1,l210,273r1,l212,273r2,l215,273r2,l218,273r2,l221,273r2,-1l224,272r1,-2l227,270r1,-1l230,269r,-2l231,267r2,-1l234,266r1,-1l237,263r,-1l238,262r,-2l240,260r,-1l240,257r1,l241,256r2,l243,255r,-2l244,253r,-1l246,250r,-1l247,247r,-1l247,244r,-1l247,242r1,l248,240r,-1l250,237r,-1l250,234r,-1l250,231r,-1l250,229r,-2l250,226r,-2l250,223r,-2l248,220r,-1l248,217r,-1l247,214r,-1l247,211r-1,l246,210r-2,-2l244,207r-1,-1l241,204r-1,-1l238,201r-1,-1l237,198r-2,-1l234,196r-1,l231,194r-1,l228,193r-1,l225,191r-1,-1l223,190r-2,l220,188r-2,l217,188r-2,-1l214,187r-3,l210,187r-2,l207,187r-3,-2xm204,208r1,2l207,210r1,l210,210r1,l211,211r1,l214,211r1,2l217,214r1,2l220,217r1,2l221,220r2,1l223,223r,1l224,224r,2l224,227r,2l224,230r,1l224,233r,1l224,236r,1l224,239r-1,l223,240r-2,l221,242r,1l220,244r,2l218,246r,1l217,247r,2l215,249r-1,l214,250r-2,l211,250r,2l210,252r-2,l207,252r-2,l204,252r-2,l201,252r-1,l198,252r,-2l197,250r-2,l194,249r-2,-2l191,246r,-2l189,244r,-1l188,243r,-1l187,240r,-1l187,237r-2,l185,236r,-2l185,233r,-2l184,230r1,l185,229r,-2l185,226r,-2l187,223r,-2l187,220r,-1l188,219r1,-2l191,216r,-2l192,214r,-1l194,213r,-2l195,211r2,l198,211r2,-1l201,210r1,l204,210r,-2xm303,272r26,l329,226r1,l330,224r,-1l330,221r,-1l330,219r,-2l330,216r2,l332,214r,-1l333,213r2,l335,211r1,l337,210r2,l340,210r2,l342,208r1,2l345,210r1,l348,210r1,1l350,211r,2l352,213r1,1l353,216r,1l355,219r,1l355,221r,2l355,224r,2l355,272r24,l379,226r2,l381,224r,-1l381,221r,-1l382,220r,-1l382,217r,-1l383,216r,-2l383,213r2,l386,213r,-2l388,211r,-1l389,210r2,l392,210r1,l393,208r2,2l396,210r2,l399,211r2,l402,213r2,l405,214r,2l405,217r1,2l405,219r1,l405,220r1,l405,220r,1l406,221r-1,l406,223r,1l406,226r,1l406,272r25,l431,226r1,l431,224r,-1l432,223r,-2l431,220r1,-1l431,219r,-2l432,217r-1,-1l431,214r,-1l431,211r,-1l431,208r,-1l429,206r,-2l428,203r,-2l428,200r-1,-2l425,197r-1,-1l422,194r-1,l419,193r-1,-2l416,190r-1,l414,190r-2,-2l411,188r-2,l408,187r-2,l405,187r-1,l402,187r-1,l399,185r,2l398,187r-2,l395,187r-2,l392,187r,1l391,188r-2,l388,190r-2,l385,190r,1l383,191r-1,2l381,194r-2,l378,196r,1l376,197r,1l375,200r-2,l372,198r,-1l371,197r,-1l369,194r-1,-1l366,191r-1,l363,190r-1,l360,188r-1,l358,187r-2,l355,187r-2,l352,187r-2,l349,185r,2l348,187r-2,l345,187r-2,l342,187r-2,1l339,188r-2,l336,188r,2l335,190r-2,1l332,193r-2,1l329,196r,1l327,197r,-9l303,188r,84xm534,188r-23,l511,197r-1,-1l510,194r-2,l508,193r-1,l507,191r-1,l506,190r-2,l503,190r-2,-2l500,188r-2,l497,188r,-1l495,187r-1,l493,187r-2,l490,187r-2,l485,185r,2l483,187r-2,l480,187r-3,l474,188r-1,l470,188r-2,l468,190r-1,1l465,191r-1,2l462,193r-1,1l460,196r-2,l458,197r-1,1l455,198r,2l454,201r-2,l452,203r-1,1l451,206r-1,l450,207r-2,1l448,210r,1l447,211r,3l447,216r-2,1l445,219r,1l444,221r,2l444,224r,2l444,227r,2l442,230r2,3l444,234r,2l444,237r,2l444,240r1,2l445,243r,1l447,246r,1l448,249r,1l448,252r2,1l450,255r1,1l451,257r1,l452,259r2,1l455,262r2,1l458,265r,1l460,266r1,1l462,269r2,l465,270r2,l468,270r2,2l471,272r2,1l474,273r1,l477,273r1,l480,273r1,l483,273r1,l485,273r2,l488,273r2,l491,273r2,l494,273r1,l497,273r1,l500,273r1,l501,272r2,l504,270r2,l507,269r,-2l508,267r,-1l510,266r1,-1l511,263r,9l534,272r,-84xm488,208r2,2l491,210r2,l494,210r1,l497,211r1,l500,211r1,2l503,213r,1l504,214r,2l506,217r1,2l508,220r,1l508,223r2,l510,224r,2l510,227r,2l510,230r,1l510,233r,1l510,236r,1l508,237r,2l508,240r-1,l507,242r,1l506,244r-2,2l503,247r-2,2l500,249r,1l498,250r-1,l497,252r-2,l494,252r-1,l491,252r-1,l488,252r-1,l485,252r-1,l483,252r,-2l481,250r-1,l478,249r-1,-2l475,246r-1,-2l473,243r,-1l471,240r,-1l470,239r,-2l470,236r,-2l470,233r,-2l468,230r2,l470,229r,-2l470,226r,-2l470,223r,-2l471,221r,-1l471,219r2,l473,217r1,l474,216r1,l475,214r2,l477,213r1,l478,211r2,l481,211r2,l483,210r1,l485,210r2,l488,210r,-2xm552,272r24,l576,226r1,l576,226r,-2l577,224r,-1l576,223r1,l576,223r,-2l577,221r-1,l576,220r1,l576,220r1,l576,219r1,l576,219r1,l576,219r,-2l577,217r,-1l577,214r2,l580,214r,-1l582,211r1,l583,210r2,l586,210r1,l589,210r1,l590,208r2,2l593,210r2,l596,210r1,1l599,213r1,1l602,216r,1l603,219r-1,l603,220r-1,l603,220r-1,l602,221r1,l602,221r1,2l603,224r,2l603,272r25,l628,220r,-1l628,217r,-1l628,214r,-1l628,211r,-1l626,208r,-1l626,206r,-2l626,203r,-2l625,200r-2,-2l623,197r-1,l622,196r-2,l619,194r-1,l618,193r-2,l616,191r-1,l613,191r,-1l612,190r-2,l609,188r-1,l606,188r,-1l605,187r-2,l602,187r-2,l599,187r-2,-2l597,187r-1,l595,187r-2,l592,187r-2,l589,187r-2,l587,188r-1,l585,188r-2,2l582,190r-2,l580,191r,2l579,193r,1l577,194r,2l576,196r,1l575,197r,-9l552,188r,84xm730,188r-25,l705,197r,-1l705,194r-1,l704,193r-2,l702,191r-1,l701,190r-1,l698,190r-1,-2l695,188r-1,l692,188r-1,-1l689,187r-1,l687,187r-2,l684,187r-2,l681,185r,2l678,187r-1,l675,187r-3,l669,188r-1,l665,188r-1,l664,190r-2,1l661,191r-2,2l658,193r-2,1l655,196r-1,l654,197r-2,1l651,198r,2l649,201r-1,l648,203r-2,1l646,206r-1,l645,207r-2,1l643,210r,1l642,211r,3l642,216r-1,1l641,219r,1l639,221r,2l639,224r,2l639,227r,2l638,230r1,3l639,234r,2l639,237r,2l639,240r2,2l641,243r,1l642,246r,1l643,249r,1l643,252r2,1l645,255r1,1l646,257r2,l648,259r1,1l649,262r2,1l652,265r2,1l655,266r,1l656,267r2,2l659,269r2,1l662,270r2,l665,272r1,l668,273r1,l671,273r1,l674,273r1,l677,273r1,l679,273r2,l682,273r2,l685,273r2,l688,273r1,l691,273r1,l694,273r1,l697,273r,-1l698,272r2,-2l701,270r1,-1l702,267r2,l704,266r1,l705,265r,-2l705,272r25,l730,188xm684,208r1,2l687,210r1,l689,210r2,l691,211r1,l694,211r1,2l697,213r1,1l700,216r1,1l702,219r2,1l704,221r,2l705,223r,1l705,226r,1l705,229r,1l705,231r,2l705,234r,2l705,237r-1,l704,239r,1l702,240r,2l702,243r-1,1l700,246r-2,1l697,249r-2,l695,250r-1,l692,250r-1,2l689,252r-1,l687,252r-2,l684,252r-2,l681,252r-2,l678,252r,-2l677,250r-2,l674,249r-2,-2l671,246r-2,-2l668,243r,-1l666,240r,-1l665,239r,-2l665,236r,-2l665,233r,-2l664,230r1,l665,229r,-2l665,226r,-2l665,223r,-2l666,221r,-1l666,219r2,l668,217r1,l669,216r2,l671,214r1,l672,213r2,l674,211r1,l677,211r1,l678,210r1,l681,210r1,l684,210r,-2xm832,188r-23,l809,196r-2,l807,194r-1,l806,193r-2,l804,191r-1,l803,190r-1,l800,190r-1,-2l797,188r-1,l794,188r,-1l793,187r-2,l790,187r-1,l787,187r-1,l784,185r,2l781,187r-1,l779,187r-3,l773,188r-2,l768,188r-1,l767,190r-1,1l764,191r,2l763,193r-2,1l760,194r-2,2l757,197r-1,1l754,198r,2l753,201r-2,2l751,204r-1,l750,206r-2,1l748,208r-1,2l747,211r,2l745,213r,3l745,217r,3l744,221r,3l744,226r,3l743,230r1,3l744,234r,2l744,237r,2l744,240r,2l745,243r,1l745,246r,1l747,249r,1l747,252r1,1l748,255r2,1l750,257r1,l751,259r2,1l754,262r2,1l757,265r,1l758,266r2,1l761,269r2,l764,270r2,l767,270r1,2l770,272r1,1l773,273r1,l776,273r1,l779,273r1,l781,273r2,l784,273r2,l787,273r2,l790,273r1,l793,273r,-1l794,272r2,l797,272r2,l799,270r1,l802,270r,-1l803,269r1,l804,267r2,l806,266r1,-1l807,263r,2l807,266r,1l807,269r,1l807,272r,1l806,273r,2l806,276r,2l804,278r,1l803,279r,1l803,282r-1,l802,283r-2,l799,283r,2l797,285r-1,l796,286r-2,l793,288r-2,l790,288r-1,l787,288r-1,l784,288r-1,l781,288r,-2l780,286r-1,-1l777,285r,-2l776,283r,-1l774,282r,-2l773,279r-29,l745,280r,2l745,283r,2l745,286r2,2l747,289r1,l748,291r2,1l750,293r,2l751,295r,1l753,296r,2l754,298r,1l756,299r1,2l758,302r2,l761,303r2,2l764,305r2,l767,306r1,l770,306r1,2l773,308r1,l776,308r1,l779,308r1,l781,308r2,l784,308r2,l789,308r1,l793,308r1,l797,308r2,l802,308r1,-2l804,306r2,l807,306r2,-1l810,305r,-2l812,303r1,-1l814,302r,-1l816,301r,-2l817,299r2,-1l820,298r,-2l822,296r1,-1l824,295r,-2l826,293r,-1l827,291r,-2l829,289r,-1l830,286r,-1l832,285r,-2l832,282r,-2l832,279r1,l832,279r1,-1l832,276r1,l832,275r1,-2l832,273r,-1l833,272r-1,-2l833,269r-1,-2l833,267r-1,-1l833,265r-1,-2l832,262r,-74xm787,208r2,2l790,210r1,l793,210r1,l794,211r2,l797,211r2,2l800,213r,1l802,214r,2l803,216r,1l804,217r,2l806,220r,1l806,223r1,1l807,226r,1l807,229r,1l807,231r,2l807,234r,2l807,237r-1,2l806,240r,2l804,242r,1l804,244r-1,l803,246r-1,l802,247r-2,l800,249r-1,l797,249r,1l796,250r-2,l794,252r-1,l791,252r-1,l789,252r-2,l786,252r-2,l783,252r-2,l781,250r-1,l779,250r-2,-1l776,247r-2,-1l773,244r-2,-1l771,242r-1,-2l770,239r,-2l768,237r,-1l768,234r,-1l768,231r-1,-1l768,230r,-1l768,227r,-1l768,224r,-1l770,223r,-2l770,220r,-1l771,219r,-2l773,217r,-1l774,216r,-2l776,214r,-1l777,213r,-2l779,211r1,l781,211r,-1l783,210r1,l786,210r1,l787,208xm906,246r2,1l906,246r2,1l906,246r2,1l906,246r2,1l906,246r2,1l906,247r2,l906,247r2,l906,247r2,l906,247r,2l905,249r-1,1l902,250r-1,l901,252r-2,l899,253r-1,l896,253r,2l896,253r-1,2l893,253r,2l893,253r-1,l892,255r,-2l891,253r-2,l888,253r-2,l885,253r-2,l882,252r-1,l881,250r-2,l878,249r-2,-2l875,246r,-2l875,243r-2,-1l873,240r,-1l872,237r62,l935,237r,-1l937,236r-2,l937,236r-2,-2l937,234r-2,l937,234r-2,l935,233r2,l935,233r2,l935,233r2,l935,233r2,l935,233r,-2l935,230r,-1l935,227r,-1l935,224r,-1l935,221r-1,-1l934,219r,-2l934,216r-2,-3l931,211r,-1l929,208r,-1l928,206r,-2l926,204r,-1l925,201r-1,-1l922,198r-1,-1l919,196r-1,-2l916,194r-1,-1l914,193r,-2l912,191r-1,-1l909,188r-1,l906,188r-1,l904,188r-2,-1l901,187r-2,l898,187r-2,l895,187r-2,l891,185r,2l889,187r-1,l886,187r-1,l883,187r-1,1l881,188r-2,l878,190r-2,l875,190r,1l873,191r-1,l870,193r-1,l868,194r-2,l866,196r-1,l863,197r-1,1l860,198r,2l859,201r,2l858,204r-2,2l856,207r-1,1l855,210r-2,1l853,213r-1,l852,216r-2,1l850,220r,1l850,224r,2l850,229r-1,1l850,233r,1l850,237r,2l850,242r,1l852,246r,1l853,249r,1l855,252r1,1l856,255r,1l858,257r1,2l860,260r,2l862,263r1,2l865,266r1,l866,267r2,l869,269r1,l872,270r1,l875,270r3,2l879,273r3,l883,273r3,l888,273r3,l892,273r1,l895,273r1,l898,273r1,l901,273r1,l904,273r1,l906,272r2,l908,270r1,l911,270r1,-1l914,269r1,-2l916,267r2,-1l918,265r1,l921,263r1,-1l922,260r2,l925,259r1,-2l926,256r2,l928,255r1,-2l929,252r2,-2l931,249r1,-2l932,246r-26,xm873,221r2,l875,220r,-1l875,217r1,-1l876,214r2,l878,213r1,l879,211r,-1l881,210r1,l883,210r2,-2l886,208r2,l889,208r2,l892,208r,-1l893,208r2,l896,208r2,l899,208r2,l902,210r2,l904,211r1,l906,213r2,1l909,216r,1l911,219r,1l911,221r-38,xe" fillcolor="#939598" stroked="f">
                <v:path arrowok="t" o:connecttype="custom" o:connectlocs="1049,216;994,187;1171,233;1135,273;1221,210;1212,193;54,429;37,365;276,383;251,424;286,373;332,406;389,393;435,406;521,403;493,393;619,374;692,342;684,397;689,427;677,361;799,360;947,397;915,403;67,17;47,80;16,116;33,46;182,85;145,99;195,56;271,52;223,63;416,82;385,122;451,89;437,47;549,67;577,36;639,119;677,76;766,41;750,92;744,124;738,56;89,204;34,242;142,190;201,273;224,237;379,272;431,210;488,187;510,223;577,214;592,187;681,273;671,216;794,272;802,308;783,252;875,244;853,249" o:connectangles="0,0,0,0,0,0,0,0,0,0,0,0,0,0,0,0,0,0,0,0,0,0,0,0,0,0,0,0,0,0,0,0,0,0,0,0,0,0,0,0,0,0,0,0,0,0,0,0,0,0,0,0,0,0,0,0,0,0,0,0,0,0,0"/>
                <o:lock v:ext="edit" verticies="t"/>
              </v:shape>
              <v:shape id="Freeform 125" o:spid="_x0000_s1035" style="position:absolute;left:2839;top:15838;width:316;height:319;visibility:visible;mso-wrap-style:square;v-text-anchor:top" coordsize="316,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9FfMUA&#10;AADbAAAADwAAAGRycy9kb3ducmV2LnhtbESPQYvCMBSE78L+h/CEvYimLuiu1SirrOLFg1bB46N5&#10;tsXmpTTZWv+9EQSPw8x8w8wWrSlFQ7UrLCsYDiIQxKnVBWcKjsm6/wPCeWSNpWVScCcHi/lHZ4ax&#10;tjfeU3PwmQgQdjEqyL2vYildmpNBN7AVcfAutjbog6wzqWu8Bbgp5VcUjaXBgsNCjhWtckqvh3+j&#10;oB0tr6fJOknO33+9Y7Mpm93qfFHqs9v+TkF4av07/GpvtYLRBJ5fw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0V8xQAAANsAAAAPAAAAAAAAAAAAAAAAAJgCAABkcnMv&#10;ZG93bnJldi54bWxQSwUGAAAAAAQABAD1AAAAigMAAAAA&#10;" path="m,255l1,238,,224,,208,1,190r,-15l,160,1,143,,129,,113,1,95,,80,,65,1,57,3,48,6,41r4,-9l14,26r5,-5l26,15r5,-4l39,6,47,3,56,2r7,l79,,95,2r15,l126,r16,l158,2,174,r15,2l205,2,221,r16,2l251,2r9,l268,3r8,3l284,11r6,4l296,21r6,5l306,32r4,9l313,48r1,9l314,65r2,15l314,97r,16l316,127r,16l314,160r2,15l314,192r,16l316,222r-2,17l314,255r,9l313,271r-3,9l306,287r-4,7l296,300r-6,6l284,310r-8,3l268,316r-8,1l251,319r-14,-2l221,319r-16,l189,317r-15,l158,319r-16,-2l126,319r-16,l95,317r-16,2l63,319r-7,-2l47,316r-8,-3l31,310r-5,-4l19,300r-5,-6l10,287,6,280,3,271,1,264,,255xe" fillcolor="#ededee" stroked="f">
                <v:path arrowok="t" o:connecttype="custom" o:connectlocs="1,238;0,208;1,175;1,143;0,113;0,80;1,57;6,41;14,26;26,15;39,6;56,2;79,0;110,2;142,0;174,0;205,2;237,2;260,2;276,6;290,15;302,26;310,41;314,57;316,80;314,113;316,143;316,175;314,208;314,239;314,264;310,280;302,294;290,306;276,313;260,317;237,317;205,319;174,317;142,317;110,319;79,319;56,317;39,313;26,306;14,294;6,280;1,264;0,255" o:connectangles="0,0,0,0,0,0,0,0,0,0,0,0,0,0,0,0,0,0,0,0,0,0,0,0,0,0,0,0,0,0,0,0,0,0,0,0,0,0,0,0,0,0,0,0,0,0,0,0,0"/>
              </v:shape>
              <v:shape id="Freeform 126" o:spid="_x0000_s1036" style="position:absolute;left:3268;top:15838;width:318;height:319;visibility:visible;mso-wrap-style:square;v-text-anchor:top" coordsize="318,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nPOMAA&#10;AADbAAAADwAAAGRycy9kb3ducmV2LnhtbERPTWvCQBC9F/wPywi91Y09SEldpRQK0YtoC+Y4ZMck&#10;bXY27E7j9t+7B6HHx/teb5Mb1EQh9p4NLBcFKOLG255bA1+fH08voKIgWxw8k4E/irDdzB7WWFp/&#10;5SNNJ2lVDuFYooFOZCy1jk1HDuPCj8SZu/jgUDIMrbYBrzncDfq5KFbaYc+5ocOR3jtqfk6/zkCd&#10;Dml/7KvLeaq/RXbnOjSxMuZxnt5eQQkl+Rff3ZU1sMrr85f8A/Tm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nnPOMAAAADbAAAADwAAAAAAAAAAAAAAAACYAgAAZHJzL2Rvd25y&#10;ZXYueG1sUEsFBgAAAAAEAAQA9QAAAIUDAAAAAA==&#10;" path="m,255l2,238,,224,,208,2,190r,-15l,160,2,143,,129,,113,2,95,,80,,65,2,57,3,48,6,41r4,-9l15,26r4,-5l26,15r6,-4l39,6,48,3,56,2r8,l81,,95,2r16,l128,r16,l158,2,176,r14,2l206,2,223,r16,2l253,2r9,l270,3r8,3l286,11r6,4l298,21r6,5l308,32r4,9l315,48r1,9l316,65r2,15l316,97r,16l318,127r,16l316,160r2,15l316,192r,16l318,222r-2,17l316,255r,9l315,271r-3,9l308,287r-4,7l298,300r-6,6l286,310r-8,3l270,316r-8,1l253,319r-14,-2l222,319r-16,l191,317r-15,l158,319r-14,-2l127,319r-16,l95,317r-16,2l64,319r-8,-2l48,316r-9,-3l32,310r-6,-4l19,300r-4,-6l10,287,6,280,3,271,2,264,,255xe" fillcolor="#ededee" stroked="f">
                <v:path arrowok="t" o:connecttype="custom" o:connectlocs="2,238;0,208;2,175;2,143;0,113;0,80;2,57;6,41;15,26;26,15;39,6;56,2;81,0;111,2;144,0;176,0;206,2;239,2;262,2;278,6;292,15;304,26;312,41;316,57;318,80;316,113;318,143;318,175;316,208;316,239;316,264;312,280;304,294;292,306;278,313;262,317;239,317;206,319;176,317;144,317;111,319;79,319;56,317;39,313;26,306;15,294;6,280;2,264;0,255" o:connectangles="0,0,0,0,0,0,0,0,0,0,0,0,0,0,0,0,0,0,0,0,0,0,0,0,0,0,0,0,0,0,0,0,0,0,0,0,0,0,0,0,0,0,0,0,0,0,0,0,0"/>
              </v:shape>
              <v:shape id="Freeform 127" o:spid="_x0000_s1037" style="position:absolute;left:3268;top:15398;width:318;height:320;visibility:visible;mso-wrap-style:square;v-text-anchor:top" coordsize="318,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NHRcUA&#10;AADbAAAADwAAAGRycy9kb3ducmV2LnhtbESPQWvCQBSE70L/w/IKXqRuLGhtmo2UQsGDgrGWXl+z&#10;r8nS7NuQXTX5964geBxm5hsmW/W2ESfqvHGsYDZNQBCXThuuFBy+Pp+WIHxA1tg4JgUDeVjlD6MM&#10;U+3OXNBpHyoRIexTVFCH0KZS+rImi37qWuLo/bnOYoiyq6Tu8BzhtpHPSbKQFg3HhRpb+qip/N8f&#10;rQLrdt/Fcv76UkyMGcyw2f4efrRS48f+/Q1EoD7cw7f2WitYzOD6Jf4Am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0dFxQAAANsAAAAPAAAAAAAAAAAAAAAAAJgCAABkcnMv&#10;ZG93bnJldi54bWxQSwUGAAAAAAQABAD1AAAAigMAAAAA&#10;" path="m,255l2,238,,223,,207,2,190r,-16l,160,2,143,,128,,112,2,95,,79,,65,2,56,3,48,6,40r4,-8l15,26r4,-6l26,14r6,-4l39,6,48,3,56,1r8,l81,,95,1r16,l128,r16,l158,1,176,r14,1l206,1,223,r16,1l253,1r9,l270,3r8,3l286,10r6,4l298,20r6,6l308,32r4,8l315,48r1,8l316,65r2,14l316,96r,16l318,127r,16l316,160r2,14l316,191r,16l318,223r-2,16l316,255r,8l315,272r-3,7l308,286r-4,8l298,299r-6,6l286,309r-8,5l270,317r-8,1l253,320r-14,-2l222,320r-16,l191,318r-15,l158,320r-14,-2l127,320r-16,l95,318r-16,2l64,320r-8,-2l48,317r-9,-3l32,309r-6,-4l19,299r-4,-5l10,286,6,279,3,272,2,263,,255xe" fillcolor="#ededee" stroked="f">
                <v:path arrowok="t" o:connecttype="custom" o:connectlocs="2,238;0,207;2,174;2,143;0,112;0,79;2,56;6,40;15,26;26,14;39,6;56,1;81,0;111,1;144,0;176,0;206,1;239,1;262,1;278,6;292,14;304,26;312,40;316,56;318,79;316,112;318,143;318,174;316,207;316,239;316,263;312,279;304,294;292,305;278,314;262,318;239,318;206,320;176,318;144,318;111,320;79,320;56,318;39,314;26,305;15,294;6,279;2,263;0,255" o:connectangles="0,0,0,0,0,0,0,0,0,0,0,0,0,0,0,0,0,0,0,0,0,0,0,0,0,0,0,0,0,0,0,0,0,0,0,0,0,0,0,0,0,0,0,0,0,0,0,0,0"/>
              </v:shape>
              <v:shape id="Freeform 128" o:spid="_x0000_s1038" style="position:absolute;left:3764;top:15903;width:187;height:189;visibility:visible;mso-wrap-style:square;v-text-anchor:top" coordsize="187,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2ex8AA&#10;AADbAAAADwAAAGRycy9kb3ducmV2LnhtbESPQYvCMBSE78L+h/AWvNl0PUjpGkXWVTwp6v6AR/Ns&#10;i8lLabKa/nsjCB6HmfmGmS+jNeJGvW8dK/jKchDEldMt1wr+zptJAcIHZI3GMSkYyMNy8TGaY6nd&#10;nY90O4VaJAj7EhU0IXSllL5qyKLPXEecvIvrLYYk+1rqHu8Jbo2c5vlMWmw5LTTY0U9D1fX0bxXE&#10;tWmLPV4M73+3RfCHAeN6UGr8GVffIALF8A6/2jutYDaF55f0A+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g2ex8AAAADbAAAADwAAAAAAAAAAAAAAAACYAgAAZHJzL2Rvd25y&#10;ZXYueG1sUEsFBgAAAAAEAAQA9QAAAIUDAAAAAA==&#10;" path="m,151l1,141,,133,,123,1,113r,-9l,95,1,85,,77,,66,1,56,,48,,39,1,33r,-4l4,25,6,20,9,16r3,-4l16,9,20,6,24,5,29,2r4,l37,2,47,r9,2l66,2,75,,85,r8,2l102,r10,2l121,2,131,r8,2l148,2r6,l158,2r4,3l167,6r4,3l175,12r3,4l181,20r1,5l185,29r,4l185,39r2,9l185,58r,8l187,75r,10l185,95r2,9l185,114r,9l187,131r-2,10l185,151r,5l185,160r-3,4l181,169r-3,4l175,177r-4,3l167,183r-5,1l158,187r-4,l148,189r-9,-2l131,189r-10,l112,187r-10,l93,189r-8,-2l75,189r-9,l56,187r-9,2l37,189r-4,-2l29,187r-5,-3l20,183r-4,-3l12,177,9,173,6,169,4,164,1,160r,-4l,151xe" fillcolor="#f47920" stroked="f">
                <v:path arrowok="t" o:connecttype="custom" o:connectlocs="1,141;0,123;1,104;1,85;0,66;0,48;1,33;4,25;9,16;16,9;24,5;33,2;47,0;66,2;85,0;102,0;121,2;139,2;154,2;162,5;171,9;178,16;182,25;185,33;187,48;185,66;187,85;187,104;185,123;185,141;185,156;182,164;178,173;171,180;162,184;154,187;139,187;121,189;102,187;85,187;66,189;47,189;33,187;24,184;16,180;9,173;4,164;1,156;0,151" o:connectangles="0,0,0,0,0,0,0,0,0,0,0,0,0,0,0,0,0,0,0,0,0,0,0,0,0,0,0,0,0,0,0,0,0,0,0,0,0,0,0,0,0,0,0,0,0,0,0,0,0"/>
              </v:shape>
              <v:shape id="Freeform 129" o:spid="_x0000_s1039" style="position:absolute;left:3698;top:15398;width:317;height:320;visibility:visible;mso-wrap-style:square;v-text-anchor:top" coordsize="317,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yj48UA&#10;AADbAAAADwAAAGRycy9kb3ducmV2LnhtbESPT4vCMBTE7wt+h/AEL8ua+pe1GkUWFMWLqwt6fDTP&#10;tti8dJuo9dsbQfA4zMxvmMmsNoW4UuVyywo67QgEcWJ1zqmCv/3i6xuE88gaC8uk4E4OZtPGxwRj&#10;bW/8S9edT0WAsItRQeZ9GUvpkowMurYtiYN3spVBH2SVSl3hLcBNIbtRNJQGcw4LGZb0k1Fy3l2M&#10;gtRvF6PicOoflp9rs90Pjv+b3kqpVrOej0F4qv07/GqvtIJhD55fw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fKPjxQAAANsAAAAPAAAAAAAAAAAAAAAAAJgCAABkcnMv&#10;ZG93bnJldi54bWxQSwUGAAAAAAQABAD1AAAAigMAAAAA&#10;" path="m,255l1,238,,223,,207,1,190r,-16l,160,1,143,,128,,112,1,95,,79,,65,1,56,3,48,6,40r4,-8l14,26r6,-6l26,14r7,-4l40,6,49,3,57,1r8,l80,,96,1r16,l128,r16,l159,1,175,r16,1l207,1,223,r15,1l253,1r8,l270,3r7,3l286,10r6,4l297,20r6,6l307,32r5,8l315,48r1,8l316,65r1,14l316,96r,16l317,127r,16l316,160r1,14l316,191r,16l317,223r-1,16l316,255r,8l315,272r-3,7l307,286r-4,8l297,299r-5,6l286,309r-9,5l270,317r-9,1l253,320r-15,-2l223,320r-16,l191,318r-16,l159,320r-15,-2l128,320r-16,l96,318r-16,2l65,320r-8,-2l49,317r-9,-3l33,309r-7,-4l20,299r-6,-5l10,286,6,279,3,272,1,263,,255xe" fillcolor="#ededee" stroked="f">
                <v:path arrowok="t" o:connecttype="custom" o:connectlocs="1,238;0,207;1,174;1,143;0,112;0,79;1,56;6,40;14,26;26,14;40,6;57,1;80,0;112,1;144,0;175,0;207,1;238,1;261,1;277,6;292,14;303,26;312,40;316,56;317,79;316,112;317,143;317,174;316,207;316,239;316,263;312,279;303,294;292,305;277,314;261,318;238,318;207,320;175,318;144,318;112,320;80,320;57,318;40,314;26,305;14,294;6,279;1,263;0,255" o:connectangles="0,0,0,0,0,0,0,0,0,0,0,0,0,0,0,0,0,0,0,0,0,0,0,0,0,0,0,0,0,0,0,0,0,0,0,0,0,0,0,0,0,0,0,0,0,0,0,0,0"/>
              </v:shape>
              <v:shape id="Freeform 130" o:spid="_x0000_s1040" style="position:absolute;left:4129;top:15838;width:317;height:319;visibility:visible;mso-wrap-style:square;v-text-anchor:top" coordsize="317,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k05cEA&#10;AADbAAAADwAAAGRycy9kb3ducmV2LnhtbESP0YrCMBRE3xf8h3AF39ZUkbJUo7iCICKItR9wbe62&#10;3W1uShM1/r0RhH0cZuYMs1gF04ob9a6xrGAyTkAQl1Y3XCkoztvPLxDOI2tsLZOCBzlYLQcfC8y0&#10;vfOJbrmvRISwy1BB7X2XSenKmgy6se2Io/dje4M+yr6Susd7hJtWTpMklQYbjgs1drSpqfzLr0YB&#10;p3kIxeP7gm345f3aHabH0ik1Gob1HISn4P/D7/ZOK0hn8PoSf4B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5NOXBAAAA2wAAAA8AAAAAAAAAAAAAAAAAmAIAAGRycy9kb3du&#10;cmV2LnhtbFBLBQYAAAAABAAEAPUAAACGAwAAAAA=&#10;" path="m,255l1,238,,224,,208,1,190r,-15l,160,1,143,,129,,113,1,95,,80,,65,1,57,3,48,6,41r4,-9l14,26r5,-5l26,15r6,-4l39,6,47,3,56,2r7,l79,,95,2r16,l126,r16,l158,2,174,r16,2l205,2,221,r16,2l253,2r8,l270,3r7,3l286,11r6,4l297,21r6,5l307,32r5,9l315,48r1,9l316,65r1,15l316,97r,16l317,127r,16l316,160r1,15l316,192r,16l317,222r-1,17l316,255r,9l315,271r-3,9l307,287r-4,7l297,300r-5,6l286,310r-9,3l270,316r-9,1l253,319r-16,-2l221,319r-16,l190,317r-16,l158,319r-16,-2l126,319r-15,l95,317r-16,2l63,319r-7,-2l47,316r-8,-3l32,310r-6,-4l19,300r-5,-6l10,287,6,280,3,271,1,264,,255xe" fillcolor="#ededee" stroked="f">
                <v:path arrowok="t" o:connecttype="custom" o:connectlocs="1,238;0,208;1,175;1,143;0,113;0,80;1,57;6,41;14,26;26,15;39,6;56,2;79,0;111,2;142,0;174,0;205,2;237,2;261,2;277,6;292,15;303,26;312,41;316,57;317,80;316,113;317,143;317,175;316,208;316,239;316,264;312,280;303,294;292,306;277,313;261,317;237,317;205,319;174,317;142,317;111,319;79,319;56,317;39,313;26,306;14,294;6,280;1,264;0,255" o:connectangles="0,0,0,0,0,0,0,0,0,0,0,0,0,0,0,0,0,0,0,0,0,0,0,0,0,0,0,0,0,0,0,0,0,0,0,0,0,0,0,0,0,0,0,0,0,0,0,0,0"/>
              </v:shape>
              <v:shape id="Freeform 131" o:spid="_x0000_s1041" style="position:absolute;left:4129;top:15398;width:317;height:320;visibility:visible;mso-wrap-style:square;v-text-anchor:top" coordsize="317,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meDMUA&#10;AADbAAAADwAAAGRycy9kb3ducmV2LnhtbESPT4vCMBTE7wt+h/AEL8ua+pe1GkUEF8WLqwt6fDTP&#10;tti81Car9dsbQfA4zMxvmMmsNoW4UuVyywo67QgEcWJ1zqmCv/3y6xuE88gaC8uk4E4OZtPGxwRj&#10;bW/8S9edT0WAsItRQeZ9GUvpkowMurYtiYN3spVBH2SVSl3hLcBNIbtRNJQGcw4LGZa0yCg57/6N&#10;gtRvl6PicOoffj7XZrsfHC+b3kqpVrOej0F4qv07/GqvtILhAJ5fw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2Z4MxQAAANsAAAAPAAAAAAAAAAAAAAAAAJgCAABkcnMv&#10;ZG93bnJldi54bWxQSwUGAAAAAAQABAD1AAAAigMAAAAA&#10;" path="m,255l1,238,,223,,207,1,190r,-16l,160,1,143,,128,,112,1,95,,79,,65,1,56,3,48,6,40r4,-8l14,26r5,-6l26,14r6,-4l39,6,47,3,56,1r7,l79,,95,1r16,l126,r16,l158,1,174,r16,1l205,1,221,r16,1l253,1r8,l270,3r7,3l286,10r6,4l297,20r6,6l307,32r5,8l315,48r1,8l316,65r1,14l316,96r,16l317,127r,16l316,160r1,14l316,191r,16l317,223r-1,16l316,255r,8l315,272r-3,7l307,286r-4,8l297,299r-5,6l286,309r-9,5l270,317r-9,1l253,320r-16,-2l221,320r-16,l190,318r-16,l158,320r-16,-2l126,320r-15,l95,318r-16,2l63,320r-7,-2l47,317r-8,-3l32,309r-6,-4l19,299r-5,-5l10,286,6,279,3,272,1,263,,255xe" fillcolor="#ededee" stroked="f">
                <v:path arrowok="t" o:connecttype="custom" o:connectlocs="1,238;0,207;1,174;1,143;0,112;0,79;1,56;6,40;14,26;26,14;39,6;56,1;79,0;111,1;142,0;174,0;205,1;237,1;261,1;277,6;292,14;303,26;312,40;316,56;317,79;316,112;317,143;317,174;316,207;316,239;316,263;312,279;303,294;292,305;277,314;261,318;237,318;205,320;174,318;142,318;111,320;79,320;56,318;39,314;26,305;14,294;6,279;1,263;0,255" o:connectangles="0,0,0,0,0,0,0,0,0,0,0,0,0,0,0,0,0,0,0,0,0,0,0,0,0,0,0,0,0,0,0,0,0,0,0,0,0,0,0,0,0,0,0,0,0,0,0,0,0"/>
              </v:shape>
              <v:shape id="Freeform 132" o:spid="_x0000_s1042" style="position:absolute;left:4559;top:15838;width:317;height:319;visibility:visible;mso-wrap-style:square;v-text-anchor:top" coordsize="317,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cPCcEA&#10;AADbAAAADwAAAGRycy9kb3ducmV2LnhtbESP0YrCMBRE3xf8h3AF39ZUH8pSjaUKgogg2/UDrs21&#10;rTY3pYka/94sLOzjMDNnmGUeTCceNLjWsoLZNAFBXFndcq3g9LP9/ALhPLLGzjIpeJGDfDX6WGKm&#10;7ZO/6VH6WkQIuwwVNN73mZSuasigm9qeOHoXOxj0UQ611AM+I9x0cp4kqTTYclxosKdNQ9WtvBsF&#10;nJYhnF7rM3bhyvvCHebHyik1GYdiAcJT8P/hv/ZOK0hT+P0Sf4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nDwnBAAAA2wAAAA8AAAAAAAAAAAAAAAAAmAIAAGRycy9kb3du&#10;cmV2LnhtbFBLBQYAAAAABAAEAPUAAACGAwAAAAA=&#10;" path="m,255l1,238,,224,,208,1,190r,-15l,160,1,143,,129,,113,1,95,,80,,65,1,57,2,48,5,41r5,-9l14,26r4,-5l25,15r6,-4l38,6,47,3,56,2r7,l80,,96,2r16,l127,r16,l159,2,175,r16,2l206,2,222,r16,2l252,2r9,l270,3r7,3l285,11r6,4l297,21r6,5l307,32r4,9l314,48r2,9l316,65r1,15l316,97r,16l317,127r,16l316,160r1,15l316,192r,16l317,222r-1,17l316,255r,9l314,271r-3,9l307,287r-4,7l297,300r-6,6l285,310r-8,3l270,316r-9,1l252,319r-14,-2l222,319r-16,l191,317r-16,l159,319r-16,-2l127,319r-15,l96,317r-16,2l63,319r-7,-2l47,316r-9,-3l31,310r-6,-4l18,300r-4,-6l10,287,5,280,2,271,1,264,,255xe" fillcolor="#ededee" stroked="f">
                <v:path arrowok="t" o:connecttype="custom" o:connectlocs="1,238;0,208;1,175;1,143;0,113;0,80;1,57;5,41;14,26;25,15;38,6;56,2;80,0;112,2;143,0;175,0;206,2;238,2;261,2;277,6;291,15;303,26;311,41;316,57;317,80;316,113;317,143;317,175;316,208;316,239;316,264;311,280;303,294;291,306;277,313;261,317;238,317;206,319;175,317;143,317;112,319;80,319;56,317;38,313;25,306;14,294;5,280;1,264;0,255" o:connectangles="0,0,0,0,0,0,0,0,0,0,0,0,0,0,0,0,0,0,0,0,0,0,0,0,0,0,0,0,0,0,0,0,0,0,0,0,0,0,0,0,0,0,0,0,0,0,0,0,0"/>
              </v:shape>
              <v:shape id="Freeform 133" o:spid="_x0000_s1043" style="position:absolute;left:4625;top:15464;width:186;height:187;visibility:visible;mso-wrap-style:square;v-text-anchor:top" coordsize="186,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wbyMMA&#10;AADbAAAADwAAAGRycy9kb3ducmV2LnhtbESPQYvCMBSE74L/ITxhL6KpLrhSjaKC4IqXrR709mie&#10;bbF5qU1W6783guBxmJlvmOm8MaW4Ue0KywoG/QgEcWp1wZmCw37dG4NwHlljaZkUPMjBfNZuTTHW&#10;9s5/dEt8JgKEXYwKcu+rWEqX5mTQ9W1FHLyzrQ36IOtM6hrvAW5KOYyikTRYcFjIsaJVTukl+TcK&#10;oqXc7hKr3VV/b7vH1eb32n2clPrqNIsJCE+N/4Tf7Y1WMPqB15fwA+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wbyMMAAADbAAAADwAAAAAAAAAAAAAAAACYAgAAZHJzL2Rv&#10;d25yZXYueG1sUEsFBgAAAAAEAAQA9QAAAIgDAAAAAA==&#10;" path="m,150l1,140,,131,,121,1,111r,-9l,94,1,84,,75,,65,1,55,,46,,38,1,32r,-4l2,23,5,19,8,15r3,-3l14,9,18,6,23,3,27,2r6,l37,2,47,r9,2l66,2,74,,84,r9,2l102,r10,2l120,2,130,r9,2l148,2r5,l158,2r4,1l166,6r5,3l175,12r3,3l181,19r1,4l185,28r,4l185,38r1,8l185,56r,9l186,74r,10l185,94r1,8l185,113r,8l186,130r-1,10l185,150r,4l185,159r-3,4l181,167r-3,5l175,176r-4,3l166,182r-4,1l158,186r-5,l148,187r-9,-1l130,187r-10,l112,186r-10,l93,187r-9,-1l74,187r-8,l56,186r-9,1l37,187r-4,-1l27,186r-4,-3l18,182r-4,-3l11,176,8,172,5,167,2,163,1,159r,-5l,150xe" fillcolor="#f7941d" stroked="f">
                <v:path arrowok="t" o:connecttype="custom" o:connectlocs="1,140;0,121;1,102;1,84;0,65;0,46;1,32;2,23;8,15;14,9;23,3;33,2;47,0;66,2;84,0;102,0;120,2;139,2;153,2;162,3;171,9;178,15;182,23;185,32;186,46;185,65;186,84;186,102;185,121;185,140;185,154;182,163;178,172;171,179;162,183;153,186;139,186;120,187;102,186;84,186;66,187;47,187;33,186;23,183;14,179;8,172;2,163;1,154;0,150" o:connectangles="0,0,0,0,0,0,0,0,0,0,0,0,0,0,0,0,0,0,0,0,0,0,0,0,0,0,0,0,0,0,0,0,0,0,0,0,0,0,0,0,0,0,0,0,0,0,0,0,0"/>
              </v:shape>
              <v:shape id="Freeform 134" o:spid="_x0000_s1044" style="position:absolute;left:4989;top:15838;width:318;height:319;visibility:visible;mso-wrap-style:square;v-text-anchor:top" coordsize="318,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DPsAA&#10;AADbAAAADwAAAGRycy9kb3ducmV2LnhtbERPTWvCQBC9F/wPywi91Y09SEldpRQK0YtoC+Y4ZMck&#10;bXY27E7j9t+7B6HHx/teb5Mb1EQh9p4NLBcFKOLG255bA1+fH08voKIgWxw8k4E/irDdzB7WWFp/&#10;5SNNJ2lVDuFYooFOZCy1jk1HDuPCj8SZu/jgUDIMrbYBrzncDfq5KFbaYc+5ocOR3jtqfk6/zkCd&#10;Dml/7KvLeaq/RXbnOjSxMuZxnt5eQQkl+Rff3ZU1sMpj85f8A/Tm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A/DPsAAAADbAAAADwAAAAAAAAAAAAAAAACYAgAAZHJzL2Rvd25y&#10;ZXYueG1sUEsFBgAAAAAEAAQA9QAAAIUDAAAAAA==&#10;" path="m,255l2,238,,224,,208,2,190r,-15l,160,2,143,,129,,113,2,95,,80,,65,2,57,3,48,6,41r5,-9l15,26r4,-5l26,15r6,-4l39,6,48,3,57,2r7,l80,,95,2r16,l127,r16,l159,2,174,r16,2l206,2,222,r16,2l252,2r10,l271,3r7,3l285,11r7,4l298,21r6,5l308,32r4,9l315,48r2,9l317,65r1,15l317,97r,16l318,127r,16l317,160r1,15l317,192r,16l318,222r-1,17l317,255r,9l315,271r-3,9l308,287r-4,7l298,300r-6,6l285,310r-7,3l271,316r-9,1l252,319r-14,-2l222,319r-16,l190,317r-16,l159,319r-16,-2l127,319r-16,l95,317r-15,2l64,319r-7,-2l48,316r-9,-3l32,310r-6,-4l19,300r-4,-6l11,287,6,280,3,271,2,264,,255xe" fillcolor="#ededee" stroked="f">
                <v:path arrowok="t" o:connecttype="custom" o:connectlocs="2,238;0,208;2,175;2,143;0,113;0,80;2,57;6,41;15,26;26,15;39,6;57,2;80,0;111,2;143,0;174,0;206,2;238,2;262,2;278,6;292,15;304,26;312,41;317,57;318,80;317,113;318,143;318,175;317,208;317,239;317,264;312,280;304,294;292,306;278,313;262,317;238,317;206,319;174,317;143,317;111,319;80,319;57,317;39,313;26,306;15,294;6,280;2,264;0,255" o:connectangles="0,0,0,0,0,0,0,0,0,0,0,0,0,0,0,0,0,0,0,0,0,0,0,0,0,0,0,0,0,0,0,0,0,0,0,0,0,0,0,0,0,0,0,0,0,0,0,0,0"/>
              </v:shape>
              <v:shape id="Freeform 135" o:spid="_x0000_s1045" style="position:absolute;left:4989;top:15398;width:318;height:320;visibility:visible;mso-wrap-style:square;v-text-anchor:top" coordsize="318,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VLQ8UA&#10;AADbAAAADwAAAGRycy9kb3ducmV2LnhtbESPW2vCQBSE3wv+h+UIfSm6qVAv0VWkIPShQuMFX4/Z&#10;Y7KYPRuyW03+fVco+DjMzDfMYtXaStyo8caxgvdhAoI4d9pwoeCw3wymIHxA1lg5JgUdeVgtey8L&#10;TLW7c0a3XShEhLBPUUEZQp1K6fOSLPqhq4mjd3GNxRBlU0jd4D3CbSVHSTKWFg3HhRJr+iwpv+5+&#10;rQLrfo7Z9GM2yd6M6Uz3vT0fTlqp1367noMI1IZn+L/9pRWMZ/D4En+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9UtDxQAAANsAAAAPAAAAAAAAAAAAAAAAAJgCAABkcnMv&#10;ZG93bnJldi54bWxQSwUGAAAAAAQABAD1AAAAigMAAAAA&#10;" path="m,255l2,238,,223,,207,2,190r,-16l,160,2,143,,128,,112,2,95,,79,,65,2,56,3,48,6,40r5,-8l15,26r4,-6l26,14r6,-4l39,6,48,3,57,1r7,l80,,95,1r16,l127,r16,l159,1,174,r16,1l206,1,222,r16,1l252,1r10,l271,3r7,3l285,10r7,4l298,20r6,6l308,32r4,8l315,48r2,8l317,65r1,14l317,96r,16l318,127r,16l317,160r1,14l317,191r,16l318,223r-1,16l317,255r,8l315,272r-3,7l308,286r-4,8l298,299r-6,6l285,309r-7,5l271,317r-9,1l252,320r-14,-2l222,320r-16,l190,318r-16,l159,320r-16,-2l127,320r-16,l95,318r-15,2l64,320r-7,-2l48,317r-9,-3l32,309r-6,-4l19,299r-4,-5l11,286,6,279,3,272,2,263,,255xe" fillcolor="#ededee" stroked="f">
                <v:path arrowok="t" o:connecttype="custom" o:connectlocs="2,238;0,207;2,174;2,143;0,112;0,79;2,56;6,40;15,26;26,14;39,6;57,1;80,0;111,1;143,0;174,0;206,1;238,1;262,1;278,6;292,14;304,26;312,40;317,56;318,79;317,112;318,143;318,174;317,207;317,239;317,263;312,279;304,294;292,305;278,314;262,318;238,318;206,320;174,318;143,318;111,320;80,320;57,318;39,314;26,305;15,294;6,279;2,263;0,255" o:connectangles="0,0,0,0,0,0,0,0,0,0,0,0,0,0,0,0,0,0,0,0,0,0,0,0,0,0,0,0,0,0,0,0,0,0,0,0,0,0,0,0,0,0,0,0,0,0,0,0,0"/>
              </v:shape>
              <v:shape id="Freeform 136" o:spid="_x0000_s1046" style="position:absolute;left:5419;top:15838;width:318;height:319;visibility:visible;mso-wrap-style:square;v-text-anchor:top" coordsize="318,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BZ5cEA&#10;AADbAAAADwAAAGRycy9kb3ducmV2LnhtbERPTUvDQBC9C/6HZQRvdmMPWmK3pRSE6EXaCs1xyE6T&#10;tNnZsDtN13/vHgSPj/e9XCc3qIlC7D0beJ4VoIgbb3tuDXwf3p8WoKIgWxw8k4EfirBe3d8tsbT+&#10;xjua9tKqHMKxRAOdyFhqHZuOHMaZH4kzd/LBoWQYWm0D3nK4G/S8KF60w55zQ4cjbTtqLvurM1Cn&#10;r/S566vTcarPIh/HOjSxMubxIW3eQAkl+Rf/uStr4DWvz1/yD9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gWeXBAAAA2wAAAA8AAAAAAAAAAAAAAAAAmAIAAGRycy9kb3du&#10;cmV2LnhtbFBLBQYAAAAABAAEAPUAAACGAwAAAAA=&#10;" path="m,255l1,238,,224,,208,1,190r,-15l,160,1,143,,129,,113,1,95,,80,,65,1,57,3,48,6,41r4,-9l14,26r5,-5l26,15r6,-4l39,6,47,3,56,2r7,l81,,96,2r16,l128,r16,l160,2,175,r16,2l207,2,223,r16,2l253,2r9,l270,3r7,3l286,11r6,4l297,21r6,5l308,32r4,9l315,48r1,9l316,65r2,15l316,97r,16l318,127r,16l316,160r2,15l316,192r,16l318,222r-2,17l316,255r,9l315,271r-3,9l308,287r-5,7l297,300r-5,6l286,310r-9,3l270,316r-8,1l253,319r-14,-2l223,319r-16,l191,317r-16,l160,319r-16,-2l128,319r-16,l96,317r-15,2l63,319r-7,-2l47,316r-8,-3l32,310r-6,-4l19,300r-5,-6l10,287,6,280,3,271,1,264,,255xe" fillcolor="#ededee" stroked="f">
                <v:path arrowok="t" o:connecttype="custom" o:connectlocs="1,238;0,208;1,175;1,143;0,113;0,80;1,57;6,41;14,26;26,15;39,6;56,2;81,0;112,2;144,0;175,0;207,2;239,2;262,2;277,6;292,15;303,26;312,41;316,57;318,80;316,113;318,143;318,175;316,208;316,239;316,264;312,280;303,294;292,306;277,313;262,317;239,317;207,319;175,317;144,317;112,319;81,319;56,317;39,313;26,306;14,294;6,280;1,264;0,255" o:connectangles="0,0,0,0,0,0,0,0,0,0,0,0,0,0,0,0,0,0,0,0,0,0,0,0,0,0,0,0,0,0,0,0,0,0,0,0,0,0,0,0,0,0,0,0,0,0,0,0,0"/>
              </v:shape>
              <v:shape id="Freeform 137" o:spid="_x0000_s1047" style="position:absolute;left:5419;top:15398;width:318;height:320;visibility:visible;mso-wrap-style:square;v-text-anchor:top" coordsize="318,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rRmMUA&#10;AADbAAAADwAAAGRycy9kb3ducmV2LnhtbESPT2vCQBTE70K/w/IKXqRuLPinaTZSCgUPCsZaen3N&#10;viZLs29DdtXk27uC0OMwM79hsnVvG3GmzhvHCmbTBARx6bThSsHx8+NpBcIHZI2NY1IwkId1/jDK&#10;MNXuwgWdD6ESEcI+RQV1CG0qpS9rsuinriWO3q/rLIYou0rqDi8Rbhv5nCQLadFwXKixpfeayr/D&#10;ySqwbv9VrOYvy2JizGCG7e7n+K2VGj/2b68gAvXhP3xvb7SC5QxuX+IP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WtGYxQAAANsAAAAPAAAAAAAAAAAAAAAAAJgCAABkcnMv&#10;ZG93bnJldi54bWxQSwUGAAAAAAQABAD1AAAAigMAAAAA&#10;" path="m,255l1,238,,223,,207,1,190r,-16l,160,1,143,,128,,112,1,95,,79,,65,1,56,3,48,6,40r4,-8l14,26r5,-6l26,14r6,-4l39,6,47,3,56,1r7,l81,,96,1r16,l128,r16,l160,1,175,r16,1l207,1,223,r16,1l253,1r9,l270,3r7,3l286,10r6,4l297,20r6,6l308,32r4,8l315,48r1,8l316,65r2,14l316,96r,16l318,127r,16l316,160r2,14l316,191r,16l318,223r-2,16l316,255r,8l315,272r-3,7l308,286r-5,8l297,299r-5,6l286,309r-9,5l270,317r-8,1l253,320r-14,-2l223,320r-16,l191,318r-16,l160,320r-16,-2l128,320r-16,l96,318r-15,2l63,320r-7,-2l47,317r-8,-3l32,309r-6,-4l19,299r-5,-5l10,286,6,279,3,272,1,263,,255xe" fillcolor="#ededee" stroked="f">
                <v:path arrowok="t" o:connecttype="custom" o:connectlocs="1,238;0,207;1,174;1,143;0,112;0,79;1,56;6,40;14,26;26,14;39,6;56,1;81,0;112,1;144,0;175,0;207,1;239,1;262,1;277,6;292,14;303,26;312,40;316,56;318,79;316,112;318,143;318,174;316,207;316,239;316,263;312,279;303,294;292,305;277,314;262,318;239,318;207,320;175,318;144,318;112,320;81,320;56,318;39,314;26,305;14,294;6,279;1,263;0,255" o:connectangles="0,0,0,0,0,0,0,0,0,0,0,0,0,0,0,0,0,0,0,0,0,0,0,0,0,0,0,0,0,0,0,0,0,0,0,0,0,0,0,0,0,0,0,0,0,0,0,0,0"/>
              </v:shape>
              <v:shape id="Freeform 138" o:spid="_x0000_s1048" style="position:absolute;left:5850;top:15838;width:313;height:319;visibility:visible;mso-wrap-style:square;v-text-anchor:top" coordsize="313,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OVGcUA&#10;AADbAAAADwAAAGRycy9kb3ducmV2LnhtbESPQWvCQBSE74X+h+UVvJS6UUQldZVSDQY8iKkHj4/s&#10;MwnNvg3ZNUZ/vSsUehxm5htmsepNLTpqXWVZwWgYgSDOra64UHD8ST7mIJxH1lhbJgU3crBavr4s&#10;MNb2ygfqMl+IAGEXo4LS+yaW0uUlGXRD2xAH72xbgz7ItpC6xWuAm1qOo2gqDVYcFkps6Luk/De7&#10;GAXbdZfQvek2O39ep/P0/bTvk4lSg7f+6xOEp97/h//aqVYwG8PzS/gB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w5UZxQAAANsAAAAPAAAAAAAAAAAAAAAAAJgCAABkcnMv&#10;ZG93bnJldi54bWxQSwUGAAAAAAQABAD1AAAAigMAAAAA&#10;" path="m,255l1,238,,224,,208,1,190r,-15l,160,1,143,,129,,113,1,95,,80,,65,1,57,3,48,6,41r4,-9l14,26r5,-5l26,15r6,-4l40,6,47,3,56,2r7,l79,,93,2r16,l125,r14,l155,2,171,r16,2l203,2,218,r16,2l250,2r7,l266,3r8,3l282,11r5,4l295,21r4,5l303,32r4,9l310,48r2,9l313,65r-1,15l313,97r,16l312,127r,16l313,160r-1,15l313,192r,16l312,222r1,17l313,255r-1,9l310,271r-3,9l303,287r-4,7l295,300r-8,6l282,310r-9,3l266,316r-9,1l250,319r-16,-2l218,319r-15,l187,317r-16,l155,319r-16,-2l125,319r-16,l93,317r-14,2l63,319r-7,-2l47,316r-8,-3l32,310r-6,-4l19,300r-5,-6l10,287,6,280,3,271,1,264,,255xe" fillcolor="#ededee" stroked="f">
                <v:path arrowok="t" o:connecttype="custom" o:connectlocs="1,238;0,208;1,175;1,143;0,113;0,80;1,57;6,41;14,26;26,15;40,6;56,2;79,0;109,2;139,0;171,0;203,2;234,2;257,2;274,6;287,15;299,26;307,41;312,57;312,80;313,113;312,143;312,175;313,208;313,239;312,264;307,280;299,294;287,306;273,313;257,317;234,317;203,319;171,317;139,317;109,319;79,319;56,317;39,313;26,306;14,294;6,280;1,264;0,255" o:connectangles="0,0,0,0,0,0,0,0,0,0,0,0,0,0,0,0,0,0,0,0,0,0,0,0,0,0,0,0,0,0,0,0,0,0,0,0,0,0,0,0,0,0,0,0,0,0,0,0,0"/>
              </v:shape>
              <v:shape id="Freeform 139" o:spid="_x0000_s1049" style="position:absolute;left:5850;top:15398;width:313;height:320;visibility:visible;mso-wrap-style:square;v-text-anchor:top" coordsize="313,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ponsQA&#10;AADbAAAADwAAAGRycy9kb3ducmV2LnhtbESPQWvCQBSE7wX/w/IEb83GCqmkWUWkUqVQMErPr9nX&#10;JJh9G7LbmPz7riB4HGbmGyZbD6YRPXWutqxgHsUgiAuray4VnE+75yUI55E1NpZJwUgO1qvJU4ap&#10;tlc+Up/7UgQIuxQVVN63qZSuqMigi2xLHLxf2xn0QXal1B1eA9w08iWOE2mw5rBQYUvbiopL/mcU&#10;HPqf+qvYLz6W7/i5O9km+c5HVGo2HTZvIDwN/hG+t/dawesCbl/CD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aaJ7EAAAA2wAAAA8AAAAAAAAAAAAAAAAAmAIAAGRycy9k&#10;b3ducmV2LnhtbFBLBQYAAAAABAAEAPUAAACJAwAAAAA=&#10;" path="m,255l1,238,,223,,207,1,190r,-16l,160,1,143,,128,,112,1,95,,79,,65,1,56,3,48,6,40r4,-8l14,26r5,-6l26,14r6,-4l40,6,47,3,56,1r7,l79,,93,1r16,l125,r14,l155,1,171,r16,1l203,1,218,r16,1l250,1r7,l266,3r8,3l282,10r5,4l295,20r4,6l303,32r4,8l310,48r2,8l313,65r-1,14l313,96r,16l312,127r,16l313,160r-1,14l313,191r,16l312,223r1,16l313,255r-1,8l310,272r-3,7l303,286r-4,8l295,299r-8,6l282,309r-9,5l266,317r-9,1l250,320r-16,-2l218,320r-15,l187,318r-16,l155,320r-16,-2l125,320r-16,l93,318r-14,2l63,320r-7,-2l47,317r-8,-3l32,309r-6,-4l19,299r-5,-5l10,286,6,279,3,272,1,263,,255xe" fillcolor="#ededee" stroked="f">
                <v:path arrowok="t" o:connecttype="custom" o:connectlocs="1,238;0,207;1,174;1,143;0,112;0,79;1,56;6,40;14,26;26,14;40,6;56,1;79,0;109,1;139,0;171,0;203,1;234,1;257,1;274,6;287,14;299,26;307,40;312,56;312,79;313,112;312,143;312,174;313,207;313,239;312,263;307,279;299,294;287,305;273,314;257,318;234,318;203,320;171,318;139,318;109,320;79,320;56,318;39,314;26,305;14,294;6,279;1,263;0,255" o:connectangles="0,0,0,0,0,0,0,0,0,0,0,0,0,0,0,0,0,0,0,0,0,0,0,0,0,0,0,0,0,0,0,0,0,0,0,0,0,0,0,0,0,0,0,0,0,0,0,0,0"/>
              </v:shape>
              <v:shape id="Freeform 140" o:spid="_x0000_s1050" style="position:absolute;left:6277;top:15838;width:317;height:319;visibility:visible;mso-wrap-style:square;v-text-anchor:top" coordsize="317,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iOMMA&#10;AADbAAAADwAAAGRycy9kb3ducmV2LnhtbESP0WrCQBRE34X+w3ILfTMbpURJs4otFEoRijEfcJu9&#10;JtHs3ZDd6ubv3UKhj8PMnGGKbTC9uNLoOssKFkkKgri2uuNGQXV8n69BOI+ssbdMCiZysN08zArM&#10;tb3xga6lb0SEsMtRQev9kEvp6pYMusQOxNE72dGgj3JspB7xFuGml8s0zaTBjuNCiwO9tVRfyh+j&#10;gLMyhGp6/cY+nPlz5/bLr9op9fQYdi8gPAX/H/5rf2gFq2f4/RJ/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iOMMAAADbAAAADwAAAAAAAAAAAAAAAACYAgAAZHJzL2Rv&#10;d25yZXYueG1sUEsFBgAAAAAEAAQA9QAAAIgDAAAAAA==&#10;" path="m1,255l,238,1,224r,-16l,190,,175,1,160,,143,1,129r,-16l,95,1,80,1,65r,-8l3,48,5,41r5,-9l14,26r6,-5l26,15r5,-4l40,6,47,3,56,2r8,l79,,96,2r16,l126,r16,l159,2,174,r17,2l207,2,222,r16,2l254,2r7,l270,3r8,3l286,11r5,4l299,21r4,5l307,32r4,9l314,48r2,9l317,65r-1,15l317,97r,16l316,127r,16l317,160r-1,15l317,192r,16l316,222r1,17l317,255r-1,9l314,271r-3,9l307,287r-4,7l299,300r-8,6l286,310r-8,3l270,316r-9,1l254,319r-17,-2l222,319r-15,l189,317r-15,l159,319r-17,-2l126,319r-16,l95,317r-16,2l64,319r-8,-2l47,316r-7,-3l31,310r-5,-4l20,300r-6,-6l10,287,5,280,3,271,1,264r,-9xe" fillcolor="#ededee" stroked="f">
                <v:path arrowok="t" o:connecttype="custom" o:connectlocs="0,238;1,208;0,175;0,143;1,113;1,80;1,57;5,41;14,26;26,15;40,6;56,2;79,0;112,2;142,0;174,0;207,2;238,2;261,2;278,6;291,15;303,26;311,41;316,57;316,80;317,113;316,143;316,175;317,208;317,239;316,264;311,280;303,294;291,306;278,313;261,317;237,317;207,319;174,317;142,317;110,319;79,319;56,317;40,313;26,306;14,294;5,280;1,264;1,255" o:connectangles="0,0,0,0,0,0,0,0,0,0,0,0,0,0,0,0,0,0,0,0,0,0,0,0,0,0,0,0,0,0,0,0,0,0,0,0,0,0,0,0,0,0,0,0,0,0,0,0,0"/>
              </v:shape>
              <v:shape id="Freeform 141" o:spid="_x0000_s1051" style="position:absolute;left:6341;top:15464;width:189;height:187;visibility:visible;mso-wrap-style:square;v-text-anchor:top" coordsize="189,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0/CcUA&#10;AADbAAAADwAAAGRycy9kb3ducmV2LnhtbESPQWsCMRSE74L/ITyhF9GkQqusRpFSoadttYXS22Pz&#10;3KxuXrabqNv++qYgeBxm5htmsepcLc7UhsqzhvuxAkFceFNxqeHjfTOagQgR2WDtmTT8UIDVst9b&#10;YGb8hbd03sVSJAiHDDXYGJtMylBYchjGviFO3t63DmOSbSlNi5cEd7WcKPUoHVacFiw29GSpOO5O&#10;ToNbD7/yt+98epL8aj9Vrn7zw7PWd4NuPQcRqYu38LX9YjRMH+D/S/oB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vT8JxQAAANsAAAAPAAAAAAAAAAAAAAAAAJgCAABkcnMv&#10;ZG93bnJldi54bWxQSwUGAAAAAAQABAD1AAAAigMAAAAA&#10;" path="m2,150l,140r2,-9l2,121,,111r,-9l2,94,,84,2,75,2,65,,55,2,46r,-8l2,32r,-4l5,23,6,19,9,15r3,-3l16,9,21,6,25,3,29,2r4,l39,2,48,,58,2r8,l75,,85,,95,2,104,r10,2l123,2,133,r8,2l151,2r5,l160,2r4,1l168,6r5,3l177,12r3,3l183,19r1,4l187,28r,4l189,38r-2,8l189,56r,9l187,74r,10l189,94r-2,8l189,113r,8l187,130r2,10l189,150r-2,4l187,159r-3,4l183,167r-3,5l177,176r-4,3l168,182r-4,1l160,186r-4,l151,187r-10,-1l133,187r-10,l112,186r-8,l95,187,85,186r-8,1l66,187,56,186r-8,1l39,187r-6,-1l29,186r-4,-3l21,182r-5,-3l12,176,9,172,6,167,5,163,2,159r,-5l2,150xe" fillcolor="#f47920" stroked="f">
                <v:path arrowok="t" o:connecttype="custom" o:connectlocs="0,140;2,121;0,102;0,84;2,65;2,46;2,32;5,23;9,15;16,9;25,3;33,2;48,0;66,2;85,0;104,0;123,2;141,2;156,2;164,3;173,9;180,15;184,23;187,32;187,46;189,65;187,84;187,102;189,121;189,140;187,154;184,163;180,172;173,179;164,183;156,186;141,186;123,187;104,186;85,186;66,187;48,187;33,186;25,183;16,179;9,172;5,163;2,154;2,150" o:connectangles="0,0,0,0,0,0,0,0,0,0,0,0,0,0,0,0,0,0,0,0,0,0,0,0,0,0,0,0,0,0,0,0,0,0,0,0,0,0,0,0,0,0,0,0,0,0,0,0,0"/>
              </v:shape>
              <v:shape id="Freeform 142" o:spid="_x0000_s1052" style="position:absolute;left:6772;top:15903;width:187;height:189;visibility:visible;mso-wrap-style:square;v-text-anchor:top" coordsize="187,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bhr8UA&#10;AADbAAAADwAAAGRycy9kb3ducmV2LnhtbESPQWsCMRSE7wX/Q3hCbzVrKVZXo4gieCi1q168PTbP&#10;3cXNyzaJmvbXN4VCj8PMfMPMFtG04kbON5YVDAcZCOLS6oYrBcfD5mkMwgdkja1lUvBFHhbz3sMM&#10;c23vXNBtHyqRIOxzVFCH0OVS+rImg35gO+Lkna0zGJJ0ldQO7wluWvmcZSNpsOG0UGNHq5rKy/5q&#10;FLiwjs2kiC8fb5/fw+x02h2K951Sj/24nIIIFMN/+K+91QpeR/D7Jf0A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uGvxQAAANsAAAAPAAAAAAAAAAAAAAAAAJgCAABkcnMv&#10;ZG93bnJldi54bWxQSwUGAAAAAAQABAD1AAAAigMAAAAA&#10;" path="m2,151l,141r2,-8l2,123,,113r,-9l2,95,,85,2,77,2,66,,56,2,48r,-9l2,33r,-4l5,25,6,20,9,16r3,-4l16,9,20,6,25,5,29,2r4,l39,2,48,r8,2l66,2,75,,85,r9,2l102,r10,2l121,2,131,r9,2l150,2r4,l158,2r5,3l167,6r4,3l176,12r3,4l181,20r2,5l186,29r,4l187,39r-1,9l187,58r,8l186,75r,10l187,95r-1,9l187,114r,9l186,131r1,10l187,151r-1,5l186,160r-3,4l181,169r-2,4l176,177r-5,3l167,183r-4,1l158,187r-4,l150,189r-10,-2l131,189r-10,l112,187r-10,l94,189r-9,-2l75,189r-9,l56,187r-8,2l39,189r-6,-2l29,187r-4,-3l20,183r-4,-3l12,177,9,173,6,169,5,164,2,160r,-4l2,151xe" fillcolor="#a6a6a6" stroked="f">
                <v:path arrowok="t" o:connecttype="custom" o:connectlocs="0,141;2,123;0,104;0,85;2,66;2,48;2,33;5,25;9,16;16,9;25,5;33,2;48,0;66,2;85,0;102,0;121,2;140,2;154,2;163,5;171,9;179,16;183,25;186,33;186,48;187,66;186,85;186,104;187,123;187,141;186,156;183,164;179,173;171,180;163,184;154,187;140,187;121,189;102,187;85,187;66,189;48,189;33,187;25,184;16,180;9,173;5,164;2,156;2,151" o:connectangles="0,0,0,0,0,0,0,0,0,0,0,0,0,0,0,0,0,0,0,0,0,0,0,0,0,0,0,0,0,0,0,0,0,0,0,0,0,0,0,0,0,0,0,0,0,0,0,0,0"/>
              </v:shape>
              <v:shape id="Freeform 143" o:spid="_x0000_s1053" style="position:absolute;left:6706;top:15398;width:318;height:320;visibility:visible;mso-wrap-style:square;v-text-anchor:top" coordsize="318,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d8QA&#10;AADbAAAADwAAAGRycy9kb3ducmV2LnhtbESPQWvCQBSE74X+h+UVvJS6UbDR1FWKIHhQaKzi9Zl9&#10;TZZm34bsqsm/d4VCj8PMfMPMl52txZVabxwrGA0TEMSF04ZLBYfv9dsUhA/IGmvHpKAnD8vF89Mc&#10;M+1unNN1H0oRIewzVFCF0GRS+qIii37oGuLo/bjWYoiyLaVu8RbhtpbjJHmXFg3HhQobWlVU/O4v&#10;VoF1X8d8Opml+asxvem3u/PhpJUavHSfHyACdeE//NfeaAVpCo8v8Q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7HfEAAAA2wAAAA8AAAAAAAAAAAAAAAAAmAIAAGRycy9k&#10;b3ducmV2LnhtbFBLBQYAAAAABAAEAPUAAACJAwAAAAA=&#10;" path="m2,255l,238,2,223r,-16l,190,,174,2,160,,143,2,128r,-16l,95,2,79,2,65r,-9l3,48,6,40r4,-8l15,26r5,-6l26,14r7,-4l41,6,49,3,58,1r8,l81,,97,1r15,l128,r16,l160,1,176,r15,1l207,1,223,r16,1l255,1r7,l270,3r9,3l286,10r6,4l299,20r4,6l308,32r4,8l315,48r1,8l318,65r-2,14l318,96r,16l316,127r,16l318,160r-2,14l318,191r,16l316,223r2,16l318,255r-2,8l315,272r-3,7l308,286r-5,8l299,299r-7,6l286,309r-7,5l270,317r-8,1l255,320r-16,-2l223,320r-16,l191,318r-15,l160,320r-16,-2l128,320r-16,l97,318r-16,2l66,320r-8,-2l49,317r-8,-3l33,309r-7,-4l20,299r-5,-5l10,286,6,279,3,272,2,263r,-8xe" fillcolor="#ededee" stroked="f">
                <v:path arrowok="t" o:connecttype="custom" o:connectlocs="0,238;2,207;0,174;0,143;2,112;2,79;2,56;6,40;15,26;26,14;41,6;58,1;81,0;112,1;144,0;176,0;207,1;239,1;262,1;279,6;292,14;303,26;312,40;316,56;316,79;318,112;316,143;316,174;318,207;318,239;316,263;312,279;303,294;292,305;279,314;262,318;239,318;207,320;176,318;144,318;112,320;81,320;58,318;41,314;26,305;15,294;6,279;2,263;2,255" o:connectangles="0,0,0,0,0,0,0,0,0,0,0,0,0,0,0,0,0,0,0,0,0,0,0,0,0,0,0,0,0,0,0,0,0,0,0,0,0,0,0,0,0,0,0,0,0,0,0,0,0"/>
              </v:shape>
              <v:shape id="Freeform 144" o:spid="_x0000_s1054" style="position:absolute;left:7137;top:15838;width:318;height:319;visibility:visible;mso-wrap-style:square;v-text-anchor:top" coordsize="318,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ZV48EA&#10;AADbAAAADwAAAGRycy9kb3ducmV2LnhtbERPTUvDQBC9C/6HZQRvdmMPWmK3pRSE6EXaCs1xyE6T&#10;tNnZsDtN13/vHgSPj/e9XCc3qIlC7D0beJ4VoIgbb3tuDXwf3p8WoKIgWxw8k4EfirBe3d8tsbT+&#10;xjua9tKqHMKxRAOdyFhqHZuOHMaZH4kzd/LBoWQYWm0D3nK4G/S8KF60w55zQ4cjbTtqLvurM1Cn&#10;r/S566vTcarPIh/HOjSxMubxIW3eQAkl+Rf/uStr4DWPzV/yD9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WVePBAAAA2wAAAA8AAAAAAAAAAAAAAAAAmAIAAGRycy9kb3du&#10;cmV2LnhtbFBLBQYAAAAABAAEAPUAAACGAwAAAAA=&#10;" path="m2,255l,238,2,224r,-16l,190,,175,2,160,,143,2,129r,-16l,95,2,80,2,65r,-8l3,48,6,41r4,-9l15,26r5,-5l26,15r6,-4l41,6,48,3,56,2r9,l79,,95,2r16,l127,r16,l158,2,174,r16,2l206,2,222,r15,2l255,2r7,l270,3r9,3l286,11r6,4l299,21r4,5l308,32r4,9l315,48r1,9l318,65r-2,15l318,97r,16l316,127r,16l318,160r-2,15l318,192r,16l316,222r2,17l318,255r-2,9l315,271r-3,9l308,287r-5,7l299,300r-7,6l286,310r-7,3l270,316r-8,1l255,319r-18,-2l222,319r-16,l190,317r-16,l158,319r-15,-2l127,319r-16,l95,317r-16,2l65,319r-9,-2l48,316r-7,-3l32,310r-6,-4l20,300r-5,-6l10,287,6,280,3,271,2,264r,-9xe" fillcolor="#ededee" stroked="f">
                <v:path arrowok="t" o:connecttype="custom" o:connectlocs="0,238;2,208;0,175;0,143;2,113;2,80;2,57;6,41;15,26;26,15;41,6;56,2;79,0;111,2;143,0;174,0;206,2;237,2;262,2;279,6;292,15;303,26;312,41;316,57;316,80;318,113;316,143;316,175;318,208;318,239;316,264;312,280;303,294;292,306;279,313;262,317;237,317;206,319;174,317;143,317;111,319;79,319;56,317;41,313;26,306;15,294;6,280;2,264;2,255" o:connectangles="0,0,0,0,0,0,0,0,0,0,0,0,0,0,0,0,0,0,0,0,0,0,0,0,0,0,0,0,0,0,0,0,0,0,0,0,0,0,0,0,0,0,0,0,0,0,0,0,0"/>
              </v:shape>
              <v:shape id="Freeform 145" o:spid="_x0000_s1055" style="position:absolute;left:7137;top:15398;width:318;height:320;visibility:visible;mso-wrap-style:square;v-text-anchor:top" coordsize="318,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zdnsUA&#10;AADbAAAADwAAAGRycy9kb3ducmV2LnhtbESPT2vCQBTE7wW/w/KEXopuKrRqdBUpCD1UaPyD12f2&#10;mSxm34bsVpNv3xUEj8PM/IaZL1tbiSs13jhW8D5MQBDnThsuFOx368EEhA/IGivHpKAjD8tF72WO&#10;qXY3zui6DYWIEPYpKihDqFMpfV6SRT90NXH0zq6xGKJsCqkbvEW4reQoST6lRcNxocSavkrKL9s/&#10;q8C630M2+ZiOszdjOtP9bE77o1bqtd+uZiACteEZfrS/tYLxFO5f4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LN2exQAAANsAAAAPAAAAAAAAAAAAAAAAAJgCAABkcnMv&#10;ZG93bnJldi54bWxQSwUGAAAAAAQABAD1AAAAigMAAAAA&#10;" path="m2,255l,238,2,223r,-16l,190,,174,2,160,,143,2,128r,-16l,95,2,79,2,65r,-9l3,48,6,40r4,-8l15,26r5,-6l26,14r6,-4l41,6,48,3,56,1r9,l79,,95,1r16,l127,r16,l158,1,174,r16,1l206,1,222,r15,1l255,1r7,l270,3r9,3l286,10r6,4l299,20r4,6l308,32r4,8l315,48r1,8l318,65r-2,14l318,96r,16l316,127r,16l318,160r-2,14l318,191r,16l316,223r2,16l318,255r-2,8l315,272r-3,7l308,286r-5,8l299,299r-7,6l286,309r-7,5l270,317r-8,1l255,320r-18,-2l222,320r-16,l190,318r-16,l158,320r-15,-2l127,320r-16,l95,318r-16,2l65,320r-9,-2l48,317r-7,-3l32,309r-6,-4l20,299r-5,-5l10,286,6,279,3,272,2,263r,-8xe" fillcolor="#ededee" stroked="f">
                <v:path arrowok="t" o:connecttype="custom" o:connectlocs="0,238;2,207;0,174;0,143;2,112;2,79;2,56;6,40;15,26;26,14;41,6;56,1;79,0;111,1;143,0;174,0;206,1;237,1;262,1;279,6;292,14;303,26;312,40;316,56;316,79;318,112;316,143;316,174;318,207;318,239;316,263;312,279;303,294;292,305;279,314;262,318;237,318;206,320;174,318;143,318;111,320;79,320;56,318;41,314;26,305;15,294;6,279;2,263;2,255" o:connectangles="0,0,0,0,0,0,0,0,0,0,0,0,0,0,0,0,0,0,0,0,0,0,0,0,0,0,0,0,0,0,0,0,0,0,0,0,0,0,0,0,0,0,0,0,0,0,0,0,0"/>
              </v:shape>
              <v:shape id="Freeform 146" o:spid="_x0000_s1056" style="position:absolute;left:7567;top:15838;width:317;height:319;visibility:visible;mso-wrap-style:square;v-text-anchor:top" coordsize="317,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" path="m1,255l,238,1,224r,-16l,190,,175,1,160,,143,1,129r,-16l,95,1,80,1,65r,-8l3,48,6,41r4,-9l14,26r6,-5l26,15r7,-4l40,6,47,3,56,2r10,l80,,96,2r16,l128,r16,l159,2,175,r16,2l207,2,223,r15,2l254,2r7,l270,3r9,3l286,11r5,4l299,21r4,5l307,32r5,9l314,48r2,9l317,65r-1,15l317,97r,16l316,127r,16l317,160r-1,15l317,192r,16l316,222r1,17l317,255r-1,9l314,271r-2,9l307,287r-4,7l299,300r-8,6l286,310r-7,3l270,316r-9,1l254,319r-16,-2l223,319r-16,l191,317r-16,l159,319r-15,-2l128,319r-16,l96,317r-16,2l66,319,56,317r-9,-1l40,313r-7,-3l26,306r-6,-6l14,294r-4,-7l6,280,3,271,1,264r,-9xe" fillcolor="#ededee" stroked="f">
                <v:path arrowok="t" o:connecttype="custom" o:connectlocs="0,238;1,208;0,175;0,143;1,113;1,80;1,57;6,41;14,26;26,15;40,6;56,2;80,0;112,2;144,0;175,0;207,2;238,2;261,2;279,6;291,15;303,26;312,41;316,57;316,80;317,113;316,143;316,175;317,208;317,239;316,264;312,280;303,294;291,306;279,313;261,317;238,317;207,319;175,317;144,317;112,319;80,319;56,317;40,313;26,306;14,294;6,280;1,264;1,255" o:connectangles="0,0,0,0,0,0,0,0,0,0,0,0,0,0,0,0,0,0,0,0,0,0,0,0,0,0,0,0,0,0,0,0,0,0,0,0,0,0,0,0,0,0,0,0,0,0,0,0,0"/>
              </v:shape>
              <v:shape id="Freeform 147" o:spid="_x0000_s1057" style="position:absolute;left:7567;top:15398;width:317;height:320;visibility:visible;mso-wrap-style:square;v-text-anchor:top" coordsize="317,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5+9cUA&#10;AADbAAAADwAAAGRycy9kb3ducmV2LnhtbESPT4vCMBTE74LfITxhL7KmuipuNYoILooX/yy4x0fz&#10;bIvNS22yWr+9EQSPw8z8hpnMalOIK1Uut6yg24lAECdW55wq+D0sP0cgnEfWWFgmBXdyMJs2GxOM&#10;tb3xjq57n4oAYRejgsz7MpbSJRkZdB1bEgfvZCuDPsgqlbrCW4CbQvaiaCgN5hwWMixpkVFy3v8b&#10;BanfLr+L46l//GmvzfYw+LtsvlZKfbTq+RiEp9q/w6/2SisYdeH5JfwA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7n71xQAAANsAAAAPAAAAAAAAAAAAAAAAAJgCAABkcnMv&#10;ZG93bnJldi54bWxQSwUGAAAAAAQABAD1AAAAigMAAAAA&#10;" path="m1,255l,238,1,223r,-16l,190,,174,1,160,,143,1,128r,-16l,95,1,79,1,65r,-9l3,48,6,40r4,-8l14,26r6,-6l26,14r7,-4l40,6,47,3,56,1r10,l80,,96,1r16,l128,r16,l159,1,175,r16,1l207,1,223,r15,1l254,1r7,l270,3r9,3l286,10r5,4l299,20r4,6l307,32r5,8l314,48r2,8l317,65r-1,14l317,96r,16l316,127r,16l317,160r-1,14l317,191r,16l316,223r1,16l317,255r-1,8l314,272r-2,7l307,286r-4,8l299,299r-8,6l286,309r-7,5l270,317r-9,1l254,320r-16,-2l223,320r-16,l191,318r-16,l159,320r-15,-2l128,320r-16,l96,318r-16,2l66,320,56,318r-9,-1l40,314r-7,-5l26,305r-6,-6l14,294r-4,-8l6,279,3,272,1,263r,-8xe" fillcolor="#ededee" stroked="f">
                <v:path arrowok="t" o:connecttype="custom" o:connectlocs="0,238;1,207;0,174;0,143;1,112;1,79;1,56;6,40;14,26;26,14;40,6;56,1;80,0;112,1;144,0;175,0;207,1;238,1;261,1;279,6;291,14;303,26;312,40;316,56;316,79;317,112;316,143;316,174;317,207;317,239;316,263;312,279;303,294;291,305;279,314;261,318;238,318;207,320;175,318;144,318;112,320;80,320;56,318;40,314;26,305;14,294;6,279;1,263;1,255" o:connectangles="0,0,0,0,0,0,0,0,0,0,0,0,0,0,0,0,0,0,0,0,0,0,0,0,0,0,0,0,0,0,0,0,0,0,0,0,0,0,0,0,0,0,0,0,0,0,0,0,0"/>
              </v:shape>
              <v:shape id="Freeform 148" o:spid="_x0000_s1058" style="position:absolute;left:7998;top:15838;width:317;height:319;visibility:visible;mso-wrap-style:square;v-text-anchor:top" coordsize="317,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Dv8MAA&#10;AADbAAAADwAAAGRycy9kb3ducmV2LnhtbESP0YrCMBRE3wX/IVzBN03tg0g1irsgiAhi9QOuzbXt&#10;bnNTmqjx740g+DjMzBlmsQqmEXfqXG1ZwWScgCAurK65VHA+bUYzEM4ja2wsk4InOVgt+70FZto+&#10;+Ej33JciQthlqKDyvs2kdEVFBt3YtsTRu9rOoI+yK6Xu8BHhppFpkkylwZrjQoUt/VZU/Oc3o4Cn&#10;eQjn588Fm/DHu7Xbp4fCKTUchPUchKfgv+FPe6sVzFJ4f4k/QC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pDv8MAAAADbAAAADwAAAAAAAAAAAAAAAACYAgAAZHJzL2Rvd25y&#10;ZXYueG1sUEsFBgAAAAAEAAQA9QAAAIUDAAAAAA==&#10;" path="m1,255l,238,1,224r,-16l,190,,175,1,160,,143,1,129r,-16l,95,1,80,1,65r,-8l3,48,6,41r4,-9l14,26r6,-5l26,15r5,-4l40,6,47,3,56,2r9,l79,,95,2r15,l126,r16,l158,2,174,r15,2l205,2,221,r16,2l253,2r8,l270,3r7,3l284,11r7,4l297,21r6,5l307,32r5,9l314,48r2,9l317,65r-1,15l317,97r,16l316,127r,16l317,160r-1,15l317,192r,16l316,222r1,17l317,255r-1,9l314,271r-2,9l307,287r-4,7l297,300r-6,6l284,310r-7,3l270,316r-9,1l253,319r-16,-2l221,319r-16,l189,317r-15,l158,319r-16,-2l126,319r-16,l95,317r-16,2l65,319r-9,-2l47,316r-7,-3l31,310r-5,-4l20,300r-6,-6l10,287,6,280,3,271,1,264r,-9xe" fillcolor="#ededee" stroked="f">
                <v:path arrowok="t" o:connecttype="custom" o:connectlocs="0,238;1,208;0,175;0,143;1,113;1,80;1,57;6,41;14,26;26,15;40,6;56,2;79,0;110,2;142,0;174,0;205,2;237,2;261,2;277,6;291,15;303,26;312,41;316,57;316,80;317,113;316,143;316,175;317,208;317,239;316,264;312,280;303,294;291,306;277,313;261,317;237,317;205,319;174,317;142,317;110,319;79,319;56,317;40,313;26,306;14,294;6,280;1,264;1,255" o:connectangles="0,0,0,0,0,0,0,0,0,0,0,0,0,0,0,0,0,0,0,0,0,0,0,0,0,0,0,0,0,0,0,0,0,0,0,0,0,0,0,0,0,0,0,0,0,0,0,0,0"/>
              </v:shape>
              <v:shape id="Freeform 149" o:spid="_x0000_s1059" style="position:absolute;left:7998;top:15398;width:317;height:320;visibility:visible;mso-wrap-style:square;v-text-anchor:top" coordsize="317,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BFGcUA&#10;AADbAAAADwAAAGRycy9kb3ducmV2LnhtbESPT4vCMBTE74LfIbwFL6Kpf3bRrlFEUBQvrgp6fDTP&#10;tti81CZq99tvBGGPw8z8hpnMalOIB1Uut6yg141AECdW55wqOB6WnREI55E1FpZJwS85mE2bjQnG&#10;2j75hx57n4oAYRejgsz7MpbSJRkZdF1bEgfvYiuDPsgqlbrCZ4CbQvaj6EsazDksZFjSIqPkur8b&#10;BanfLcfF6TI8rdobszt8nm/bwVqp1kc9/wbhqfb/4Xd7rRWMBvD6En6An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cEUZxQAAANsAAAAPAAAAAAAAAAAAAAAAAJgCAABkcnMv&#10;ZG93bnJldi54bWxQSwUGAAAAAAQABAD1AAAAigMAAAAA&#10;" path="m1,255l,238,1,223r,-16l,190,,174,1,160,,143,1,128r,-16l,95,1,79,1,65r,-9l3,48,6,40r4,-8l14,26r6,-6l26,14r5,-4l40,6,47,3,56,1r9,l79,,95,1r15,l126,r16,l158,1,174,r15,1l205,1,221,r16,1l253,1r8,l270,3r7,3l284,10r7,4l297,20r6,6l307,32r5,8l314,48r2,8l317,65r-1,14l317,96r,16l316,127r,16l317,160r-1,14l317,191r,16l316,223r1,16l317,255r-1,8l314,272r-2,7l307,286r-4,8l297,299r-6,6l284,309r-7,5l270,317r-9,1l253,320r-16,-2l221,320r-16,l189,318r-15,l158,320r-16,-2l126,320r-16,l95,318r-16,2l65,320r-9,-2l47,317r-7,-3l31,309r-5,-4l20,299r-6,-5l10,286,6,279,3,272,1,263r,-8xe" fillcolor="#ededee" stroked="f">
                <v:path arrowok="t" o:connecttype="custom" o:connectlocs="0,238;1,207;0,174;0,143;1,112;1,79;1,56;6,40;14,26;26,14;40,6;56,1;79,0;110,1;142,0;174,0;205,1;237,1;261,1;277,6;291,14;303,26;312,40;316,56;316,79;317,112;316,143;316,174;317,207;317,239;316,263;312,279;303,294;291,305;277,314;261,318;237,318;205,320;174,318;142,318;110,320;79,320;56,318;40,314;26,305;14,294;6,279;1,263;1,255" o:connectangles="0,0,0,0,0,0,0,0,0,0,0,0,0,0,0,0,0,0,0,0,0,0,0,0,0,0,0,0,0,0,0,0,0,0,0,0,0,0,0,0,0,0,0,0,0,0,0,0,0"/>
              </v:shape>
              <v:shape id="Freeform 150" o:spid="_x0000_s1060" style="position:absolute;left:8427;top:15838;width:318;height:319;visibility:visible;mso-wrap-style:square;v-text-anchor:top" coordsize="318,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4vwcMA&#10;AADbAAAADwAAAGRycy9kb3ducmV2LnhtbESPQUvDQBSE70L/w/IEb3ajiJTYbSmFQvQirUJzfGRf&#10;k7TZt2H3ma7/3hUEj8PMfMMs18kNaqIQe88GHuYFKOLG255bA58fu/sFqCjIFgfPZOCbIqxXs5sl&#10;ltZfeU/TQVqVIRxLNNCJjKXWsenIYZz7kTh7Jx8cSpah1TbgNcPdoB+L4lk77DkvdDjStqPmcvhy&#10;Bur0nt72fXU6TvVZ5PVYhyZWxtzdps0LKKEk/+G/dmUNLJ7g90v+AXr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4vwcMAAADbAAAADwAAAAAAAAAAAAAAAACYAgAAZHJzL2Rv&#10;d25yZXYueG1sUEsFBgAAAAAEAAQA9QAAAIgDAAAAAA==&#10;" path="m2,255l,238,2,224r,-16l,190,,175,2,160,,143,2,129r,-16l,95,2,80,2,65r,-8l3,48,6,41r4,-9l15,26r6,-5l26,15r6,-4l41,6,48,3,56,2r9,l81,,97,2r15,l128,r16,l160,2,176,r15,2l207,2,223,r16,2l255,2r7,l271,3r8,3l286,11r6,4l299,21r5,5l308,32r4,9l315,48r1,9l318,65r-2,15l318,97r,16l316,127r,16l318,160r-2,15l318,192r,16l316,222r2,17l318,255r-2,9l315,271r-3,9l308,287r-4,7l299,300r-7,6l286,310r-7,3l271,316r-9,1l255,319r-16,-2l223,319r-16,l191,317r-15,l160,319r-16,-2l128,319r-16,l97,317r-16,2l65,319r-9,-2l48,316r-7,-3l32,310r-6,-4l21,300r-6,-6l10,287,6,280,3,271,2,264r,-9xe" fillcolor="#ededee" stroked="f">
                <v:path arrowok="t" o:connecttype="custom" o:connectlocs="0,238;2,208;0,175;0,143;2,113;2,80;2,57;6,41;15,26;26,15;41,6;56,2;81,0;112,2;144,0;176,0;207,2;239,2;262,2;279,6;292,15;304,26;312,41;316,57;316,80;318,113;316,143;316,175;318,208;318,239;316,264;312,280;304,294;292,306;279,313;262,317;239,317;207,319;176,317;144,317;112,319;81,319;56,317;41,313;26,306;15,294;6,280;2,264;2,255" o:connectangles="0,0,0,0,0,0,0,0,0,0,0,0,0,0,0,0,0,0,0,0,0,0,0,0,0,0,0,0,0,0,0,0,0,0,0,0,0,0,0,0,0,0,0,0,0,0,0,0,0"/>
              </v:shape>
              <v:shape id="Freeform 151" o:spid="_x0000_s1061" style="position:absolute;left:8492;top:15464;width:188;height:187;visibility:visible;mso-wrap-style:square;v-text-anchor:top" coordsize="188,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GGir8A&#10;AADbAAAADwAAAGRycy9kb3ducmV2LnhtbESPzQrCMBCE74LvEFbwpqmiItUoRRA8Kf5cvC3N2pY2&#10;m9KkWt/eCILHYWa+YdbbzlTiSY0rLCuYjCMQxKnVBWcKbtf9aAnCeWSNlWVS8CYH202/t8ZY2xef&#10;6XnxmQgQdjEqyL2vYyldmpNBN7Y1cfAetjHog2wyqRt8Bbip5DSKFtJgwWEhx5p2OaXlpTUKZntL&#10;R1/e5235nk1Nekqi9pYoNRx0yQqEp87/w7/2QStYzuH7JfwAufk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sYaKvwAAANsAAAAPAAAAAAAAAAAAAAAAAJgCAABkcnMvZG93bnJl&#10;di54bWxQSwUGAAAAAAQABAD1AAAAhAMAAAAA&#10;" path="m1,150l,140r1,-9l1,121,,111r,-9l1,94,,84,1,75,1,65,,55,1,46r,-8l1,32r,-4l4,23,6,19,9,15r3,-3l16,9,20,6,24,3,29,2r4,l39,2,47,,58,2r8,l75,,85,,95,2,103,r11,2l122,2,132,r9,2l151,2r4,l160,2r4,1l168,6r4,3l177,12r3,3l183,19r1,4l187,28r,4l188,38r-1,8l188,56r,9l187,74r,10l188,94r-1,8l188,113r,8l187,130r1,10l188,150r-1,4l187,159r-3,4l183,167r-3,5l177,176r-5,3l168,182r-4,1l160,186r-5,l151,187r-10,-1l132,187r-10,l112,186r-9,l95,187,85,186r-9,1l66,187,56,186r-9,1l39,187r-6,-1l29,186r-5,-3l20,182r-4,-3l12,176,9,172,6,167,4,163,1,159r,-5l1,150xe" fillcolor="#f7941d" stroked="f">
                <v:path arrowok="t" o:connecttype="custom" o:connectlocs="0,140;1,121;0,102;0,84;1,65;1,46;1,32;4,23;9,15;16,9;24,3;33,2;47,0;66,2;85,0;103,0;122,2;141,2;155,2;164,3;172,9;180,15;184,23;187,32;187,46;188,65;187,84;187,102;188,121;188,140;187,154;184,163;180,172;172,179;164,183;155,186;141,186;122,187;103,186;85,186;66,187;47,187;33,186;24,183;16,179;9,172;4,163;1,154;1,150" o:connectangles="0,0,0,0,0,0,0,0,0,0,0,0,0,0,0,0,0,0,0,0,0,0,0,0,0,0,0,0,0,0,0,0,0,0,0,0,0,0,0,0,0,0,0,0,0,0,0,0,0"/>
              </v:shape>
              <v:shape id="Freeform 152" o:spid="_x0000_s1062" style="position:absolute;left:8858;top:15838;width:318;height:319;visibility:visible;mso-wrap-style:square;v-text-anchor:top" coordsize="318,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AULcMA&#10;AADbAAAADwAAAGRycy9kb3ducmV2LnhtbESPzWrDMBCE74W8g9hCb43cHkJwo4RQKDi9lPxAfFys&#10;je3GWhlp66hvXxUKPQ4z8w2z2iQ3qIlC7D0beJoXoIgbb3tuDZyOb49LUFGQLQ6eycA3RdisZ3cr&#10;LK2/8Z6mg7QqQziWaKATGUutY9ORwzj3I3H2Lj44lCxDq23AW4a7QT8XxUI77DkvdDjSa0fN9fDl&#10;DNTpI73v++pynupPkd25Dk2sjHm4T9sXUEJJ/sN/7coaWC7g90v+AXr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AULcMAAADbAAAADwAAAAAAAAAAAAAAAACYAgAAZHJzL2Rv&#10;d25yZXYueG1sUEsFBgAAAAAEAAQA9QAAAIgDAAAAAA==&#10;" path="m2,255l,238,2,224r,-16l,190,,175,2,160,,143,2,129r,-16l,95,2,80,2,65r,-8l3,48,6,41r4,-9l15,26r6,-5l26,15r6,-4l41,6,48,3,56,2r9,l79,,95,2r16,l127,r16,l158,2,174,r16,2l206,2,222,r15,2l253,2r7,l269,3r9,3l285,11r7,4l298,21r6,5l308,32r4,9l315,48r1,9l318,65r-2,15l318,97r,16l316,127r,16l318,160r-2,15l318,192r,16l316,222r2,17l318,255r-2,9l315,271r-3,9l308,287r-4,7l298,300r-6,6l285,310r-7,3l269,316r-9,1l253,319r-16,-2l222,319r-16,l190,317r-16,l158,319r-15,-2l127,319r-16,l95,317r-16,2l65,319r-9,-2l48,316r-7,-3l32,310r-6,-4l21,300r-6,-6l10,287,6,280,3,271,2,264r,-9xe" fillcolor="#ededee" stroked="f">
                <v:path arrowok="t" o:connecttype="custom" o:connectlocs="0,238;2,208;0,175;0,143;2,113;2,80;2,57;6,41;15,26;26,15;41,6;56,2;79,0;111,2;143,0;174,0;206,2;237,2;260,2;278,6;292,15;304,26;312,41;316,57;316,80;318,113;316,143;316,175;318,208;318,239;316,264;312,280;304,294;292,306;278,313;260,317;237,317;206,319;174,317;143,317;111,319;79,319;56,317;41,313;26,306;15,294;6,280;2,264;2,255" o:connectangles="0,0,0,0,0,0,0,0,0,0,0,0,0,0,0,0,0,0,0,0,0,0,0,0,0,0,0,0,0,0,0,0,0,0,0,0,0,0,0,0,0,0,0,0,0,0,0,0,0"/>
              </v:shape>
              <v:shape id="Freeform 153" o:spid="_x0000_s1063" style="position:absolute;left:8923;top:15464;width:187;height:187;visibility:visible;mso-wrap-style:square;v-text-anchor:top" coordsize="187,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r7TcIA&#10;AADbAAAADwAAAGRycy9kb3ducmV2LnhtbESPT2sCMRTE7wW/Q3hCbzXRQ3dZjSKC4MVDbQ89PjbP&#10;/ePmZU3iun77RhB6HGbmN8xqM9pODORD41jDfKZAEJfONFxp+Pnef+QgQkQ22DkmDQ8KsFlP3lZY&#10;GHfnLxpOsRIJwqFADXWMfSFlKGuyGGauJ07e2XmLMUlfSePxnuC2kwulPqXFhtNCjT3taiovp5vV&#10;4FTVqn7eHkmVQ3vJs+z6a7zW79NxuwQRaYz/4Vf7YDTkGTy/pB8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2vtNwgAAANsAAAAPAAAAAAAAAAAAAAAAAJgCAABkcnMvZG93&#10;bnJldi54bWxQSwUGAAAAAAQABAD1AAAAhwMAAAAA&#10;" path="m1,150l,140r1,-9l1,121,,111r,-9l1,94,,84,1,75,1,65,,55,1,46r,-8l1,32r,-4l4,23,6,19,9,15r3,-3l16,9,20,6,24,3,29,2r4,l39,2,47,r9,2l66,2,75,,85,r8,2l102,r10,2l121,2,131,r8,2l149,2r5,l158,2r4,1l167,6r4,3l175,12r3,3l181,19r2,4l185,28r,4l187,38r-2,8l187,56r,9l185,74r,10l187,94r-2,8l187,113r,8l185,130r2,10l187,150r-2,4l185,159r-2,4l181,167r-3,5l175,176r-4,3l167,182r-5,1l158,186r-4,l149,187r-10,-1l131,187r-10,l112,186r-10,l93,187r-8,-1l75,187r-9,l56,186r-9,1l39,187r-6,-1l29,186r-5,-3l20,182r-4,-3l12,176,9,172,6,167,4,163,1,159r,-5l1,150xe" fillcolor="#a6a6a6" stroked="f">
                <v:path arrowok="t" o:connecttype="custom" o:connectlocs="0,140;1,121;0,102;0,84;1,65;1,46;1,32;4,23;9,15;16,9;24,3;33,2;47,0;66,2;85,0;102,0;121,2;139,2;154,2;162,3;171,9;178,15;183,23;185,32;185,46;187,65;185,84;185,102;187,121;187,140;185,154;183,163;178,172;171,179;162,183;154,186;139,186;121,187;102,186;85,186;66,187;47,187;33,186;24,183;16,179;9,172;4,163;1,154;1,150" o:connectangles="0,0,0,0,0,0,0,0,0,0,0,0,0,0,0,0,0,0,0,0,0,0,0,0,0,0,0,0,0,0,0,0,0,0,0,0,0,0,0,0,0,0,0,0,0,0,0,0,0"/>
              </v:shape>
              <v:shape id="Freeform 154" o:spid="_x0000_s1064" style="position:absolute;left:9288;top:15838;width:317;height:319;visibility:visible;mso-wrap-style:square;v-text-anchor:top" coordsize="317,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" path="m1,255l,238,1,224r,-16l,190,,175,1,160,,143,1,129r,-16l,95,1,80,1,65r,-8l3,48,6,41r4,-9l14,26r6,-5l26,15r6,-4l40,6,47,3,56,2r9,l79,,96,2r16,l126,r16,l159,2,174,r17,2l207,2,223,r15,2l254,2r7,l270,3r9,3l286,11r6,4l299,21r4,5l307,32r5,9l315,48r1,9l317,65r-1,15l317,97r,16l316,127r,16l317,160r-1,15l317,192r,16l316,222r1,17l317,255r-1,9l315,271r-3,9l307,287r-4,7l299,300r-7,6l286,310r-7,3l270,316r-9,1l254,319r-17,-2l223,319r-16,l190,317r-16,l159,319r-17,-2l128,319r-16,l95,317r-16,2l65,319r-9,-2l47,316r-7,-3l32,310r-6,-4l20,300r-6,-6l10,287,6,280,3,271,1,264r,-9xe" fillcolor="#ededee" stroked="f">
                <v:path arrowok="t" o:connecttype="custom" o:connectlocs="0,238;1,208;0,175;0,143;1,113;1,80;1,57;6,41;14,26;26,15;40,6;56,2;79,0;112,2;142,0;174,0;207,2;238,2;261,2;279,6;292,15;303,26;312,41;316,57;316,80;317,113;316,143;316,175;317,208;317,239;316,264;312,280;303,294;292,306;279,313;261,317;237,317;207,319;174,317;142,317;112,319;79,319;56,317;40,313;26,306;14,294;6,280;1,264;1,255" o:connectangles="0,0,0,0,0,0,0,0,0,0,0,0,0,0,0,0,0,0,0,0,0,0,0,0,0,0,0,0,0,0,0,0,0,0,0,0,0,0,0,0,0,0,0,0,0,0,0,0,0"/>
              </v:shape>
              <v:shape id="Freeform 155" o:spid="_x0000_s1065" style="position:absolute;left:9288;top:15398;width:317;height:320;visibility:visible;mso-wrap-style:square;v-text-anchor:top" coordsize="317,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y88UA&#10;AADbAAAADwAAAGRycy9kb3ducmV2LnhtbESPS4vCQBCE74L/YWhhL7JOfKJZR1kERfHiY8E9Npk2&#10;CWZ6splZjf/eEQSPRVV9RU3ntSnElSqXW1bQ7UQgiBOrc04V/ByXn2MQziNrLCyTgjs5mM+ajSnG&#10;2t54T9eDT0WAsItRQeZ9GUvpkowMuo4tiYN3tpVBH2SVSl3hLcBNIXtRNJIGcw4LGZa0yCi5HP6N&#10;gtTvlpPidB6cVu2N2R2Hv3/b/lqpj1b9/QXCU+3f4Vd7rRWMJ/D8En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mHLzxQAAANsAAAAPAAAAAAAAAAAAAAAAAJgCAABkcnMv&#10;ZG93bnJldi54bWxQSwUGAAAAAAQABAD1AAAAigMAAAAA&#10;" path="m1,255l,238,1,223r,-16l,190,,174,1,160,,143,1,128r,-16l,95,1,79,1,65r,-9l3,48,6,40r4,-8l14,26r6,-6l26,14r6,-4l40,6,47,3,56,1r9,l79,,96,1r16,l126,r16,l159,1,174,r17,1l207,1,223,r15,1l254,1r7,l270,3r9,3l286,10r6,4l299,20r4,6l307,32r5,8l315,48r1,8l317,65r-1,14l317,96r,16l316,127r,16l317,160r-1,14l317,191r,16l316,223r1,16l317,255r-1,8l315,272r-3,7l307,286r-4,8l299,299r-7,6l286,309r-7,5l270,317r-9,1l254,320r-17,-2l223,320r-16,l190,318r-16,l159,320r-17,-2l128,320r-16,l95,318r-16,2l65,320r-9,-2l47,317r-7,-3l32,309r-6,-4l20,299r-6,-5l10,286,6,279,3,272,1,263r,-8xe" fillcolor="#ededee" stroked="f">
                <v:path arrowok="t" o:connecttype="custom" o:connectlocs="0,238;1,207;0,174;0,143;1,112;1,79;1,56;6,40;14,26;26,14;40,6;56,1;79,0;112,1;142,0;174,0;207,1;238,1;261,1;279,6;292,14;303,26;312,40;316,56;316,79;317,112;316,143;316,174;317,207;317,239;316,263;312,279;303,294;292,305;279,314;261,318;237,318;207,320;174,318;142,318;112,320;79,320;56,318;40,314;26,305;14,294;6,279;1,263;1,255" o:connectangles="0,0,0,0,0,0,0,0,0,0,0,0,0,0,0,0,0,0,0,0,0,0,0,0,0,0,0,0,0,0,0,0,0,0,0,0,0,0,0,0,0,0,0,0,0,0,0,0,0"/>
              </v:shape>
              <v:shape id="Freeform 156" o:spid="_x0000_s1066" style="position:absolute;left:9784;top:15903;width:186;height:189;visibility:visible;mso-wrap-style:square;v-text-anchor:top" coordsize="186,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5MeMIA&#10;AADbAAAADwAAAGRycy9kb3ducmV2LnhtbERP3WrCMBS+F/YO4Qy803QFh+2MZYwNJqL4swc4a87a&#10;suakS6LtfHpzIXj58f0visG04kzON5YVPE0TEMSl1Q1XCr6OH5M5CB+QNbaWScE/eSiWD6MF5tr2&#10;vKfzIVQihrDPUUEdQpdL6cuaDPqp7Ygj92OdwRChq6R22Mdw08o0SZ6lwYZjQ40dvdVU/h5ORkGf&#10;zmZ80dvV+1a76m8XNutvnSk1fhxeX0AEGsJdfHN/agVZXB+/xB8gl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Hkx4wgAAANsAAAAPAAAAAAAAAAAAAAAAAJgCAABkcnMvZG93&#10;bnJldi54bWxQSwUGAAAAAAQABAD1AAAAhwMAAAAA&#10;" path="m1,151l,141r1,-8l1,123,,113r,-9l1,95,,85,1,77,1,66,,56,1,48r,-9l1,33r,-4l4,25,5,20,8,16r3,-4l15,9,20,6,24,5,28,2r5,l38,2,47,r9,2l66,2,74,,84,r9,2l102,r10,2l120,2,130,r9,2l149,2r4,l158,2r4,3l166,6r5,3l175,12r3,4l181,20r1,5l185,29r,4l186,39r-1,9l186,58r,8l185,75r,10l186,95r-1,9l186,114r,9l185,131r1,10l186,151r-1,5l185,160r-3,4l181,169r-3,4l175,177r-4,3l166,183r-4,1l158,187r-5,l149,189r-10,-2l130,189r-10,l112,187r-10,l93,189r-9,-2l74,189r-8,l56,187r-9,2l38,189r-5,-2l28,187r-4,-3l20,183r-5,-3l11,177,8,173,5,169,4,164,1,160r,-4l1,151xe" fillcolor="#f47920" stroked="f">
                <v:path arrowok="t" o:connecttype="custom" o:connectlocs="0,141;1,123;0,104;0,85;1,66;1,48;1,33;4,25;8,16;15,9;24,5;33,2;47,0;66,2;84,0;102,0;120,2;139,2;153,2;162,5;171,9;178,16;182,25;185,33;185,48;186,66;185,85;185,104;186,123;186,141;185,156;182,164;178,173;171,180;162,184;153,187;139,187;120,189;102,187;84,187;66,189;47,189;33,187;24,184;15,180;8,173;4,164;1,156;1,151" o:connectangles="0,0,0,0,0,0,0,0,0,0,0,0,0,0,0,0,0,0,0,0,0,0,0,0,0,0,0,0,0,0,0,0,0,0,0,0,0,0,0,0,0,0,0,0,0,0,0,0,0"/>
              </v:shape>
              <v:shape id="Freeform 157" o:spid="_x0000_s1067" style="position:absolute;left:9719;top:15398;width:316;height:320;visibility:visible;mso-wrap-style:square;v-text-anchor:top" coordsize="316,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5TpcIA&#10;AADbAAAADwAAAGRycy9kb3ducmV2LnhtbESPUWvCMBSF3wf+h3CFvc1UBzKrUVQQZHta9QdcmmtT&#10;bG5qEmu7X78Igz0ezjnf4aw2vW1ERz7UjhVMJxkI4tLpmisF59Ph7QNEiMgaG8ekYKAAm/XoZYW5&#10;dg/+pq6IlUgQDjkqMDG2uZShNGQxTFxLnLyL8xZjkr6S2uMjwW0jZ1k2lxZrTgsGW9obKq/F3Sq4&#10;kKy74ut2Hd4/+8pvg/kZ7E6p13G/XYKI1Mf/8F/7qBUspvD8kn6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LlOlwgAAANsAAAAPAAAAAAAAAAAAAAAAAJgCAABkcnMvZG93&#10;bnJldi54bWxQSwUGAAAAAAQABAD1AAAAhwMAAAAA&#10;" path="m1,255l,238,1,223r,-16l,190,,174,1,160,,143,1,128r,-16l,95,1,79,1,65r,-9l3,48,6,40r4,-8l14,26r6,-6l26,14r6,-4l40,6,47,3,56,1r9,l79,,95,1r16,l126,r16,l158,1,174,r16,1l205,1,221,r16,1l253,1r7,l269,3r8,3l284,10r6,4l297,20r5,6l306,32r4,8l313,48r2,8l316,65r-1,14l316,96r,16l315,127r,16l316,160r-1,14l316,191r,16l315,223r1,16l316,255r-1,8l313,272r-3,7l306,286r-4,8l297,299r-7,6l284,309r-7,5l269,317r-9,1l253,320r-16,-2l221,320r-16,l190,318r-16,l158,320r-16,-2l126,320r-15,l95,318r-16,2l65,320r-9,-2l47,317r-7,-3l32,309r-6,-4l20,299r-6,-5l10,286,6,279,3,272,1,263r,-8xe" fillcolor="#ededee" stroked="f">
                <v:path arrowok="t" o:connecttype="custom" o:connectlocs="0,238;1,207;0,174;0,143;1,112;1,79;1,56;6,40;14,26;26,14;40,6;56,1;79,0;111,1;142,0;174,0;205,1;237,1;260,1;277,6;290,14;302,26;310,40;315,56;315,79;316,112;315,143;315,174;316,207;316,239;315,263;310,279;302,294;290,305;277,314;260,318;237,318;205,320;174,318;142,318;111,320;79,320;56,318;40,314;26,305;14,294;6,279;1,263;1,255" o:connectangles="0,0,0,0,0,0,0,0,0,0,0,0,0,0,0,0,0,0,0,0,0,0,0,0,0,0,0,0,0,0,0,0,0,0,0,0,0,0,0,0,0,0,0,0,0,0,0,0,0"/>
              </v:shape>
              <v:shape id="Freeform 158" o:spid="_x0000_s1068" style="position:absolute;left:10150;top:15399;width:316;height:317;visibility:visible;mso-wrap-style:square;v-text-anchor:top" coordsize="316,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ym2cUA&#10;AADbAAAADwAAAGRycy9kb3ducmV2LnhtbESPQWsCMRSE74X+h/AKvUjN6sHarVFEbPG0VF1Kj4/N&#10;a7K4eVk3qW77641Q8DjMzDfMbNG7RpyoC7VnBaNhBoK48rpmo6Dcvz1NQYSIrLHxTAp+KcBifn83&#10;w1z7M2/ptItGJAiHHBXYGNtcylBZchiGviVO3rfvHMYkOyN1h+cEd40cZ9lEOqw5LVhsaWWpOux+&#10;nIL35+NgbQZlsforSsLCfnx9HoxSjw/98hVEpD7ewv/tjVbwMobrl/QD5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PKbZxQAAANsAAAAPAAAAAAAAAAAAAAAAAJgCAABkcnMv&#10;ZG93bnJldi54bWxQSwUGAAAAAAQABAD1AAAAigMAAAAA&#10;" path="m,254r,8l1,270r3,8l7,285r4,8l17,298r6,6l30,308r7,3l46,314r7,2l63,317r190,l260,316r9,-2l277,311r7,-3l290,304r7,-6l302,293r4,-8l310,278r3,-8l315,262r1,-8l316,64r-1,-9l313,47r-3,-8l306,31r-4,-6l297,19r-7,-6l284,9,277,5,269,2,260,r-7,l63,,53,,46,2,37,5,30,9r-7,4l17,19r-6,6l7,31,4,39,1,47,,55r,9l,254xe" fillcolor="#ededee" stroked="f">
                <v:path arrowok="t" o:connecttype="custom" o:connectlocs="0,254;0,262;1,270;4,278;7,285;11,293;17,298;23,304;30,308;37,311;46,314;53,316;63,317;253,317;260,316;269,314;277,311;284,308;290,304;297,298;302,293;306,285;310,278;313,270;315,262;316,254;316,64;315,55;313,47;310,39;306,31;302,25;297,19;290,13;284,9;277,5;269,2;260,0;253,0;63,0;53,0;46,2;37,5;30,9;23,13;17,19;11,25;7,31;4,39;1,47;0,55;0,64;0,254;0,254" o:connectangles="0,0,0,0,0,0,0,0,0,0,0,0,0,0,0,0,0,0,0,0,0,0,0,0,0,0,0,0,0,0,0,0,0,0,0,0,0,0,0,0,0,0,0,0,0,0,0,0,0,0,0,0,0,0"/>
              </v:shape>
              <v:shape id="Freeform 159" o:spid="_x0000_s1069" style="position:absolute;left:1228;top:1346;width:1336;height:14657;visibility:visible;mso-wrap-style:square;v-text-anchor:top" coordsize="1336,14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4Ma8QA&#10;AADbAAAADwAAAGRycy9kb3ducmV2LnhtbESPT2vCQBTE7wW/w/KE3urGlkqN2YgWWnqrpl68PbMv&#10;f3D3bciuJv323YLgcZiZ3zDZerRGXKn3rWMF81kCgrh0uuVaweHn4+kNhA/IGo1jUvBLHtb55CHD&#10;VLuB93QtQi0ihH2KCpoQulRKXzZk0c9cRxy9yvUWQ5R9LXWPQ4RbI5+TZCEtthwXGuzovaHyXFys&#10;gjZctuZ1N/jl6fs47Cpjqz1/KvU4HTcrEIHGcA/f2l9awfIF/r/EHy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ODGvEAAAA2wAAAA8AAAAAAAAAAAAAAAAAmAIAAGRycy9k&#10;b3ducmV2LnhtbFBLBQYAAAAABAAEAPUAAACJAwAAAAA=&#10;" path="m1336,14657r,-9l9,14648,9,6,,,,14657r1336,xe" fillcolor="black" stroked="f">
                <v:path arrowok="t" o:connecttype="custom" o:connectlocs="1336,14657;1336,14648;9,14648;9,6;0,0;0,14657;1336,14657" o:connectangles="0,0,0,0,0,0,0"/>
              </v:shape>
              <v:shape id="Freeform 160" o:spid="_x0000_s1070" style="position:absolute;left:1228;top:1344;width:519;height:9;visibility:visible;mso-wrap-style:square;v-text-anchor:top" coordsize="5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DxwMUA&#10;AADbAAAADwAAAGRycy9kb3ducmV2LnhtbESPS2/CMBCE75X6H6yt1Bs4pYhHwCCK1JZeylOcV/ES&#10;R8TrEBtI/z1GQupxNDPfaMbTxpbiQrUvHCt4aycgiDOnC84V7LafrQEIH5A1lo5JwR95mE6en8aY&#10;anflNV02IRcRwj5FBSaEKpXSZ4Ys+rariKN3cLXFEGWdS13jNcJtKTtJ0pMWC44LBiuaG8qOm7NV&#10;sO/Mvhf7ret/vK/Pq9PSHL9+fhOlXl+a2QhEoCb8hx/thVYw7ML9S/wBcn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MPHAxQAAANsAAAAPAAAAAAAAAAAAAAAAAJgCAABkcnMv&#10;ZG93bnJldi54bWxQSwUGAAAAAAQABAD1AAAAigMAAAAA&#10;" path="m9,8l519,9r,-9l,2,9,8xe" fillcolor="black" stroked="f">
                <v:path arrowok="t" o:connecttype="custom" o:connectlocs="9,8;519,9;519,0;0,2;9,8" o:connectangles="0,0,0,0,0"/>
              </v:shape>
              <v:shape id="Freeform 161" o:spid="_x0000_s1071" style="position:absolute;left:2503;top:15935;width:126;height:127;visibility:visible;mso-wrap-style:square;v-text-anchor:top" coordsize="1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y2XMQA&#10;AADbAAAADwAAAGRycy9kb3ducmV2LnhtbESP0YrCMBRE3wX/IVzBF9FUodqtRtEFQVZfrPsBl+ba&#10;Fpub0mS169dvFgQfh5k5w6w2nanFnVpXWVYwnUQgiHOrKy4UfF/24wSE88gaa8uk4JccbNb93gpT&#10;bR98pnvmCxEg7FJUUHrfpFK6vCSDbmIb4uBdbWvQB9kWUrf4CHBTy1kUzaXBisNCiQ19lpTfsh+j&#10;4HDcPS/J17GqR09rRnZxiuNZotRw0G2XIDx1/h1+tQ9awUcM/1/CD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8tlzEAAAA2wAAAA8AAAAAAAAAAAAAAAAAmAIAAGRycy9k&#10;b3ducmV2LnhtbFBLBQYAAAAABAAEAPUAAACJAwAAAAA=&#10;" path="m126,63r,-8l125,46r-3,-7l117,30r-4,-6l107,19r-5,-6l96,9,87,4,80,1,71,,63,,54,,47,1,38,4,31,9r-7,4l18,19r-5,5l8,30,5,39,3,46,1,55,,63r1,7l3,79r2,9l8,95r5,6l18,108r6,4l31,116r7,5l47,124r7,1l63,127r8,-2l80,124r7,-3l96,116r6,-4l107,108r6,-7l117,95r5,-7l125,79r1,-9l126,63xe" fillcolor="#f7941d" stroked="f">
                <v:path arrowok="t" o:connecttype="custom" o:connectlocs="126,63;126,55;125,46;122,39;117,30;113,24;107,19;102,13;96,9;87,4;80,1;71,0;63,0;54,0;47,1;38,4;31,9;24,13;18,19;13,24;8,30;5,39;3,46;1,55;0,63;1,70;3,79;5,88;8,95;13,101;18,108;24,112;31,116;38,121;47,124;54,125;63,127;71,125;80,124;87,121;96,116;102,112;107,108;113,101;117,95;122,88;125,79;126,70;126,63;126,63" o:connectangles="0,0,0,0,0,0,0,0,0,0,0,0,0,0,0,0,0,0,0,0,0,0,0,0,0,0,0,0,0,0,0,0,0,0,0,0,0,0,0,0,0,0,0,0,0,0,0,0,0,0"/>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A3920B" w14:textId="77777777" w:rsidR="00F52549" w:rsidRPr="00EC4361" w:rsidRDefault="00943589" w:rsidP="00A27C9D">
    <w:pPr>
      <w:pStyle w:val="Zhlav"/>
      <w:tabs>
        <w:tab w:val="clear" w:pos="4536"/>
        <w:tab w:val="left" w:pos="4820"/>
      </w:tabs>
      <w:spacing w:before="200" w:line="264" w:lineRule="auto"/>
      <w:rPr>
        <w:rFonts w:ascii="Arial" w:hAnsi="Arial" w:cs="Arial"/>
        <w:color w:val="000000"/>
        <w:sz w:val="14"/>
        <w:szCs w:val="14"/>
      </w:rPr>
    </w:pPr>
    <w:r>
      <w:rPr>
        <w:rFonts w:ascii="Arial" w:hAnsi="Arial" w:cs="Arial"/>
        <w:noProof/>
        <w:color w:val="000000"/>
        <w:sz w:val="14"/>
        <w:szCs w:val="14"/>
        <w:lang w:eastAsia="cs-CZ"/>
      </w:rPr>
      <mc:AlternateContent>
        <mc:Choice Requires="wpg">
          <w:drawing>
            <wp:anchor distT="0" distB="0" distL="114300" distR="114300" simplePos="0" relativeHeight="251657216" behindDoc="0" locked="0" layoutInCell="1" allowOverlap="1" wp14:anchorId="0F8A3224" wp14:editId="43B23704">
              <wp:simplePos x="0" y="0"/>
              <wp:positionH relativeFrom="column">
                <wp:posOffset>-1617980</wp:posOffset>
              </wp:positionH>
              <wp:positionV relativeFrom="paragraph">
                <wp:posOffset>-444500</wp:posOffset>
              </wp:positionV>
              <wp:extent cx="7541260" cy="10685145"/>
              <wp:effectExtent l="1270" t="3175" r="1270" b="0"/>
              <wp:wrapNone/>
              <wp:docPr id="1"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1260" cy="10685145"/>
                        <a:chOff x="4" y="9"/>
                        <a:chExt cx="11876" cy="16827"/>
                      </a:xfrm>
                    </wpg:grpSpPr>
                    <wps:wsp>
                      <wps:cNvPr id="2" name="Freeform 65"/>
                      <wps:cNvSpPr>
                        <a:spLocks/>
                      </wps:cNvSpPr>
                      <wps:spPr bwMode="auto">
                        <a:xfrm>
                          <a:off x="4" y="9"/>
                          <a:ext cx="11876" cy="16827"/>
                        </a:xfrm>
                        <a:custGeom>
                          <a:avLst/>
                          <a:gdLst>
                            <a:gd name="T0" fmla="*/ 0 w 11876"/>
                            <a:gd name="T1" fmla="*/ 0 h 16827"/>
                            <a:gd name="T2" fmla="*/ 0 w 11876"/>
                            <a:gd name="T3" fmla="*/ 16827 h 16827"/>
                            <a:gd name="T4" fmla="*/ 11876 w 11876"/>
                            <a:gd name="T5" fmla="*/ 16827 h 16827"/>
                            <a:gd name="T6" fmla="*/ 11876 w 11876"/>
                            <a:gd name="T7" fmla="*/ 0 h 16827"/>
                            <a:gd name="T8" fmla="*/ 0 w 11876"/>
                            <a:gd name="T9" fmla="*/ 0 h 16827"/>
                            <a:gd name="T10" fmla="*/ 0 w 11876"/>
                            <a:gd name="T11" fmla="*/ 0 h 16827"/>
                          </a:gdLst>
                          <a:ahLst/>
                          <a:cxnLst>
                            <a:cxn ang="0">
                              <a:pos x="T0" y="T1"/>
                            </a:cxn>
                            <a:cxn ang="0">
                              <a:pos x="T2" y="T3"/>
                            </a:cxn>
                            <a:cxn ang="0">
                              <a:pos x="T4" y="T5"/>
                            </a:cxn>
                            <a:cxn ang="0">
                              <a:pos x="T6" y="T7"/>
                            </a:cxn>
                            <a:cxn ang="0">
                              <a:pos x="T8" y="T9"/>
                            </a:cxn>
                            <a:cxn ang="0">
                              <a:pos x="T10" y="T11"/>
                            </a:cxn>
                          </a:cxnLst>
                          <a:rect l="0" t="0" r="r" b="b"/>
                          <a:pathLst>
                            <a:path w="11876" h="16827">
                              <a:moveTo>
                                <a:pt x="0" y="0"/>
                              </a:moveTo>
                              <a:lnTo>
                                <a:pt x="0" y="16827"/>
                              </a:lnTo>
                              <a:lnTo>
                                <a:pt x="11876" y="16827"/>
                              </a:lnTo>
                              <a:lnTo>
                                <a:pt x="11876" y="0"/>
                              </a:lnTo>
                              <a:lnTo>
                                <a:pt x="0" y="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Freeform 66"/>
                      <wps:cNvSpPr>
                        <a:spLocks/>
                      </wps:cNvSpPr>
                      <wps:spPr bwMode="auto">
                        <a:xfrm>
                          <a:off x="924" y="1046"/>
                          <a:ext cx="875" cy="959"/>
                        </a:xfrm>
                        <a:custGeom>
                          <a:avLst/>
                          <a:gdLst>
                            <a:gd name="T0" fmla="*/ 868 w 875"/>
                            <a:gd name="T1" fmla="*/ 539 h 959"/>
                            <a:gd name="T2" fmla="*/ 813 w 875"/>
                            <a:gd name="T3" fmla="*/ 570 h 959"/>
                            <a:gd name="T4" fmla="*/ 724 w 875"/>
                            <a:gd name="T5" fmla="*/ 622 h 959"/>
                            <a:gd name="T6" fmla="*/ 622 w 875"/>
                            <a:gd name="T7" fmla="*/ 681 h 959"/>
                            <a:gd name="T8" fmla="*/ 530 w 875"/>
                            <a:gd name="T9" fmla="*/ 734 h 959"/>
                            <a:gd name="T10" fmla="*/ 470 w 875"/>
                            <a:gd name="T11" fmla="*/ 769 h 959"/>
                            <a:gd name="T12" fmla="*/ 452 w 875"/>
                            <a:gd name="T13" fmla="*/ 778 h 959"/>
                            <a:gd name="T14" fmla="*/ 444 w 875"/>
                            <a:gd name="T15" fmla="*/ 778 h 959"/>
                            <a:gd name="T16" fmla="*/ 435 w 875"/>
                            <a:gd name="T17" fmla="*/ 776 h 959"/>
                            <a:gd name="T18" fmla="*/ 428 w 875"/>
                            <a:gd name="T19" fmla="*/ 772 h 959"/>
                            <a:gd name="T20" fmla="*/ 422 w 875"/>
                            <a:gd name="T21" fmla="*/ 766 h 959"/>
                            <a:gd name="T22" fmla="*/ 419 w 875"/>
                            <a:gd name="T23" fmla="*/ 759 h 959"/>
                            <a:gd name="T24" fmla="*/ 419 w 875"/>
                            <a:gd name="T25" fmla="*/ 746 h 959"/>
                            <a:gd name="T26" fmla="*/ 419 w 875"/>
                            <a:gd name="T27" fmla="*/ 724 h 959"/>
                            <a:gd name="T28" fmla="*/ 419 w 875"/>
                            <a:gd name="T29" fmla="*/ 687 h 959"/>
                            <a:gd name="T30" fmla="*/ 419 w 875"/>
                            <a:gd name="T31" fmla="*/ 622 h 959"/>
                            <a:gd name="T32" fmla="*/ 419 w 875"/>
                            <a:gd name="T33" fmla="*/ 514 h 959"/>
                            <a:gd name="T34" fmla="*/ 421 w 875"/>
                            <a:gd name="T35" fmla="*/ 347 h 959"/>
                            <a:gd name="T36" fmla="*/ 0 w 875"/>
                            <a:gd name="T37" fmla="*/ 0 h 959"/>
                            <a:gd name="T38" fmla="*/ 7 w 875"/>
                            <a:gd name="T39" fmla="*/ 547 h 959"/>
                            <a:gd name="T40" fmla="*/ 18 w 875"/>
                            <a:gd name="T41" fmla="*/ 618 h 959"/>
                            <a:gd name="T42" fmla="*/ 44 w 875"/>
                            <a:gd name="T43" fmla="*/ 691 h 959"/>
                            <a:gd name="T44" fmla="*/ 83 w 875"/>
                            <a:gd name="T45" fmla="*/ 762 h 959"/>
                            <a:gd name="T46" fmla="*/ 136 w 875"/>
                            <a:gd name="T47" fmla="*/ 829 h 959"/>
                            <a:gd name="T48" fmla="*/ 205 w 875"/>
                            <a:gd name="T49" fmla="*/ 887 h 959"/>
                            <a:gd name="T50" fmla="*/ 260 w 875"/>
                            <a:gd name="T51" fmla="*/ 920 h 959"/>
                            <a:gd name="T52" fmla="*/ 289 w 875"/>
                            <a:gd name="T53" fmla="*/ 933 h 959"/>
                            <a:gd name="T54" fmla="*/ 320 w 875"/>
                            <a:gd name="T55" fmla="*/ 943 h 959"/>
                            <a:gd name="T56" fmla="*/ 352 w 875"/>
                            <a:gd name="T57" fmla="*/ 950 h 959"/>
                            <a:gd name="T58" fmla="*/ 385 w 875"/>
                            <a:gd name="T59" fmla="*/ 956 h 959"/>
                            <a:gd name="T60" fmla="*/ 418 w 875"/>
                            <a:gd name="T61" fmla="*/ 959 h 959"/>
                            <a:gd name="T62" fmla="*/ 451 w 875"/>
                            <a:gd name="T63" fmla="*/ 959 h 959"/>
                            <a:gd name="T64" fmla="*/ 482 w 875"/>
                            <a:gd name="T65" fmla="*/ 958 h 959"/>
                            <a:gd name="T66" fmla="*/ 516 w 875"/>
                            <a:gd name="T67" fmla="*/ 952 h 959"/>
                            <a:gd name="T68" fmla="*/ 547 w 875"/>
                            <a:gd name="T69" fmla="*/ 943 h 959"/>
                            <a:gd name="T70" fmla="*/ 579 w 875"/>
                            <a:gd name="T71" fmla="*/ 933 h 959"/>
                            <a:gd name="T72" fmla="*/ 610 w 875"/>
                            <a:gd name="T73" fmla="*/ 917 h 959"/>
                            <a:gd name="T74" fmla="*/ 675 w 875"/>
                            <a:gd name="T75" fmla="*/ 877 h 959"/>
                            <a:gd name="T76" fmla="*/ 753 w 875"/>
                            <a:gd name="T77" fmla="*/ 799 h 959"/>
                            <a:gd name="T78" fmla="*/ 809 w 875"/>
                            <a:gd name="T79" fmla="*/ 716 h 959"/>
                            <a:gd name="T80" fmla="*/ 845 w 875"/>
                            <a:gd name="T81" fmla="*/ 638 h 959"/>
                            <a:gd name="T82" fmla="*/ 866 w 875"/>
                            <a:gd name="T83" fmla="*/ 575 h 959"/>
                            <a:gd name="T84" fmla="*/ 875 w 875"/>
                            <a:gd name="T85" fmla="*/ 539 h 959"/>
                            <a:gd name="T86" fmla="*/ 875 w 875"/>
                            <a:gd name="T87" fmla="*/ 533 h 9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875" h="959">
                              <a:moveTo>
                                <a:pt x="875" y="533"/>
                              </a:moveTo>
                              <a:lnTo>
                                <a:pt x="868" y="539"/>
                              </a:lnTo>
                              <a:lnTo>
                                <a:pt x="846" y="552"/>
                              </a:lnTo>
                              <a:lnTo>
                                <a:pt x="813" y="570"/>
                              </a:lnTo>
                              <a:lnTo>
                                <a:pt x="771" y="595"/>
                              </a:lnTo>
                              <a:lnTo>
                                <a:pt x="724" y="622"/>
                              </a:lnTo>
                              <a:lnTo>
                                <a:pt x="674" y="651"/>
                              </a:lnTo>
                              <a:lnTo>
                                <a:pt x="622" y="681"/>
                              </a:lnTo>
                              <a:lnTo>
                                <a:pt x="574" y="709"/>
                              </a:lnTo>
                              <a:lnTo>
                                <a:pt x="530" y="734"/>
                              </a:lnTo>
                              <a:lnTo>
                                <a:pt x="495" y="755"/>
                              </a:lnTo>
                              <a:lnTo>
                                <a:pt x="470" y="769"/>
                              </a:lnTo>
                              <a:lnTo>
                                <a:pt x="457" y="775"/>
                              </a:lnTo>
                              <a:lnTo>
                                <a:pt x="452" y="778"/>
                              </a:lnTo>
                              <a:lnTo>
                                <a:pt x="448" y="778"/>
                              </a:lnTo>
                              <a:lnTo>
                                <a:pt x="444" y="778"/>
                              </a:lnTo>
                              <a:lnTo>
                                <a:pt x="439" y="778"/>
                              </a:lnTo>
                              <a:lnTo>
                                <a:pt x="435" y="776"/>
                              </a:lnTo>
                              <a:lnTo>
                                <a:pt x="431" y="775"/>
                              </a:lnTo>
                              <a:lnTo>
                                <a:pt x="428" y="772"/>
                              </a:lnTo>
                              <a:lnTo>
                                <a:pt x="425" y="769"/>
                              </a:lnTo>
                              <a:lnTo>
                                <a:pt x="422" y="766"/>
                              </a:lnTo>
                              <a:lnTo>
                                <a:pt x="421" y="763"/>
                              </a:lnTo>
                              <a:lnTo>
                                <a:pt x="419" y="759"/>
                              </a:lnTo>
                              <a:lnTo>
                                <a:pt x="418" y="755"/>
                              </a:lnTo>
                              <a:lnTo>
                                <a:pt x="419" y="746"/>
                              </a:lnTo>
                              <a:lnTo>
                                <a:pt x="419" y="736"/>
                              </a:lnTo>
                              <a:lnTo>
                                <a:pt x="419" y="724"/>
                              </a:lnTo>
                              <a:lnTo>
                                <a:pt x="419" y="709"/>
                              </a:lnTo>
                              <a:lnTo>
                                <a:pt x="419" y="687"/>
                              </a:lnTo>
                              <a:lnTo>
                                <a:pt x="419" y="660"/>
                              </a:lnTo>
                              <a:lnTo>
                                <a:pt x="419" y="622"/>
                              </a:lnTo>
                              <a:lnTo>
                                <a:pt x="419" y="575"/>
                              </a:lnTo>
                              <a:lnTo>
                                <a:pt x="419" y="514"/>
                              </a:lnTo>
                              <a:lnTo>
                                <a:pt x="421" y="439"/>
                              </a:lnTo>
                              <a:lnTo>
                                <a:pt x="421" y="347"/>
                              </a:lnTo>
                              <a:lnTo>
                                <a:pt x="421" y="238"/>
                              </a:lnTo>
                              <a:lnTo>
                                <a:pt x="0" y="0"/>
                              </a:lnTo>
                              <a:lnTo>
                                <a:pt x="4" y="513"/>
                              </a:lnTo>
                              <a:lnTo>
                                <a:pt x="7" y="547"/>
                              </a:lnTo>
                              <a:lnTo>
                                <a:pt x="11" y="582"/>
                              </a:lnTo>
                              <a:lnTo>
                                <a:pt x="18" y="618"/>
                              </a:lnTo>
                              <a:lnTo>
                                <a:pt x="30" y="654"/>
                              </a:lnTo>
                              <a:lnTo>
                                <a:pt x="44" y="691"/>
                              </a:lnTo>
                              <a:lnTo>
                                <a:pt x="62" y="727"/>
                              </a:lnTo>
                              <a:lnTo>
                                <a:pt x="83" y="762"/>
                              </a:lnTo>
                              <a:lnTo>
                                <a:pt x="108" y="796"/>
                              </a:lnTo>
                              <a:lnTo>
                                <a:pt x="136" y="829"/>
                              </a:lnTo>
                              <a:lnTo>
                                <a:pt x="169" y="860"/>
                              </a:lnTo>
                              <a:lnTo>
                                <a:pt x="205" y="887"/>
                              </a:lnTo>
                              <a:lnTo>
                                <a:pt x="245" y="911"/>
                              </a:lnTo>
                              <a:lnTo>
                                <a:pt x="260" y="920"/>
                              </a:lnTo>
                              <a:lnTo>
                                <a:pt x="274" y="926"/>
                              </a:lnTo>
                              <a:lnTo>
                                <a:pt x="289" y="933"/>
                              </a:lnTo>
                              <a:lnTo>
                                <a:pt x="304" y="937"/>
                              </a:lnTo>
                              <a:lnTo>
                                <a:pt x="320" y="943"/>
                              </a:lnTo>
                              <a:lnTo>
                                <a:pt x="336" y="947"/>
                              </a:lnTo>
                              <a:lnTo>
                                <a:pt x="352" y="950"/>
                              </a:lnTo>
                              <a:lnTo>
                                <a:pt x="368" y="955"/>
                              </a:lnTo>
                              <a:lnTo>
                                <a:pt x="385" y="956"/>
                              </a:lnTo>
                              <a:lnTo>
                                <a:pt x="401" y="959"/>
                              </a:lnTo>
                              <a:lnTo>
                                <a:pt x="418" y="959"/>
                              </a:lnTo>
                              <a:lnTo>
                                <a:pt x="434" y="959"/>
                              </a:lnTo>
                              <a:lnTo>
                                <a:pt x="451" y="959"/>
                              </a:lnTo>
                              <a:lnTo>
                                <a:pt x="467" y="959"/>
                              </a:lnTo>
                              <a:lnTo>
                                <a:pt x="482" y="958"/>
                              </a:lnTo>
                              <a:lnTo>
                                <a:pt x="500" y="955"/>
                              </a:lnTo>
                              <a:lnTo>
                                <a:pt x="516" y="952"/>
                              </a:lnTo>
                              <a:lnTo>
                                <a:pt x="531" y="947"/>
                              </a:lnTo>
                              <a:lnTo>
                                <a:pt x="547" y="943"/>
                              </a:lnTo>
                              <a:lnTo>
                                <a:pt x="563" y="939"/>
                              </a:lnTo>
                              <a:lnTo>
                                <a:pt x="579" y="933"/>
                              </a:lnTo>
                              <a:lnTo>
                                <a:pt x="595" y="926"/>
                              </a:lnTo>
                              <a:lnTo>
                                <a:pt x="610" y="917"/>
                              </a:lnTo>
                              <a:lnTo>
                                <a:pt x="625" y="909"/>
                              </a:lnTo>
                              <a:lnTo>
                                <a:pt x="675" y="877"/>
                              </a:lnTo>
                              <a:lnTo>
                                <a:pt x="717" y="840"/>
                              </a:lnTo>
                              <a:lnTo>
                                <a:pt x="753" y="799"/>
                              </a:lnTo>
                              <a:lnTo>
                                <a:pt x="784" y="757"/>
                              </a:lnTo>
                              <a:lnTo>
                                <a:pt x="809" y="716"/>
                              </a:lnTo>
                              <a:lnTo>
                                <a:pt x="829" y="675"/>
                              </a:lnTo>
                              <a:lnTo>
                                <a:pt x="845" y="638"/>
                              </a:lnTo>
                              <a:lnTo>
                                <a:pt x="857" y="603"/>
                              </a:lnTo>
                              <a:lnTo>
                                <a:pt x="866" y="575"/>
                              </a:lnTo>
                              <a:lnTo>
                                <a:pt x="872" y="553"/>
                              </a:lnTo>
                              <a:lnTo>
                                <a:pt x="875" y="539"/>
                              </a:lnTo>
                              <a:lnTo>
                                <a:pt x="875" y="533"/>
                              </a:lnTo>
                              <a:close/>
                            </a:path>
                          </a:pathLst>
                        </a:custGeom>
                        <a:solidFill>
                          <a:srgbClr val="FF5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67"/>
                      <wps:cNvSpPr>
                        <a:spLocks/>
                      </wps:cNvSpPr>
                      <wps:spPr bwMode="auto">
                        <a:xfrm>
                          <a:off x="1389" y="710"/>
                          <a:ext cx="670" cy="1058"/>
                        </a:xfrm>
                        <a:custGeom>
                          <a:avLst/>
                          <a:gdLst>
                            <a:gd name="T0" fmla="*/ 35 w 670"/>
                            <a:gd name="T1" fmla="*/ 38 h 1058"/>
                            <a:gd name="T2" fmla="*/ 89 w 670"/>
                            <a:gd name="T3" fmla="*/ 69 h 1058"/>
                            <a:gd name="T4" fmla="*/ 180 w 670"/>
                            <a:gd name="T5" fmla="*/ 120 h 1058"/>
                            <a:gd name="T6" fmla="*/ 282 w 670"/>
                            <a:gd name="T7" fmla="*/ 178 h 1058"/>
                            <a:gd name="T8" fmla="*/ 374 w 670"/>
                            <a:gd name="T9" fmla="*/ 231 h 1058"/>
                            <a:gd name="T10" fmla="*/ 434 w 670"/>
                            <a:gd name="T11" fmla="*/ 267 h 1058"/>
                            <a:gd name="T12" fmla="*/ 450 w 670"/>
                            <a:gd name="T13" fmla="*/ 279 h 1058"/>
                            <a:gd name="T14" fmla="*/ 456 w 670"/>
                            <a:gd name="T15" fmla="*/ 286 h 1058"/>
                            <a:gd name="T16" fmla="*/ 457 w 670"/>
                            <a:gd name="T17" fmla="*/ 295 h 1058"/>
                            <a:gd name="T18" fmla="*/ 457 w 670"/>
                            <a:gd name="T19" fmla="*/ 302 h 1058"/>
                            <a:gd name="T20" fmla="*/ 456 w 670"/>
                            <a:gd name="T21" fmla="*/ 310 h 1058"/>
                            <a:gd name="T22" fmla="*/ 451 w 670"/>
                            <a:gd name="T23" fmla="*/ 316 h 1058"/>
                            <a:gd name="T24" fmla="*/ 440 w 670"/>
                            <a:gd name="T25" fmla="*/ 323 h 1058"/>
                            <a:gd name="T26" fmla="*/ 421 w 670"/>
                            <a:gd name="T27" fmla="*/ 334 h 1058"/>
                            <a:gd name="T28" fmla="*/ 390 w 670"/>
                            <a:gd name="T29" fmla="*/ 352 h 1058"/>
                            <a:gd name="T30" fmla="*/ 334 w 670"/>
                            <a:gd name="T31" fmla="*/ 384 h 1058"/>
                            <a:gd name="T32" fmla="*/ 239 w 670"/>
                            <a:gd name="T33" fmla="*/ 437 h 1058"/>
                            <a:gd name="T34" fmla="*/ 95 w 670"/>
                            <a:gd name="T35" fmla="*/ 521 h 1058"/>
                            <a:gd name="T36" fmla="*/ 5 w 670"/>
                            <a:gd name="T37" fmla="*/ 1058 h 1058"/>
                            <a:gd name="T38" fmla="*/ 474 w 670"/>
                            <a:gd name="T39" fmla="*/ 781 h 1058"/>
                            <a:gd name="T40" fmla="*/ 530 w 670"/>
                            <a:gd name="T41" fmla="*/ 735 h 1058"/>
                            <a:gd name="T42" fmla="*/ 581 w 670"/>
                            <a:gd name="T43" fmla="*/ 676 h 1058"/>
                            <a:gd name="T44" fmla="*/ 622 w 670"/>
                            <a:gd name="T45" fmla="*/ 607 h 1058"/>
                            <a:gd name="T46" fmla="*/ 652 w 670"/>
                            <a:gd name="T47" fmla="*/ 526 h 1058"/>
                            <a:gd name="T48" fmla="*/ 670 w 670"/>
                            <a:gd name="T49" fmla="*/ 439 h 1058"/>
                            <a:gd name="T50" fmla="*/ 668 w 670"/>
                            <a:gd name="T51" fmla="*/ 359 h 1058"/>
                            <a:gd name="T52" fmla="*/ 657 w 670"/>
                            <a:gd name="T53" fmla="*/ 298 h 1058"/>
                            <a:gd name="T54" fmla="*/ 635 w 670"/>
                            <a:gd name="T55" fmla="*/ 237 h 1058"/>
                            <a:gd name="T56" fmla="*/ 602 w 670"/>
                            <a:gd name="T57" fmla="*/ 180 h 1058"/>
                            <a:gd name="T58" fmla="*/ 561 w 670"/>
                            <a:gd name="T59" fmla="*/ 126 h 1058"/>
                            <a:gd name="T60" fmla="*/ 507 w 670"/>
                            <a:gd name="T61" fmla="*/ 82 h 1058"/>
                            <a:gd name="T62" fmla="*/ 425 w 670"/>
                            <a:gd name="T63" fmla="*/ 36 h 1058"/>
                            <a:gd name="T64" fmla="*/ 319 w 670"/>
                            <a:gd name="T65" fmla="*/ 7 h 1058"/>
                            <a:gd name="T66" fmla="*/ 219 w 670"/>
                            <a:gd name="T67" fmla="*/ 0 h 1058"/>
                            <a:gd name="T68" fmla="*/ 132 w 670"/>
                            <a:gd name="T69" fmla="*/ 8 h 1058"/>
                            <a:gd name="T70" fmla="*/ 68 w 670"/>
                            <a:gd name="T71" fmla="*/ 21 h 1058"/>
                            <a:gd name="T72" fmla="*/ 32 w 670"/>
                            <a:gd name="T73" fmla="*/ 31 h 1058"/>
                            <a:gd name="T74" fmla="*/ 26 w 670"/>
                            <a:gd name="T75" fmla="*/ 33 h 10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670" h="1058">
                              <a:moveTo>
                                <a:pt x="26" y="33"/>
                              </a:moveTo>
                              <a:lnTo>
                                <a:pt x="35" y="38"/>
                              </a:lnTo>
                              <a:lnTo>
                                <a:pt x="56" y="50"/>
                              </a:lnTo>
                              <a:lnTo>
                                <a:pt x="89" y="69"/>
                              </a:lnTo>
                              <a:lnTo>
                                <a:pt x="132" y="93"/>
                              </a:lnTo>
                              <a:lnTo>
                                <a:pt x="180" y="120"/>
                              </a:lnTo>
                              <a:lnTo>
                                <a:pt x="230" y="149"/>
                              </a:lnTo>
                              <a:lnTo>
                                <a:pt x="282" y="178"/>
                              </a:lnTo>
                              <a:lnTo>
                                <a:pt x="329" y="207"/>
                              </a:lnTo>
                              <a:lnTo>
                                <a:pt x="374" y="231"/>
                              </a:lnTo>
                              <a:lnTo>
                                <a:pt x="410" y="253"/>
                              </a:lnTo>
                              <a:lnTo>
                                <a:pt x="434" y="267"/>
                              </a:lnTo>
                              <a:lnTo>
                                <a:pt x="446" y="275"/>
                              </a:lnTo>
                              <a:lnTo>
                                <a:pt x="450" y="279"/>
                              </a:lnTo>
                              <a:lnTo>
                                <a:pt x="453" y="282"/>
                              </a:lnTo>
                              <a:lnTo>
                                <a:pt x="456" y="286"/>
                              </a:lnTo>
                              <a:lnTo>
                                <a:pt x="457" y="290"/>
                              </a:lnTo>
                              <a:lnTo>
                                <a:pt x="457" y="295"/>
                              </a:lnTo>
                              <a:lnTo>
                                <a:pt x="457" y="299"/>
                              </a:lnTo>
                              <a:lnTo>
                                <a:pt x="457" y="302"/>
                              </a:lnTo>
                              <a:lnTo>
                                <a:pt x="457" y="306"/>
                              </a:lnTo>
                              <a:lnTo>
                                <a:pt x="456" y="310"/>
                              </a:lnTo>
                              <a:lnTo>
                                <a:pt x="453" y="313"/>
                              </a:lnTo>
                              <a:lnTo>
                                <a:pt x="451" y="316"/>
                              </a:lnTo>
                              <a:lnTo>
                                <a:pt x="447" y="318"/>
                              </a:lnTo>
                              <a:lnTo>
                                <a:pt x="440" y="323"/>
                              </a:lnTo>
                              <a:lnTo>
                                <a:pt x="431" y="328"/>
                              </a:lnTo>
                              <a:lnTo>
                                <a:pt x="421" y="334"/>
                              </a:lnTo>
                              <a:lnTo>
                                <a:pt x="407" y="341"/>
                              </a:lnTo>
                              <a:lnTo>
                                <a:pt x="390" y="352"/>
                              </a:lnTo>
                              <a:lnTo>
                                <a:pt x="365" y="365"/>
                              </a:lnTo>
                              <a:lnTo>
                                <a:pt x="334" y="384"/>
                              </a:lnTo>
                              <a:lnTo>
                                <a:pt x="292" y="408"/>
                              </a:lnTo>
                              <a:lnTo>
                                <a:pt x="239" y="437"/>
                              </a:lnTo>
                              <a:lnTo>
                                <a:pt x="174" y="475"/>
                              </a:lnTo>
                              <a:lnTo>
                                <a:pt x="95" y="521"/>
                              </a:lnTo>
                              <a:lnTo>
                                <a:pt x="0" y="574"/>
                              </a:lnTo>
                              <a:lnTo>
                                <a:pt x="5" y="1058"/>
                              </a:lnTo>
                              <a:lnTo>
                                <a:pt x="446" y="798"/>
                              </a:lnTo>
                              <a:lnTo>
                                <a:pt x="474" y="781"/>
                              </a:lnTo>
                              <a:lnTo>
                                <a:pt x="503" y="760"/>
                              </a:lnTo>
                              <a:lnTo>
                                <a:pt x="530" y="735"/>
                              </a:lnTo>
                              <a:lnTo>
                                <a:pt x="556" y="706"/>
                              </a:lnTo>
                              <a:lnTo>
                                <a:pt x="581" y="676"/>
                              </a:lnTo>
                              <a:lnTo>
                                <a:pt x="602" y="643"/>
                              </a:lnTo>
                              <a:lnTo>
                                <a:pt x="622" y="607"/>
                              </a:lnTo>
                              <a:lnTo>
                                <a:pt x="640" y="568"/>
                              </a:lnTo>
                              <a:lnTo>
                                <a:pt x="652" y="526"/>
                              </a:lnTo>
                              <a:lnTo>
                                <a:pt x="663" y="483"/>
                              </a:lnTo>
                              <a:lnTo>
                                <a:pt x="670" y="439"/>
                              </a:lnTo>
                              <a:lnTo>
                                <a:pt x="670" y="390"/>
                              </a:lnTo>
                              <a:lnTo>
                                <a:pt x="668" y="359"/>
                              </a:lnTo>
                              <a:lnTo>
                                <a:pt x="664" y="329"/>
                              </a:lnTo>
                              <a:lnTo>
                                <a:pt x="657" y="298"/>
                              </a:lnTo>
                              <a:lnTo>
                                <a:pt x="647" y="267"/>
                              </a:lnTo>
                              <a:lnTo>
                                <a:pt x="635" y="237"/>
                              </a:lnTo>
                              <a:lnTo>
                                <a:pt x="619" y="207"/>
                              </a:lnTo>
                              <a:lnTo>
                                <a:pt x="602" y="180"/>
                              </a:lnTo>
                              <a:lnTo>
                                <a:pt x="582" y="152"/>
                              </a:lnTo>
                              <a:lnTo>
                                <a:pt x="561" y="126"/>
                              </a:lnTo>
                              <a:lnTo>
                                <a:pt x="535" y="103"/>
                              </a:lnTo>
                              <a:lnTo>
                                <a:pt x="507" y="82"/>
                              </a:lnTo>
                              <a:lnTo>
                                <a:pt x="477" y="61"/>
                              </a:lnTo>
                              <a:lnTo>
                                <a:pt x="425" y="36"/>
                              </a:lnTo>
                              <a:lnTo>
                                <a:pt x="372" y="18"/>
                              </a:lnTo>
                              <a:lnTo>
                                <a:pt x="319" y="7"/>
                              </a:lnTo>
                              <a:lnTo>
                                <a:pt x="267" y="1"/>
                              </a:lnTo>
                              <a:lnTo>
                                <a:pt x="219" y="0"/>
                              </a:lnTo>
                              <a:lnTo>
                                <a:pt x="174" y="2"/>
                              </a:lnTo>
                              <a:lnTo>
                                <a:pt x="132" y="8"/>
                              </a:lnTo>
                              <a:lnTo>
                                <a:pt x="96" y="14"/>
                              </a:lnTo>
                              <a:lnTo>
                                <a:pt x="68" y="21"/>
                              </a:lnTo>
                              <a:lnTo>
                                <a:pt x="46" y="27"/>
                              </a:lnTo>
                              <a:lnTo>
                                <a:pt x="32" y="31"/>
                              </a:lnTo>
                              <a:lnTo>
                                <a:pt x="26" y="33"/>
                              </a:lnTo>
                              <a:close/>
                            </a:path>
                          </a:pathLst>
                        </a:custGeom>
                        <a:solidFill>
                          <a:srgbClr val="FF7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68"/>
                      <wps:cNvSpPr>
                        <a:spLocks/>
                      </wps:cNvSpPr>
                      <wps:spPr bwMode="auto">
                        <a:xfrm>
                          <a:off x="682" y="689"/>
                          <a:ext cx="1098" cy="804"/>
                        </a:xfrm>
                        <a:custGeom>
                          <a:avLst/>
                          <a:gdLst>
                            <a:gd name="T0" fmla="*/ 202 w 1098"/>
                            <a:gd name="T1" fmla="*/ 795 h 804"/>
                            <a:gd name="T2" fmla="*/ 202 w 1098"/>
                            <a:gd name="T3" fmla="*/ 732 h 804"/>
                            <a:gd name="T4" fmla="*/ 202 w 1098"/>
                            <a:gd name="T5" fmla="*/ 628 h 804"/>
                            <a:gd name="T6" fmla="*/ 202 w 1098"/>
                            <a:gd name="T7" fmla="*/ 511 h 804"/>
                            <a:gd name="T8" fmla="*/ 202 w 1098"/>
                            <a:gd name="T9" fmla="*/ 403 h 804"/>
                            <a:gd name="T10" fmla="*/ 202 w 1098"/>
                            <a:gd name="T11" fmla="*/ 333 h 804"/>
                            <a:gd name="T12" fmla="*/ 203 w 1098"/>
                            <a:gd name="T13" fmla="*/ 314 h 804"/>
                            <a:gd name="T14" fmla="*/ 207 w 1098"/>
                            <a:gd name="T15" fmla="*/ 306 h 804"/>
                            <a:gd name="T16" fmla="*/ 213 w 1098"/>
                            <a:gd name="T17" fmla="*/ 300 h 804"/>
                            <a:gd name="T18" fmla="*/ 220 w 1098"/>
                            <a:gd name="T19" fmla="*/ 296 h 804"/>
                            <a:gd name="T20" fmla="*/ 227 w 1098"/>
                            <a:gd name="T21" fmla="*/ 294 h 804"/>
                            <a:gd name="T22" fmla="*/ 235 w 1098"/>
                            <a:gd name="T23" fmla="*/ 294 h 804"/>
                            <a:gd name="T24" fmla="*/ 246 w 1098"/>
                            <a:gd name="T25" fmla="*/ 301 h 804"/>
                            <a:gd name="T26" fmla="*/ 265 w 1098"/>
                            <a:gd name="T27" fmla="*/ 311 h 804"/>
                            <a:gd name="T28" fmla="*/ 296 w 1098"/>
                            <a:gd name="T29" fmla="*/ 330 h 804"/>
                            <a:gd name="T30" fmla="*/ 352 w 1098"/>
                            <a:gd name="T31" fmla="*/ 363 h 804"/>
                            <a:gd name="T32" fmla="*/ 446 w 1098"/>
                            <a:gd name="T33" fmla="*/ 418 h 804"/>
                            <a:gd name="T34" fmla="*/ 589 w 1098"/>
                            <a:gd name="T35" fmla="*/ 501 h 804"/>
                            <a:gd name="T36" fmla="*/ 1098 w 1098"/>
                            <a:gd name="T37" fmla="*/ 310 h 804"/>
                            <a:gd name="T38" fmla="*/ 625 w 1098"/>
                            <a:gd name="T39" fmla="*/ 42 h 804"/>
                            <a:gd name="T40" fmla="*/ 556 w 1098"/>
                            <a:gd name="T41" fmla="*/ 18 h 804"/>
                            <a:gd name="T42" fmla="*/ 482 w 1098"/>
                            <a:gd name="T43" fmla="*/ 3 h 804"/>
                            <a:gd name="T44" fmla="*/ 400 w 1098"/>
                            <a:gd name="T45" fmla="*/ 0 h 804"/>
                            <a:gd name="T46" fmla="*/ 315 w 1098"/>
                            <a:gd name="T47" fmla="*/ 15 h 804"/>
                            <a:gd name="T48" fmla="*/ 232 w 1098"/>
                            <a:gd name="T49" fmla="*/ 45 h 804"/>
                            <a:gd name="T50" fmla="*/ 164 w 1098"/>
                            <a:gd name="T51" fmla="*/ 84 h 804"/>
                            <a:gd name="T52" fmla="*/ 117 w 1098"/>
                            <a:gd name="T53" fmla="*/ 126 h 804"/>
                            <a:gd name="T54" fmla="*/ 75 w 1098"/>
                            <a:gd name="T55" fmla="*/ 175 h 804"/>
                            <a:gd name="T56" fmla="*/ 41 w 1098"/>
                            <a:gd name="T57" fmla="*/ 232 h 804"/>
                            <a:gd name="T58" fmla="*/ 16 w 1098"/>
                            <a:gd name="T59" fmla="*/ 296 h 804"/>
                            <a:gd name="T60" fmla="*/ 3 w 1098"/>
                            <a:gd name="T61" fmla="*/ 363 h 804"/>
                            <a:gd name="T62" fmla="*/ 5 w 1098"/>
                            <a:gd name="T63" fmla="*/ 458 h 804"/>
                            <a:gd name="T64" fmla="*/ 33 w 1098"/>
                            <a:gd name="T65" fmla="*/ 565 h 804"/>
                            <a:gd name="T66" fmla="*/ 78 w 1098"/>
                            <a:gd name="T67" fmla="*/ 654 h 804"/>
                            <a:gd name="T68" fmla="*/ 127 w 1098"/>
                            <a:gd name="T69" fmla="*/ 726 h 804"/>
                            <a:gd name="T70" fmla="*/ 171 w 1098"/>
                            <a:gd name="T71" fmla="*/ 775 h 804"/>
                            <a:gd name="T72" fmla="*/ 199 w 1098"/>
                            <a:gd name="T73" fmla="*/ 801 h 804"/>
                            <a:gd name="T74" fmla="*/ 202 w 1098"/>
                            <a:gd name="T75" fmla="*/ 804 h 8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098" h="804">
                              <a:moveTo>
                                <a:pt x="202" y="804"/>
                              </a:moveTo>
                              <a:lnTo>
                                <a:pt x="202" y="795"/>
                              </a:lnTo>
                              <a:lnTo>
                                <a:pt x="202" y="770"/>
                              </a:lnTo>
                              <a:lnTo>
                                <a:pt x="202" y="732"/>
                              </a:lnTo>
                              <a:lnTo>
                                <a:pt x="202" y="683"/>
                              </a:lnTo>
                              <a:lnTo>
                                <a:pt x="202" y="628"/>
                              </a:lnTo>
                              <a:lnTo>
                                <a:pt x="202" y="570"/>
                              </a:lnTo>
                              <a:lnTo>
                                <a:pt x="202" y="511"/>
                              </a:lnTo>
                              <a:lnTo>
                                <a:pt x="202" y="455"/>
                              </a:lnTo>
                              <a:lnTo>
                                <a:pt x="202" y="403"/>
                              </a:lnTo>
                              <a:lnTo>
                                <a:pt x="202" y="363"/>
                              </a:lnTo>
                              <a:lnTo>
                                <a:pt x="202" y="333"/>
                              </a:lnTo>
                              <a:lnTo>
                                <a:pt x="202" y="319"/>
                              </a:lnTo>
                              <a:lnTo>
                                <a:pt x="203" y="314"/>
                              </a:lnTo>
                              <a:lnTo>
                                <a:pt x="204" y="310"/>
                              </a:lnTo>
                              <a:lnTo>
                                <a:pt x="207" y="306"/>
                              </a:lnTo>
                              <a:lnTo>
                                <a:pt x="210" y="303"/>
                              </a:lnTo>
                              <a:lnTo>
                                <a:pt x="213" y="300"/>
                              </a:lnTo>
                              <a:lnTo>
                                <a:pt x="216" y="297"/>
                              </a:lnTo>
                              <a:lnTo>
                                <a:pt x="220" y="296"/>
                              </a:lnTo>
                              <a:lnTo>
                                <a:pt x="223" y="294"/>
                              </a:lnTo>
                              <a:lnTo>
                                <a:pt x="227" y="294"/>
                              </a:lnTo>
                              <a:lnTo>
                                <a:pt x="232" y="294"/>
                              </a:lnTo>
                              <a:lnTo>
                                <a:pt x="235" y="294"/>
                              </a:lnTo>
                              <a:lnTo>
                                <a:pt x="237" y="296"/>
                              </a:lnTo>
                              <a:lnTo>
                                <a:pt x="246" y="301"/>
                              </a:lnTo>
                              <a:lnTo>
                                <a:pt x="255" y="306"/>
                              </a:lnTo>
                              <a:lnTo>
                                <a:pt x="265" y="311"/>
                              </a:lnTo>
                              <a:lnTo>
                                <a:pt x="279" y="320"/>
                              </a:lnTo>
                              <a:lnTo>
                                <a:pt x="296" y="330"/>
                              </a:lnTo>
                              <a:lnTo>
                                <a:pt x="321" y="344"/>
                              </a:lnTo>
                              <a:lnTo>
                                <a:pt x="352" y="363"/>
                              </a:lnTo>
                              <a:lnTo>
                                <a:pt x="394" y="386"/>
                              </a:lnTo>
                              <a:lnTo>
                                <a:pt x="446" y="418"/>
                              </a:lnTo>
                              <a:lnTo>
                                <a:pt x="510" y="455"/>
                              </a:lnTo>
                              <a:lnTo>
                                <a:pt x="589" y="501"/>
                              </a:lnTo>
                              <a:lnTo>
                                <a:pt x="683" y="556"/>
                              </a:lnTo>
                              <a:lnTo>
                                <a:pt x="1098" y="310"/>
                              </a:lnTo>
                              <a:lnTo>
                                <a:pt x="654" y="57"/>
                              </a:lnTo>
                              <a:lnTo>
                                <a:pt x="625" y="42"/>
                              </a:lnTo>
                              <a:lnTo>
                                <a:pt x="592" y="29"/>
                              </a:lnTo>
                              <a:lnTo>
                                <a:pt x="556" y="18"/>
                              </a:lnTo>
                              <a:lnTo>
                                <a:pt x="520" y="9"/>
                              </a:lnTo>
                              <a:lnTo>
                                <a:pt x="482" y="3"/>
                              </a:lnTo>
                              <a:lnTo>
                                <a:pt x="441" y="0"/>
                              </a:lnTo>
                              <a:lnTo>
                                <a:pt x="400" y="0"/>
                              </a:lnTo>
                              <a:lnTo>
                                <a:pt x="358" y="6"/>
                              </a:lnTo>
                              <a:lnTo>
                                <a:pt x="315" y="15"/>
                              </a:lnTo>
                              <a:lnTo>
                                <a:pt x="273" y="28"/>
                              </a:lnTo>
                              <a:lnTo>
                                <a:pt x="232" y="45"/>
                              </a:lnTo>
                              <a:lnTo>
                                <a:pt x="189" y="67"/>
                              </a:lnTo>
                              <a:lnTo>
                                <a:pt x="164" y="84"/>
                              </a:lnTo>
                              <a:lnTo>
                                <a:pt x="140" y="104"/>
                              </a:lnTo>
                              <a:lnTo>
                                <a:pt x="117" y="126"/>
                              </a:lnTo>
                              <a:lnTo>
                                <a:pt x="95" y="149"/>
                              </a:lnTo>
                              <a:lnTo>
                                <a:pt x="75" y="175"/>
                              </a:lnTo>
                              <a:lnTo>
                                <a:pt x="56" y="202"/>
                              </a:lnTo>
                              <a:lnTo>
                                <a:pt x="41" y="232"/>
                              </a:lnTo>
                              <a:lnTo>
                                <a:pt x="26" y="262"/>
                              </a:lnTo>
                              <a:lnTo>
                                <a:pt x="16" y="296"/>
                              </a:lnTo>
                              <a:lnTo>
                                <a:pt x="8" y="329"/>
                              </a:lnTo>
                              <a:lnTo>
                                <a:pt x="3" y="363"/>
                              </a:lnTo>
                              <a:lnTo>
                                <a:pt x="0" y="398"/>
                              </a:lnTo>
                              <a:lnTo>
                                <a:pt x="5" y="458"/>
                              </a:lnTo>
                              <a:lnTo>
                                <a:pt x="16" y="513"/>
                              </a:lnTo>
                              <a:lnTo>
                                <a:pt x="33" y="565"/>
                              </a:lnTo>
                              <a:lnTo>
                                <a:pt x="54" y="612"/>
                              </a:lnTo>
                              <a:lnTo>
                                <a:pt x="78" y="654"/>
                              </a:lnTo>
                              <a:lnTo>
                                <a:pt x="102" y="693"/>
                              </a:lnTo>
                              <a:lnTo>
                                <a:pt x="127" y="726"/>
                              </a:lnTo>
                              <a:lnTo>
                                <a:pt x="150" y="753"/>
                              </a:lnTo>
                              <a:lnTo>
                                <a:pt x="171" y="775"/>
                              </a:lnTo>
                              <a:lnTo>
                                <a:pt x="187" y="791"/>
                              </a:lnTo>
                              <a:lnTo>
                                <a:pt x="199" y="801"/>
                              </a:lnTo>
                              <a:lnTo>
                                <a:pt x="202" y="804"/>
                              </a:lnTo>
                              <a:close/>
                            </a:path>
                          </a:pathLst>
                        </a:custGeom>
                        <a:solidFill>
                          <a:srgbClr val="A6A6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69"/>
                      <wps:cNvSpPr>
                        <a:spLocks/>
                      </wps:cNvSpPr>
                      <wps:spPr bwMode="auto">
                        <a:xfrm>
                          <a:off x="924" y="1046"/>
                          <a:ext cx="876" cy="960"/>
                        </a:xfrm>
                        <a:custGeom>
                          <a:avLst/>
                          <a:gdLst>
                            <a:gd name="T0" fmla="*/ 444 w 876"/>
                            <a:gd name="T1" fmla="*/ 778 h 960"/>
                            <a:gd name="T2" fmla="*/ 419 w 876"/>
                            <a:gd name="T3" fmla="*/ 622 h 960"/>
                            <a:gd name="T4" fmla="*/ 4 w 876"/>
                            <a:gd name="T5" fmla="*/ 523 h 960"/>
                            <a:gd name="T6" fmla="*/ 6 w 876"/>
                            <a:gd name="T7" fmla="*/ 540 h 960"/>
                            <a:gd name="T8" fmla="*/ 7 w 876"/>
                            <a:gd name="T9" fmla="*/ 557 h 960"/>
                            <a:gd name="T10" fmla="*/ 10 w 876"/>
                            <a:gd name="T11" fmla="*/ 575 h 960"/>
                            <a:gd name="T12" fmla="*/ 13 w 876"/>
                            <a:gd name="T13" fmla="*/ 592 h 960"/>
                            <a:gd name="T14" fmla="*/ 17 w 876"/>
                            <a:gd name="T15" fmla="*/ 611 h 960"/>
                            <a:gd name="T16" fmla="*/ 21 w 876"/>
                            <a:gd name="T17" fmla="*/ 628 h 960"/>
                            <a:gd name="T18" fmla="*/ 27 w 876"/>
                            <a:gd name="T19" fmla="*/ 647 h 960"/>
                            <a:gd name="T20" fmla="*/ 34 w 876"/>
                            <a:gd name="T21" fmla="*/ 664 h 960"/>
                            <a:gd name="T22" fmla="*/ 40 w 876"/>
                            <a:gd name="T23" fmla="*/ 683 h 960"/>
                            <a:gd name="T24" fmla="*/ 49 w 876"/>
                            <a:gd name="T25" fmla="*/ 701 h 960"/>
                            <a:gd name="T26" fmla="*/ 57 w 876"/>
                            <a:gd name="T27" fmla="*/ 719 h 960"/>
                            <a:gd name="T28" fmla="*/ 67 w 876"/>
                            <a:gd name="T29" fmla="*/ 737 h 960"/>
                            <a:gd name="T30" fmla="*/ 77 w 876"/>
                            <a:gd name="T31" fmla="*/ 755 h 960"/>
                            <a:gd name="T32" fmla="*/ 89 w 876"/>
                            <a:gd name="T33" fmla="*/ 772 h 960"/>
                            <a:gd name="T34" fmla="*/ 102 w 876"/>
                            <a:gd name="T35" fmla="*/ 789 h 960"/>
                            <a:gd name="T36" fmla="*/ 115 w 876"/>
                            <a:gd name="T37" fmla="*/ 805 h 960"/>
                            <a:gd name="T38" fmla="*/ 129 w 876"/>
                            <a:gd name="T39" fmla="*/ 822 h 960"/>
                            <a:gd name="T40" fmla="*/ 145 w 876"/>
                            <a:gd name="T41" fmla="*/ 838 h 960"/>
                            <a:gd name="T42" fmla="*/ 161 w 876"/>
                            <a:gd name="T43" fmla="*/ 852 h 960"/>
                            <a:gd name="T44" fmla="*/ 178 w 876"/>
                            <a:gd name="T45" fmla="*/ 867 h 960"/>
                            <a:gd name="T46" fmla="*/ 197 w 876"/>
                            <a:gd name="T47" fmla="*/ 881 h 960"/>
                            <a:gd name="T48" fmla="*/ 215 w 876"/>
                            <a:gd name="T49" fmla="*/ 894 h 960"/>
                            <a:gd name="T50" fmla="*/ 237 w 876"/>
                            <a:gd name="T51" fmla="*/ 907 h 960"/>
                            <a:gd name="T52" fmla="*/ 261 w 876"/>
                            <a:gd name="T53" fmla="*/ 920 h 960"/>
                            <a:gd name="T54" fmla="*/ 291 w 876"/>
                            <a:gd name="T55" fmla="*/ 933 h 960"/>
                            <a:gd name="T56" fmla="*/ 322 w 876"/>
                            <a:gd name="T57" fmla="*/ 943 h 960"/>
                            <a:gd name="T58" fmla="*/ 353 w 876"/>
                            <a:gd name="T59" fmla="*/ 952 h 960"/>
                            <a:gd name="T60" fmla="*/ 386 w 876"/>
                            <a:gd name="T61" fmla="*/ 958 h 960"/>
                            <a:gd name="T62" fmla="*/ 421 w 876"/>
                            <a:gd name="T63" fmla="*/ 960 h 960"/>
                            <a:gd name="T64" fmla="*/ 454 w 876"/>
                            <a:gd name="T65" fmla="*/ 959 h 960"/>
                            <a:gd name="T66" fmla="*/ 485 w 876"/>
                            <a:gd name="T67" fmla="*/ 956 h 960"/>
                            <a:gd name="T68" fmla="*/ 517 w 876"/>
                            <a:gd name="T69" fmla="*/ 952 h 960"/>
                            <a:gd name="T70" fmla="*/ 550 w 876"/>
                            <a:gd name="T71" fmla="*/ 943 h 960"/>
                            <a:gd name="T72" fmla="*/ 582 w 876"/>
                            <a:gd name="T73" fmla="*/ 932 h 960"/>
                            <a:gd name="T74" fmla="*/ 612 w 876"/>
                            <a:gd name="T75" fmla="*/ 917 h 960"/>
                            <a:gd name="T76" fmla="*/ 639 w 876"/>
                            <a:gd name="T77" fmla="*/ 901 h 960"/>
                            <a:gd name="T78" fmla="*/ 665 w 876"/>
                            <a:gd name="T79" fmla="*/ 884 h 960"/>
                            <a:gd name="T80" fmla="*/ 686 w 876"/>
                            <a:gd name="T81" fmla="*/ 867 h 960"/>
                            <a:gd name="T82" fmla="*/ 708 w 876"/>
                            <a:gd name="T83" fmla="*/ 848 h 960"/>
                            <a:gd name="T84" fmla="*/ 727 w 876"/>
                            <a:gd name="T85" fmla="*/ 829 h 960"/>
                            <a:gd name="T86" fmla="*/ 745 w 876"/>
                            <a:gd name="T87" fmla="*/ 808 h 960"/>
                            <a:gd name="T88" fmla="*/ 761 w 876"/>
                            <a:gd name="T89" fmla="*/ 788 h 960"/>
                            <a:gd name="T90" fmla="*/ 777 w 876"/>
                            <a:gd name="T91" fmla="*/ 768 h 960"/>
                            <a:gd name="T92" fmla="*/ 791 w 876"/>
                            <a:gd name="T93" fmla="*/ 746 h 960"/>
                            <a:gd name="T94" fmla="*/ 804 w 876"/>
                            <a:gd name="T95" fmla="*/ 724 h 960"/>
                            <a:gd name="T96" fmla="*/ 816 w 876"/>
                            <a:gd name="T97" fmla="*/ 706 h 960"/>
                            <a:gd name="T98" fmla="*/ 826 w 876"/>
                            <a:gd name="T99" fmla="*/ 684 h 960"/>
                            <a:gd name="T100" fmla="*/ 834 w 876"/>
                            <a:gd name="T101" fmla="*/ 664 h 960"/>
                            <a:gd name="T102" fmla="*/ 843 w 876"/>
                            <a:gd name="T103" fmla="*/ 647 h 960"/>
                            <a:gd name="T104" fmla="*/ 850 w 876"/>
                            <a:gd name="T105" fmla="*/ 628 h 960"/>
                            <a:gd name="T106" fmla="*/ 856 w 876"/>
                            <a:gd name="T107" fmla="*/ 611 h 960"/>
                            <a:gd name="T108" fmla="*/ 862 w 876"/>
                            <a:gd name="T109" fmla="*/ 595 h 960"/>
                            <a:gd name="T110" fmla="*/ 865 w 876"/>
                            <a:gd name="T111" fmla="*/ 580 h 960"/>
                            <a:gd name="T112" fmla="*/ 868 w 876"/>
                            <a:gd name="T113" fmla="*/ 567 h 960"/>
                            <a:gd name="T114" fmla="*/ 872 w 876"/>
                            <a:gd name="T115" fmla="*/ 557 h 960"/>
                            <a:gd name="T116" fmla="*/ 873 w 876"/>
                            <a:gd name="T117" fmla="*/ 547 h 960"/>
                            <a:gd name="T118" fmla="*/ 875 w 876"/>
                            <a:gd name="T119" fmla="*/ 540 h 960"/>
                            <a:gd name="T120" fmla="*/ 876 w 876"/>
                            <a:gd name="T121" fmla="*/ 536 h 960"/>
                            <a:gd name="T122" fmla="*/ 876 w 876"/>
                            <a:gd name="T123" fmla="*/ 534 h 9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76" h="960">
                              <a:moveTo>
                                <a:pt x="875" y="533"/>
                              </a:moveTo>
                              <a:lnTo>
                                <a:pt x="868" y="539"/>
                              </a:lnTo>
                              <a:lnTo>
                                <a:pt x="846" y="552"/>
                              </a:lnTo>
                              <a:lnTo>
                                <a:pt x="813" y="570"/>
                              </a:lnTo>
                              <a:lnTo>
                                <a:pt x="771" y="595"/>
                              </a:lnTo>
                              <a:lnTo>
                                <a:pt x="724" y="622"/>
                              </a:lnTo>
                              <a:lnTo>
                                <a:pt x="674" y="651"/>
                              </a:lnTo>
                              <a:lnTo>
                                <a:pt x="622" y="681"/>
                              </a:lnTo>
                              <a:lnTo>
                                <a:pt x="574" y="709"/>
                              </a:lnTo>
                              <a:lnTo>
                                <a:pt x="530" y="734"/>
                              </a:lnTo>
                              <a:lnTo>
                                <a:pt x="495" y="755"/>
                              </a:lnTo>
                              <a:lnTo>
                                <a:pt x="470" y="769"/>
                              </a:lnTo>
                              <a:lnTo>
                                <a:pt x="457" y="775"/>
                              </a:lnTo>
                              <a:lnTo>
                                <a:pt x="452" y="778"/>
                              </a:lnTo>
                              <a:lnTo>
                                <a:pt x="448" y="778"/>
                              </a:lnTo>
                              <a:lnTo>
                                <a:pt x="444" y="778"/>
                              </a:lnTo>
                              <a:lnTo>
                                <a:pt x="439" y="778"/>
                              </a:lnTo>
                              <a:lnTo>
                                <a:pt x="435" y="776"/>
                              </a:lnTo>
                              <a:lnTo>
                                <a:pt x="431" y="775"/>
                              </a:lnTo>
                              <a:lnTo>
                                <a:pt x="428" y="772"/>
                              </a:lnTo>
                              <a:lnTo>
                                <a:pt x="425" y="769"/>
                              </a:lnTo>
                              <a:lnTo>
                                <a:pt x="422" y="766"/>
                              </a:lnTo>
                              <a:lnTo>
                                <a:pt x="421" y="763"/>
                              </a:lnTo>
                              <a:lnTo>
                                <a:pt x="419" y="759"/>
                              </a:lnTo>
                              <a:lnTo>
                                <a:pt x="418" y="755"/>
                              </a:lnTo>
                              <a:lnTo>
                                <a:pt x="419" y="746"/>
                              </a:lnTo>
                              <a:lnTo>
                                <a:pt x="419" y="736"/>
                              </a:lnTo>
                              <a:lnTo>
                                <a:pt x="419" y="724"/>
                              </a:lnTo>
                              <a:lnTo>
                                <a:pt x="419" y="709"/>
                              </a:lnTo>
                              <a:lnTo>
                                <a:pt x="419" y="687"/>
                              </a:lnTo>
                              <a:lnTo>
                                <a:pt x="419" y="660"/>
                              </a:lnTo>
                              <a:lnTo>
                                <a:pt x="419" y="622"/>
                              </a:lnTo>
                              <a:lnTo>
                                <a:pt x="419" y="575"/>
                              </a:lnTo>
                              <a:lnTo>
                                <a:pt x="419" y="514"/>
                              </a:lnTo>
                              <a:lnTo>
                                <a:pt x="421" y="439"/>
                              </a:lnTo>
                              <a:lnTo>
                                <a:pt x="421" y="347"/>
                              </a:lnTo>
                              <a:lnTo>
                                <a:pt x="421" y="238"/>
                              </a:lnTo>
                              <a:lnTo>
                                <a:pt x="0" y="0"/>
                              </a:lnTo>
                              <a:lnTo>
                                <a:pt x="4" y="513"/>
                              </a:lnTo>
                              <a:lnTo>
                                <a:pt x="6" y="514"/>
                              </a:lnTo>
                              <a:lnTo>
                                <a:pt x="4" y="516"/>
                              </a:lnTo>
                              <a:lnTo>
                                <a:pt x="4" y="517"/>
                              </a:lnTo>
                              <a:lnTo>
                                <a:pt x="6" y="519"/>
                              </a:lnTo>
                              <a:lnTo>
                                <a:pt x="4" y="520"/>
                              </a:lnTo>
                              <a:lnTo>
                                <a:pt x="6" y="521"/>
                              </a:lnTo>
                              <a:lnTo>
                                <a:pt x="4" y="521"/>
                              </a:lnTo>
                              <a:lnTo>
                                <a:pt x="4" y="523"/>
                              </a:lnTo>
                              <a:lnTo>
                                <a:pt x="6" y="524"/>
                              </a:lnTo>
                              <a:lnTo>
                                <a:pt x="4" y="526"/>
                              </a:lnTo>
                              <a:lnTo>
                                <a:pt x="6" y="527"/>
                              </a:lnTo>
                              <a:lnTo>
                                <a:pt x="4" y="529"/>
                              </a:lnTo>
                              <a:lnTo>
                                <a:pt x="4" y="530"/>
                              </a:lnTo>
                              <a:lnTo>
                                <a:pt x="6" y="532"/>
                              </a:lnTo>
                              <a:lnTo>
                                <a:pt x="4" y="533"/>
                              </a:lnTo>
                              <a:lnTo>
                                <a:pt x="6" y="534"/>
                              </a:lnTo>
                              <a:lnTo>
                                <a:pt x="4" y="534"/>
                              </a:lnTo>
                              <a:lnTo>
                                <a:pt x="4" y="536"/>
                              </a:lnTo>
                              <a:lnTo>
                                <a:pt x="6" y="537"/>
                              </a:lnTo>
                              <a:lnTo>
                                <a:pt x="4" y="539"/>
                              </a:lnTo>
                              <a:lnTo>
                                <a:pt x="6" y="540"/>
                              </a:lnTo>
                              <a:lnTo>
                                <a:pt x="6" y="542"/>
                              </a:lnTo>
                              <a:lnTo>
                                <a:pt x="6" y="543"/>
                              </a:lnTo>
                              <a:lnTo>
                                <a:pt x="6" y="544"/>
                              </a:lnTo>
                              <a:lnTo>
                                <a:pt x="6" y="546"/>
                              </a:lnTo>
                              <a:lnTo>
                                <a:pt x="6" y="547"/>
                              </a:lnTo>
                              <a:lnTo>
                                <a:pt x="6" y="549"/>
                              </a:lnTo>
                              <a:lnTo>
                                <a:pt x="6" y="550"/>
                              </a:lnTo>
                              <a:lnTo>
                                <a:pt x="7" y="552"/>
                              </a:lnTo>
                              <a:lnTo>
                                <a:pt x="7" y="553"/>
                              </a:lnTo>
                              <a:lnTo>
                                <a:pt x="7" y="555"/>
                              </a:lnTo>
                              <a:lnTo>
                                <a:pt x="7" y="556"/>
                              </a:lnTo>
                              <a:lnTo>
                                <a:pt x="7" y="557"/>
                              </a:lnTo>
                              <a:lnTo>
                                <a:pt x="7" y="559"/>
                              </a:lnTo>
                              <a:lnTo>
                                <a:pt x="7" y="560"/>
                              </a:lnTo>
                              <a:lnTo>
                                <a:pt x="7" y="562"/>
                              </a:lnTo>
                              <a:lnTo>
                                <a:pt x="7" y="563"/>
                              </a:lnTo>
                              <a:lnTo>
                                <a:pt x="8" y="565"/>
                              </a:lnTo>
                              <a:lnTo>
                                <a:pt x="8" y="566"/>
                              </a:lnTo>
                              <a:lnTo>
                                <a:pt x="8" y="567"/>
                              </a:lnTo>
                              <a:lnTo>
                                <a:pt x="8" y="569"/>
                              </a:lnTo>
                              <a:lnTo>
                                <a:pt x="8" y="570"/>
                              </a:lnTo>
                              <a:lnTo>
                                <a:pt x="8" y="572"/>
                              </a:lnTo>
                              <a:lnTo>
                                <a:pt x="10" y="573"/>
                              </a:lnTo>
                              <a:lnTo>
                                <a:pt x="10" y="575"/>
                              </a:lnTo>
                              <a:lnTo>
                                <a:pt x="10" y="576"/>
                              </a:lnTo>
                              <a:lnTo>
                                <a:pt x="10" y="578"/>
                              </a:lnTo>
                              <a:lnTo>
                                <a:pt x="11" y="579"/>
                              </a:lnTo>
                              <a:lnTo>
                                <a:pt x="11" y="580"/>
                              </a:lnTo>
                              <a:lnTo>
                                <a:pt x="11" y="582"/>
                              </a:lnTo>
                              <a:lnTo>
                                <a:pt x="11" y="583"/>
                              </a:lnTo>
                              <a:lnTo>
                                <a:pt x="11" y="585"/>
                              </a:lnTo>
                              <a:lnTo>
                                <a:pt x="11" y="586"/>
                              </a:lnTo>
                              <a:lnTo>
                                <a:pt x="11" y="588"/>
                              </a:lnTo>
                              <a:lnTo>
                                <a:pt x="11" y="589"/>
                              </a:lnTo>
                              <a:lnTo>
                                <a:pt x="11" y="591"/>
                              </a:lnTo>
                              <a:lnTo>
                                <a:pt x="13" y="592"/>
                              </a:lnTo>
                              <a:lnTo>
                                <a:pt x="13" y="593"/>
                              </a:lnTo>
                              <a:lnTo>
                                <a:pt x="13" y="595"/>
                              </a:lnTo>
                              <a:lnTo>
                                <a:pt x="13" y="596"/>
                              </a:lnTo>
                              <a:lnTo>
                                <a:pt x="13" y="598"/>
                              </a:lnTo>
                              <a:lnTo>
                                <a:pt x="14" y="599"/>
                              </a:lnTo>
                              <a:lnTo>
                                <a:pt x="14" y="601"/>
                              </a:lnTo>
                              <a:lnTo>
                                <a:pt x="14" y="602"/>
                              </a:lnTo>
                              <a:lnTo>
                                <a:pt x="14" y="603"/>
                              </a:lnTo>
                              <a:lnTo>
                                <a:pt x="16" y="605"/>
                              </a:lnTo>
                              <a:lnTo>
                                <a:pt x="16" y="606"/>
                              </a:lnTo>
                              <a:lnTo>
                                <a:pt x="16" y="608"/>
                              </a:lnTo>
                              <a:lnTo>
                                <a:pt x="17" y="609"/>
                              </a:lnTo>
                              <a:lnTo>
                                <a:pt x="17" y="611"/>
                              </a:lnTo>
                              <a:lnTo>
                                <a:pt x="17" y="612"/>
                              </a:lnTo>
                              <a:lnTo>
                                <a:pt x="17" y="614"/>
                              </a:lnTo>
                              <a:lnTo>
                                <a:pt x="18" y="615"/>
                              </a:lnTo>
                              <a:lnTo>
                                <a:pt x="18" y="616"/>
                              </a:lnTo>
                              <a:lnTo>
                                <a:pt x="18" y="618"/>
                              </a:lnTo>
                              <a:lnTo>
                                <a:pt x="20" y="619"/>
                              </a:lnTo>
                              <a:lnTo>
                                <a:pt x="20" y="621"/>
                              </a:lnTo>
                              <a:lnTo>
                                <a:pt x="20" y="622"/>
                              </a:lnTo>
                              <a:lnTo>
                                <a:pt x="20" y="624"/>
                              </a:lnTo>
                              <a:lnTo>
                                <a:pt x="20" y="625"/>
                              </a:lnTo>
                              <a:lnTo>
                                <a:pt x="20" y="627"/>
                              </a:lnTo>
                              <a:lnTo>
                                <a:pt x="21" y="627"/>
                              </a:lnTo>
                              <a:lnTo>
                                <a:pt x="21" y="628"/>
                              </a:lnTo>
                              <a:lnTo>
                                <a:pt x="21" y="629"/>
                              </a:lnTo>
                              <a:lnTo>
                                <a:pt x="21" y="631"/>
                              </a:lnTo>
                              <a:lnTo>
                                <a:pt x="23" y="632"/>
                              </a:lnTo>
                              <a:lnTo>
                                <a:pt x="23" y="634"/>
                              </a:lnTo>
                              <a:lnTo>
                                <a:pt x="23" y="635"/>
                              </a:lnTo>
                              <a:lnTo>
                                <a:pt x="24" y="637"/>
                              </a:lnTo>
                              <a:lnTo>
                                <a:pt x="24" y="638"/>
                              </a:lnTo>
                              <a:lnTo>
                                <a:pt x="24" y="639"/>
                              </a:lnTo>
                              <a:lnTo>
                                <a:pt x="24" y="641"/>
                              </a:lnTo>
                              <a:lnTo>
                                <a:pt x="26" y="642"/>
                              </a:lnTo>
                              <a:lnTo>
                                <a:pt x="26" y="644"/>
                              </a:lnTo>
                              <a:lnTo>
                                <a:pt x="26" y="645"/>
                              </a:lnTo>
                              <a:lnTo>
                                <a:pt x="27" y="647"/>
                              </a:lnTo>
                              <a:lnTo>
                                <a:pt x="27" y="648"/>
                              </a:lnTo>
                              <a:lnTo>
                                <a:pt x="27" y="650"/>
                              </a:lnTo>
                              <a:lnTo>
                                <a:pt x="29" y="651"/>
                              </a:lnTo>
                              <a:lnTo>
                                <a:pt x="29" y="652"/>
                              </a:lnTo>
                              <a:lnTo>
                                <a:pt x="29" y="654"/>
                              </a:lnTo>
                              <a:lnTo>
                                <a:pt x="30" y="655"/>
                              </a:lnTo>
                              <a:lnTo>
                                <a:pt x="30" y="657"/>
                              </a:lnTo>
                              <a:lnTo>
                                <a:pt x="30" y="658"/>
                              </a:lnTo>
                              <a:lnTo>
                                <a:pt x="31" y="660"/>
                              </a:lnTo>
                              <a:lnTo>
                                <a:pt x="31" y="661"/>
                              </a:lnTo>
                              <a:lnTo>
                                <a:pt x="33" y="662"/>
                              </a:lnTo>
                              <a:lnTo>
                                <a:pt x="33" y="664"/>
                              </a:lnTo>
                              <a:lnTo>
                                <a:pt x="34" y="664"/>
                              </a:lnTo>
                              <a:lnTo>
                                <a:pt x="34" y="665"/>
                              </a:lnTo>
                              <a:lnTo>
                                <a:pt x="34" y="667"/>
                              </a:lnTo>
                              <a:lnTo>
                                <a:pt x="34" y="668"/>
                              </a:lnTo>
                              <a:lnTo>
                                <a:pt x="36" y="670"/>
                              </a:lnTo>
                              <a:lnTo>
                                <a:pt x="36" y="671"/>
                              </a:lnTo>
                              <a:lnTo>
                                <a:pt x="36" y="673"/>
                              </a:lnTo>
                              <a:lnTo>
                                <a:pt x="37" y="674"/>
                              </a:lnTo>
                              <a:lnTo>
                                <a:pt x="37" y="675"/>
                              </a:lnTo>
                              <a:lnTo>
                                <a:pt x="37" y="677"/>
                              </a:lnTo>
                              <a:lnTo>
                                <a:pt x="39" y="678"/>
                              </a:lnTo>
                              <a:lnTo>
                                <a:pt x="39" y="680"/>
                              </a:lnTo>
                              <a:lnTo>
                                <a:pt x="39" y="681"/>
                              </a:lnTo>
                              <a:lnTo>
                                <a:pt x="40" y="681"/>
                              </a:lnTo>
                              <a:lnTo>
                                <a:pt x="40" y="683"/>
                              </a:lnTo>
                              <a:lnTo>
                                <a:pt x="41" y="684"/>
                              </a:lnTo>
                              <a:lnTo>
                                <a:pt x="41" y="686"/>
                              </a:lnTo>
                              <a:lnTo>
                                <a:pt x="43" y="687"/>
                              </a:lnTo>
                              <a:lnTo>
                                <a:pt x="43" y="688"/>
                              </a:lnTo>
                              <a:lnTo>
                                <a:pt x="43" y="690"/>
                              </a:lnTo>
                              <a:lnTo>
                                <a:pt x="44" y="691"/>
                              </a:lnTo>
                              <a:lnTo>
                                <a:pt x="44" y="693"/>
                              </a:lnTo>
                              <a:lnTo>
                                <a:pt x="46" y="694"/>
                              </a:lnTo>
                              <a:lnTo>
                                <a:pt x="46" y="696"/>
                              </a:lnTo>
                              <a:lnTo>
                                <a:pt x="47" y="697"/>
                              </a:lnTo>
                              <a:lnTo>
                                <a:pt x="47" y="698"/>
                              </a:lnTo>
                              <a:lnTo>
                                <a:pt x="47" y="700"/>
                              </a:lnTo>
                              <a:lnTo>
                                <a:pt x="49" y="701"/>
                              </a:lnTo>
                              <a:lnTo>
                                <a:pt x="49" y="703"/>
                              </a:lnTo>
                              <a:lnTo>
                                <a:pt x="49" y="704"/>
                              </a:lnTo>
                              <a:lnTo>
                                <a:pt x="50" y="706"/>
                              </a:lnTo>
                              <a:lnTo>
                                <a:pt x="51" y="707"/>
                              </a:lnTo>
                              <a:lnTo>
                                <a:pt x="51" y="709"/>
                              </a:lnTo>
                              <a:lnTo>
                                <a:pt x="53" y="709"/>
                              </a:lnTo>
                              <a:lnTo>
                                <a:pt x="53" y="710"/>
                              </a:lnTo>
                              <a:lnTo>
                                <a:pt x="54" y="711"/>
                              </a:lnTo>
                              <a:lnTo>
                                <a:pt x="54" y="713"/>
                              </a:lnTo>
                              <a:lnTo>
                                <a:pt x="56" y="714"/>
                              </a:lnTo>
                              <a:lnTo>
                                <a:pt x="56" y="716"/>
                              </a:lnTo>
                              <a:lnTo>
                                <a:pt x="56" y="717"/>
                              </a:lnTo>
                              <a:lnTo>
                                <a:pt x="57" y="719"/>
                              </a:lnTo>
                              <a:lnTo>
                                <a:pt x="57" y="720"/>
                              </a:lnTo>
                              <a:lnTo>
                                <a:pt x="59" y="722"/>
                              </a:lnTo>
                              <a:lnTo>
                                <a:pt x="60" y="723"/>
                              </a:lnTo>
                              <a:lnTo>
                                <a:pt x="60" y="724"/>
                              </a:lnTo>
                              <a:lnTo>
                                <a:pt x="60" y="726"/>
                              </a:lnTo>
                              <a:lnTo>
                                <a:pt x="62" y="727"/>
                              </a:lnTo>
                              <a:lnTo>
                                <a:pt x="62" y="729"/>
                              </a:lnTo>
                              <a:lnTo>
                                <a:pt x="63" y="730"/>
                              </a:lnTo>
                              <a:lnTo>
                                <a:pt x="64" y="732"/>
                              </a:lnTo>
                              <a:lnTo>
                                <a:pt x="64" y="733"/>
                              </a:lnTo>
                              <a:lnTo>
                                <a:pt x="64" y="734"/>
                              </a:lnTo>
                              <a:lnTo>
                                <a:pt x="66" y="736"/>
                              </a:lnTo>
                              <a:lnTo>
                                <a:pt x="67" y="737"/>
                              </a:lnTo>
                              <a:lnTo>
                                <a:pt x="69" y="739"/>
                              </a:lnTo>
                              <a:lnTo>
                                <a:pt x="69" y="740"/>
                              </a:lnTo>
                              <a:lnTo>
                                <a:pt x="70" y="742"/>
                              </a:lnTo>
                              <a:lnTo>
                                <a:pt x="70" y="743"/>
                              </a:lnTo>
                              <a:lnTo>
                                <a:pt x="70" y="745"/>
                              </a:lnTo>
                              <a:lnTo>
                                <a:pt x="72" y="746"/>
                              </a:lnTo>
                              <a:lnTo>
                                <a:pt x="73" y="747"/>
                              </a:lnTo>
                              <a:lnTo>
                                <a:pt x="73" y="749"/>
                              </a:lnTo>
                              <a:lnTo>
                                <a:pt x="74" y="749"/>
                              </a:lnTo>
                              <a:lnTo>
                                <a:pt x="74" y="750"/>
                              </a:lnTo>
                              <a:lnTo>
                                <a:pt x="76" y="752"/>
                              </a:lnTo>
                              <a:lnTo>
                                <a:pt x="76" y="753"/>
                              </a:lnTo>
                              <a:lnTo>
                                <a:pt x="77" y="755"/>
                              </a:lnTo>
                              <a:lnTo>
                                <a:pt x="77" y="756"/>
                              </a:lnTo>
                              <a:lnTo>
                                <a:pt x="79" y="757"/>
                              </a:lnTo>
                              <a:lnTo>
                                <a:pt x="80" y="759"/>
                              </a:lnTo>
                              <a:lnTo>
                                <a:pt x="80" y="760"/>
                              </a:lnTo>
                              <a:lnTo>
                                <a:pt x="82" y="762"/>
                              </a:lnTo>
                              <a:lnTo>
                                <a:pt x="83" y="763"/>
                              </a:lnTo>
                              <a:lnTo>
                                <a:pt x="85" y="765"/>
                              </a:lnTo>
                              <a:lnTo>
                                <a:pt x="85" y="766"/>
                              </a:lnTo>
                              <a:lnTo>
                                <a:pt x="86" y="768"/>
                              </a:lnTo>
                              <a:lnTo>
                                <a:pt x="87" y="769"/>
                              </a:lnTo>
                              <a:lnTo>
                                <a:pt x="87" y="770"/>
                              </a:lnTo>
                              <a:lnTo>
                                <a:pt x="89" y="772"/>
                              </a:lnTo>
                              <a:lnTo>
                                <a:pt x="90" y="773"/>
                              </a:lnTo>
                              <a:lnTo>
                                <a:pt x="90" y="775"/>
                              </a:lnTo>
                              <a:lnTo>
                                <a:pt x="92" y="775"/>
                              </a:lnTo>
                              <a:lnTo>
                                <a:pt x="92" y="776"/>
                              </a:lnTo>
                              <a:lnTo>
                                <a:pt x="93" y="778"/>
                              </a:lnTo>
                              <a:lnTo>
                                <a:pt x="93" y="779"/>
                              </a:lnTo>
                              <a:lnTo>
                                <a:pt x="95" y="781"/>
                              </a:lnTo>
                              <a:lnTo>
                                <a:pt x="96" y="782"/>
                              </a:lnTo>
                              <a:lnTo>
                                <a:pt x="97" y="783"/>
                              </a:lnTo>
                              <a:lnTo>
                                <a:pt x="97" y="785"/>
                              </a:lnTo>
                              <a:lnTo>
                                <a:pt x="99" y="785"/>
                              </a:lnTo>
                              <a:lnTo>
                                <a:pt x="99" y="786"/>
                              </a:lnTo>
                              <a:lnTo>
                                <a:pt x="100" y="788"/>
                              </a:lnTo>
                              <a:lnTo>
                                <a:pt x="102" y="789"/>
                              </a:lnTo>
                              <a:lnTo>
                                <a:pt x="102" y="791"/>
                              </a:lnTo>
                              <a:lnTo>
                                <a:pt x="103" y="792"/>
                              </a:lnTo>
                              <a:lnTo>
                                <a:pt x="105" y="793"/>
                              </a:lnTo>
                              <a:lnTo>
                                <a:pt x="106" y="795"/>
                              </a:lnTo>
                              <a:lnTo>
                                <a:pt x="108" y="796"/>
                              </a:lnTo>
                              <a:lnTo>
                                <a:pt x="108" y="798"/>
                              </a:lnTo>
                              <a:lnTo>
                                <a:pt x="109" y="798"/>
                              </a:lnTo>
                              <a:lnTo>
                                <a:pt x="110" y="799"/>
                              </a:lnTo>
                              <a:lnTo>
                                <a:pt x="110" y="801"/>
                              </a:lnTo>
                              <a:lnTo>
                                <a:pt x="112" y="802"/>
                              </a:lnTo>
                              <a:lnTo>
                                <a:pt x="113" y="804"/>
                              </a:lnTo>
                              <a:lnTo>
                                <a:pt x="115" y="805"/>
                              </a:lnTo>
                              <a:lnTo>
                                <a:pt x="116" y="806"/>
                              </a:lnTo>
                              <a:lnTo>
                                <a:pt x="118" y="808"/>
                              </a:lnTo>
                              <a:lnTo>
                                <a:pt x="118" y="809"/>
                              </a:lnTo>
                              <a:lnTo>
                                <a:pt x="119" y="809"/>
                              </a:lnTo>
                              <a:lnTo>
                                <a:pt x="119" y="811"/>
                              </a:lnTo>
                              <a:lnTo>
                                <a:pt x="120" y="812"/>
                              </a:lnTo>
                              <a:lnTo>
                                <a:pt x="122" y="812"/>
                              </a:lnTo>
                              <a:lnTo>
                                <a:pt x="122" y="814"/>
                              </a:lnTo>
                              <a:lnTo>
                                <a:pt x="123" y="815"/>
                              </a:lnTo>
                              <a:lnTo>
                                <a:pt x="125" y="817"/>
                              </a:lnTo>
                              <a:lnTo>
                                <a:pt x="126" y="818"/>
                              </a:lnTo>
                              <a:lnTo>
                                <a:pt x="128" y="819"/>
                              </a:lnTo>
                              <a:lnTo>
                                <a:pt x="128" y="821"/>
                              </a:lnTo>
                              <a:lnTo>
                                <a:pt x="129" y="821"/>
                              </a:lnTo>
                              <a:lnTo>
                                <a:pt x="129" y="822"/>
                              </a:lnTo>
                              <a:lnTo>
                                <a:pt x="131" y="822"/>
                              </a:lnTo>
                              <a:lnTo>
                                <a:pt x="132" y="824"/>
                              </a:lnTo>
                              <a:lnTo>
                                <a:pt x="133" y="825"/>
                              </a:lnTo>
                              <a:lnTo>
                                <a:pt x="135" y="827"/>
                              </a:lnTo>
                              <a:lnTo>
                                <a:pt x="136" y="828"/>
                              </a:lnTo>
                              <a:lnTo>
                                <a:pt x="138" y="829"/>
                              </a:lnTo>
                              <a:lnTo>
                                <a:pt x="139" y="831"/>
                              </a:lnTo>
                              <a:lnTo>
                                <a:pt x="139" y="832"/>
                              </a:lnTo>
                              <a:lnTo>
                                <a:pt x="141" y="832"/>
                              </a:lnTo>
                              <a:lnTo>
                                <a:pt x="141" y="834"/>
                              </a:lnTo>
                              <a:lnTo>
                                <a:pt x="142" y="835"/>
                              </a:lnTo>
                              <a:lnTo>
                                <a:pt x="143" y="837"/>
                              </a:lnTo>
                              <a:lnTo>
                                <a:pt x="145" y="837"/>
                              </a:lnTo>
                              <a:lnTo>
                                <a:pt x="145" y="838"/>
                              </a:lnTo>
                              <a:lnTo>
                                <a:pt x="146" y="838"/>
                              </a:lnTo>
                              <a:lnTo>
                                <a:pt x="148" y="840"/>
                              </a:lnTo>
                              <a:lnTo>
                                <a:pt x="149" y="841"/>
                              </a:lnTo>
                              <a:lnTo>
                                <a:pt x="151" y="842"/>
                              </a:lnTo>
                              <a:lnTo>
                                <a:pt x="152" y="844"/>
                              </a:lnTo>
                              <a:lnTo>
                                <a:pt x="153" y="845"/>
                              </a:lnTo>
                              <a:lnTo>
                                <a:pt x="153" y="847"/>
                              </a:lnTo>
                              <a:lnTo>
                                <a:pt x="155" y="848"/>
                              </a:lnTo>
                              <a:lnTo>
                                <a:pt x="156" y="848"/>
                              </a:lnTo>
                              <a:lnTo>
                                <a:pt x="156" y="850"/>
                              </a:lnTo>
                              <a:lnTo>
                                <a:pt x="158" y="850"/>
                              </a:lnTo>
                              <a:lnTo>
                                <a:pt x="159" y="851"/>
                              </a:lnTo>
                              <a:lnTo>
                                <a:pt x="161" y="852"/>
                              </a:lnTo>
                              <a:lnTo>
                                <a:pt x="162" y="854"/>
                              </a:lnTo>
                              <a:lnTo>
                                <a:pt x="164" y="855"/>
                              </a:lnTo>
                              <a:lnTo>
                                <a:pt x="165" y="855"/>
                              </a:lnTo>
                              <a:lnTo>
                                <a:pt x="165" y="857"/>
                              </a:lnTo>
                              <a:lnTo>
                                <a:pt x="166" y="857"/>
                              </a:lnTo>
                              <a:lnTo>
                                <a:pt x="168" y="858"/>
                              </a:lnTo>
                              <a:lnTo>
                                <a:pt x="168" y="860"/>
                              </a:lnTo>
                              <a:lnTo>
                                <a:pt x="169" y="860"/>
                              </a:lnTo>
                              <a:lnTo>
                                <a:pt x="171" y="861"/>
                              </a:lnTo>
                              <a:lnTo>
                                <a:pt x="172" y="863"/>
                              </a:lnTo>
                              <a:lnTo>
                                <a:pt x="174" y="864"/>
                              </a:lnTo>
                              <a:lnTo>
                                <a:pt x="175" y="865"/>
                              </a:lnTo>
                              <a:lnTo>
                                <a:pt x="176" y="865"/>
                              </a:lnTo>
                              <a:lnTo>
                                <a:pt x="178" y="867"/>
                              </a:lnTo>
                              <a:lnTo>
                                <a:pt x="179" y="868"/>
                              </a:lnTo>
                              <a:lnTo>
                                <a:pt x="181" y="870"/>
                              </a:lnTo>
                              <a:lnTo>
                                <a:pt x="182" y="870"/>
                              </a:lnTo>
                              <a:lnTo>
                                <a:pt x="184" y="871"/>
                              </a:lnTo>
                              <a:lnTo>
                                <a:pt x="185" y="871"/>
                              </a:lnTo>
                              <a:lnTo>
                                <a:pt x="187" y="873"/>
                              </a:lnTo>
                              <a:lnTo>
                                <a:pt x="188" y="874"/>
                              </a:lnTo>
                              <a:lnTo>
                                <a:pt x="189" y="876"/>
                              </a:lnTo>
                              <a:lnTo>
                                <a:pt x="191" y="877"/>
                              </a:lnTo>
                              <a:lnTo>
                                <a:pt x="192" y="877"/>
                              </a:lnTo>
                              <a:lnTo>
                                <a:pt x="192" y="878"/>
                              </a:lnTo>
                              <a:lnTo>
                                <a:pt x="194" y="878"/>
                              </a:lnTo>
                              <a:lnTo>
                                <a:pt x="195" y="880"/>
                              </a:lnTo>
                              <a:lnTo>
                                <a:pt x="197" y="881"/>
                              </a:lnTo>
                              <a:lnTo>
                                <a:pt x="198" y="881"/>
                              </a:lnTo>
                              <a:lnTo>
                                <a:pt x="199" y="883"/>
                              </a:lnTo>
                              <a:lnTo>
                                <a:pt x="201" y="884"/>
                              </a:lnTo>
                              <a:lnTo>
                                <a:pt x="202" y="886"/>
                              </a:lnTo>
                              <a:lnTo>
                                <a:pt x="204" y="887"/>
                              </a:lnTo>
                              <a:lnTo>
                                <a:pt x="205" y="887"/>
                              </a:lnTo>
                              <a:lnTo>
                                <a:pt x="207" y="888"/>
                              </a:lnTo>
                              <a:lnTo>
                                <a:pt x="208" y="888"/>
                              </a:lnTo>
                              <a:lnTo>
                                <a:pt x="210" y="890"/>
                              </a:lnTo>
                              <a:lnTo>
                                <a:pt x="211" y="891"/>
                              </a:lnTo>
                              <a:lnTo>
                                <a:pt x="212" y="891"/>
                              </a:lnTo>
                              <a:lnTo>
                                <a:pt x="214" y="893"/>
                              </a:lnTo>
                              <a:lnTo>
                                <a:pt x="215" y="894"/>
                              </a:lnTo>
                              <a:lnTo>
                                <a:pt x="217" y="896"/>
                              </a:lnTo>
                              <a:lnTo>
                                <a:pt x="218" y="896"/>
                              </a:lnTo>
                              <a:lnTo>
                                <a:pt x="220" y="897"/>
                              </a:lnTo>
                              <a:lnTo>
                                <a:pt x="221" y="897"/>
                              </a:lnTo>
                              <a:lnTo>
                                <a:pt x="222" y="899"/>
                              </a:lnTo>
                              <a:lnTo>
                                <a:pt x="224" y="900"/>
                              </a:lnTo>
                              <a:lnTo>
                                <a:pt x="225" y="900"/>
                              </a:lnTo>
                              <a:lnTo>
                                <a:pt x="227" y="901"/>
                              </a:lnTo>
                              <a:lnTo>
                                <a:pt x="228" y="901"/>
                              </a:lnTo>
                              <a:lnTo>
                                <a:pt x="230" y="903"/>
                              </a:lnTo>
                              <a:lnTo>
                                <a:pt x="231" y="904"/>
                              </a:lnTo>
                              <a:lnTo>
                                <a:pt x="233" y="904"/>
                              </a:lnTo>
                              <a:lnTo>
                                <a:pt x="234" y="906"/>
                              </a:lnTo>
                              <a:lnTo>
                                <a:pt x="235" y="907"/>
                              </a:lnTo>
                              <a:lnTo>
                                <a:pt x="237" y="907"/>
                              </a:lnTo>
                              <a:lnTo>
                                <a:pt x="238" y="907"/>
                              </a:lnTo>
                              <a:lnTo>
                                <a:pt x="240" y="909"/>
                              </a:lnTo>
                              <a:lnTo>
                                <a:pt x="241" y="909"/>
                              </a:lnTo>
                              <a:lnTo>
                                <a:pt x="243" y="910"/>
                              </a:lnTo>
                              <a:lnTo>
                                <a:pt x="244" y="911"/>
                              </a:lnTo>
                              <a:lnTo>
                                <a:pt x="245" y="911"/>
                              </a:lnTo>
                              <a:lnTo>
                                <a:pt x="248" y="913"/>
                              </a:lnTo>
                              <a:lnTo>
                                <a:pt x="250" y="914"/>
                              </a:lnTo>
                              <a:lnTo>
                                <a:pt x="251" y="914"/>
                              </a:lnTo>
                              <a:lnTo>
                                <a:pt x="253" y="916"/>
                              </a:lnTo>
                              <a:lnTo>
                                <a:pt x="254" y="916"/>
                              </a:lnTo>
                              <a:lnTo>
                                <a:pt x="257" y="917"/>
                              </a:lnTo>
                              <a:lnTo>
                                <a:pt x="258" y="919"/>
                              </a:lnTo>
                              <a:lnTo>
                                <a:pt x="260" y="920"/>
                              </a:lnTo>
                              <a:lnTo>
                                <a:pt x="261" y="920"/>
                              </a:lnTo>
                              <a:lnTo>
                                <a:pt x="264" y="922"/>
                              </a:lnTo>
                              <a:lnTo>
                                <a:pt x="266" y="923"/>
                              </a:lnTo>
                              <a:lnTo>
                                <a:pt x="267" y="923"/>
                              </a:lnTo>
                              <a:lnTo>
                                <a:pt x="270" y="924"/>
                              </a:lnTo>
                              <a:lnTo>
                                <a:pt x="271" y="924"/>
                              </a:lnTo>
                              <a:lnTo>
                                <a:pt x="273" y="926"/>
                              </a:lnTo>
                              <a:lnTo>
                                <a:pt x="274" y="927"/>
                              </a:lnTo>
                              <a:lnTo>
                                <a:pt x="276" y="927"/>
                              </a:lnTo>
                              <a:lnTo>
                                <a:pt x="277" y="927"/>
                              </a:lnTo>
                              <a:lnTo>
                                <a:pt x="280" y="929"/>
                              </a:lnTo>
                              <a:lnTo>
                                <a:pt x="281" y="929"/>
                              </a:lnTo>
                              <a:lnTo>
                                <a:pt x="283" y="930"/>
                              </a:lnTo>
                              <a:lnTo>
                                <a:pt x="286" y="932"/>
                              </a:lnTo>
                              <a:lnTo>
                                <a:pt x="287" y="932"/>
                              </a:lnTo>
                              <a:lnTo>
                                <a:pt x="289" y="932"/>
                              </a:lnTo>
                              <a:lnTo>
                                <a:pt x="291" y="933"/>
                              </a:lnTo>
                              <a:lnTo>
                                <a:pt x="293" y="933"/>
                              </a:lnTo>
                              <a:lnTo>
                                <a:pt x="294" y="935"/>
                              </a:lnTo>
                              <a:lnTo>
                                <a:pt x="297" y="936"/>
                              </a:lnTo>
                              <a:lnTo>
                                <a:pt x="299" y="936"/>
                              </a:lnTo>
                              <a:lnTo>
                                <a:pt x="300" y="936"/>
                              </a:lnTo>
                              <a:lnTo>
                                <a:pt x="301" y="937"/>
                              </a:lnTo>
                              <a:lnTo>
                                <a:pt x="304" y="937"/>
                              </a:lnTo>
                              <a:lnTo>
                                <a:pt x="306" y="939"/>
                              </a:lnTo>
                              <a:lnTo>
                                <a:pt x="309" y="940"/>
                              </a:lnTo>
                              <a:lnTo>
                                <a:pt x="310" y="940"/>
                              </a:lnTo>
                              <a:lnTo>
                                <a:pt x="312" y="940"/>
                              </a:lnTo>
                              <a:lnTo>
                                <a:pt x="314" y="942"/>
                              </a:lnTo>
                              <a:lnTo>
                                <a:pt x="316" y="942"/>
                              </a:lnTo>
                              <a:lnTo>
                                <a:pt x="317" y="942"/>
                              </a:lnTo>
                              <a:lnTo>
                                <a:pt x="320" y="943"/>
                              </a:lnTo>
                              <a:lnTo>
                                <a:pt x="322" y="943"/>
                              </a:lnTo>
                              <a:lnTo>
                                <a:pt x="323" y="945"/>
                              </a:lnTo>
                              <a:lnTo>
                                <a:pt x="324" y="945"/>
                              </a:lnTo>
                              <a:lnTo>
                                <a:pt x="327" y="946"/>
                              </a:lnTo>
                              <a:lnTo>
                                <a:pt x="329" y="946"/>
                              </a:lnTo>
                              <a:lnTo>
                                <a:pt x="332" y="947"/>
                              </a:lnTo>
                              <a:lnTo>
                                <a:pt x="333" y="947"/>
                              </a:lnTo>
                              <a:lnTo>
                                <a:pt x="335" y="947"/>
                              </a:lnTo>
                              <a:lnTo>
                                <a:pt x="337" y="949"/>
                              </a:lnTo>
                              <a:lnTo>
                                <a:pt x="339" y="949"/>
                              </a:lnTo>
                              <a:lnTo>
                                <a:pt x="342" y="949"/>
                              </a:lnTo>
                              <a:lnTo>
                                <a:pt x="343" y="950"/>
                              </a:lnTo>
                              <a:lnTo>
                                <a:pt x="346" y="950"/>
                              </a:lnTo>
                              <a:lnTo>
                                <a:pt x="347" y="950"/>
                              </a:lnTo>
                              <a:lnTo>
                                <a:pt x="349" y="950"/>
                              </a:lnTo>
                              <a:lnTo>
                                <a:pt x="352" y="950"/>
                              </a:lnTo>
                              <a:lnTo>
                                <a:pt x="353" y="952"/>
                              </a:lnTo>
                              <a:lnTo>
                                <a:pt x="356" y="952"/>
                              </a:lnTo>
                              <a:lnTo>
                                <a:pt x="357" y="952"/>
                              </a:lnTo>
                              <a:lnTo>
                                <a:pt x="359" y="952"/>
                              </a:lnTo>
                              <a:lnTo>
                                <a:pt x="362" y="953"/>
                              </a:lnTo>
                              <a:lnTo>
                                <a:pt x="363" y="953"/>
                              </a:lnTo>
                              <a:lnTo>
                                <a:pt x="366" y="953"/>
                              </a:lnTo>
                              <a:lnTo>
                                <a:pt x="368" y="955"/>
                              </a:lnTo>
                              <a:lnTo>
                                <a:pt x="370" y="955"/>
                              </a:lnTo>
                              <a:lnTo>
                                <a:pt x="372" y="955"/>
                              </a:lnTo>
                              <a:lnTo>
                                <a:pt x="373" y="955"/>
                              </a:lnTo>
                              <a:lnTo>
                                <a:pt x="376" y="955"/>
                              </a:lnTo>
                              <a:lnTo>
                                <a:pt x="378" y="956"/>
                              </a:lnTo>
                              <a:lnTo>
                                <a:pt x="380" y="956"/>
                              </a:lnTo>
                              <a:lnTo>
                                <a:pt x="382" y="956"/>
                              </a:lnTo>
                              <a:lnTo>
                                <a:pt x="383" y="956"/>
                              </a:lnTo>
                              <a:lnTo>
                                <a:pt x="386" y="958"/>
                              </a:lnTo>
                              <a:lnTo>
                                <a:pt x="388" y="958"/>
                              </a:lnTo>
                              <a:lnTo>
                                <a:pt x="391" y="958"/>
                              </a:lnTo>
                              <a:lnTo>
                                <a:pt x="393" y="958"/>
                              </a:lnTo>
                              <a:lnTo>
                                <a:pt x="395" y="958"/>
                              </a:lnTo>
                              <a:lnTo>
                                <a:pt x="396" y="958"/>
                              </a:lnTo>
                              <a:lnTo>
                                <a:pt x="399" y="959"/>
                              </a:lnTo>
                              <a:lnTo>
                                <a:pt x="401" y="959"/>
                              </a:lnTo>
                              <a:lnTo>
                                <a:pt x="403" y="959"/>
                              </a:lnTo>
                              <a:lnTo>
                                <a:pt x="406" y="959"/>
                              </a:lnTo>
                              <a:lnTo>
                                <a:pt x="408" y="959"/>
                              </a:lnTo>
                              <a:lnTo>
                                <a:pt x="409" y="959"/>
                              </a:lnTo>
                              <a:lnTo>
                                <a:pt x="412" y="960"/>
                              </a:lnTo>
                              <a:lnTo>
                                <a:pt x="414" y="959"/>
                              </a:lnTo>
                              <a:lnTo>
                                <a:pt x="416" y="959"/>
                              </a:lnTo>
                              <a:lnTo>
                                <a:pt x="418" y="960"/>
                              </a:lnTo>
                              <a:lnTo>
                                <a:pt x="421" y="960"/>
                              </a:lnTo>
                              <a:lnTo>
                                <a:pt x="422" y="959"/>
                              </a:lnTo>
                              <a:lnTo>
                                <a:pt x="425" y="960"/>
                              </a:lnTo>
                              <a:lnTo>
                                <a:pt x="426" y="959"/>
                              </a:lnTo>
                              <a:lnTo>
                                <a:pt x="429" y="959"/>
                              </a:lnTo>
                              <a:lnTo>
                                <a:pt x="431" y="960"/>
                              </a:lnTo>
                              <a:lnTo>
                                <a:pt x="432" y="959"/>
                              </a:lnTo>
                              <a:lnTo>
                                <a:pt x="434" y="959"/>
                              </a:lnTo>
                              <a:lnTo>
                                <a:pt x="437" y="960"/>
                              </a:lnTo>
                              <a:lnTo>
                                <a:pt x="438" y="959"/>
                              </a:lnTo>
                              <a:lnTo>
                                <a:pt x="441" y="959"/>
                              </a:lnTo>
                              <a:lnTo>
                                <a:pt x="442" y="960"/>
                              </a:lnTo>
                              <a:lnTo>
                                <a:pt x="445" y="960"/>
                              </a:lnTo>
                              <a:lnTo>
                                <a:pt x="447" y="959"/>
                              </a:lnTo>
                              <a:lnTo>
                                <a:pt x="449" y="960"/>
                              </a:lnTo>
                              <a:lnTo>
                                <a:pt x="451" y="959"/>
                              </a:lnTo>
                              <a:lnTo>
                                <a:pt x="454" y="959"/>
                              </a:lnTo>
                              <a:lnTo>
                                <a:pt x="455" y="960"/>
                              </a:lnTo>
                              <a:lnTo>
                                <a:pt x="457" y="959"/>
                              </a:lnTo>
                              <a:lnTo>
                                <a:pt x="458" y="959"/>
                              </a:lnTo>
                              <a:lnTo>
                                <a:pt x="461" y="959"/>
                              </a:lnTo>
                              <a:lnTo>
                                <a:pt x="462" y="959"/>
                              </a:lnTo>
                              <a:lnTo>
                                <a:pt x="465" y="959"/>
                              </a:lnTo>
                              <a:lnTo>
                                <a:pt x="467" y="959"/>
                              </a:lnTo>
                              <a:lnTo>
                                <a:pt x="470" y="959"/>
                              </a:lnTo>
                              <a:lnTo>
                                <a:pt x="471" y="959"/>
                              </a:lnTo>
                              <a:lnTo>
                                <a:pt x="474" y="959"/>
                              </a:lnTo>
                              <a:lnTo>
                                <a:pt x="475" y="958"/>
                              </a:lnTo>
                              <a:lnTo>
                                <a:pt x="478" y="958"/>
                              </a:lnTo>
                              <a:lnTo>
                                <a:pt x="480" y="958"/>
                              </a:lnTo>
                              <a:lnTo>
                                <a:pt x="481" y="958"/>
                              </a:lnTo>
                              <a:lnTo>
                                <a:pt x="482" y="956"/>
                              </a:lnTo>
                              <a:lnTo>
                                <a:pt x="485" y="956"/>
                              </a:lnTo>
                              <a:lnTo>
                                <a:pt x="487" y="956"/>
                              </a:lnTo>
                              <a:lnTo>
                                <a:pt x="490" y="956"/>
                              </a:lnTo>
                              <a:lnTo>
                                <a:pt x="491" y="956"/>
                              </a:lnTo>
                              <a:lnTo>
                                <a:pt x="494" y="956"/>
                              </a:lnTo>
                              <a:lnTo>
                                <a:pt x="495" y="956"/>
                              </a:lnTo>
                              <a:lnTo>
                                <a:pt x="497" y="956"/>
                              </a:lnTo>
                              <a:lnTo>
                                <a:pt x="500" y="955"/>
                              </a:lnTo>
                              <a:lnTo>
                                <a:pt x="501" y="955"/>
                              </a:lnTo>
                              <a:lnTo>
                                <a:pt x="504" y="955"/>
                              </a:lnTo>
                              <a:lnTo>
                                <a:pt x="505" y="955"/>
                              </a:lnTo>
                              <a:lnTo>
                                <a:pt x="507" y="953"/>
                              </a:lnTo>
                              <a:lnTo>
                                <a:pt x="510" y="953"/>
                              </a:lnTo>
                              <a:lnTo>
                                <a:pt x="511" y="953"/>
                              </a:lnTo>
                              <a:lnTo>
                                <a:pt x="513" y="953"/>
                              </a:lnTo>
                              <a:lnTo>
                                <a:pt x="516" y="952"/>
                              </a:lnTo>
                              <a:lnTo>
                                <a:pt x="517" y="952"/>
                              </a:lnTo>
                              <a:lnTo>
                                <a:pt x="520" y="950"/>
                              </a:lnTo>
                              <a:lnTo>
                                <a:pt x="521" y="950"/>
                              </a:lnTo>
                              <a:lnTo>
                                <a:pt x="524" y="950"/>
                              </a:lnTo>
                              <a:lnTo>
                                <a:pt x="526" y="949"/>
                              </a:lnTo>
                              <a:lnTo>
                                <a:pt x="528" y="949"/>
                              </a:lnTo>
                              <a:lnTo>
                                <a:pt x="530" y="949"/>
                              </a:lnTo>
                              <a:lnTo>
                                <a:pt x="531" y="947"/>
                              </a:lnTo>
                              <a:lnTo>
                                <a:pt x="534" y="947"/>
                              </a:lnTo>
                              <a:lnTo>
                                <a:pt x="536" y="947"/>
                              </a:lnTo>
                              <a:lnTo>
                                <a:pt x="537" y="947"/>
                              </a:lnTo>
                              <a:lnTo>
                                <a:pt x="540" y="946"/>
                              </a:lnTo>
                              <a:lnTo>
                                <a:pt x="541" y="946"/>
                              </a:lnTo>
                              <a:lnTo>
                                <a:pt x="543" y="945"/>
                              </a:lnTo>
                              <a:lnTo>
                                <a:pt x="546" y="945"/>
                              </a:lnTo>
                              <a:lnTo>
                                <a:pt x="547" y="943"/>
                              </a:lnTo>
                              <a:lnTo>
                                <a:pt x="550" y="943"/>
                              </a:lnTo>
                              <a:lnTo>
                                <a:pt x="551" y="942"/>
                              </a:lnTo>
                              <a:lnTo>
                                <a:pt x="553" y="942"/>
                              </a:lnTo>
                              <a:lnTo>
                                <a:pt x="554" y="940"/>
                              </a:lnTo>
                              <a:lnTo>
                                <a:pt x="557" y="940"/>
                              </a:lnTo>
                              <a:lnTo>
                                <a:pt x="559" y="940"/>
                              </a:lnTo>
                              <a:lnTo>
                                <a:pt x="561" y="939"/>
                              </a:lnTo>
                              <a:lnTo>
                                <a:pt x="563" y="939"/>
                              </a:lnTo>
                              <a:lnTo>
                                <a:pt x="566" y="937"/>
                              </a:lnTo>
                              <a:lnTo>
                                <a:pt x="567" y="937"/>
                              </a:lnTo>
                              <a:lnTo>
                                <a:pt x="570" y="936"/>
                              </a:lnTo>
                              <a:lnTo>
                                <a:pt x="572" y="936"/>
                              </a:lnTo>
                              <a:lnTo>
                                <a:pt x="574" y="935"/>
                              </a:lnTo>
                              <a:lnTo>
                                <a:pt x="576" y="935"/>
                              </a:lnTo>
                              <a:lnTo>
                                <a:pt x="577" y="933"/>
                              </a:lnTo>
                              <a:lnTo>
                                <a:pt x="579" y="932"/>
                              </a:lnTo>
                              <a:lnTo>
                                <a:pt x="582" y="932"/>
                              </a:lnTo>
                              <a:lnTo>
                                <a:pt x="583" y="930"/>
                              </a:lnTo>
                              <a:lnTo>
                                <a:pt x="584" y="930"/>
                              </a:lnTo>
                              <a:lnTo>
                                <a:pt x="587" y="929"/>
                              </a:lnTo>
                              <a:lnTo>
                                <a:pt x="589" y="929"/>
                              </a:lnTo>
                              <a:lnTo>
                                <a:pt x="590" y="927"/>
                              </a:lnTo>
                              <a:lnTo>
                                <a:pt x="593" y="926"/>
                              </a:lnTo>
                              <a:lnTo>
                                <a:pt x="595" y="926"/>
                              </a:lnTo>
                              <a:lnTo>
                                <a:pt x="597" y="924"/>
                              </a:lnTo>
                              <a:lnTo>
                                <a:pt x="599" y="924"/>
                              </a:lnTo>
                              <a:lnTo>
                                <a:pt x="600" y="923"/>
                              </a:lnTo>
                              <a:lnTo>
                                <a:pt x="602" y="922"/>
                              </a:lnTo>
                              <a:lnTo>
                                <a:pt x="605" y="922"/>
                              </a:lnTo>
                              <a:lnTo>
                                <a:pt x="606" y="920"/>
                              </a:lnTo>
                              <a:lnTo>
                                <a:pt x="607" y="919"/>
                              </a:lnTo>
                              <a:lnTo>
                                <a:pt x="610" y="919"/>
                              </a:lnTo>
                              <a:lnTo>
                                <a:pt x="612" y="917"/>
                              </a:lnTo>
                              <a:lnTo>
                                <a:pt x="613" y="916"/>
                              </a:lnTo>
                              <a:lnTo>
                                <a:pt x="616" y="914"/>
                              </a:lnTo>
                              <a:lnTo>
                                <a:pt x="618" y="913"/>
                              </a:lnTo>
                              <a:lnTo>
                                <a:pt x="620" y="913"/>
                              </a:lnTo>
                              <a:lnTo>
                                <a:pt x="622" y="911"/>
                              </a:lnTo>
                              <a:lnTo>
                                <a:pt x="623" y="910"/>
                              </a:lnTo>
                              <a:lnTo>
                                <a:pt x="625" y="909"/>
                              </a:lnTo>
                              <a:lnTo>
                                <a:pt x="628" y="909"/>
                              </a:lnTo>
                              <a:lnTo>
                                <a:pt x="629" y="907"/>
                              </a:lnTo>
                              <a:lnTo>
                                <a:pt x="630" y="907"/>
                              </a:lnTo>
                              <a:lnTo>
                                <a:pt x="632" y="906"/>
                              </a:lnTo>
                              <a:lnTo>
                                <a:pt x="633" y="906"/>
                              </a:lnTo>
                              <a:lnTo>
                                <a:pt x="635" y="904"/>
                              </a:lnTo>
                              <a:lnTo>
                                <a:pt x="636" y="903"/>
                              </a:lnTo>
                              <a:lnTo>
                                <a:pt x="638" y="901"/>
                              </a:lnTo>
                              <a:lnTo>
                                <a:pt x="639" y="901"/>
                              </a:lnTo>
                              <a:lnTo>
                                <a:pt x="641" y="900"/>
                              </a:lnTo>
                              <a:lnTo>
                                <a:pt x="642" y="899"/>
                              </a:lnTo>
                              <a:lnTo>
                                <a:pt x="643" y="897"/>
                              </a:lnTo>
                              <a:lnTo>
                                <a:pt x="646" y="897"/>
                              </a:lnTo>
                              <a:lnTo>
                                <a:pt x="648" y="896"/>
                              </a:lnTo>
                              <a:lnTo>
                                <a:pt x="649" y="894"/>
                              </a:lnTo>
                              <a:lnTo>
                                <a:pt x="651" y="894"/>
                              </a:lnTo>
                              <a:lnTo>
                                <a:pt x="652" y="893"/>
                              </a:lnTo>
                              <a:lnTo>
                                <a:pt x="653" y="891"/>
                              </a:lnTo>
                              <a:lnTo>
                                <a:pt x="655" y="890"/>
                              </a:lnTo>
                              <a:lnTo>
                                <a:pt x="656" y="888"/>
                              </a:lnTo>
                              <a:lnTo>
                                <a:pt x="658" y="888"/>
                              </a:lnTo>
                              <a:lnTo>
                                <a:pt x="659" y="887"/>
                              </a:lnTo>
                              <a:lnTo>
                                <a:pt x="661" y="886"/>
                              </a:lnTo>
                              <a:lnTo>
                                <a:pt x="662" y="884"/>
                              </a:lnTo>
                              <a:lnTo>
                                <a:pt x="665" y="884"/>
                              </a:lnTo>
                              <a:lnTo>
                                <a:pt x="665" y="883"/>
                              </a:lnTo>
                              <a:lnTo>
                                <a:pt x="666" y="881"/>
                              </a:lnTo>
                              <a:lnTo>
                                <a:pt x="669" y="881"/>
                              </a:lnTo>
                              <a:lnTo>
                                <a:pt x="671" y="880"/>
                              </a:lnTo>
                              <a:lnTo>
                                <a:pt x="671" y="878"/>
                              </a:lnTo>
                              <a:lnTo>
                                <a:pt x="674" y="878"/>
                              </a:lnTo>
                              <a:lnTo>
                                <a:pt x="674" y="877"/>
                              </a:lnTo>
                              <a:lnTo>
                                <a:pt x="675" y="876"/>
                              </a:lnTo>
                              <a:lnTo>
                                <a:pt x="678" y="874"/>
                              </a:lnTo>
                              <a:lnTo>
                                <a:pt x="678" y="873"/>
                              </a:lnTo>
                              <a:lnTo>
                                <a:pt x="679" y="871"/>
                              </a:lnTo>
                              <a:lnTo>
                                <a:pt x="681" y="871"/>
                              </a:lnTo>
                              <a:lnTo>
                                <a:pt x="682" y="870"/>
                              </a:lnTo>
                              <a:lnTo>
                                <a:pt x="684" y="868"/>
                              </a:lnTo>
                              <a:lnTo>
                                <a:pt x="685" y="868"/>
                              </a:lnTo>
                              <a:lnTo>
                                <a:pt x="686" y="867"/>
                              </a:lnTo>
                              <a:lnTo>
                                <a:pt x="688" y="865"/>
                              </a:lnTo>
                              <a:lnTo>
                                <a:pt x="689" y="864"/>
                              </a:lnTo>
                              <a:lnTo>
                                <a:pt x="691" y="863"/>
                              </a:lnTo>
                              <a:lnTo>
                                <a:pt x="692" y="863"/>
                              </a:lnTo>
                              <a:lnTo>
                                <a:pt x="694" y="861"/>
                              </a:lnTo>
                              <a:lnTo>
                                <a:pt x="695" y="860"/>
                              </a:lnTo>
                              <a:lnTo>
                                <a:pt x="695" y="858"/>
                              </a:lnTo>
                              <a:lnTo>
                                <a:pt x="697" y="858"/>
                              </a:lnTo>
                              <a:lnTo>
                                <a:pt x="698" y="857"/>
                              </a:lnTo>
                              <a:lnTo>
                                <a:pt x="699" y="855"/>
                              </a:lnTo>
                              <a:lnTo>
                                <a:pt x="701" y="854"/>
                              </a:lnTo>
                              <a:lnTo>
                                <a:pt x="702" y="852"/>
                              </a:lnTo>
                              <a:lnTo>
                                <a:pt x="704" y="851"/>
                              </a:lnTo>
                              <a:lnTo>
                                <a:pt x="705" y="851"/>
                              </a:lnTo>
                              <a:lnTo>
                                <a:pt x="707" y="850"/>
                              </a:lnTo>
                              <a:lnTo>
                                <a:pt x="708" y="848"/>
                              </a:lnTo>
                              <a:lnTo>
                                <a:pt x="709" y="847"/>
                              </a:lnTo>
                              <a:lnTo>
                                <a:pt x="711" y="845"/>
                              </a:lnTo>
                              <a:lnTo>
                                <a:pt x="711" y="844"/>
                              </a:lnTo>
                              <a:lnTo>
                                <a:pt x="712" y="844"/>
                              </a:lnTo>
                              <a:lnTo>
                                <a:pt x="714" y="842"/>
                              </a:lnTo>
                              <a:lnTo>
                                <a:pt x="715" y="841"/>
                              </a:lnTo>
                              <a:lnTo>
                                <a:pt x="717" y="840"/>
                              </a:lnTo>
                              <a:lnTo>
                                <a:pt x="718" y="838"/>
                              </a:lnTo>
                              <a:lnTo>
                                <a:pt x="720" y="837"/>
                              </a:lnTo>
                              <a:lnTo>
                                <a:pt x="721" y="837"/>
                              </a:lnTo>
                              <a:lnTo>
                                <a:pt x="721" y="835"/>
                              </a:lnTo>
                              <a:lnTo>
                                <a:pt x="722" y="834"/>
                              </a:lnTo>
                              <a:lnTo>
                                <a:pt x="724" y="832"/>
                              </a:lnTo>
                              <a:lnTo>
                                <a:pt x="725" y="831"/>
                              </a:lnTo>
                              <a:lnTo>
                                <a:pt x="725" y="829"/>
                              </a:lnTo>
                              <a:lnTo>
                                <a:pt x="727" y="829"/>
                              </a:lnTo>
                              <a:lnTo>
                                <a:pt x="728" y="828"/>
                              </a:lnTo>
                              <a:lnTo>
                                <a:pt x="730" y="827"/>
                              </a:lnTo>
                              <a:lnTo>
                                <a:pt x="731" y="825"/>
                              </a:lnTo>
                              <a:lnTo>
                                <a:pt x="732" y="824"/>
                              </a:lnTo>
                              <a:lnTo>
                                <a:pt x="734" y="822"/>
                              </a:lnTo>
                              <a:lnTo>
                                <a:pt x="735" y="821"/>
                              </a:lnTo>
                              <a:lnTo>
                                <a:pt x="735" y="819"/>
                              </a:lnTo>
                              <a:lnTo>
                                <a:pt x="737" y="818"/>
                              </a:lnTo>
                              <a:lnTo>
                                <a:pt x="738" y="817"/>
                              </a:lnTo>
                              <a:lnTo>
                                <a:pt x="740" y="815"/>
                              </a:lnTo>
                              <a:lnTo>
                                <a:pt x="740" y="814"/>
                              </a:lnTo>
                              <a:lnTo>
                                <a:pt x="741" y="814"/>
                              </a:lnTo>
                              <a:lnTo>
                                <a:pt x="743" y="812"/>
                              </a:lnTo>
                              <a:lnTo>
                                <a:pt x="744" y="811"/>
                              </a:lnTo>
                              <a:lnTo>
                                <a:pt x="745" y="809"/>
                              </a:lnTo>
                              <a:lnTo>
                                <a:pt x="745" y="808"/>
                              </a:lnTo>
                              <a:lnTo>
                                <a:pt x="747" y="806"/>
                              </a:lnTo>
                              <a:lnTo>
                                <a:pt x="748" y="806"/>
                              </a:lnTo>
                              <a:lnTo>
                                <a:pt x="748" y="805"/>
                              </a:lnTo>
                              <a:lnTo>
                                <a:pt x="750" y="804"/>
                              </a:lnTo>
                              <a:lnTo>
                                <a:pt x="751" y="802"/>
                              </a:lnTo>
                              <a:lnTo>
                                <a:pt x="753" y="801"/>
                              </a:lnTo>
                              <a:lnTo>
                                <a:pt x="753" y="799"/>
                              </a:lnTo>
                              <a:lnTo>
                                <a:pt x="754" y="799"/>
                              </a:lnTo>
                              <a:lnTo>
                                <a:pt x="755" y="798"/>
                              </a:lnTo>
                              <a:lnTo>
                                <a:pt x="757" y="796"/>
                              </a:lnTo>
                              <a:lnTo>
                                <a:pt x="757" y="795"/>
                              </a:lnTo>
                              <a:lnTo>
                                <a:pt x="758" y="793"/>
                              </a:lnTo>
                              <a:lnTo>
                                <a:pt x="758" y="792"/>
                              </a:lnTo>
                              <a:lnTo>
                                <a:pt x="760" y="791"/>
                              </a:lnTo>
                              <a:lnTo>
                                <a:pt x="761" y="789"/>
                              </a:lnTo>
                              <a:lnTo>
                                <a:pt x="761" y="788"/>
                              </a:lnTo>
                              <a:lnTo>
                                <a:pt x="763" y="786"/>
                              </a:lnTo>
                              <a:lnTo>
                                <a:pt x="764" y="785"/>
                              </a:lnTo>
                              <a:lnTo>
                                <a:pt x="764" y="783"/>
                              </a:lnTo>
                              <a:lnTo>
                                <a:pt x="766" y="783"/>
                              </a:lnTo>
                              <a:lnTo>
                                <a:pt x="767" y="782"/>
                              </a:lnTo>
                              <a:lnTo>
                                <a:pt x="768" y="781"/>
                              </a:lnTo>
                              <a:lnTo>
                                <a:pt x="768" y="779"/>
                              </a:lnTo>
                              <a:lnTo>
                                <a:pt x="770" y="778"/>
                              </a:lnTo>
                              <a:lnTo>
                                <a:pt x="771" y="776"/>
                              </a:lnTo>
                              <a:lnTo>
                                <a:pt x="773" y="775"/>
                              </a:lnTo>
                              <a:lnTo>
                                <a:pt x="773" y="773"/>
                              </a:lnTo>
                              <a:lnTo>
                                <a:pt x="774" y="772"/>
                              </a:lnTo>
                              <a:lnTo>
                                <a:pt x="774" y="770"/>
                              </a:lnTo>
                              <a:lnTo>
                                <a:pt x="776" y="769"/>
                              </a:lnTo>
                              <a:lnTo>
                                <a:pt x="776" y="768"/>
                              </a:lnTo>
                              <a:lnTo>
                                <a:pt x="777" y="768"/>
                              </a:lnTo>
                              <a:lnTo>
                                <a:pt x="778" y="766"/>
                              </a:lnTo>
                              <a:lnTo>
                                <a:pt x="780" y="765"/>
                              </a:lnTo>
                              <a:lnTo>
                                <a:pt x="780" y="763"/>
                              </a:lnTo>
                              <a:lnTo>
                                <a:pt x="781" y="762"/>
                              </a:lnTo>
                              <a:lnTo>
                                <a:pt x="781" y="760"/>
                              </a:lnTo>
                              <a:lnTo>
                                <a:pt x="783" y="759"/>
                              </a:lnTo>
                              <a:lnTo>
                                <a:pt x="783" y="757"/>
                              </a:lnTo>
                              <a:lnTo>
                                <a:pt x="784" y="756"/>
                              </a:lnTo>
                              <a:lnTo>
                                <a:pt x="784" y="755"/>
                              </a:lnTo>
                              <a:lnTo>
                                <a:pt x="786" y="753"/>
                              </a:lnTo>
                              <a:lnTo>
                                <a:pt x="786" y="752"/>
                              </a:lnTo>
                              <a:lnTo>
                                <a:pt x="787" y="752"/>
                              </a:lnTo>
                              <a:lnTo>
                                <a:pt x="788" y="750"/>
                              </a:lnTo>
                              <a:lnTo>
                                <a:pt x="790" y="749"/>
                              </a:lnTo>
                              <a:lnTo>
                                <a:pt x="790" y="747"/>
                              </a:lnTo>
                              <a:lnTo>
                                <a:pt x="791" y="746"/>
                              </a:lnTo>
                              <a:lnTo>
                                <a:pt x="791" y="745"/>
                              </a:lnTo>
                              <a:lnTo>
                                <a:pt x="793" y="743"/>
                              </a:lnTo>
                              <a:lnTo>
                                <a:pt x="793" y="742"/>
                              </a:lnTo>
                              <a:lnTo>
                                <a:pt x="794" y="740"/>
                              </a:lnTo>
                              <a:lnTo>
                                <a:pt x="794" y="739"/>
                              </a:lnTo>
                              <a:lnTo>
                                <a:pt x="796" y="737"/>
                              </a:lnTo>
                              <a:lnTo>
                                <a:pt x="796" y="736"/>
                              </a:lnTo>
                              <a:lnTo>
                                <a:pt x="797" y="736"/>
                              </a:lnTo>
                              <a:lnTo>
                                <a:pt x="799" y="734"/>
                              </a:lnTo>
                              <a:lnTo>
                                <a:pt x="800" y="733"/>
                              </a:lnTo>
                              <a:lnTo>
                                <a:pt x="800" y="732"/>
                              </a:lnTo>
                              <a:lnTo>
                                <a:pt x="801" y="730"/>
                              </a:lnTo>
                              <a:lnTo>
                                <a:pt x="801" y="729"/>
                              </a:lnTo>
                              <a:lnTo>
                                <a:pt x="803" y="727"/>
                              </a:lnTo>
                              <a:lnTo>
                                <a:pt x="803" y="726"/>
                              </a:lnTo>
                              <a:lnTo>
                                <a:pt x="804" y="724"/>
                              </a:lnTo>
                              <a:lnTo>
                                <a:pt x="804" y="723"/>
                              </a:lnTo>
                              <a:lnTo>
                                <a:pt x="806" y="722"/>
                              </a:lnTo>
                              <a:lnTo>
                                <a:pt x="806" y="720"/>
                              </a:lnTo>
                              <a:lnTo>
                                <a:pt x="807" y="720"/>
                              </a:lnTo>
                              <a:lnTo>
                                <a:pt x="807" y="719"/>
                              </a:lnTo>
                              <a:lnTo>
                                <a:pt x="809" y="717"/>
                              </a:lnTo>
                              <a:lnTo>
                                <a:pt x="810" y="716"/>
                              </a:lnTo>
                              <a:lnTo>
                                <a:pt x="810" y="714"/>
                              </a:lnTo>
                              <a:lnTo>
                                <a:pt x="810" y="713"/>
                              </a:lnTo>
                              <a:lnTo>
                                <a:pt x="811" y="713"/>
                              </a:lnTo>
                              <a:lnTo>
                                <a:pt x="811" y="711"/>
                              </a:lnTo>
                              <a:lnTo>
                                <a:pt x="813" y="710"/>
                              </a:lnTo>
                              <a:lnTo>
                                <a:pt x="814" y="709"/>
                              </a:lnTo>
                              <a:lnTo>
                                <a:pt x="814" y="707"/>
                              </a:lnTo>
                              <a:lnTo>
                                <a:pt x="814" y="706"/>
                              </a:lnTo>
                              <a:lnTo>
                                <a:pt x="816" y="706"/>
                              </a:lnTo>
                              <a:lnTo>
                                <a:pt x="816" y="704"/>
                              </a:lnTo>
                              <a:lnTo>
                                <a:pt x="816" y="703"/>
                              </a:lnTo>
                              <a:lnTo>
                                <a:pt x="817" y="701"/>
                              </a:lnTo>
                              <a:lnTo>
                                <a:pt x="817" y="700"/>
                              </a:lnTo>
                              <a:lnTo>
                                <a:pt x="819" y="698"/>
                              </a:lnTo>
                              <a:lnTo>
                                <a:pt x="819" y="697"/>
                              </a:lnTo>
                              <a:lnTo>
                                <a:pt x="820" y="696"/>
                              </a:lnTo>
                              <a:lnTo>
                                <a:pt x="820" y="694"/>
                              </a:lnTo>
                              <a:lnTo>
                                <a:pt x="822" y="693"/>
                              </a:lnTo>
                              <a:lnTo>
                                <a:pt x="822" y="691"/>
                              </a:lnTo>
                              <a:lnTo>
                                <a:pt x="822" y="690"/>
                              </a:lnTo>
                              <a:lnTo>
                                <a:pt x="823" y="690"/>
                              </a:lnTo>
                              <a:lnTo>
                                <a:pt x="823" y="688"/>
                              </a:lnTo>
                              <a:lnTo>
                                <a:pt x="824" y="687"/>
                              </a:lnTo>
                              <a:lnTo>
                                <a:pt x="824" y="686"/>
                              </a:lnTo>
                              <a:lnTo>
                                <a:pt x="826" y="684"/>
                              </a:lnTo>
                              <a:lnTo>
                                <a:pt x="826" y="683"/>
                              </a:lnTo>
                              <a:lnTo>
                                <a:pt x="827" y="683"/>
                              </a:lnTo>
                              <a:lnTo>
                                <a:pt x="827" y="681"/>
                              </a:lnTo>
                              <a:lnTo>
                                <a:pt x="829" y="680"/>
                              </a:lnTo>
                              <a:lnTo>
                                <a:pt x="829" y="678"/>
                              </a:lnTo>
                              <a:lnTo>
                                <a:pt x="829" y="677"/>
                              </a:lnTo>
                              <a:lnTo>
                                <a:pt x="829" y="675"/>
                              </a:lnTo>
                              <a:lnTo>
                                <a:pt x="830" y="675"/>
                              </a:lnTo>
                              <a:lnTo>
                                <a:pt x="830" y="674"/>
                              </a:lnTo>
                              <a:lnTo>
                                <a:pt x="832" y="673"/>
                              </a:lnTo>
                              <a:lnTo>
                                <a:pt x="832" y="671"/>
                              </a:lnTo>
                              <a:lnTo>
                                <a:pt x="833" y="670"/>
                              </a:lnTo>
                              <a:lnTo>
                                <a:pt x="833" y="668"/>
                              </a:lnTo>
                              <a:lnTo>
                                <a:pt x="833" y="667"/>
                              </a:lnTo>
                              <a:lnTo>
                                <a:pt x="834" y="665"/>
                              </a:lnTo>
                              <a:lnTo>
                                <a:pt x="834" y="664"/>
                              </a:lnTo>
                              <a:lnTo>
                                <a:pt x="836" y="662"/>
                              </a:lnTo>
                              <a:lnTo>
                                <a:pt x="836" y="661"/>
                              </a:lnTo>
                              <a:lnTo>
                                <a:pt x="836" y="660"/>
                              </a:lnTo>
                              <a:lnTo>
                                <a:pt x="837" y="660"/>
                              </a:lnTo>
                              <a:lnTo>
                                <a:pt x="837" y="658"/>
                              </a:lnTo>
                              <a:lnTo>
                                <a:pt x="837" y="657"/>
                              </a:lnTo>
                              <a:lnTo>
                                <a:pt x="839" y="657"/>
                              </a:lnTo>
                              <a:lnTo>
                                <a:pt x="839" y="655"/>
                              </a:lnTo>
                              <a:lnTo>
                                <a:pt x="839" y="654"/>
                              </a:lnTo>
                              <a:lnTo>
                                <a:pt x="839" y="652"/>
                              </a:lnTo>
                              <a:lnTo>
                                <a:pt x="840" y="651"/>
                              </a:lnTo>
                              <a:lnTo>
                                <a:pt x="842" y="650"/>
                              </a:lnTo>
                              <a:lnTo>
                                <a:pt x="842" y="648"/>
                              </a:lnTo>
                              <a:lnTo>
                                <a:pt x="842" y="647"/>
                              </a:lnTo>
                              <a:lnTo>
                                <a:pt x="843" y="647"/>
                              </a:lnTo>
                              <a:lnTo>
                                <a:pt x="843" y="645"/>
                              </a:lnTo>
                              <a:lnTo>
                                <a:pt x="843" y="644"/>
                              </a:lnTo>
                              <a:lnTo>
                                <a:pt x="845" y="642"/>
                              </a:lnTo>
                              <a:lnTo>
                                <a:pt x="845" y="641"/>
                              </a:lnTo>
                              <a:lnTo>
                                <a:pt x="845" y="639"/>
                              </a:lnTo>
                              <a:lnTo>
                                <a:pt x="845" y="638"/>
                              </a:lnTo>
                              <a:lnTo>
                                <a:pt x="846" y="637"/>
                              </a:lnTo>
                              <a:lnTo>
                                <a:pt x="846" y="635"/>
                              </a:lnTo>
                              <a:lnTo>
                                <a:pt x="846" y="634"/>
                              </a:lnTo>
                              <a:lnTo>
                                <a:pt x="846" y="632"/>
                              </a:lnTo>
                              <a:lnTo>
                                <a:pt x="847" y="632"/>
                              </a:lnTo>
                              <a:lnTo>
                                <a:pt x="847" y="631"/>
                              </a:lnTo>
                              <a:lnTo>
                                <a:pt x="849" y="629"/>
                              </a:lnTo>
                              <a:lnTo>
                                <a:pt x="850" y="628"/>
                              </a:lnTo>
                              <a:lnTo>
                                <a:pt x="850" y="627"/>
                              </a:lnTo>
                              <a:lnTo>
                                <a:pt x="850" y="625"/>
                              </a:lnTo>
                              <a:lnTo>
                                <a:pt x="850" y="624"/>
                              </a:lnTo>
                              <a:lnTo>
                                <a:pt x="852" y="624"/>
                              </a:lnTo>
                              <a:lnTo>
                                <a:pt x="852" y="622"/>
                              </a:lnTo>
                              <a:lnTo>
                                <a:pt x="852" y="621"/>
                              </a:lnTo>
                              <a:lnTo>
                                <a:pt x="852" y="619"/>
                              </a:lnTo>
                              <a:lnTo>
                                <a:pt x="853" y="619"/>
                              </a:lnTo>
                              <a:lnTo>
                                <a:pt x="853" y="618"/>
                              </a:lnTo>
                              <a:lnTo>
                                <a:pt x="853" y="616"/>
                              </a:lnTo>
                              <a:lnTo>
                                <a:pt x="855" y="616"/>
                              </a:lnTo>
                              <a:lnTo>
                                <a:pt x="855" y="615"/>
                              </a:lnTo>
                              <a:lnTo>
                                <a:pt x="855" y="614"/>
                              </a:lnTo>
                              <a:lnTo>
                                <a:pt x="855" y="612"/>
                              </a:lnTo>
                              <a:lnTo>
                                <a:pt x="855" y="611"/>
                              </a:lnTo>
                              <a:lnTo>
                                <a:pt x="856" y="611"/>
                              </a:lnTo>
                              <a:lnTo>
                                <a:pt x="856" y="609"/>
                              </a:lnTo>
                              <a:lnTo>
                                <a:pt x="856" y="608"/>
                              </a:lnTo>
                              <a:lnTo>
                                <a:pt x="856" y="606"/>
                              </a:lnTo>
                              <a:lnTo>
                                <a:pt x="857" y="606"/>
                              </a:lnTo>
                              <a:lnTo>
                                <a:pt x="857" y="605"/>
                              </a:lnTo>
                              <a:lnTo>
                                <a:pt x="859" y="603"/>
                              </a:lnTo>
                              <a:lnTo>
                                <a:pt x="859" y="602"/>
                              </a:lnTo>
                              <a:lnTo>
                                <a:pt x="859" y="601"/>
                              </a:lnTo>
                              <a:lnTo>
                                <a:pt x="859" y="599"/>
                              </a:lnTo>
                              <a:lnTo>
                                <a:pt x="860" y="599"/>
                              </a:lnTo>
                              <a:lnTo>
                                <a:pt x="860" y="598"/>
                              </a:lnTo>
                              <a:lnTo>
                                <a:pt x="860" y="596"/>
                              </a:lnTo>
                              <a:lnTo>
                                <a:pt x="860" y="595"/>
                              </a:lnTo>
                              <a:lnTo>
                                <a:pt x="862" y="595"/>
                              </a:lnTo>
                              <a:lnTo>
                                <a:pt x="862" y="593"/>
                              </a:lnTo>
                              <a:lnTo>
                                <a:pt x="862" y="592"/>
                              </a:lnTo>
                              <a:lnTo>
                                <a:pt x="862" y="591"/>
                              </a:lnTo>
                              <a:lnTo>
                                <a:pt x="862" y="589"/>
                              </a:lnTo>
                              <a:lnTo>
                                <a:pt x="863" y="589"/>
                              </a:lnTo>
                              <a:lnTo>
                                <a:pt x="863" y="588"/>
                              </a:lnTo>
                              <a:lnTo>
                                <a:pt x="863" y="586"/>
                              </a:lnTo>
                              <a:lnTo>
                                <a:pt x="863" y="585"/>
                              </a:lnTo>
                              <a:lnTo>
                                <a:pt x="865" y="585"/>
                              </a:lnTo>
                              <a:lnTo>
                                <a:pt x="865" y="583"/>
                              </a:lnTo>
                              <a:lnTo>
                                <a:pt x="865" y="582"/>
                              </a:lnTo>
                              <a:lnTo>
                                <a:pt x="865" y="580"/>
                              </a:lnTo>
                              <a:lnTo>
                                <a:pt x="865" y="579"/>
                              </a:lnTo>
                              <a:lnTo>
                                <a:pt x="866" y="578"/>
                              </a:lnTo>
                              <a:lnTo>
                                <a:pt x="866" y="576"/>
                              </a:lnTo>
                              <a:lnTo>
                                <a:pt x="866" y="575"/>
                              </a:lnTo>
                              <a:lnTo>
                                <a:pt x="866" y="573"/>
                              </a:lnTo>
                              <a:lnTo>
                                <a:pt x="868" y="573"/>
                              </a:lnTo>
                              <a:lnTo>
                                <a:pt x="868" y="572"/>
                              </a:lnTo>
                              <a:lnTo>
                                <a:pt x="868" y="570"/>
                              </a:lnTo>
                              <a:lnTo>
                                <a:pt x="868" y="569"/>
                              </a:lnTo>
                              <a:lnTo>
                                <a:pt x="868" y="567"/>
                              </a:lnTo>
                              <a:lnTo>
                                <a:pt x="868" y="566"/>
                              </a:lnTo>
                              <a:lnTo>
                                <a:pt x="868" y="565"/>
                              </a:lnTo>
                              <a:lnTo>
                                <a:pt x="869" y="565"/>
                              </a:lnTo>
                              <a:lnTo>
                                <a:pt x="869" y="563"/>
                              </a:lnTo>
                              <a:lnTo>
                                <a:pt x="870" y="562"/>
                              </a:lnTo>
                              <a:lnTo>
                                <a:pt x="870" y="560"/>
                              </a:lnTo>
                              <a:lnTo>
                                <a:pt x="870" y="559"/>
                              </a:lnTo>
                              <a:lnTo>
                                <a:pt x="870" y="557"/>
                              </a:lnTo>
                              <a:lnTo>
                                <a:pt x="872" y="557"/>
                              </a:lnTo>
                              <a:lnTo>
                                <a:pt x="872" y="556"/>
                              </a:lnTo>
                              <a:lnTo>
                                <a:pt x="872" y="555"/>
                              </a:lnTo>
                              <a:lnTo>
                                <a:pt x="872" y="553"/>
                              </a:lnTo>
                              <a:lnTo>
                                <a:pt x="872" y="552"/>
                              </a:lnTo>
                              <a:lnTo>
                                <a:pt x="872" y="550"/>
                              </a:lnTo>
                              <a:lnTo>
                                <a:pt x="873" y="550"/>
                              </a:lnTo>
                              <a:lnTo>
                                <a:pt x="873" y="549"/>
                              </a:lnTo>
                              <a:lnTo>
                                <a:pt x="873" y="547"/>
                              </a:lnTo>
                              <a:lnTo>
                                <a:pt x="873" y="546"/>
                              </a:lnTo>
                              <a:lnTo>
                                <a:pt x="873" y="544"/>
                              </a:lnTo>
                              <a:lnTo>
                                <a:pt x="873" y="543"/>
                              </a:lnTo>
                              <a:lnTo>
                                <a:pt x="875" y="543"/>
                              </a:lnTo>
                              <a:lnTo>
                                <a:pt x="875" y="542"/>
                              </a:lnTo>
                              <a:lnTo>
                                <a:pt x="875" y="540"/>
                              </a:lnTo>
                              <a:lnTo>
                                <a:pt x="875" y="539"/>
                              </a:lnTo>
                              <a:lnTo>
                                <a:pt x="876" y="539"/>
                              </a:lnTo>
                              <a:lnTo>
                                <a:pt x="875" y="539"/>
                              </a:lnTo>
                              <a:lnTo>
                                <a:pt x="876" y="539"/>
                              </a:lnTo>
                              <a:lnTo>
                                <a:pt x="876" y="537"/>
                              </a:lnTo>
                              <a:lnTo>
                                <a:pt x="875" y="537"/>
                              </a:lnTo>
                              <a:lnTo>
                                <a:pt x="876" y="537"/>
                              </a:lnTo>
                              <a:lnTo>
                                <a:pt x="875" y="537"/>
                              </a:lnTo>
                              <a:lnTo>
                                <a:pt x="876" y="537"/>
                              </a:lnTo>
                              <a:lnTo>
                                <a:pt x="875" y="537"/>
                              </a:lnTo>
                              <a:lnTo>
                                <a:pt x="875" y="536"/>
                              </a:lnTo>
                              <a:lnTo>
                                <a:pt x="876" y="536"/>
                              </a:lnTo>
                              <a:lnTo>
                                <a:pt x="875" y="536"/>
                              </a:lnTo>
                              <a:lnTo>
                                <a:pt x="876" y="536"/>
                              </a:lnTo>
                              <a:lnTo>
                                <a:pt x="875" y="534"/>
                              </a:lnTo>
                              <a:lnTo>
                                <a:pt x="876" y="534"/>
                              </a:lnTo>
                              <a:lnTo>
                                <a:pt x="875" y="534"/>
                              </a:lnTo>
                              <a:lnTo>
                                <a:pt x="876" y="534"/>
                              </a:lnTo>
                              <a:lnTo>
                                <a:pt x="875" y="534"/>
                              </a:lnTo>
                              <a:lnTo>
                                <a:pt x="875" y="533"/>
                              </a:lnTo>
                              <a:lnTo>
                                <a:pt x="876" y="534"/>
                              </a:lnTo>
                              <a:lnTo>
                                <a:pt x="875" y="533"/>
                              </a:lnTo>
                              <a:lnTo>
                                <a:pt x="876" y="534"/>
                              </a:lnTo>
                              <a:lnTo>
                                <a:pt x="875" y="533"/>
                              </a:lnTo>
                              <a:lnTo>
                                <a:pt x="876" y="534"/>
                              </a:lnTo>
                              <a:lnTo>
                                <a:pt x="875" y="533"/>
                              </a:lnTo>
                              <a:lnTo>
                                <a:pt x="876" y="534"/>
                              </a:lnTo>
                              <a:lnTo>
                                <a:pt x="875" y="533"/>
                              </a:lnTo>
                              <a:close/>
                            </a:path>
                          </a:pathLst>
                        </a:custGeom>
                        <a:solidFill>
                          <a:srgbClr val="F479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70"/>
                      <wps:cNvSpPr>
                        <a:spLocks/>
                      </wps:cNvSpPr>
                      <wps:spPr bwMode="auto">
                        <a:xfrm>
                          <a:off x="1389" y="708"/>
                          <a:ext cx="670" cy="1060"/>
                        </a:xfrm>
                        <a:custGeom>
                          <a:avLst/>
                          <a:gdLst>
                            <a:gd name="T0" fmla="*/ 446 w 670"/>
                            <a:gd name="T1" fmla="*/ 277 h 1060"/>
                            <a:gd name="T2" fmla="*/ 440 w 670"/>
                            <a:gd name="T3" fmla="*/ 325 h 1060"/>
                            <a:gd name="T4" fmla="*/ 446 w 670"/>
                            <a:gd name="T5" fmla="*/ 800 h 1060"/>
                            <a:gd name="T6" fmla="*/ 470 w 670"/>
                            <a:gd name="T7" fmla="*/ 786 h 1060"/>
                            <a:gd name="T8" fmla="*/ 493 w 670"/>
                            <a:gd name="T9" fmla="*/ 769 h 1060"/>
                            <a:gd name="T10" fmla="*/ 515 w 670"/>
                            <a:gd name="T11" fmla="*/ 750 h 1060"/>
                            <a:gd name="T12" fmla="*/ 536 w 670"/>
                            <a:gd name="T13" fmla="*/ 730 h 1060"/>
                            <a:gd name="T14" fmla="*/ 558 w 670"/>
                            <a:gd name="T15" fmla="*/ 707 h 1060"/>
                            <a:gd name="T16" fmla="*/ 576 w 670"/>
                            <a:gd name="T17" fmla="*/ 682 h 1060"/>
                            <a:gd name="T18" fmla="*/ 596 w 670"/>
                            <a:gd name="T19" fmla="*/ 655 h 1060"/>
                            <a:gd name="T20" fmla="*/ 612 w 670"/>
                            <a:gd name="T21" fmla="*/ 626 h 1060"/>
                            <a:gd name="T22" fmla="*/ 628 w 670"/>
                            <a:gd name="T23" fmla="*/ 597 h 1060"/>
                            <a:gd name="T24" fmla="*/ 641 w 670"/>
                            <a:gd name="T25" fmla="*/ 564 h 1060"/>
                            <a:gd name="T26" fmla="*/ 652 w 670"/>
                            <a:gd name="T27" fmla="*/ 531 h 1060"/>
                            <a:gd name="T28" fmla="*/ 660 w 670"/>
                            <a:gd name="T29" fmla="*/ 495 h 1060"/>
                            <a:gd name="T30" fmla="*/ 667 w 670"/>
                            <a:gd name="T31" fmla="*/ 461 h 1060"/>
                            <a:gd name="T32" fmla="*/ 670 w 670"/>
                            <a:gd name="T33" fmla="*/ 422 h 1060"/>
                            <a:gd name="T34" fmla="*/ 670 w 670"/>
                            <a:gd name="T35" fmla="*/ 387 h 1060"/>
                            <a:gd name="T36" fmla="*/ 668 w 670"/>
                            <a:gd name="T37" fmla="*/ 361 h 1060"/>
                            <a:gd name="T38" fmla="*/ 664 w 670"/>
                            <a:gd name="T39" fmla="*/ 337 h 1060"/>
                            <a:gd name="T40" fmla="*/ 660 w 670"/>
                            <a:gd name="T41" fmla="*/ 311 h 1060"/>
                            <a:gd name="T42" fmla="*/ 652 w 670"/>
                            <a:gd name="T43" fmla="*/ 287 h 1060"/>
                            <a:gd name="T44" fmla="*/ 644 w 670"/>
                            <a:gd name="T45" fmla="*/ 262 h 1060"/>
                            <a:gd name="T46" fmla="*/ 634 w 670"/>
                            <a:gd name="T47" fmla="*/ 236 h 1060"/>
                            <a:gd name="T48" fmla="*/ 622 w 670"/>
                            <a:gd name="T49" fmla="*/ 213 h 1060"/>
                            <a:gd name="T50" fmla="*/ 608 w 670"/>
                            <a:gd name="T51" fmla="*/ 190 h 1060"/>
                            <a:gd name="T52" fmla="*/ 592 w 670"/>
                            <a:gd name="T53" fmla="*/ 167 h 1060"/>
                            <a:gd name="T54" fmla="*/ 576 w 670"/>
                            <a:gd name="T55" fmla="*/ 146 h 1060"/>
                            <a:gd name="T56" fmla="*/ 558 w 670"/>
                            <a:gd name="T57" fmla="*/ 125 h 1060"/>
                            <a:gd name="T58" fmla="*/ 538 w 670"/>
                            <a:gd name="T59" fmla="*/ 107 h 1060"/>
                            <a:gd name="T60" fmla="*/ 516 w 670"/>
                            <a:gd name="T61" fmla="*/ 89 h 1060"/>
                            <a:gd name="T62" fmla="*/ 492 w 670"/>
                            <a:gd name="T63" fmla="*/ 72 h 1060"/>
                            <a:gd name="T64" fmla="*/ 469 w 670"/>
                            <a:gd name="T65" fmla="*/ 58 h 1060"/>
                            <a:gd name="T66" fmla="*/ 447 w 670"/>
                            <a:gd name="T67" fmla="*/ 48 h 1060"/>
                            <a:gd name="T68" fmla="*/ 425 w 670"/>
                            <a:gd name="T69" fmla="*/ 38 h 1060"/>
                            <a:gd name="T70" fmla="*/ 404 w 670"/>
                            <a:gd name="T71" fmla="*/ 29 h 1060"/>
                            <a:gd name="T72" fmla="*/ 382 w 670"/>
                            <a:gd name="T73" fmla="*/ 23 h 1060"/>
                            <a:gd name="T74" fmla="*/ 361 w 670"/>
                            <a:gd name="T75" fmla="*/ 17 h 1060"/>
                            <a:gd name="T76" fmla="*/ 338 w 670"/>
                            <a:gd name="T77" fmla="*/ 12 h 1060"/>
                            <a:gd name="T78" fmla="*/ 316 w 670"/>
                            <a:gd name="T79" fmla="*/ 7 h 1060"/>
                            <a:gd name="T80" fmla="*/ 296 w 670"/>
                            <a:gd name="T81" fmla="*/ 4 h 1060"/>
                            <a:gd name="T82" fmla="*/ 276 w 670"/>
                            <a:gd name="T83" fmla="*/ 3 h 1060"/>
                            <a:gd name="T84" fmla="*/ 256 w 670"/>
                            <a:gd name="T85" fmla="*/ 2 h 1060"/>
                            <a:gd name="T86" fmla="*/ 236 w 670"/>
                            <a:gd name="T87" fmla="*/ 2 h 1060"/>
                            <a:gd name="T88" fmla="*/ 216 w 670"/>
                            <a:gd name="T89" fmla="*/ 2 h 1060"/>
                            <a:gd name="T90" fmla="*/ 199 w 670"/>
                            <a:gd name="T91" fmla="*/ 3 h 1060"/>
                            <a:gd name="T92" fmla="*/ 178 w 670"/>
                            <a:gd name="T93" fmla="*/ 3 h 1060"/>
                            <a:gd name="T94" fmla="*/ 161 w 670"/>
                            <a:gd name="T95" fmla="*/ 4 h 1060"/>
                            <a:gd name="T96" fmla="*/ 145 w 670"/>
                            <a:gd name="T97" fmla="*/ 7 h 1060"/>
                            <a:gd name="T98" fmla="*/ 130 w 670"/>
                            <a:gd name="T99" fmla="*/ 9 h 1060"/>
                            <a:gd name="T100" fmla="*/ 114 w 670"/>
                            <a:gd name="T101" fmla="*/ 12 h 1060"/>
                            <a:gd name="T102" fmla="*/ 101 w 670"/>
                            <a:gd name="T103" fmla="*/ 15 h 1060"/>
                            <a:gd name="T104" fmla="*/ 88 w 670"/>
                            <a:gd name="T105" fmla="*/ 17 h 1060"/>
                            <a:gd name="T106" fmla="*/ 75 w 670"/>
                            <a:gd name="T107" fmla="*/ 20 h 1060"/>
                            <a:gd name="T108" fmla="*/ 65 w 670"/>
                            <a:gd name="T109" fmla="*/ 23 h 1060"/>
                            <a:gd name="T110" fmla="*/ 56 w 670"/>
                            <a:gd name="T111" fmla="*/ 26 h 1060"/>
                            <a:gd name="T112" fmla="*/ 48 w 670"/>
                            <a:gd name="T113" fmla="*/ 28 h 1060"/>
                            <a:gd name="T114" fmla="*/ 40 w 670"/>
                            <a:gd name="T115" fmla="*/ 30 h 1060"/>
                            <a:gd name="T116" fmla="*/ 35 w 670"/>
                            <a:gd name="T117" fmla="*/ 32 h 1060"/>
                            <a:gd name="T118" fmla="*/ 30 w 670"/>
                            <a:gd name="T119" fmla="*/ 33 h 1060"/>
                            <a:gd name="T120" fmla="*/ 29 w 670"/>
                            <a:gd name="T121" fmla="*/ 35 h 1060"/>
                            <a:gd name="T122" fmla="*/ 28 w 670"/>
                            <a:gd name="T123" fmla="*/ 35 h 10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670" h="1060">
                              <a:moveTo>
                                <a:pt x="26" y="35"/>
                              </a:moveTo>
                              <a:lnTo>
                                <a:pt x="35" y="40"/>
                              </a:lnTo>
                              <a:lnTo>
                                <a:pt x="56" y="52"/>
                              </a:lnTo>
                              <a:lnTo>
                                <a:pt x="89" y="71"/>
                              </a:lnTo>
                              <a:lnTo>
                                <a:pt x="132" y="95"/>
                              </a:lnTo>
                              <a:lnTo>
                                <a:pt x="180" y="122"/>
                              </a:lnTo>
                              <a:lnTo>
                                <a:pt x="230" y="151"/>
                              </a:lnTo>
                              <a:lnTo>
                                <a:pt x="282" y="180"/>
                              </a:lnTo>
                              <a:lnTo>
                                <a:pt x="329" y="209"/>
                              </a:lnTo>
                              <a:lnTo>
                                <a:pt x="374" y="233"/>
                              </a:lnTo>
                              <a:lnTo>
                                <a:pt x="410" y="255"/>
                              </a:lnTo>
                              <a:lnTo>
                                <a:pt x="434" y="269"/>
                              </a:lnTo>
                              <a:lnTo>
                                <a:pt x="446" y="277"/>
                              </a:lnTo>
                              <a:lnTo>
                                <a:pt x="450" y="281"/>
                              </a:lnTo>
                              <a:lnTo>
                                <a:pt x="453" y="284"/>
                              </a:lnTo>
                              <a:lnTo>
                                <a:pt x="456" y="288"/>
                              </a:lnTo>
                              <a:lnTo>
                                <a:pt x="457" y="292"/>
                              </a:lnTo>
                              <a:lnTo>
                                <a:pt x="457" y="297"/>
                              </a:lnTo>
                              <a:lnTo>
                                <a:pt x="457" y="301"/>
                              </a:lnTo>
                              <a:lnTo>
                                <a:pt x="457" y="304"/>
                              </a:lnTo>
                              <a:lnTo>
                                <a:pt x="457" y="308"/>
                              </a:lnTo>
                              <a:lnTo>
                                <a:pt x="456" y="312"/>
                              </a:lnTo>
                              <a:lnTo>
                                <a:pt x="453" y="315"/>
                              </a:lnTo>
                              <a:lnTo>
                                <a:pt x="451" y="318"/>
                              </a:lnTo>
                              <a:lnTo>
                                <a:pt x="447" y="320"/>
                              </a:lnTo>
                              <a:lnTo>
                                <a:pt x="440" y="325"/>
                              </a:lnTo>
                              <a:lnTo>
                                <a:pt x="431" y="330"/>
                              </a:lnTo>
                              <a:lnTo>
                                <a:pt x="421" y="336"/>
                              </a:lnTo>
                              <a:lnTo>
                                <a:pt x="407" y="343"/>
                              </a:lnTo>
                              <a:lnTo>
                                <a:pt x="390" y="354"/>
                              </a:lnTo>
                              <a:lnTo>
                                <a:pt x="365" y="367"/>
                              </a:lnTo>
                              <a:lnTo>
                                <a:pt x="334" y="386"/>
                              </a:lnTo>
                              <a:lnTo>
                                <a:pt x="292" y="410"/>
                              </a:lnTo>
                              <a:lnTo>
                                <a:pt x="239" y="439"/>
                              </a:lnTo>
                              <a:lnTo>
                                <a:pt x="174" y="477"/>
                              </a:lnTo>
                              <a:lnTo>
                                <a:pt x="95" y="523"/>
                              </a:lnTo>
                              <a:lnTo>
                                <a:pt x="0" y="576"/>
                              </a:lnTo>
                              <a:lnTo>
                                <a:pt x="5" y="1060"/>
                              </a:lnTo>
                              <a:lnTo>
                                <a:pt x="446" y="800"/>
                              </a:lnTo>
                              <a:lnTo>
                                <a:pt x="448" y="800"/>
                              </a:lnTo>
                              <a:lnTo>
                                <a:pt x="450" y="799"/>
                              </a:lnTo>
                              <a:lnTo>
                                <a:pt x="451" y="798"/>
                              </a:lnTo>
                              <a:lnTo>
                                <a:pt x="454" y="796"/>
                              </a:lnTo>
                              <a:lnTo>
                                <a:pt x="456" y="796"/>
                              </a:lnTo>
                              <a:lnTo>
                                <a:pt x="457" y="795"/>
                              </a:lnTo>
                              <a:lnTo>
                                <a:pt x="459" y="793"/>
                              </a:lnTo>
                              <a:lnTo>
                                <a:pt x="460" y="792"/>
                              </a:lnTo>
                              <a:lnTo>
                                <a:pt x="463" y="790"/>
                              </a:lnTo>
                              <a:lnTo>
                                <a:pt x="464" y="789"/>
                              </a:lnTo>
                              <a:lnTo>
                                <a:pt x="466" y="787"/>
                              </a:lnTo>
                              <a:lnTo>
                                <a:pt x="467" y="786"/>
                              </a:lnTo>
                              <a:lnTo>
                                <a:pt x="470" y="786"/>
                              </a:lnTo>
                              <a:lnTo>
                                <a:pt x="471" y="785"/>
                              </a:lnTo>
                              <a:lnTo>
                                <a:pt x="473" y="783"/>
                              </a:lnTo>
                              <a:lnTo>
                                <a:pt x="476" y="782"/>
                              </a:lnTo>
                              <a:lnTo>
                                <a:pt x="477" y="782"/>
                              </a:lnTo>
                              <a:lnTo>
                                <a:pt x="479" y="780"/>
                              </a:lnTo>
                              <a:lnTo>
                                <a:pt x="480" y="779"/>
                              </a:lnTo>
                              <a:lnTo>
                                <a:pt x="482" y="777"/>
                              </a:lnTo>
                              <a:lnTo>
                                <a:pt x="484" y="776"/>
                              </a:lnTo>
                              <a:lnTo>
                                <a:pt x="486" y="775"/>
                              </a:lnTo>
                              <a:lnTo>
                                <a:pt x="487" y="773"/>
                              </a:lnTo>
                              <a:lnTo>
                                <a:pt x="489" y="772"/>
                              </a:lnTo>
                              <a:lnTo>
                                <a:pt x="492" y="772"/>
                              </a:lnTo>
                              <a:lnTo>
                                <a:pt x="493" y="769"/>
                              </a:lnTo>
                              <a:lnTo>
                                <a:pt x="494" y="767"/>
                              </a:lnTo>
                              <a:lnTo>
                                <a:pt x="496" y="767"/>
                              </a:lnTo>
                              <a:lnTo>
                                <a:pt x="497" y="766"/>
                              </a:lnTo>
                              <a:lnTo>
                                <a:pt x="499" y="763"/>
                              </a:lnTo>
                              <a:lnTo>
                                <a:pt x="500" y="763"/>
                              </a:lnTo>
                              <a:lnTo>
                                <a:pt x="503" y="760"/>
                              </a:lnTo>
                              <a:lnTo>
                                <a:pt x="505" y="759"/>
                              </a:lnTo>
                              <a:lnTo>
                                <a:pt x="506" y="759"/>
                              </a:lnTo>
                              <a:lnTo>
                                <a:pt x="507" y="756"/>
                              </a:lnTo>
                              <a:lnTo>
                                <a:pt x="509" y="754"/>
                              </a:lnTo>
                              <a:lnTo>
                                <a:pt x="512" y="753"/>
                              </a:lnTo>
                              <a:lnTo>
                                <a:pt x="513" y="751"/>
                              </a:lnTo>
                              <a:lnTo>
                                <a:pt x="515" y="750"/>
                              </a:lnTo>
                              <a:lnTo>
                                <a:pt x="516" y="749"/>
                              </a:lnTo>
                              <a:lnTo>
                                <a:pt x="517" y="747"/>
                              </a:lnTo>
                              <a:lnTo>
                                <a:pt x="519" y="746"/>
                              </a:lnTo>
                              <a:lnTo>
                                <a:pt x="522" y="744"/>
                              </a:lnTo>
                              <a:lnTo>
                                <a:pt x="523" y="743"/>
                              </a:lnTo>
                              <a:lnTo>
                                <a:pt x="525" y="741"/>
                              </a:lnTo>
                              <a:lnTo>
                                <a:pt x="526" y="740"/>
                              </a:lnTo>
                              <a:lnTo>
                                <a:pt x="527" y="739"/>
                              </a:lnTo>
                              <a:lnTo>
                                <a:pt x="529" y="736"/>
                              </a:lnTo>
                              <a:lnTo>
                                <a:pt x="532" y="734"/>
                              </a:lnTo>
                              <a:lnTo>
                                <a:pt x="533" y="733"/>
                              </a:lnTo>
                              <a:lnTo>
                                <a:pt x="535" y="731"/>
                              </a:lnTo>
                              <a:lnTo>
                                <a:pt x="536" y="730"/>
                              </a:lnTo>
                              <a:lnTo>
                                <a:pt x="538" y="728"/>
                              </a:lnTo>
                              <a:lnTo>
                                <a:pt x="539" y="726"/>
                              </a:lnTo>
                              <a:lnTo>
                                <a:pt x="542" y="724"/>
                              </a:lnTo>
                              <a:lnTo>
                                <a:pt x="543" y="723"/>
                              </a:lnTo>
                              <a:lnTo>
                                <a:pt x="545" y="721"/>
                              </a:lnTo>
                              <a:lnTo>
                                <a:pt x="546" y="720"/>
                              </a:lnTo>
                              <a:lnTo>
                                <a:pt x="548" y="718"/>
                              </a:lnTo>
                              <a:lnTo>
                                <a:pt x="549" y="716"/>
                              </a:lnTo>
                              <a:lnTo>
                                <a:pt x="552" y="714"/>
                              </a:lnTo>
                              <a:lnTo>
                                <a:pt x="553" y="713"/>
                              </a:lnTo>
                              <a:lnTo>
                                <a:pt x="555" y="711"/>
                              </a:lnTo>
                              <a:lnTo>
                                <a:pt x="556" y="708"/>
                              </a:lnTo>
                              <a:lnTo>
                                <a:pt x="558" y="707"/>
                              </a:lnTo>
                              <a:lnTo>
                                <a:pt x="559" y="705"/>
                              </a:lnTo>
                              <a:lnTo>
                                <a:pt x="561" y="704"/>
                              </a:lnTo>
                              <a:lnTo>
                                <a:pt x="562" y="701"/>
                              </a:lnTo>
                              <a:lnTo>
                                <a:pt x="563" y="700"/>
                              </a:lnTo>
                              <a:lnTo>
                                <a:pt x="565" y="697"/>
                              </a:lnTo>
                              <a:lnTo>
                                <a:pt x="566" y="695"/>
                              </a:lnTo>
                              <a:lnTo>
                                <a:pt x="568" y="692"/>
                              </a:lnTo>
                              <a:lnTo>
                                <a:pt x="571" y="691"/>
                              </a:lnTo>
                              <a:lnTo>
                                <a:pt x="571" y="690"/>
                              </a:lnTo>
                              <a:lnTo>
                                <a:pt x="572" y="688"/>
                              </a:lnTo>
                              <a:lnTo>
                                <a:pt x="575" y="685"/>
                              </a:lnTo>
                              <a:lnTo>
                                <a:pt x="576" y="684"/>
                              </a:lnTo>
                              <a:lnTo>
                                <a:pt x="576" y="682"/>
                              </a:lnTo>
                              <a:lnTo>
                                <a:pt x="579" y="681"/>
                              </a:lnTo>
                              <a:lnTo>
                                <a:pt x="579" y="678"/>
                              </a:lnTo>
                              <a:lnTo>
                                <a:pt x="581" y="677"/>
                              </a:lnTo>
                              <a:lnTo>
                                <a:pt x="584" y="674"/>
                              </a:lnTo>
                              <a:lnTo>
                                <a:pt x="584" y="672"/>
                              </a:lnTo>
                              <a:lnTo>
                                <a:pt x="585" y="669"/>
                              </a:lnTo>
                              <a:lnTo>
                                <a:pt x="588" y="668"/>
                              </a:lnTo>
                              <a:lnTo>
                                <a:pt x="588" y="665"/>
                              </a:lnTo>
                              <a:lnTo>
                                <a:pt x="589" y="664"/>
                              </a:lnTo>
                              <a:lnTo>
                                <a:pt x="592" y="662"/>
                              </a:lnTo>
                              <a:lnTo>
                                <a:pt x="594" y="659"/>
                              </a:lnTo>
                              <a:lnTo>
                                <a:pt x="594" y="656"/>
                              </a:lnTo>
                              <a:lnTo>
                                <a:pt x="596" y="655"/>
                              </a:lnTo>
                              <a:lnTo>
                                <a:pt x="596" y="652"/>
                              </a:lnTo>
                              <a:lnTo>
                                <a:pt x="598" y="651"/>
                              </a:lnTo>
                              <a:lnTo>
                                <a:pt x="601" y="649"/>
                              </a:lnTo>
                              <a:lnTo>
                                <a:pt x="601" y="646"/>
                              </a:lnTo>
                              <a:lnTo>
                                <a:pt x="602" y="644"/>
                              </a:lnTo>
                              <a:lnTo>
                                <a:pt x="604" y="642"/>
                              </a:lnTo>
                              <a:lnTo>
                                <a:pt x="605" y="639"/>
                              </a:lnTo>
                              <a:lnTo>
                                <a:pt x="607" y="638"/>
                              </a:lnTo>
                              <a:lnTo>
                                <a:pt x="608" y="636"/>
                              </a:lnTo>
                              <a:lnTo>
                                <a:pt x="609" y="633"/>
                              </a:lnTo>
                              <a:lnTo>
                                <a:pt x="609" y="631"/>
                              </a:lnTo>
                              <a:lnTo>
                                <a:pt x="611" y="629"/>
                              </a:lnTo>
                              <a:lnTo>
                                <a:pt x="612" y="626"/>
                              </a:lnTo>
                              <a:lnTo>
                                <a:pt x="614" y="625"/>
                              </a:lnTo>
                              <a:lnTo>
                                <a:pt x="615" y="623"/>
                              </a:lnTo>
                              <a:lnTo>
                                <a:pt x="617" y="621"/>
                              </a:lnTo>
                              <a:lnTo>
                                <a:pt x="617" y="618"/>
                              </a:lnTo>
                              <a:lnTo>
                                <a:pt x="618" y="616"/>
                              </a:lnTo>
                              <a:lnTo>
                                <a:pt x="619" y="613"/>
                              </a:lnTo>
                              <a:lnTo>
                                <a:pt x="621" y="610"/>
                              </a:lnTo>
                              <a:lnTo>
                                <a:pt x="622" y="609"/>
                              </a:lnTo>
                              <a:lnTo>
                                <a:pt x="624" y="606"/>
                              </a:lnTo>
                              <a:lnTo>
                                <a:pt x="624" y="603"/>
                              </a:lnTo>
                              <a:lnTo>
                                <a:pt x="625" y="602"/>
                              </a:lnTo>
                              <a:lnTo>
                                <a:pt x="627" y="599"/>
                              </a:lnTo>
                              <a:lnTo>
                                <a:pt x="628" y="597"/>
                              </a:lnTo>
                              <a:lnTo>
                                <a:pt x="629" y="595"/>
                              </a:lnTo>
                              <a:lnTo>
                                <a:pt x="631" y="592"/>
                              </a:lnTo>
                              <a:lnTo>
                                <a:pt x="631" y="589"/>
                              </a:lnTo>
                              <a:lnTo>
                                <a:pt x="632" y="587"/>
                              </a:lnTo>
                              <a:lnTo>
                                <a:pt x="634" y="585"/>
                              </a:lnTo>
                              <a:lnTo>
                                <a:pt x="635" y="582"/>
                              </a:lnTo>
                              <a:lnTo>
                                <a:pt x="635" y="580"/>
                              </a:lnTo>
                              <a:lnTo>
                                <a:pt x="637" y="577"/>
                              </a:lnTo>
                              <a:lnTo>
                                <a:pt x="637" y="574"/>
                              </a:lnTo>
                              <a:lnTo>
                                <a:pt x="638" y="572"/>
                              </a:lnTo>
                              <a:lnTo>
                                <a:pt x="640" y="569"/>
                              </a:lnTo>
                              <a:lnTo>
                                <a:pt x="640" y="567"/>
                              </a:lnTo>
                              <a:lnTo>
                                <a:pt x="641" y="564"/>
                              </a:lnTo>
                              <a:lnTo>
                                <a:pt x="642" y="561"/>
                              </a:lnTo>
                              <a:lnTo>
                                <a:pt x="642" y="559"/>
                              </a:lnTo>
                              <a:lnTo>
                                <a:pt x="644" y="557"/>
                              </a:lnTo>
                              <a:lnTo>
                                <a:pt x="645" y="554"/>
                              </a:lnTo>
                              <a:lnTo>
                                <a:pt x="645" y="551"/>
                              </a:lnTo>
                              <a:lnTo>
                                <a:pt x="647" y="550"/>
                              </a:lnTo>
                              <a:lnTo>
                                <a:pt x="647" y="547"/>
                              </a:lnTo>
                              <a:lnTo>
                                <a:pt x="648" y="544"/>
                              </a:lnTo>
                              <a:lnTo>
                                <a:pt x="650" y="541"/>
                              </a:lnTo>
                              <a:lnTo>
                                <a:pt x="650" y="538"/>
                              </a:lnTo>
                              <a:lnTo>
                                <a:pt x="651" y="537"/>
                              </a:lnTo>
                              <a:lnTo>
                                <a:pt x="651" y="534"/>
                              </a:lnTo>
                              <a:lnTo>
                                <a:pt x="652" y="531"/>
                              </a:lnTo>
                              <a:lnTo>
                                <a:pt x="652" y="528"/>
                              </a:lnTo>
                              <a:lnTo>
                                <a:pt x="654" y="527"/>
                              </a:lnTo>
                              <a:lnTo>
                                <a:pt x="654" y="524"/>
                              </a:lnTo>
                              <a:lnTo>
                                <a:pt x="655" y="521"/>
                              </a:lnTo>
                              <a:lnTo>
                                <a:pt x="655" y="518"/>
                              </a:lnTo>
                              <a:lnTo>
                                <a:pt x="657" y="515"/>
                              </a:lnTo>
                              <a:lnTo>
                                <a:pt x="657" y="513"/>
                              </a:lnTo>
                              <a:lnTo>
                                <a:pt x="658" y="510"/>
                              </a:lnTo>
                              <a:lnTo>
                                <a:pt x="658" y="507"/>
                              </a:lnTo>
                              <a:lnTo>
                                <a:pt x="660" y="504"/>
                              </a:lnTo>
                              <a:lnTo>
                                <a:pt x="660" y="501"/>
                              </a:lnTo>
                              <a:lnTo>
                                <a:pt x="660" y="498"/>
                              </a:lnTo>
                              <a:lnTo>
                                <a:pt x="660" y="495"/>
                              </a:lnTo>
                              <a:lnTo>
                                <a:pt x="661" y="494"/>
                              </a:lnTo>
                              <a:lnTo>
                                <a:pt x="661" y="491"/>
                              </a:lnTo>
                              <a:lnTo>
                                <a:pt x="663" y="488"/>
                              </a:lnTo>
                              <a:lnTo>
                                <a:pt x="663" y="485"/>
                              </a:lnTo>
                              <a:lnTo>
                                <a:pt x="664" y="482"/>
                              </a:lnTo>
                              <a:lnTo>
                                <a:pt x="664" y="479"/>
                              </a:lnTo>
                              <a:lnTo>
                                <a:pt x="664" y="477"/>
                              </a:lnTo>
                              <a:lnTo>
                                <a:pt x="664" y="474"/>
                              </a:lnTo>
                              <a:lnTo>
                                <a:pt x="665" y="471"/>
                              </a:lnTo>
                              <a:lnTo>
                                <a:pt x="665" y="468"/>
                              </a:lnTo>
                              <a:lnTo>
                                <a:pt x="665" y="465"/>
                              </a:lnTo>
                              <a:lnTo>
                                <a:pt x="665" y="462"/>
                              </a:lnTo>
                              <a:lnTo>
                                <a:pt x="667" y="461"/>
                              </a:lnTo>
                              <a:lnTo>
                                <a:pt x="667" y="456"/>
                              </a:lnTo>
                              <a:lnTo>
                                <a:pt x="667" y="454"/>
                              </a:lnTo>
                              <a:lnTo>
                                <a:pt x="667" y="452"/>
                              </a:lnTo>
                              <a:lnTo>
                                <a:pt x="668" y="449"/>
                              </a:lnTo>
                              <a:lnTo>
                                <a:pt x="668" y="445"/>
                              </a:lnTo>
                              <a:lnTo>
                                <a:pt x="668" y="443"/>
                              </a:lnTo>
                              <a:lnTo>
                                <a:pt x="668" y="439"/>
                              </a:lnTo>
                              <a:lnTo>
                                <a:pt x="668" y="436"/>
                              </a:lnTo>
                              <a:lnTo>
                                <a:pt x="668" y="435"/>
                              </a:lnTo>
                              <a:lnTo>
                                <a:pt x="668" y="431"/>
                              </a:lnTo>
                              <a:lnTo>
                                <a:pt x="668" y="428"/>
                              </a:lnTo>
                              <a:lnTo>
                                <a:pt x="670" y="425"/>
                              </a:lnTo>
                              <a:lnTo>
                                <a:pt x="670" y="422"/>
                              </a:lnTo>
                              <a:lnTo>
                                <a:pt x="670" y="419"/>
                              </a:lnTo>
                              <a:lnTo>
                                <a:pt x="670" y="416"/>
                              </a:lnTo>
                              <a:lnTo>
                                <a:pt x="670" y="413"/>
                              </a:lnTo>
                              <a:lnTo>
                                <a:pt x="670" y="410"/>
                              </a:lnTo>
                              <a:lnTo>
                                <a:pt x="670" y="407"/>
                              </a:lnTo>
                              <a:lnTo>
                                <a:pt x="670" y="405"/>
                              </a:lnTo>
                              <a:lnTo>
                                <a:pt x="670" y="402"/>
                              </a:lnTo>
                              <a:lnTo>
                                <a:pt x="670" y="399"/>
                              </a:lnTo>
                              <a:lnTo>
                                <a:pt x="670" y="396"/>
                              </a:lnTo>
                              <a:lnTo>
                                <a:pt x="670" y="392"/>
                              </a:lnTo>
                              <a:lnTo>
                                <a:pt x="670" y="390"/>
                              </a:lnTo>
                              <a:lnTo>
                                <a:pt x="670" y="389"/>
                              </a:lnTo>
                              <a:lnTo>
                                <a:pt x="670" y="387"/>
                              </a:lnTo>
                              <a:lnTo>
                                <a:pt x="670" y="384"/>
                              </a:lnTo>
                              <a:lnTo>
                                <a:pt x="670" y="383"/>
                              </a:lnTo>
                              <a:lnTo>
                                <a:pt x="670" y="380"/>
                              </a:lnTo>
                              <a:lnTo>
                                <a:pt x="670" y="379"/>
                              </a:lnTo>
                              <a:lnTo>
                                <a:pt x="670" y="377"/>
                              </a:lnTo>
                              <a:lnTo>
                                <a:pt x="670" y="374"/>
                              </a:lnTo>
                              <a:lnTo>
                                <a:pt x="670" y="373"/>
                              </a:lnTo>
                              <a:lnTo>
                                <a:pt x="670" y="372"/>
                              </a:lnTo>
                              <a:lnTo>
                                <a:pt x="668" y="369"/>
                              </a:lnTo>
                              <a:lnTo>
                                <a:pt x="668" y="367"/>
                              </a:lnTo>
                              <a:lnTo>
                                <a:pt x="668" y="366"/>
                              </a:lnTo>
                              <a:lnTo>
                                <a:pt x="668" y="364"/>
                              </a:lnTo>
                              <a:lnTo>
                                <a:pt x="668" y="361"/>
                              </a:lnTo>
                              <a:lnTo>
                                <a:pt x="668" y="360"/>
                              </a:lnTo>
                              <a:lnTo>
                                <a:pt x="667" y="357"/>
                              </a:lnTo>
                              <a:lnTo>
                                <a:pt x="667" y="356"/>
                              </a:lnTo>
                              <a:lnTo>
                                <a:pt x="667" y="354"/>
                              </a:lnTo>
                              <a:lnTo>
                                <a:pt x="667" y="351"/>
                              </a:lnTo>
                              <a:lnTo>
                                <a:pt x="667" y="350"/>
                              </a:lnTo>
                              <a:lnTo>
                                <a:pt x="667" y="348"/>
                              </a:lnTo>
                              <a:lnTo>
                                <a:pt x="665" y="346"/>
                              </a:lnTo>
                              <a:lnTo>
                                <a:pt x="665" y="344"/>
                              </a:lnTo>
                              <a:lnTo>
                                <a:pt x="665" y="343"/>
                              </a:lnTo>
                              <a:lnTo>
                                <a:pt x="665" y="341"/>
                              </a:lnTo>
                              <a:lnTo>
                                <a:pt x="665" y="338"/>
                              </a:lnTo>
                              <a:lnTo>
                                <a:pt x="664" y="337"/>
                              </a:lnTo>
                              <a:lnTo>
                                <a:pt x="664" y="334"/>
                              </a:lnTo>
                              <a:lnTo>
                                <a:pt x="664" y="333"/>
                              </a:lnTo>
                              <a:lnTo>
                                <a:pt x="663" y="331"/>
                              </a:lnTo>
                              <a:lnTo>
                                <a:pt x="663" y="328"/>
                              </a:lnTo>
                              <a:lnTo>
                                <a:pt x="663" y="327"/>
                              </a:lnTo>
                              <a:lnTo>
                                <a:pt x="663" y="325"/>
                              </a:lnTo>
                              <a:lnTo>
                                <a:pt x="661" y="323"/>
                              </a:lnTo>
                              <a:lnTo>
                                <a:pt x="661" y="321"/>
                              </a:lnTo>
                              <a:lnTo>
                                <a:pt x="661" y="320"/>
                              </a:lnTo>
                              <a:lnTo>
                                <a:pt x="661" y="317"/>
                              </a:lnTo>
                              <a:lnTo>
                                <a:pt x="660" y="315"/>
                              </a:lnTo>
                              <a:lnTo>
                                <a:pt x="660" y="312"/>
                              </a:lnTo>
                              <a:lnTo>
                                <a:pt x="660" y="311"/>
                              </a:lnTo>
                              <a:lnTo>
                                <a:pt x="660" y="310"/>
                              </a:lnTo>
                              <a:lnTo>
                                <a:pt x="658" y="308"/>
                              </a:lnTo>
                              <a:lnTo>
                                <a:pt x="658" y="305"/>
                              </a:lnTo>
                              <a:lnTo>
                                <a:pt x="657" y="304"/>
                              </a:lnTo>
                              <a:lnTo>
                                <a:pt x="657" y="302"/>
                              </a:lnTo>
                              <a:lnTo>
                                <a:pt x="655" y="300"/>
                              </a:lnTo>
                              <a:lnTo>
                                <a:pt x="655" y="298"/>
                              </a:lnTo>
                              <a:lnTo>
                                <a:pt x="655" y="297"/>
                              </a:lnTo>
                              <a:lnTo>
                                <a:pt x="655" y="294"/>
                              </a:lnTo>
                              <a:lnTo>
                                <a:pt x="654" y="292"/>
                              </a:lnTo>
                              <a:lnTo>
                                <a:pt x="654" y="289"/>
                              </a:lnTo>
                              <a:lnTo>
                                <a:pt x="652" y="288"/>
                              </a:lnTo>
                              <a:lnTo>
                                <a:pt x="652" y="287"/>
                              </a:lnTo>
                              <a:lnTo>
                                <a:pt x="651" y="285"/>
                              </a:lnTo>
                              <a:lnTo>
                                <a:pt x="651" y="282"/>
                              </a:lnTo>
                              <a:lnTo>
                                <a:pt x="650" y="281"/>
                              </a:lnTo>
                              <a:lnTo>
                                <a:pt x="650" y="279"/>
                              </a:lnTo>
                              <a:lnTo>
                                <a:pt x="648" y="277"/>
                              </a:lnTo>
                              <a:lnTo>
                                <a:pt x="648" y="275"/>
                              </a:lnTo>
                              <a:lnTo>
                                <a:pt x="648" y="274"/>
                              </a:lnTo>
                              <a:lnTo>
                                <a:pt x="648" y="271"/>
                              </a:lnTo>
                              <a:lnTo>
                                <a:pt x="647" y="269"/>
                              </a:lnTo>
                              <a:lnTo>
                                <a:pt x="647" y="266"/>
                              </a:lnTo>
                              <a:lnTo>
                                <a:pt x="645" y="265"/>
                              </a:lnTo>
                              <a:lnTo>
                                <a:pt x="645" y="264"/>
                              </a:lnTo>
                              <a:lnTo>
                                <a:pt x="644" y="262"/>
                              </a:lnTo>
                              <a:lnTo>
                                <a:pt x="644" y="259"/>
                              </a:lnTo>
                              <a:lnTo>
                                <a:pt x="642" y="258"/>
                              </a:lnTo>
                              <a:lnTo>
                                <a:pt x="642" y="256"/>
                              </a:lnTo>
                              <a:lnTo>
                                <a:pt x="641" y="253"/>
                              </a:lnTo>
                              <a:lnTo>
                                <a:pt x="641" y="252"/>
                              </a:lnTo>
                              <a:lnTo>
                                <a:pt x="640" y="251"/>
                              </a:lnTo>
                              <a:lnTo>
                                <a:pt x="640" y="249"/>
                              </a:lnTo>
                              <a:lnTo>
                                <a:pt x="638" y="246"/>
                              </a:lnTo>
                              <a:lnTo>
                                <a:pt x="638" y="245"/>
                              </a:lnTo>
                              <a:lnTo>
                                <a:pt x="637" y="242"/>
                              </a:lnTo>
                              <a:lnTo>
                                <a:pt x="635" y="241"/>
                              </a:lnTo>
                              <a:lnTo>
                                <a:pt x="635" y="239"/>
                              </a:lnTo>
                              <a:lnTo>
                                <a:pt x="634" y="236"/>
                              </a:lnTo>
                              <a:lnTo>
                                <a:pt x="634" y="235"/>
                              </a:lnTo>
                              <a:lnTo>
                                <a:pt x="632" y="233"/>
                              </a:lnTo>
                              <a:lnTo>
                                <a:pt x="631" y="230"/>
                              </a:lnTo>
                              <a:lnTo>
                                <a:pt x="631" y="229"/>
                              </a:lnTo>
                              <a:lnTo>
                                <a:pt x="629" y="228"/>
                              </a:lnTo>
                              <a:lnTo>
                                <a:pt x="628" y="226"/>
                              </a:lnTo>
                              <a:lnTo>
                                <a:pt x="628" y="225"/>
                              </a:lnTo>
                              <a:lnTo>
                                <a:pt x="627" y="222"/>
                              </a:lnTo>
                              <a:lnTo>
                                <a:pt x="625" y="220"/>
                              </a:lnTo>
                              <a:lnTo>
                                <a:pt x="625" y="219"/>
                              </a:lnTo>
                              <a:lnTo>
                                <a:pt x="624" y="216"/>
                              </a:lnTo>
                              <a:lnTo>
                                <a:pt x="624" y="215"/>
                              </a:lnTo>
                              <a:lnTo>
                                <a:pt x="622" y="213"/>
                              </a:lnTo>
                              <a:lnTo>
                                <a:pt x="621" y="212"/>
                              </a:lnTo>
                              <a:lnTo>
                                <a:pt x="619" y="209"/>
                              </a:lnTo>
                              <a:lnTo>
                                <a:pt x="619" y="207"/>
                              </a:lnTo>
                              <a:lnTo>
                                <a:pt x="618" y="206"/>
                              </a:lnTo>
                              <a:lnTo>
                                <a:pt x="617" y="205"/>
                              </a:lnTo>
                              <a:lnTo>
                                <a:pt x="617" y="203"/>
                              </a:lnTo>
                              <a:lnTo>
                                <a:pt x="615" y="200"/>
                              </a:lnTo>
                              <a:lnTo>
                                <a:pt x="614" y="199"/>
                              </a:lnTo>
                              <a:lnTo>
                                <a:pt x="612" y="197"/>
                              </a:lnTo>
                              <a:lnTo>
                                <a:pt x="611" y="194"/>
                              </a:lnTo>
                              <a:lnTo>
                                <a:pt x="611" y="193"/>
                              </a:lnTo>
                              <a:lnTo>
                                <a:pt x="609" y="192"/>
                              </a:lnTo>
                              <a:lnTo>
                                <a:pt x="608" y="190"/>
                              </a:lnTo>
                              <a:lnTo>
                                <a:pt x="607" y="187"/>
                              </a:lnTo>
                              <a:lnTo>
                                <a:pt x="607" y="186"/>
                              </a:lnTo>
                              <a:lnTo>
                                <a:pt x="605" y="184"/>
                              </a:lnTo>
                              <a:lnTo>
                                <a:pt x="604" y="183"/>
                              </a:lnTo>
                              <a:lnTo>
                                <a:pt x="602" y="182"/>
                              </a:lnTo>
                              <a:lnTo>
                                <a:pt x="602" y="179"/>
                              </a:lnTo>
                              <a:lnTo>
                                <a:pt x="601" y="177"/>
                              </a:lnTo>
                              <a:lnTo>
                                <a:pt x="599" y="176"/>
                              </a:lnTo>
                              <a:lnTo>
                                <a:pt x="598" y="174"/>
                              </a:lnTo>
                              <a:lnTo>
                                <a:pt x="596" y="173"/>
                              </a:lnTo>
                              <a:lnTo>
                                <a:pt x="595" y="171"/>
                              </a:lnTo>
                              <a:lnTo>
                                <a:pt x="594" y="170"/>
                              </a:lnTo>
                              <a:lnTo>
                                <a:pt x="592" y="167"/>
                              </a:lnTo>
                              <a:lnTo>
                                <a:pt x="592" y="166"/>
                              </a:lnTo>
                              <a:lnTo>
                                <a:pt x="591" y="164"/>
                              </a:lnTo>
                              <a:lnTo>
                                <a:pt x="589" y="163"/>
                              </a:lnTo>
                              <a:lnTo>
                                <a:pt x="588" y="161"/>
                              </a:lnTo>
                              <a:lnTo>
                                <a:pt x="586" y="158"/>
                              </a:lnTo>
                              <a:lnTo>
                                <a:pt x="585" y="157"/>
                              </a:lnTo>
                              <a:lnTo>
                                <a:pt x="584" y="156"/>
                              </a:lnTo>
                              <a:lnTo>
                                <a:pt x="582" y="154"/>
                              </a:lnTo>
                              <a:lnTo>
                                <a:pt x="581" y="153"/>
                              </a:lnTo>
                              <a:lnTo>
                                <a:pt x="579" y="151"/>
                              </a:lnTo>
                              <a:lnTo>
                                <a:pt x="578" y="150"/>
                              </a:lnTo>
                              <a:lnTo>
                                <a:pt x="576" y="147"/>
                              </a:lnTo>
                              <a:lnTo>
                                <a:pt x="576" y="146"/>
                              </a:lnTo>
                              <a:lnTo>
                                <a:pt x="575" y="144"/>
                              </a:lnTo>
                              <a:lnTo>
                                <a:pt x="573" y="143"/>
                              </a:lnTo>
                              <a:lnTo>
                                <a:pt x="572" y="141"/>
                              </a:lnTo>
                              <a:lnTo>
                                <a:pt x="571" y="140"/>
                              </a:lnTo>
                              <a:lnTo>
                                <a:pt x="569" y="138"/>
                              </a:lnTo>
                              <a:lnTo>
                                <a:pt x="568" y="137"/>
                              </a:lnTo>
                              <a:lnTo>
                                <a:pt x="566" y="135"/>
                              </a:lnTo>
                              <a:lnTo>
                                <a:pt x="565" y="134"/>
                              </a:lnTo>
                              <a:lnTo>
                                <a:pt x="563" y="133"/>
                              </a:lnTo>
                              <a:lnTo>
                                <a:pt x="562" y="131"/>
                              </a:lnTo>
                              <a:lnTo>
                                <a:pt x="561" y="128"/>
                              </a:lnTo>
                              <a:lnTo>
                                <a:pt x="559" y="127"/>
                              </a:lnTo>
                              <a:lnTo>
                                <a:pt x="558" y="125"/>
                              </a:lnTo>
                              <a:lnTo>
                                <a:pt x="556" y="124"/>
                              </a:lnTo>
                              <a:lnTo>
                                <a:pt x="555" y="122"/>
                              </a:lnTo>
                              <a:lnTo>
                                <a:pt x="553" y="121"/>
                              </a:lnTo>
                              <a:lnTo>
                                <a:pt x="552" y="120"/>
                              </a:lnTo>
                              <a:lnTo>
                                <a:pt x="550" y="118"/>
                              </a:lnTo>
                              <a:lnTo>
                                <a:pt x="549" y="117"/>
                              </a:lnTo>
                              <a:lnTo>
                                <a:pt x="548" y="115"/>
                              </a:lnTo>
                              <a:lnTo>
                                <a:pt x="546" y="114"/>
                              </a:lnTo>
                              <a:lnTo>
                                <a:pt x="545" y="112"/>
                              </a:lnTo>
                              <a:lnTo>
                                <a:pt x="542" y="110"/>
                              </a:lnTo>
                              <a:lnTo>
                                <a:pt x="540" y="110"/>
                              </a:lnTo>
                              <a:lnTo>
                                <a:pt x="539" y="108"/>
                              </a:lnTo>
                              <a:lnTo>
                                <a:pt x="538" y="107"/>
                              </a:lnTo>
                              <a:lnTo>
                                <a:pt x="536" y="105"/>
                              </a:lnTo>
                              <a:lnTo>
                                <a:pt x="535" y="104"/>
                              </a:lnTo>
                              <a:lnTo>
                                <a:pt x="532" y="102"/>
                              </a:lnTo>
                              <a:lnTo>
                                <a:pt x="530" y="101"/>
                              </a:lnTo>
                              <a:lnTo>
                                <a:pt x="529" y="99"/>
                              </a:lnTo>
                              <a:lnTo>
                                <a:pt x="527" y="98"/>
                              </a:lnTo>
                              <a:lnTo>
                                <a:pt x="526" y="97"/>
                              </a:lnTo>
                              <a:lnTo>
                                <a:pt x="525" y="95"/>
                              </a:lnTo>
                              <a:lnTo>
                                <a:pt x="522" y="94"/>
                              </a:lnTo>
                              <a:lnTo>
                                <a:pt x="520" y="94"/>
                              </a:lnTo>
                              <a:lnTo>
                                <a:pt x="519" y="92"/>
                              </a:lnTo>
                              <a:lnTo>
                                <a:pt x="517" y="91"/>
                              </a:lnTo>
                              <a:lnTo>
                                <a:pt x="516" y="89"/>
                              </a:lnTo>
                              <a:lnTo>
                                <a:pt x="513" y="88"/>
                              </a:lnTo>
                              <a:lnTo>
                                <a:pt x="512" y="87"/>
                              </a:lnTo>
                              <a:lnTo>
                                <a:pt x="510" y="85"/>
                              </a:lnTo>
                              <a:lnTo>
                                <a:pt x="507" y="84"/>
                              </a:lnTo>
                              <a:lnTo>
                                <a:pt x="506" y="82"/>
                              </a:lnTo>
                              <a:lnTo>
                                <a:pt x="505" y="81"/>
                              </a:lnTo>
                              <a:lnTo>
                                <a:pt x="503" y="79"/>
                              </a:lnTo>
                              <a:lnTo>
                                <a:pt x="500" y="78"/>
                              </a:lnTo>
                              <a:lnTo>
                                <a:pt x="499" y="78"/>
                              </a:lnTo>
                              <a:lnTo>
                                <a:pt x="497" y="76"/>
                              </a:lnTo>
                              <a:lnTo>
                                <a:pt x="496" y="75"/>
                              </a:lnTo>
                              <a:lnTo>
                                <a:pt x="493" y="74"/>
                              </a:lnTo>
                              <a:lnTo>
                                <a:pt x="492" y="72"/>
                              </a:lnTo>
                              <a:lnTo>
                                <a:pt x="490" y="71"/>
                              </a:lnTo>
                              <a:lnTo>
                                <a:pt x="489" y="69"/>
                              </a:lnTo>
                              <a:lnTo>
                                <a:pt x="486" y="69"/>
                              </a:lnTo>
                              <a:lnTo>
                                <a:pt x="484" y="68"/>
                              </a:lnTo>
                              <a:lnTo>
                                <a:pt x="482" y="66"/>
                              </a:lnTo>
                              <a:lnTo>
                                <a:pt x="480" y="65"/>
                              </a:lnTo>
                              <a:lnTo>
                                <a:pt x="477" y="63"/>
                              </a:lnTo>
                              <a:lnTo>
                                <a:pt x="476" y="63"/>
                              </a:lnTo>
                              <a:lnTo>
                                <a:pt x="474" y="62"/>
                              </a:lnTo>
                              <a:lnTo>
                                <a:pt x="473" y="61"/>
                              </a:lnTo>
                              <a:lnTo>
                                <a:pt x="471" y="61"/>
                              </a:lnTo>
                              <a:lnTo>
                                <a:pt x="470" y="59"/>
                              </a:lnTo>
                              <a:lnTo>
                                <a:pt x="469" y="58"/>
                              </a:lnTo>
                              <a:lnTo>
                                <a:pt x="467" y="58"/>
                              </a:lnTo>
                              <a:lnTo>
                                <a:pt x="464" y="56"/>
                              </a:lnTo>
                              <a:lnTo>
                                <a:pt x="463" y="56"/>
                              </a:lnTo>
                              <a:lnTo>
                                <a:pt x="461" y="55"/>
                              </a:lnTo>
                              <a:lnTo>
                                <a:pt x="460" y="53"/>
                              </a:lnTo>
                              <a:lnTo>
                                <a:pt x="457" y="52"/>
                              </a:lnTo>
                              <a:lnTo>
                                <a:pt x="456" y="52"/>
                              </a:lnTo>
                              <a:lnTo>
                                <a:pt x="454" y="51"/>
                              </a:lnTo>
                              <a:lnTo>
                                <a:pt x="453" y="51"/>
                              </a:lnTo>
                              <a:lnTo>
                                <a:pt x="451" y="51"/>
                              </a:lnTo>
                              <a:lnTo>
                                <a:pt x="450" y="49"/>
                              </a:lnTo>
                              <a:lnTo>
                                <a:pt x="448" y="48"/>
                              </a:lnTo>
                              <a:lnTo>
                                <a:pt x="447" y="48"/>
                              </a:lnTo>
                              <a:lnTo>
                                <a:pt x="446" y="46"/>
                              </a:lnTo>
                              <a:lnTo>
                                <a:pt x="444" y="46"/>
                              </a:lnTo>
                              <a:lnTo>
                                <a:pt x="443" y="46"/>
                              </a:lnTo>
                              <a:lnTo>
                                <a:pt x="441" y="45"/>
                              </a:lnTo>
                              <a:lnTo>
                                <a:pt x="438" y="43"/>
                              </a:lnTo>
                              <a:lnTo>
                                <a:pt x="437" y="43"/>
                              </a:lnTo>
                              <a:lnTo>
                                <a:pt x="436" y="42"/>
                              </a:lnTo>
                              <a:lnTo>
                                <a:pt x="434" y="42"/>
                              </a:lnTo>
                              <a:lnTo>
                                <a:pt x="433" y="42"/>
                              </a:lnTo>
                              <a:lnTo>
                                <a:pt x="430" y="40"/>
                              </a:lnTo>
                              <a:lnTo>
                                <a:pt x="428" y="39"/>
                              </a:lnTo>
                              <a:lnTo>
                                <a:pt x="427" y="39"/>
                              </a:lnTo>
                              <a:lnTo>
                                <a:pt x="425" y="38"/>
                              </a:lnTo>
                              <a:lnTo>
                                <a:pt x="424" y="38"/>
                              </a:lnTo>
                              <a:lnTo>
                                <a:pt x="423" y="38"/>
                              </a:lnTo>
                              <a:lnTo>
                                <a:pt x="421" y="36"/>
                              </a:lnTo>
                              <a:lnTo>
                                <a:pt x="418" y="35"/>
                              </a:lnTo>
                              <a:lnTo>
                                <a:pt x="417" y="35"/>
                              </a:lnTo>
                              <a:lnTo>
                                <a:pt x="415" y="35"/>
                              </a:lnTo>
                              <a:lnTo>
                                <a:pt x="414" y="33"/>
                              </a:lnTo>
                              <a:lnTo>
                                <a:pt x="413" y="33"/>
                              </a:lnTo>
                              <a:lnTo>
                                <a:pt x="410" y="32"/>
                              </a:lnTo>
                              <a:lnTo>
                                <a:pt x="408" y="32"/>
                              </a:lnTo>
                              <a:lnTo>
                                <a:pt x="407" y="30"/>
                              </a:lnTo>
                              <a:lnTo>
                                <a:pt x="405" y="30"/>
                              </a:lnTo>
                              <a:lnTo>
                                <a:pt x="404" y="29"/>
                              </a:lnTo>
                              <a:lnTo>
                                <a:pt x="403" y="29"/>
                              </a:lnTo>
                              <a:lnTo>
                                <a:pt x="401" y="29"/>
                              </a:lnTo>
                              <a:lnTo>
                                <a:pt x="398" y="28"/>
                              </a:lnTo>
                              <a:lnTo>
                                <a:pt x="397" y="28"/>
                              </a:lnTo>
                              <a:lnTo>
                                <a:pt x="395" y="28"/>
                              </a:lnTo>
                              <a:lnTo>
                                <a:pt x="394" y="26"/>
                              </a:lnTo>
                              <a:lnTo>
                                <a:pt x="392" y="26"/>
                              </a:lnTo>
                              <a:lnTo>
                                <a:pt x="391" y="25"/>
                              </a:lnTo>
                              <a:lnTo>
                                <a:pt x="388" y="25"/>
                              </a:lnTo>
                              <a:lnTo>
                                <a:pt x="387" y="25"/>
                              </a:lnTo>
                              <a:lnTo>
                                <a:pt x="385" y="25"/>
                              </a:lnTo>
                              <a:lnTo>
                                <a:pt x="384" y="23"/>
                              </a:lnTo>
                              <a:lnTo>
                                <a:pt x="382" y="23"/>
                              </a:lnTo>
                              <a:lnTo>
                                <a:pt x="381" y="23"/>
                              </a:lnTo>
                              <a:lnTo>
                                <a:pt x="378" y="22"/>
                              </a:lnTo>
                              <a:lnTo>
                                <a:pt x="377" y="22"/>
                              </a:lnTo>
                              <a:lnTo>
                                <a:pt x="375" y="22"/>
                              </a:lnTo>
                              <a:lnTo>
                                <a:pt x="374" y="20"/>
                              </a:lnTo>
                              <a:lnTo>
                                <a:pt x="372" y="20"/>
                              </a:lnTo>
                              <a:lnTo>
                                <a:pt x="369" y="19"/>
                              </a:lnTo>
                              <a:lnTo>
                                <a:pt x="368" y="19"/>
                              </a:lnTo>
                              <a:lnTo>
                                <a:pt x="367" y="19"/>
                              </a:lnTo>
                              <a:lnTo>
                                <a:pt x="365" y="19"/>
                              </a:lnTo>
                              <a:lnTo>
                                <a:pt x="364" y="17"/>
                              </a:lnTo>
                              <a:lnTo>
                                <a:pt x="362" y="17"/>
                              </a:lnTo>
                              <a:lnTo>
                                <a:pt x="361" y="17"/>
                              </a:lnTo>
                              <a:lnTo>
                                <a:pt x="358" y="16"/>
                              </a:lnTo>
                              <a:lnTo>
                                <a:pt x="357" y="16"/>
                              </a:lnTo>
                              <a:lnTo>
                                <a:pt x="355" y="16"/>
                              </a:lnTo>
                              <a:lnTo>
                                <a:pt x="354" y="16"/>
                              </a:lnTo>
                              <a:lnTo>
                                <a:pt x="352" y="16"/>
                              </a:lnTo>
                              <a:lnTo>
                                <a:pt x="351" y="15"/>
                              </a:lnTo>
                              <a:lnTo>
                                <a:pt x="348" y="15"/>
                              </a:lnTo>
                              <a:lnTo>
                                <a:pt x="346" y="15"/>
                              </a:lnTo>
                              <a:lnTo>
                                <a:pt x="345" y="13"/>
                              </a:lnTo>
                              <a:lnTo>
                                <a:pt x="344" y="13"/>
                              </a:lnTo>
                              <a:lnTo>
                                <a:pt x="342" y="13"/>
                              </a:lnTo>
                              <a:lnTo>
                                <a:pt x="341" y="13"/>
                              </a:lnTo>
                              <a:lnTo>
                                <a:pt x="338" y="12"/>
                              </a:lnTo>
                              <a:lnTo>
                                <a:pt x="336" y="12"/>
                              </a:lnTo>
                              <a:lnTo>
                                <a:pt x="335" y="12"/>
                              </a:lnTo>
                              <a:lnTo>
                                <a:pt x="334" y="12"/>
                              </a:lnTo>
                              <a:lnTo>
                                <a:pt x="332" y="12"/>
                              </a:lnTo>
                              <a:lnTo>
                                <a:pt x="331" y="10"/>
                              </a:lnTo>
                              <a:lnTo>
                                <a:pt x="328" y="10"/>
                              </a:lnTo>
                              <a:lnTo>
                                <a:pt x="326" y="10"/>
                              </a:lnTo>
                              <a:lnTo>
                                <a:pt x="325" y="9"/>
                              </a:lnTo>
                              <a:lnTo>
                                <a:pt x="323" y="9"/>
                              </a:lnTo>
                              <a:lnTo>
                                <a:pt x="322" y="9"/>
                              </a:lnTo>
                              <a:lnTo>
                                <a:pt x="321" y="9"/>
                              </a:lnTo>
                              <a:lnTo>
                                <a:pt x="318" y="7"/>
                              </a:lnTo>
                              <a:lnTo>
                                <a:pt x="316" y="7"/>
                              </a:lnTo>
                              <a:lnTo>
                                <a:pt x="315" y="7"/>
                              </a:lnTo>
                              <a:lnTo>
                                <a:pt x="313" y="7"/>
                              </a:lnTo>
                              <a:lnTo>
                                <a:pt x="312" y="7"/>
                              </a:lnTo>
                              <a:lnTo>
                                <a:pt x="311" y="7"/>
                              </a:lnTo>
                              <a:lnTo>
                                <a:pt x="309" y="7"/>
                              </a:lnTo>
                              <a:lnTo>
                                <a:pt x="308" y="7"/>
                              </a:lnTo>
                              <a:lnTo>
                                <a:pt x="306" y="6"/>
                              </a:lnTo>
                              <a:lnTo>
                                <a:pt x="305" y="6"/>
                              </a:lnTo>
                              <a:lnTo>
                                <a:pt x="303" y="6"/>
                              </a:lnTo>
                              <a:lnTo>
                                <a:pt x="302" y="6"/>
                              </a:lnTo>
                              <a:lnTo>
                                <a:pt x="299" y="4"/>
                              </a:lnTo>
                              <a:lnTo>
                                <a:pt x="298" y="4"/>
                              </a:lnTo>
                              <a:lnTo>
                                <a:pt x="296" y="4"/>
                              </a:lnTo>
                              <a:lnTo>
                                <a:pt x="295" y="4"/>
                              </a:lnTo>
                              <a:lnTo>
                                <a:pt x="293" y="4"/>
                              </a:lnTo>
                              <a:lnTo>
                                <a:pt x="292" y="4"/>
                              </a:lnTo>
                              <a:lnTo>
                                <a:pt x="290" y="4"/>
                              </a:lnTo>
                              <a:lnTo>
                                <a:pt x="289" y="4"/>
                              </a:lnTo>
                              <a:lnTo>
                                <a:pt x="288" y="4"/>
                              </a:lnTo>
                              <a:lnTo>
                                <a:pt x="286" y="4"/>
                              </a:lnTo>
                              <a:lnTo>
                                <a:pt x="285" y="4"/>
                              </a:lnTo>
                              <a:lnTo>
                                <a:pt x="283" y="4"/>
                              </a:lnTo>
                              <a:lnTo>
                                <a:pt x="280" y="3"/>
                              </a:lnTo>
                              <a:lnTo>
                                <a:pt x="279" y="3"/>
                              </a:lnTo>
                              <a:lnTo>
                                <a:pt x="278" y="3"/>
                              </a:lnTo>
                              <a:lnTo>
                                <a:pt x="276" y="3"/>
                              </a:lnTo>
                              <a:lnTo>
                                <a:pt x="275" y="3"/>
                              </a:lnTo>
                              <a:lnTo>
                                <a:pt x="273" y="3"/>
                              </a:lnTo>
                              <a:lnTo>
                                <a:pt x="270" y="3"/>
                              </a:lnTo>
                              <a:lnTo>
                                <a:pt x="269" y="3"/>
                              </a:lnTo>
                              <a:lnTo>
                                <a:pt x="267" y="3"/>
                              </a:lnTo>
                              <a:lnTo>
                                <a:pt x="266" y="3"/>
                              </a:lnTo>
                              <a:lnTo>
                                <a:pt x="265" y="3"/>
                              </a:lnTo>
                              <a:lnTo>
                                <a:pt x="263" y="3"/>
                              </a:lnTo>
                              <a:lnTo>
                                <a:pt x="260" y="2"/>
                              </a:lnTo>
                              <a:lnTo>
                                <a:pt x="257" y="2"/>
                              </a:lnTo>
                              <a:lnTo>
                                <a:pt x="256" y="2"/>
                              </a:lnTo>
                              <a:lnTo>
                                <a:pt x="255" y="2"/>
                              </a:lnTo>
                              <a:lnTo>
                                <a:pt x="252" y="2"/>
                              </a:lnTo>
                              <a:lnTo>
                                <a:pt x="249" y="2"/>
                              </a:lnTo>
                              <a:lnTo>
                                <a:pt x="247" y="2"/>
                              </a:lnTo>
                              <a:lnTo>
                                <a:pt x="244" y="2"/>
                              </a:lnTo>
                              <a:lnTo>
                                <a:pt x="243" y="0"/>
                              </a:lnTo>
                              <a:lnTo>
                                <a:pt x="242" y="2"/>
                              </a:lnTo>
                              <a:lnTo>
                                <a:pt x="240" y="0"/>
                              </a:lnTo>
                              <a:lnTo>
                                <a:pt x="239" y="0"/>
                              </a:lnTo>
                              <a:lnTo>
                                <a:pt x="237" y="2"/>
                              </a:lnTo>
                              <a:lnTo>
                                <a:pt x="236" y="2"/>
                              </a:lnTo>
                              <a:lnTo>
                                <a:pt x="234" y="0"/>
                              </a:lnTo>
                              <a:lnTo>
                                <a:pt x="233" y="2"/>
                              </a:lnTo>
                              <a:lnTo>
                                <a:pt x="232" y="0"/>
                              </a:lnTo>
                              <a:lnTo>
                                <a:pt x="230" y="0"/>
                              </a:lnTo>
                              <a:lnTo>
                                <a:pt x="229" y="2"/>
                              </a:lnTo>
                              <a:lnTo>
                                <a:pt x="227" y="0"/>
                              </a:lnTo>
                              <a:lnTo>
                                <a:pt x="224" y="0"/>
                              </a:lnTo>
                              <a:lnTo>
                                <a:pt x="224" y="2"/>
                              </a:lnTo>
                              <a:lnTo>
                                <a:pt x="221" y="2"/>
                              </a:lnTo>
                              <a:lnTo>
                                <a:pt x="220" y="2"/>
                              </a:lnTo>
                              <a:lnTo>
                                <a:pt x="219" y="2"/>
                              </a:lnTo>
                              <a:lnTo>
                                <a:pt x="216" y="2"/>
                              </a:lnTo>
                              <a:lnTo>
                                <a:pt x="213" y="2"/>
                              </a:lnTo>
                              <a:lnTo>
                                <a:pt x="211" y="2"/>
                              </a:lnTo>
                              <a:lnTo>
                                <a:pt x="209" y="2"/>
                              </a:lnTo>
                              <a:lnTo>
                                <a:pt x="207" y="2"/>
                              </a:lnTo>
                              <a:lnTo>
                                <a:pt x="207" y="3"/>
                              </a:lnTo>
                              <a:lnTo>
                                <a:pt x="204" y="2"/>
                              </a:lnTo>
                              <a:lnTo>
                                <a:pt x="203" y="2"/>
                              </a:lnTo>
                              <a:lnTo>
                                <a:pt x="203" y="3"/>
                              </a:lnTo>
                              <a:lnTo>
                                <a:pt x="201" y="3"/>
                              </a:lnTo>
                              <a:lnTo>
                                <a:pt x="199" y="2"/>
                              </a:lnTo>
                              <a:lnTo>
                                <a:pt x="199" y="3"/>
                              </a:lnTo>
                              <a:lnTo>
                                <a:pt x="196" y="2"/>
                              </a:lnTo>
                              <a:lnTo>
                                <a:pt x="194" y="2"/>
                              </a:lnTo>
                              <a:lnTo>
                                <a:pt x="194" y="3"/>
                              </a:lnTo>
                              <a:lnTo>
                                <a:pt x="191" y="2"/>
                              </a:lnTo>
                              <a:lnTo>
                                <a:pt x="190" y="2"/>
                              </a:lnTo>
                              <a:lnTo>
                                <a:pt x="190" y="3"/>
                              </a:lnTo>
                              <a:lnTo>
                                <a:pt x="187" y="3"/>
                              </a:lnTo>
                              <a:lnTo>
                                <a:pt x="186" y="3"/>
                              </a:lnTo>
                              <a:lnTo>
                                <a:pt x="184" y="3"/>
                              </a:lnTo>
                              <a:lnTo>
                                <a:pt x="181" y="3"/>
                              </a:lnTo>
                              <a:lnTo>
                                <a:pt x="178" y="3"/>
                              </a:lnTo>
                              <a:lnTo>
                                <a:pt x="177" y="3"/>
                              </a:lnTo>
                              <a:lnTo>
                                <a:pt x="174" y="3"/>
                              </a:lnTo>
                              <a:lnTo>
                                <a:pt x="173" y="3"/>
                              </a:lnTo>
                              <a:lnTo>
                                <a:pt x="173" y="4"/>
                              </a:lnTo>
                              <a:lnTo>
                                <a:pt x="171" y="4"/>
                              </a:lnTo>
                              <a:lnTo>
                                <a:pt x="170" y="4"/>
                              </a:lnTo>
                              <a:lnTo>
                                <a:pt x="168" y="4"/>
                              </a:lnTo>
                              <a:lnTo>
                                <a:pt x="167" y="4"/>
                              </a:lnTo>
                              <a:lnTo>
                                <a:pt x="165" y="4"/>
                              </a:lnTo>
                              <a:lnTo>
                                <a:pt x="164" y="4"/>
                              </a:lnTo>
                              <a:lnTo>
                                <a:pt x="163" y="4"/>
                              </a:lnTo>
                              <a:lnTo>
                                <a:pt x="161" y="4"/>
                              </a:lnTo>
                              <a:lnTo>
                                <a:pt x="160" y="4"/>
                              </a:lnTo>
                              <a:lnTo>
                                <a:pt x="158" y="4"/>
                              </a:lnTo>
                              <a:lnTo>
                                <a:pt x="157" y="4"/>
                              </a:lnTo>
                              <a:lnTo>
                                <a:pt x="157" y="6"/>
                              </a:lnTo>
                              <a:lnTo>
                                <a:pt x="155" y="6"/>
                              </a:lnTo>
                              <a:lnTo>
                                <a:pt x="154" y="6"/>
                              </a:lnTo>
                              <a:lnTo>
                                <a:pt x="153" y="6"/>
                              </a:lnTo>
                              <a:lnTo>
                                <a:pt x="151" y="6"/>
                              </a:lnTo>
                              <a:lnTo>
                                <a:pt x="150" y="6"/>
                              </a:lnTo>
                              <a:lnTo>
                                <a:pt x="150" y="7"/>
                              </a:lnTo>
                              <a:lnTo>
                                <a:pt x="148" y="7"/>
                              </a:lnTo>
                              <a:lnTo>
                                <a:pt x="147" y="7"/>
                              </a:lnTo>
                              <a:lnTo>
                                <a:pt x="145" y="7"/>
                              </a:lnTo>
                              <a:lnTo>
                                <a:pt x="144" y="7"/>
                              </a:lnTo>
                              <a:lnTo>
                                <a:pt x="142" y="7"/>
                              </a:lnTo>
                              <a:lnTo>
                                <a:pt x="142" y="9"/>
                              </a:lnTo>
                              <a:lnTo>
                                <a:pt x="141" y="9"/>
                              </a:lnTo>
                              <a:lnTo>
                                <a:pt x="140" y="9"/>
                              </a:lnTo>
                              <a:lnTo>
                                <a:pt x="138" y="9"/>
                              </a:lnTo>
                              <a:lnTo>
                                <a:pt x="137" y="9"/>
                              </a:lnTo>
                              <a:lnTo>
                                <a:pt x="135" y="9"/>
                              </a:lnTo>
                              <a:lnTo>
                                <a:pt x="134" y="9"/>
                              </a:lnTo>
                              <a:lnTo>
                                <a:pt x="132" y="9"/>
                              </a:lnTo>
                              <a:lnTo>
                                <a:pt x="131" y="9"/>
                              </a:lnTo>
                              <a:lnTo>
                                <a:pt x="130" y="9"/>
                              </a:lnTo>
                              <a:lnTo>
                                <a:pt x="128" y="9"/>
                              </a:lnTo>
                              <a:lnTo>
                                <a:pt x="128" y="10"/>
                              </a:lnTo>
                              <a:lnTo>
                                <a:pt x="127" y="10"/>
                              </a:lnTo>
                              <a:lnTo>
                                <a:pt x="125" y="10"/>
                              </a:lnTo>
                              <a:lnTo>
                                <a:pt x="124" y="10"/>
                              </a:lnTo>
                              <a:lnTo>
                                <a:pt x="122" y="10"/>
                              </a:lnTo>
                              <a:lnTo>
                                <a:pt x="121" y="10"/>
                              </a:lnTo>
                              <a:lnTo>
                                <a:pt x="119" y="12"/>
                              </a:lnTo>
                              <a:lnTo>
                                <a:pt x="118" y="12"/>
                              </a:lnTo>
                              <a:lnTo>
                                <a:pt x="117" y="12"/>
                              </a:lnTo>
                              <a:lnTo>
                                <a:pt x="115" y="12"/>
                              </a:lnTo>
                              <a:lnTo>
                                <a:pt x="114" y="12"/>
                              </a:lnTo>
                              <a:lnTo>
                                <a:pt x="114" y="13"/>
                              </a:lnTo>
                              <a:lnTo>
                                <a:pt x="112" y="13"/>
                              </a:lnTo>
                              <a:lnTo>
                                <a:pt x="111" y="13"/>
                              </a:lnTo>
                              <a:lnTo>
                                <a:pt x="109" y="13"/>
                              </a:lnTo>
                              <a:lnTo>
                                <a:pt x="108" y="13"/>
                              </a:lnTo>
                              <a:lnTo>
                                <a:pt x="107" y="13"/>
                              </a:lnTo>
                              <a:lnTo>
                                <a:pt x="105" y="13"/>
                              </a:lnTo>
                              <a:lnTo>
                                <a:pt x="104" y="13"/>
                              </a:lnTo>
                              <a:lnTo>
                                <a:pt x="102" y="13"/>
                              </a:lnTo>
                              <a:lnTo>
                                <a:pt x="101" y="13"/>
                              </a:lnTo>
                              <a:lnTo>
                                <a:pt x="101" y="15"/>
                              </a:lnTo>
                              <a:lnTo>
                                <a:pt x="99" y="15"/>
                              </a:lnTo>
                              <a:lnTo>
                                <a:pt x="98" y="15"/>
                              </a:lnTo>
                              <a:lnTo>
                                <a:pt x="96" y="16"/>
                              </a:lnTo>
                              <a:lnTo>
                                <a:pt x="95" y="16"/>
                              </a:lnTo>
                              <a:lnTo>
                                <a:pt x="94" y="16"/>
                              </a:lnTo>
                              <a:lnTo>
                                <a:pt x="92" y="16"/>
                              </a:lnTo>
                              <a:lnTo>
                                <a:pt x="91" y="16"/>
                              </a:lnTo>
                              <a:lnTo>
                                <a:pt x="89" y="16"/>
                              </a:lnTo>
                              <a:lnTo>
                                <a:pt x="89" y="17"/>
                              </a:lnTo>
                              <a:lnTo>
                                <a:pt x="88" y="17"/>
                              </a:lnTo>
                              <a:lnTo>
                                <a:pt x="86" y="17"/>
                              </a:lnTo>
                              <a:lnTo>
                                <a:pt x="85" y="19"/>
                              </a:lnTo>
                              <a:lnTo>
                                <a:pt x="84" y="19"/>
                              </a:lnTo>
                              <a:lnTo>
                                <a:pt x="82" y="19"/>
                              </a:lnTo>
                              <a:lnTo>
                                <a:pt x="81" y="19"/>
                              </a:lnTo>
                              <a:lnTo>
                                <a:pt x="79" y="19"/>
                              </a:lnTo>
                              <a:lnTo>
                                <a:pt x="78" y="19"/>
                              </a:lnTo>
                              <a:lnTo>
                                <a:pt x="78" y="20"/>
                              </a:lnTo>
                              <a:lnTo>
                                <a:pt x="76" y="20"/>
                              </a:lnTo>
                              <a:lnTo>
                                <a:pt x="75" y="20"/>
                              </a:lnTo>
                              <a:lnTo>
                                <a:pt x="74" y="20"/>
                              </a:lnTo>
                              <a:lnTo>
                                <a:pt x="72" y="22"/>
                              </a:lnTo>
                              <a:lnTo>
                                <a:pt x="71" y="22"/>
                              </a:lnTo>
                              <a:lnTo>
                                <a:pt x="69" y="22"/>
                              </a:lnTo>
                              <a:lnTo>
                                <a:pt x="68" y="22"/>
                              </a:lnTo>
                              <a:lnTo>
                                <a:pt x="68" y="23"/>
                              </a:lnTo>
                              <a:lnTo>
                                <a:pt x="66" y="23"/>
                              </a:lnTo>
                              <a:lnTo>
                                <a:pt x="65" y="23"/>
                              </a:lnTo>
                              <a:lnTo>
                                <a:pt x="63" y="23"/>
                              </a:lnTo>
                              <a:lnTo>
                                <a:pt x="63" y="25"/>
                              </a:lnTo>
                              <a:lnTo>
                                <a:pt x="62" y="25"/>
                              </a:lnTo>
                              <a:lnTo>
                                <a:pt x="61" y="25"/>
                              </a:lnTo>
                              <a:lnTo>
                                <a:pt x="59" y="25"/>
                              </a:lnTo>
                              <a:lnTo>
                                <a:pt x="59" y="26"/>
                              </a:lnTo>
                              <a:lnTo>
                                <a:pt x="58" y="26"/>
                              </a:lnTo>
                              <a:lnTo>
                                <a:pt x="56" y="26"/>
                              </a:lnTo>
                              <a:lnTo>
                                <a:pt x="55" y="26"/>
                              </a:lnTo>
                              <a:lnTo>
                                <a:pt x="53" y="26"/>
                              </a:lnTo>
                              <a:lnTo>
                                <a:pt x="52" y="26"/>
                              </a:lnTo>
                              <a:lnTo>
                                <a:pt x="51" y="26"/>
                              </a:lnTo>
                              <a:lnTo>
                                <a:pt x="51" y="28"/>
                              </a:lnTo>
                              <a:lnTo>
                                <a:pt x="49" y="28"/>
                              </a:lnTo>
                              <a:lnTo>
                                <a:pt x="48" y="28"/>
                              </a:lnTo>
                              <a:lnTo>
                                <a:pt x="46" y="29"/>
                              </a:lnTo>
                              <a:lnTo>
                                <a:pt x="45" y="29"/>
                              </a:lnTo>
                              <a:lnTo>
                                <a:pt x="43" y="29"/>
                              </a:lnTo>
                              <a:lnTo>
                                <a:pt x="43" y="30"/>
                              </a:lnTo>
                              <a:lnTo>
                                <a:pt x="42" y="30"/>
                              </a:lnTo>
                              <a:lnTo>
                                <a:pt x="40" y="30"/>
                              </a:lnTo>
                              <a:lnTo>
                                <a:pt x="39" y="30"/>
                              </a:lnTo>
                              <a:lnTo>
                                <a:pt x="38" y="30"/>
                              </a:lnTo>
                              <a:lnTo>
                                <a:pt x="38" y="32"/>
                              </a:lnTo>
                              <a:lnTo>
                                <a:pt x="36" y="32"/>
                              </a:lnTo>
                              <a:lnTo>
                                <a:pt x="35" y="32"/>
                              </a:lnTo>
                              <a:lnTo>
                                <a:pt x="33" y="32"/>
                              </a:lnTo>
                              <a:lnTo>
                                <a:pt x="33" y="33"/>
                              </a:lnTo>
                              <a:lnTo>
                                <a:pt x="32" y="33"/>
                              </a:lnTo>
                              <a:lnTo>
                                <a:pt x="30" y="33"/>
                              </a:lnTo>
                              <a:lnTo>
                                <a:pt x="29" y="33"/>
                              </a:lnTo>
                              <a:lnTo>
                                <a:pt x="29" y="35"/>
                              </a:lnTo>
                              <a:lnTo>
                                <a:pt x="28" y="35"/>
                              </a:lnTo>
                              <a:lnTo>
                                <a:pt x="28" y="36"/>
                              </a:lnTo>
                              <a:lnTo>
                                <a:pt x="28" y="35"/>
                              </a:lnTo>
                              <a:lnTo>
                                <a:pt x="28" y="36"/>
                              </a:lnTo>
                              <a:lnTo>
                                <a:pt x="28" y="35"/>
                              </a:lnTo>
                              <a:lnTo>
                                <a:pt x="28" y="36"/>
                              </a:lnTo>
                              <a:lnTo>
                                <a:pt x="28" y="35"/>
                              </a:lnTo>
                              <a:lnTo>
                                <a:pt x="28" y="36"/>
                              </a:lnTo>
                              <a:lnTo>
                                <a:pt x="28" y="35"/>
                              </a:lnTo>
                              <a:lnTo>
                                <a:pt x="26" y="35"/>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71"/>
                      <wps:cNvSpPr>
                        <a:spLocks/>
                      </wps:cNvSpPr>
                      <wps:spPr bwMode="auto">
                        <a:xfrm>
                          <a:off x="682" y="688"/>
                          <a:ext cx="1098" cy="805"/>
                        </a:xfrm>
                        <a:custGeom>
                          <a:avLst/>
                          <a:gdLst>
                            <a:gd name="T0" fmla="*/ 202 w 1098"/>
                            <a:gd name="T1" fmla="*/ 320 h 805"/>
                            <a:gd name="T2" fmla="*/ 246 w 1098"/>
                            <a:gd name="T3" fmla="*/ 302 h 805"/>
                            <a:gd name="T4" fmla="*/ 654 w 1098"/>
                            <a:gd name="T5" fmla="*/ 58 h 805"/>
                            <a:gd name="T6" fmla="*/ 630 w 1098"/>
                            <a:gd name="T7" fmla="*/ 46 h 805"/>
                            <a:gd name="T8" fmla="*/ 604 w 1098"/>
                            <a:gd name="T9" fmla="*/ 35 h 805"/>
                            <a:gd name="T10" fmla="*/ 577 w 1098"/>
                            <a:gd name="T11" fmla="*/ 24 h 805"/>
                            <a:gd name="T12" fmla="*/ 548 w 1098"/>
                            <a:gd name="T13" fmla="*/ 16 h 805"/>
                            <a:gd name="T14" fmla="*/ 518 w 1098"/>
                            <a:gd name="T15" fmla="*/ 9 h 805"/>
                            <a:gd name="T16" fmla="*/ 486 w 1098"/>
                            <a:gd name="T17" fmla="*/ 4 h 805"/>
                            <a:gd name="T18" fmla="*/ 454 w 1098"/>
                            <a:gd name="T19" fmla="*/ 1 h 805"/>
                            <a:gd name="T20" fmla="*/ 420 w 1098"/>
                            <a:gd name="T21" fmla="*/ 1 h 805"/>
                            <a:gd name="T22" fmla="*/ 387 w 1098"/>
                            <a:gd name="T23" fmla="*/ 3 h 805"/>
                            <a:gd name="T24" fmla="*/ 352 w 1098"/>
                            <a:gd name="T25" fmla="*/ 7 h 805"/>
                            <a:gd name="T26" fmla="*/ 318 w 1098"/>
                            <a:gd name="T27" fmla="*/ 14 h 805"/>
                            <a:gd name="T28" fmla="*/ 283 w 1098"/>
                            <a:gd name="T29" fmla="*/ 24 h 805"/>
                            <a:gd name="T30" fmla="*/ 250 w 1098"/>
                            <a:gd name="T31" fmla="*/ 37 h 805"/>
                            <a:gd name="T32" fmla="*/ 216 w 1098"/>
                            <a:gd name="T33" fmla="*/ 53 h 805"/>
                            <a:gd name="T34" fmla="*/ 184 w 1098"/>
                            <a:gd name="T35" fmla="*/ 72 h 805"/>
                            <a:gd name="T36" fmla="*/ 164 w 1098"/>
                            <a:gd name="T37" fmla="*/ 86 h 805"/>
                            <a:gd name="T38" fmla="*/ 144 w 1098"/>
                            <a:gd name="T39" fmla="*/ 101 h 805"/>
                            <a:gd name="T40" fmla="*/ 124 w 1098"/>
                            <a:gd name="T41" fmla="*/ 118 h 805"/>
                            <a:gd name="T42" fmla="*/ 107 w 1098"/>
                            <a:gd name="T43" fmla="*/ 137 h 805"/>
                            <a:gd name="T44" fmla="*/ 89 w 1098"/>
                            <a:gd name="T45" fmla="*/ 157 h 805"/>
                            <a:gd name="T46" fmla="*/ 74 w 1098"/>
                            <a:gd name="T47" fmla="*/ 178 h 805"/>
                            <a:gd name="T48" fmla="*/ 58 w 1098"/>
                            <a:gd name="T49" fmla="*/ 200 h 805"/>
                            <a:gd name="T50" fmla="*/ 45 w 1098"/>
                            <a:gd name="T51" fmla="*/ 223 h 805"/>
                            <a:gd name="T52" fmla="*/ 32 w 1098"/>
                            <a:gd name="T53" fmla="*/ 248 h 805"/>
                            <a:gd name="T54" fmla="*/ 23 w 1098"/>
                            <a:gd name="T55" fmla="*/ 273 h 805"/>
                            <a:gd name="T56" fmla="*/ 15 w 1098"/>
                            <a:gd name="T57" fmla="*/ 299 h 805"/>
                            <a:gd name="T58" fmla="*/ 9 w 1098"/>
                            <a:gd name="T59" fmla="*/ 327 h 805"/>
                            <a:gd name="T60" fmla="*/ 5 w 1098"/>
                            <a:gd name="T61" fmla="*/ 356 h 805"/>
                            <a:gd name="T62" fmla="*/ 2 w 1098"/>
                            <a:gd name="T63" fmla="*/ 383 h 805"/>
                            <a:gd name="T64" fmla="*/ 2 w 1098"/>
                            <a:gd name="T65" fmla="*/ 410 h 805"/>
                            <a:gd name="T66" fmla="*/ 3 w 1098"/>
                            <a:gd name="T67" fmla="*/ 435 h 805"/>
                            <a:gd name="T68" fmla="*/ 6 w 1098"/>
                            <a:gd name="T69" fmla="*/ 458 h 805"/>
                            <a:gd name="T70" fmla="*/ 9 w 1098"/>
                            <a:gd name="T71" fmla="*/ 482 h 805"/>
                            <a:gd name="T72" fmla="*/ 15 w 1098"/>
                            <a:gd name="T73" fmla="*/ 504 h 805"/>
                            <a:gd name="T74" fmla="*/ 19 w 1098"/>
                            <a:gd name="T75" fmla="*/ 525 h 805"/>
                            <a:gd name="T76" fmla="*/ 26 w 1098"/>
                            <a:gd name="T77" fmla="*/ 546 h 805"/>
                            <a:gd name="T78" fmla="*/ 33 w 1098"/>
                            <a:gd name="T79" fmla="*/ 567 h 805"/>
                            <a:gd name="T80" fmla="*/ 41 w 1098"/>
                            <a:gd name="T81" fmla="*/ 586 h 805"/>
                            <a:gd name="T82" fmla="*/ 51 w 1098"/>
                            <a:gd name="T83" fmla="*/ 605 h 805"/>
                            <a:gd name="T84" fmla="*/ 59 w 1098"/>
                            <a:gd name="T85" fmla="*/ 623 h 805"/>
                            <a:gd name="T86" fmla="*/ 69 w 1098"/>
                            <a:gd name="T87" fmla="*/ 641 h 805"/>
                            <a:gd name="T88" fmla="*/ 78 w 1098"/>
                            <a:gd name="T89" fmla="*/ 658 h 805"/>
                            <a:gd name="T90" fmla="*/ 89 w 1098"/>
                            <a:gd name="T91" fmla="*/ 674 h 805"/>
                            <a:gd name="T92" fmla="*/ 98 w 1098"/>
                            <a:gd name="T93" fmla="*/ 688 h 805"/>
                            <a:gd name="T94" fmla="*/ 108 w 1098"/>
                            <a:gd name="T95" fmla="*/ 702 h 805"/>
                            <a:gd name="T96" fmla="*/ 120 w 1098"/>
                            <a:gd name="T97" fmla="*/ 717 h 805"/>
                            <a:gd name="T98" fmla="*/ 128 w 1098"/>
                            <a:gd name="T99" fmla="*/ 730 h 805"/>
                            <a:gd name="T100" fmla="*/ 138 w 1098"/>
                            <a:gd name="T101" fmla="*/ 740 h 805"/>
                            <a:gd name="T102" fmla="*/ 148 w 1098"/>
                            <a:gd name="T103" fmla="*/ 751 h 805"/>
                            <a:gd name="T104" fmla="*/ 156 w 1098"/>
                            <a:gd name="T105" fmla="*/ 761 h 805"/>
                            <a:gd name="T106" fmla="*/ 166 w 1098"/>
                            <a:gd name="T107" fmla="*/ 770 h 805"/>
                            <a:gd name="T108" fmla="*/ 173 w 1098"/>
                            <a:gd name="T109" fmla="*/ 779 h 805"/>
                            <a:gd name="T110" fmla="*/ 180 w 1098"/>
                            <a:gd name="T111" fmla="*/ 786 h 805"/>
                            <a:gd name="T112" fmla="*/ 186 w 1098"/>
                            <a:gd name="T113" fmla="*/ 792 h 805"/>
                            <a:gd name="T114" fmla="*/ 191 w 1098"/>
                            <a:gd name="T115" fmla="*/ 796 h 805"/>
                            <a:gd name="T116" fmla="*/ 196 w 1098"/>
                            <a:gd name="T117" fmla="*/ 800 h 805"/>
                            <a:gd name="T118" fmla="*/ 199 w 1098"/>
                            <a:gd name="T119" fmla="*/ 803 h 805"/>
                            <a:gd name="T120" fmla="*/ 200 w 1098"/>
                            <a:gd name="T121" fmla="*/ 805 h 805"/>
                            <a:gd name="T122" fmla="*/ 202 w 1098"/>
                            <a:gd name="T123" fmla="*/ 805 h 8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1098" h="805">
                              <a:moveTo>
                                <a:pt x="202" y="805"/>
                              </a:moveTo>
                              <a:lnTo>
                                <a:pt x="202" y="796"/>
                              </a:lnTo>
                              <a:lnTo>
                                <a:pt x="202" y="771"/>
                              </a:lnTo>
                              <a:lnTo>
                                <a:pt x="202" y="733"/>
                              </a:lnTo>
                              <a:lnTo>
                                <a:pt x="202" y="684"/>
                              </a:lnTo>
                              <a:lnTo>
                                <a:pt x="202" y="629"/>
                              </a:lnTo>
                              <a:lnTo>
                                <a:pt x="202" y="571"/>
                              </a:lnTo>
                              <a:lnTo>
                                <a:pt x="202" y="512"/>
                              </a:lnTo>
                              <a:lnTo>
                                <a:pt x="202" y="456"/>
                              </a:lnTo>
                              <a:lnTo>
                                <a:pt x="202" y="404"/>
                              </a:lnTo>
                              <a:lnTo>
                                <a:pt x="202" y="364"/>
                              </a:lnTo>
                              <a:lnTo>
                                <a:pt x="202" y="334"/>
                              </a:lnTo>
                              <a:lnTo>
                                <a:pt x="202" y="320"/>
                              </a:lnTo>
                              <a:lnTo>
                                <a:pt x="203" y="315"/>
                              </a:lnTo>
                              <a:lnTo>
                                <a:pt x="204" y="311"/>
                              </a:lnTo>
                              <a:lnTo>
                                <a:pt x="207" y="307"/>
                              </a:lnTo>
                              <a:lnTo>
                                <a:pt x="210" y="304"/>
                              </a:lnTo>
                              <a:lnTo>
                                <a:pt x="213" y="301"/>
                              </a:lnTo>
                              <a:lnTo>
                                <a:pt x="216" y="298"/>
                              </a:lnTo>
                              <a:lnTo>
                                <a:pt x="220" y="297"/>
                              </a:lnTo>
                              <a:lnTo>
                                <a:pt x="223" y="295"/>
                              </a:lnTo>
                              <a:lnTo>
                                <a:pt x="227" y="295"/>
                              </a:lnTo>
                              <a:lnTo>
                                <a:pt x="232" y="295"/>
                              </a:lnTo>
                              <a:lnTo>
                                <a:pt x="235" y="295"/>
                              </a:lnTo>
                              <a:lnTo>
                                <a:pt x="237" y="297"/>
                              </a:lnTo>
                              <a:lnTo>
                                <a:pt x="246" y="302"/>
                              </a:lnTo>
                              <a:lnTo>
                                <a:pt x="255" y="307"/>
                              </a:lnTo>
                              <a:lnTo>
                                <a:pt x="265" y="312"/>
                              </a:lnTo>
                              <a:lnTo>
                                <a:pt x="279" y="321"/>
                              </a:lnTo>
                              <a:lnTo>
                                <a:pt x="296" y="331"/>
                              </a:lnTo>
                              <a:lnTo>
                                <a:pt x="321" y="345"/>
                              </a:lnTo>
                              <a:lnTo>
                                <a:pt x="352" y="364"/>
                              </a:lnTo>
                              <a:lnTo>
                                <a:pt x="394" y="387"/>
                              </a:lnTo>
                              <a:lnTo>
                                <a:pt x="446" y="419"/>
                              </a:lnTo>
                              <a:lnTo>
                                <a:pt x="510" y="456"/>
                              </a:lnTo>
                              <a:lnTo>
                                <a:pt x="589" y="502"/>
                              </a:lnTo>
                              <a:lnTo>
                                <a:pt x="683" y="557"/>
                              </a:lnTo>
                              <a:lnTo>
                                <a:pt x="1098" y="311"/>
                              </a:lnTo>
                              <a:lnTo>
                                <a:pt x="654" y="58"/>
                              </a:lnTo>
                              <a:lnTo>
                                <a:pt x="653" y="58"/>
                              </a:lnTo>
                              <a:lnTo>
                                <a:pt x="651" y="56"/>
                              </a:lnTo>
                              <a:lnTo>
                                <a:pt x="650" y="55"/>
                              </a:lnTo>
                              <a:lnTo>
                                <a:pt x="647" y="55"/>
                              </a:lnTo>
                              <a:lnTo>
                                <a:pt x="645" y="53"/>
                              </a:lnTo>
                              <a:lnTo>
                                <a:pt x="643" y="52"/>
                              </a:lnTo>
                              <a:lnTo>
                                <a:pt x="641" y="52"/>
                              </a:lnTo>
                              <a:lnTo>
                                <a:pt x="640" y="50"/>
                              </a:lnTo>
                              <a:lnTo>
                                <a:pt x="637" y="50"/>
                              </a:lnTo>
                              <a:lnTo>
                                <a:pt x="635" y="49"/>
                              </a:lnTo>
                              <a:lnTo>
                                <a:pt x="634" y="48"/>
                              </a:lnTo>
                              <a:lnTo>
                                <a:pt x="631" y="46"/>
                              </a:lnTo>
                              <a:lnTo>
                                <a:pt x="630" y="46"/>
                              </a:lnTo>
                              <a:lnTo>
                                <a:pt x="628" y="45"/>
                              </a:lnTo>
                              <a:lnTo>
                                <a:pt x="627" y="45"/>
                              </a:lnTo>
                              <a:lnTo>
                                <a:pt x="624" y="43"/>
                              </a:lnTo>
                              <a:lnTo>
                                <a:pt x="622" y="43"/>
                              </a:lnTo>
                              <a:lnTo>
                                <a:pt x="620" y="42"/>
                              </a:lnTo>
                              <a:lnTo>
                                <a:pt x="618" y="40"/>
                              </a:lnTo>
                              <a:lnTo>
                                <a:pt x="617" y="40"/>
                              </a:lnTo>
                              <a:lnTo>
                                <a:pt x="614" y="39"/>
                              </a:lnTo>
                              <a:lnTo>
                                <a:pt x="612" y="39"/>
                              </a:lnTo>
                              <a:lnTo>
                                <a:pt x="611" y="37"/>
                              </a:lnTo>
                              <a:lnTo>
                                <a:pt x="608" y="36"/>
                              </a:lnTo>
                              <a:lnTo>
                                <a:pt x="607" y="36"/>
                              </a:lnTo>
                              <a:lnTo>
                                <a:pt x="604" y="35"/>
                              </a:lnTo>
                              <a:lnTo>
                                <a:pt x="602" y="33"/>
                              </a:lnTo>
                              <a:lnTo>
                                <a:pt x="601" y="33"/>
                              </a:lnTo>
                              <a:lnTo>
                                <a:pt x="598" y="32"/>
                              </a:lnTo>
                              <a:lnTo>
                                <a:pt x="595" y="32"/>
                              </a:lnTo>
                              <a:lnTo>
                                <a:pt x="594" y="30"/>
                              </a:lnTo>
                              <a:lnTo>
                                <a:pt x="591" y="30"/>
                              </a:lnTo>
                              <a:lnTo>
                                <a:pt x="589" y="29"/>
                              </a:lnTo>
                              <a:lnTo>
                                <a:pt x="588" y="29"/>
                              </a:lnTo>
                              <a:lnTo>
                                <a:pt x="585" y="27"/>
                              </a:lnTo>
                              <a:lnTo>
                                <a:pt x="582" y="26"/>
                              </a:lnTo>
                              <a:lnTo>
                                <a:pt x="581" y="26"/>
                              </a:lnTo>
                              <a:lnTo>
                                <a:pt x="578" y="24"/>
                              </a:lnTo>
                              <a:lnTo>
                                <a:pt x="577" y="24"/>
                              </a:lnTo>
                              <a:lnTo>
                                <a:pt x="575" y="24"/>
                              </a:lnTo>
                              <a:lnTo>
                                <a:pt x="572" y="23"/>
                              </a:lnTo>
                              <a:lnTo>
                                <a:pt x="569" y="22"/>
                              </a:lnTo>
                              <a:lnTo>
                                <a:pt x="568" y="22"/>
                              </a:lnTo>
                              <a:lnTo>
                                <a:pt x="565" y="20"/>
                              </a:lnTo>
                              <a:lnTo>
                                <a:pt x="564" y="20"/>
                              </a:lnTo>
                              <a:lnTo>
                                <a:pt x="562" y="20"/>
                              </a:lnTo>
                              <a:lnTo>
                                <a:pt x="559" y="19"/>
                              </a:lnTo>
                              <a:lnTo>
                                <a:pt x="556" y="17"/>
                              </a:lnTo>
                              <a:lnTo>
                                <a:pt x="555" y="17"/>
                              </a:lnTo>
                              <a:lnTo>
                                <a:pt x="552" y="17"/>
                              </a:lnTo>
                              <a:lnTo>
                                <a:pt x="551" y="17"/>
                              </a:lnTo>
                              <a:lnTo>
                                <a:pt x="548" y="16"/>
                              </a:lnTo>
                              <a:lnTo>
                                <a:pt x="546" y="16"/>
                              </a:lnTo>
                              <a:lnTo>
                                <a:pt x="543" y="14"/>
                              </a:lnTo>
                              <a:lnTo>
                                <a:pt x="541" y="14"/>
                              </a:lnTo>
                              <a:lnTo>
                                <a:pt x="539" y="14"/>
                              </a:lnTo>
                              <a:lnTo>
                                <a:pt x="536" y="13"/>
                              </a:lnTo>
                              <a:lnTo>
                                <a:pt x="535" y="13"/>
                              </a:lnTo>
                              <a:lnTo>
                                <a:pt x="532" y="13"/>
                              </a:lnTo>
                              <a:lnTo>
                                <a:pt x="529" y="12"/>
                              </a:lnTo>
                              <a:lnTo>
                                <a:pt x="528" y="12"/>
                              </a:lnTo>
                              <a:lnTo>
                                <a:pt x="525" y="12"/>
                              </a:lnTo>
                              <a:lnTo>
                                <a:pt x="522" y="10"/>
                              </a:lnTo>
                              <a:lnTo>
                                <a:pt x="520" y="10"/>
                              </a:lnTo>
                              <a:lnTo>
                                <a:pt x="518" y="9"/>
                              </a:lnTo>
                              <a:lnTo>
                                <a:pt x="515" y="9"/>
                              </a:lnTo>
                              <a:lnTo>
                                <a:pt x="513" y="9"/>
                              </a:lnTo>
                              <a:lnTo>
                                <a:pt x="510" y="9"/>
                              </a:lnTo>
                              <a:lnTo>
                                <a:pt x="509" y="7"/>
                              </a:lnTo>
                              <a:lnTo>
                                <a:pt x="506" y="7"/>
                              </a:lnTo>
                              <a:lnTo>
                                <a:pt x="503" y="7"/>
                              </a:lnTo>
                              <a:lnTo>
                                <a:pt x="500" y="6"/>
                              </a:lnTo>
                              <a:lnTo>
                                <a:pt x="499" y="6"/>
                              </a:lnTo>
                              <a:lnTo>
                                <a:pt x="496" y="6"/>
                              </a:lnTo>
                              <a:lnTo>
                                <a:pt x="493" y="6"/>
                              </a:lnTo>
                              <a:lnTo>
                                <a:pt x="492" y="6"/>
                              </a:lnTo>
                              <a:lnTo>
                                <a:pt x="489" y="4"/>
                              </a:lnTo>
                              <a:lnTo>
                                <a:pt x="486" y="4"/>
                              </a:lnTo>
                              <a:lnTo>
                                <a:pt x="483" y="4"/>
                              </a:lnTo>
                              <a:lnTo>
                                <a:pt x="480" y="4"/>
                              </a:lnTo>
                              <a:lnTo>
                                <a:pt x="479" y="4"/>
                              </a:lnTo>
                              <a:lnTo>
                                <a:pt x="476" y="4"/>
                              </a:lnTo>
                              <a:lnTo>
                                <a:pt x="473" y="4"/>
                              </a:lnTo>
                              <a:lnTo>
                                <a:pt x="470" y="3"/>
                              </a:lnTo>
                              <a:lnTo>
                                <a:pt x="469" y="3"/>
                              </a:lnTo>
                              <a:lnTo>
                                <a:pt x="466" y="3"/>
                              </a:lnTo>
                              <a:lnTo>
                                <a:pt x="464" y="3"/>
                              </a:lnTo>
                              <a:lnTo>
                                <a:pt x="462" y="3"/>
                              </a:lnTo>
                              <a:lnTo>
                                <a:pt x="459" y="3"/>
                              </a:lnTo>
                              <a:lnTo>
                                <a:pt x="457" y="1"/>
                              </a:lnTo>
                              <a:lnTo>
                                <a:pt x="454" y="1"/>
                              </a:lnTo>
                              <a:lnTo>
                                <a:pt x="452" y="1"/>
                              </a:lnTo>
                              <a:lnTo>
                                <a:pt x="449" y="1"/>
                              </a:lnTo>
                              <a:lnTo>
                                <a:pt x="446" y="1"/>
                              </a:lnTo>
                              <a:lnTo>
                                <a:pt x="443" y="1"/>
                              </a:lnTo>
                              <a:lnTo>
                                <a:pt x="440" y="0"/>
                              </a:lnTo>
                              <a:lnTo>
                                <a:pt x="439" y="1"/>
                              </a:lnTo>
                              <a:lnTo>
                                <a:pt x="436" y="1"/>
                              </a:lnTo>
                              <a:lnTo>
                                <a:pt x="433" y="1"/>
                              </a:lnTo>
                              <a:lnTo>
                                <a:pt x="431" y="1"/>
                              </a:lnTo>
                              <a:lnTo>
                                <a:pt x="429" y="1"/>
                              </a:lnTo>
                              <a:lnTo>
                                <a:pt x="426" y="1"/>
                              </a:lnTo>
                              <a:lnTo>
                                <a:pt x="423" y="1"/>
                              </a:lnTo>
                              <a:lnTo>
                                <a:pt x="420" y="1"/>
                              </a:lnTo>
                              <a:lnTo>
                                <a:pt x="418" y="1"/>
                              </a:lnTo>
                              <a:lnTo>
                                <a:pt x="416" y="1"/>
                              </a:lnTo>
                              <a:lnTo>
                                <a:pt x="413" y="1"/>
                              </a:lnTo>
                              <a:lnTo>
                                <a:pt x="410" y="1"/>
                              </a:lnTo>
                              <a:lnTo>
                                <a:pt x="408" y="3"/>
                              </a:lnTo>
                              <a:lnTo>
                                <a:pt x="406" y="3"/>
                              </a:lnTo>
                              <a:lnTo>
                                <a:pt x="403" y="3"/>
                              </a:lnTo>
                              <a:lnTo>
                                <a:pt x="400" y="3"/>
                              </a:lnTo>
                              <a:lnTo>
                                <a:pt x="398" y="3"/>
                              </a:lnTo>
                              <a:lnTo>
                                <a:pt x="395" y="3"/>
                              </a:lnTo>
                              <a:lnTo>
                                <a:pt x="393" y="3"/>
                              </a:lnTo>
                              <a:lnTo>
                                <a:pt x="390" y="3"/>
                              </a:lnTo>
                              <a:lnTo>
                                <a:pt x="387" y="3"/>
                              </a:lnTo>
                              <a:lnTo>
                                <a:pt x="384" y="3"/>
                              </a:lnTo>
                              <a:lnTo>
                                <a:pt x="381" y="3"/>
                              </a:lnTo>
                              <a:lnTo>
                                <a:pt x="378" y="3"/>
                              </a:lnTo>
                              <a:lnTo>
                                <a:pt x="377" y="4"/>
                              </a:lnTo>
                              <a:lnTo>
                                <a:pt x="374" y="4"/>
                              </a:lnTo>
                              <a:lnTo>
                                <a:pt x="371" y="4"/>
                              </a:lnTo>
                              <a:lnTo>
                                <a:pt x="368" y="6"/>
                              </a:lnTo>
                              <a:lnTo>
                                <a:pt x="367" y="6"/>
                              </a:lnTo>
                              <a:lnTo>
                                <a:pt x="364" y="6"/>
                              </a:lnTo>
                              <a:lnTo>
                                <a:pt x="361" y="6"/>
                              </a:lnTo>
                              <a:lnTo>
                                <a:pt x="358" y="6"/>
                              </a:lnTo>
                              <a:lnTo>
                                <a:pt x="355" y="7"/>
                              </a:lnTo>
                              <a:lnTo>
                                <a:pt x="352" y="7"/>
                              </a:lnTo>
                              <a:lnTo>
                                <a:pt x="350" y="7"/>
                              </a:lnTo>
                              <a:lnTo>
                                <a:pt x="347" y="7"/>
                              </a:lnTo>
                              <a:lnTo>
                                <a:pt x="345" y="9"/>
                              </a:lnTo>
                              <a:lnTo>
                                <a:pt x="342" y="9"/>
                              </a:lnTo>
                              <a:lnTo>
                                <a:pt x="339" y="9"/>
                              </a:lnTo>
                              <a:lnTo>
                                <a:pt x="337" y="10"/>
                              </a:lnTo>
                              <a:lnTo>
                                <a:pt x="334" y="10"/>
                              </a:lnTo>
                              <a:lnTo>
                                <a:pt x="331" y="12"/>
                              </a:lnTo>
                              <a:lnTo>
                                <a:pt x="329" y="12"/>
                              </a:lnTo>
                              <a:lnTo>
                                <a:pt x="327" y="13"/>
                              </a:lnTo>
                              <a:lnTo>
                                <a:pt x="324" y="13"/>
                              </a:lnTo>
                              <a:lnTo>
                                <a:pt x="321" y="14"/>
                              </a:lnTo>
                              <a:lnTo>
                                <a:pt x="318" y="14"/>
                              </a:lnTo>
                              <a:lnTo>
                                <a:pt x="315" y="14"/>
                              </a:lnTo>
                              <a:lnTo>
                                <a:pt x="314" y="16"/>
                              </a:lnTo>
                              <a:lnTo>
                                <a:pt x="311" y="17"/>
                              </a:lnTo>
                              <a:lnTo>
                                <a:pt x="308" y="17"/>
                              </a:lnTo>
                              <a:lnTo>
                                <a:pt x="305" y="19"/>
                              </a:lnTo>
                              <a:lnTo>
                                <a:pt x="302" y="19"/>
                              </a:lnTo>
                              <a:lnTo>
                                <a:pt x="299" y="20"/>
                              </a:lnTo>
                              <a:lnTo>
                                <a:pt x="298" y="20"/>
                              </a:lnTo>
                              <a:lnTo>
                                <a:pt x="295" y="22"/>
                              </a:lnTo>
                              <a:lnTo>
                                <a:pt x="292" y="22"/>
                              </a:lnTo>
                              <a:lnTo>
                                <a:pt x="289" y="23"/>
                              </a:lnTo>
                              <a:lnTo>
                                <a:pt x="286" y="24"/>
                              </a:lnTo>
                              <a:lnTo>
                                <a:pt x="283" y="24"/>
                              </a:lnTo>
                              <a:lnTo>
                                <a:pt x="282" y="26"/>
                              </a:lnTo>
                              <a:lnTo>
                                <a:pt x="279" y="27"/>
                              </a:lnTo>
                              <a:lnTo>
                                <a:pt x="276" y="27"/>
                              </a:lnTo>
                              <a:lnTo>
                                <a:pt x="273" y="29"/>
                              </a:lnTo>
                              <a:lnTo>
                                <a:pt x="271" y="29"/>
                              </a:lnTo>
                              <a:lnTo>
                                <a:pt x="268" y="30"/>
                              </a:lnTo>
                              <a:lnTo>
                                <a:pt x="266" y="32"/>
                              </a:lnTo>
                              <a:lnTo>
                                <a:pt x="263" y="33"/>
                              </a:lnTo>
                              <a:lnTo>
                                <a:pt x="260" y="33"/>
                              </a:lnTo>
                              <a:lnTo>
                                <a:pt x="258" y="35"/>
                              </a:lnTo>
                              <a:lnTo>
                                <a:pt x="255" y="36"/>
                              </a:lnTo>
                              <a:lnTo>
                                <a:pt x="252" y="36"/>
                              </a:lnTo>
                              <a:lnTo>
                                <a:pt x="250" y="37"/>
                              </a:lnTo>
                              <a:lnTo>
                                <a:pt x="248" y="39"/>
                              </a:lnTo>
                              <a:lnTo>
                                <a:pt x="245" y="40"/>
                              </a:lnTo>
                              <a:lnTo>
                                <a:pt x="242" y="42"/>
                              </a:lnTo>
                              <a:lnTo>
                                <a:pt x="239" y="42"/>
                              </a:lnTo>
                              <a:lnTo>
                                <a:pt x="236" y="43"/>
                              </a:lnTo>
                              <a:lnTo>
                                <a:pt x="235" y="45"/>
                              </a:lnTo>
                              <a:lnTo>
                                <a:pt x="232" y="46"/>
                              </a:lnTo>
                              <a:lnTo>
                                <a:pt x="229" y="48"/>
                              </a:lnTo>
                              <a:lnTo>
                                <a:pt x="226" y="49"/>
                              </a:lnTo>
                              <a:lnTo>
                                <a:pt x="223" y="50"/>
                              </a:lnTo>
                              <a:lnTo>
                                <a:pt x="220" y="50"/>
                              </a:lnTo>
                              <a:lnTo>
                                <a:pt x="219" y="53"/>
                              </a:lnTo>
                              <a:lnTo>
                                <a:pt x="216" y="53"/>
                              </a:lnTo>
                              <a:lnTo>
                                <a:pt x="213" y="55"/>
                              </a:lnTo>
                              <a:lnTo>
                                <a:pt x="210" y="58"/>
                              </a:lnTo>
                              <a:lnTo>
                                <a:pt x="207" y="59"/>
                              </a:lnTo>
                              <a:lnTo>
                                <a:pt x="204" y="59"/>
                              </a:lnTo>
                              <a:lnTo>
                                <a:pt x="202" y="62"/>
                              </a:lnTo>
                              <a:lnTo>
                                <a:pt x="200" y="62"/>
                              </a:lnTo>
                              <a:lnTo>
                                <a:pt x="197" y="63"/>
                              </a:lnTo>
                              <a:lnTo>
                                <a:pt x="194" y="66"/>
                              </a:lnTo>
                              <a:lnTo>
                                <a:pt x="191" y="66"/>
                              </a:lnTo>
                              <a:lnTo>
                                <a:pt x="189" y="68"/>
                              </a:lnTo>
                              <a:lnTo>
                                <a:pt x="187" y="69"/>
                              </a:lnTo>
                              <a:lnTo>
                                <a:pt x="186" y="71"/>
                              </a:lnTo>
                              <a:lnTo>
                                <a:pt x="184" y="72"/>
                              </a:lnTo>
                              <a:lnTo>
                                <a:pt x="183" y="73"/>
                              </a:lnTo>
                              <a:lnTo>
                                <a:pt x="181" y="73"/>
                              </a:lnTo>
                              <a:lnTo>
                                <a:pt x="180" y="75"/>
                              </a:lnTo>
                              <a:lnTo>
                                <a:pt x="179" y="76"/>
                              </a:lnTo>
                              <a:lnTo>
                                <a:pt x="177" y="76"/>
                              </a:lnTo>
                              <a:lnTo>
                                <a:pt x="176" y="78"/>
                              </a:lnTo>
                              <a:lnTo>
                                <a:pt x="174" y="79"/>
                              </a:lnTo>
                              <a:lnTo>
                                <a:pt x="173" y="81"/>
                              </a:lnTo>
                              <a:lnTo>
                                <a:pt x="170" y="81"/>
                              </a:lnTo>
                              <a:lnTo>
                                <a:pt x="168" y="82"/>
                              </a:lnTo>
                              <a:lnTo>
                                <a:pt x="167" y="83"/>
                              </a:lnTo>
                              <a:lnTo>
                                <a:pt x="166" y="85"/>
                              </a:lnTo>
                              <a:lnTo>
                                <a:pt x="164" y="86"/>
                              </a:lnTo>
                              <a:lnTo>
                                <a:pt x="163" y="86"/>
                              </a:lnTo>
                              <a:lnTo>
                                <a:pt x="160" y="88"/>
                              </a:lnTo>
                              <a:lnTo>
                                <a:pt x="158" y="89"/>
                              </a:lnTo>
                              <a:lnTo>
                                <a:pt x="157" y="91"/>
                              </a:lnTo>
                              <a:lnTo>
                                <a:pt x="156" y="92"/>
                              </a:lnTo>
                              <a:lnTo>
                                <a:pt x="154" y="94"/>
                              </a:lnTo>
                              <a:lnTo>
                                <a:pt x="153" y="95"/>
                              </a:lnTo>
                              <a:lnTo>
                                <a:pt x="150" y="95"/>
                              </a:lnTo>
                              <a:lnTo>
                                <a:pt x="150" y="96"/>
                              </a:lnTo>
                              <a:lnTo>
                                <a:pt x="147" y="98"/>
                              </a:lnTo>
                              <a:lnTo>
                                <a:pt x="146" y="99"/>
                              </a:lnTo>
                              <a:lnTo>
                                <a:pt x="146" y="101"/>
                              </a:lnTo>
                              <a:lnTo>
                                <a:pt x="144" y="101"/>
                              </a:lnTo>
                              <a:lnTo>
                                <a:pt x="141" y="102"/>
                              </a:lnTo>
                              <a:lnTo>
                                <a:pt x="141" y="104"/>
                              </a:lnTo>
                              <a:lnTo>
                                <a:pt x="138" y="105"/>
                              </a:lnTo>
                              <a:lnTo>
                                <a:pt x="137" y="107"/>
                              </a:lnTo>
                              <a:lnTo>
                                <a:pt x="137" y="108"/>
                              </a:lnTo>
                              <a:lnTo>
                                <a:pt x="134" y="109"/>
                              </a:lnTo>
                              <a:lnTo>
                                <a:pt x="133" y="109"/>
                              </a:lnTo>
                              <a:lnTo>
                                <a:pt x="133" y="111"/>
                              </a:lnTo>
                              <a:lnTo>
                                <a:pt x="130" y="112"/>
                              </a:lnTo>
                              <a:lnTo>
                                <a:pt x="128" y="114"/>
                              </a:lnTo>
                              <a:lnTo>
                                <a:pt x="128" y="115"/>
                              </a:lnTo>
                              <a:lnTo>
                                <a:pt x="127" y="117"/>
                              </a:lnTo>
                              <a:lnTo>
                                <a:pt x="124" y="118"/>
                              </a:lnTo>
                              <a:lnTo>
                                <a:pt x="124" y="119"/>
                              </a:lnTo>
                              <a:lnTo>
                                <a:pt x="121" y="121"/>
                              </a:lnTo>
                              <a:lnTo>
                                <a:pt x="120" y="122"/>
                              </a:lnTo>
                              <a:lnTo>
                                <a:pt x="120" y="124"/>
                              </a:lnTo>
                              <a:lnTo>
                                <a:pt x="117" y="125"/>
                              </a:lnTo>
                              <a:lnTo>
                                <a:pt x="115" y="125"/>
                              </a:lnTo>
                              <a:lnTo>
                                <a:pt x="115" y="128"/>
                              </a:lnTo>
                              <a:lnTo>
                                <a:pt x="114" y="130"/>
                              </a:lnTo>
                              <a:lnTo>
                                <a:pt x="112" y="131"/>
                              </a:lnTo>
                              <a:lnTo>
                                <a:pt x="111" y="132"/>
                              </a:lnTo>
                              <a:lnTo>
                                <a:pt x="110" y="134"/>
                              </a:lnTo>
                              <a:lnTo>
                                <a:pt x="108" y="135"/>
                              </a:lnTo>
                              <a:lnTo>
                                <a:pt x="107" y="137"/>
                              </a:lnTo>
                              <a:lnTo>
                                <a:pt x="105" y="138"/>
                              </a:lnTo>
                              <a:lnTo>
                                <a:pt x="104" y="140"/>
                              </a:lnTo>
                              <a:lnTo>
                                <a:pt x="102" y="141"/>
                              </a:lnTo>
                              <a:lnTo>
                                <a:pt x="101" y="142"/>
                              </a:lnTo>
                              <a:lnTo>
                                <a:pt x="100" y="144"/>
                              </a:lnTo>
                              <a:lnTo>
                                <a:pt x="100" y="147"/>
                              </a:lnTo>
                              <a:lnTo>
                                <a:pt x="98" y="148"/>
                              </a:lnTo>
                              <a:lnTo>
                                <a:pt x="97" y="150"/>
                              </a:lnTo>
                              <a:lnTo>
                                <a:pt x="95" y="151"/>
                              </a:lnTo>
                              <a:lnTo>
                                <a:pt x="94" y="153"/>
                              </a:lnTo>
                              <a:lnTo>
                                <a:pt x="92" y="154"/>
                              </a:lnTo>
                              <a:lnTo>
                                <a:pt x="91" y="155"/>
                              </a:lnTo>
                              <a:lnTo>
                                <a:pt x="89" y="157"/>
                              </a:lnTo>
                              <a:lnTo>
                                <a:pt x="88" y="158"/>
                              </a:lnTo>
                              <a:lnTo>
                                <a:pt x="87" y="160"/>
                              </a:lnTo>
                              <a:lnTo>
                                <a:pt x="85" y="161"/>
                              </a:lnTo>
                              <a:lnTo>
                                <a:pt x="84" y="163"/>
                              </a:lnTo>
                              <a:lnTo>
                                <a:pt x="84" y="166"/>
                              </a:lnTo>
                              <a:lnTo>
                                <a:pt x="82" y="167"/>
                              </a:lnTo>
                              <a:lnTo>
                                <a:pt x="81" y="168"/>
                              </a:lnTo>
                              <a:lnTo>
                                <a:pt x="79" y="170"/>
                              </a:lnTo>
                              <a:lnTo>
                                <a:pt x="78" y="171"/>
                              </a:lnTo>
                              <a:lnTo>
                                <a:pt x="77" y="173"/>
                              </a:lnTo>
                              <a:lnTo>
                                <a:pt x="75" y="174"/>
                              </a:lnTo>
                              <a:lnTo>
                                <a:pt x="75" y="177"/>
                              </a:lnTo>
                              <a:lnTo>
                                <a:pt x="74" y="178"/>
                              </a:lnTo>
                              <a:lnTo>
                                <a:pt x="72" y="180"/>
                              </a:lnTo>
                              <a:lnTo>
                                <a:pt x="71" y="181"/>
                              </a:lnTo>
                              <a:lnTo>
                                <a:pt x="69" y="183"/>
                              </a:lnTo>
                              <a:lnTo>
                                <a:pt x="69" y="186"/>
                              </a:lnTo>
                              <a:lnTo>
                                <a:pt x="68" y="187"/>
                              </a:lnTo>
                              <a:lnTo>
                                <a:pt x="66" y="189"/>
                              </a:lnTo>
                              <a:lnTo>
                                <a:pt x="65" y="190"/>
                              </a:lnTo>
                              <a:lnTo>
                                <a:pt x="64" y="191"/>
                              </a:lnTo>
                              <a:lnTo>
                                <a:pt x="62" y="193"/>
                              </a:lnTo>
                              <a:lnTo>
                                <a:pt x="62" y="194"/>
                              </a:lnTo>
                              <a:lnTo>
                                <a:pt x="61" y="197"/>
                              </a:lnTo>
                              <a:lnTo>
                                <a:pt x="59" y="199"/>
                              </a:lnTo>
                              <a:lnTo>
                                <a:pt x="58" y="200"/>
                              </a:lnTo>
                              <a:lnTo>
                                <a:pt x="56" y="202"/>
                              </a:lnTo>
                              <a:lnTo>
                                <a:pt x="55" y="203"/>
                              </a:lnTo>
                              <a:lnTo>
                                <a:pt x="55" y="206"/>
                              </a:lnTo>
                              <a:lnTo>
                                <a:pt x="54" y="207"/>
                              </a:lnTo>
                              <a:lnTo>
                                <a:pt x="52" y="209"/>
                              </a:lnTo>
                              <a:lnTo>
                                <a:pt x="52" y="212"/>
                              </a:lnTo>
                              <a:lnTo>
                                <a:pt x="51" y="213"/>
                              </a:lnTo>
                              <a:lnTo>
                                <a:pt x="49" y="214"/>
                              </a:lnTo>
                              <a:lnTo>
                                <a:pt x="49" y="216"/>
                              </a:lnTo>
                              <a:lnTo>
                                <a:pt x="48" y="217"/>
                              </a:lnTo>
                              <a:lnTo>
                                <a:pt x="48" y="220"/>
                              </a:lnTo>
                              <a:lnTo>
                                <a:pt x="46" y="222"/>
                              </a:lnTo>
                              <a:lnTo>
                                <a:pt x="45" y="223"/>
                              </a:lnTo>
                              <a:lnTo>
                                <a:pt x="44" y="225"/>
                              </a:lnTo>
                              <a:lnTo>
                                <a:pt x="44" y="227"/>
                              </a:lnTo>
                              <a:lnTo>
                                <a:pt x="42" y="229"/>
                              </a:lnTo>
                              <a:lnTo>
                                <a:pt x="41" y="230"/>
                              </a:lnTo>
                              <a:lnTo>
                                <a:pt x="41" y="233"/>
                              </a:lnTo>
                              <a:lnTo>
                                <a:pt x="39" y="235"/>
                              </a:lnTo>
                              <a:lnTo>
                                <a:pt x="38" y="236"/>
                              </a:lnTo>
                              <a:lnTo>
                                <a:pt x="38" y="237"/>
                              </a:lnTo>
                              <a:lnTo>
                                <a:pt x="36" y="240"/>
                              </a:lnTo>
                              <a:lnTo>
                                <a:pt x="36" y="242"/>
                              </a:lnTo>
                              <a:lnTo>
                                <a:pt x="35" y="245"/>
                              </a:lnTo>
                              <a:lnTo>
                                <a:pt x="33" y="246"/>
                              </a:lnTo>
                              <a:lnTo>
                                <a:pt x="32" y="248"/>
                              </a:lnTo>
                              <a:lnTo>
                                <a:pt x="32" y="250"/>
                              </a:lnTo>
                              <a:lnTo>
                                <a:pt x="31" y="252"/>
                              </a:lnTo>
                              <a:lnTo>
                                <a:pt x="31" y="253"/>
                              </a:lnTo>
                              <a:lnTo>
                                <a:pt x="31" y="256"/>
                              </a:lnTo>
                              <a:lnTo>
                                <a:pt x="29" y="258"/>
                              </a:lnTo>
                              <a:lnTo>
                                <a:pt x="28" y="259"/>
                              </a:lnTo>
                              <a:lnTo>
                                <a:pt x="28" y="262"/>
                              </a:lnTo>
                              <a:lnTo>
                                <a:pt x="26" y="263"/>
                              </a:lnTo>
                              <a:lnTo>
                                <a:pt x="26" y="266"/>
                              </a:lnTo>
                              <a:lnTo>
                                <a:pt x="26" y="268"/>
                              </a:lnTo>
                              <a:lnTo>
                                <a:pt x="25" y="269"/>
                              </a:lnTo>
                              <a:lnTo>
                                <a:pt x="23" y="271"/>
                              </a:lnTo>
                              <a:lnTo>
                                <a:pt x="23" y="273"/>
                              </a:lnTo>
                              <a:lnTo>
                                <a:pt x="22" y="275"/>
                              </a:lnTo>
                              <a:lnTo>
                                <a:pt x="22" y="276"/>
                              </a:lnTo>
                              <a:lnTo>
                                <a:pt x="22" y="279"/>
                              </a:lnTo>
                              <a:lnTo>
                                <a:pt x="21" y="281"/>
                              </a:lnTo>
                              <a:lnTo>
                                <a:pt x="19" y="284"/>
                              </a:lnTo>
                              <a:lnTo>
                                <a:pt x="19" y="285"/>
                              </a:lnTo>
                              <a:lnTo>
                                <a:pt x="18" y="288"/>
                              </a:lnTo>
                              <a:lnTo>
                                <a:pt x="18" y="289"/>
                              </a:lnTo>
                              <a:lnTo>
                                <a:pt x="18" y="292"/>
                              </a:lnTo>
                              <a:lnTo>
                                <a:pt x="16" y="294"/>
                              </a:lnTo>
                              <a:lnTo>
                                <a:pt x="15" y="295"/>
                              </a:lnTo>
                              <a:lnTo>
                                <a:pt x="15" y="298"/>
                              </a:lnTo>
                              <a:lnTo>
                                <a:pt x="15" y="299"/>
                              </a:lnTo>
                              <a:lnTo>
                                <a:pt x="15" y="301"/>
                              </a:lnTo>
                              <a:lnTo>
                                <a:pt x="13" y="304"/>
                              </a:lnTo>
                              <a:lnTo>
                                <a:pt x="13" y="305"/>
                              </a:lnTo>
                              <a:lnTo>
                                <a:pt x="12" y="308"/>
                              </a:lnTo>
                              <a:lnTo>
                                <a:pt x="12" y="309"/>
                              </a:lnTo>
                              <a:lnTo>
                                <a:pt x="12" y="312"/>
                              </a:lnTo>
                              <a:lnTo>
                                <a:pt x="10" y="314"/>
                              </a:lnTo>
                              <a:lnTo>
                                <a:pt x="10" y="317"/>
                              </a:lnTo>
                              <a:lnTo>
                                <a:pt x="10" y="318"/>
                              </a:lnTo>
                              <a:lnTo>
                                <a:pt x="9" y="320"/>
                              </a:lnTo>
                              <a:lnTo>
                                <a:pt x="9" y="322"/>
                              </a:lnTo>
                              <a:lnTo>
                                <a:pt x="9" y="324"/>
                              </a:lnTo>
                              <a:lnTo>
                                <a:pt x="9" y="327"/>
                              </a:lnTo>
                              <a:lnTo>
                                <a:pt x="9" y="330"/>
                              </a:lnTo>
                              <a:lnTo>
                                <a:pt x="8" y="331"/>
                              </a:lnTo>
                              <a:lnTo>
                                <a:pt x="8" y="332"/>
                              </a:lnTo>
                              <a:lnTo>
                                <a:pt x="8" y="335"/>
                              </a:lnTo>
                              <a:lnTo>
                                <a:pt x="6" y="337"/>
                              </a:lnTo>
                              <a:lnTo>
                                <a:pt x="6" y="340"/>
                              </a:lnTo>
                              <a:lnTo>
                                <a:pt x="6" y="343"/>
                              </a:lnTo>
                              <a:lnTo>
                                <a:pt x="6" y="344"/>
                              </a:lnTo>
                              <a:lnTo>
                                <a:pt x="5" y="345"/>
                              </a:lnTo>
                              <a:lnTo>
                                <a:pt x="5" y="348"/>
                              </a:lnTo>
                              <a:lnTo>
                                <a:pt x="5" y="350"/>
                              </a:lnTo>
                              <a:lnTo>
                                <a:pt x="5" y="353"/>
                              </a:lnTo>
                              <a:lnTo>
                                <a:pt x="5" y="356"/>
                              </a:lnTo>
                              <a:lnTo>
                                <a:pt x="3" y="357"/>
                              </a:lnTo>
                              <a:lnTo>
                                <a:pt x="3" y="358"/>
                              </a:lnTo>
                              <a:lnTo>
                                <a:pt x="3" y="361"/>
                              </a:lnTo>
                              <a:lnTo>
                                <a:pt x="3" y="363"/>
                              </a:lnTo>
                              <a:lnTo>
                                <a:pt x="3" y="366"/>
                              </a:lnTo>
                              <a:lnTo>
                                <a:pt x="3" y="368"/>
                              </a:lnTo>
                              <a:lnTo>
                                <a:pt x="3" y="370"/>
                              </a:lnTo>
                              <a:lnTo>
                                <a:pt x="2" y="371"/>
                              </a:lnTo>
                              <a:lnTo>
                                <a:pt x="2" y="374"/>
                              </a:lnTo>
                              <a:lnTo>
                                <a:pt x="2" y="377"/>
                              </a:lnTo>
                              <a:lnTo>
                                <a:pt x="2" y="379"/>
                              </a:lnTo>
                              <a:lnTo>
                                <a:pt x="2" y="381"/>
                              </a:lnTo>
                              <a:lnTo>
                                <a:pt x="2" y="383"/>
                              </a:lnTo>
                              <a:lnTo>
                                <a:pt x="2" y="386"/>
                              </a:lnTo>
                              <a:lnTo>
                                <a:pt x="2" y="389"/>
                              </a:lnTo>
                              <a:lnTo>
                                <a:pt x="2" y="390"/>
                              </a:lnTo>
                              <a:lnTo>
                                <a:pt x="2" y="393"/>
                              </a:lnTo>
                              <a:lnTo>
                                <a:pt x="2" y="394"/>
                              </a:lnTo>
                              <a:lnTo>
                                <a:pt x="2" y="397"/>
                              </a:lnTo>
                              <a:lnTo>
                                <a:pt x="0" y="399"/>
                              </a:lnTo>
                              <a:lnTo>
                                <a:pt x="2" y="402"/>
                              </a:lnTo>
                              <a:lnTo>
                                <a:pt x="2" y="403"/>
                              </a:lnTo>
                              <a:lnTo>
                                <a:pt x="2" y="404"/>
                              </a:lnTo>
                              <a:lnTo>
                                <a:pt x="2" y="407"/>
                              </a:lnTo>
                              <a:lnTo>
                                <a:pt x="2" y="409"/>
                              </a:lnTo>
                              <a:lnTo>
                                <a:pt x="2" y="410"/>
                              </a:lnTo>
                              <a:lnTo>
                                <a:pt x="2" y="412"/>
                              </a:lnTo>
                              <a:lnTo>
                                <a:pt x="2" y="413"/>
                              </a:lnTo>
                              <a:lnTo>
                                <a:pt x="2" y="416"/>
                              </a:lnTo>
                              <a:lnTo>
                                <a:pt x="2" y="417"/>
                              </a:lnTo>
                              <a:lnTo>
                                <a:pt x="2" y="419"/>
                              </a:lnTo>
                              <a:lnTo>
                                <a:pt x="2" y="420"/>
                              </a:lnTo>
                              <a:lnTo>
                                <a:pt x="3" y="423"/>
                              </a:lnTo>
                              <a:lnTo>
                                <a:pt x="3" y="425"/>
                              </a:lnTo>
                              <a:lnTo>
                                <a:pt x="3" y="427"/>
                              </a:lnTo>
                              <a:lnTo>
                                <a:pt x="3" y="429"/>
                              </a:lnTo>
                              <a:lnTo>
                                <a:pt x="3" y="432"/>
                              </a:lnTo>
                              <a:lnTo>
                                <a:pt x="3" y="433"/>
                              </a:lnTo>
                              <a:lnTo>
                                <a:pt x="3" y="435"/>
                              </a:lnTo>
                              <a:lnTo>
                                <a:pt x="3" y="436"/>
                              </a:lnTo>
                              <a:lnTo>
                                <a:pt x="3" y="439"/>
                              </a:lnTo>
                              <a:lnTo>
                                <a:pt x="3" y="440"/>
                              </a:lnTo>
                              <a:lnTo>
                                <a:pt x="3" y="442"/>
                              </a:lnTo>
                              <a:lnTo>
                                <a:pt x="3" y="443"/>
                              </a:lnTo>
                              <a:lnTo>
                                <a:pt x="5" y="446"/>
                              </a:lnTo>
                              <a:lnTo>
                                <a:pt x="5" y="448"/>
                              </a:lnTo>
                              <a:lnTo>
                                <a:pt x="5" y="449"/>
                              </a:lnTo>
                              <a:lnTo>
                                <a:pt x="5" y="452"/>
                              </a:lnTo>
                              <a:lnTo>
                                <a:pt x="5" y="453"/>
                              </a:lnTo>
                              <a:lnTo>
                                <a:pt x="5" y="455"/>
                              </a:lnTo>
                              <a:lnTo>
                                <a:pt x="5" y="456"/>
                              </a:lnTo>
                              <a:lnTo>
                                <a:pt x="6" y="458"/>
                              </a:lnTo>
                              <a:lnTo>
                                <a:pt x="6" y="461"/>
                              </a:lnTo>
                              <a:lnTo>
                                <a:pt x="6" y="462"/>
                              </a:lnTo>
                              <a:lnTo>
                                <a:pt x="6" y="463"/>
                              </a:lnTo>
                              <a:lnTo>
                                <a:pt x="6" y="465"/>
                              </a:lnTo>
                              <a:lnTo>
                                <a:pt x="8" y="468"/>
                              </a:lnTo>
                              <a:lnTo>
                                <a:pt x="8" y="469"/>
                              </a:lnTo>
                              <a:lnTo>
                                <a:pt x="8" y="471"/>
                              </a:lnTo>
                              <a:lnTo>
                                <a:pt x="8" y="474"/>
                              </a:lnTo>
                              <a:lnTo>
                                <a:pt x="9" y="475"/>
                              </a:lnTo>
                              <a:lnTo>
                                <a:pt x="9" y="476"/>
                              </a:lnTo>
                              <a:lnTo>
                                <a:pt x="9" y="478"/>
                              </a:lnTo>
                              <a:lnTo>
                                <a:pt x="9" y="479"/>
                              </a:lnTo>
                              <a:lnTo>
                                <a:pt x="9" y="482"/>
                              </a:lnTo>
                              <a:lnTo>
                                <a:pt x="9" y="484"/>
                              </a:lnTo>
                              <a:lnTo>
                                <a:pt x="9" y="485"/>
                              </a:lnTo>
                              <a:lnTo>
                                <a:pt x="9" y="486"/>
                              </a:lnTo>
                              <a:lnTo>
                                <a:pt x="10" y="489"/>
                              </a:lnTo>
                              <a:lnTo>
                                <a:pt x="10" y="491"/>
                              </a:lnTo>
                              <a:lnTo>
                                <a:pt x="10" y="492"/>
                              </a:lnTo>
                              <a:lnTo>
                                <a:pt x="12" y="494"/>
                              </a:lnTo>
                              <a:lnTo>
                                <a:pt x="12" y="495"/>
                              </a:lnTo>
                              <a:lnTo>
                                <a:pt x="12" y="497"/>
                              </a:lnTo>
                              <a:lnTo>
                                <a:pt x="12" y="498"/>
                              </a:lnTo>
                              <a:lnTo>
                                <a:pt x="13" y="501"/>
                              </a:lnTo>
                              <a:lnTo>
                                <a:pt x="13" y="502"/>
                              </a:lnTo>
                              <a:lnTo>
                                <a:pt x="15" y="504"/>
                              </a:lnTo>
                              <a:lnTo>
                                <a:pt x="15" y="505"/>
                              </a:lnTo>
                              <a:lnTo>
                                <a:pt x="15" y="507"/>
                              </a:lnTo>
                              <a:lnTo>
                                <a:pt x="16" y="510"/>
                              </a:lnTo>
                              <a:lnTo>
                                <a:pt x="16" y="511"/>
                              </a:lnTo>
                              <a:lnTo>
                                <a:pt x="16" y="512"/>
                              </a:lnTo>
                              <a:lnTo>
                                <a:pt x="18" y="514"/>
                              </a:lnTo>
                              <a:lnTo>
                                <a:pt x="18" y="515"/>
                              </a:lnTo>
                              <a:lnTo>
                                <a:pt x="18" y="517"/>
                              </a:lnTo>
                              <a:lnTo>
                                <a:pt x="18" y="518"/>
                              </a:lnTo>
                              <a:lnTo>
                                <a:pt x="18" y="521"/>
                              </a:lnTo>
                              <a:lnTo>
                                <a:pt x="19" y="522"/>
                              </a:lnTo>
                              <a:lnTo>
                                <a:pt x="19" y="524"/>
                              </a:lnTo>
                              <a:lnTo>
                                <a:pt x="19" y="525"/>
                              </a:lnTo>
                              <a:lnTo>
                                <a:pt x="19" y="527"/>
                              </a:lnTo>
                              <a:lnTo>
                                <a:pt x="21" y="530"/>
                              </a:lnTo>
                              <a:lnTo>
                                <a:pt x="21" y="531"/>
                              </a:lnTo>
                              <a:lnTo>
                                <a:pt x="22" y="533"/>
                              </a:lnTo>
                              <a:lnTo>
                                <a:pt x="22" y="534"/>
                              </a:lnTo>
                              <a:lnTo>
                                <a:pt x="23" y="535"/>
                              </a:lnTo>
                              <a:lnTo>
                                <a:pt x="23" y="537"/>
                              </a:lnTo>
                              <a:lnTo>
                                <a:pt x="23" y="538"/>
                              </a:lnTo>
                              <a:lnTo>
                                <a:pt x="25" y="540"/>
                              </a:lnTo>
                              <a:lnTo>
                                <a:pt x="25" y="541"/>
                              </a:lnTo>
                              <a:lnTo>
                                <a:pt x="26" y="543"/>
                              </a:lnTo>
                              <a:lnTo>
                                <a:pt x="26" y="544"/>
                              </a:lnTo>
                              <a:lnTo>
                                <a:pt x="26" y="546"/>
                              </a:lnTo>
                              <a:lnTo>
                                <a:pt x="28" y="548"/>
                              </a:lnTo>
                              <a:lnTo>
                                <a:pt x="28" y="550"/>
                              </a:lnTo>
                              <a:lnTo>
                                <a:pt x="28" y="551"/>
                              </a:lnTo>
                              <a:lnTo>
                                <a:pt x="29" y="553"/>
                              </a:lnTo>
                              <a:lnTo>
                                <a:pt x="29" y="554"/>
                              </a:lnTo>
                              <a:lnTo>
                                <a:pt x="29" y="556"/>
                              </a:lnTo>
                              <a:lnTo>
                                <a:pt x="31" y="557"/>
                              </a:lnTo>
                              <a:lnTo>
                                <a:pt x="31" y="558"/>
                              </a:lnTo>
                              <a:lnTo>
                                <a:pt x="32" y="560"/>
                              </a:lnTo>
                              <a:lnTo>
                                <a:pt x="32" y="561"/>
                              </a:lnTo>
                              <a:lnTo>
                                <a:pt x="32" y="563"/>
                              </a:lnTo>
                              <a:lnTo>
                                <a:pt x="32" y="564"/>
                              </a:lnTo>
                              <a:lnTo>
                                <a:pt x="33" y="567"/>
                              </a:lnTo>
                              <a:lnTo>
                                <a:pt x="33" y="569"/>
                              </a:lnTo>
                              <a:lnTo>
                                <a:pt x="35" y="570"/>
                              </a:lnTo>
                              <a:lnTo>
                                <a:pt x="35" y="571"/>
                              </a:lnTo>
                              <a:lnTo>
                                <a:pt x="36" y="573"/>
                              </a:lnTo>
                              <a:lnTo>
                                <a:pt x="36" y="574"/>
                              </a:lnTo>
                              <a:lnTo>
                                <a:pt x="38" y="576"/>
                              </a:lnTo>
                              <a:lnTo>
                                <a:pt x="38" y="577"/>
                              </a:lnTo>
                              <a:lnTo>
                                <a:pt x="39" y="579"/>
                              </a:lnTo>
                              <a:lnTo>
                                <a:pt x="39" y="580"/>
                              </a:lnTo>
                              <a:lnTo>
                                <a:pt x="39" y="581"/>
                              </a:lnTo>
                              <a:lnTo>
                                <a:pt x="39" y="583"/>
                              </a:lnTo>
                              <a:lnTo>
                                <a:pt x="41" y="586"/>
                              </a:lnTo>
                              <a:lnTo>
                                <a:pt x="42" y="587"/>
                              </a:lnTo>
                              <a:lnTo>
                                <a:pt x="44" y="590"/>
                              </a:lnTo>
                              <a:lnTo>
                                <a:pt x="44" y="592"/>
                              </a:lnTo>
                              <a:lnTo>
                                <a:pt x="45" y="594"/>
                              </a:lnTo>
                              <a:lnTo>
                                <a:pt x="46" y="596"/>
                              </a:lnTo>
                              <a:lnTo>
                                <a:pt x="48" y="599"/>
                              </a:lnTo>
                              <a:lnTo>
                                <a:pt x="48" y="600"/>
                              </a:lnTo>
                              <a:lnTo>
                                <a:pt x="49" y="603"/>
                              </a:lnTo>
                              <a:lnTo>
                                <a:pt x="51" y="605"/>
                              </a:lnTo>
                              <a:lnTo>
                                <a:pt x="51" y="607"/>
                              </a:lnTo>
                              <a:lnTo>
                                <a:pt x="52" y="609"/>
                              </a:lnTo>
                              <a:lnTo>
                                <a:pt x="54" y="612"/>
                              </a:lnTo>
                              <a:lnTo>
                                <a:pt x="55" y="613"/>
                              </a:lnTo>
                              <a:lnTo>
                                <a:pt x="55" y="616"/>
                              </a:lnTo>
                              <a:lnTo>
                                <a:pt x="55" y="617"/>
                              </a:lnTo>
                              <a:lnTo>
                                <a:pt x="56" y="619"/>
                              </a:lnTo>
                              <a:lnTo>
                                <a:pt x="58" y="620"/>
                              </a:lnTo>
                              <a:lnTo>
                                <a:pt x="58" y="622"/>
                              </a:lnTo>
                              <a:lnTo>
                                <a:pt x="59" y="623"/>
                              </a:lnTo>
                              <a:lnTo>
                                <a:pt x="59" y="625"/>
                              </a:lnTo>
                              <a:lnTo>
                                <a:pt x="61" y="626"/>
                              </a:lnTo>
                              <a:lnTo>
                                <a:pt x="62" y="628"/>
                              </a:lnTo>
                              <a:lnTo>
                                <a:pt x="62" y="629"/>
                              </a:lnTo>
                              <a:lnTo>
                                <a:pt x="64" y="630"/>
                              </a:lnTo>
                              <a:lnTo>
                                <a:pt x="64" y="632"/>
                              </a:lnTo>
                              <a:lnTo>
                                <a:pt x="65" y="633"/>
                              </a:lnTo>
                              <a:lnTo>
                                <a:pt x="66" y="635"/>
                              </a:lnTo>
                              <a:lnTo>
                                <a:pt x="66" y="636"/>
                              </a:lnTo>
                              <a:lnTo>
                                <a:pt x="68" y="638"/>
                              </a:lnTo>
                              <a:lnTo>
                                <a:pt x="69" y="639"/>
                              </a:lnTo>
                              <a:lnTo>
                                <a:pt x="69" y="641"/>
                              </a:lnTo>
                              <a:lnTo>
                                <a:pt x="69" y="642"/>
                              </a:lnTo>
                              <a:lnTo>
                                <a:pt x="71" y="643"/>
                              </a:lnTo>
                              <a:lnTo>
                                <a:pt x="71" y="645"/>
                              </a:lnTo>
                              <a:lnTo>
                                <a:pt x="72" y="646"/>
                              </a:lnTo>
                              <a:lnTo>
                                <a:pt x="74" y="648"/>
                              </a:lnTo>
                              <a:lnTo>
                                <a:pt x="74" y="649"/>
                              </a:lnTo>
                              <a:lnTo>
                                <a:pt x="75" y="651"/>
                              </a:lnTo>
                              <a:lnTo>
                                <a:pt x="75" y="652"/>
                              </a:lnTo>
                              <a:lnTo>
                                <a:pt x="77" y="653"/>
                              </a:lnTo>
                              <a:lnTo>
                                <a:pt x="78" y="655"/>
                              </a:lnTo>
                              <a:lnTo>
                                <a:pt x="78" y="656"/>
                              </a:lnTo>
                              <a:lnTo>
                                <a:pt x="78" y="658"/>
                              </a:lnTo>
                              <a:lnTo>
                                <a:pt x="79" y="659"/>
                              </a:lnTo>
                              <a:lnTo>
                                <a:pt x="79" y="661"/>
                              </a:lnTo>
                              <a:lnTo>
                                <a:pt x="81" y="662"/>
                              </a:lnTo>
                              <a:lnTo>
                                <a:pt x="82" y="664"/>
                              </a:lnTo>
                              <a:lnTo>
                                <a:pt x="82" y="665"/>
                              </a:lnTo>
                              <a:lnTo>
                                <a:pt x="84" y="666"/>
                              </a:lnTo>
                              <a:lnTo>
                                <a:pt x="85" y="668"/>
                              </a:lnTo>
                              <a:lnTo>
                                <a:pt x="85" y="669"/>
                              </a:lnTo>
                              <a:lnTo>
                                <a:pt x="87" y="671"/>
                              </a:lnTo>
                              <a:lnTo>
                                <a:pt x="87" y="672"/>
                              </a:lnTo>
                              <a:lnTo>
                                <a:pt x="88" y="672"/>
                              </a:lnTo>
                              <a:lnTo>
                                <a:pt x="89" y="674"/>
                              </a:lnTo>
                              <a:lnTo>
                                <a:pt x="89" y="675"/>
                              </a:lnTo>
                              <a:lnTo>
                                <a:pt x="91" y="676"/>
                              </a:lnTo>
                              <a:lnTo>
                                <a:pt x="91" y="678"/>
                              </a:lnTo>
                              <a:lnTo>
                                <a:pt x="92" y="679"/>
                              </a:lnTo>
                              <a:lnTo>
                                <a:pt x="94" y="681"/>
                              </a:lnTo>
                              <a:lnTo>
                                <a:pt x="94" y="682"/>
                              </a:lnTo>
                              <a:lnTo>
                                <a:pt x="95" y="684"/>
                              </a:lnTo>
                              <a:lnTo>
                                <a:pt x="97" y="685"/>
                              </a:lnTo>
                              <a:lnTo>
                                <a:pt x="97" y="687"/>
                              </a:lnTo>
                              <a:lnTo>
                                <a:pt x="98" y="688"/>
                              </a:lnTo>
                              <a:lnTo>
                                <a:pt x="100" y="689"/>
                              </a:lnTo>
                              <a:lnTo>
                                <a:pt x="101" y="691"/>
                              </a:lnTo>
                              <a:lnTo>
                                <a:pt x="101" y="692"/>
                              </a:lnTo>
                              <a:lnTo>
                                <a:pt x="102" y="694"/>
                              </a:lnTo>
                              <a:lnTo>
                                <a:pt x="104" y="695"/>
                              </a:lnTo>
                              <a:lnTo>
                                <a:pt x="104" y="697"/>
                              </a:lnTo>
                              <a:lnTo>
                                <a:pt x="105" y="698"/>
                              </a:lnTo>
                              <a:lnTo>
                                <a:pt x="107" y="700"/>
                              </a:lnTo>
                              <a:lnTo>
                                <a:pt x="107" y="701"/>
                              </a:lnTo>
                              <a:lnTo>
                                <a:pt x="108" y="701"/>
                              </a:lnTo>
                              <a:lnTo>
                                <a:pt x="108" y="702"/>
                              </a:lnTo>
                              <a:lnTo>
                                <a:pt x="110" y="704"/>
                              </a:lnTo>
                              <a:lnTo>
                                <a:pt x="111" y="705"/>
                              </a:lnTo>
                              <a:lnTo>
                                <a:pt x="112" y="707"/>
                              </a:lnTo>
                              <a:lnTo>
                                <a:pt x="112" y="708"/>
                              </a:lnTo>
                              <a:lnTo>
                                <a:pt x="114" y="710"/>
                              </a:lnTo>
                              <a:lnTo>
                                <a:pt x="115" y="711"/>
                              </a:lnTo>
                              <a:lnTo>
                                <a:pt x="115" y="712"/>
                              </a:lnTo>
                              <a:lnTo>
                                <a:pt x="117" y="714"/>
                              </a:lnTo>
                              <a:lnTo>
                                <a:pt x="118" y="715"/>
                              </a:lnTo>
                              <a:lnTo>
                                <a:pt x="120" y="717"/>
                              </a:lnTo>
                              <a:lnTo>
                                <a:pt x="120" y="718"/>
                              </a:lnTo>
                              <a:lnTo>
                                <a:pt x="121" y="720"/>
                              </a:lnTo>
                              <a:lnTo>
                                <a:pt x="121" y="721"/>
                              </a:lnTo>
                              <a:lnTo>
                                <a:pt x="123" y="721"/>
                              </a:lnTo>
                              <a:lnTo>
                                <a:pt x="124" y="723"/>
                              </a:lnTo>
                              <a:lnTo>
                                <a:pt x="124" y="724"/>
                              </a:lnTo>
                              <a:lnTo>
                                <a:pt x="125" y="725"/>
                              </a:lnTo>
                              <a:lnTo>
                                <a:pt x="125" y="727"/>
                              </a:lnTo>
                              <a:lnTo>
                                <a:pt x="127" y="727"/>
                              </a:lnTo>
                              <a:lnTo>
                                <a:pt x="128" y="728"/>
                              </a:lnTo>
                              <a:lnTo>
                                <a:pt x="128" y="730"/>
                              </a:lnTo>
                              <a:lnTo>
                                <a:pt x="130" y="731"/>
                              </a:lnTo>
                              <a:lnTo>
                                <a:pt x="131" y="733"/>
                              </a:lnTo>
                              <a:lnTo>
                                <a:pt x="133" y="733"/>
                              </a:lnTo>
                              <a:lnTo>
                                <a:pt x="133" y="734"/>
                              </a:lnTo>
                              <a:lnTo>
                                <a:pt x="134" y="734"/>
                              </a:lnTo>
                              <a:lnTo>
                                <a:pt x="134" y="736"/>
                              </a:lnTo>
                              <a:lnTo>
                                <a:pt x="135" y="737"/>
                              </a:lnTo>
                              <a:lnTo>
                                <a:pt x="137" y="738"/>
                              </a:lnTo>
                              <a:lnTo>
                                <a:pt x="138" y="740"/>
                              </a:lnTo>
                              <a:lnTo>
                                <a:pt x="140" y="741"/>
                              </a:lnTo>
                              <a:lnTo>
                                <a:pt x="140" y="743"/>
                              </a:lnTo>
                              <a:lnTo>
                                <a:pt x="141" y="744"/>
                              </a:lnTo>
                              <a:lnTo>
                                <a:pt x="143" y="744"/>
                              </a:lnTo>
                              <a:lnTo>
                                <a:pt x="143" y="746"/>
                              </a:lnTo>
                              <a:lnTo>
                                <a:pt x="144" y="747"/>
                              </a:lnTo>
                              <a:lnTo>
                                <a:pt x="146" y="748"/>
                              </a:lnTo>
                              <a:lnTo>
                                <a:pt x="147" y="748"/>
                              </a:lnTo>
                              <a:lnTo>
                                <a:pt x="147" y="750"/>
                              </a:lnTo>
                              <a:lnTo>
                                <a:pt x="148" y="751"/>
                              </a:lnTo>
                              <a:lnTo>
                                <a:pt x="148" y="753"/>
                              </a:lnTo>
                              <a:lnTo>
                                <a:pt x="150" y="754"/>
                              </a:lnTo>
                              <a:lnTo>
                                <a:pt x="151" y="754"/>
                              </a:lnTo>
                              <a:lnTo>
                                <a:pt x="151" y="756"/>
                              </a:lnTo>
                              <a:lnTo>
                                <a:pt x="153" y="756"/>
                              </a:lnTo>
                              <a:lnTo>
                                <a:pt x="153" y="757"/>
                              </a:lnTo>
                              <a:lnTo>
                                <a:pt x="154" y="759"/>
                              </a:lnTo>
                              <a:lnTo>
                                <a:pt x="156" y="760"/>
                              </a:lnTo>
                              <a:lnTo>
                                <a:pt x="156" y="761"/>
                              </a:lnTo>
                              <a:lnTo>
                                <a:pt x="157" y="763"/>
                              </a:lnTo>
                              <a:lnTo>
                                <a:pt x="158" y="763"/>
                              </a:lnTo>
                              <a:lnTo>
                                <a:pt x="158" y="764"/>
                              </a:lnTo>
                              <a:lnTo>
                                <a:pt x="160" y="766"/>
                              </a:lnTo>
                              <a:lnTo>
                                <a:pt x="161" y="767"/>
                              </a:lnTo>
                              <a:lnTo>
                                <a:pt x="163" y="767"/>
                              </a:lnTo>
                              <a:lnTo>
                                <a:pt x="164" y="769"/>
                              </a:lnTo>
                              <a:lnTo>
                                <a:pt x="166" y="770"/>
                              </a:lnTo>
                              <a:lnTo>
                                <a:pt x="166" y="771"/>
                              </a:lnTo>
                              <a:lnTo>
                                <a:pt x="167" y="771"/>
                              </a:lnTo>
                              <a:lnTo>
                                <a:pt x="167" y="773"/>
                              </a:lnTo>
                              <a:lnTo>
                                <a:pt x="168" y="773"/>
                              </a:lnTo>
                              <a:lnTo>
                                <a:pt x="168" y="774"/>
                              </a:lnTo>
                              <a:lnTo>
                                <a:pt x="170" y="776"/>
                              </a:lnTo>
                              <a:lnTo>
                                <a:pt x="171" y="777"/>
                              </a:lnTo>
                              <a:lnTo>
                                <a:pt x="173" y="777"/>
                              </a:lnTo>
                              <a:lnTo>
                                <a:pt x="173" y="779"/>
                              </a:lnTo>
                              <a:lnTo>
                                <a:pt x="174" y="779"/>
                              </a:lnTo>
                              <a:lnTo>
                                <a:pt x="174" y="780"/>
                              </a:lnTo>
                              <a:lnTo>
                                <a:pt x="176" y="780"/>
                              </a:lnTo>
                              <a:lnTo>
                                <a:pt x="176" y="782"/>
                              </a:lnTo>
                              <a:lnTo>
                                <a:pt x="177" y="782"/>
                              </a:lnTo>
                              <a:lnTo>
                                <a:pt x="179" y="783"/>
                              </a:lnTo>
                              <a:lnTo>
                                <a:pt x="179" y="784"/>
                              </a:lnTo>
                              <a:lnTo>
                                <a:pt x="180" y="784"/>
                              </a:lnTo>
                              <a:lnTo>
                                <a:pt x="180" y="786"/>
                              </a:lnTo>
                              <a:lnTo>
                                <a:pt x="181" y="786"/>
                              </a:lnTo>
                              <a:lnTo>
                                <a:pt x="183" y="787"/>
                              </a:lnTo>
                              <a:lnTo>
                                <a:pt x="184" y="789"/>
                              </a:lnTo>
                              <a:lnTo>
                                <a:pt x="184" y="790"/>
                              </a:lnTo>
                              <a:lnTo>
                                <a:pt x="186" y="790"/>
                              </a:lnTo>
                              <a:lnTo>
                                <a:pt x="186" y="792"/>
                              </a:lnTo>
                              <a:lnTo>
                                <a:pt x="187" y="793"/>
                              </a:lnTo>
                              <a:lnTo>
                                <a:pt x="189" y="795"/>
                              </a:lnTo>
                              <a:lnTo>
                                <a:pt x="190" y="795"/>
                              </a:lnTo>
                              <a:lnTo>
                                <a:pt x="190" y="796"/>
                              </a:lnTo>
                              <a:lnTo>
                                <a:pt x="191" y="796"/>
                              </a:lnTo>
                              <a:lnTo>
                                <a:pt x="193" y="797"/>
                              </a:lnTo>
                              <a:lnTo>
                                <a:pt x="194" y="799"/>
                              </a:lnTo>
                              <a:lnTo>
                                <a:pt x="196" y="799"/>
                              </a:lnTo>
                              <a:lnTo>
                                <a:pt x="196" y="800"/>
                              </a:lnTo>
                              <a:lnTo>
                                <a:pt x="197" y="802"/>
                              </a:lnTo>
                              <a:lnTo>
                                <a:pt x="199" y="803"/>
                              </a:lnTo>
                              <a:lnTo>
                                <a:pt x="200" y="805"/>
                              </a:lnTo>
                              <a:lnTo>
                                <a:pt x="200" y="803"/>
                              </a:lnTo>
                              <a:lnTo>
                                <a:pt x="200" y="805"/>
                              </a:lnTo>
                              <a:lnTo>
                                <a:pt x="200" y="803"/>
                              </a:lnTo>
                              <a:lnTo>
                                <a:pt x="200" y="805"/>
                              </a:lnTo>
                              <a:lnTo>
                                <a:pt x="200" y="803"/>
                              </a:lnTo>
                              <a:lnTo>
                                <a:pt x="200" y="805"/>
                              </a:lnTo>
                              <a:lnTo>
                                <a:pt x="200" y="803"/>
                              </a:lnTo>
                              <a:lnTo>
                                <a:pt x="202" y="805"/>
                              </a:lnTo>
                              <a:close/>
                            </a:path>
                          </a:pathLst>
                        </a:custGeom>
                        <a:solidFill>
                          <a:srgbClr val="B2B4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72"/>
                      <wps:cNvSpPr>
                        <a:spLocks noEditPoints="1"/>
                      </wps:cNvSpPr>
                      <wps:spPr bwMode="auto">
                        <a:xfrm>
                          <a:off x="2314" y="890"/>
                          <a:ext cx="2628" cy="905"/>
                        </a:xfrm>
                        <a:custGeom>
                          <a:avLst/>
                          <a:gdLst>
                            <a:gd name="T0" fmla="*/ 2094 w 2628"/>
                            <a:gd name="T1" fmla="*/ 428 h 905"/>
                            <a:gd name="T2" fmla="*/ 1984 w 2628"/>
                            <a:gd name="T3" fmla="*/ 371 h 905"/>
                            <a:gd name="T4" fmla="*/ 2338 w 2628"/>
                            <a:gd name="T5" fmla="*/ 464 h 905"/>
                            <a:gd name="T6" fmla="*/ 2266 w 2628"/>
                            <a:gd name="T7" fmla="*/ 546 h 905"/>
                            <a:gd name="T8" fmla="*/ 2437 w 2628"/>
                            <a:gd name="T9" fmla="*/ 418 h 905"/>
                            <a:gd name="T10" fmla="*/ 2421 w 2628"/>
                            <a:gd name="T11" fmla="*/ 384 h 905"/>
                            <a:gd name="T12" fmla="*/ 107 w 2628"/>
                            <a:gd name="T13" fmla="*/ 854 h 905"/>
                            <a:gd name="T14" fmla="*/ 75 w 2628"/>
                            <a:gd name="T15" fmla="*/ 729 h 905"/>
                            <a:gd name="T16" fmla="*/ 552 w 2628"/>
                            <a:gd name="T17" fmla="*/ 762 h 905"/>
                            <a:gd name="T18" fmla="*/ 502 w 2628"/>
                            <a:gd name="T19" fmla="*/ 847 h 905"/>
                            <a:gd name="T20" fmla="*/ 569 w 2628"/>
                            <a:gd name="T21" fmla="*/ 742 h 905"/>
                            <a:gd name="T22" fmla="*/ 661 w 2628"/>
                            <a:gd name="T23" fmla="*/ 808 h 905"/>
                            <a:gd name="T24" fmla="*/ 775 w 2628"/>
                            <a:gd name="T25" fmla="*/ 783 h 905"/>
                            <a:gd name="T26" fmla="*/ 868 w 2628"/>
                            <a:gd name="T27" fmla="*/ 808 h 905"/>
                            <a:gd name="T28" fmla="*/ 1039 w 2628"/>
                            <a:gd name="T29" fmla="*/ 803 h 905"/>
                            <a:gd name="T30" fmla="*/ 983 w 2628"/>
                            <a:gd name="T31" fmla="*/ 785 h 905"/>
                            <a:gd name="T32" fmla="*/ 1235 w 2628"/>
                            <a:gd name="T33" fmla="*/ 745 h 905"/>
                            <a:gd name="T34" fmla="*/ 1381 w 2628"/>
                            <a:gd name="T35" fmla="*/ 683 h 905"/>
                            <a:gd name="T36" fmla="*/ 1367 w 2628"/>
                            <a:gd name="T37" fmla="*/ 793 h 905"/>
                            <a:gd name="T38" fmla="*/ 1375 w 2628"/>
                            <a:gd name="T39" fmla="*/ 853 h 905"/>
                            <a:gd name="T40" fmla="*/ 1349 w 2628"/>
                            <a:gd name="T41" fmla="*/ 719 h 905"/>
                            <a:gd name="T42" fmla="*/ 1595 w 2628"/>
                            <a:gd name="T43" fmla="*/ 718 h 905"/>
                            <a:gd name="T44" fmla="*/ 1891 w 2628"/>
                            <a:gd name="T45" fmla="*/ 793 h 905"/>
                            <a:gd name="T46" fmla="*/ 1826 w 2628"/>
                            <a:gd name="T47" fmla="*/ 801 h 905"/>
                            <a:gd name="T48" fmla="*/ 133 w 2628"/>
                            <a:gd name="T49" fmla="*/ 31 h 905"/>
                            <a:gd name="T50" fmla="*/ 94 w 2628"/>
                            <a:gd name="T51" fmla="*/ 161 h 905"/>
                            <a:gd name="T52" fmla="*/ 29 w 2628"/>
                            <a:gd name="T53" fmla="*/ 230 h 905"/>
                            <a:gd name="T54" fmla="*/ 65 w 2628"/>
                            <a:gd name="T55" fmla="*/ 92 h 905"/>
                            <a:gd name="T56" fmla="*/ 364 w 2628"/>
                            <a:gd name="T57" fmla="*/ 168 h 905"/>
                            <a:gd name="T58" fmla="*/ 289 w 2628"/>
                            <a:gd name="T59" fmla="*/ 197 h 905"/>
                            <a:gd name="T60" fmla="*/ 391 w 2628"/>
                            <a:gd name="T61" fmla="*/ 112 h 905"/>
                            <a:gd name="T62" fmla="*/ 539 w 2628"/>
                            <a:gd name="T63" fmla="*/ 102 h 905"/>
                            <a:gd name="T64" fmla="*/ 444 w 2628"/>
                            <a:gd name="T65" fmla="*/ 125 h 905"/>
                            <a:gd name="T66" fmla="*/ 831 w 2628"/>
                            <a:gd name="T67" fmla="*/ 161 h 905"/>
                            <a:gd name="T68" fmla="*/ 768 w 2628"/>
                            <a:gd name="T69" fmla="*/ 243 h 905"/>
                            <a:gd name="T70" fmla="*/ 901 w 2628"/>
                            <a:gd name="T71" fmla="*/ 177 h 905"/>
                            <a:gd name="T72" fmla="*/ 872 w 2628"/>
                            <a:gd name="T73" fmla="*/ 93 h 905"/>
                            <a:gd name="T74" fmla="*/ 1097 w 2628"/>
                            <a:gd name="T75" fmla="*/ 133 h 905"/>
                            <a:gd name="T76" fmla="*/ 1153 w 2628"/>
                            <a:gd name="T77" fmla="*/ 71 h 905"/>
                            <a:gd name="T78" fmla="*/ 1275 w 2628"/>
                            <a:gd name="T79" fmla="*/ 238 h 905"/>
                            <a:gd name="T80" fmla="*/ 1351 w 2628"/>
                            <a:gd name="T81" fmla="*/ 149 h 905"/>
                            <a:gd name="T82" fmla="*/ 1528 w 2628"/>
                            <a:gd name="T83" fmla="*/ 83 h 905"/>
                            <a:gd name="T84" fmla="*/ 1496 w 2628"/>
                            <a:gd name="T85" fmla="*/ 182 h 905"/>
                            <a:gd name="T86" fmla="*/ 1487 w 2628"/>
                            <a:gd name="T87" fmla="*/ 246 h 905"/>
                            <a:gd name="T88" fmla="*/ 1473 w 2628"/>
                            <a:gd name="T89" fmla="*/ 110 h 905"/>
                            <a:gd name="T90" fmla="*/ 177 w 2628"/>
                            <a:gd name="T91" fmla="*/ 405 h 905"/>
                            <a:gd name="T92" fmla="*/ 67 w 2628"/>
                            <a:gd name="T93" fmla="*/ 482 h 905"/>
                            <a:gd name="T94" fmla="*/ 282 w 2628"/>
                            <a:gd name="T95" fmla="*/ 377 h 905"/>
                            <a:gd name="T96" fmla="*/ 401 w 2628"/>
                            <a:gd name="T97" fmla="*/ 546 h 905"/>
                            <a:gd name="T98" fmla="*/ 446 w 2628"/>
                            <a:gd name="T99" fmla="*/ 472 h 905"/>
                            <a:gd name="T100" fmla="*/ 758 w 2628"/>
                            <a:gd name="T101" fmla="*/ 541 h 905"/>
                            <a:gd name="T102" fmla="*/ 858 w 2628"/>
                            <a:gd name="T103" fmla="*/ 417 h 905"/>
                            <a:gd name="T104" fmla="*/ 973 w 2628"/>
                            <a:gd name="T105" fmla="*/ 371 h 905"/>
                            <a:gd name="T106" fmla="*/ 1016 w 2628"/>
                            <a:gd name="T107" fmla="*/ 446 h 905"/>
                            <a:gd name="T108" fmla="*/ 1154 w 2628"/>
                            <a:gd name="T109" fmla="*/ 428 h 905"/>
                            <a:gd name="T110" fmla="*/ 1181 w 2628"/>
                            <a:gd name="T111" fmla="*/ 372 h 905"/>
                            <a:gd name="T112" fmla="*/ 1358 w 2628"/>
                            <a:gd name="T113" fmla="*/ 546 h 905"/>
                            <a:gd name="T114" fmla="*/ 1337 w 2628"/>
                            <a:gd name="T115" fmla="*/ 428 h 905"/>
                            <a:gd name="T116" fmla="*/ 1587 w 2628"/>
                            <a:gd name="T117" fmla="*/ 544 h 905"/>
                            <a:gd name="T118" fmla="*/ 1598 w 2628"/>
                            <a:gd name="T119" fmla="*/ 611 h 905"/>
                            <a:gd name="T120" fmla="*/ 1562 w 2628"/>
                            <a:gd name="T121" fmla="*/ 500 h 905"/>
                            <a:gd name="T122" fmla="*/ 1747 w 2628"/>
                            <a:gd name="T123" fmla="*/ 487 h 905"/>
                            <a:gd name="T124" fmla="*/ 1703 w 2628"/>
                            <a:gd name="T125" fmla="*/ 496 h 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2628" h="905">
                              <a:moveTo>
                                <a:pt x="1893" y="541"/>
                              </a:moveTo>
                              <a:lnTo>
                                <a:pt x="1943" y="541"/>
                              </a:lnTo>
                              <a:lnTo>
                                <a:pt x="1943" y="451"/>
                              </a:lnTo>
                              <a:lnTo>
                                <a:pt x="1944" y="450"/>
                              </a:lnTo>
                              <a:lnTo>
                                <a:pt x="1944" y="447"/>
                              </a:lnTo>
                              <a:lnTo>
                                <a:pt x="1944" y="444"/>
                              </a:lnTo>
                              <a:lnTo>
                                <a:pt x="1944" y="441"/>
                              </a:lnTo>
                              <a:lnTo>
                                <a:pt x="1944" y="440"/>
                              </a:lnTo>
                              <a:lnTo>
                                <a:pt x="1946" y="437"/>
                              </a:lnTo>
                              <a:lnTo>
                                <a:pt x="1946" y="436"/>
                              </a:lnTo>
                              <a:lnTo>
                                <a:pt x="1947" y="433"/>
                              </a:lnTo>
                              <a:lnTo>
                                <a:pt x="1947" y="431"/>
                              </a:lnTo>
                              <a:lnTo>
                                <a:pt x="1949" y="430"/>
                              </a:lnTo>
                              <a:lnTo>
                                <a:pt x="1950" y="428"/>
                              </a:lnTo>
                              <a:lnTo>
                                <a:pt x="1950" y="426"/>
                              </a:lnTo>
                              <a:lnTo>
                                <a:pt x="1951" y="426"/>
                              </a:lnTo>
                              <a:lnTo>
                                <a:pt x="1953" y="424"/>
                              </a:lnTo>
                              <a:lnTo>
                                <a:pt x="1954" y="423"/>
                              </a:lnTo>
                              <a:lnTo>
                                <a:pt x="1956" y="421"/>
                              </a:lnTo>
                              <a:lnTo>
                                <a:pt x="1957" y="421"/>
                              </a:lnTo>
                              <a:lnTo>
                                <a:pt x="1959" y="420"/>
                              </a:lnTo>
                              <a:lnTo>
                                <a:pt x="1961" y="420"/>
                              </a:lnTo>
                              <a:lnTo>
                                <a:pt x="1963" y="418"/>
                              </a:lnTo>
                              <a:lnTo>
                                <a:pt x="1964" y="418"/>
                              </a:lnTo>
                              <a:lnTo>
                                <a:pt x="1967" y="418"/>
                              </a:lnTo>
                              <a:lnTo>
                                <a:pt x="1969" y="418"/>
                              </a:lnTo>
                              <a:lnTo>
                                <a:pt x="1970" y="417"/>
                              </a:lnTo>
                              <a:lnTo>
                                <a:pt x="1973" y="418"/>
                              </a:lnTo>
                              <a:lnTo>
                                <a:pt x="1974" y="418"/>
                              </a:lnTo>
                              <a:lnTo>
                                <a:pt x="1977" y="418"/>
                              </a:lnTo>
                              <a:lnTo>
                                <a:pt x="1979" y="418"/>
                              </a:lnTo>
                              <a:lnTo>
                                <a:pt x="1980" y="418"/>
                              </a:lnTo>
                              <a:lnTo>
                                <a:pt x="1982" y="420"/>
                              </a:lnTo>
                              <a:lnTo>
                                <a:pt x="1983" y="420"/>
                              </a:lnTo>
                              <a:lnTo>
                                <a:pt x="1984" y="421"/>
                              </a:lnTo>
                              <a:lnTo>
                                <a:pt x="1986" y="421"/>
                              </a:lnTo>
                              <a:lnTo>
                                <a:pt x="1987" y="423"/>
                              </a:lnTo>
                              <a:lnTo>
                                <a:pt x="1989" y="424"/>
                              </a:lnTo>
                              <a:lnTo>
                                <a:pt x="1989" y="426"/>
                              </a:lnTo>
                              <a:lnTo>
                                <a:pt x="1990" y="428"/>
                              </a:lnTo>
                              <a:lnTo>
                                <a:pt x="1992" y="430"/>
                              </a:lnTo>
                              <a:lnTo>
                                <a:pt x="1993" y="431"/>
                              </a:lnTo>
                              <a:lnTo>
                                <a:pt x="1993" y="433"/>
                              </a:lnTo>
                              <a:lnTo>
                                <a:pt x="1995" y="436"/>
                              </a:lnTo>
                              <a:lnTo>
                                <a:pt x="1995" y="437"/>
                              </a:lnTo>
                              <a:lnTo>
                                <a:pt x="1996" y="440"/>
                              </a:lnTo>
                              <a:lnTo>
                                <a:pt x="1996" y="441"/>
                              </a:lnTo>
                              <a:lnTo>
                                <a:pt x="1996" y="444"/>
                              </a:lnTo>
                              <a:lnTo>
                                <a:pt x="1996" y="447"/>
                              </a:lnTo>
                              <a:lnTo>
                                <a:pt x="1996" y="450"/>
                              </a:lnTo>
                              <a:lnTo>
                                <a:pt x="1996" y="451"/>
                              </a:lnTo>
                              <a:lnTo>
                                <a:pt x="1996" y="541"/>
                              </a:lnTo>
                              <a:lnTo>
                                <a:pt x="2045" y="541"/>
                              </a:lnTo>
                              <a:lnTo>
                                <a:pt x="2045" y="451"/>
                              </a:lnTo>
                              <a:lnTo>
                                <a:pt x="2046" y="451"/>
                              </a:lnTo>
                              <a:lnTo>
                                <a:pt x="2046" y="450"/>
                              </a:lnTo>
                              <a:lnTo>
                                <a:pt x="2046" y="449"/>
                              </a:lnTo>
                              <a:lnTo>
                                <a:pt x="2046" y="447"/>
                              </a:lnTo>
                              <a:lnTo>
                                <a:pt x="2046" y="446"/>
                              </a:lnTo>
                              <a:lnTo>
                                <a:pt x="2046" y="444"/>
                              </a:lnTo>
                              <a:lnTo>
                                <a:pt x="2046" y="443"/>
                              </a:lnTo>
                              <a:lnTo>
                                <a:pt x="2046" y="441"/>
                              </a:lnTo>
                              <a:lnTo>
                                <a:pt x="2046" y="440"/>
                              </a:lnTo>
                              <a:lnTo>
                                <a:pt x="2048" y="440"/>
                              </a:lnTo>
                              <a:lnTo>
                                <a:pt x="2048" y="439"/>
                              </a:lnTo>
                              <a:lnTo>
                                <a:pt x="2048" y="437"/>
                              </a:lnTo>
                              <a:lnTo>
                                <a:pt x="2048" y="436"/>
                              </a:lnTo>
                              <a:lnTo>
                                <a:pt x="2049" y="434"/>
                              </a:lnTo>
                              <a:lnTo>
                                <a:pt x="2049" y="433"/>
                              </a:lnTo>
                              <a:lnTo>
                                <a:pt x="2049" y="431"/>
                              </a:lnTo>
                              <a:lnTo>
                                <a:pt x="2051" y="431"/>
                              </a:lnTo>
                              <a:lnTo>
                                <a:pt x="2051" y="430"/>
                              </a:lnTo>
                              <a:lnTo>
                                <a:pt x="2051" y="428"/>
                              </a:lnTo>
                              <a:lnTo>
                                <a:pt x="2052" y="428"/>
                              </a:lnTo>
                              <a:lnTo>
                                <a:pt x="2052" y="427"/>
                              </a:lnTo>
                              <a:lnTo>
                                <a:pt x="2053" y="426"/>
                              </a:lnTo>
                              <a:lnTo>
                                <a:pt x="2053" y="424"/>
                              </a:lnTo>
                              <a:lnTo>
                                <a:pt x="2055" y="424"/>
                              </a:lnTo>
                              <a:lnTo>
                                <a:pt x="2056" y="423"/>
                              </a:lnTo>
                              <a:lnTo>
                                <a:pt x="2058" y="421"/>
                              </a:lnTo>
                              <a:lnTo>
                                <a:pt x="2059" y="421"/>
                              </a:lnTo>
                              <a:lnTo>
                                <a:pt x="2059" y="420"/>
                              </a:lnTo>
                              <a:lnTo>
                                <a:pt x="2061" y="420"/>
                              </a:lnTo>
                              <a:lnTo>
                                <a:pt x="2062" y="420"/>
                              </a:lnTo>
                              <a:lnTo>
                                <a:pt x="2062" y="418"/>
                              </a:lnTo>
                              <a:lnTo>
                                <a:pt x="2063" y="418"/>
                              </a:lnTo>
                              <a:lnTo>
                                <a:pt x="2065" y="418"/>
                              </a:lnTo>
                              <a:lnTo>
                                <a:pt x="2066" y="418"/>
                              </a:lnTo>
                              <a:lnTo>
                                <a:pt x="2068" y="418"/>
                              </a:lnTo>
                              <a:lnTo>
                                <a:pt x="2069" y="418"/>
                              </a:lnTo>
                              <a:lnTo>
                                <a:pt x="2071" y="418"/>
                              </a:lnTo>
                              <a:lnTo>
                                <a:pt x="2072" y="418"/>
                              </a:lnTo>
                              <a:lnTo>
                                <a:pt x="2072" y="417"/>
                              </a:lnTo>
                              <a:lnTo>
                                <a:pt x="2074" y="418"/>
                              </a:lnTo>
                              <a:lnTo>
                                <a:pt x="2075" y="418"/>
                              </a:lnTo>
                              <a:lnTo>
                                <a:pt x="2076" y="418"/>
                              </a:lnTo>
                              <a:lnTo>
                                <a:pt x="2078" y="418"/>
                              </a:lnTo>
                              <a:lnTo>
                                <a:pt x="2079" y="418"/>
                              </a:lnTo>
                              <a:lnTo>
                                <a:pt x="2081" y="418"/>
                              </a:lnTo>
                              <a:lnTo>
                                <a:pt x="2082" y="420"/>
                              </a:lnTo>
                              <a:lnTo>
                                <a:pt x="2084" y="420"/>
                              </a:lnTo>
                              <a:lnTo>
                                <a:pt x="2085" y="420"/>
                              </a:lnTo>
                              <a:lnTo>
                                <a:pt x="2085" y="421"/>
                              </a:lnTo>
                              <a:lnTo>
                                <a:pt x="2086" y="421"/>
                              </a:lnTo>
                              <a:lnTo>
                                <a:pt x="2088" y="423"/>
                              </a:lnTo>
                              <a:lnTo>
                                <a:pt x="2089" y="423"/>
                              </a:lnTo>
                              <a:lnTo>
                                <a:pt x="2091" y="423"/>
                              </a:lnTo>
                              <a:lnTo>
                                <a:pt x="2091" y="424"/>
                              </a:lnTo>
                              <a:lnTo>
                                <a:pt x="2092" y="424"/>
                              </a:lnTo>
                              <a:lnTo>
                                <a:pt x="2092" y="426"/>
                              </a:lnTo>
                              <a:lnTo>
                                <a:pt x="2094" y="427"/>
                              </a:lnTo>
                              <a:lnTo>
                                <a:pt x="2094" y="428"/>
                              </a:lnTo>
                              <a:lnTo>
                                <a:pt x="2095" y="430"/>
                              </a:lnTo>
                              <a:lnTo>
                                <a:pt x="2095" y="431"/>
                              </a:lnTo>
                              <a:lnTo>
                                <a:pt x="2097" y="433"/>
                              </a:lnTo>
                              <a:lnTo>
                                <a:pt x="2097" y="434"/>
                              </a:lnTo>
                              <a:lnTo>
                                <a:pt x="2097" y="436"/>
                              </a:lnTo>
                              <a:lnTo>
                                <a:pt x="2097" y="437"/>
                              </a:lnTo>
                              <a:lnTo>
                                <a:pt x="2097" y="439"/>
                              </a:lnTo>
                              <a:lnTo>
                                <a:pt x="2097" y="440"/>
                              </a:lnTo>
                              <a:lnTo>
                                <a:pt x="2098" y="441"/>
                              </a:lnTo>
                              <a:lnTo>
                                <a:pt x="2098" y="443"/>
                              </a:lnTo>
                              <a:lnTo>
                                <a:pt x="2098" y="444"/>
                              </a:lnTo>
                              <a:lnTo>
                                <a:pt x="2098" y="446"/>
                              </a:lnTo>
                              <a:lnTo>
                                <a:pt x="2098" y="447"/>
                              </a:lnTo>
                              <a:lnTo>
                                <a:pt x="2098" y="449"/>
                              </a:lnTo>
                              <a:lnTo>
                                <a:pt x="2098" y="450"/>
                              </a:lnTo>
                              <a:lnTo>
                                <a:pt x="2098" y="451"/>
                              </a:lnTo>
                              <a:lnTo>
                                <a:pt x="2098" y="453"/>
                              </a:lnTo>
                              <a:lnTo>
                                <a:pt x="2098" y="541"/>
                              </a:lnTo>
                              <a:lnTo>
                                <a:pt x="2147" y="541"/>
                              </a:lnTo>
                              <a:lnTo>
                                <a:pt x="2147" y="451"/>
                              </a:lnTo>
                              <a:lnTo>
                                <a:pt x="2148" y="450"/>
                              </a:lnTo>
                              <a:lnTo>
                                <a:pt x="2147" y="447"/>
                              </a:lnTo>
                              <a:lnTo>
                                <a:pt x="2147" y="444"/>
                              </a:lnTo>
                              <a:lnTo>
                                <a:pt x="2148" y="443"/>
                              </a:lnTo>
                              <a:lnTo>
                                <a:pt x="2148" y="440"/>
                              </a:lnTo>
                              <a:lnTo>
                                <a:pt x="2147" y="439"/>
                              </a:lnTo>
                              <a:lnTo>
                                <a:pt x="2148" y="436"/>
                              </a:lnTo>
                              <a:lnTo>
                                <a:pt x="2147" y="434"/>
                              </a:lnTo>
                              <a:lnTo>
                                <a:pt x="2147" y="433"/>
                              </a:lnTo>
                              <a:lnTo>
                                <a:pt x="2148" y="431"/>
                              </a:lnTo>
                              <a:lnTo>
                                <a:pt x="2147" y="430"/>
                              </a:lnTo>
                              <a:lnTo>
                                <a:pt x="2147" y="427"/>
                              </a:lnTo>
                              <a:lnTo>
                                <a:pt x="2147" y="426"/>
                              </a:lnTo>
                              <a:lnTo>
                                <a:pt x="2147" y="424"/>
                              </a:lnTo>
                              <a:lnTo>
                                <a:pt x="2147" y="423"/>
                              </a:lnTo>
                              <a:lnTo>
                                <a:pt x="2147" y="421"/>
                              </a:lnTo>
                              <a:lnTo>
                                <a:pt x="2147" y="420"/>
                              </a:lnTo>
                              <a:lnTo>
                                <a:pt x="2145" y="418"/>
                              </a:lnTo>
                              <a:lnTo>
                                <a:pt x="2145" y="417"/>
                              </a:lnTo>
                              <a:lnTo>
                                <a:pt x="2145" y="415"/>
                              </a:lnTo>
                              <a:lnTo>
                                <a:pt x="2145" y="414"/>
                              </a:lnTo>
                              <a:lnTo>
                                <a:pt x="2145" y="413"/>
                              </a:lnTo>
                              <a:lnTo>
                                <a:pt x="2145" y="411"/>
                              </a:lnTo>
                              <a:lnTo>
                                <a:pt x="2144" y="410"/>
                              </a:lnTo>
                              <a:lnTo>
                                <a:pt x="2144" y="408"/>
                              </a:lnTo>
                              <a:lnTo>
                                <a:pt x="2144" y="407"/>
                              </a:lnTo>
                              <a:lnTo>
                                <a:pt x="2142" y="405"/>
                              </a:lnTo>
                              <a:lnTo>
                                <a:pt x="2142" y="404"/>
                              </a:lnTo>
                              <a:lnTo>
                                <a:pt x="2141" y="404"/>
                              </a:lnTo>
                              <a:lnTo>
                                <a:pt x="2141" y="403"/>
                              </a:lnTo>
                              <a:lnTo>
                                <a:pt x="2141" y="401"/>
                              </a:lnTo>
                              <a:lnTo>
                                <a:pt x="2140" y="401"/>
                              </a:lnTo>
                              <a:lnTo>
                                <a:pt x="2140" y="400"/>
                              </a:lnTo>
                              <a:lnTo>
                                <a:pt x="2140" y="398"/>
                              </a:lnTo>
                              <a:lnTo>
                                <a:pt x="2138" y="397"/>
                              </a:lnTo>
                              <a:lnTo>
                                <a:pt x="2137" y="395"/>
                              </a:lnTo>
                              <a:lnTo>
                                <a:pt x="2137" y="394"/>
                              </a:lnTo>
                              <a:lnTo>
                                <a:pt x="2135" y="394"/>
                              </a:lnTo>
                              <a:lnTo>
                                <a:pt x="2134" y="392"/>
                              </a:lnTo>
                              <a:lnTo>
                                <a:pt x="2134" y="391"/>
                              </a:lnTo>
                              <a:lnTo>
                                <a:pt x="2132" y="391"/>
                              </a:lnTo>
                              <a:lnTo>
                                <a:pt x="2132" y="390"/>
                              </a:lnTo>
                              <a:lnTo>
                                <a:pt x="2131" y="388"/>
                              </a:lnTo>
                              <a:lnTo>
                                <a:pt x="2130" y="387"/>
                              </a:lnTo>
                              <a:lnTo>
                                <a:pt x="2128" y="387"/>
                              </a:lnTo>
                              <a:lnTo>
                                <a:pt x="2127" y="385"/>
                              </a:lnTo>
                              <a:lnTo>
                                <a:pt x="2125" y="384"/>
                              </a:lnTo>
                              <a:lnTo>
                                <a:pt x="2124" y="382"/>
                              </a:lnTo>
                              <a:lnTo>
                                <a:pt x="2122" y="381"/>
                              </a:lnTo>
                              <a:lnTo>
                                <a:pt x="2120" y="379"/>
                              </a:lnTo>
                              <a:lnTo>
                                <a:pt x="2118" y="379"/>
                              </a:lnTo>
                              <a:lnTo>
                                <a:pt x="2117" y="378"/>
                              </a:lnTo>
                              <a:lnTo>
                                <a:pt x="2115" y="377"/>
                              </a:lnTo>
                              <a:lnTo>
                                <a:pt x="2114" y="377"/>
                              </a:lnTo>
                              <a:lnTo>
                                <a:pt x="2112" y="375"/>
                              </a:lnTo>
                              <a:lnTo>
                                <a:pt x="2109" y="374"/>
                              </a:lnTo>
                              <a:lnTo>
                                <a:pt x="2108" y="374"/>
                              </a:lnTo>
                              <a:lnTo>
                                <a:pt x="2107" y="374"/>
                              </a:lnTo>
                              <a:lnTo>
                                <a:pt x="2105" y="372"/>
                              </a:lnTo>
                              <a:lnTo>
                                <a:pt x="2102" y="372"/>
                              </a:lnTo>
                              <a:lnTo>
                                <a:pt x="2101" y="372"/>
                              </a:lnTo>
                              <a:lnTo>
                                <a:pt x="2098" y="371"/>
                              </a:lnTo>
                              <a:lnTo>
                                <a:pt x="2097" y="371"/>
                              </a:lnTo>
                              <a:lnTo>
                                <a:pt x="2094" y="371"/>
                              </a:lnTo>
                              <a:lnTo>
                                <a:pt x="2092" y="371"/>
                              </a:lnTo>
                              <a:lnTo>
                                <a:pt x="2089" y="371"/>
                              </a:lnTo>
                              <a:lnTo>
                                <a:pt x="2088" y="371"/>
                              </a:lnTo>
                              <a:lnTo>
                                <a:pt x="2085" y="369"/>
                              </a:lnTo>
                              <a:lnTo>
                                <a:pt x="2084" y="371"/>
                              </a:lnTo>
                              <a:lnTo>
                                <a:pt x="2081" y="371"/>
                              </a:lnTo>
                              <a:lnTo>
                                <a:pt x="2078" y="371"/>
                              </a:lnTo>
                              <a:lnTo>
                                <a:pt x="2076" y="371"/>
                              </a:lnTo>
                              <a:lnTo>
                                <a:pt x="2074" y="372"/>
                              </a:lnTo>
                              <a:lnTo>
                                <a:pt x="2071" y="372"/>
                              </a:lnTo>
                              <a:lnTo>
                                <a:pt x="2068" y="374"/>
                              </a:lnTo>
                              <a:lnTo>
                                <a:pt x="2065" y="374"/>
                              </a:lnTo>
                              <a:lnTo>
                                <a:pt x="2063" y="375"/>
                              </a:lnTo>
                              <a:lnTo>
                                <a:pt x="2061" y="377"/>
                              </a:lnTo>
                              <a:lnTo>
                                <a:pt x="2058" y="378"/>
                              </a:lnTo>
                              <a:lnTo>
                                <a:pt x="2055" y="378"/>
                              </a:lnTo>
                              <a:lnTo>
                                <a:pt x="2053" y="379"/>
                              </a:lnTo>
                              <a:lnTo>
                                <a:pt x="2052" y="381"/>
                              </a:lnTo>
                              <a:lnTo>
                                <a:pt x="2049" y="382"/>
                              </a:lnTo>
                              <a:lnTo>
                                <a:pt x="2048" y="384"/>
                              </a:lnTo>
                              <a:lnTo>
                                <a:pt x="2046" y="385"/>
                              </a:lnTo>
                              <a:lnTo>
                                <a:pt x="2043" y="387"/>
                              </a:lnTo>
                              <a:lnTo>
                                <a:pt x="2042" y="390"/>
                              </a:lnTo>
                              <a:lnTo>
                                <a:pt x="2040" y="391"/>
                              </a:lnTo>
                              <a:lnTo>
                                <a:pt x="2039" y="394"/>
                              </a:lnTo>
                              <a:lnTo>
                                <a:pt x="2038" y="395"/>
                              </a:lnTo>
                              <a:lnTo>
                                <a:pt x="2036" y="398"/>
                              </a:lnTo>
                              <a:lnTo>
                                <a:pt x="2033" y="400"/>
                              </a:lnTo>
                              <a:lnTo>
                                <a:pt x="2032" y="398"/>
                              </a:lnTo>
                              <a:lnTo>
                                <a:pt x="2030" y="395"/>
                              </a:lnTo>
                              <a:lnTo>
                                <a:pt x="2029" y="394"/>
                              </a:lnTo>
                              <a:lnTo>
                                <a:pt x="2028" y="391"/>
                              </a:lnTo>
                              <a:lnTo>
                                <a:pt x="2026" y="390"/>
                              </a:lnTo>
                              <a:lnTo>
                                <a:pt x="2025" y="387"/>
                              </a:lnTo>
                              <a:lnTo>
                                <a:pt x="2023" y="385"/>
                              </a:lnTo>
                              <a:lnTo>
                                <a:pt x="2022" y="384"/>
                              </a:lnTo>
                              <a:lnTo>
                                <a:pt x="2020" y="382"/>
                              </a:lnTo>
                              <a:lnTo>
                                <a:pt x="2018" y="381"/>
                              </a:lnTo>
                              <a:lnTo>
                                <a:pt x="2016" y="379"/>
                              </a:lnTo>
                              <a:lnTo>
                                <a:pt x="2013" y="378"/>
                              </a:lnTo>
                              <a:lnTo>
                                <a:pt x="2012" y="378"/>
                              </a:lnTo>
                              <a:lnTo>
                                <a:pt x="2009" y="377"/>
                              </a:lnTo>
                              <a:lnTo>
                                <a:pt x="2007" y="375"/>
                              </a:lnTo>
                              <a:lnTo>
                                <a:pt x="2005" y="374"/>
                              </a:lnTo>
                              <a:lnTo>
                                <a:pt x="2003" y="374"/>
                              </a:lnTo>
                              <a:lnTo>
                                <a:pt x="2000" y="372"/>
                              </a:lnTo>
                              <a:lnTo>
                                <a:pt x="1999" y="372"/>
                              </a:lnTo>
                              <a:lnTo>
                                <a:pt x="1996" y="371"/>
                              </a:lnTo>
                              <a:lnTo>
                                <a:pt x="1995" y="371"/>
                              </a:lnTo>
                              <a:lnTo>
                                <a:pt x="1992" y="371"/>
                              </a:lnTo>
                              <a:lnTo>
                                <a:pt x="1989" y="371"/>
                              </a:lnTo>
                              <a:lnTo>
                                <a:pt x="1986" y="369"/>
                              </a:lnTo>
                              <a:lnTo>
                                <a:pt x="1984" y="371"/>
                              </a:lnTo>
                              <a:lnTo>
                                <a:pt x="1982" y="371"/>
                              </a:lnTo>
                              <a:lnTo>
                                <a:pt x="1979" y="371"/>
                              </a:lnTo>
                              <a:lnTo>
                                <a:pt x="1976" y="371"/>
                              </a:lnTo>
                              <a:lnTo>
                                <a:pt x="1973" y="371"/>
                              </a:lnTo>
                              <a:lnTo>
                                <a:pt x="1972" y="372"/>
                              </a:lnTo>
                              <a:lnTo>
                                <a:pt x="1969" y="372"/>
                              </a:lnTo>
                              <a:lnTo>
                                <a:pt x="1967" y="374"/>
                              </a:lnTo>
                              <a:lnTo>
                                <a:pt x="1964" y="374"/>
                              </a:lnTo>
                              <a:lnTo>
                                <a:pt x="1963" y="375"/>
                              </a:lnTo>
                              <a:lnTo>
                                <a:pt x="1961" y="375"/>
                              </a:lnTo>
                              <a:lnTo>
                                <a:pt x="1959" y="375"/>
                              </a:lnTo>
                              <a:lnTo>
                                <a:pt x="1957" y="377"/>
                              </a:lnTo>
                              <a:lnTo>
                                <a:pt x="1956" y="378"/>
                              </a:lnTo>
                              <a:lnTo>
                                <a:pt x="1954" y="379"/>
                              </a:lnTo>
                              <a:lnTo>
                                <a:pt x="1953" y="381"/>
                              </a:lnTo>
                              <a:lnTo>
                                <a:pt x="1951" y="382"/>
                              </a:lnTo>
                              <a:lnTo>
                                <a:pt x="1950" y="384"/>
                              </a:lnTo>
                              <a:lnTo>
                                <a:pt x="1949" y="385"/>
                              </a:lnTo>
                              <a:lnTo>
                                <a:pt x="1947" y="387"/>
                              </a:lnTo>
                              <a:lnTo>
                                <a:pt x="1946" y="388"/>
                              </a:lnTo>
                              <a:lnTo>
                                <a:pt x="1944" y="390"/>
                              </a:lnTo>
                              <a:lnTo>
                                <a:pt x="1943" y="391"/>
                              </a:lnTo>
                              <a:lnTo>
                                <a:pt x="1940" y="392"/>
                              </a:lnTo>
                              <a:lnTo>
                                <a:pt x="1940" y="375"/>
                              </a:lnTo>
                              <a:lnTo>
                                <a:pt x="1893" y="375"/>
                              </a:lnTo>
                              <a:lnTo>
                                <a:pt x="1893" y="541"/>
                              </a:lnTo>
                              <a:close/>
                              <a:moveTo>
                                <a:pt x="2282" y="490"/>
                              </a:moveTo>
                              <a:lnTo>
                                <a:pt x="2282" y="492"/>
                              </a:lnTo>
                              <a:lnTo>
                                <a:pt x="2282" y="490"/>
                              </a:lnTo>
                              <a:lnTo>
                                <a:pt x="2282" y="492"/>
                              </a:lnTo>
                              <a:lnTo>
                                <a:pt x="2282" y="490"/>
                              </a:lnTo>
                              <a:lnTo>
                                <a:pt x="2282" y="492"/>
                              </a:lnTo>
                              <a:lnTo>
                                <a:pt x="2282" y="490"/>
                              </a:lnTo>
                              <a:lnTo>
                                <a:pt x="2282" y="492"/>
                              </a:lnTo>
                              <a:lnTo>
                                <a:pt x="2282" y="490"/>
                              </a:lnTo>
                              <a:lnTo>
                                <a:pt x="2280" y="490"/>
                              </a:lnTo>
                              <a:lnTo>
                                <a:pt x="2282" y="492"/>
                              </a:lnTo>
                              <a:lnTo>
                                <a:pt x="2280" y="492"/>
                              </a:lnTo>
                              <a:lnTo>
                                <a:pt x="2282" y="492"/>
                              </a:lnTo>
                              <a:lnTo>
                                <a:pt x="2280" y="492"/>
                              </a:lnTo>
                              <a:lnTo>
                                <a:pt x="2282" y="492"/>
                              </a:lnTo>
                              <a:lnTo>
                                <a:pt x="2280" y="492"/>
                              </a:lnTo>
                              <a:lnTo>
                                <a:pt x="2282" y="492"/>
                              </a:lnTo>
                              <a:lnTo>
                                <a:pt x="2280" y="492"/>
                              </a:lnTo>
                              <a:lnTo>
                                <a:pt x="2280" y="493"/>
                              </a:lnTo>
                              <a:lnTo>
                                <a:pt x="2279" y="493"/>
                              </a:lnTo>
                              <a:lnTo>
                                <a:pt x="2278" y="495"/>
                              </a:lnTo>
                              <a:lnTo>
                                <a:pt x="2276" y="496"/>
                              </a:lnTo>
                              <a:lnTo>
                                <a:pt x="2275" y="498"/>
                              </a:lnTo>
                              <a:lnTo>
                                <a:pt x="2273" y="499"/>
                              </a:lnTo>
                              <a:lnTo>
                                <a:pt x="2272" y="499"/>
                              </a:lnTo>
                              <a:lnTo>
                                <a:pt x="2270" y="499"/>
                              </a:lnTo>
                              <a:lnTo>
                                <a:pt x="2270" y="500"/>
                              </a:lnTo>
                              <a:lnTo>
                                <a:pt x="2269" y="500"/>
                              </a:lnTo>
                              <a:lnTo>
                                <a:pt x="2269" y="502"/>
                              </a:lnTo>
                              <a:lnTo>
                                <a:pt x="2267" y="502"/>
                              </a:lnTo>
                              <a:lnTo>
                                <a:pt x="2266" y="503"/>
                              </a:lnTo>
                              <a:lnTo>
                                <a:pt x="2265" y="503"/>
                              </a:lnTo>
                              <a:lnTo>
                                <a:pt x="2263" y="503"/>
                              </a:lnTo>
                              <a:lnTo>
                                <a:pt x="2262" y="503"/>
                              </a:lnTo>
                              <a:lnTo>
                                <a:pt x="2260" y="503"/>
                              </a:lnTo>
                              <a:lnTo>
                                <a:pt x="2260" y="505"/>
                              </a:lnTo>
                              <a:lnTo>
                                <a:pt x="2259" y="505"/>
                              </a:lnTo>
                              <a:lnTo>
                                <a:pt x="2257" y="505"/>
                              </a:lnTo>
                              <a:lnTo>
                                <a:pt x="2256" y="505"/>
                              </a:lnTo>
                              <a:lnTo>
                                <a:pt x="2255" y="505"/>
                              </a:lnTo>
                              <a:lnTo>
                                <a:pt x="2253" y="505"/>
                              </a:lnTo>
                              <a:lnTo>
                                <a:pt x="2252" y="505"/>
                              </a:lnTo>
                              <a:lnTo>
                                <a:pt x="2250" y="505"/>
                              </a:lnTo>
                              <a:lnTo>
                                <a:pt x="2249" y="505"/>
                              </a:lnTo>
                              <a:lnTo>
                                <a:pt x="2247" y="505"/>
                              </a:lnTo>
                              <a:lnTo>
                                <a:pt x="2246" y="505"/>
                              </a:lnTo>
                              <a:lnTo>
                                <a:pt x="2245" y="505"/>
                              </a:lnTo>
                              <a:lnTo>
                                <a:pt x="2243" y="505"/>
                              </a:lnTo>
                              <a:lnTo>
                                <a:pt x="2242" y="505"/>
                              </a:lnTo>
                              <a:lnTo>
                                <a:pt x="2240" y="505"/>
                              </a:lnTo>
                              <a:lnTo>
                                <a:pt x="2239" y="503"/>
                              </a:lnTo>
                              <a:lnTo>
                                <a:pt x="2237" y="503"/>
                              </a:lnTo>
                              <a:lnTo>
                                <a:pt x="2236" y="503"/>
                              </a:lnTo>
                              <a:lnTo>
                                <a:pt x="2234" y="503"/>
                              </a:lnTo>
                              <a:lnTo>
                                <a:pt x="2232" y="502"/>
                              </a:lnTo>
                              <a:lnTo>
                                <a:pt x="2230" y="500"/>
                              </a:lnTo>
                              <a:lnTo>
                                <a:pt x="2229" y="500"/>
                              </a:lnTo>
                              <a:lnTo>
                                <a:pt x="2229" y="499"/>
                              </a:lnTo>
                              <a:lnTo>
                                <a:pt x="2227" y="499"/>
                              </a:lnTo>
                              <a:lnTo>
                                <a:pt x="2226" y="498"/>
                              </a:lnTo>
                              <a:lnTo>
                                <a:pt x="2224" y="496"/>
                              </a:lnTo>
                              <a:lnTo>
                                <a:pt x="2223" y="495"/>
                              </a:lnTo>
                              <a:lnTo>
                                <a:pt x="2222" y="493"/>
                              </a:lnTo>
                              <a:lnTo>
                                <a:pt x="2220" y="492"/>
                              </a:lnTo>
                              <a:lnTo>
                                <a:pt x="2219" y="490"/>
                              </a:lnTo>
                              <a:lnTo>
                                <a:pt x="2219" y="489"/>
                              </a:lnTo>
                              <a:lnTo>
                                <a:pt x="2217" y="487"/>
                              </a:lnTo>
                              <a:lnTo>
                                <a:pt x="2217" y="486"/>
                              </a:lnTo>
                              <a:lnTo>
                                <a:pt x="2216" y="485"/>
                              </a:lnTo>
                              <a:lnTo>
                                <a:pt x="2216" y="483"/>
                              </a:lnTo>
                              <a:lnTo>
                                <a:pt x="2216" y="482"/>
                              </a:lnTo>
                              <a:lnTo>
                                <a:pt x="2216" y="480"/>
                              </a:lnTo>
                              <a:lnTo>
                                <a:pt x="2214" y="479"/>
                              </a:lnTo>
                              <a:lnTo>
                                <a:pt x="2214" y="477"/>
                              </a:lnTo>
                              <a:lnTo>
                                <a:pt x="2214" y="476"/>
                              </a:lnTo>
                              <a:lnTo>
                                <a:pt x="2213" y="474"/>
                              </a:lnTo>
                              <a:lnTo>
                                <a:pt x="2336" y="474"/>
                              </a:lnTo>
                              <a:lnTo>
                                <a:pt x="2338" y="474"/>
                              </a:lnTo>
                              <a:lnTo>
                                <a:pt x="2338" y="473"/>
                              </a:lnTo>
                              <a:lnTo>
                                <a:pt x="2338" y="472"/>
                              </a:lnTo>
                              <a:lnTo>
                                <a:pt x="2338" y="470"/>
                              </a:lnTo>
                              <a:lnTo>
                                <a:pt x="2338" y="469"/>
                              </a:lnTo>
                              <a:lnTo>
                                <a:pt x="2339" y="469"/>
                              </a:lnTo>
                              <a:lnTo>
                                <a:pt x="2338" y="469"/>
                              </a:lnTo>
                              <a:lnTo>
                                <a:pt x="2339" y="469"/>
                              </a:lnTo>
                              <a:lnTo>
                                <a:pt x="2338" y="467"/>
                              </a:lnTo>
                              <a:lnTo>
                                <a:pt x="2339" y="467"/>
                              </a:lnTo>
                              <a:lnTo>
                                <a:pt x="2338" y="467"/>
                              </a:lnTo>
                              <a:lnTo>
                                <a:pt x="2339" y="467"/>
                              </a:lnTo>
                              <a:lnTo>
                                <a:pt x="2338" y="467"/>
                              </a:lnTo>
                              <a:lnTo>
                                <a:pt x="2338" y="466"/>
                              </a:lnTo>
                              <a:lnTo>
                                <a:pt x="2339" y="466"/>
                              </a:lnTo>
                              <a:lnTo>
                                <a:pt x="2338" y="466"/>
                              </a:lnTo>
                              <a:lnTo>
                                <a:pt x="2339" y="464"/>
                              </a:lnTo>
                              <a:lnTo>
                                <a:pt x="2338" y="464"/>
                              </a:lnTo>
                              <a:lnTo>
                                <a:pt x="2339" y="464"/>
                              </a:lnTo>
                              <a:lnTo>
                                <a:pt x="2338" y="463"/>
                              </a:lnTo>
                              <a:lnTo>
                                <a:pt x="2339" y="462"/>
                              </a:lnTo>
                              <a:lnTo>
                                <a:pt x="2338" y="462"/>
                              </a:lnTo>
                              <a:lnTo>
                                <a:pt x="2338" y="460"/>
                              </a:lnTo>
                              <a:lnTo>
                                <a:pt x="2338" y="457"/>
                              </a:lnTo>
                              <a:lnTo>
                                <a:pt x="2338" y="454"/>
                              </a:lnTo>
                              <a:lnTo>
                                <a:pt x="2338" y="451"/>
                              </a:lnTo>
                              <a:lnTo>
                                <a:pt x="2338" y="449"/>
                              </a:lnTo>
                              <a:lnTo>
                                <a:pt x="2338" y="446"/>
                              </a:lnTo>
                              <a:lnTo>
                                <a:pt x="2338" y="443"/>
                              </a:lnTo>
                              <a:lnTo>
                                <a:pt x="2336" y="440"/>
                              </a:lnTo>
                              <a:lnTo>
                                <a:pt x="2336" y="437"/>
                              </a:lnTo>
                              <a:lnTo>
                                <a:pt x="2335" y="434"/>
                              </a:lnTo>
                              <a:lnTo>
                                <a:pt x="2335" y="431"/>
                              </a:lnTo>
                              <a:lnTo>
                                <a:pt x="2334" y="428"/>
                              </a:lnTo>
                              <a:lnTo>
                                <a:pt x="2332" y="424"/>
                              </a:lnTo>
                              <a:lnTo>
                                <a:pt x="2332" y="423"/>
                              </a:lnTo>
                              <a:lnTo>
                                <a:pt x="2331" y="420"/>
                              </a:lnTo>
                              <a:lnTo>
                                <a:pt x="2329" y="417"/>
                              </a:lnTo>
                              <a:lnTo>
                                <a:pt x="2328" y="415"/>
                              </a:lnTo>
                              <a:lnTo>
                                <a:pt x="2326" y="413"/>
                              </a:lnTo>
                              <a:lnTo>
                                <a:pt x="2325" y="410"/>
                              </a:lnTo>
                              <a:lnTo>
                                <a:pt x="2324" y="407"/>
                              </a:lnTo>
                              <a:lnTo>
                                <a:pt x="2322" y="405"/>
                              </a:lnTo>
                              <a:lnTo>
                                <a:pt x="2321" y="403"/>
                              </a:lnTo>
                              <a:lnTo>
                                <a:pt x="2318" y="401"/>
                              </a:lnTo>
                              <a:lnTo>
                                <a:pt x="2316" y="398"/>
                              </a:lnTo>
                              <a:lnTo>
                                <a:pt x="2313" y="395"/>
                              </a:lnTo>
                              <a:lnTo>
                                <a:pt x="2312" y="394"/>
                              </a:lnTo>
                              <a:lnTo>
                                <a:pt x="2309" y="392"/>
                              </a:lnTo>
                              <a:lnTo>
                                <a:pt x="2308" y="390"/>
                              </a:lnTo>
                              <a:lnTo>
                                <a:pt x="2305" y="388"/>
                              </a:lnTo>
                              <a:lnTo>
                                <a:pt x="2303" y="387"/>
                              </a:lnTo>
                              <a:lnTo>
                                <a:pt x="2301" y="385"/>
                              </a:lnTo>
                              <a:lnTo>
                                <a:pt x="2299" y="384"/>
                              </a:lnTo>
                              <a:lnTo>
                                <a:pt x="2296" y="382"/>
                              </a:lnTo>
                              <a:lnTo>
                                <a:pt x="2295" y="381"/>
                              </a:lnTo>
                              <a:lnTo>
                                <a:pt x="2292" y="379"/>
                              </a:lnTo>
                              <a:lnTo>
                                <a:pt x="2289" y="378"/>
                              </a:lnTo>
                              <a:lnTo>
                                <a:pt x="2286" y="377"/>
                              </a:lnTo>
                              <a:lnTo>
                                <a:pt x="2283" y="377"/>
                              </a:lnTo>
                              <a:lnTo>
                                <a:pt x="2280" y="375"/>
                              </a:lnTo>
                              <a:lnTo>
                                <a:pt x="2278" y="374"/>
                              </a:lnTo>
                              <a:lnTo>
                                <a:pt x="2275" y="374"/>
                              </a:lnTo>
                              <a:lnTo>
                                <a:pt x="2272" y="372"/>
                              </a:lnTo>
                              <a:lnTo>
                                <a:pt x="2269" y="372"/>
                              </a:lnTo>
                              <a:lnTo>
                                <a:pt x="2266" y="371"/>
                              </a:lnTo>
                              <a:lnTo>
                                <a:pt x="2263" y="371"/>
                              </a:lnTo>
                              <a:lnTo>
                                <a:pt x="2260" y="371"/>
                              </a:lnTo>
                              <a:lnTo>
                                <a:pt x="2257" y="371"/>
                              </a:lnTo>
                              <a:lnTo>
                                <a:pt x="2255" y="371"/>
                              </a:lnTo>
                              <a:lnTo>
                                <a:pt x="2250" y="369"/>
                              </a:lnTo>
                              <a:lnTo>
                                <a:pt x="2249" y="371"/>
                              </a:lnTo>
                              <a:lnTo>
                                <a:pt x="2246" y="371"/>
                              </a:lnTo>
                              <a:lnTo>
                                <a:pt x="2243" y="371"/>
                              </a:lnTo>
                              <a:lnTo>
                                <a:pt x="2240" y="371"/>
                              </a:lnTo>
                              <a:lnTo>
                                <a:pt x="2237" y="371"/>
                              </a:lnTo>
                              <a:lnTo>
                                <a:pt x="2234" y="372"/>
                              </a:lnTo>
                              <a:lnTo>
                                <a:pt x="2232" y="372"/>
                              </a:lnTo>
                              <a:lnTo>
                                <a:pt x="2229" y="374"/>
                              </a:lnTo>
                              <a:lnTo>
                                <a:pt x="2226" y="374"/>
                              </a:lnTo>
                              <a:lnTo>
                                <a:pt x="2223" y="375"/>
                              </a:lnTo>
                              <a:lnTo>
                                <a:pt x="2220" y="377"/>
                              </a:lnTo>
                              <a:lnTo>
                                <a:pt x="2217" y="377"/>
                              </a:lnTo>
                              <a:lnTo>
                                <a:pt x="2216" y="378"/>
                              </a:lnTo>
                              <a:lnTo>
                                <a:pt x="2213" y="379"/>
                              </a:lnTo>
                              <a:lnTo>
                                <a:pt x="2210" y="381"/>
                              </a:lnTo>
                              <a:lnTo>
                                <a:pt x="2209" y="382"/>
                              </a:lnTo>
                              <a:lnTo>
                                <a:pt x="2206" y="384"/>
                              </a:lnTo>
                              <a:lnTo>
                                <a:pt x="2204" y="385"/>
                              </a:lnTo>
                              <a:lnTo>
                                <a:pt x="2201" y="387"/>
                              </a:lnTo>
                              <a:lnTo>
                                <a:pt x="2200" y="390"/>
                              </a:lnTo>
                              <a:lnTo>
                                <a:pt x="2197" y="391"/>
                              </a:lnTo>
                              <a:lnTo>
                                <a:pt x="2196" y="392"/>
                              </a:lnTo>
                              <a:lnTo>
                                <a:pt x="2193" y="394"/>
                              </a:lnTo>
                              <a:lnTo>
                                <a:pt x="2190" y="395"/>
                              </a:lnTo>
                              <a:lnTo>
                                <a:pt x="2188" y="398"/>
                              </a:lnTo>
                              <a:lnTo>
                                <a:pt x="2187" y="401"/>
                              </a:lnTo>
                              <a:lnTo>
                                <a:pt x="2186" y="403"/>
                              </a:lnTo>
                              <a:lnTo>
                                <a:pt x="2184" y="405"/>
                              </a:lnTo>
                              <a:lnTo>
                                <a:pt x="2181" y="407"/>
                              </a:lnTo>
                              <a:lnTo>
                                <a:pt x="2180" y="410"/>
                              </a:lnTo>
                              <a:lnTo>
                                <a:pt x="2178" y="413"/>
                              </a:lnTo>
                              <a:lnTo>
                                <a:pt x="2177" y="415"/>
                              </a:lnTo>
                              <a:lnTo>
                                <a:pt x="2176" y="417"/>
                              </a:lnTo>
                              <a:lnTo>
                                <a:pt x="2174" y="420"/>
                              </a:lnTo>
                              <a:lnTo>
                                <a:pt x="2173" y="423"/>
                              </a:lnTo>
                              <a:lnTo>
                                <a:pt x="2171" y="424"/>
                              </a:lnTo>
                              <a:lnTo>
                                <a:pt x="2171" y="427"/>
                              </a:lnTo>
                              <a:lnTo>
                                <a:pt x="2170" y="430"/>
                              </a:lnTo>
                              <a:lnTo>
                                <a:pt x="2170" y="433"/>
                              </a:lnTo>
                              <a:lnTo>
                                <a:pt x="2168" y="436"/>
                              </a:lnTo>
                              <a:lnTo>
                                <a:pt x="2168" y="439"/>
                              </a:lnTo>
                              <a:lnTo>
                                <a:pt x="2167" y="441"/>
                              </a:lnTo>
                              <a:lnTo>
                                <a:pt x="2167" y="444"/>
                              </a:lnTo>
                              <a:lnTo>
                                <a:pt x="2167" y="447"/>
                              </a:lnTo>
                              <a:lnTo>
                                <a:pt x="2167" y="450"/>
                              </a:lnTo>
                              <a:lnTo>
                                <a:pt x="2167" y="453"/>
                              </a:lnTo>
                              <a:lnTo>
                                <a:pt x="2167" y="456"/>
                              </a:lnTo>
                              <a:lnTo>
                                <a:pt x="2165" y="459"/>
                              </a:lnTo>
                              <a:lnTo>
                                <a:pt x="2167" y="463"/>
                              </a:lnTo>
                              <a:lnTo>
                                <a:pt x="2167" y="466"/>
                              </a:lnTo>
                              <a:lnTo>
                                <a:pt x="2167" y="469"/>
                              </a:lnTo>
                              <a:lnTo>
                                <a:pt x="2167" y="472"/>
                              </a:lnTo>
                              <a:lnTo>
                                <a:pt x="2167" y="474"/>
                              </a:lnTo>
                              <a:lnTo>
                                <a:pt x="2167" y="477"/>
                              </a:lnTo>
                              <a:lnTo>
                                <a:pt x="2168" y="480"/>
                              </a:lnTo>
                              <a:lnTo>
                                <a:pt x="2168" y="483"/>
                              </a:lnTo>
                              <a:lnTo>
                                <a:pt x="2170" y="486"/>
                              </a:lnTo>
                              <a:lnTo>
                                <a:pt x="2170" y="489"/>
                              </a:lnTo>
                              <a:lnTo>
                                <a:pt x="2171" y="492"/>
                              </a:lnTo>
                              <a:lnTo>
                                <a:pt x="2171" y="493"/>
                              </a:lnTo>
                              <a:lnTo>
                                <a:pt x="2174" y="496"/>
                              </a:lnTo>
                              <a:lnTo>
                                <a:pt x="2176" y="499"/>
                              </a:lnTo>
                              <a:lnTo>
                                <a:pt x="2177" y="502"/>
                              </a:lnTo>
                              <a:lnTo>
                                <a:pt x="2178" y="503"/>
                              </a:lnTo>
                              <a:lnTo>
                                <a:pt x="2180" y="506"/>
                              </a:lnTo>
                              <a:lnTo>
                                <a:pt x="2181" y="509"/>
                              </a:lnTo>
                              <a:lnTo>
                                <a:pt x="2183" y="512"/>
                              </a:lnTo>
                              <a:lnTo>
                                <a:pt x="2184" y="513"/>
                              </a:lnTo>
                              <a:lnTo>
                                <a:pt x="2186" y="516"/>
                              </a:lnTo>
                              <a:lnTo>
                                <a:pt x="2187" y="518"/>
                              </a:lnTo>
                              <a:lnTo>
                                <a:pt x="2188" y="521"/>
                              </a:lnTo>
                              <a:lnTo>
                                <a:pt x="2190" y="522"/>
                              </a:lnTo>
                              <a:lnTo>
                                <a:pt x="2193" y="525"/>
                              </a:lnTo>
                              <a:lnTo>
                                <a:pt x="2196" y="526"/>
                              </a:lnTo>
                              <a:lnTo>
                                <a:pt x="2197" y="528"/>
                              </a:lnTo>
                              <a:lnTo>
                                <a:pt x="2200" y="529"/>
                              </a:lnTo>
                              <a:lnTo>
                                <a:pt x="2201" y="531"/>
                              </a:lnTo>
                              <a:lnTo>
                                <a:pt x="2204" y="532"/>
                              </a:lnTo>
                              <a:lnTo>
                                <a:pt x="2206" y="534"/>
                              </a:lnTo>
                              <a:lnTo>
                                <a:pt x="2209" y="535"/>
                              </a:lnTo>
                              <a:lnTo>
                                <a:pt x="2211" y="536"/>
                              </a:lnTo>
                              <a:lnTo>
                                <a:pt x="2214" y="538"/>
                              </a:lnTo>
                              <a:lnTo>
                                <a:pt x="2217" y="539"/>
                              </a:lnTo>
                              <a:lnTo>
                                <a:pt x="2219" y="541"/>
                              </a:lnTo>
                              <a:lnTo>
                                <a:pt x="2222" y="542"/>
                              </a:lnTo>
                              <a:lnTo>
                                <a:pt x="2224" y="542"/>
                              </a:lnTo>
                              <a:lnTo>
                                <a:pt x="2227" y="544"/>
                              </a:lnTo>
                              <a:lnTo>
                                <a:pt x="2230" y="544"/>
                              </a:lnTo>
                              <a:lnTo>
                                <a:pt x="2233" y="545"/>
                              </a:lnTo>
                              <a:lnTo>
                                <a:pt x="2236" y="545"/>
                              </a:lnTo>
                              <a:lnTo>
                                <a:pt x="2239" y="546"/>
                              </a:lnTo>
                              <a:lnTo>
                                <a:pt x="2242" y="546"/>
                              </a:lnTo>
                              <a:lnTo>
                                <a:pt x="2245" y="546"/>
                              </a:lnTo>
                              <a:lnTo>
                                <a:pt x="2247" y="546"/>
                              </a:lnTo>
                              <a:lnTo>
                                <a:pt x="2250" y="546"/>
                              </a:lnTo>
                              <a:lnTo>
                                <a:pt x="2252" y="546"/>
                              </a:lnTo>
                              <a:lnTo>
                                <a:pt x="2255" y="546"/>
                              </a:lnTo>
                              <a:lnTo>
                                <a:pt x="2257" y="546"/>
                              </a:lnTo>
                              <a:lnTo>
                                <a:pt x="2260" y="546"/>
                              </a:lnTo>
                              <a:lnTo>
                                <a:pt x="2263" y="546"/>
                              </a:lnTo>
                              <a:lnTo>
                                <a:pt x="2266" y="546"/>
                              </a:lnTo>
                              <a:lnTo>
                                <a:pt x="2269" y="545"/>
                              </a:lnTo>
                              <a:lnTo>
                                <a:pt x="2272" y="545"/>
                              </a:lnTo>
                              <a:lnTo>
                                <a:pt x="2275" y="544"/>
                              </a:lnTo>
                              <a:lnTo>
                                <a:pt x="2278" y="544"/>
                              </a:lnTo>
                              <a:lnTo>
                                <a:pt x="2280" y="542"/>
                              </a:lnTo>
                              <a:lnTo>
                                <a:pt x="2283" y="542"/>
                              </a:lnTo>
                              <a:lnTo>
                                <a:pt x="2285" y="541"/>
                              </a:lnTo>
                              <a:lnTo>
                                <a:pt x="2288" y="539"/>
                              </a:lnTo>
                              <a:lnTo>
                                <a:pt x="2290" y="538"/>
                              </a:lnTo>
                              <a:lnTo>
                                <a:pt x="2293" y="536"/>
                              </a:lnTo>
                              <a:lnTo>
                                <a:pt x="2295" y="535"/>
                              </a:lnTo>
                              <a:lnTo>
                                <a:pt x="2298" y="534"/>
                              </a:lnTo>
                              <a:lnTo>
                                <a:pt x="2301" y="532"/>
                              </a:lnTo>
                              <a:lnTo>
                                <a:pt x="2303" y="531"/>
                              </a:lnTo>
                              <a:lnTo>
                                <a:pt x="2305" y="529"/>
                              </a:lnTo>
                              <a:lnTo>
                                <a:pt x="2308" y="528"/>
                              </a:lnTo>
                              <a:lnTo>
                                <a:pt x="2309" y="525"/>
                              </a:lnTo>
                              <a:lnTo>
                                <a:pt x="2312" y="523"/>
                              </a:lnTo>
                              <a:lnTo>
                                <a:pt x="2313" y="521"/>
                              </a:lnTo>
                              <a:lnTo>
                                <a:pt x="2316" y="519"/>
                              </a:lnTo>
                              <a:lnTo>
                                <a:pt x="2318" y="516"/>
                              </a:lnTo>
                              <a:lnTo>
                                <a:pt x="2319" y="515"/>
                              </a:lnTo>
                              <a:lnTo>
                                <a:pt x="2321" y="512"/>
                              </a:lnTo>
                              <a:lnTo>
                                <a:pt x="2324" y="509"/>
                              </a:lnTo>
                              <a:lnTo>
                                <a:pt x="2325" y="508"/>
                              </a:lnTo>
                              <a:lnTo>
                                <a:pt x="2326" y="505"/>
                              </a:lnTo>
                              <a:lnTo>
                                <a:pt x="2328" y="502"/>
                              </a:lnTo>
                              <a:lnTo>
                                <a:pt x="2329" y="499"/>
                              </a:lnTo>
                              <a:lnTo>
                                <a:pt x="2331" y="496"/>
                              </a:lnTo>
                              <a:lnTo>
                                <a:pt x="2332" y="493"/>
                              </a:lnTo>
                              <a:lnTo>
                                <a:pt x="2332" y="490"/>
                              </a:lnTo>
                              <a:lnTo>
                                <a:pt x="2282" y="490"/>
                              </a:lnTo>
                              <a:close/>
                              <a:moveTo>
                                <a:pt x="2214" y="440"/>
                              </a:moveTo>
                              <a:lnTo>
                                <a:pt x="2216" y="439"/>
                              </a:lnTo>
                              <a:lnTo>
                                <a:pt x="2216" y="437"/>
                              </a:lnTo>
                              <a:lnTo>
                                <a:pt x="2217" y="434"/>
                              </a:lnTo>
                              <a:lnTo>
                                <a:pt x="2217" y="433"/>
                              </a:lnTo>
                              <a:lnTo>
                                <a:pt x="2219" y="431"/>
                              </a:lnTo>
                              <a:lnTo>
                                <a:pt x="2219" y="428"/>
                              </a:lnTo>
                              <a:lnTo>
                                <a:pt x="2220" y="427"/>
                              </a:lnTo>
                              <a:lnTo>
                                <a:pt x="2222" y="426"/>
                              </a:lnTo>
                              <a:lnTo>
                                <a:pt x="2223" y="424"/>
                              </a:lnTo>
                              <a:lnTo>
                                <a:pt x="2224" y="423"/>
                              </a:lnTo>
                              <a:lnTo>
                                <a:pt x="2226" y="421"/>
                              </a:lnTo>
                              <a:lnTo>
                                <a:pt x="2227" y="420"/>
                              </a:lnTo>
                              <a:lnTo>
                                <a:pt x="2230" y="420"/>
                              </a:lnTo>
                              <a:lnTo>
                                <a:pt x="2232" y="418"/>
                              </a:lnTo>
                              <a:lnTo>
                                <a:pt x="2233" y="417"/>
                              </a:lnTo>
                              <a:lnTo>
                                <a:pt x="2234" y="415"/>
                              </a:lnTo>
                              <a:lnTo>
                                <a:pt x="2236" y="415"/>
                              </a:lnTo>
                              <a:lnTo>
                                <a:pt x="2239" y="414"/>
                              </a:lnTo>
                              <a:lnTo>
                                <a:pt x="2240" y="414"/>
                              </a:lnTo>
                              <a:lnTo>
                                <a:pt x="2243" y="414"/>
                              </a:lnTo>
                              <a:lnTo>
                                <a:pt x="2245" y="414"/>
                              </a:lnTo>
                              <a:lnTo>
                                <a:pt x="2247" y="414"/>
                              </a:lnTo>
                              <a:lnTo>
                                <a:pt x="2250" y="414"/>
                              </a:lnTo>
                              <a:lnTo>
                                <a:pt x="2252" y="413"/>
                              </a:lnTo>
                              <a:lnTo>
                                <a:pt x="2255" y="414"/>
                              </a:lnTo>
                              <a:lnTo>
                                <a:pt x="2256" y="414"/>
                              </a:lnTo>
                              <a:lnTo>
                                <a:pt x="2259" y="414"/>
                              </a:lnTo>
                              <a:lnTo>
                                <a:pt x="2260" y="414"/>
                              </a:lnTo>
                              <a:lnTo>
                                <a:pt x="2263" y="414"/>
                              </a:lnTo>
                              <a:lnTo>
                                <a:pt x="2263" y="415"/>
                              </a:lnTo>
                              <a:lnTo>
                                <a:pt x="2265" y="415"/>
                              </a:lnTo>
                              <a:lnTo>
                                <a:pt x="2267" y="415"/>
                              </a:lnTo>
                              <a:lnTo>
                                <a:pt x="2269" y="415"/>
                              </a:lnTo>
                              <a:lnTo>
                                <a:pt x="2270" y="417"/>
                              </a:lnTo>
                              <a:lnTo>
                                <a:pt x="2272" y="418"/>
                              </a:lnTo>
                              <a:lnTo>
                                <a:pt x="2273" y="418"/>
                              </a:lnTo>
                              <a:lnTo>
                                <a:pt x="2275" y="420"/>
                              </a:lnTo>
                              <a:lnTo>
                                <a:pt x="2276" y="420"/>
                              </a:lnTo>
                              <a:lnTo>
                                <a:pt x="2278" y="421"/>
                              </a:lnTo>
                              <a:lnTo>
                                <a:pt x="2279" y="423"/>
                              </a:lnTo>
                              <a:lnTo>
                                <a:pt x="2280" y="423"/>
                              </a:lnTo>
                              <a:lnTo>
                                <a:pt x="2280" y="424"/>
                              </a:lnTo>
                              <a:lnTo>
                                <a:pt x="2282" y="426"/>
                              </a:lnTo>
                              <a:lnTo>
                                <a:pt x="2283" y="427"/>
                              </a:lnTo>
                              <a:lnTo>
                                <a:pt x="2285" y="428"/>
                              </a:lnTo>
                              <a:lnTo>
                                <a:pt x="2285" y="430"/>
                              </a:lnTo>
                              <a:lnTo>
                                <a:pt x="2286" y="431"/>
                              </a:lnTo>
                              <a:lnTo>
                                <a:pt x="2286" y="433"/>
                              </a:lnTo>
                              <a:lnTo>
                                <a:pt x="2288" y="433"/>
                              </a:lnTo>
                              <a:lnTo>
                                <a:pt x="2288" y="434"/>
                              </a:lnTo>
                              <a:lnTo>
                                <a:pt x="2288" y="436"/>
                              </a:lnTo>
                              <a:lnTo>
                                <a:pt x="2289" y="437"/>
                              </a:lnTo>
                              <a:lnTo>
                                <a:pt x="2289" y="439"/>
                              </a:lnTo>
                              <a:lnTo>
                                <a:pt x="2289" y="440"/>
                              </a:lnTo>
                              <a:lnTo>
                                <a:pt x="2214" y="440"/>
                              </a:lnTo>
                              <a:close/>
                              <a:moveTo>
                                <a:pt x="2364" y="541"/>
                              </a:moveTo>
                              <a:lnTo>
                                <a:pt x="2414" y="541"/>
                              </a:lnTo>
                              <a:lnTo>
                                <a:pt x="2414" y="449"/>
                              </a:lnTo>
                              <a:lnTo>
                                <a:pt x="2415" y="449"/>
                              </a:lnTo>
                              <a:lnTo>
                                <a:pt x="2414" y="447"/>
                              </a:lnTo>
                              <a:lnTo>
                                <a:pt x="2415" y="446"/>
                              </a:lnTo>
                              <a:lnTo>
                                <a:pt x="2414" y="444"/>
                              </a:lnTo>
                              <a:lnTo>
                                <a:pt x="2415" y="444"/>
                              </a:lnTo>
                              <a:lnTo>
                                <a:pt x="2414" y="443"/>
                              </a:lnTo>
                              <a:lnTo>
                                <a:pt x="2415" y="441"/>
                              </a:lnTo>
                              <a:lnTo>
                                <a:pt x="2414" y="441"/>
                              </a:lnTo>
                              <a:lnTo>
                                <a:pt x="2414" y="440"/>
                              </a:lnTo>
                              <a:lnTo>
                                <a:pt x="2415" y="440"/>
                              </a:lnTo>
                              <a:lnTo>
                                <a:pt x="2415" y="439"/>
                              </a:lnTo>
                              <a:lnTo>
                                <a:pt x="2415" y="437"/>
                              </a:lnTo>
                              <a:lnTo>
                                <a:pt x="2415" y="436"/>
                              </a:lnTo>
                              <a:lnTo>
                                <a:pt x="2415" y="434"/>
                              </a:lnTo>
                              <a:lnTo>
                                <a:pt x="2415" y="433"/>
                              </a:lnTo>
                              <a:lnTo>
                                <a:pt x="2417" y="433"/>
                              </a:lnTo>
                              <a:lnTo>
                                <a:pt x="2417" y="431"/>
                              </a:lnTo>
                              <a:lnTo>
                                <a:pt x="2418" y="431"/>
                              </a:lnTo>
                              <a:lnTo>
                                <a:pt x="2418" y="430"/>
                              </a:lnTo>
                              <a:lnTo>
                                <a:pt x="2418" y="428"/>
                              </a:lnTo>
                              <a:lnTo>
                                <a:pt x="2420" y="428"/>
                              </a:lnTo>
                              <a:lnTo>
                                <a:pt x="2421" y="427"/>
                              </a:lnTo>
                              <a:lnTo>
                                <a:pt x="2421" y="426"/>
                              </a:lnTo>
                              <a:lnTo>
                                <a:pt x="2423" y="426"/>
                              </a:lnTo>
                              <a:lnTo>
                                <a:pt x="2423" y="424"/>
                              </a:lnTo>
                              <a:lnTo>
                                <a:pt x="2424" y="424"/>
                              </a:lnTo>
                              <a:lnTo>
                                <a:pt x="2424" y="423"/>
                              </a:lnTo>
                              <a:lnTo>
                                <a:pt x="2426" y="423"/>
                              </a:lnTo>
                              <a:lnTo>
                                <a:pt x="2426" y="421"/>
                              </a:lnTo>
                              <a:lnTo>
                                <a:pt x="2427" y="421"/>
                              </a:lnTo>
                              <a:lnTo>
                                <a:pt x="2428" y="421"/>
                              </a:lnTo>
                              <a:lnTo>
                                <a:pt x="2428" y="420"/>
                              </a:lnTo>
                              <a:lnTo>
                                <a:pt x="2430" y="420"/>
                              </a:lnTo>
                              <a:lnTo>
                                <a:pt x="2431" y="420"/>
                              </a:lnTo>
                              <a:lnTo>
                                <a:pt x="2433" y="418"/>
                              </a:lnTo>
                              <a:lnTo>
                                <a:pt x="2434" y="418"/>
                              </a:lnTo>
                              <a:lnTo>
                                <a:pt x="2436" y="418"/>
                              </a:lnTo>
                              <a:lnTo>
                                <a:pt x="2437" y="418"/>
                              </a:lnTo>
                              <a:lnTo>
                                <a:pt x="2438" y="418"/>
                              </a:lnTo>
                              <a:lnTo>
                                <a:pt x="2440" y="418"/>
                              </a:lnTo>
                              <a:lnTo>
                                <a:pt x="2441" y="418"/>
                              </a:lnTo>
                              <a:lnTo>
                                <a:pt x="2441" y="417"/>
                              </a:lnTo>
                              <a:lnTo>
                                <a:pt x="2443" y="418"/>
                              </a:lnTo>
                              <a:lnTo>
                                <a:pt x="2444" y="418"/>
                              </a:lnTo>
                              <a:lnTo>
                                <a:pt x="2446" y="418"/>
                              </a:lnTo>
                              <a:lnTo>
                                <a:pt x="2447" y="418"/>
                              </a:lnTo>
                              <a:lnTo>
                                <a:pt x="2449" y="418"/>
                              </a:lnTo>
                              <a:lnTo>
                                <a:pt x="2450" y="418"/>
                              </a:lnTo>
                              <a:lnTo>
                                <a:pt x="2451" y="418"/>
                              </a:lnTo>
                              <a:lnTo>
                                <a:pt x="2453" y="418"/>
                              </a:lnTo>
                              <a:lnTo>
                                <a:pt x="2454" y="418"/>
                              </a:lnTo>
                              <a:lnTo>
                                <a:pt x="2456" y="420"/>
                              </a:lnTo>
                              <a:lnTo>
                                <a:pt x="2457" y="420"/>
                              </a:lnTo>
                              <a:lnTo>
                                <a:pt x="2459" y="421"/>
                              </a:lnTo>
                              <a:lnTo>
                                <a:pt x="2460" y="423"/>
                              </a:lnTo>
                              <a:lnTo>
                                <a:pt x="2461" y="424"/>
                              </a:lnTo>
                              <a:lnTo>
                                <a:pt x="2463" y="426"/>
                              </a:lnTo>
                              <a:lnTo>
                                <a:pt x="2463" y="427"/>
                              </a:lnTo>
                              <a:lnTo>
                                <a:pt x="2464" y="428"/>
                              </a:lnTo>
                              <a:lnTo>
                                <a:pt x="2464" y="430"/>
                              </a:lnTo>
                              <a:lnTo>
                                <a:pt x="2466" y="430"/>
                              </a:lnTo>
                              <a:lnTo>
                                <a:pt x="2466" y="431"/>
                              </a:lnTo>
                              <a:lnTo>
                                <a:pt x="2466" y="433"/>
                              </a:lnTo>
                              <a:lnTo>
                                <a:pt x="2467" y="434"/>
                              </a:lnTo>
                              <a:lnTo>
                                <a:pt x="2467" y="436"/>
                              </a:lnTo>
                              <a:lnTo>
                                <a:pt x="2467" y="437"/>
                              </a:lnTo>
                              <a:lnTo>
                                <a:pt x="2467" y="439"/>
                              </a:lnTo>
                              <a:lnTo>
                                <a:pt x="2467" y="440"/>
                              </a:lnTo>
                              <a:lnTo>
                                <a:pt x="2469" y="441"/>
                              </a:lnTo>
                              <a:lnTo>
                                <a:pt x="2467" y="443"/>
                              </a:lnTo>
                              <a:lnTo>
                                <a:pt x="2469" y="444"/>
                              </a:lnTo>
                              <a:lnTo>
                                <a:pt x="2467" y="446"/>
                              </a:lnTo>
                              <a:lnTo>
                                <a:pt x="2469" y="447"/>
                              </a:lnTo>
                              <a:lnTo>
                                <a:pt x="2467" y="449"/>
                              </a:lnTo>
                              <a:lnTo>
                                <a:pt x="2469" y="450"/>
                              </a:lnTo>
                              <a:lnTo>
                                <a:pt x="2467" y="451"/>
                              </a:lnTo>
                              <a:lnTo>
                                <a:pt x="2467" y="541"/>
                              </a:lnTo>
                              <a:lnTo>
                                <a:pt x="2517" y="541"/>
                              </a:lnTo>
                              <a:lnTo>
                                <a:pt x="2517" y="437"/>
                              </a:lnTo>
                              <a:lnTo>
                                <a:pt x="2517" y="436"/>
                              </a:lnTo>
                              <a:lnTo>
                                <a:pt x="2517" y="434"/>
                              </a:lnTo>
                              <a:lnTo>
                                <a:pt x="2517" y="431"/>
                              </a:lnTo>
                              <a:lnTo>
                                <a:pt x="2517" y="430"/>
                              </a:lnTo>
                              <a:lnTo>
                                <a:pt x="2517" y="428"/>
                              </a:lnTo>
                              <a:lnTo>
                                <a:pt x="2517" y="426"/>
                              </a:lnTo>
                              <a:lnTo>
                                <a:pt x="2517" y="424"/>
                              </a:lnTo>
                              <a:lnTo>
                                <a:pt x="2517" y="423"/>
                              </a:lnTo>
                              <a:lnTo>
                                <a:pt x="2517" y="421"/>
                              </a:lnTo>
                              <a:lnTo>
                                <a:pt x="2517" y="420"/>
                              </a:lnTo>
                              <a:lnTo>
                                <a:pt x="2517" y="418"/>
                              </a:lnTo>
                              <a:lnTo>
                                <a:pt x="2516" y="415"/>
                              </a:lnTo>
                              <a:lnTo>
                                <a:pt x="2516" y="414"/>
                              </a:lnTo>
                              <a:lnTo>
                                <a:pt x="2516" y="413"/>
                              </a:lnTo>
                              <a:lnTo>
                                <a:pt x="2515" y="411"/>
                              </a:lnTo>
                              <a:lnTo>
                                <a:pt x="2515" y="410"/>
                              </a:lnTo>
                              <a:lnTo>
                                <a:pt x="2515" y="408"/>
                              </a:lnTo>
                              <a:lnTo>
                                <a:pt x="2515" y="407"/>
                              </a:lnTo>
                              <a:lnTo>
                                <a:pt x="2513" y="405"/>
                              </a:lnTo>
                              <a:lnTo>
                                <a:pt x="2513" y="404"/>
                              </a:lnTo>
                              <a:lnTo>
                                <a:pt x="2512" y="403"/>
                              </a:lnTo>
                              <a:lnTo>
                                <a:pt x="2512" y="401"/>
                              </a:lnTo>
                              <a:lnTo>
                                <a:pt x="2510" y="400"/>
                              </a:lnTo>
                              <a:lnTo>
                                <a:pt x="2510" y="398"/>
                              </a:lnTo>
                              <a:lnTo>
                                <a:pt x="2510" y="397"/>
                              </a:lnTo>
                              <a:lnTo>
                                <a:pt x="2509" y="397"/>
                              </a:lnTo>
                              <a:lnTo>
                                <a:pt x="2509" y="395"/>
                              </a:lnTo>
                              <a:lnTo>
                                <a:pt x="2507" y="394"/>
                              </a:lnTo>
                              <a:lnTo>
                                <a:pt x="2507" y="392"/>
                              </a:lnTo>
                              <a:lnTo>
                                <a:pt x="2506" y="391"/>
                              </a:lnTo>
                              <a:lnTo>
                                <a:pt x="2505" y="390"/>
                              </a:lnTo>
                              <a:lnTo>
                                <a:pt x="2503" y="388"/>
                              </a:lnTo>
                              <a:lnTo>
                                <a:pt x="2502" y="387"/>
                              </a:lnTo>
                              <a:lnTo>
                                <a:pt x="2500" y="387"/>
                              </a:lnTo>
                              <a:lnTo>
                                <a:pt x="2499" y="385"/>
                              </a:lnTo>
                              <a:lnTo>
                                <a:pt x="2497" y="384"/>
                              </a:lnTo>
                              <a:lnTo>
                                <a:pt x="2496" y="382"/>
                              </a:lnTo>
                              <a:lnTo>
                                <a:pt x="2494" y="381"/>
                              </a:lnTo>
                              <a:lnTo>
                                <a:pt x="2493" y="379"/>
                              </a:lnTo>
                              <a:lnTo>
                                <a:pt x="2492" y="379"/>
                              </a:lnTo>
                              <a:lnTo>
                                <a:pt x="2489" y="378"/>
                              </a:lnTo>
                              <a:lnTo>
                                <a:pt x="2487" y="377"/>
                              </a:lnTo>
                              <a:lnTo>
                                <a:pt x="2486" y="377"/>
                              </a:lnTo>
                              <a:lnTo>
                                <a:pt x="2484" y="375"/>
                              </a:lnTo>
                              <a:lnTo>
                                <a:pt x="2482" y="374"/>
                              </a:lnTo>
                              <a:lnTo>
                                <a:pt x="2480" y="374"/>
                              </a:lnTo>
                              <a:lnTo>
                                <a:pt x="2479" y="374"/>
                              </a:lnTo>
                              <a:lnTo>
                                <a:pt x="2476" y="372"/>
                              </a:lnTo>
                              <a:lnTo>
                                <a:pt x="2474" y="372"/>
                              </a:lnTo>
                              <a:lnTo>
                                <a:pt x="2471" y="372"/>
                              </a:lnTo>
                              <a:lnTo>
                                <a:pt x="2470" y="371"/>
                              </a:lnTo>
                              <a:lnTo>
                                <a:pt x="2469" y="371"/>
                              </a:lnTo>
                              <a:lnTo>
                                <a:pt x="2466" y="371"/>
                              </a:lnTo>
                              <a:lnTo>
                                <a:pt x="2464" y="371"/>
                              </a:lnTo>
                              <a:lnTo>
                                <a:pt x="2461" y="371"/>
                              </a:lnTo>
                              <a:lnTo>
                                <a:pt x="2460" y="371"/>
                              </a:lnTo>
                              <a:lnTo>
                                <a:pt x="2457" y="369"/>
                              </a:lnTo>
                              <a:lnTo>
                                <a:pt x="2456" y="371"/>
                              </a:lnTo>
                              <a:lnTo>
                                <a:pt x="2454" y="371"/>
                              </a:lnTo>
                              <a:lnTo>
                                <a:pt x="2453" y="371"/>
                              </a:lnTo>
                              <a:lnTo>
                                <a:pt x="2451" y="371"/>
                              </a:lnTo>
                              <a:lnTo>
                                <a:pt x="2449" y="371"/>
                              </a:lnTo>
                              <a:lnTo>
                                <a:pt x="2447" y="371"/>
                              </a:lnTo>
                              <a:lnTo>
                                <a:pt x="2446" y="371"/>
                              </a:lnTo>
                              <a:lnTo>
                                <a:pt x="2444" y="372"/>
                              </a:lnTo>
                              <a:lnTo>
                                <a:pt x="2443" y="372"/>
                              </a:lnTo>
                              <a:lnTo>
                                <a:pt x="2441" y="372"/>
                              </a:lnTo>
                              <a:lnTo>
                                <a:pt x="2440" y="372"/>
                              </a:lnTo>
                              <a:lnTo>
                                <a:pt x="2438" y="372"/>
                              </a:lnTo>
                              <a:lnTo>
                                <a:pt x="2438" y="374"/>
                              </a:lnTo>
                              <a:lnTo>
                                <a:pt x="2437" y="374"/>
                              </a:lnTo>
                              <a:lnTo>
                                <a:pt x="2436" y="374"/>
                              </a:lnTo>
                              <a:lnTo>
                                <a:pt x="2434" y="375"/>
                              </a:lnTo>
                              <a:lnTo>
                                <a:pt x="2433" y="375"/>
                              </a:lnTo>
                              <a:lnTo>
                                <a:pt x="2431" y="377"/>
                              </a:lnTo>
                              <a:lnTo>
                                <a:pt x="2430" y="377"/>
                              </a:lnTo>
                              <a:lnTo>
                                <a:pt x="2430" y="378"/>
                              </a:lnTo>
                              <a:lnTo>
                                <a:pt x="2428" y="378"/>
                              </a:lnTo>
                              <a:lnTo>
                                <a:pt x="2427" y="379"/>
                              </a:lnTo>
                              <a:lnTo>
                                <a:pt x="2426" y="379"/>
                              </a:lnTo>
                              <a:lnTo>
                                <a:pt x="2424" y="379"/>
                              </a:lnTo>
                              <a:lnTo>
                                <a:pt x="2424" y="381"/>
                              </a:lnTo>
                              <a:lnTo>
                                <a:pt x="2423" y="382"/>
                              </a:lnTo>
                              <a:lnTo>
                                <a:pt x="2421" y="382"/>
                              </a:lnTo>
                              <a:lnTo>
                                <a:pt x="2421" y="384"/>
                              </a:lnTo>
                              <a:lnTo>
                                <a:pt x="2420" y="385"/>
                              </a:lnTo>
                              <a:lnTo>
                                <a:pt x="2418" y="385"/>
                              </a:lnTo>
                              <a:lnTo>
                                <a:pt x="2417" y="387"/>
                              </a:lnTo>
                              <a:lnTo>
                                <a:pt x="2415" y="388"/>
                              </a:lnTo>
                              <a:lnTo>
                                <a:pt x="2415" y="390"/>
                              </a:lnTo>
                              <a:lnTo>
                                <a:pt x="2414" y="391"/>
                              </a:lnTo>
                              <a:lnTo>
                                <a:pt x="2413" y="392"/>
                              </a:lnTo>
                              <a:lnTo>
                                <a:pt x="2411" y="392"/>
                              </a:lnTo>
                              <a:lnTo>
                                <a:pt x="2411" y="375"/>
                              </a:lnTo>
                              <a:lnTo>
                                <a:pt x="2364" y="375"/>
                              </a:lnTo>
                              <a:lnTo>
                                <a:pt x="2364" y="541"/>
                              </a:lnTo>
                              <a:close/>
                              <a:moveTo>
                                <a:pt x="2604" y="320"/>
                              </a:moveTo>
                              <a:lnTo>
                                <a:pt x="2555" y="320"/>
                              </a:lnTo>
                              <a:lnTo>
                                <a:pt x="2555" y="375"/>
                              </a:lnTo>
                              <a:lnTo>
                                <a:pt x="2530" y="375"/>
                              </a:lnTo>
                              <a:lnTo>
                                <a:pt x="2530" y="413"/>
                              </a:lnTo>
                              <a:lnTo>
                                <a:pt x="2555" y="413"/>
                              </a:lnTo>
                              <a:lnTo>
                                <a:pt x="2555" y="541"/>
                              </a:lnTo>
                              <a:lnTo>
                                <a:pt x="2604" y="541"/>
                              </a:lnTo>
                              <a:lnTo>
                                <a:pt x="2604" y="413"/>
                              </a:lnTo>
                              <a:lnTo>
                                <a:pt x="2628" y="413"/>
                              </a:lnTo>
                              <a:lnTo>
                                <a:pt x="2628" y="375"/>
                              </a:lnTo>
                              <a:lnTo>
                                <a:pt x="2604" y="375"/>
                              </a:lnTo>
                              <a:lnTo>
                                <a:pt x="2604" y="320"/>
                              </a:lnTo>
                              <a:close/>
                              <a:moveTo>
                                <a:pt x="187" y="683"/>
                              </a:moveTo>
                              <a:lnTo>
                                <a:pt x="140" y="683"/>
                              </a:lnTo>
                              <a:lnTo>
                                <a:pt x="140" y="700"/>
                              </a:lnTo>
                              <a:lnTo>
                                <a:pt x="140" y="699"/>
                              </a:lnTo>
                              <a:lnTo>
                                <a:pt x="138" y="698"/>
                              </a:lnTo>
                              <a:lnTo>
                                <a:pt x="137" y="696"/>
                              </a:lnTo>
                              <a:lnTo>
                                <a:pt x="135" y="695"/>
                              </a:lnTo>
                              <a:lnTo>
                                <a:pt x="134" y="693"/>
                              </a:lnTo>
                              <a:lnTo>
                                <a:pt x="133" y="692"/>
                              </a:lnTo>
                              <a:lnTo>
                                <a:pt x="131" y="690"/>
                              </a:lnTo>
                              <a:lnTo>
                                <a:pt x="130" y="689"/>
                              </a:lnTo>
                              <a:lnTo>
                                <a:pt x="128" y="688"/>
                              </a:lnTo>
                              <a:lnTo>
                                <a:pt x="125" y="686"/>
                              </a:lnTo>
                              <a:lnTo>
                                <a:pt x="124" y="685"/>
                              </a:lnTo>
                              <a:lnTo>
                                <a:pt x="121" y="683"/>
                              </a:lnTo>
                              <a:lnTo>
                                <a:pt x="120" y="683"/>
                              </a:lnTo>
                              <a:lnTo>
                                <a:pt x="117" y="682"/>
                              </a:lnTo>
                              <a:lnTo>
                                <a:pt x="115" y="682"/>
                              </a:lnTo>
                              <a:lnTo>
                                <a:pt x="113" y="680"/>
                              </a:lnTo>
                              <a:lnTo>
                                <a:pt x="110" y="680"/>
                              </a:lnTo>
                              <a:lnTo>
                                <a:pt x="108" y="679"/>
                              </a:lnTo>
                              <a:lnTo>
                                <a:pt x="105" y="679"/>
                              </a:lnTo>
                              <a:lnTo>
                                <a:pt x="102" y="679"/>
                              </a:lnTo>
                              <a:lnTo>
                                <a:pt x="100" y="679"/>
                              </a:lnTo>
                              <a:lnTo>
                                <a:pt x="97" y="679"/>
                              </a:lnTo>
                              <a:lnTo>
                                <a:pt x="94" y="679"/>
                              </a:lnTo>
                              <a:lnTo>
                                <a:pt x="91" y="677"/>
                              </a:lnTo>
                              <a:lnTo>
                                <a:pt x="88" y="679"/>
                              </a:lnTo>
                              <a:lnTo>
                                <a:pt x="85" y="679"/>
                              </a:lnTo>
                              <a:lnTo>
                                <a:pt x="81" y="679"/>
                              </a:lnTo>
                              <a:lnTo>
                                <a:pt x="78" y="679"/>
                              </a:lnTo>
                              <a:lnTo>
                                <a:pt x="75" y="679"/>
                              </a:lnTo>
                              <a:lnTo>
                                <a:pt x="72" y="679"/>
                              </a:lnTo>
                              <a:lnTo>
                                <a:pt x="69" y="680"/>
                              </a:lnTo>
                              <a:lnTo>
                                <a:pt x="67" y="680"/>
                              </a:lnTo>
                              <a:lnTo>
                                <a:pt x="64" y="682"/>
                              </a:lnTo>
                              <a:lnTo>
                                <a:pt x="61" y="682"/>
                              </a:lnTo>
                              <a:lnTo>
                                <a:pt x="58" y="683"/>
                              </a:lnTo>
                              <a:lnTo>
                                <a:pt x="55" y="683"/>
                              </a:lnTo>
                              <a:lnTo>
                                <a:pt x="54" y="685"/>
                              </a:lnTo>
                              <a:lnTo>
                                <a:pt x="51" y="686"/>
                              </a:lnTo>
                              <a:lnTo>
                                <a:pt x="48" y="688"/>
                              </a:lnTo>
                              <a:lnTo>
                                <a:pt x="46" y="689"/>
                              </a:lnTo>
                              <a:lnTo>
                                <a:pt x="44" y="690"/>
                              </a:lnTo>
                              <a:lnTo>
                                <a:pt x="42" y="692"/>
                              </a:lnTo>
                              <a:lnTo>
                                <a:pt x="39" y="693"/>
                              </a:lnTo>
                              <a:lnTo>
                                <a:pt x="38" y="696"/>
                              </a:lnTo>
                              <a:lnTo>
                                <a:pt x="35" y="698"/>
                              </a:lnTo>
                              <a:lnTo>
                                <a:pt x="33" y="699"/>
                              </a:lnTo>
                              <a:lnTo>
                                <a:pt x="32" y="700"/>
                              </a:lnTo>
                              <a:lnTo>
                                <a:pt x="29" y="702"/>
                              </a:lnTo>
                              <a:lnTo>
                                <a:pt x="28" y="705"/>
                              </a:lnTo>
                              <a:lnTo>
                                <a:pt x="26" y="708"/>
                              </a:lnTo>
                              <a:lnTo>
                                <a:pt x="23" y="709"/>
                              </a:lnTo>
                              <a:lnTo>
                                <a:pt x="22" y="712"/>
                              </a:lnTo>
                              <a:lnTo>
                                <a:pt x="21" y="713"/>
                              </a:lnTo>
                              <a:lnTo>
                                <a:pt x="19" y="716"/>
                              </a:lnTo>
                              <a:lnTo>
                                <a:pt x="18" y="718"/>
                              </a:lnTo>
                              <a:lnTo>
                                <a:pt x="16" y="721"/>
                              </a:lnTo>
                              <a:lnTo>
                                <a:pt x="15" y="723"/>
                              </a:lnTo>
                              <a:lnTo>
                                <a:pt x="13" y="726"/>
                              </a:lnTo>
                              <a:lnTo>
                                <a:pt x="12" y="729"/>
                              </a:lnTo>
                              <a:lnTo>
                                <a:pt x="11" y="731"/>
                              </a:lnTo>
                              <a:lnTo>
                                <a:pt x="11" y="734"/>
                              </a:lnTo>
                              <a:lnTo>
                                <a:pt x="9" y="736"/>
                              </a:lnTo>
                              <a:lnTo>
                                <a:pt x="9" y="739"/>
                              </a:lnTo>
                              <a:lnTo>
                                <a:pt x="8" y="742"/>
                              </a:lnTo>
                              <a:lnTo>
                                <a:pt x="8" y="745"/>
                              </a:lnTo>
                              <a:lnTo>
                                <a:pt x="6" y="748"/>
                              </a:lnTo>
                              <a:lnTo>
                                <a:pt x="6" y="751"/>
                              </a:lnTo>
                              <a:lnTo>
                                <a:pt x="6" y="755"/>
                              </a:lnTo>
                              <a:lnTo>
                                <a:pt x="6" y="758"/>
                              </a:lnTo>
                              <a:lnTo>
                                <a:pt x="6" y="761"/>
                              </a:lnTo>
                              <a:lnTo>
                                <a:pt x="6" y="764"/>
                              </a:lnTo>
                              <a:lnTo>
                                <a:pt x="5" y="767"/>
                              </a:lnTo>
                              <a:lnTo>
                                <a:pt x="6" y="771"/>
                              </a:lnTo>
                              <a:lnTo>
                                <a:pt x="6" y="774"/>
                              </a:lnTo>
                              <a:lnTo>
                                <a:pt x="6" y="777"/>
                              </a:lnTo>
                              <a:lnTo>
                                <a:pt x="6" y="780"/>
                              </a:lnTo>
                              <a:lnTo>
                                <a:pt x="6" y="783"/>
                              </a:lnTo>
                              <a:lnTo>
                                <a:pt x="6" y="785"/>
                              </a:lnTo>
                              <a:lnTo>
                                <a:pt x="8" y="788"/>
                              </a:lnTo>
                              <a:lnTo>
                                <a:pt x="8" y="791"/>
                              </a:lnTo>
                              <a:lnTo>
                                <a:pt x="9" y="794"/>
                              </a:lnTo>
                              <a:lnTo>
                                <a:pt x="9" y="797"/>
                              </a:lnTo>
                              <a:lnTo>
                                <a:pt x="11" y="800"/>
                              </a:lnTo>
                              <a:lnTo>
                                <a:pt x="11" y="803"/>
                              </a:lnTo>
                              <a:lnTo>
                                <a:pt x="12" y="806"/>
                              </a:lnTo>
                              <a:lnTo>
                                <a:pt x="13" y="808"/>
                              </a:lnTo>
                              <a:lnTo>
                                <a:pt x="15" y="811"/>
                              </a:lnTo>
                              <a:lnTo>
                                <a:pt x="16" y="813"/>
                              </a:lnTo>
                              <a:lnTo>
                                <a:pt x="18" y="816"/>
                              </a:lnTo>
                              <a:lnTo>
                                <a:pt x="19" y="818"/>
                              </a:lnTo>
                              <a:lnTo>
                                <a:pt x="21" y="820"/>
                              </a:lnTo>
                              <a:lnTo>
                                <a:pt x="22" y="823"/>
                              </a:lnTo>
                              <a:lnTo>
                                <a:pt x="23" y="824"/>
                              </a:lnTo>
                              <a:lnTo>
                                <a:pt x="25" y="827"/>
                              </a:lnTo>
                              <a:lnTo>
                                <a:pt x="26" y="829"/>
                              </a:lnTo>
                              <a:lnTo>
                                <a:pt x="28" y="830"/>
                              </a:lnTo>
                              <a:lnTo>
                                <a:pt x="31" y="833"/>
                              </a:lnTo>
                              <a:lnTo>
                                <a:pt x="32" y="834"/>
                              </a:lnTo>
                              <a:lnTo>
                                <a:pt x="35" y="837"/>
                              </a:lnTo>
                              <a:lnTo>
                                <a:pt x="36" y="839"/>
                              </a:lnTo>
                              <a:lnTo>
                                <a:pt x="39" y="840"/>
                              </a:lnTo>
                              <a:lnTo>
                                <a:pt x="41" y="842"/>
                              </a:lnTo>
                              <a:lnTo>
                                <a:pt x="44" y="843"/>
                              </a:lnTo>
                              <a:lnTo>
                                <a:pt x="46" y="844"/>
                              </a:lnTo>
                              <a:lnTo>
                                <a:pt x="48" y="846"/>
                              </a:lnTo>
                              <a:lnTo>
                                <a:pt x="51" y="847"/>
                              </a:lnTo>
                              <a:lnTo>
                                <a:pt x="54" y="849"/>
                              </a:lnTo>
                              <a:lnTo>
                                <a:pt x="55" y="849"/>
                              </a:lnTo>
                              <a:lnTo>
                                <a:pt x="58" y="850"/>
                              </a:lnTo>
                              <a:lnTo>
                                <a:pt x="61" y="852"/>
                              </a:lnTo>
                              <a:lnTo>
                                <a:pt x="64" y="852"/>
                              </a:lnTo>
                              <a:lnTo>
                                <a:pt x="67" y="853"/>
                              </a:lnTo>
                              <a:lnTo>
                                <a:pt x="69" y="853"/>
                              </a:lnTo>
                              <a:lnTo>
                                <a:pt x="72" y="854"/>
                              </a:lnTo>
                              <a:lnTo>
                                <a:pt x="75" y="854"/>
                              </a:lnTo>
                              <a:lnTo>
                                <a:pt x="78" y="854"/>
                              </a:lnTo>
                              <a:lnTo>
                                <a:pt x="81" y="854"/>
                              </a:lnTo>
                              <a:lnTo>
                                <a:pt x="84" y="854"/>
                              </a:lnTo>
                              <a:lnTo>
                                <a:pt x="87" y="854"/>
                              </a:lnTo>
                              <a:lnTo>
                                <a:pt x="88" y="854"/>
                              </a:lnTo>
                              <a:lnTo>
                                <a:pt x="92" y="854"/>
                              </a:lnTo>
                              <a:lnTo>
                                <a:pt x="95" y="854"/>
                              </a:lnTo>
                              <a:lnTo>
                                <a:pt x="98" y="854"/>
                              </a:lnTo>
                              <a:lnTo>
                                <a:pt x="102" y="854"/>
                              </a:lnTo>
                              <a:lnTo>
                                <a:pt x="105" y="854"/>
                              </a:lnTo>
                              <a:lnTo>
                                <a:pt x="107" y="854"/>
                              </a:lnTo>
                              <a:lnTo>
                                <a:pt x="110" y="853"/>
                              </a:lnTo>
                              <a:lnTo>
                                <a:pt x="113" y="853"/>
                              </a:lnTo>
                              <a:lnTo>
                                <a:pt x="115" y="852"/>
                              </a:lnTo>
                              <a:lnTo>
                                <a:pt x="117" y="852"/>
                              </a:lnTo>
                              <a:lnTo>
                                <a:pt x="120" y="850"/>
                              </a:lnTo>
                              <a:lnTo>
                                <a:pt x="121" y="849"/>
                              </a:lnTo>
                              <a:lnTo>
                                <a:pt x="124" y="849"/>
                              </a:lnTo>
                              <a:lnTo>
                                <a:pt x="125" y="847"/>
                              </a:lnTo>
                              <a:lnTo>
                                <a:pt x="128" y="847"/>
                              </a:lnTo>
                              <a:lnTo>
                                <a:pt x="130" y="846"/>
                              </a:lnTo>
                              <a:lnTo>
                                <a:pt x="131" y="844"/>
                              </a:lnTo>
                              <a:lnTo>
                                <a:pt x="133" y="843"/>
                              </a:lnTo>
                              <a:lnTo>
                                <a:pt x="134" y="842"/>
                              </a:lnTo>
                              <a:lnTo>
                                <a:pt x="135" y="840"/>
                              </a:lnTo>
                              <a:lnTo>
                                <a:pt x="137" y="839"/>
                              </a:lnTo>
                              <a:lnTo>
                                <a:pt x="138" y="836"/>
                              </a:lnTo>
                              <a:lnTo>
                                <a:pt x="140" y="834"/>
                              </a:lnTo>
                              <a:lnTo>
                                <a:pt x="140" y="831"/>
                              </a:lnTo>
                              <a:lnTo>
                                <a:pt x="140" y="849"/>
                              </a:lnTo>
                              <a:lnTo>
                                <a:pt x="187" y="849"/>
                              </a:lnTo>
                              <a:lnTo>
                                <a:pt x="187" y="683"/>
                              </a:lnTo>
                              <a:close/>
                              <a:moveTo>
                                <a:pt x="95" y="723"/>
                              </a:moveTo>
                              <a:lnTo>
                                <a:pt x="98" y="725"/>
                              </a:lnTo>
                              <a:lnTo>
                                <a:pt x="100" y="725"/>
                              </a:lnTo>
                              <a:lnTo>
                                <a:pt x="102" y="725"/>
                              </a:lnTo>
                              <a:lnTo>
                                <a:pt x="104" y="725"/>
                              </a:lnTo>
                              <a:lnTo>
                                <a:pt x="105" y="725"/>
                              </a:lnTo>
                              <a:lnTo>
                                <a:pt x="108" y="726"/>
                              </a:lnTo>
                              <a:lnTo>
                                <a:pt x="110" y="726"/>
                              </a:lnTo>
                              <a:lnTo>
                                <a:pt x="111" y="728"/>
                              </a:lnTo>
                              <a:lnTo>
                                <a:pt x="113" y="728"/>
                              </a:lnTo>
                              <a:lnTo>
                                <a:pt x="114" y="729"/>
                              </a:lnTo>
                              <a:lnTo>
                                <a:pt x="115" y="729"/>
                              </a:lnTo>
                              <a:lnTo>
                                <a:pt x="117" y="729"/>
                              </a:lnTo>
                              <a:lnTo>
                                <a:pt x="120" y="731"/>
                              </a:lnTo>
                              <a:lnTo>
                                <a:pt x="121" y="732"/>
                              </a:lnTo>
                              <a:lnTo>
                                <a:pt x="123" y="734"/>
                              </a:lnTo>
                              <a:lnTo>
                                <a:pt x="124" y="735"/>
                              </a:lnTo>
                              <a:lnTo>
                                <a:pt x="125" y="735"/>
                              </a:lnTo>
                              <a:lnTo>
                                <a:pt x="127" y="736"/>
                              </a:lnTo>
                              <a:lnTo>
                                <a:pt x="128" y="738"/>
                              </a:lnTo>
                              <a:lnTo>
                                <a:pt x="128" y="739"/>
                              </a:lnTo>
                              <a:lnTo>
                                <a:pt x="130" y="741"/>
                              </a:lnTo>
                              <a:lnTo>
                                <a:pt x="131" y="742"/>
                              </a:lnTo>
                              <a:lnTo>
                                <a:pt x="133" y="744"/>
                              </a:lnTo>
                              <a:lnTo>
                                <a:pt x="133" y="745"/>
                              </a:lnTo>
                              <a:lnTo>
                                <a:pt x="134" y="748"/>
                              </a:lnTo>
                              <a:lnTo>
                                <a:pt x="134" y="749"/>
                              </a:lnTo>
                              <a:lnTo>
                                <a:pt x="135" y="751"/>
                              </a:lnTo>
                              <a:lnTo>
                                <a:pt x="135" y="752"/>
                              </a:lnTo>
                              <a:lnTo>
                                <a:pt x="135" y="754"/>
                              </a:lnTo>
                              <a:lnTo>
                                <a:pt x="137" y="755"/>
                              </a:lnTo>
                              <a:lnTo>
                                <a:pt x="137" y="758"/>
                              </a:lnTo>
                              <a:lnTo>
                                <a:pt x="137" y="759"/>
                              </a:lnTo>
                              <a:lnTo>
                                <a:pt x="137" y="761"/>
                              </a:lnTo>
                              <a:lnTo>
                                <a:pt x="137" y="764"/>
                              </a:lnTo>
                              <a:lnTo>
                                <a:pt x="137" y="765"/>
                              </a:lnTo>
                              <a:lnTo>
                                <a:pt x="137" y="767"/>
                              </a:lnTo>
                              <a:lnTo>
                                <a:pt x="137" y="770"/>
                              </a:lnTo>
                              <a:lnTo>
                                <a:pt x="137" y="771"/>
                              </a:lnTo>
                              <a:lnTo>
                                <a:pt x="137" y="772"/>
                              </a:lnTo>
                              <a:lnTo>
                                <a:pt x="137" y="775"/>
                              </a:lnTo>
                              <a:lnTo>
                                <a:pt x="137" y="777"/>
                              </a:lnTo>
                              <a:lnTo>
                                <a:pt x="137" y="778"/>
                              </a:lnTo>
                              <a:lnTo>
                                <a:pt x="135" y="780"/>
                              </a:lnTo>
                              <a:lnTo>
                                <a:pt x="135" y="781"/>
                              </a:lnTo>
                              <a:lnTo>
                                <a:pt x="135" y="784"/>
                              </a:lnTo>
                              <a:lnTo>
                                <a:pt x="134" y="785"/>
                              </a:lnTo>
                              <a:lnTo>
                                <a:pt x="134" y="787"/>
                              </a:lnTo>
                              <a:lnTo>
                                <a:pt x="133" y="788"/>
                              </a:lnTo>
                              <a:lnTo>
                                <a:pt x="133" y="790"/>
                              </a:lnTo>
                              <a:lnTo>
                                <a:pt x="131" y="791"/>
                              </a:lnTo>
                              <a:lnTo>
                                <a:pt x="130" y="793"/>
                              </a:lnTo>
                              <a:lnTo>
                                <a:pt x="128" y="794"/>
                              </a:lnTo>
                              <a:lnTo>
                                <a:pt x="128" y="795"/>
                              </a:lnTo>
                              <a:lnTo>
                                <a:pt x="127" y="797"/>
                              </a:lnTo>
                              <a:lnTo>
                                <a:pt x="125" y="798"/>
                              </a:lnTo>
                              <a:lnTo>
                                <a:pt x="124" y="800"/>
                              </a:lnTo>
                              <a:lnTo>
                                <a:pt x="123" y="801"/>
                              </a:lnTo>
                              <a:lnTo>
                                <a:pt x="121" y="801"/>
                              </a:lnTo>
                              <a:lnTo>
                                <a:pt x="120" y="803"/>
                              </a:lnTo>
                              <a:lnTo>
                                <a:pt x="117" y="803"/>
                              </a:lnTo>
                              <a:lnTo>
                                <a:pt x="115" y="804"/>
                              </a:lnTo>
                              <a:lnTo>
                                <a:pt x="114" y="806"/>
                              </a:lnTo>
                              <a:lnTo>
                                <a:pt x="113" y="806"/>
                              </a:lnTo>
                              <a:lnTo>
                                <a:pt x="111" y="807"/>
                              </a:lnTo>
                              <a:lnTo>
                                <a:pt x="110" y="807"/>
                              </a:lnTo>
                              <a:lnTo>
                                <a:pt x="108" y="808"/>
                              </a:lnTo>
                              <a:lnTo>
                                <a:pt x="105" y="808"/>
                              </a:lnTo>
                              <a:lnTo>
                                <a:pt x="104" y="808"/>
                              </a:lnTo>
                              <a:lnTo>
                                <a:pt x="102" y="808"/>
                              </a:lnTo>
                              <a:lnTo>
                                <a:pt x="100" y="808"/>
                              </a:lnTo>
                              <a:lnTo>
                                <a:pt x="98" y="808"/>
                              </a:lnTo>
                              <a:lnTo>
                                <a:pt x="95" y="808"/>
                              </a:lnTo>
                              <a:lnTo>
                                <a:pt x="94" y="808"/>
                              </a:lnTo>
                              <a:lnTo>
                                <a:pt x="92" y="808"/>
                              </a:lnTo>
                              <a:lnTo>
                                <a:pt x="91" y="808"/>
                              </a:lnTo>
                              <a:lnTo>
                                <a:pt x="90" y="808"/>
                              </a:lnTo>
                              <a:lnTo>
                                <a:pt x="87" y="808"/>
                              </a:lnTo>
                              <a:lnTo>
                                <a:pt x="85" y="808"/>
                              </a:lnTo>
                              <a:lnTo>
                                <a:pt x="84" y="807"/>
                              </a:lnTo>
                              <a:lnTo>
                                <a:pt x="82" y="807"/>
                              </a:lnTo>
                              <a:lnTo>
                                <a:pt x="81" y="806"/>
                              </a:lnTo>
                              <a:lnTo>
                                <a:pt x="79" y="806"/>
                              </a:lnTo>
                              <a:lnTo>
                                <a:pt x="78" y="804"/>
                              </a:lnTo>
                              <a:lnTo>
                                <a:pt x="75" y="803"/>
                              </a:lnTo>
                              <a:lnTo>
                                <a:pt x="74" y="803"/>
                              </a:lnTo>
                              <a:lnTo>
                                <a:pt x="72" y="801"/>
                              </a:lnTo>
                              <a:lnTo>
                                <a:pt x="71" y="801"/>
                              </a:lnTo>
                              <a:lnTo>
                                <a:pt x="69" y="800"/>
                              </a:lnTo>
                              <a:lnTo>
                                <a:pt x="68" y="798"/>
                              </a:lnTo>
                              <a:lnTo>
                                <a:pt x="67" y="797"/>
                              </a:lnTo>
                              <a:lnTo>
                                <a:pt x="65" y="795"/>
                              </a:lnTo>
                              <a:lnTo>
                                <a:pt x="65" y="794"/>
                              </a:lnTo>
                              <a:lnTo>
                                <a:pt x="64" y="793"/>
                              </a:lnTo>
                              <a:lnTo>
                                <a:pt x="62" y="791"/>
                              </a:lnTo>
                              <a:lnTo>
                                <a:pt x="61" y="790"/>
                              </a:lnTo>
                              <a:lnTo>
                                <a:pt x="59" y="788"/>
                              </a:lnTo>
                              <a:lnTo>
                                <a:pt x="59" y="787"/>
                              </a:lnTo>
                              <a:lnTo>
                                <a:pt x="59" y="785"/>
                              </a:lnTo>
                              <a:lnTo>
                                <a:pt x="58" y="784"/>
                              </a:lnTo>
                              <a:lnTo>
                                <a:pt x="58" y="781"/>
                              </a:lnTo>
                              <a:lnTo>
                                <a:pt x="58" y="780"/>
                              </a:lnTo>
                              <a:lnTo>
                                <a:pt x="56" y="778"/>
                              </a:lnTo>
                              <a:lnTo>
                                <a:pt x="56" y="777"/>
                              </a:lnTo>
                              <a:lnTo>
                                <a:pt x="56" y="774"/>
                              </a:lnTo>
                              <a:lnTo>
                                <a:pt x="56" y="772"/>
                              </a:lnTo>
                              <a:lnTo>
                                <a:pt x="56" y="770"/>
                              </a:lnTo>
                              <a:lnTo>
                                <a:pt x="56" y="768"/>
                              </a:lnTo>
                              <a:lnTo>
                                <a:pt x="55" y="765"/>
                              </a:lnTo>
                              <a:lnTo>
                                <a:pt x="56" y="764"/>
                              </a:lnTo>
                              <a:lnTo>
                                <a:pt x="56" y="762"/>
                              </a:lnTo>
                              <a:lnTo>
                                <a:pt x="56" y="761"/>
                              </a:lnTo>
                              <a:lnTo>
                                <a:pt x="56" y="759"/>
                              </a:lnTo>
                              <a:lnTo>
                                <a:pt x="56" y="757"/>
                              </a:lnTo>
                              <a:lnTo>
                                <a:pt x="56" y="755"/>
                              </a:lnTo>
                              <a:lnTo>
                                <a:pt x="58" y="754"/>
                              </a:lnTo>
                              <a:lnTo>
                                <a:pt x="58" y="752"/>
                              </a:lnTo>
                              <a:lnTo>
                                <a:pt x="58" y="751"/>
                              </a:lnTo>
                              <a:lnTo>
                                <a:pt x="59" y="749"/>
                              </a:lnTo>
                              <a:lnTo>
                                <a:pt x="59" y="748"/>
                              </a:lnTo>
                              <a:lnTo>
                                <a:pt x="59" y="745"/>
                              </a:lnTo>
                              <a:lnTo>
                                <a:pt x="61" y="744"/>
                              </a:lnTo>
                              <a:lnTo>
                                <a:pt x="62" y="742"/>
                              </a:lnTo>
                              <a:lnTo>
                                <a:pt x="64" y="741"/>
                              </a:lnTo>
                              <a:lnTo>
                                <a:pt x="65" y="739"/>
                              </a:lnTo>
                              <a:lnTo>
                                <a:pt x="65" y="738"/>
                              </a:lnTo>
                              <a:lnTo>
                                <a:pt x="67" y="736"/>
                              </a:lnTo>
                              <a:lnTo>
                                <a:pt x="68" y="735"/>
                              </a:lnTo>
                              <a:lnTo>
                                <a:pt x="69" y="735"/>
                              </a:lnTo>
                              <a:lnTo>
                                <a:pt x="71" y="734"/>
                              </a:lnTo>
                              <a:lnTo>
                                <a:pt x="72" y="732"/>
                              </a:lnTo>
                              <a:lnTo>
                                <a:pt x="74" y="731"/>
                              </a:lnTo>
                              <a:lnTo>
                                <a:pt x="75" y="729"/>
                              </a:lnTo>
                              <a:lnTo>
                                <a:pt x="78" y="729"/>
                              </a:lnTo>
                              <a:lnTo>
                                <a:pt x="79" y="729"/>
                              </a:lnTo>
                              <a:lnTo>
                                <a:pt x="81" y="728"/>
                              </a:lnTo>
                              <a:lnTo>
                                <a:pt x="82" y="728"/>
                              </a:lnTo>
                              <a:lnTo>
                                <a:pt x="84" y="726"/>
                              </a:lnTo>
                              <a:lnTo>
                                <a:pt x="85" y="726"/>
                              </a:lnTo>
                              <a:lnTo>
                                <a:pt x="87" y="725"/>
                              </a:lnTo>
                              <a:lnTo>
                                <a:pt x="90" y="725"/>
                              </a:lnTo>
                              <a:lnTo>
                                <a:pt x="91" y="725"/>
                              </a:lnTo>
                              <a:lnTo>
                                <a:pt x="92" y="725"/>
                              </a:lnTo>
                              <a:lnTo>
                                <a:pt x="94" y="725"/>
                              </a:lnTo>
                              <a:lnTo>
                                <a:pt x="95" y="723"/>
                              </a:lnTo>
                              <a:close/>
                              <a:moveTo>
                                <a:pt x="302" y="849"/>
                              </a:moveTo>
                              <a:lnTo>
                                <a:pt x="352" y="849"/>
                              </a:lnTo>
                              <a:lnTo>
                                <a:pt x="352" y="629"/>
                              </a:lnTo>
                              <a:lnTo>
                                <a:pt x="302" y="629"/>
                              </a:lnTo>
                              <a:lnTo>
                                <a:pt x="302" y="849"/>
                              </a:lnTo>
                              <a:close/>
                              <a:moveTo>
                                <a:pt x="495" y="797"/>
                              </a:moveTo>
                              <a:lnTo>
                                <a:pt x="495" y="798"/>
                              </a:lnTo>
                              <a:lnTo>
                                <a:pt x="493" y="798"/>
                              </a:lnTo>
                              <a:lnTo>
                                <a:pt x="495" y="800"/>
                              </a:lnTo>
                              <a:lnTo>
                                <a:pt x="493" y="800"/>
                              </a:lnTo>
                              <a:lnTo>
                                <a:pt x="495" y="800"/>
                              </a:lnTo>
                              <a:lnTo>
                                <a:pt x="493" y="800"/>
                              </a:lnTo>
                              <a:lnTo>
                                <a:pt x="495" y="800"/>
                              </a:lnTo>
                              <a:lnTo>
                                <a:pt x="493" y="800"/>
                              </a:lnTo>
                              <a:lnTo>
                                <a:pt x="495" y="800"/>
                              </a:lnTo>
                              <a:lnTo>
                                <a:pt x="493" y="800"/>
                              </a:lnTo>
                              <a:lnTo>
                                <a:pt x="493" y="801"/>
                              </a:lnTo>
                              <a:lnTo>
                                <a:pt x="492" y="801"/>
                              </a:lnTo>
                              <a:lnTo>
                                <a:pt x="490" y="803"/>
                              </a:lnTo>
                              <a:lnTo>
                                <a:pt x="490" y="804"/>
                              </a:lnTo>
                              <a:lnTo>
                                <a:pt x="489" y="804"/>
                              </a:lnTo>
                              <a:lnTo>
                                <a:pt x="487" y="806"/>
                              </a:lnTo>
                              <a:lnTo>
                                <a:pt x="486" y="807"/>
                              </a:lnTo>
                              <a:lnTo>
                                <a:pt x="486" y="808"/>
                              </a:lnTo>
                              <a:lnTo>
                                <a:pt x="485" y="808"/>
                              </a:lnTo>
                              <a:lnTo>
                                <a:pt x="483" y="808"/>
                              </a:lnTo>
                              <a:lnTo>
                                <a:pt x="483" y="810"/>
                              </a:lnTo>
                              <a:lnTo>
                                <a:pt x="482" y="810"/>
                              </a:lnTo>
                              <a:lnTo>
                                <a:pt x="480" y="810"/>
                              </a:lnTo>
                              <a:lnTo>
                                <a:pt x="480" y="811"/>
                              </a:lnTo>
                              <a:lnTo>
                                <a:pt x="479" y="811"/>
                              </a:lnTo>
                              <a:lnTo>
                                <a:pt x="477" y="811"/>
                              </a:lnTo>
                              <a:lnTo>
                                <a:pt x="476" y="811"/>
                              </a:lnTo>
                              <a:lnTo>
                                <a:pt x="475" y="811"/>
                              </a:lnTo>
                              <a:lnTo>
                                <a:pt x="473" y="811"/>
                              </a:lnTo>
                              <a:lnTo>
                                <a:pt x="473" y="813"/>
                              </a:lnTo>
                              <a:lnTo>
                                <a:pt x="472" y="813"/>
                              </a:lnTo>
                              <a:lnTo>
                                <a:pt x="470" y="813"/>
                              </a:lnTo>
                              <a:lnTo>
                                <a:pt x="469" y="813"/>
                              </a:lnTo>
                              <a:lnTo>
                                <a:pt x="467" y="813"/>
                              </a:lnTo>
                              <a:lnTo>
                                <a:pt x="466" y="813"/>
                              </a:lnTo>
                              <a:lnTo>
                                <a:pt x="464" y="813"/>
                              </a:lnTo>
                              <a:lnTo>
                                <a:pt x="463" y="813"/>
                              </a:lnTo>
                              <a:lnTo>
                                <a:pt x="462" y="813"/>
                              </a:lnTo>
                              <a:lnTo>
                                <a:pt x="460" y="813"/>
                              </a:lnTo>
                              <a:lnTo>
                                <a:pt x="459" y="813"/>
                              </a:lnTo>
                              <a:lnTo>
                                <a:pt x="457" y="813"/>
                              </a:lnTo>
                              <a:lnTo>
                                <a:pt x="456" y="813"/>
                              </a:lnTo>
                              <a:lnTo>
                                <a:pt x="454" y="813"/>
                              </a:lnTo>
                              <a:lnTo>
                                <a:pt x="453" y="811"/>
                              </a:lnTo>
                              <a:lnTo>
                                <a:pt x="452" y="811"/>
                              </a:lnTo>
                              <a:lnTo>
                                <a:pt x="450" y="811"/>
                              </a:lnTo>
                              <a:lnTo>
                                <a:pt x="449" y="810"/>
                              </a:lnTo>
                              <a:lnTo>
                                <a:pt x="447" y="810"/>
                              </a:lnTo>
                              <a:lnTo>
                                <a:pt x="444" y="808"/>
                              </a:lnTo>
                              <a:lnTo>
                                <a:pt x="443" y="808"/>
                              </a:lnTo>
                              <a:lnTo>
                                <a:pt x="442" y="807"/>
                              </a:lnTo>
                              <a:lnTo>
                                <a:pt x="440" y="806"/>
                              </a:lnTo>
                              <a:lnTo>
                                <a:pt x="439" y="806"/>
                              </a:lnTo>
                              <a:lnTo>
                                <a:pt x="437" y="804"/>
                              </a:lnTo>
                              <a:lnTo>
                                <a:pt x="436" y="803"/>
                              </a:lnTo>
                              <a:lnTo>
                                <a:pt x="434" y="801"/>
                              </a:lnTo>
                              <a:lnTo>
                                <a:pt x="433" y="800"/>
                              </a:lnTo>
                              <a:lnTo>
                                <a:pt x="431" y="798"/>
                              </a:lnTo>
                              <a:lnTo>
                                <a:pt x="431" y="797"/>
                              </a:lnTo>
                              <a:lnTo>
                                <a:pt x="430" y="795"/>
                              </a:lnTo>
                              <a:lnTo>
                                <a:pt x="430" y="794"/>
                              </a:lnTo>
                              <a:lnTo>
                                <a:pt x="429" y="793"/>
                              </a:lnTo>
                              <a:lnTo>
                                <a:pt x="429" y="791"/>
                              </a:lnTo>
                              <a:lnTo>
                                <a:pt x="429" y="790"/>
                              </a:lnTo>
                              <a:lnTo>
                                <a:pt x="429" y="788"/>
                              </a:lnTo>
                              <a:lnTo>
                                <a:pt x="427" y="787"/>
                              </a:lnTo>
                              <a:lnTo>
                                <a:pt x="427" y="785"/>
                              </a:lnTo>
                              <a:lnTo>
                                <a:pt x="427" y="784"/>
                              </a:lnTo>
                              <a:lnTo>
                                <a:pt x="426" y="783"/>
                              </a:lnTo>
                              <a:lnTo>
                                <a:pt x="551" y="783"/>
                              </a:lnTo>
                              <a:lnTo>
                                <a:pt x="552" y="783"/>
                              </a:lnTo>
                              <a:lnTo>
                                <a:pt x="551" y="783"/>
                              </a:lnTo>
                              <a:lnTo>
                                <a:pt x="552" y="781"/>
                              </a:lnTo>
                              <a:lnTo>
                                <a:pt x="551" y="780"/>
                              </a:lnTo>
                              <a:lnTo>
                                <a:pt x="552" y="780"/>
                              </a:lnTo>
                              <a:lnTo>
                                <a:pt x="551" y="780"/>
                              </a:lnTo>
                              <a:lnTo>
                                <a:pt x="551" y="778"/>
                              </a:lnTo>
                              <a:lnTo>
                                <a:pt x="552" y="778"/>
                              </a:lnTo>
                              <a:lnTo>
                                <a:pt x="551" y="778"/>
                              </a:lnTo>
                              <a:lnTo>
                                <a:pt x="551" y="777"/>
                              </a:lnTo>
                              <a:lnTo>
                                <a:pt x="552" y="777"/>
                              </a:lnTo>
                              <a:lnTo>
                                <a:pt x="551" y="777"/>
                              </a:lnTo>
                              <a:lnTo>
                                <a:pt x="552" y="777"/>
                              </a:lnTo>
                              <a:lnTo>
                                <a:pt x="551" y="777"/>
                              </a:lnTo>
                              <a:lnTo>
                                <a:pt x="552" y="775"/>
                              </a:lnTo>
                              <a:lnTo>
                                <a:pt x="551" y="775"/>
                              </a:lnTo>
                              <a:lnTo>
                                <a:pt x="552" y="774"/>
                              </a:lnTo>
                              <a:lnTo>
                                <a:pt x="551" y="774"/>
                              </a:lnTo>
                              <a:lnTo>
                                <a:pt x="551" y="772"/>
                              </a:lnTo>
                              <a:lnTo>
                                <a:pt x="552" y="772"/>
                              </a:lnTo>
                              <a:lnTo>
                                <a:pt x="552" y="771"/>
                              </a:lnTo>
                              <a:lnTo>
                                <a:pt x="552" y="770"/>
                              </a:lnTo>
                              <a:lnTo>
                                <a:pt x="552" y="768"/>
                              </a:lnTo>
                              <a:lnTo>
                                <a:pt x="552" y="765"/>
                              </a:lnTo>
                              <a:lnTo>
                                <a:pt x="552" y="762"/>
                              </a:lnTo>
                              <a:lnTo>
                                <a:pt x="552" y="759"/>
                              </a:lnTo>
                              <a:lnTo>
                                <a:pt x="552" y="757"/>
                              </a:lnTo>
                              <a:lnTo>
                                <a:pt x="552" y="754"/>
                              </a:lnTo>
                              <a:lnTo>
                                <a:pt x="551" y="751"/>
                              </a:lnTo>
                              <a:lnTo>
                                <a:pt x="551" y="748"/>
                              </a:lnTo>
                              <a:lnTo>
                                <a:pt x="549" y="745"/>
                              </a:lnTo>
                              <a:lnTo>
                                <a:pt x="549" y="742"/>
                              </a:lnTo>
                              <a:lnTo>
                                <a:pt x="548" y="739"/>
                              </a:lnTo>
                              <a:lnTo>
                                <a:pt x="546" y="736"/>
                              </a:lnTo>
                              <a:lnTo>
                                <a:pt x="545" y="732"/>
                              </a:lnTo>
                              <a:lnTo>
                                <a:pt x="545" y="731"/>
                              </a:lnTo>
                              <a:lnTo>
                                <a:pt x="544" y="728"/>
                              </a:lnTo>
                              <a:lnTo>
                                <a:pt x="542" y="725"/>
                              </a:lnTo>
                              <a:lnTo>
                                <a:pt x="541" y="723"/>
                              </a:lnTo>
                              <a:lnTo>
                                <a:pt x="539" y="721"/>
                              </a:lnTo>
                              <a:lnTo>
                                <a:pt x="538" y="718"/>
                              </a:lnTo>
                              <a:lnTo>
                                <a:pt x="536" y="715"/>
                              </a:lnTo>
                              <a:lnTo>
                                <a:pt x="535" y="713"/>
                              </a:lnTo>
                              <a:lnTo>
                                <a:pt x="533" y="711"/>
                              </a:lnTo>
                              <a:lnTo>
                                <a:pt x="531" y="709"/>
                              </a:lnTo>
                              <a:lnTo>
                                <a:pt x="529" y="706"/>
                              </a:lnTo>
                              <a:lnTo>
                                <a:pt x="526" y="703"/>
                              </a:lnTo>
                              <a:lnTo>
                                <a:pt x="525" y="702"/>
                              </a:lnTo>
                              <a:lnTo>
                                <a:pt x="523" y="700"/>
                              </a:lnTo>
                              <a:lnTo>
                                <a:pt x="521" y="699"/>
                              </a:lnTo>
                              <a:lnTo>
                                <a:pt x="519" y="698"/>
                              </a:lnTo>
                              <a:lnTo>
                                <a:pt x="516" y="695"/>
                              </a:lnTo>
                              <a:lnTo>
                                <a:pt x="515" y="693"/>
                              </a:lnTo>
                              <a:lnTo>
                                <a:pt x="512" y="692"/>
                              </a:lnTo>
                              <a:lnTo>
                                <a:pt x="509" y="690"/>
                              </a:lnTo>
                              <a:lnTo>
                                <a:pt x="508" y="689"/>
                              </a:lnTo>
                              <a:lnTo>
                                <a:pt x="505" y="688"/>
                              </a:lnTo>
                              <a:lnTo>
                                <a:pt x="502" y="686"/>
                              </a:lnTo>
                              <a:lnTo>
                                <a:pt x="499" y="685"/>
                              </a:lnTo>
                              <a:lnTo>
                                <a:pt x="498" y="685"/>
                              </a:lnTo>
                              <a:lnTo>
                                <a:pt x="493" y="683"/>
                              </a:lnTo>
                              <a:lnTo>
                                <a:pt x="490" y="682"/>
                              </a:lnTo>
                              <a:lnTo>
                                <a:pt x="489" y="682"/>
                              </a:lnTo>
                              <a:lnTo>
                                <a:pt x="486" y="680"/>
                              </a:lnTo>
                              <a:lnTo>
                                <a:pt x="482" y="680"/>
                              </a:lnTo>
                              <a:lnTo>
                                <a:pt x="480" y="679"/>
                              </a:lnTo>
                              <a:lnTo>
                                <a:pt x="476" y="679"/>
                              </a:lnTo>
                              <a:lnTo>
                                <a:pt x="473" y="679"/>
                              </a:lnTo>
                              <a:lnTo>
                                <a:pt x="472" y="679"/>
                              </a:lnTo>
                              <a:lnTo>
                                <a:pt x="467" y="679"/>
                              </a:lnTo>
                              <a:lnTo>
                                <a:pt x="464" y="677"/>
                              </a:lnTo>
                              <a:lnTo>
                                <a:pt x="462" y="679"/>
                              </a:lnTo>
                              <a:lnTo>
                                <a:pt x="459" y="679"/>
                              </a:lnTo>
                              <a:lnTo>
                                <a:pt x="456" y="679"/>
                              </a:lnTo>
                              <a:lnTo>
                                <a:pt x="453" y="679"/>
                              </a:lnTo>
                              <a:lnTo>
                                <a:pt x="450" y="679"/>
                              </a:lnTo>
                              <a:lnTo>
                                <a:pt x="447" y="680"/>
                              </a:lnTo>
                              <a:lnTo>
                                <a:pt x="444" y="680"/>
                              </a:lnTo>
                              <a:lnTo>
                                <a:pt x="442" y="682"/>
                              </a:lnTo>
                              <a:lnTo>
                                <a:pt x="439" y="682"/>
                              </a:lnTo>
                              <a:lnTo>
                                <a:pt x="436" y="683"/>
                              </a:lnTo>
                              <a:lnTo>
                                <a:pt x="433" y="685"/>
                              </a:lnTo>
                              <a:lnTo>
                                <a:pt x="430" y="685"/>
                              </a:lnTo>
                              <a:lnTo>
                                <a:pt x="429" y="686"/>
                              </a:lnTo>
                              <a:lnTo>
                                <a:pt x="426" y="688"/>
                              </a:lnTo>
                              <a:lnTo>
                                <a:pt x="423" y="689"/>
                              </a:lnTo>
                              <a:lnTo>
                                <a:pt x="421" y="690"/>
                              </a:lnTo>
                              <a:lnTo>
                                <a:pt x="419" y="692"/>
                              </a:lnTo>
                              <a:lnTo>
                                <a:pt x="417" y="693"/>
                              </a:lnTo>
                              <a:lnTo>
                                <a:pt x="414" y="695"/>
                              </a:lnTo>
                              <a:lnTo>
                                <a:pt x="413" y="698"/>
                              </a:lnTo>
                              <a:lnTo>
                                <a:pt x="410" y="699"/>
                              </a:lnTo>
                              <a:lnTo>
                                <a:pt x="408" y="700"/>
                              </a:lnTo>
                              <a:lnTo>
                                <a:pt x="406" y="702"/>
                              </a:lnTo>
                              <a:lnTo>
                                <a:pt x="403" y="703"/>
                              </a:lnTo>
                              <a:lnTo>
                                <a:pt x="401" y="706"/>
                              </a:lnTo>
                              <a:lnTo>
                                <a:pt x="400" y="709"/>
                              </a:lnTo>
                              <a:lnTo>
                                <a:pt x="398" y="711"/>
                              </a:lnTo>
                              <a:lnTo>
                                <a:pt x="397" y="713"/>
                              </a:lnTo>
                              <a:lnTo>
                                <a:pt x="396" y="715"/>
                              </a:lnTo>
                              <a:lnTo>
                                <a:pt x="394" y="718"/>
                              </a:lnTo>
                              <a:lnTo>
                                <a:pt x="393" y="719"/>
                              </a:lnTo>
                              <a:lnTo>
                                <a:pt x="391" y="722"/>
                              </a:lnTo>
                              <a:lnTo>
                                <a:pt x="390" y="725"/>
                              </a:lnTo>
                              <a:lnTo>
                                <a:pt x="388" y="728"/>
                              </a:lnTo>
                              <a:lnTo>
                                <a:pt x="387" y="731"/>
                              </a:lnTo>
                              <a:lnTo>
                                <a:pt x="385" y="732"/>
                              </a:lnTo>
                              <a:lnTo>
                                <a:pt x="385" y="735"/>
                              </a:lnTo>
                              <a:lnTo>
                                <a:pt x="384" y="738"/>
                              </a:lnTo>
                              <a:lnTo>
                                <a:pt x="383" y="741"/>
                              </a:lnTo>
                              <a:lnTo>
                                <a:pt x="381" y="744"/>
                              </a:lnTo>
                              <a:lnTo>
                                <a:pt x="381" y="747"/>
                              </a:lnTo>
                              <a:lnTo>
                                <a:pt x="380" y="749"/>
                              </a:lnTo>
                              <a:lnTo>
                                <a:pt x="380" y="752"/>
                              </a:lnTo>
                              <a:lnTo>
                                <a:pt x="380" y="755"/>
                              </a:lnTo>
                              <a:lnTo>
                                <a:pt x="380" y="758"/>
                              </a:lnTo>
                              <a:lnTo>
                                <a:pt x="380" y="761"/>
                              </a:lnTo>
                              <a:lnTo>
                                <a:pt x="380" y="764"/>
                              </a:lnTo>
                              <a:lnTo>
                                <a:pt x="378" y="767"/>
                              </a:lnTo>
                              <a:lnTo>
                                <a:pt x="380" y="771"/>
                              </a:lnTo>
                              <a:lnTo>
                                <a:pt x="380" y="774"/>
                              </a:lnTo>
                              <a:lnTo>
                                <a:pt x="380" y="777"/>
                              </a:lnTo>
                              <a:lnTo>
                                <a:pt x="380" y="780"/>
                              </a:lnTo>
                              <a:lnTo>
                                <a:pt x="380" y="783"/>
                              </a:lnTo>
                              <a:lnTo>
                                <a:pt x="381" y="785"/>
                              </a:lnTo>
                              <a:lnTo>
                                <a:pt x="381" y="788"/>
                              </a:lnTo>
                              <a:lnTo>
                                <a:pt x="383" y="791"/>
                              </a:lnTo>
                              <a:lnTo>
                                <a:pt x="383" y="794"/>
                              </a:lnTo>
                              <a:lnTo>
                                <a:pt x="384" y="797"/>
                              </a:lnTo>
                              <a:lnTo>
                                <a:pt x="385" y="800"/>
                              </a:lnTo>
                              <a:lnTo>
                                <a:pt x="385" y="801"/>
                              </a:lnTo>
                              <a:lnTo>
                                <a:pt x="387" y="804"/>
                              </a:lnTo>
                              <a:lnTo>
                                <a:pt x="388" y="807"/>
                              </a:lnTo>
                              <a:lnTo>
                                <a:pt x="390" y="810"/>
                              </a:lnTo>
                              <a:lnTo>
                                <a:pt x="391" y="811"/>
                              </a:lnTo>
                              <a:lnTo>
                                <a:pt x="393" y="814"/>
                              </a:lnTo>
                              <a:lnTo>
                                <a:pt x="394" y="817"/>
                              </a:lnTo>
                              <a:lnTo>
                                <a:pt x="396" y="818"/>
                              </a:lnTo>
                              <a:lnTo>
                                <a:pt x="397" y="821"/>
                              </a:lnTo>
                              <a:lnTo>
                                <a:pt x="398" y="823"/>
                              </a:lnTo>
                              <a:lnTo>
                                <a:pt x="401" y="826"/>
                              </a:lnTo>
                              <a:lnTo>
                                <a:pt x="403" y="827"/>
                              </a:lnTo>
                              <a:lnTo>
                                <a:pt x="404" y="829"/>
                              </a:lnTo>
                              <a:lnTo>
                                <a:pt x="407" y="831"/>
                              </a:lnTo>
                              <a:lnTo>
                                <a:pt x="408" y="833"/>
                              </a:lnTo>
                              <a:lnTo>
                                <a:pt x="410" y="836"/>
                              </a:lnTo>
                              <a:lnTo>
                                <a:pt x="413" y="837"/>
                              </a:lnTo>
                              <a:lnTo>
                                <a:pt x="414" y="839"/>
                              </a:lnTo>
                              <a:lnTo>
                                <a:pt x="417" y="840"/>
                              </a:lnTo>
                              <a:lnTo>
                                <a:pt x="419" y="842"/>
                              </a:lnTo>
                              <a:lnTo>
                                <a:pt x="421" y="843"/>
                              </a:lnTo>
                              <a:lnTo>
                                <a:pt x="424" y="844"/>
                              </a:lnTo>
                              <a:lnTo>
                                <a:pt x="427" y="846"/>
                              </a:lnTo>
                              <a:lnTo>
                                <a:pt x="430" y="847"/>
                              </a:lnTo>
                              <a:lnTo>
                                <a:pt x="431" y="849"/>
                              </a:lnTo>
                              <a:lnTo>
                                <a:pt x="434" y="850"/>
                              </a:lnTo>
                              <a:lnTo>
                                <a:pt x="437" y="852"/>
                              </a:lnTo>
                              <a:lnTo>
                                <a:pt x="440" y="852"/>
                              </a:lnTo>
                              <a:lnTo>
                                <a:pt x="443" y="853"/>
                              </a:lnTo>
                              <a:lnTo>
                                <a:pt x="446" y="853"/>
                              </a:lnTo>
                              <a:lnTo>
                                <a:pt x="449" y="854"/>
                              </a:lnTo>
                              <a:lnTo>
                                <a:pt x="452" y="854"/>
                              </a:lnTo>
                              <a:lnTo>
                                <a:pt x="454" y="854"/>
                              </a:lnTo>
                              <a:lnTo>
                                <a:pt x="457" y="854"/>
                              </a:lnTo>
                              <a:lnTo>
                                <a:pt x="460" y="854"/>
                              </a:lnTo>
                              <a:lnTo>
                                <a:pt x="463" y="854"/>
                              </a:lnTo>
                              <a:lnTo>
                                <a:pt x="464" y="854"/>
                              </a:lnTo>
                              <a:lnTo>
                                <a:pt x="469" y="854"/>
                              </a:lnTo>
                              <a:lnTo>
                                <a:pt x="470" y="854"/>
                              </a:lnTo>
                              <a:lnTo>
                                <a:pt x="473" y="854"/>
                              </a:lnTo>
                              <a:lnTo>
                                <a:pt x="477" y="854"/>
                              </a:lnTo>
                              <a:lnTo>
                                <a:pt x="480" y="854"/>
                              </a:lnTo>
                              <a:lnTo>
                                <a:pt x="482" y="854"/>
                              </a:lnTo>
                              <a:lnTo>
                                <a:pt x="486" y="853"/>
                              </a:lnTo>
                              <a:lnTo>
                                <a:pt x="487" y="853"/>
                              </a:lnTo>
                              <a:lnTo>
                                <a:pt x="490" y="852"/>
                              </a:lnTo>
                              <a:lnTo>
                                <a:pt x="495" y="852"/>
                              </a:lnTo>
                              <a:lnTo>
                                <a:pt x="496" y="850"/>
                              </a:lnTo>
                              <a:lnTo>
                                <a:pt x="499" y="849"/>
                              </a:lnTo>
                              <a:lnTo>
                                <a:pt x="502" y="847"/>
                              </a:lnTo>
                              <a:lnTo>
                                <a:pt x="505" y="846"/>
                              </a:lnTo>
                              <a:lnTo>
                                <a:pt x="506" y="844"/>
                              </a:lnTo>
                              <a:lnTo>
                                <a:pt x="509" y="843"/>
                              </a:lnTo>
                              <a:lnTo>
                                <a:pt x="510" y="842"/>
                              </a:lnTo>
                              <a:lnTo>
                                <a:pt x="513" y="840"/>
                              </a:lnTo>
                              <a:lnTo>
                                <a:pt x="516" y="839"/>
                              </a:lnTo>
                              <a:lnTo>
                                <a:pt x="518" y="837"/>
                              </a:lnTo>
                              <a:lnTo>
                                <a:pt x="521" y="836"/>
                              </a:lnTo>
                              <a:lnTo>
                                <a:pt x="522" y="833"/>
                              </a:lnTo>
                              <a:lnTo>
                                <a:pt x="525" y="831"/>
                              </a:lnTo>
                              <a:lnTo>
                                <a:pt x="526" y="829"/>
                              </a:lnTo>
                              <a:lnTo>
                                <a:pt x="529" y="827"/>
                              </a:lnTo>
                              <a:lnTo>
                                <a:pt x="531" y="824"/>
                              </a:lnTo>
                              <a:lnTo>
                                <a:pt x="532" y="823"/>
                              </a:lnTo>
                              <a:lnTo>
                                <a:pt x="533" y="820"/>
                              </a:lnTo>
                              <a:lnTo>
                                <a:pt x="536" y="817"/>
                              </a:lnTo>
                              <a:lnTo>
                                <a:pt x="538" y="816"/>
                              </a:lnTo>
                              <a:lnTo>
                                <a:pt x="539" y="813"/>
                              </a:lnTo>
                              <a:lnTo>
                                <a:pt x="541" y="810"/>
                              </a:lnTo>
                              <a:lnTo>
                                <a:pt x="542" y="807"/>
                              </a:lnTo>
                              <a:lnTo>
                                <a:pt x="544" y="804"/>
                              </a:lnTo>
                              <a:lnTo>
                                <a:pt x="545" y="801"/>
                              </a:lnTo>
                              <a:lnTo>
                                <a:pt x="546" y="797"/>
                              </a:lnTo>
                              <a:lnTo>
                                <a:pt x="495" y="797"/>
                              </a:lnTo>
                              <a:close/>
                              <a:moveTo>
                                <a:pt x="427" y="749"/>
                              </a:moveTo>
                              <a:lnTo>
                                <a:pt x="429" y="748"/>
                              </a:lnTo>
                              <a:lnTo>
                                <a:pt x="430" y="745"/>
                              </a:lnTo>
                              <a:lnTo>
                                <a:pt x="430" y="744"/>
                              </a:lnTo>
                              <a:lnTo>
                                <a:pt x="431" y="741"/>
                              </a:lnTo>
                              <a:lnTo>
                                <a:pt x="433" y="739"/>
                              </a:lnTo>
                              <a:lnTo>
                                <a:pt x="433" y="736"/>
                              </a:lnTo>
                              <a:lnTo>
                                <a:pt x="434" y="735"/>
                              </a:lnTo>
                              <a:lnTo>
                                <a:pt x="436" y="734"/>
                              </a:lnTo>
                              <a:lnTo>
                                <a:pt x="437" y="732"/>
                              </a:lnTo>
                              <a:lnTo>
                                <a:pt x="439" y="731"/>
                              </a:lnTo>
                              <a:lnTo>
                                <a:pt x="440" y="729"/>
                              </a:lnTo>
                              <a:lnTo>
                                <a:pt x="440" y="728"/>
                              </a:lnTo>
                              <a:lnTo>
                                <a:pt x="443" y="728"/>
                              </a:lnTo>
                              <a:lnTo>
                                <a:pt x="444" y="726"/>
                              </a:lnTo>
                              <a:lnTo>
                                <a:pt x="446" y="725"/>
                              </a:lnTo>
                              <a:lnTo>
                                <a:pt x="449" y="723"/>
                              </a:lnTo>
                              <a:lnTo>
                                <a:pt x="450" y="723"/>
                              </a:lnTo>
                              <a:lnTo>
                                <a:pt x="452" y="722"/>
                              </a:lnTo>
                              <a:lnTo>
                                <a:pt x="454" y="722"/>
                              </a:lnTo>
                              <a:lnTo>
                                <a:pt x="456" y="722"/>
                              </a:lnTo>
                              <a:lnTo>
                                <a:pt x="459" y="721"/>
                              </a:lnTo>
                              <a:lnTo>
                                <a:pt x="460" y="721"/>
                              </a:lnTo>
                              <a:lnTo>
                                <a:pt x="463" y="721"/>
                              </a:lnTo>
                              <a:lnTo>
                                <a:pt x="464" y="719"/>
                              </a:lnTo>
                              <a:lnTo>
                                <a:pt x="467" y="721"/>
                              </a:lnTo>
                              <a:lnTo>
                                <a:pt x="469" y="721"/>
                              </a:lnTo>
                              <a:lnTo>
                                <a:pt x="470" y="721"/>
                              </a:lnTo>
                              <a:lnTo>
                                <a:pt x="472" y="721"/>
                              </a:lnTo>
                              <a:lnTo>
                                <a:pt x="473" y="721"/>
                              </a:lnTo>
                              <a:lnTo>
                                <a:pt x="475" y="722"/>
                              </a:lnTo>
                              <a:lnTo>
                                <a:pt x="476" y="722"/>
                              </a:lnTo>
                              <a:lnTo>
                                <a:pt x="477" y="722"/>
                              </a:lnTo>
                              <a:lnTo>
                                <a:pt x="479" y="722"/>
                              </a:lnTo>
                              <a:lnTo>
                                <a:pt x="480" y="723"/>
                              </a:lnTo>
                              <a:lnTo>
                                <a:pt x="482" y="723"/>
                              </a:lnTo>
                              <a:lnTo>
                                <a:pt x="483" y="725"/>
                              </a:lnTo>
                              <a:lnTo>
                                <a:pt x="485" y="726"/>
                              </a:lnTo>
                              <a:lnTo>
                                <a:pt x="486" y="726"/>
                              </a:lnTo>
                              <a:lnTo>
                                <a:pt x="487" y="728"/>
                              </a:lnTo>
                              <a:lnTo>
                                <a:pt x="489" y="728"/>
                              </a:lnTo>
                              <a:lnTo>
                                <a:pt x="490" y="729"/>
                              </a:lnTo>
                              <a:lnTo>
                                <a:pt x="492" y="731"/>
                              </a:lnTo>
                              <a:lnTo>
                                <a:pt x="493" y="731"/>
                              </a:lnTo>
                              <a:lnTo>
                                <a:pt x="493" y="732"/>
                              </a:lnTo>
                              <a:lnTo>
                                <a:pt x="495" y="734"/>
                              </a:lnTo>
                              <a:lnTo>
                                <a:pt x="496" y="735"/>
                              </a:lnTo>
                              <a:lnTo>
                                <a:pt x="498" y="736"/>
                              </a:lnTo>
                              <a:lnTo>
                                <a:pt x="498" y="738"/>
                              </a:lnTo>
                              <a:lnTo>
                                <a:pt x="499" y="739"/>
                              </a:lnTo>
                              <a:lnTo>
                                <a:pt x="500" y="741"/>
                              </a:lnTo>
                              <a:lnTo>
                                <a:pt x="500" y="742"/>
                              </a:lnTo>
                              <a:lnTo>
                                <a:pt x="500" y="744"/>
                              </a:lnTo>
                              <a:lnTo>
                                <a:pt x="502" y="745"/>
                              </a:lnTo>
                              <a:lnTo>
                                <a:pt x="502" y="747"/>
                              </a:lnTo>
                              <a:lnTo>
                                <a:pt x="502" y="748"/>
                              </a:lnTo>
                              <a:lnTo>
                                <a:pt x="502" y="749"/>
                              </a:lnTo>
                              <a:lnTo>
                                <a:pt x="427" y="749"/>
                              </a:lnTo>
                              <a:close/>
                              <a:moveTo>
                                <a:pt x="749" y="683"/>
                              </a:moveTo>
                              <a:lnTo>
                                <a:pt x="702" y="683"/>
                              </a:lnTo>
                              <a:lnTo>
                                <a:pt x="702" y="700"/>
                              </a:lnTo>
                              <a:lnTo>
                                <a:pt x="702" y="699"/>
                              </a:lnTo>
                              <a:lnTo>
                                <a:pt x="700" y="698"/>
                              </a:lnTo>
                              <a:lnTo>
                                <a:pt x="699" y="696"/>
                              </a:lnTo>
                              <a:lnTo>
                                <a:pt x="697" y="695"/>
                              </a:lnTo>
                              <a:lnTo>
                                <a:pt x="696" y="693"/>
                              </a:lnTo>
                              <a:lnTo>
                                <a:pt x="694" y="692"/>
                              </a:lnTo>
                              <a:lnTo>
                                <a:pt x="693" y="690"/>
                              </a:lnTo>
                              <a:lnTo>
                                <a:pt x="691" y="689"/>
                              </a:lnTo>
                              <a:lnTo>
                                <a:pt x="690" y="688"/>
                              </a:lnTo>
                              <a:lnTo>
                                <a:pt x="687" y="686"/>
                              </a:lnTo>
                              <a:lnTo>
                                <a:pt x="686" y="685"/>
                              </a:lnTo>
                              <a:lnTo>
                                <a:pt x="683" y="683"/>
                              </a:lnTo>
                              <a:lnTo>
                                <a:pt x="681" y="683"/>
                              </a:lnTo>
                              <a:lnTo>
                                <a:pt x="679" y="682"/>
                              </a:lnTo>
                              <a:lnTo>
                                <a:pt x="677" y="682"/>
                              </a:lnTo>
                              <a:lnTo>
                                <a:pt x="674" y="680"/>
                              </a:lnTo>
                              <a:lnTo>
                                <a:pt x="671" y="680"/>
                              </a:lnTo>
                              <a:lnTo>
                                <a:pt x="670" y="679"/>
                              </a:lnTo>
                              <a:lnTo>
                                <a:pt x="667" y="679"/>
                              </a:lnTo>
                              <a:lnTo>
                                <a:pt x="664" y="679"/>
                              </a:lnTo>
                              <a:lnTo>
                                <a:pt x="661" y="679"/>
                              </a:lnTo>
                              <a:lnTo>
                                <a:pt x="658" y="679"/>
                              </a:lnTo>
                              <a:lnTo>
                                <a:pt x="656" y="679"/>
                              </a:lnTo>
                              <a:lnTo>
                                <a:pt x="651" y="677"/>
                              </a:lnTo>
                              <a:lnTo>
                                <a:pt x="648" y="679"/>
                              </a:lnTo>
                              <a:lnTo>
                                <a:pt x="646" y="679"/>
                              </a:lnTo>
                              <a:lnTo>
                                <a:pt x="643" y="679"/>
                              </a:lnTo>
                              <a:lnTo>
                                <a:pt x="640" y="679"/>
                              </a:lnTo>
                              <a:lnTo>
                                <a:pt x="637" y="679"/>
                              </a:lnTo>
                              <a:lnTo>
                                <a:pt x="634" y="679"/>
                              </a:lnTo>
                              <a:lnTo>
                                <a:pt x="631" y="680"/>
                              </a:lnTo>
                              <a:lnTo>
                                <a:pt x="628" y="680"/>
                              </a:lnTo>
                              <a:lnTo>
                                <a:pt x="625" y="682"/>
                              </a:lnTo>
                              <a:lnTo>
                                <a:pt x="623" y="682"/>
                              </a:lnTo>
                              <a:lnTo>
                                <a:pt x="620" y="683"/>
                              </a:lnTo>
                              <a:lnTo>
                                <a:pt x="617" y="683"/>
                              </a:lnTo>
                              <a:lnTo>
                                <a:pt x="615" y="685"/>
                              </a:lnTo>
                              <a:lnTo>
                                <a:pt x="612" y="686"/>
                              </a:lnTo>
                              <a:lnTo>
                                <a:pt x="610" y="688"/>
                              </a:lnTo>
                              <a:lnTo>
                                <a:pt x="608" y="689"/>
                              </a:lnTo>
                              <a:lnTo>
                                <a:pt x="605" y="690"/>
                              </a:lnTo>
                              <a:lnTo>
                                <a:pt x="604" y="692"/>
                              </a:lnTo>
                              <a:lnTo>
                                <a:pt x="601" y="693"/>
                              </a:lnTo>
                              <a:lnTo>
                                <a:pt x="600" y="696"/>
                              </a:lnTo>
                              <a:lnTo>
                                <a:pt x="597" y="698"/>
                              </a:lnTo>
                              <a:lnTo>
                                <a:pt x="595" y="699"/>
                              </a:lnTo>
                              <a:lnTo>
                                <a:pt x="592" y="700"/>
                              </a:lnTo>
                              <a:lnTo>
                                <a:pt x="589" y="702"/>
                              </a:lnTo>
                              <a:lnTo>
                                <a:pt x="588" y="705"/>
                              </a:lnTo>
                              <a:lnTo>
                                <a:pt x="587" y="708"/>
                              </a:lnTo>
                              <a:lnTo>
                                <a:pt x="585" y="709"/>
                              </a:lnTo>
                              <a:lnTo>
                                <a:pt x="584" y="712"/>
                              </a:lnTo>
                              <a:lnTo>
                                <a:pt x="582" y="713"/>
                              </a:lnTo>
                              <a:lnTo>
                                <a:pt x="581" y="716"/>
                              </a:lnTo>
                              <a:lnTo>
                                <a:pt x="579" y="718"/>
                              </a:lnTo>
                              <a:lnTo>
                                <a:pt x="578" y="721"/>
                              </a:lnTo>
                              <a:lnTo>
                                <a:pt x="577" y="723"/>
                              </a:lnTo>
                              <a:lnTo>
                                <a:pt x="575" y="726"/>
                              </a:lnTo>
                              <a:lnTo>
                                <a:pt x="574" y="729"/>
                              </a:lnTo>
                              <a:lnTo>
                                <a:pt x="572" y="731"/>
                              </a:lnTo>
                              <a:lnTo>
                                <a:pt x="572" y="734"/>
                              </a:lnTo>
                              <a:lnTo>
                                <a:pt x="571" y="736"/>
                              </a:lnTo>
                              <a:lnTo>
                                <a:pt x="571" y="739"/>
                              </a:lnTo>
                              <a:lnTo>
                                <a:pt x="569" y="742"/>
                              </a:lnTo>
                              <a:lnTo>
                                <a:pt x="569" y="745"/>
                              </a:lnTo>
                              <a:lnTo>
                                <a:pt x="568" y="748"/>
                              </a:lnTo>
                              <a:lnTo>
                                <a:pt x="568" y="751"/>
                              </a:lnTo>
                              <a:lnTo>
                                <a:pt x="568" y="755"/>
                              </a:lnTo>
                              <a:lnTo>
                                <a:pt x="568" y="758"/>
                              </a:lnTo>
                              <a:lnTo>
                                <a:pt x="568" y="761"/>
                              </a:lnTo>
                              <a:lnTo>
                                <a:pt x="568" y="764"/>
                              </a:lnTo>
                              <a:lnTo>
                                <a:pt x="566" y="767"/>
                              </a:lnTo>
                              <a:lnTo>
                                <a:pt x="568" y="771"/>
                              </a:lnTo>
                              <a:lnTo>
                                <a:pt x="568" y="774"/>
                              </a:lnTo>
                              <a:lnTo>
                                <a:pt x="568" y="777"/>
                              </a:lnTo>
                              <a:lnTo>
                                <a:pt x="568" y="780"/>
                              </a:lnTo>
                              <a:lnTo>
                                <a:pt x="568" y="783"/>
                              </a:lnTo>
                              <a:lnTo>
                                <a:pt x="568" y="785"/>
                              </a:lnTo>
                              <a:lnTo>
                                <a:pt x="569" y="788"/>
                              </a:lnTo>
                              <a:lnTo>
                                <a:pt x="569" y="791"/>
                              </a:lnTo>
                              <a:lnTo>
                                <a:pt x="571" y="794"/>
                              </a:lnTo>
                              <a:lnTo>
                                <a:pt x="571" y="797"/>
                              </a:lnTo>
                              <a:lnTo>
                                <a:pt x="572" y="800"/>
                              </a:lnTo>
                              <a:lnTo>
                                <a:pt x="572" y="803"/>
                              </a:lnTo>
                              <a:lnTo>
                                <a:pt x="574" y="806"/>
                              </a:lnTo>
                              <a:lnTo>
                                <a:pt x="575" y="808"/>
                              </a:lnTo>
                              <a:lnTo>
                                <a:pt x="577" y="811"/>
                              </a:lnTo>
                              <a:lnTo>
                                <a:pt x="578" y="813"/>
                              </a:lnTo>
                              <a:lnTo>
                                <a:pt x="579" y="816"/>
                              </a:lnTo>
                              <a:lnTo>
                                <a:pt x="581" y="818"/>
                              </a:lnTo>
                              <a:lnTo>
                                <a:pt x="582" y="820"/>
                              </a:lnTo>
                              <a:lnTo>
                                <a:pt x="584" y="823"/>
                              </a:lnTo>
                              <a:lnTo>
                                <a:pt x="585" y="824"/>
                              </a:lnTo>
                              <a:lnTo>
                                <a:pt x="587" y="827"/>
                              </a:lnTo>
                              <a:lnTo>
                                <a:pt x="588" y="829"/>
                              </a:lnTo>
                              <a:lnTo>
                                <a:pt x="589" y="830"/>
                              </a:lnTo>
                              <a:lnTo>
                                <a:pt x="592" y="833"/>
                              </a:lnTo>
                              <a:lnTo>
                                <a:pt x="594" y="834"/>
                              </a:lnTo>
                              <a:lnTo>
                                <a:pt x="595" y="837"/>
                              </a:lnTo>
                              <a:lnTo>
                                <a:pt x="598" y="839"/>
                              </a:lnTo>
                              <a:lnTo>
                                <a:pt x="600" y="840"/>
                              </a:lnTo>
                              <a:lnTo>
                                <a:pt x="602" y="842"/>
                              </a:lnTo>
                              <a:lnTo>
                                <a:pt x="604" y="843"/>
                              </a:lnTo>
                              <a:lnTo>
                                <a:pt x="607" y="844"/>
                              </a:lnTo>
                              <a:lnTo>
                                <a:pt x="608" y="846"/>
                              </a:lnTo>
                              <a:lnTo>
                                <a:pt x="611" y="847"/>
                              </a:lnTo>
                              <a:lnTo>
                                <a:pt x="614" y="849"/>
                              </a:lnTo>
                              <a:lnTo>
                                <a:pt x="615" y="849"/>
                              </a:lnTo>
                              <a:lnTo>
                                <a:pt x="618" y="850"/>
                              </a:lnTo>
                              <a:lnTo>
                                <a:pt x="621" y="852"/>
                              </a:lnTo>
                              <a:lnTo>
                                <a:pt x="624" y="852"/>
                              </a:lnTo>
                              <a:lnTo>
                                <a:pt x="627" y="853"/>
                              </a:lnTo>
                              <a:lnTo>
                                <a:pt x="630" y="853"/>
                              </a:lnTo>
                              <a:lnTo>
                                <a:pt x="633" y="854"/>
                              </a:lnTo>
                              <a:lnTo>
                                <a:pt x="635" y="854"/>
                              </a:lnTo>
                              <a:lnTo>
                                <a:pt x="638" y="854"/>
                              </a:lnTo>
                              <a:lnTo>
                                <a:pt x="641" y="854"/>
                              </a:lnTo>
                              <a:lnTo>
                                <a:pt x="644" y="854"/>
                              </a:lnTo>
                              <a:lnTo>
                                <a:pt x="647" y="854"/>
                              </a:lnTo>
                              <a:lnTo>
                                <a:pt x="650" y="854"/>
                              </a:lnTo>
                              <a:lnTo>
                                <a:pt x="654" y="854"/>
                              </a:lnTo>
                              <a:lnTo>
                                <a:pt x="657" y="854"/>
                              </a:lnTo>
                              <a:lnTo>
                                <a:pt x="660" y="854"/>
                              </a:lnTo>
                              <a:lnTo>
                                <a:pt x="664" y="854"/>
                              </a:lnTo>
                              <a:lnTo>
                                <a:pt x="667" y="854"/>
                              </a:lnTo>
                              <a:lnTo>
                                <a:pt x="668" y="854"/>
                              </a:lnTo>
                              <a:lnTo>
                                <a:pt x="671" y="853"/>
                              </a:lnTo>
                              <a:lnTo>
                                <a:pt x="674" y="853"/>
                              </a:lnTo>
                              <a:lnTo>
                                <a:pt x="677" y="852"/>
                              </a:lnTo>
                              <a:lnTo>
                                <a:pt x="679" y="852"/>
                              </a:lnTo>
                              <a:lnTo>
                                <a:pt x="681" y="850"/>
                              </a:lnTo>
                              <a:lnTo>
                                <a:pt x="683" y="849"/>
                              </a:lnTo>
                              <a:lnTo>
                                <a:pt x="686" y="849"/>
                              </a:lnTo>
                              <a:lnTo>
                                <a:pt x="687" y="847"/>
                              </a:lnTo>
                              <a:lnTo>
                                <a:pt x="690" y="847"/>
                              </a:lnTo>
                              <a:lnTo>
                                <a:pt x="691" y="846"/>
                              </a:lnTo>
                              <a:lnTo>
                                <a:pt x="693" y="844"/>
                              </a:lnTo>
                              <a:lnTo>
                                <a:pt x="694" y="843"/>
                              </a:lnTo>
                              <a:lnTo>
                                <a:pt x="696" y="842"/>
                              </a:lnTo>
                              <a:lnTo>
                                <a:pt x="697" y="840"/>
                              </a:lnTo>
                              <a:lnTo>
                                <a:pt x="699" y="839"/>
                              </a:lnTo>
                              <a:lnTo>
                                <a:pt x="700" y="836"/>
                              </a:lnTo>
                              <a:lnTo>
                                <a:pt x="702" y="834"/>
                              </a:lnTo>
                              <a:lnTo>
                                <a:pt x="702" y="831"/>
                              </a:lnTo>
                              <a:lnTo>
                                <a:pt x="702" y="849"/>
                              </a:lnTo>
                              <a:lnTo>
                                <a:pt x="749" y="849"/>
                              </a:lnTo>
                              <a:lnTo>
                                <a:pt x="749" y="683"/>
                              </a:lnTo>
                              <a:close/>
                              <a:moveTo>
                                <a:pt x="657" y="723"/>
                              </a:moveTo>
                              <a:lnTo>
                                <a:pt x="660" y="725"/>
                              </a:lnTo>
                              <a:lnTo>
                                <a:pt x="661" y="725"/>
                              </a:lnTo>
                              <a:lnTo>
                                <a:pt x="664" y="725"/>
                              </a:lnTo>
                              <a:lnTo>
                                <a:pt x="666" y="725"/>
                              </a:lnTo>
                              <a:lnTo>
                                <a:pt x="667" y="725"/>
                              </a:lnTo>
                              <a:lnTo>
                                <a:pt x="670" y="726"/>
                              </a:lnTo>
                              <a:lnTo>
                                <a:pt x="671" y="726"/>
                              </a:lnTo>
                              <a:lnTo>
                                <a:pt x="673" y="728"/>
                              </a:lnTo>
                              <a:lnTo>
                                <a:pt x="674" y="728"/>
                              </a:lnTo>
                              <a:lnTo>
                                <a:pt x="676" y="729"/>
                              </a:lnTo>
                              <a:lnTo>
                                <a:pt x="677" y="729"/>
                              </a:lnTo>
                              <a:lnTo>
                                <a:pt x="679" y="729"/>
                              </a:lnTo>
                              <a:lnTo>
                                <a:pt x="681" y="731"/>
                              </a:lnTo>
                              <a:lnTo>
                                <a:pt x="683" y="732"/>
                              </a:lnTo>
                              <a:lnTo>
                                <a:pt x="684" y="734"/>
                              </a:lnTo>
                              <a:lnTo>
                                <a:pt x="686" y="735"/>
                              </a:lnTo>
                              <a:lnTo>
                                <a:pt x="687" y="735"/>
                              </a:lnTo>
                              <a:lnTo>
                                <a:pt x="689" y="736"/>
                              </a:lnTo>
                              <a:lnTo>
                                <a:pt x="689" y="738"/>
                              </a:lnTo>
                              <a:lnTo>
                                <a:pt x="690" y="739"/>
                              </a:lnTo>
                              <a:lnTo>
                                <a:pt x="691" y="741"/>
                              </a:lnTo>
                              <a:lnTo>
                                <a:pt x="691" y="742"/>
                              </a:lnTo>
                              <a:lnTo>
                                <a:pt x="693" y="744"/>
                              </a:lnTo>
                              <a:lnTo>
                                <a:pt x="693" y="745"/>
                              </a:lnTo>
                              <a:lnTo>
                                <a:pt x="694" y="748"/>
                              </a:lnTo>
                              <a:lnTo>
                                <a:pt x="696" y="749"/>
                              </a:lnTo>
                              <a:lnTo>
                                <a:pt x="696" y="751"/>
                              </a:lnTo>
                              <a:lnTo>
                                <a:pt x="697" y="752"/>
                              </a:lnTo>
                              <a:lnTo>
                                <a:pt x="697" y="754"/>
                              </a:lnTo>
                              <a:lnTo>
                                <a:pt x="699" y="755"/>
                              </a:lnTo>
                              <a:lnTo>
                                <a:pt x="699" y="758"/>
                              </a:lnTo>
                              <a:lnTo>
                                <a:pt x="699" y="759"/>
                              </a:lnTo>
                              <a:lnTo>
                                <a:pt x="699" y="761"/>
                              </a:lnTo>
                              <a:lnTo>
                                <a:pt x="699" y="764"/>
                              </a:lnTo>
                              <a:lnTo>
                                <a:pt x="699" y="765"/>
                              </a:lnTo>
                              <a:lnTo>
                                <a:pt x="699" y="767"/>
                              </a:lnTo>
                              <a:lnTo>
                                <a:pt x="699" y="770"/>
                              </a:lnTo>
                              <a:lnTo>
                                <a:pt x="699" y="771"/>
                              </a:lnTo>
                              <a:lnTo>
                                <a:pt x="699" y="772"/>
                              </a:lnTo>
                              <a:lnTo>
                                <a:pt x="699" y="775"/>
                              </a:lnTo>
                              <a:lnTo>
                                <a:pt x="699" y="777"/>
                              </a:lnTo>
                              <a:lnTo>
                                <a:pt x="699" y="778"/>
                              </a:lnTo>
                              <a:lnTo>
                                <a:pt x="697" y="780"/>
                              </a:lnTo>
                              <a:lnTo>
                                <a:pt x="697" y="781"/>
                              </a:lnTo>
                              <a:lnTo>
                                <a:pt x="696" y="784"/>
                              </a:lnTo>
                              <a:lnTo>
                                <a:pt x="696" y="785"/>
                              </a:lnTo>
                              <a:lnTo>
                                <a:pt x="694" y="787"/>
                              </a:lnTo>
                              <a:lnTo>
                                <a:pt x="693" y="788"/>
                              </a:lnTo>
                              <a:lnTo>
                                <a:pt x="693" y="790"/>
                              </a:lnTo>
                              <a:lnTo>
                                <a:pt x="691" y="791"/>
                              </a:lnTo>
                              <a:lnTo>
                                <a:pt x="691" y="793"/>
                              </a:lnTo>
                              <a:lnTo>
                                <a:pt x="690" y="794"/>
                              </a:lnTo>
                              <a:lnTo>
                                <a:pt x="689" y="795"/>
                              </a:lnTo>
                              <a:lnTo>
                                <a:pt x="689" y="797"/>
                              </a:lnTo>
                              <a:lnTo>
                                <a:pt x="687" y="798"/>
                              </a:lnTo>
                              <a:lnTo>
                                <a:pt x="686" y="800"/>
                              </a:lnTo>
                              <a:lnTo>
                                <a:pt x="684" y="801"/>
                              </a:lnTo>
                              <a:lnTo>
                                <a:pt x="683" y="801"/>
                              </a:lnTo>
                              <a:lnTo>
                                <a:pt x="681" y="803"/>
                              </a:lnTo>
                              <a:lnTo>
                                <a:pt x="679" y="803"/>
                              </a:lnTo>
                              <a:lnTo>
                                <a:pt x="677" y="804"/>
                              </a:lnTo>
                              <a:lnTo>
                                <a:pt x="676" y="806"/>
                              </a:lnTo>
                              <a:lnTo>
                                <a:pt x="674" y="806"/>
                              </a:lnTo>
                              <a:lnTo>
                                <a:pt x="673" y="807"/>
                              </a:lnTo>
                              <a:lnTo>
                                <a:pt x="671" y="807"/>
                              </a:lnTo>
                              <a:lnTo>
                                <a:pt x="670" y="808"/>
                              </a:lnTo>
                              <a:lnTo>
                                <a:pt x="667" y="808"/>
                              </a:lnTo>
                              <a:lnTo>
                                <a:pt x="666" y="808"/>
                              </a:lnTo>
                              <a:lnTo>
                                <a:pt x="664" y="808"/>
                              </a:lnTo>
                              <a:lnTo>
                                <a:pt x="661" y="808"/>
                              </a:lnTo>
                              <a:lnTo>
                                <a:pt x="660" y="808"/>
                              </a:lnTo>
                              <a:lnTo>
                                <a:pt x="657" y="808"/>
                              </a:lnTo>
                              <a:lnTo>
                                <a:pt x="656" y="808"/>
                              </a:lnTo>
                              <a:lnTo>
                                <a:pt x="654" y="808"/>
                              </a:lnTo>
                              <a:lnTo>
                                <a:pt x="653" y="808"/>
                              </a:lnTo>
                              <a:lnTo>
                                <a:pt x="651" y="808"/>
                              </a:lnTo>
                              <a:lnTo>
                                <a:pt x="648" y="808"/>
                              </a:lnTo>
                              <a:lnTo>
                                <a:pt x="647" y="808"/>
                              </a:lnTo>
                              <a:lnTo>
                                <a:pt x="646" y="807"/>
                              </a:lnTo>
                              <a:lnTo>
                                <a:pt x="644" y="807"/>
                              </a:lnTo>
                              <a:lnTo>
                                <a:pt x="643" y="806"/>
                              </a:lnTo>
                              <a:lnTo>
                                <a:pt x="641" y="806"/>
                              </a:lnTo>
                              <a:lnTo>
                                <a:pt x="640" y="804"/>
                              </a:lnTo>
                              <a:lnTo>
                                <a:pt x="637" y="803"/>
                              </a:lnTo>
                              <a:lnTo>
                                <a:pt x="635" y="803"/>
                              </a:lnTo>
                              <a:lnTo>
                                <a:pt x="634" y="801"/>
                              </a:lnTo>
                              <a:lnTo>
                                <a:pt x="633" y="801"/>
                              </a:lnTo>
                              <a:lnTo>
                                <a:pt x="631" y="800"/>
                              </a:lnTo>
                              <a:lnTo>
                                <a:pt x="630" y="798"/>
                              </a:lnTo>
                              <a:lnTo>
                                <a:pt x="628" y="797"/>
                              </a:lnTo>
                              <a:lnTo>
                                <a:pt x="627" y="795"/>
                              </a:lnTo>
                              <a:lnTo>
                                <a:pt x="627" y="794"/>
                              </a:lnTo>
                              <a:lnTo>
                                <a:pt x="625" y="793"/>
                              </a:lnTo>
                              <a:lnTo>
                                <a:pt x="624" y="791"/>
                              </a:lnTo>
                              <a:lnTo>
                                <a:pt x="623" y="790"/>
                              </a:lnTo>
                              <a:lnTo>
                                <a:pt x="621" y="788"/>
                              </a:lnTo>
                              <a:lnTo>
                                <a:pt x="621" y="787"/>
                              </a:lnTo>
                              <a:lnTo>
                                <a:pt x="621" y="785"/>
                              </a:lnTo>
                              <a:lnTo>
                                <a:pt x="620" y="784"/>
                              </a:lnTo>
                              <a:lnTo>
                                <a:pt x="620" y="781"/>
                              </a:lnTo>
                              <a:lnTo>
                                <a:pt x="618" y="780"/>
                              </a:lnTo>
                              <a:lnTo>
                                <a:pt x="618" y="778"/>
                              </a:lnTo>
                              <a:lnTo>
                                <a:pt x="617" y="777"/>
                              </a:lnTo>
                              <a:lnTo>
                                <a:pt x="617" y="774"/>
                              </a:lnTo>
                              <a:lnTo>
                                <a:pt x="617" y="772"/>
                              </a:lnTo>
                              <a:lnTo>
                                <a:pt x="617" y="770"/>
                              </a:lnTo>
                              <a:lnTo>
                                <a:pt x="617" y="768"/>
                              </a:lnTo>
                              <a:lnTo>
                                <a:pt x="615" y="765"/>
                              </a:lnTo>
                              <a:lnTo>
                                <a:pt x="617" y="764"/>
                              </a:lnTo>
                              <a:lnTo>
                                <a:pt x="617" y="762"/>
                              </a:lnTo>
                              <a:lnTo>
                                <a:pt x="617" y="761"/>
                              </a:lnTo>
                              <a:lnTo>
                                <a:pt x="617" y="759"/>
                              </a:lnTo>
                              <a:lnTo>
                                <a:pt x="617" y="757"/>
                              </a:lnTo>
                              <a:lnTo>
                                <a:pt x="618" y="755"/>
                              </a:lnTo>
                              <a:lnTo>
                                <a:pt x="618" y="754"/>
                              </a:lnTo>
                              <a:lnTo>
                                <a:pt x="620" y="752"/>
                              </a:lnTo>
                              <a:lnTo>
                                <a:pt x="620" y="751"/>
                              </a:lnTo>
                              <a:lnTo>
                                <a:pt x="621" y="749"/>
                              </a:lnTo>
                              <a:lnTo>
                                <a:pt x="621" y="748"/>
                              </a:lnTo>
                              <a:lnTo>
                                <a:pt x="621" y="745"/>
                              </a:lnTo>
                              <a:lnTo>
                                <a:pt x="623" y="744"/>
                              </a:lnTo>
                              <a:lnTo>
                                <a:pt x="624" y="742"/>
                              </a:lnTo>
                              <a:lnTo>
                                <a:pt x="625" y="741"/>
                              </a:lnTo>
                              <a:lnTo>
                                <a:pt x="627" y="739"/>
                              </a:lnTo>
                              <a:lnTo>
                                <a:pt x="627" y="738"/>
                              </a:lnTo>
                              <a:lnTo>
                                <a:pt x="628" y="736"/>
                              </a:lnTo>
                              <a:lnTo>
                                <a:pt x="630" y="735"/>
                              </a:lnTo>
                              <a:lnTo>
                                <a:pt x="631" y="735"/>
                              </a:lnTo>
                              <a:lnTo>
                                <a:pt x="633" y="734"/>
                              </a:lnTo>
                              <a:lnTo>
                                <a:pt x="634" y="732"/>
                              </a:lnTo>
                              <a:lnTo>
                                <a:pt x="635" y="731"/>
                              </a:lnTo>
                              <a:lnTo>
                                <a:pt x="637" y="729"/>
                              </a:lnTo>
                              <a:lnTo>
                                <a:pt x="640" y="729"/>
                              </a:lnTo>
                              <a:lnTo>
                                <a:pt x="641" y="729"/>
                              </a:lnTo>
                              <a:lnTo>
                                <a:pt x="643" y="728"/>
                              </a:lnTo>
                              <a:lnTo>
                                <a:pt x="644" y="728"/>
                              </a:lnTo>
                              <a:lnTo>
                                <a:pt x="646" y="726"/>
                              </a:lnTo>
                              <a:lnTo>
                                <a:pt x="647" y="726"/>
                              </a:lnTo>
                              <a:lnTo>
                                <a:pt x="648" y="725"/>
                              </a:lnTo>
                              <a:lnTo>
                                <a:pt x="651" y="725"/>
                              </a:lnTo>
                              <a:lnTo>
                                <a:pt x="653" y="725"/>
                              </a:lnTo>
                              <a:lnTo>
                                <a:pt x="654" y="725"/>
                              </a:lnTo>
                              <a:lnTo>
                                <a:pt x="656" y="725"/>
                              </a:lnTo>
                              <a:lnTo>
                                <a:pt x="657" y="723"/>
                              </a:lnTo>
                              <a:close/>
                              <a:moveTo>
                                <a:pt x="954" y="629"/>
                              </a:moveTo>
                              <a:lnTo>
                                <a:pt x="906" y="629"/>
                              </a:lnTo>
                              <a:lnTo>
                                <a:pt x="906" y="698"/>
                              </a:lnTo>
                              <a:lnTo>
                                <a:pt x="904" y="696"/>
                              </a:lnTo>
                              <a:lnTo>
                                <a:pt x="903" y="695"/>
                              </a:lnTo>
                              <a:lnTo>
                                <a:pt x="901" y="693"/>
                              </a:lnTo>
                              <a:lnTo>
                                <a:pt x="900" y="692"/>
                              </a:lnTo>
                              <a:lnTo>
                                <a:pt x="897" y="690"/>
                              </a:lnTo>
                              <a:lnTo>
                                <a:pt x="895" y="689"/>
                              </a:lnTo>
                              <a:lnTo>
                                <a:pt x="894" y="689"/>
                              </a:lnTo>
                              <a:lnTo>
                                <a:pt x="891" y="688"/>
                              </a:lnTo>
                              <a:lnTo>
                                <a:pt x="890" y="686"/>
                              </a:lnTo>
                              <a:lnTo>
                                <a:pt x="888" y="686"/>
                              </a:lnTo>
                              <a:lnTo>
                                <a:pt x="887" y="685"/>
                              </a:lnTo>
                              <a:lnTo>
                                <a:pt x="884" y="683"/>
                              </a:lnTo>
                              <a:lnTo>
                                <a:pt x="883" y="683"/>
                              </a:lnTo>
                              <a:lnTo>
                                <a:pt x="880" y="682"/>
                              </a:lnTo>
                              <a:lnTo>
                                <a:pt x="878" y="682"/>
                              </a:lnTo>
                              <a:lnTo>
                                <a:pt x="875" y="680"/>
                              </a:lnTo>
                              <a:lnTo>
                                <a:pt x="874" y="680"/>
                              </a:lnTo>
                              <a:lnTo>
                                <a:pt x="871" y="679"/>
                              </a:lnTo>
                              <a:lnTo>
                                <a:pt x="870" y="679"/>
                              </a:lnTo>
                              <a:lnTo>
                                <a:pt x="867" y="679"/>
                              </a:lnTo>
                              <a:lnTo>
                                <a:pt x="865" y="679"/>
                              </a:lnTo>
                              <a:lnTo>
                                <a:pt x="862" y="679"/>
                              </a:lnTo>
                              <a:lnTo>
                                <a:pt x="860" y="679"/>
                              </a:lnTo>
                              <a:lnTo>
                                <a:pt x="857" y="677"/>
                              </a:lnTo>
                              <a:lnTo>
                                <a:pt x="854" y="679"/>
                              </a:lnTo>
                              <a:lnTo>
                                <a:pt x="851" y="679"/>
                              </a:lnTo>
                              <a:lnTo>
                                <a:pt x="848" y="679"/>
                              </a:lnTo>
                              <a:lnTo>
                                <a:pt x="845" y="679"/>
                              </a:lnTo>
                              <a:lnTo>
                                <a:pt x="842" y="679"/>
                              </a:lnTo>
                              <a:lnTo>
                                <a:pt x="839" y="680"/>
                              </a:lnTo>
                              <a:lnTo>
                                <a:pt x="837" y="680"/>
                              </a:lnTo>
                              <a:lnTo>
                                <a:pt x="835" y="682"/>
                              </a:lnTo>
                              <a:lnTo>
                                <a:pt x="832" y="682"/>
                              </a:lnTo>
                              <a:lnTo>
                                <a:pt x="829" y="683"/>
                              </a:lnTo>
                              <a:lnTo>
                                <a:pt x="827" y="685"/>
                              </a:lnTo>
                              <a:lnTo>
                                <a:pt x="824" y="685"/>
                              </a:lnTo>
                              <a:lnTo>
                                <a:pt x="822" y="686"/>
                              </a:lnTo>
                              <a:lnTo>
                                <a:pt x="819" y="688"/>
                              </a:lnTo>
                              <a:lnTo>
                                <a:pt x="816" y="689"/>
                              </a:lnTo>
                              <a:lnTo>
                                <a:pt x="815" y="690"/>
                              </a:lnTo>
                              <a:lnTo>
                                <a:pt x="812" y="692"/>
                              </a:lnTo>
                              <a:lnTo>
                                <a:pt x="811" y="693"/>
                              </a:lnTo>
                              <a:lnTo>
                                <a:pt x="808" y="695"/>
                              </a:lnTo>
                              <a:lnTo>
                                <a:pt x="806" y="696"/>
                              </a:lnTo>
                              <a:lnTo>
                                <a:pt x="804" y="698"/>
                              </a:lnTo>
                              <a:lnTo>
                                <a:pt x="802" y="700"/>
                              </a:lnTo>
                              <a:lnTo>
                                <a:pt x="801" y="702"/>
                              </a:lnTo>
                              <a:lnTo>
                                <a:pt x="798" y="703"/>
                              </a:lnTo>
                              <a:lnTo>
                                <a:pt x="796" y="706"/>
                              </a:lnTo>
                              <a:lnTo>
                                <a:pt x="795" y="708"/>
                              </a:lnTo>
                              <a:lnTo>
                                <a:pt x="792" y="711"/>
                              </a:lnTo>
                              <a:lnTo>
                                <a:pt x="791" y="712"/>
                              </a:lnTo>
                              <a:lnTo>
                                <a:pt x="789" y="715"/>
                              </a:lnTo>
                              <a:lnTo>
                                <a:pt x="788" y="716"/>
                              </a:lnTo>
                              <a:lnTo>
                                <a:pt x="786" y="719"/>
                              </a:lnTo>
                              <a:lnTo>
                                <a:pt x="785" y="722"/>
                              </a:lnTo>
                              <a:lnTo>
                                <a:pt x="783" y="723"/>
                              </a:lnTo>
                              <a:lnTo>
                                <a:pt x="783" y="726"/>
                              </a:lnTo>
                              <a:lnTo>
                                <a:pt x="782" y="729"/>
                              </a:lnTo>
                              <a:lnTo>
                                <a:pt x="781" y="731"/>
                              </a:lnTo>
                              <a:lnTo>
                                <a:pt x="781" y="734"/>
                              </a:lnTo>
                              <a:lnTo>
                                <a:pt x="779" y="736"/>
                              </a:lnTo>
                              <a:lnTo>
                                <a:pt x="778" y="739"/>
                              </a:lnTo>
                              <a:lnTo>
                                <a:pt x="778" y="742"/>
                              </a:lnTo>
                              <a:lnTo>
                                <a:pt x="776" y="745"/>
                              </a:lnTo>
                              <a:lnTo>
                                <a:pt x="776" y="748"/>
                              </a:lnTo>
                              <a:lnTo>
                                <a:pt x="775" y="751"/>
                              </a:lnTo>
                              <a:lnTo>
                                <a:pt x="775" y="755"/>
                              </a:lnTo>
                              <a:lnTo>
                                <a:pt x="775" y="758"/>
                              </a:lnTo>
                              <a:lnTo>
                                <a:pt x="775" y="761"/>
                              </a:lnTo>
                              <a:lnTo>
                                <a:pt x="775" y="764"/>
                              </a:lnTo>
                              <a:lnTo>
                                <a:pt x="773" y="767"/>
                              </a:lnTo>
                              <a:lnTo>
                                <a:pt x="775" y="771"/>
                              </a:lnTo>
                              <a:lnTo>
                                <a:pt x="775" y="774"/>
                              </a:lnTo>
                              <a:lnTo>
                                <a:pt x="775" y="777"/>
                              </a:lnTo>
                              <a:lnTo>
                                <a:pt x="775" y="780"/>
                              </a:lnTo>
                              <a:lnTo>
                                <a:pt x="775" y="783"/>
                              </a:lnTo>
                              <a:lnTo>
                                <a:pt x="776" y="785"/>
                              </a:lnTo>
                              <a:lnTo>
                                <a:pt x="776" y="788"/>
                              </a:lnTo>
                              <a:lnTo>
                                <a:pt x="778" y="791"/>
                              </a:lnTo>
                              <a:lnTo>
                                <a:pt x="778" y="794"/>
                              </a:lnTo>
                              <a:lnTo>
                                <a:pt x="779" y="797"/>
                              </a:lnTo>
                              <a:lnTo>
                                <a:pt x="781" y="800"/>
                              </a:lnTo>
                              <a:lnTo>
                                <a:pt x="781" y="801"/>
                              </a:lnTo>
                              <a:lnTo>
                                <a:pt x="782" y="804"/>
                              </a:lnTo>
                              <a:lnTo>
                                <a:pt x="783" y="807"/>
                              </a:lnTo>
                              <a:lnTo>
                                <a:pt x="783" y="810"/>
                              </a:lnTo>
                              <a:lnTo>
                                <a:pt x="785" y="813"/>
                              </a:lnTo>
                              <a:lnTo>
                                <a:pt x="786" y="816"/>
                              </a:lnTo>
                              <a:lnTo>
                                <a:pt x="788" y="818"/>
                              </a:lnTo>
                              <a:lnTo>
                                <a:pt x="789" y="820"/>
                              </a:lnTo>
                              <a:lnTo>
                                <a:pt x="791" y="823"/>
                              </a:lnTo>
                              <a:lnTo>
                                <a:pt x="792" y="824"/>
                              </a:lnTo>
                              <a:lnTo>
                                <a:pt x="795" y="827"/>
                              </a:lnTo>
                              <a:lnTo>
                                <a:pt x="796" y="829"/>
                              </a:lnTo>
                              <a:lnTo>
                                <a:pt x="798" y="830"/>
                              </a:lnTo>
                              <a:lnTo>
                                <a:pt x="801" y="833"/>
                              </a:lnTo>
                              <a:lnTo>
                                <a:pt x="802" y="834"/>
                              </a:lnTo>
                              <a:lnTo>
                                <a:pt x="804" y="836"/>
                              </a:lnTo>
                              <a:lnTo>
                                <a:pt x="806" y="837"/>
                              </a:lnTo>
                              <a:lnTo>
                                <a:pt x="808" y="840"/>
                              </a:lnTo>
                              <a:lnTo>
                                <a:pt x="811" y="842"/>
                              </a:lnTo>
                              <a:lnTo>
                                <a:pt x="812" y="843"/>
                              </a:lnTo>
                              <a:lnTo>
                                <a:pt x="815" y="844"/>
                              </a:lnTo>
                              <a:lnTo>
                                <a:pt x="816" y="846"/>
                              </a:lnTo>
                              <a:lnTo>
                                <a:pt x="819" y="847"/>
                              </a:lnTo>
                              <a:lnTo>
                                <a:pt x="822" y="849"/>
                              </a:lnTo>
                              <a:lnTo>
                                <a:pt x="824" y="849"/>
                              </a:lnTo>
                              <a:lnTo>
                                <a:pt x="827" y="850"/>
                              </a:lnTo>
                              <a:lnTo>
                                <a:pt x="829" y="852"/>
                              </a:lnTo>
                              <a:lnTo>
                                <a:pt x="832" y="852"/>
                              </a:lnTo>
                              <a:lnTo>
                                <a:pt x="835" y="853"/>
                              </a:lnTo>
                              <a:lnTo>
                                <a:pt x="838" y="853"/>
                              </a:lnTo>
                              <a:lnTo>
                                <a:pt x="841" y="854"/>
                              </a:lnTo>
                              <a:lnTo>
                                <a:pt x="844" y="854"/>
                              </a:lnTo>
                              <a:lnTo>
                                <a:pt x="847" y="854"/>
                              </a:lnTo>
                              <a:lnTo>
                                <a:pt x="850" y="854"/>
                              </a:lnTo>
                              <a:lnTo>
                                <a:pt x="852" y="854"/>
                              </a:lnTo>
                              <a:lnTo>
                                <a:pt x="855" y="854"/>
                              </a:lnTo>
                              <a:lnTo>
                                <a:pt x="857" y="854"/>
                              </a:lnTo>
                              <a:lnTo>
                                <a:pt x="860" y="854"/>
                              </a:lnTo>
                              <a:lnTo>
                                <a:pt x="861" y="854"/>
                              </a:lnTo>
                              <a:lnTo>
                                <a:pt x="862" y="854"/>
                              </a:lnTo>
                              <a:lnTo>
                                <a:pt x="864" y="854"/>
                              </a:lnTo>
                              <a:lnTo>
                                <a:pt x="867" y="854"/>
                              </a:lnTo>
                              <a:lnTo>
                                <a:pt x="868" y="854"/>
                              </a:lnTo>
                              <a:lnTo>
                                <a:pt x="870" y="854"/>
                              </a:lnTo>
                              <a:lnTo>
                                <a:pt x="871" y="854"/>
                              </a:lnTo>
                              <a:lnTo>
                                <a:pt x="872" y="854"/>
                              </a:lnTo>
                              <a:lnTo>
                                <a:pt x="874" y="854"/>
                              </a:lnTo>
                              <a:lnTo>
                                <a:pt x="875" y="854"/>
                              </a:lnTo>
                              <a:lnTo>
                                <a:pt x="877" y="853"/>
                              </a:lnTo>
                              <a:lnTo>
                                <a:pt x="878" y="853"/>
                              </a:lnTo>
                              <a:lnTo>
                                <a:pt x="880" y="853"/>
                              </a:lnTo>
                              <a:lnTo>
                                <a:pt x="881" y="853"/>
                              </a:lnTo>
                              <a:lnTo>
                                <a:pt x="883" y="852"/>
                              </a:lnTo>
                              <a:lnTo>
                                <a:pt x="884" y="852"/>
                              </a:lnTo>
                              <a:lnTo>
                                <a:pt x="885" y="850"/>
                              </a:lnTo>
                              <a:lnTo>
                                <a:pt x="887" y="850"/>
                              </a:lnTo>
                              <a:lnTo>
                                <a:pt x="888" y="849"/>
                              </a:lnTo>
                              <a:lnTo>
                                <a:pt x="890" y="849"/>
                              </a:lnTo>
                              <a:lnTo>
                                <a:pt x="891" y="847"/>
                              </a:lnTo>
                              <a:lnTo>
                                <a:pt x="893" y="846"/>
                              </a:lnTo>
                              <a:lnTo>
                                <a:pt x="893" y="844"/>
                              </a:lnTo>
                              <a:lnTo>
                                <a:pt x="894" y="844"/>
                              </a:lnTo>
                              <a:lnTo>
                                <a:pt x="895" y="843"/>
                              </a:lnTo>
                              <a:lnTo>
                                <a:pt x="897" y="843"/>
                              </a:lnTo>
                              <a:lnTo>
                                <a:pt x="898" y="842"/>
                              </a:lnTo>
                              <a:lnTo>
                                <a:pt x="900" y="840"/>
                              </a:lnTo>
                              <a:lnTo>
                                <a:pt x="901" y="840"/>
                              </a:lnTo>
                              <a:lnTo>
                                <a:pt x="903" y="839"/>
                              </a:lnTo>
                              <a:lnTo>
                                <a:pt x="904" y="837"/>
                              </a:lnTo>
                              <a:lnTo>
                                <a:pt x="906" y="836"/>
                              </a:lnTo>
                              <a:lnTo>
                                <a:pt x="907" y="834"/>
                              </a:lnTo>
                              <a:lnTo>
                                <a:pt x="908" y="833"/>
                              </a:lnTo>
                              <a:lnTo>
                                <a:pt x="908" y="831"/>
                              </a:lnTo>
                              <a:lnTo>
                                <a:pt x="908" y="849"/>
                              </a:lnTo>
                              <a:lnTo>
                                <a:pt x="954" y="849"/>
                              </a:lnTo>
                              <a:lnTo>
                                <a:pt x="954" y="629"/>
                              </a:lnTo>
                              <a:close/>
                              <a:moveTo>
                                <a:pt x="865" y="723"/>
                              </a:moveTo>
                              <a:lnTo>
                                <a:pt x="868" y="725"/>
                              </a:lnTo>
                              <a:lnTo>
                                <a:pt x="870" y="725"/>
                              </a:lnTo>
                              <a:lnTo>
                                <a:pt x="872" y="725"/>
                              </a:lnTo>
                              <a:lnTo>
                                <a:pt x="874" y="725"/>
                              </a:lnTo>
                              <a:lnTo>
                                <a:pt x="875" y="725"/>
                              </a:lnTo>
                              <a:lnTo>
                                <a:pt x="878" y="726"/>
                              </a:lnTo>
                              <a:lnTo>
                                <a:pt x="880" y="726"/>
                              </a:lnTo>
                              <a:lnTo>
                                <a:pt x="881" y="728"/>
                              </a:lnTo>
                              <a:lnTo>
                                <a:pt x="883" y="728"/>
                              </a:lnTo>
                              <a:lnTo>
                                <a:pt x="884" y="729"/>
                              </a:lnTo>
                              <a:lnTo>
                                <a:pt x="885" y="729"/>
                              </a:lnTo>
                              <a:lnTo>
                                <a:pt x="887" y="729"/>
                              </a:lnTo>
                              <a:lnTo>
                                <a:pt x="890" y="731"/>
                              </a:lnTo>
                              <a:lnTo>
                                <a:pt x="891" y="732"/>
                              </a:lnTo>
                              <a:lnTo>
                                <a:pt x="893" y="734"/>
                              </a:lnTo>
                              <a:lnTo>
                                <a:pt x="894" y="735"/>
                              </a:lnTo>
                              <a:lnTo>
                                <a:pt x="895" y="735"/>
                              </a:lnTo>
                              <a:lnTo>
                                <a:pt x="897" y="736"/>
                              </a:lnTo>
                              <a:lnTo>
                                <a:pt x="898" y="738"/>
                              </a:lnTo>
                              <a:lnTo>
                                <a:pt x="898" y="739"/>
                              </a:lnTo>
                              <a:lnTo>
                                <a:pt x="900" y="741"/>
                              </a:lnTo>
                              <a:lnTo>
                                <a:pt x="901" y="742"/>
                              </a:lnTo>
                              <a:lnTo>
                                <a:pt x="903" y="744"/>
                              </a:lnTo>
                              <a:lnTo>
                                <a:pt x="903" y="745"/>
                              </a:lnTo>
                              <a:lnTo>
                                <a:pt x="904" y="748"/>
                              </a:lnTo>
                              <a:lnTo>
                                <a:pt x="904" y="749"/>
                              </a:lnTo>
                              <a:lnTo>
                                <a:pt x="906" y="751"/>
                              </a:lnTo>
                              <a:lnTo>
                                <a:pt x="906" y="752"/>
                              </a:lnTo>
                              <a:lnTo>
                                <a:pt x="907" y="754"/>
                              </a:lnTo>
                              <a:lnTo>
                                <a:pt x="907" y="755"/>
                              </a:lnTo>
                              <a:lnTo>
                                <a:pt x="908" y="757"/>
                              </a:lnTo>
                              <a:lnTo>
                                <a:pt x="908" y="759"/>
                              </a:lnTo>
                              <a:lnTo>
                                <a:pt x="908" y="761"/>
                              </a:lnTo>
                              <a:lnTo>
                                <a:pt x="908" y="762"/>
                              </a:lnTo>
                              <a:lnTo>
                                <a:pt x="908" y="764"/>
                              </a:lnTo>
                              <a:lnTo>
                                <a:pt x="908" y="765"/>
                              </a:lnTo>
                              <a:lnTo>
                                <a:pt x="908" y="768"/>
                              </a:lnTo>
                              <a:lnTo>
                                <a:pt x="908" y="770"/>
                              </a:lnTo>
                              <a:lnTo>
                                <a:pt x="908" y="772"/>
                              </a:lnTo>
                              <a:lnTo>
                                <a:pt x="908" y="774"/>
                              </a:lnTo>
                              <a:lnTo>
                                <a:pt x="908" y="775"/>
                              </a:lnTo>
                              <a:lnTo>
                                <a:pt x="907" y="778"/>
                              </a:lnTo>
                              <a:lnTo>
                                <a:pt x="907" y="780"/>
                              </a:lnTo>
                              <a:lnTo>
                                <a:pt x="906" y="781"/>
                              </a:lnTo>
                              <a:lnTo>
                                <a:pt x="906" y="783"/>
                              </a:lnTo>
                              <a:lnTo>
                                <a:pt x="904" y="784"/>
                              </a:lnTo>
                              <a:lnTo>
                                <a:pt x="904" y="785"/>
                              </a:lnTo>
                              <a:lnTo>
                                <a:pt x="903" y="787"/>
                              </a:lnTo>
                              <a:lnTo>
                                <a:pt x="903" y="790"/>
                              </a:lnTo>
                              <a:lnTo>
                                <a:pt x="901" y="791"/>
                              </a:lnTo>
                              <a:lnTo>
                                <a:pt x="900" y="793"/>
                              </a:lnTo>
                              <a:lnTo>
                                <a:pt x="898" y="794"/>
                              </a:lnTo>
                              <a:lnTo>
                                <a:pt x="898" y="795"/>
                              </a:lnTo>
                              <a:lnTo>
                                <a:pt x="897" y="797"/>
                              </a:lnTo>
                              <a:lnTo>
                                <a:pt x="895" y="798"/>
                              </a:lnTo>
                              <a:lnTo>
                                <a:pt x="894" y="800"/>
                              </a:lnTo>
                              <a:lnTo>
                                <a:pt x="893" y="801"/>
                              </a:lnTo>
                              <a:lnTo>
                                <a:pt x="891" y="801"/>
                              </a:lnTo>
                              <a:lnTo>
                                <a:pt x="890" y="803"/>
                              </a:lnTo>
                              <a:lnTo>
                                <a:pt x="887" y="803"/>
                              </a:lnTo>
                              <a:lnTo>
                                <a:pt x="885" y="804"/>
                              </a:lnTo>
                              <a:lnTo>
                                <a:pt x="884" y="806"/>
                              </a:lnTo>
                              <a:lnTo>
                                <a:pt x="883" y="806"/>
                              </a:lnTo>
                              <a:lnTo>
                                <a:pt x="881" y="807"/>
                              </a:lnTo>
                              <a:lnTo>
                                <a:pt x="880" y="807"/>
                              </a:lnTo>
                              <a:lnTo>
                                <a:pt x="878" y="808"/>
                              </a:lnTo>
                              <a:lnTo>
                                <a:pt x="875" y="808"/>
                              </a:lnTo>
                              <a:lnTo>
                                <a:pt x="874" y="808"/>
                              </a:lnTo>
                              <a:lnTo>
                                <a:pt x="872" y="808"/>
                              </a:lnTo>
                              <a:lnTo>
                                <a:pt x="870" y="808"/>
                              </a:lnTo>
                              <a:lnTo>
                                <a:pt x="868" y="808"/>
                              </a:lnTo>
                              <a:lnTo>
                                <a:pt x="865" y="808"/>
                              </a:lnTo>
                              <a:lnTo>
                                <a:pt x="864" y="808"/>
                              </a:lnTo>
                              <a:lnTo>
                                <a:pt x="862" y="808"/>
                              </a:lnTo>
                              <a:lnTo>
                                <a:pt x="860" y="808"/>
                              </a:lnTo>
                              <a:lnTo>
                                <a:pt x="858" y="808"/>
                              </a:lnTo>
                              <a:lnTo>
                                <a:pt x="857" y="808"/>
                              </a:lnTo>
                              <a:lnTo>
                                <a:pt x="854" y="808"/>
                              </a:lnTo>
                              <a:lnTo>
                                <a:pt x="852" y="807"/>
                              </a:lnTo>
                              <a:lnTo>
                                <a:pt x="851" y="807"/>
                              </a:lnTo>
                              <a:lnTo>
                                <a:pt x="850" y="806"/>
                              </a:lnTo>
                              <a:lnTo>
                                <a:pt x="848" y="806"/>
                              </a:lnTo>
                              <a:lnTo>
                                <a:pt x="847" y="804"/>
                              </a:lnTo>
                              <a:lnTo>
                                <a:pt x="844" y="803"/>
                              </a:lnTo>
                              <a:lnTo>
                                <a:pt x="842" y="801"/>
                              </a:lnTo>
                              <a:lnTo>
                                <a:pt x="841" y="801"/>
                              </a:lnTo>
                              <a:lnTo>
                                <a:pt x="839" y="800"/>
                              </a:lnTo>
                              <a:lnTo>
                                <a:pt x="838" y="798"/>
                              </a:lnTo>
                              <a:lnTo>
                                <a:pt x="837" y="797"/>
                              </a:lnTo>
                              <a:lnTo>
                                <a:pt x="835" y="795"/>
                              </a:lnTo>
                              <a:lnTo>
                                <a:pt x="834" y="794"/>
                              </a:lnTo>
                              <a:lnTo>
                                <a:pt x="832" y="793"/>
                              </a:lnTo>
                              <a:lnTo>
                                <a:pt x="832" y="791"/>
                              </a:lnTo>
                              <a:lnTo>
                                <a:pt x="831" y="790"/>
                              </a:lnTo>
                              <a:lnTo>
                                <a:pt x="829" y="788"/>
                              </a:lnTo>
                              <a:lnTo>
                                <a:pt x="829" y="787"/>
                              </a:lnTo>
                              <a:lnTo>
                                <a:pt x="828" y="785"/>
                              </a:lnTo>
                              <a:lnTo>
                                <a:pt x="828" y="784"/>
                              </a:lnTo>
                              <a:lnTo>
                                <a:pt x="827" y="781"/>
                              </a:lnTo>
                              <a:lnTo>
                                <a:pt x="827" y="780"/>
                              </a:lnTo>
                              <a:lnTo>
                                <a:pt x="825" y="778"/>
                              </a:lnTo>
                              <a:lnTo>
                                <a:pt x="825" y="777"/>
                              </a:lnTo>
                              <a:lnTo>
                                <a:pt x="825" y="774"/>
                              </a:lnTo>
                              <a:lnTo>
                                <a:pt x="825" y="772"/>
                              </a:lnTo>
                              <a:lnTo>
                                <a:pt x="825" y="770"/>
                              </a:lnTo>
                              <a:lnTo>
                                <a:pt x="825" y="768"/>
                              </a:lnTo>
                              <a:lnTo>
                                <a:pt x="824" y="765"/>
                              </a:lnTo>
                              <a:lnTo>
                                <a:pt x="825" y="764"/>
                              </a:lnTo>
                              <a:lnTo>
                                <a:pt x="825" y="762"/>
                              </a:lnTo>
                              <a:lnTo>
                                <a:pt x="825" y="761"/>
                              </a:lnTo>
                              <a:lnTo>
                                <a:pt x="825" y="759"/>
                              </a:lnTo>
                              <a:lnTo>
                                <a:pt x="825" y="757"/>
                              </a:lnTo>
                              <a:lnTo>
                                <a:pt x="825" y="755"/>
                              </a:lnTo>
                              <a:lnTo>
                                <a:pt x="827" y="754"/>
                              </a:lnTo>
                              <a:lnTo>
                                <a:pt x="827" y="752"/>
                              </a:lnTo>
                              <a:lnTo>
                                <a:pt x="828" y="751"/>
                              </a:lnTo>
                              <a:lnTo>
                                <a:pt x="828" y="749"/>
                              </a:lnTo>
                              <a:lnTo>
                                <a:pt x="829" y="748"/>
                              </a:lnTo>
                              <a:lnTo>
                                <a:pt x="829" y="745"/>
                              </a:lnTo>
                              <a:lnTo>
                                <a:pt x="831" y="744"/>
                              </a:lnTo>
                              <a:lnTo>
                                <a:pt x="832" y="742"/>
                              </a:lnTo>
                              <a:lnTo>
                                <a:pt x="832" y="741"/>
                              </a:lnTo>
                              <a:lnTo>
                                <a:pt x="834" y="739"/>
                              </a:lnTo>
                              <a:lnTo>
                                <a:pt x="835" y="738"/>
                              </a:lnTo>
                              <a:lnTo>
                                <a:pt x="837" y="736"/>
                              </a:lnTo>
                              <a:lnTo>
                                <a:pt x="838" y="735"/>
                              </a:lnTo>
                              <a:lnTo>
                                <a:pt x="839" y="735"/>
                              </a:lnTo>
                              <a:lnTo>
                                <a:pt x="841" y="734"/>
                              </a:lnTo>
                              <a:lnTo>
                                <a:pt x="842" y="732"/>
                              </a:lnTo>
                              <a:lnTo>
                                <a:pt x="844" y="731"/>
                              </a:lnTo>
                              <a:lnTo>
                                <a:pt x="844" y="729"/>
                              </a:lnTo>
                              <a:lnTo>
                                <a:pt x="847" y="729"/>
                              </a:lnTo>
                              <a:lnTo>
                                <a:pt x="848" y="729"/>
                              </a:lnTo>
                              <a:lnTo>
                                <a:pt x="850" y="728"/>
                              </a:lnTo>
                              <a:lnTo>
                                <a:pt x="852" y="728"/>
                              </a:lnTo>
                              <a:lnTo>
                                <a:pt x="854" y="726"/>
                              </a:lnTo>
                              <a:lnTo>
                                <a:pt x="855" y="726"/>
                              </a:lnTo>
                              <a:lnTo>
                                <a:pt x="857" y="725"/>
                              </a:lnTo>
                              <a:lnTo>
                                <a:pt x="858" y="725"/>
                              </a:lnTo>
                              <a:lnTo>
                                <a:pt x="861" y="725"/>
                              </a:lnTo>
                              <a:lnTo>
                                <a:pt x="862" y="725"/>
                              </a:lnTo>
                              <a:lnTo>
                                <a:pt x="864" y="725"/>
                              </a:lnTo>
                              <a:lnTo>
                                <a:pt x="865" y="723"/>
                              </a:lnTo>
                              <a:close/>
                              <a:moveTo>
                                <a:pt x="1098" y="797"/>
                              </a:moveTo>
                              <a:lnTo>
                                <a:pt x="1098" y="798"/>
                              </a:lnTo>
                              <a:lnTo>
                                <a:pt x="1097" y="798"/>
                              </a:lnTo>
                              <a:lnTo>
                                <a:pt x="1097" y="800"/>
                              </a:lnTo>
                              <a:lnTo>
                                <a:pt x="1095" y="800"/>
                              </a:lnTo>
                              <a:lnTo>
                                <a:pt x="1095" y="801"/>
                              </a:lnTo>
                              <a:lnTo>
                                <a:pt x="1094" y="801"/>
                              </a:lnTo>
                              <a:lnTo>
                                <a:pt x="1092" y="803"/>
                              </a:lnTo>
                              <a:lnTo>
                                <a:pt x="1092" y="804"/>
                              </a:lnTo>
                              <a:lnTo>
                                <a:pt x="1091" y="804"/>
                              </a:lnTo>
                              <a:lnTo>
                                <a:pt x="1089" y="806"/>
                              </a:lnTo>
                              <a:lnTo>
                                <a:pt x="1088" y="807"/>
                              </a:lnTo>
                              <a:lnTo>
                                <a:pt x="1088" y="808"/>
                              </a:lnTo>
                              <a:lnTo>
                                <a:pt x="1087" y="808"/>
                              </a:lnTo>
                              <a:lnTo>
                                <a:pt x="1085" y="808"/>
                              </a:lnTo>
                              <a:lnTo>
                                <a:pt x="1085" y="810"/>
                              </a:lnTo>
                              <a:lnTo>
                                <a:pt x="1084" y="810"/>
                              </a:lnTo>
                              <a:lnTo>
                                <a:pt x="1082" y="811"/>
                              </a:lnTo>
                              <a:lnTo>
                                <a:pt x="1081" y="811"/>
                              </a:lnTo>
                              <a:lnTo>
                                <a:pt x="1079" y="811"/>
                              </a:lnTo>
                              <a:lnTo>
                                <a:pt x="1078" y="811"/>
                              </a:lnTo>
                              <a:lnTo>
                                <a:pt x="1077" y="811"/>
                              </a:lnTo>
                              <a:lnTo>
                                <a:pt x="1077" y="813"/>
                              </a:lnTo>
                              <a:lnTo>
                                <a:pt x="1075" y="813"/>
                              </a:lnTo>
                              <a:lnTo>
                                <a:pt x="1074" y="813"/>
                              </a:lnTo>
                              <a:lnTo>
                                <a:pt x="1072" y="813"/>
                              </a:lnTo>
                              <a:lnTo>
                                <a:pt x="1071" y="813"/>
                              </a:lnTo>
                              <a:lnTo>
                                <a:pt x="1069" y="813"/>
                              </a:lnTo>
                              <a:lnTo>
                                <a:pt x="1068" y="813"/>
                              </a:lnTo>
                              <a:lnTo>
                                <a:pt x="1066" y="813"/>
                              </a:lnTo>
                              <a:lnTo>
                                <a:pt x="1065" y="813"/>
                              </a:lnTo>
                              <a:lnTo>
                                <a:pt x="1064" y="813"/>
                              </a:lnTo>
                              <a:lnTo>
                                <a:pt x="1062" y="813"/>
                              </a:lnTo>
                              <a:lnTo>
                                <a:pt x="1061" y="813"/>
                              </a:lnTo>
                              <a:lnTo>
                                <a:pt x="1059" y="813"/>
                              </a:lnTo>
                              <a:lnTo>
                                <a:pt x="1058" y="813"/>
                              </a:lnTo>
                              <a:lnTo>
                                <a:pt x="1056" y="813"/>
                              </a:lnTo>
                              <a:lnTo>
                                <a:pt x="1055" y="811"/>
                              </a:lnTo>
                              <a:lnTo>
                                <a:pt x="1054" y="811"/>
                              </a:lnTo>
                              <a:lnTo>
                                <a:pt x="1052" y="811"/>
                              </a:lnTo>
                              <a:lnTo>
                                <a:pt x="1051" y="810"/>
                              </a:lnTo>
                              <a:lnTo>
                                <a:pt x="1049" y="810"/>
                              </a:lnTo>
                              <a:lnTo>
                                <a:pt x="1048" y="808"/>
                              </a:lnTo>
                              <a:lnTo>
                                <a:pt x="1046" y="808"/>
                              </a:lnTo>
                              <a:lnTo>
                                <a:pt x="1045" y="807"/>
                              </a:lnTo>
                              <a:lnTo>
                                <a:pt x="1043" y="807"/>
                              </a:lnTo>
                              <a:lnTo>
                                <a:pt x="1042" y="806"/>
                              </a:lnTo>
                              <a:lnTo>
                                <a:pt x="1041" y="806"/>
                              </a:lnTo>
                              <a:lnTo>
                                <a:pt x="1041" y="804"/>
                              </a:lnTo>
                              <a:lnTo>
                                <a:pt x="1039" y="803"/>
                              </a:lnTo>
                              <a:lnTo>
                                <a:pt x="1038" y="803"/>
                              </a:lnTo>
                              <a:lnTo>
                                <a:pt x="1038" y="801"/>
                              </a:lnTo>
                              <a:lnTo>
                                <a:pt x="1036" y="800"/>
                              </a:lnTo>
                              <a:lnTo>
                                <a:pt x="1035" y="798"/>
                              </a:lnTo>
                              <a:lnTo>
                                <a:pt x="1035" y="797"/>
                              </a:lnTo>
                              <a:lnTo>
                                <a:pt x="1033" y="795"/>
                              </a:lnTo>
                              <a:lnTo>
                                <a:pt x="1033" y="794"/>
                              </a:lnTo>
                              <a:lnTo>
                                <a:pt x="1032" y="793"/>
                              </a:lnTo>
                              <a:lnTo>
                                <a:pt x="1032" y="791"/>
                              </a:lnTo>
                              <a:lnTo>
                                <a:pt x="1031" y="790"/>
                              </a:lnTo>
                              <a:lnTo>
                                <a:pt x="1031" y="788"/>
                              </a:lnTo>
                              <a:lnTo>
                                <a:pt x="1029" y="787"/>
                              </a:lnTo>
                              <a:lnTo>
                                <a:pt x="1029" y="785"/>
                              </a:lnTo>
                              <a:lnTo>
                                <a:pt x="1029" y="784"/>
                              </a:lnTo>
                              <a:lnTo>
                                <a:pt x="1028" y="783"/>
                              </a:lnTo>
                              <a:lnTo>
                                <a:pt x="1153" y="783"/>
                              </a:lnTo>
                              <a:lnTo>
                                <a:pt x="1154" y="783"/>
                              </a:lnTo>
                              <a:lnTo>
                                <a:pt x="1153" y="783"/>
                              </a:lnTo>
                              <a:lnTo>
                                <a:pt x="1154" y="781"/>
                              </a:lnTo>
                              <a:lnTo>
                                <a:pt x="1153" y="780"/>
                              </a:lnTo>
                              <a:lnTo>
                                <a:pt x="1154" y="780"/>
                              </a:lnTo>
                              <a:lnTo>
                                <a:pt x="1153" y="780"/>
                              </a:lnTo>
                              <a:lnTo>
                                <a:pt x="1153" y="778"/>
                              </a:lnTo>
                              <a:lnTo>
                                <a:pt x="1154" y="778"/>
                              </a:lnTo>
                              <a:lnTo>
                                <a:pt x="1153" y="778"/>
                              </a:lnTo>
                              <a:lnTo>
                                <a:pt x="1153" y="777"/>
                              </a:lnTo>
                              <a:lnTo>
                                <a:pt x="1154" y="777"/>
                              </a:lnTo>
                              <a:lnTo>
                                <a:pt x="1154" y="775"/>
                              </a:lnTo>
                              <a:lnTo>
                                <a:pt x="1154" y="774"/>
                              </a:lnTo>
                              <a:lnTo>
                                <a:pt x="1154" y="772"/>
                              </a:lnTo>
                              <a:lnTo>
                                <a:pt x="1156" y="772"/>
                              </a:lnTo>
                              <a:lnTo>
                                <a:pt x="1154" y="772"/>
                              </a:lnTo>
                              <a:lnTo>
                                <a:pt x="1156" y="772"/>
                              </a:lnTo>
                              <a:lnTo>
                                <a:pt x="1154" y="772"/>
                              </a:lnTo>
                              <a:lnTo>
                                <a:pt x="1156" y="771"/>
                              </a:lnTo>
                              <a:lnTo>
                                <a:pt x="1154" y="771"/>
                              </a:lnTo>
                              <a:lnTo>
                                <a:pt x="1156" y="770"/>
                              </a:lnTo>
                              <a:lnTo>
                                <a:pt x="1154" y="770"/>
                              </a:lnTo>
                              <a:lnTo>
                                <a:pt x="1154" y="768"/>
                              </a:lnTo>
                              <a:lnTo>
                                <a:pt x="1154" y="765"/>
                              </a:lnTo>
                              <a:lnTo>
                                <a:pt x="1154" y="762"/>
                              </a:lnTo>
                              <a:lnTo>
                                <a:pt x="1154" y="759"/>
                              </a:lnTo>
                              <a:lnTo>
                                <a:pt x="1154" y="757"/>
                              </a:lnTo>
                              <a:lnTo>
                                <a:pt x="1154" y="754"/>
                              </a:lnTo>
                              <a:lnTo>
                                <a:pt x="1153" y="751"/>
                              </a:lnTo>
                              <a:lnTo>
                                <a:pt x="1153" y="748"/>
                              </a:lnTo>
                              <a:lnTo>
                                <a:pt x="1151" y="745"/>
                              </a:lnTo>
                              <a:lnTo>
                                <a:pt x="1151" y="742"/>
                              </a:lnTo>
                              <a:lnTo>
                                <a:pt x="1150" y="739"/>
                              </a:lnTo>
                              <a:lnTo>
                                <a:pt x="1148" y="736"/>
                              </a:lnTo>
                              <a:lnTo>
                                <a:pt x="1147" y="732"/>
                              </a:lnTo>
                              <a:lnTo>
                                <a:pt x="1147" y="731"/>
                              </a:lnTo>
                              <a:lnTo>
                                <a:pt x="1145" y="728"/>
                              </a:lnTo>
                              <a:lnTo>
                                <a:pt x="1144" y="725"/>
                              </a:lnTo>
                              <a:lnTo>
                                <a:pt x="1143" y="723"/>
                              </a:lnTo>
                              <a:lnTo>
                                <a:pt x="1141" y="721"/>
                              </a:lnTo>
                              <a:lnTo>
                                <a:pt x="1140" y="718"/>
                              </a:lnTo>
                              <a:lnTo>
                                <a:pt x="1138" y="715"/>
                              </a:lnTo>
                              <a:lnTo>
                                <a:pt x="1137" y="713"/>
                              </a:lnTo>
                              <a:lnTo>
                                <a:pt x="1135" y="711"/>
                              </a:lnTo>
                              <a:lnTo>
                                <a:pt x="1133" y="709"/>
                              </a:lnTo>
                              <a:lnTo>
                                <a:pt x="1131" y="706"/>
                              </a:lnTo>
                              <a:lnTo>
                                <a:pt x="1128" y="703"/>
                              </a:lnTo>
                              <a:lnTo>
                                <a:pt x="1127" y="702"/>
                              </a:lnTo>
                              <a:lnTo>
                                <a:pt x="1125" y="700"/>
                              </a:lnTo>
                              <a:lnTo>
                                <a:pt x="1122" y="699"/>
                              </a:lnTo>
                              <a:lnTo>
                                <a:pt x="1121" y="698"/>
                              </a:lnTo>
                              <a:lnTo>
                                <a:pt x="1118" y="695"/>
                              </a:lnTo>
                              <a:lnTo>
                                <a:pt x="1117" y="693"/>
                              </a:lnTo>
                              <a:lnTo>
                                <a:pt x="1114" y="692"/>
                              </a:lnTo>
                              <a:lnTo>
                                <a:pt x="1111" y="690"/>
                              </a:lnTo>
                              <a:lnTo>
                                <a:pt x="1110" y="689"/>
                              </a:lnTo>
                              <a:lnTo>
                                <a:pt x="1107" y="688"/>
                              </a:lnTo>
                              <a:lnTo>
                                <a:pt x="1104" y="686"/>
                              </a:lnTo>
                              <a:lnTo>
                                <a:pt x="1101" y="685"/>
                              </a:lnTo>
                              <a:lnTo>
                                <a:pt x="1099" y="685"/>
                              </a:lnTo>
                              <a:lnTo>
                                <a:pt x="1097" y="683"/>
                              </a:lnTo>
                              <a:lnTo>
                                <a:pt x="1094" y="682"/>
                              </a:lnTo>
                              <a:lnTo>
                                <a:pt x="1091" y="682"/>
                              </a:lnTo>
                              <a:lnTo>
                                <a:pt x="1088" y="680"/>
                              </a:lnTo>
                              <a:lnTo>
                                <a:pt x="1085" y="680"/>
                              </a:lnTo>
                              <a:lnTo>
                                <a:pt x="1082" y="679"/>
                              </a:lnTo>
                              <a:lnTo>
                                <a:pt x="1079" y="679"/>
                              </a:lnTo>
                              <a:lnTo>
                                <a:pt x="1077" y="679"/>
                              </a:lnTo>
                              <a:lnTo>
                                <a:pt x="1074" y="679"/>
                              </a:lnTo>
                              <a:lnTo>
                                <a:pt x="1071" y="679"/>
                              </a:lnTo>
                              <a:lnTo>
                                <a:pt x="1066" y="677"/>
                              </a:lnTo>
                              <a:lnTo>
                                <a:pt x="1064" y="679"/>
                              </a:lnTo>
                              <a:lnTo>
                                <a:pt x="1061" y="679"/>
                              </a:lnTo>
                              <a:lnTo>
                                <a:pt x="1058" y="679"/>
                              </a:lnTo>
                              <a:lnTo>
                                <a:pt x="1055" y="679"/>
                              </a:lnTo>
                              <a:lnTo>
                                <a:pt x="1052" y="679"/>
                              </a:lnTo>
                              <a:lnTo>
                                <a:pt x="1049" y="680"/>
                              </a:lnTo>
                              <a:lnTo>
                                <a:pt x="1046" y="680"/>
                              </a:lnTo>
                              <a:lnTo>
                                <a:pt x="1043" y="682"/>
                              </a:lnTo>
                              <a:lnTo>
                                <a:pt x="1041" y="682"/>
                              </a:lnTo>
                              <a:lnTo>
                                <a:pt x="1038" y="683"/>
                              </a:lnTo>
                              <a:lnTo>
                                <a:pt x="1035" y="685"/>
                              </a:lnTo>
                              <a:lnTo>
                                <a:pt x="1032" y="685"/>
                              </a:lnTo>
                              <a:lnTo>
                                <a:pt x="1031" y="686"/>
                              </a:lnTo>
                              <a:lnTo>
                                <a:pt x="1028" y="688"/>
                              </a:lnTo>
                              <a:lnTo>
                                <a:pt x="1025" y="689"/>
                              </a:lnTo>
                              <a:lnTo>
                                <a:pt x="1023" y="690"/>
                              </a:lnTo>
                              <a:lnTo>
                                <a:pt x="1020" y="692"/>
                              </a:lnTo>
                              <a:lnTo>
                                <a:pt x="1019" y="693"/>
                              </a:lnTo>
                              <a:lnTo>
                                <a:pt x="1016" y="695"/>
                              </a:lnTo>
                              <a:lnTo>
                                <a:pt x="1015" y="698"/>
                              </a:lnTo>
                              <a:lnTo>
                                <a:pt x="1012" y="699"/>
                              </a:lnTo>
                              <a:lnTo>
                                <a:pt x="1010" y="700"/>
                              </a:lnTo>
                              <a:lnTo>
                                <a:pt x="1008" y="702"/>
                              </a:lnTo>
                              <a:lnTo>
                                <a:pt x="1005" y="703"/>
                              </a:lnTo>
                              <a:lnTo>
                                <a:pt x="1003" y="706"/>
                              </a:lnTo>
                              <a:lnTo>
                                <a:pt x="1002" y="709"/>
                              </a:lnTo>
                              <a:lnTo>
                                <a:pt x="1000" y="711"/>
                              </a:lnTo>
                              <a:lnTo>
                                <a:pt x="999" y="713"/>
                              </a:lnTo>
                              <a:lnTo>
                                <a:pt x="997" y="715"/>
                              </a:lnTo>
                              <a:lnTo>
                                <a:pt x="996" y="718"/>
                              </a:lnTo>
                              <a:lnTo>
                                <a:pt x="995" y="719"/>
                              </a:lnTo>
                              <a:lnTo>
                                <a:pt x="993" y="722"/>
                              </a:lnTo>
                              <a:lnTo>
                                <a:pt x="992" y="725"/>
                              </a:lnTo>
                              <a:lnTo>
                                <a:pt x="990" y="728"/>
                              </a:lnTo>
                              <a:lnTo>
                                <a:pt x="989" y="731"/>
                              </a:lnTo>
                              <a:lnTo>
                                <a:pt x="987" y="732"/>
                              </a:lnTo>
                              <a:lnTo>
                                <a:pt x="987" y="735"/>
                              </a:lnTo>
                              <a:lnTo>
                                <a:pt x="986" y="738"/>
                              </a:lnTo>
                              <a:lnTo>
                                <a:pt x="985" y="741"/>
                              </a:lnTo>
                              <a:lnTo>
                                <a:pt x="985" y="744"/>
                              </a:lnTo>
                              <a:lnTo>
                                <a:pt x="983" y="747"/>
                              </a:lnTo>
                              <a:lnTo>
                                <a:pt x="983" y="749"/>
                              </a:lnTo>
                              <a:lnTo>
                                <a:pt x="982" y="752"/>
                              </a:lnTo>
                              <a:lnTo>
                                <a:pt x="982" y="755"/>
                              </a:lnTo>
                              <a:lnTo>
                                <a:pt x="982" y="758"/>
                              </a:lnTo>
                              <a:lnTo>
                                <a:pt x="982" y="761"/>
                              </a:lnTo>
                              <a:lnTo>
                                <a:pt x="982" y="764"/>
                              </a:lnTo>
                              <a:lnTo>
                                <a:pt x="980" y="767"/>
                              </a:lnTo>
                              <a:lnTo>
                                <a:pt x="982" y="771"/>
                              </a:lnTo>
                              <a:lnTo>
                                <a:pt x="982" y="774"/>
                              </a:lnTo>
                              <a:lnTo>
                                <a:pt x="982" y="777"/>
                              </a:lnTo>
                              <a:lnTo>
                                <a:pt x="982" y="780"/>
                              </a:lnTo>
                              <a:lnTo>
                                <a:pt x="982" y="783"/>
                              </a:lnTo>
                              <a:lnTo>
                                <a:pt x="983" y="785"/>
                              </a:lnTo>
                              <a:lnTo>
                                <a:pt x="983" y="788"/>
                              </a:lnTo>
                              <a:lnTo>
                                <a:pt x="985" y="791"/>
                              </a:lnTo>
                              <a:lnTo>
                                <a:pt x="985" y="794"/>
                              </a:lnTo>
                              <a:lnTo>
                                <a:pt x="986" y="797"/>
                              </a:lnTo>
                              <a:lnTo>
                                <a:pt x="987" y="800"/>
                              </a:lnTo>
                              <a:lnTo>
                                <a:pt x="987" y="801"/>
                              </a:lnTo>
                              <a:lnTo>
                                <a:pt x="989" y="804"/>
                              </a:lnTo>
                              <a:lnTo>
                                <a:pt x="990" y="807"/>
                              </a:lnTo>
                              <a:lnTo>
                                <a:pt x="992" y="810"/>
                              </a:lnTo>
                              <a:lnTo>
                                <a:pt x="993" y="811"/>
                              </a:lnTo>
                              <a:lnTo>
                                <a:pt x="995" y="814"/>
                              </a:lnTo>
                              <a:lnTo>
                                <a:pt x="996" y="817"/>
                              </a:lnTo>
                              <a:lnTo>
                                <a:pt x="997" y="818"/>
                              </a:lnTo>
                              <a:lnTo>
                                <a:pt x="999" y="821"/>
                              </a:lnTo>
                              <a:lnTo>
                                <a:pt x="1000" y="823"/>
                              </a:lnTo>
                              <a:lnTo>
                                <a:pt x="1003" y="826"/>
                              </a:lnTo>
                              <a:lnTo>
                                <a:pt x="1005" y="827"/>
                              </a:lnTo>
                              <a:lnTo>
                                <a:pt x="1006" y="829"/>
                              </a:lnTo>
                              <a:lnTo>
                                <a:pt x="1009" y="831"/>
                              </a:lnTo>
                              <a:lnTo>
                                <a:pt x="1010" y="833"/>
                              </a:lnTo>
                              <a:lnTo>
                                <a:pt x="1013" y="836"/>
                              </a:lnTo>
                              <a:lnTo>
                                <a:pt x="1015" y="837"/>
                              </a:lnTo>
                              <a:lnTo>
                                <a:pt x="1018" y="839"/>
                              </a:lnTo>
                              <a:lnTo>
                                <a:pt x="1019" y="840"/>
                              </a:lnTo>
                              <a:lnTo>
                                <a:pt x="1022" y="842"/>
                              </a:lnTo>
                              <a:lnTo>
                                <a:pt x="1025" y="843"/>
                              </a:lnTo>
                              <a:lnTo>
                                <a:pt x="1026" y="844"/>
                              </a:lnTo>
                              <a:lnTo>
                                <a:pt x="1029" y="846"/>
                              </a:lnTo>
                              <a:lnTo>
                                <a:pt x="1032" y="847"/>
                              </a:lnTo>
                              <a:lnTo>
                                <a:pt x="1033" y="849"/>
                              </a:lnTo>
                              <a:lnTo>
                                <a:pt x="1036" y="850"/>
                              </a:lnTo>
                              <a:lnTo>
                                <a:pt x="1039" y="852"/>
                              </a:lnTo>
                              <a:lnTo>
                                <a:pt x="1042" y="852"/>
                              </a:lnTo>
                              <a:lnTo>
                                <a:pt x="1045" y="853"/>
                              </a:lnTo>
                              <a:lnTo>
                                <a:pt x="1048" y="853"/>
                              </a:lnTo>
                              <a:lnTo>
                                <a:pt x="1051" y="854"/>
                              </a:lnTo>
                              <a:lnTo>
                                <a:pt x="1054" y="854"/>
                              </a:lnTo>
                              <a:lnTo>
                                <a:pt x="1056" y="854"/>
                              </a:lnTo>
                              <a:lnTo>
                                <a:pt x="1059" y="854"/>
                              </a:lnTo>
                              <a:lnTo>
                                <a:pt x="1062" y="854"/>
                              </a:lnTo>
                              <a:lnTo>
                                <a:pt x="1065" y="854"/>
                              </a:lnTo>
                              <a:lnTo>
                                <a:pt x="1068" y="854"/>
                              </a:lnTo>
                              <a:lnTo>
                                <a:pt x="1071" y="854"/>
                              </a:lnTo>
                              <a:lnTo>
                                <a:pt x="1074" y="854"/>
                              </a:lnTo>
                              <a:lnTo>
                                <a:pt x="1077" y="854"/>
                              </a:lnTo>
                              <a:lnTo>
                                <a:pt x="1079" y="854"/>
                              </a:lnTo>
                              <a:lnTo>
                                <a:pt x="1082" y="854"/>
                              </a:lnTo>
                              <a:lnTo>
                                <a:pt x="1085" y="854"/>
                              </a:lnTo>
                              <a:lnTo>
                                <a:pt x="1088" y="853"/>
                              </a:lnTo>
                              <a:lnTo>
                                <a:pt x="1091" y="853"/>
                              </a:lnTo>
                              <a:lnTo>
                                <a:pt x="1094" y="852"/>
                              </a:lnTo>
                              <a:lnTo>
                                <a:pt x="1097" y="852"/>
                              </a:lnTo>
                              <a:lnTo>
                                <a:pt x="1099" y="850"/>
                              </a:lnTo>
                              <a:lnTo>
                                <a:pt x="1101" y="849"/>
                              </a:lnTo>
                              <a:lnTo>
                                <a:pt x="1104" y="847"/>
                              </a:lnTo>
                              <a:lnTo>
                                <a:pt x="1107" y="846"/>
                              </a:lnTo>
                              <a:lnTo>
                                <a:pt x="1110" y="844"/>
                              </a:lnTo>
                              <a:lnTo>
                                <a:pt x="1111" y="843"/>
                              </a:lnTo>
                              <a:lnTo>
                                <a:pt x="1114" y="842"/>
                              </a:lnTo>
                              <a:lnTo>
                                <a:pt x="1115" y="840"/>
                              </a:lnTo>
                              <a:lnTo>
                                <a:pt x="1118" y="839"/>
                              </a:lnTo>
                              <a:lnTo>
                                <a:pt x="1120" y="837"/>
                              </a:lnTo>
                              <a:lnTo>
                                <a:pt x="1122" y="836"/>
                              </a:lnTo>
                              <a:lnTo>
                                <a:pt x="1124" y="833"/>
                              </a:lnTo>
                              <a:lnTo>
                                <a:pt x="1127" y="831"/>
                              </a:lnTo>
                              <a:lnTo>
                                <a:pt x="1128" y="829"/>
                              </a:lnTo>
                              <a:lnTo>
                                <a:pt x="1131" y="827"/>
                              </a:lnTo>
                              <a:lnTo>
                                <a:pt x="1133" y="824"/>
                              </a:lnTo>
                              <a:lnTo>
                                <a:pt x="1134" y="823"/>
                              </a:lnTo>
                              <a:lnTo>
                                <a:pt x="1135" y="820"/>
                              </a:lnTo>
                              <a:lnTo>
                                <a:pt x="1138" y="817"/>
                              </a:lnTo>
                              <a:lnTo>
                                <a:pt x="1140" y="816"/>
                              </a:lnTo>
                              <a:lnTo>
                                <a:pt x="1141" y="813"/>
                              </a:lnTo>
                              <a:lnTo>
                                <a:pt x="1143" y="810"/>
                              </a:lnTo>
                              <a:lnTo>
                                <a:pt x="1144" y="807"/>
                              </a:lnTo>
                              <a:lnTo>
                                <a:pt x="1145" y="804"/>
                              </a:lnTo>
                              <a:lnTo>
                                <a:pt x="1147" y="801"/>
                              </a:lnTo>
                              <a:lnTo>
                                <a:pt x="1148" y="797"/>
                              </a:lnTo>
                              <a:lnTo>
                                <a:pt x="1098" y="797"/>
                              </a:lnTo>
                              <a:close/>
                              <a:moveTo>
                                <a:pt x="1029" y="749"/>
                              </a:moveTo>
                              <a:lnTo>
                                <a:pt x="1031" y="748"/>
                              </a:lnTo>
                              <a:lnTo>
                                <a:pt x="1032" y="745"/>
                              </a:lnTo>
                              <a:lnTo>
                                <a:pt x="1032" y="744"/>
                              </a:lnTo>
                              <a:lnTo>
                                <a:pt x="1033" y="741"/>
                              </a:lnTo>
                              <a:lnTo>
                                <a:pt x="1035" y="739"/>
                              </a:lnTo>
                              <a:lnTo>
                                <a:pt x="1035" y="736"/>
                              </a:lnTo>
                              <a:lnTo>
                                <a:pt x="1036" y="735"/>
                              </a:lnTo>
                              <a:lnTo>
                                <a:pt x="1038" y="734"/>
                              </a:lnTo>
                              <a:lnTo>
                                <a:pt x="1039" y="732"/>
                              </a:lnTo>
                              <a:lnTo>
                                <a:pt x="1041" y="731"/>
                              </a:lnTo>
                              <a:lnTo>
                                <a:pt x="1042" y="729"/>
                              </a:lnTo>
                              <a:lnTo>
                                <a:pt x="1042" y="728"/>
                              </a:lnTo>
                              <a:lnTo>
                                <a:pt x="1045" y="728"/>
                              </a:lnTo>
                              <a:lnTo>
                                <a:pt x="1046" y="726"/>
                              </a:lnTo>
                              <a:lnTo>
                                <a:pt x="1048" y="725"/>
                              </a:lnTo>
                              <a:lnTo>
                                <a:pt x="1051" y="723"/>
                              </a:lnTo>
                              <a:lnTo>
                                <a:pt x="1052" y="723"/>
                              </a:lnTo>
                              <a:lnTo>
                                <a:pt x="1054" y="722"/>
                              </a:lnTo>
                              <a:lnTo>
                                <a:pt x="1056" y="722"/>
                              </a:lnTo>
                              <a:lnTo>
                                <a:pt x="1058" y="722"/>
                              </a:lnTo>
                              <a:lnTo>
                                <a:pt x="1061" y="721"/>
                              </a:lnTo>
                              <a:lnTo>
                                <a:pt x="1062" y="721"/>
                              </a:lnTo>
                              <a:lnTo>
                                <a:pt x="1065" y="721"/>
                              </a:lnTo>
                              <a:lnTo>
                                <a:pt x="1066" y="719"/>
                              </a:lnTo>
                              <a:lnTo>
                                <a:pt x="1069" y="721"/>
                              </a:lnTo>
                              <a:lnTo>
                                <a:pt x="1071" y="721"/>
                              </a:lnTo>
                              <a:lnTo>
                                <a:pt x="1072" y="721"/>
                              </a:lnTo>
                              <a:lnTo>
                                <a:pt x="1074" y="721"/>
                              </a:lnTo>
                              <a:lnTo>
                                <a:pt x="1075" y="721"/>
                              </a:lnTo>
                              <a:lnTo>
                                <a:pt x="1077" y="722"/>
                              </a:lnTo>
                              <a:lnTo>
                                <a:pt x="1078" y="722"/>
                              </a:lnTo>
                              <a:lnTo>
                                <a:pt x="1079" y="722"/>
                              </a:lnTo>
                              <a:lnTo>
                                <a:pt x="1081" y="722"/>
                              </a:lnTo>
                              <a:lnTo>
                                <a:pt x="1082" y="723"/>
                              </a:lnTo>
                              <a:lnTo>
                                <a:pt x="1084" y="723"/>
                              </a:lnTo>
                              <a:lnTo>
                                <a:pt x="1085" y="725"/>
                              </a:lnTo>
                              <a:lnTo>
                                <a:pt x="1087" y="726"/>
                              </a:lnTo>
                              <a:lnTo>
                                <a:pt x="1088" y="726"/>
                              </a:lnTo>
                              <a:lnTo>
                                <a:pt x="1089" y="728"/>
                              </a:lnTo>
                              <a:lnTo>
                                <a:pt x="1091" y="728"/>
                              </a:lnTo>
                              <a:lnTo>
                                <a:pt x="1092" y="729"/>
                              </a:lnTo>
                              <a:lnTo>
                                <a:pt x="1094" y="731"/>
                              </a:lnTo>
                              <a:lnTo>
                                <a:pt x="1095" y="731"/>
                              </a:lnTo>
                              <a:lnTo>
                                <a:pt x="1095" y="732"/>
                              </a:lnTo>
                              <a:lnTo>
                                <a:pt x="1097" y="734"/>
                              </a:lnTo>
                              <a:lnTo>
                                <a:pt x="1098" y="735"/>
                              </a:lnTo>
                              <a:lnTo>
                                <a:pt x="1099" y="736"/>
                              </a:lnTo>
                              <a:lnTo>
                                <a:pt x="1101" y="738"/>
                              </a:lnTo>
                              <a:lnTo>
                                <a:pt x="1101" y="739"/>
                              </a:lnTo>
                              <a:lnTo>
                                <a:pt x="1102" y="739"/>
                              </a:lnTo>
                              <a:lnTo>
                                <a:pt x="1102" y="741"/>
                              </a:lnTo>
                              <a:lnTo>
                                <a:pt x="1104" y="742"/>
                              </a:lnTo>
                              <a:lnTo>
                                <a:pt x="1104" y="744"/>
                              </a:lnTo>
                              <a:lnTo>
                                <a:pt x="1104" y="745"/>
                              </a:lnTo>
                              <a:lnTo>
                                <a:pt x="1104" y="747"/>
                              </a:lnTo>
                              <a:lnTo>
                                <a:pt x="1104" y="748"/>
                              </a:lnTo>
                              <a:lnTo>
                                <a:pt x="1104" y="749"/>
                              </a:lnTo>
                              <a:lnTo>
                                <a:pt x="1029" y="749"/>
                              </a:lnTo>
                              <a:close/>
                              <a:moveTo>
                                <a:pt x="1183" y="849"/>
                              </a:moveTo>
                              <a:lnTo>
                                <a:pt x="1232" y="849"/>
                              </a:lnTo>
                              <a:lnTo>
                                <a:pt x="1232" y="758"/>
                              </a:lnTo>
                              <a:lnTo>
                                <a:pt x="1233" y="757"/>
                              </a:lnTo>
                              <a:lnTo>
                                <a:pt x="1233" y="755"/>
                              </a:lnTo>
                              <a:lnTo>
                                <a:pt x="1233" y="754"/>
                              </a:lnTo>
                              <a:lnTo>
                                <a:pt x="1233" y="752"/>
                              </a:lnTo>
                              <a:lnTo>
                                <a:pt x="1233" y="751"/>
                              </a:lnTo>
                              <a:lnTo>
                                <a:pt x="1233" y="749"/>
                              </a:lnTo>
                              <a:lnTo>
                                <a:pt x="1235" y="748"/>
                              </a:lnTo>
                              <a:lnTo>
                                <a:pt x="1235" y="747"/>
                              </a:lnTo>
                              <a:lnTo>
                                <a:pt x="1235" y="745"/>
                              </a:lnTo>
                              <a:lnTo>
                                <a:pt x="1236" y="744"/>
                              </a:lnTo>
                              <a:lnTo>
                                <a:pt x="1236" y="742"/>
                              </a:lnTo>
                              <a:lnTo>
                                <a:pt x="1236" y="741"/>
                              </a:lnTo>
                              <a:lnTo>
                                <a:pt x="1237" y="741"/>
                              </a:lnTo>
                              <a:lnTo>
                                <a:pt x="1237" y="739"/>
                              </a:lnTo>
                              <a:lnTo>
                                <a:pt x="1239" y="738"/>
                              </a:lnTo>
                              <a:lnTo>
                                <a:pt x="1240" y="736"/>
                              </a:lnTo>
                              <a:lnTo>
                                <a:pt x="1240" y="735"/>
                              </a:lnTo>
                              <a:lnTo>
                                <a:pt x="1242" y="735"/>
                              </a:lnTo>
                              <a:lnTo>
                                <a:pt x="1243" y="734"/>
                              </a:lnTo>
                              <a:lnTo>
                                <a:pt x="1245" y="734"/>
                              </a:lnTo>
                              <a:lnTo>
                                <a:pt x="1246" y="732"/>
                              </a:lnTo>
                              <a:lnTo>
                                <a:pt x="1247" y="732"/>
                              </a:lnTo>
                              <a:lnTo>
                                <a:pt x="1247" y="731"/>
                              </a:lnTo>
                              <a:lnTo>
                                <a:pt x="1250" y="731"/>
                              </a:lnTo>
                              <a:lnTo>
                                <a:pt x="1252" y="731"/>
                              </a:lnTo>
                              <a:lnTo>
                                <a:pt x="1253" y="731"/>
                              </a:lnTo>
                              <a:lnTo>
                                <a:pt x="1255" y="731"/>
                              </a:lnTo>
                              <a:lnTo>
                                <a:pt x="1256" y="729"/>
                              </a:lnTo>
                              <a:lnTo>
                                <a:pt x="1259" y="729"/>
                              </a:lnTo>
                              <a:lnTo>
                                <a:pt x="1260" y="729"/>
                              </a:lnTo>
                              <a:lnTo>
                                <a:pt x="1263" y="729"/>
                              </a:lnTo>
                              <a:lnTo>
                                <a:pt x="1265" y="729"/>
                              </a:lnTo>
                              <a:lnTo>
                                <a:pt x="1268" y="729"/>
                              </a:lnTo>
                              <a:lnTo>
                                <a:pt x="1269" y="729"/>
                              </a:lnTo>
                              <a:lnTo>
                                <a:pt x="1270" y="728"/>
                              </a:lnTo>
                              <a:lnTo>
                                <a:pt x="1270" y="677"/>
                              </a:lnTo>
                              <a:lnTo>
                                <a:pt x="1269" y="677"/>
                              </a:lnTo>
                              <a:lnTo>
                                <a:pt x="1269" y="679"/>
                              </a:lnTo>
                              <a:lnTo>
                                <a:pt x="1268" y="679"/>
                              </a:lnTo>
                              <a:lnTo>
                                <a:pt x="1266" y="679"/>
                              </a:lnTo>
                              <a:lnTo>
                                <a:pt x="1265" y="679"/>
                              </a:lnTo>
                              <a:lnTo>
                                <a:pt x="1263" y="679"/>
                              </a:lnTo>
                              <a:lnTo>
                                <a:pt x="1262" y="679"/>
                              </a:lnTo>
                              <a:lnTo>
                                <a:pt x="1262" y="680"/>
                              </a:lnTo>
                              <a:lnTo>
                                <a:pt x="1260" y="680"/>
                              </a:lnTo>
                              <a:lnTo>
                                <a:pt x="1259" y="680"/>
                              </a:lnTo>
                              <a:lnTo>
                                <a:pt x="1258" y="680"/>
                              </a:lnTo>
                              <a:lnTo>
                                <a:pt x="1256" y="680"/>
                              </a:lnTo>
                              <a:lnTo>
                                <a:pt x="1255" y="680"/>
                              </a:lnTo>
                              <a:lnTo>
                                <a:pt x="1255" y="682"/>
                              </a:lnTo>
                              <a:lnTo>
                                <a:pt x="1253" y="682"/>
                              </a:lnTo>
                              <a:lnTo>
                                <a:pt x="1252" y="682"/>
                              </a:lnTo>
                              <a:lnTo>
                                <a:pt x="1250" y="682"/>
                              </a:lnTo>
                              <a:lnTo>
                                <a:pt x="1250" y="683"/>
                              </a:lnTo>
                              <a:lnTo>
                                <a:pt x="1249" y="683"/>
                              </a:lnTo>
                              <a:lnTo>
                                <a:pt x="1247" y="683"/>
                              </a:lnTo>
                              <a:lnTo>
                                <a:pt x="1247" y="685"/>
                              </a:lnTo>
                              <a:lnTo>
                                <a:pt x="1246" y="685"/>
                              </a:lnTo>
                              <a:lnTo>
                                <a:pt x="1245" y="685"/>
                              </a:lnTo>
                              <a:lnTo>
                                <a:pt x="1243" y="686"/>
                              </a:lnTo>
                              <a:lnTo>
                                <a:pt x="1242" y="686"/>
                              </a:lnTo>
                              <a:lnTo>
                                <a:pt x="1242" y="688"/>
                              </a:lnTo>
                              <a:lnTo>
                                <a:pt x="1240" y="688"/>
                              </a:lnTo>
                              <a:lnTo>
                                <a:pt x="1240" y="689"/>
                              </a:lnTo>
                              <a:lnTo>
                                <a:pt x="1239" y="689"/>
                              </a:lnTo>
                              <a:lnTo>
                                <a:pt x="1237" y="690"/>
                              </a:lnTo>
                              <a:lnTo>
                                <a:pt x="1236" y="692"/>
                              </a:lnTo>
                              <a:lnTo>
                                <a:pt x="1235" y="692"/>
                              </a:lnTo>
                              <a:lnTo>
                                <a:pt x="1235" y="693"/>
                              </a:lnTo>
                              <a:lnTo>
                                <a:pt x="1235" y="695"/>
                              </a:lnTo>
                              <a:lnTo>
                                <a:pt x="1233" y="696"/>
                              </a:lnTo>
                              <a:lnTo>
                                <a:pt x="1233" y="698"/>
                              </a:lnTo>
                              <a:lnTo>
                                <a:pt x="1232" y="698"/>
                              </a:lnTo>
                              <a:lnTo>
                                <a:pt x="1232" y="699"/>
                              </a:lnTo>
                              <a:lnTo>
                                <a:pt x="1230" y="700"/>
                              </a:lnTo>
                              <a:lnTo>
                                <a:pt x="1229" y="700"/>
                              </a:lnTo>
                              <a:lnTo>
                                <a:pt x="1229" y="683"/>
                              </a:lnTo>
                              <a:lnTo>
                                <a:pt x="1183" y="683"/>
                              </a:lnTo>
                              <a:lnTo>
                                <a:pt x="1183" y="849"/>
                              </a:lnTo>
                              <a:close/>
                              <a:moveTo>
                                <a:pt x="1416" y="729"/>
                              </a:moveTo>
                              <a:lnTo>
                                <a:pt x="1416" y="729"/>
                              </a:lnTo>
                              <a:lnTo>
                                <a:pt x="1416" y="728"/>
                              </a:lnTo>
                              <a:lnTo>
                                <a:pt x="1416" y="726"/>
                              </a:lnTo>
                              <a:lnTo>
                                <a:pt x="1416" y="725"/>
                              </a:lnTo>
                              <a:lnTo>
                                <a:pt x="1414" y="723"/>
                              </a:lnTo>
                              <a:lnTo>
                                <a:pt x="1414" y="722"/>
                              </a:lnTo>
                              <a:lnTo>
                                <a:pt x="1414" y="721"/>
                              </a:lnTo>
                              <a:lnTo>
                                <a:pt x="1414" y="719"/>
                              </a:lnTo>
                              <a:lnTo>
                                <a:pt x="1413" y="718"/>
                              </a:lnTo>
                              <a:lnTo>
                                <a:pt x="1413" y="716"/>
                              </a:lnTo>
                              <a:lnTo>
                                <a:pt x="1413" y="715"/>
                              </a:lnTo>
                              <a:lnTo>
                                <a:pt x="1413" y="713"/>
                              </a:lnTo>
                              <a:lnTo>
                                <a:pt x="1411" y="712"/>
                              </a:lnTo>
                              <a:lnTo>
                                <a:pt x="1411" y="711"/>
                              </a:lnTo>
                              <a:lnTo>
                                <a:pt x="1410" y="709"/>
                              </a:lnTo>
                              <a:lnTo>
                                <a:pt x="1410" y="708"/>
                              </a:lnTo>
                              <a:lnTo>
                                <a:pt x="1408" y="706"/>
                              </a:lnTo>
                              <a:lnTo>
                                <a:pt x="1408" y="705"/>
                              </a:lnTo>
                              <a:lnTo>
                                <a:pt x="1407" y="703"/>
                              </a:lnTo>
                              <a:lnTo>
                                <a:pt x="1405" y="702"/>
                              </a:lnTo>
                              <a:lnTo>
                                <a:pt x="1404" y="700"/>
                              </a:lnTo>
                              <a:lnTo>
                                <a:pt x="1403" y="699"/>
                              </a:lnTo>
                              <a:lnTo>
                                <a:pt x="1401" y="698"/>
                              </a:lnTo>
                              <a:lnTo>
                                <a:pt x="1400" y="696"/>
                              </a:lnTo>
                              <a:lnTo>
                                <a:pt x="1398" y="693"/>
                              </a:lnTo>
                              <a:lnTo>
                                <a:pt x="1397" y="692"/>
                              </a:lnTo>
                              <a:lnTo>
                                <a:pt x="1395" y="690"/>
                              </a:lnTo>
                              <a:lnTo>
                                <a:pt x="1393" y="689"/>
                              </a:lnTo>
                              <a:lnTo>
                                <a:pt x="1391" y="689"/>
                              </a:lnTo>
                              <a:lnTo>
                                <a:pt x="1390" y="688"/>
                              </a:lnTo>
                              <a:lnTo>
                                <a:pt x="1387" y="686"/>
                              </a:lnTo>
                              <a:lnTo>
                                <a:pt x="1385" y="685"/>
                              </a:lnTo>
                              <a:lnTo>
                                <a:pt x="1383" y="683"/>
                              </a:lnTo>
                              <a:lnTo>
                                <a:pt x="1381" y="683"/>
                              </a:lnTo>
                              <a:lnTo>
                                <a:pt x="1378" y="682"/>
                              </a:lnTo>
                              <a:lnTo>
                                <a:pt x="1377" y="682"/>
                              </a:lnTo>
                              <a:lnTo>
                                <a:pt x="1374" y="680"/>
                              </a:lnTo>
                              <a:lnTo>
                                <a:pt x="1372" y="680"/>
                              </a:lnTo>
                              <a:lnTo>
                                <a:pt x="1370" y="679"/>
                              </a:lnTo>
                              <a:lnTo>
                                <a:pt x="1368" y="679"/>
                              </a:lnTo>
                              <a:lnTo>
                                <a:pt x="1365" y="679"/>
                              </a:lnTo>
                              <a:lnTo>
                                <a:pt x="1362" y="679"/>
                              </a:lnTo>
                              <a:lnTo>
                                <a:pt x="1360" y="679"/>
                              </a:lnTo>
                              <a:lnTo>
                                <a:pt x="1357" y="679"/>
                              </a:lnTo>
                              <a:lnTo>
                                <a:pt x="1354" y="677"/>
                              </a:lnTo>
                              <a:lnTo>
                                <a:pt x="1352" y="679"/>
                              </a:lnTo>
                              <a:lnTo>
                                <a:pt x="1349" y="679"/>
                              </a:lnTo>
                              <a:lnTo>
                                <a:pt x="1348" y="679"/>
                              </a:lnTo>
                              <a:lnTo>
                                <a:pt x="1347" y="679"/>
                              </a:lnTo>
                              <a:lnTo>
                                <a:pt x="1344" y="679"/>
                              </a:lnTo>
                              <a:lnTo>
                                <a:pt x="1341" y="679"/>
                              </a:lnTo>
                              <a:lnTo>
                                <a:pt x="1339" y="680"/>
                              </a:lnTo>
                              <a:lnTo>
                                <a:pt x="1337" y="680"/>
                              </a:lnTo>
                              <a:lnTo>
                                <a:pt x="1335" y="680"/>
                              </a:lnTo>
                              <a:lnTo>
                                <a:pt x="1334" y="682"/>
                              </a:lnTo>
                              <a:lnTo>
                                <a:pt x="1331" y="682"/>
                              </a:lnTo>
                              <a:lnTo>
                                <a:pt x="1328" y="682"/>
                              </a:lnTo>
                              <a:lnTo>
                                <a:pt x="1326" y="683"/>
                              </a:lnTo>
                              <a:lnTo>
                                <a:pt x="1325" y="685"/>
                              </a:lnTo>
                              <a:lnTo>
                                <a:pt x="1322" y="685"/>
                              </a:lnTo>
                              <a:lnTo>
                                <a:pt x="1321" y="686"/>
                              </a:lnTo>
                              <a:lnTo>
                                <a:pt x="1319" y="686"/>
                              </a:lnTo>
                              <a:lnTo>
                                <a:pt x="1316" y="688"/>
                              </a:lnTo>
                              <a:lnTo>
                                <a:pt x="1315" y="689"/>
                              </a:lnTo>
                              <a:lnTo>
                                <a:pt x="1314" y="690"/>
                              </a:lnTo>
                              <a:lnTo>
                                <a:pt x="1312" y="690"/>
                              </a:lnTo>
                              <a:lnTo>
                                <a:pt x="1311" y="692"/>
                              </a:lnTo>
                              <a:lnTo>
                                <a:pt x="1309" y="693"/>
                              </a:lnTo>
                              <a:lnTo>
                                <a:pt x="1306" y="693"/>
                              </a:lnTo>
                              <a:lnTo>
                                <a:pt x="1306" y="696"/>
                              </a:lnTo>
                              <a:lnTo>
                                <a:pt x="1305" y="696"/>
                              </a:lnTo>
                              <a:lnTo>
                                <a:pt x="1303" y="698"/>
                              </a:lnTo>
                              <a:lnTo>
                                <a:pt x="1302" y="700"/>
                              </a:lnTo>
                              <a:lnTo>
                                <a:pt x="1301" y="702"/>
                              </a:lnTo>
                              <a:lnTo>
                                <a:pt x="1299" y="702"/>
                              </a:lnTo>
                              <a:lnTo>
                                <a:pt x="1298" y="705"/>
                              </a:lnTo>
                              <a:lnTo>
                                <a:pt x="1296" y="706"/>
                              </a:lnTo>
                              <a:lnTo>
                                <a:pt x="1295" y="709"/>
                              </a:lnTo>
                              <a:lnTo>
                                <a:pt x="1293" y="709"/>
                              </a:lnTo>
                              <a:lnTo>
                                <a:pt x="1292" y="711"/>
                              </a:lnTo>
                              <a:lnTo>
                                <a:pt x="1292" y="713"/>
                              </a:lnTo>
                              <a:lnTo>
                                <a:pt x="1292" y="715"/>
                              </a:lnTo>
                              <a:lnTo>
                                <a:pt x="1291" y="716"/>
                              </a:lnTo>
                              <a:lnTo>
                                <a:pt x="1291" y="719"/>
                              </a:lnTo>
                              <a:lnTo>
                                <a:pt x="1291" y="721"/>
                              </a:lnTo>
                              <a:lnTo>
                                <a:pt x="1289" y="722"/>
                              </a:lnTo>
                              <a:lnTo>
                                <a:pt x="1289" y="723"/>
                              </a:lnTo>
                              <a:lnTo>
                                <a:pt x="1289" y="725"/>
                              </a:lnTo>
                              <a:lnTo>
                                <a:pt x="1289" y="728"/>
                              </a:lnTo>
                              <a:lnTo>
                                <a:pt x="1289" y="729"/>
                              </a:lnTo>
                              <a:lnTo>
                                <a:pt x="1289" y="731"/>
                              </a:lnTo>
                              <a:lnTo>
                                <a:pt x="1288" y="732"/>
                              </a:lnTo>
                              <a:lnTo>
                                <a:pt x="1289" y="735"/>
                              </a:lnTo>
                              <a:lnTo>
                                <a:pt x="1289" y="736"/>
                              </a:lnTo>
                              <a:lnTo>
                                <a:pt x="1289" y="738"/>
                              </a:lnTo>
                              <a:lnTo>
                                <a:pt x="1289" y="739"/>
                              </a:lnTo>
                              <a:lnTo>
                                <a:pt x="1289" y="742"/>
                              </a:lnTo>
                              <a:lnTo>
                                <a:pt x="1289" y="744"/>
                              </a:lnTo>
                              <a:lnTo>
                                <a:pt x="1291" y="745"/>
                              </a:lnTo>
                              <a:lnTo>
                                <a:pt x="1291" y="747"/>
                              </a:lnTo>
                              <a:lnTo>
                                <a:pt x="1291" y="748"/>
                              </a:lnTo>
                              <a:lnTo>
                                <a:pt x="1292" y="749"/>
                              </a:lnTo>
                              <a:lnTo>
                                <a:pt x="1292" y="751"/>
                              </a:lnTo>
                              <a:lnTo>
                                <a:pt x="1292" y="752"/>
                              </a:lnTo>
                              <a:lnTo>
                                <a:pt x="1293" y="755"/>
                              </a:lnTo>
                              <a:lnTo>
                                <a:pt x="1295" y="757"/>
                              </a:lnTo>
                              <a:lnTo>
                                <a:pt x="1295" y="758"/>
                              </a:lnTo>
                              <a:lnTo>
                                <a:pt x="1296" y="759"/>
                              </a:lnTo>
                              <a:lnTo>
                                <a:pt x="1298" y="761"/>
                              </a:lnTo>
                              <a:lnTo>
                                <a:pt x="1298" y="762"/>
                              </a:lnTo>
                              <a:lnTo>
                                <a:pt x="1299" y="764"/>
                              </a:lnTo>
                              <a:lnTo>
                                <a:pt x="1301" y="764"/>
                              </a:lnTo>
                              <a:lnTo>
                                <a:pt x="1302" y="765"/>
                              </a:lnTo>
                              <a:lnTo>
                                <a:pt x="1303" y="767"/>
                              </a:lnTo>
                              <a:lnTo>
                                <a:pt x="1305" y="768"/>
                              </a:lnTo>
                              <a:lnTo>
                                <a:pt x="1306" y="770"/>
                              </a:lnTo>
                              <a:lnTo>
                                <a:pt x="1308" y="771"/>
                              </a:lnTo>
                              <a:lnTo>
                                <a:pt x="1309" y="772"/>
                              </a:lnTo>
                              <a:lnTo>
                                <a:pt x="1311" y="774"/>
                              </a:lnTo>
                              <a:lnTo>
                                <a:pt x="1312" y="775"/>
                              </a:lnTo>
                              <a:lnTo>
                                <a:pt x="1314" y="775"/>
                              </a:lnTo>
                              <a:lnTo>
                                <a:pt x="1315" y="777"/>
                              </a:lnTo>
                              <a:lnTo>
                                <a:pt x="1316" y="777"/>
                              </a:lnTo>
                              <a:lnTo>
                                <a:pt x="1318" y="778"/>
                              </a:lnTo>
                              <a:lnTo>
                                <a:pt x="1319" y="778"/>
                              </a:lnTo>
                              <a:lnTo>
                                <a:pt x="1321" y="778"/>
                              </a:lnTo>
                              <a:lnTo>
                                <a:pt x="1322" y="778"/>
                              </a:lnTo>
                              <a:lnTo>
                                <a:pt x="1325" y="780"/>
                              </a:lnTo>
                              <a:lnTo>
                                <a:pt x="1326" y="780"/>
                              </a:lnTo>
                              <a:lnTo>
                                <a:pt x="1328" y="781"/>
                              </a:lnTo>
                              <a:lnTo>
                                <a:pt x="1329" y="781"/>
                              </a:lnTo>
                              <a:lnTo>
                                <a:pt x="1332" y="781"/>
                              </a:lnTo>
                              <a:lnTo>
                                <a:pt x="1334" y="781"/>
                              </a:lnTo>
                              <a:lnTo>
                                <a:pt x="1335" y="783"/>
                              </a:lnTo>
                              <a:lnTo>
                                <a:pt x="1337" y="783"/>
                              </a:lnTo>
                              <a:lnTo>
                                <a:pt x="1338" y="783"/>
                              </a:lnTo>
                              <a:lnTo>
                                <a:pt x="1339" y="783"/>
                              </a:lnTo>
                              <a:lnTo>
                                <a:pt x="1341" y="783"/>
                              </a:lnTo>
                              <a:lnTo>
                                <a:pt x="1342" y="784"/>
                              </a:lnTo>
                              <a:lnTo>
                                <a:pt x="1344" y="784"/>
                              </a:lnTo>
                              <a:lnTo>
                                <a:pt x="1345" y="784"/>
                              </a:lnTo>
                              <a:lnTo>
                                <a:pt x="1345" y="785"/>
                              </a:lnTo>
                              <a:lnTo>
                                <a:pt x="1347" y="785"/>
                              </a:lnTo>
                              <a:lnTo>
                                <a:pt x="1348" y="785"/>
                              </a:lnTo>
                              <a:lnTo>
                                <a:pt x="1349" y="785"/>
                              </a:lnTo>
                              <a:lnTo>
                                <a:pt x="1351" y="787"/>
                              </a:lnTo>
                              <a:lnTo>
                                <a:pt x="1352" y="787"/>
                              </a:lnTo>
                              <a:lnTo>
                                <a:pt x="1354" y="788"/>
                              </a:lnTo>
                              <a:lnTo>
                                <a:pt x="1355" y="788"/>
                              </a:lnTo>
                              <a:lnTo>
                                <a:pt x="1357" y="788"/>
                              </a:lnTo>
                              <a:lnTo>
                                <a:pt x="1358" y="788"/>
                              </a:lnTo>
                              <a:lnTo>
                                <a:pt x="1360" y="788"/>
                              </a:lnTo>
                              <a:lnTo>
                                <a:pt x="1361" y="790"/>
                              </a:lnTo>
                              <a:lnTo>
                                <a:pt x="1362" y="790"/>
                              </a:lnTo>
                              <a:lnTo>
                                <a:pt x="1362" y="791"/>
                              </a:lnTo>
                              <a:lnTo>
                                <a:pt x="1364" y="791"/>
                              </a:lnTo>
                              <a:lnTo>
                                <a:pt x="1365" y="793"/>
                              </a:lnTo>
                              <a:lnTo>
                                <a:pt x="1367" y="793"/>
                              </a:lnTo>
                              <a:lnTo>
                                <a:pt x="1368" y="794"/>
                              </a:lnTo>
                              <a:lnTo>
                                <a:pt x="1368" y="795"/>
                              </a:lnTo>
                              <a:lnTo>
                                <a:pt x="1370" y="795"/>
                              </a:lnTo>
                              <a:lnTo>
                                <a:pt x="1370" y="797"/>
                              </a:lnTo>
                              <a:lnTo>
                                <a:pt x="1371" y="798"/>
                              </a:lnTo>
                              <a:lnTo>
                                <a:pt x="1371" y="800"/>
                              </a:lnTo>
                              <a:lnTo>
                                <a:pt x="1371" y="801"/>
                              </a:lnTo>
                              <a:lnTo>
                                <a:pt x="1371" y="803"/>
                              </a:lnTo>
                              <a:lnTo>
                                <a:pt x="1371" y="804"/>
                              </a:lnTo>
                              <a:lnTo>
                                <a:pt x="1371" y="806"/>
                              </a:lnTo>
                              <a:lnTo>
                                <a:pt x="1371" y="807"/>
                              </a:lnTo>
                              <a:lnTo>
                                <a:pt x="1370" y="807"/>
                              </a:lnTo>
                              <a:lnTo>
                                <a:pt x="1370" y="808"/>
                              </a:lnTo>
                              <a:lnTo>
                                <a:pt x="1368" y="808"/>
                              </a:lnTo>
                              <a:lnTo>
                                <a:pt x="1368" y="810"/>
                              </a:lnTo>
                              <a:lnTo>
                                <a:pt x="1368" y="811"/>
                              </a:lnTo>
                              <a:lnTo>
                                <a:pt x="1367" y="811"/>
                              </a:lnTo>
                              <a:lnTo>
                                <a:pt x="1367" y="813"/>
                              </a:lnTo>
                              <a:lnTo>
                                <a:pt x="1365" y="813"/>
                              </a:lnTo>
                              <a:lnTo>
                                <a:pt x="1365" y="814"/>
                              </a:lnTo>
                              <a:lnTo>
                                <a:pt x="1364" y="814"/>
                              </a:lnTo>
                              <a:lnTo>
                                <a:pt x="1362" y="814"/>
                              </a:lnTo>
                              <a:lnTo>
                                <a:pt x="1362" y="816"/>
                              </a:lnTo>
                              <a:lnTo>
                                <a:pt x="1361" y="816"/>
                              </a:lnTo>
                              <a:lnTo>
                                <a:pt x="1360" y="816"/>
                              </a:lnTo>
                              <a:lnTo>
                                <a:pt x="1358" y="816"/>
                              </a:lnTo>
                              <a:lnTo>
                                <a:pt x="1357" y="816"/>
                              </a:lnTo>
                              <a:lnTo>
                                <a:pt x="1355" y="816"/>
                              </a:lnTo>
                              <a:lnTo>
                                <a:pt x="1354" y="816"/>
                              </a:lnTo>
                              <a:lnTo>
                                <a:pt x="1352" y="816"/>
                              </a:lnTo>
                              <a:lnTo>
                                <a:pt x="1351" y="816"/>
                              </a:lnTo>
                              <a:lnTo>
                                <a:pt x="1349" y="816"/>
                              </a:lnTo>
                              <a:lnTo>
                                <a:pt x="1348" y="816"/>
                              </a:lnTo>
                              <a:lnTo>
                                <a:pt x="1347" y="816"/>
                              </a:lnTo>
                              <a:lnTo>
                                <a:pt x="1347" y="814"/>
                              </a:lnTo>
                              <a:lnTo>
                                <a:pt x="1345" y="814"/>
                              </a:lnTo>
                              <a:lnTo>
                                <a:pt x="1344" y="814"/>
                              </a:lnTo>
                              <a:lnTo>
                                <a:pt x="1344" y="813"/>
                              </a:lnTo>
                              <a:lnTo>
                                <a:pt x="1342" y="813"/>
                              </a:lnTo>
                              <a:lnTo>
                                <a:pt x="1341" y="811"/>
                              </a:lnTo>
                              <a:lnTo>
                                <a:pt x="1341" y="810"/>
                              </a:lnTo>
                              <a:lnTo>
                                <a:pt x="1339" y="810"/>
                              </a:lnTo>
                              <a:lnTo>
                                <a:pt x="1339" y="808"/>
                              </a:lnTo>
                              <a:lnTo>
                                <a:pt x="1338" y="808"/>
                              </a:lnTo>
                              <a:lnTo>
                                <a:pt x="1338" y="807"/>
                              </a:lnTo>
                              <a:lnTo>
                                <a:pt x="1337" y="807"/>
                              </a:lnTo>
                              <a:lnTo>
                                <a:pt x="1337" y="806"/>
                              </a:lnTo>
                              <a:lnTo>
                                <a:pt x="1337" y="804"/>
                              </a:lnTo>
                              <a:lnTo>
                                <a:pt x="1337" y="803"/>
                              </a:lnTo>
                              <a:lnTo>
                                <a:pt x="1337" y="801"/>
                              </a:lnTo>
                              <a:lnTo>
                                <a:pt x="1335" y="800"/>
                              </a:lnTo>
                              <a:lnTo>
                                <a:pt x="1285" y="800"/>
                              </a:lnTo>
                              <a:lnTo>
                                <a:pt x="1286" y="801"/>
                              </a:lnTo>
                              <a:lnTo>
                                <a:pt x="1286" y="803"/>
                              </a:lnTo>
                              <a:lnTo>
                                <a:pt x="1286" y="804"/>
                              </a:lnTo>
                              <a:lnTo>
                                <a:pt x="1286" y="806"/>
                              </a:lnTo>
                              <a:lnTo>
                                <a:pt x="1288" y="807"/>
                              </a:lnTo>
                              <a:lnTo>
                                <a:pt x="1288" y="808"/>
                              </a:lnTo>
                              <a:lnTo>
                                <a:pt x="1288" y="810"/>
                              </a:lnTo>
                              <a:lnTo>
                                <a:pt x="1288" y="811"/>
                              </a:lnTo>
                              <a:lnTo>
                                <a:pt x="1288" y="813"/>
                              </a:lnTo>
                              <a:lnTo>
                                <a:pt x="1288" y="814"/>
                              </a:lnTo>
                              <a:lnTo>
                                <a:pt x="1288" y="816"/>
                              </a:lnTo>
                              <a:lnTo>
                                <a:pt x="1289" y="817"/>
                              </a:lnTo>
                              <a:lnTo>
                                <a:pt x="1289" y="818"/>
                              </a:lnTo>
                              <a:lnTo>
                                <a:pt x="1289" y="820"/>
                              </a:lnTo>
                              <a:lnTo>
                                <a:pt x="1291" y="820"/>
                              </a:lnTo>
                              <a:lnTo>
                                <a:pt x="1291" y="821"/>
                              </a:lnTo>
                              <a:lnTo>
                                <a:pt x="1292" y="823"/>
                              </a:lnTo>
                              <a:lnTo>
                                <a:pt x="1292" y="824"/>
                              </a:lnTo>
                              <a:lnTo>
                                <a:pt x="1293" y="824"/>
                              </a:lnTo>
                              <a:lnTo>
                                <a:pt x="1293" y="826"/>
                              </a:lnTo>
                              <a:lnTo>
                                <a:pt x="1293" y="827"/>
                              </a:lnTo>
                              <a:lnTo>
                                <a:pt x="1295" y="829"/>
                              </a:lnTo>
                              <a:lnTo>
                                <a:pt x="1295" y="830"/>
                              </a:lnTo>
                              <a:lnTo>
                                <a:pt x="1296" y="830"/>
                              </a:lnTo>
                              <a:lnTo>
                                <a:pt x="1298" y="831"/>
                              </a:lnTo>
                              <a:lnTo>
                                <a:pt x="1298" y="833"/>
                              </a:lnTo>
                              <a:lnTo>
                                <a:pt x="1299" y="834"/>
                              </a:lnTo>
                              <a:lnTo>
                                <a:pt x="1301" y="836"/>
                              </a:lnTo>
                              <a:lnTo>
                                <a:pt x="1302" y="836"/>
                              </a:lnTo>
                              <a:lnTo>
                                <a:pt x="1302" y="837"/>
                              </a:lnTo>
                              <a:lnTo>
                                <a:pt x="1305" y="839"/>
                              </a:lnTo>
                              <a:lnTo>
                                <a:pt x="1306" y="840"/>
                              </a:lnTo>
                              <a:lnTo>
                                <a:pt x="1308" y="842"/>
                              </a:lnTo>
                              <a:lnTo>
                                <a:pt x="1311" y="843"/>
                              </a:lnTo>
                              <a:lnTo>
                                <a:pt x="1312" y="844"/>
                              </a:lnTo>
                              <a:lnTo>
                                <a:pt x="1314" y="846"/>
                              </a:lnTo>
                              <a:lnTo>
                                <a:pt x="1315" y="846"/>
                              </a:lnTo>
                              <a:lnTo>
                                <a:pt x="1318" y="847"/>
                              </a:lnTo>
                              <a:lnTo>
                                <a:pt x="1319" y="849"/>
                              </a:lnTo>
                              <a:lnTo>
                                <a:pt x="1322" y="849"/>
                              </a:lnTo>
                              <a:lnTo>
                                <a:pt x="1324" y="850"/>
                              </a:lnTo>
                              <a:lnTo>
                                <a:pt x="1325" y="850"/>
                              </a:lnTo>
                              <a:lnTo>
                                <a:pt x="1328" y="852"/>
                              </a:lnTo>
                              <a:lnTo>
                                <a:pt x="1329" y="852"/>
                              </a:lnTo>
                              <a:lnTo>
                                <a:pt x="1332" y="853"/>
                              </a:lnTo>
                              <a:lnTo>
                                <a:pt x="1334" y="853"/>
                              </a:lnTo>
                              <a:lnTo>
                                <a:pt x="1337" y="854"/>
                              </a:lnTo>
                              <a:lnTo>
                                <a:pt x="1338" y="854"/>
                              </a:lnTo>
                              <a:lnTo>
                                <a:pt x="1341" y="856"/>
                              </a:lnTo>
                              <a:lnTo>
                                <a:pt x="1344" y="856"/>
                              </a:lnTo>
                              <a:lnTo>
                                <a:pt x="1345" y="856"/>
                              </a:lnTo>
                              <a:lnTo>
                                <a:pt x="1348" y="856"/>
                              </a:lnTo>
                              <a:lnTo>
                                <a:pt x="1351" y="856"/>
                              </a:lnTo>
                              <a:lnTo>
                                <a:pt x="1352" y="856"/>
                              </a:lnTo>
                              <a:lnTo>
                                <a:pt x="1355" y="856"/>
                              </a:lnTo>
                              <a:lnTo>
                                <a:pt x="1358" y="856"/>
                              </a:lnTo>
                              <a:lnTo>
                                <a:pt x="1360" y="856"/>
                              </a:lnTo>
                              <a:lnTo>
                                <a:pt x="1362" y="856"/>
                              </a:lnTo>
                              <a:lnTo>
                                <a:pt x="1364" y="854"/>
                              </a:lnTo>
                              <a:lnTo>
                                <a:pt x="1367" y="854"/>
                              </a:lnTo>
                              <a:lnTo>
                                <a:pt x="1370" y="854"/>
                              </a:lnTo>
                              <a:lnTo>
                                <a:pt x="1371" y="853"/>
                              </a:lnTo>
                              <a:lnTo>
                                <a:pt x="1374" y="853"/>
                              </a:lnTo>
                              <a:lnTo>
                                <a:pt x="1375" y="853"/>
                              </a:lnTo>
                              <a:lnTo>
                                <a:pt x="1378" y="853"/>
                              </a:lnTo>
                              <a:lnTo>
                                <a:pt x="1380" y="852"/>
                              </a:lnTo>
                              <a:lnTo>
                                <a:pt x="1383" y="852"/>
                              </a:lnTo>
                              <a:lnTo>
                                <a:pt x="1384" y="850"/>
                              </a:lnTo>
                              <a:lnTo>
                                <a:pt x="1385" y="850"/>
                              </a:lnTo>
                              <a:lnTo>
                                <a:pt x="1388" y="849"/>
                              </a:lnTo>
                              <a:lnTo>
                                <a:pt x="1390" y="847"/>
                              </a:lnTo>
                              <a:lnTo>
                                <a:pt x="1391" y="847"/>
                              </a:lnTo>
                              <a:lnTo>
                                <a:pt x="1393" y="846"/>
                              </a:lnTo>
                              <a:lnTo>
                                <a:pt x="1394" y="844"/>
                              </a:lnTo>
                              <a:lnTo>
                                <a:pt x="1397" y="843"/>
                              </a:lnTo>
                              <a:lnTo>
                                <a:pt x="1398" y="842"/>
                              </a:lnTo>
                              <a:lnTo>
                                <a:pt x="1400" y="840"/>
                              </a:lnTo>
                              <a:lnTo>
                                <a:pt x="1401" y="839"/>
                              </a:lnTo>
                              <a:lnTo>
                                <a:pt x="1403" y="839"/>
                              </a:lnTo>
                              <a:lnTo>
                                <a:pt x="1404" y="837"/>
                              </a:lnTo>
                              <a:lnTo>
                                <a:pt x="1405" y="836"/>
                              </a:lnTo>
                              <a:lnTo>
                                <a:pt x="1407" y="834"/>
                              </a:lnTo>
                              <a:lnTo>
                                <a:pt x="1408" y="833"/>
                              </a:lnTo>
                              <a:lnTo>
                                <a:pt x="1410" y="831"/>
                              </a:lnTo>
                              <a:lnTo>
                                <a:pt x="1411" y="830"/>
                              </a:lnTo>
                              <a:lnTo>
                                <a:pt x="1413" y="829"/>
                              </a:lnTo>
                              <a:lnTo>
                                <a:pt x="1414" y="827"/>
                              </a:lnTo>
                              <a:lnTo>
                                <a:pt x="1414" y="826"/>
                              </a:lnTo>
                              <a:lnTo>
                                <a:pt x="1416" y="824"/>
                              </a:lnTo>
                              <a:lnTo>
                                <a:pt x="1416" y="821"/>
                              </a:lnTo>
                              <a:lnTo>
                                <a:pt x="1417" y="820"/>
                              </a:lnTo>
                              <a:lnTo>
                                <a:pt x="1417" y="818"/>
                              </a:lnTo>
                              <a:lnTo>
                                <a:pt x="1418" y="817"/>
                              </a:lnTo>
                              <a:lnTo>
                                <a:pt x="1418" y="814"/>
                              </a:lnTo>
                              <a:lnTo>
                                <a:pt x="1420" y="813"/>
                              </a:lnTo>
                              <a:lnTo>
                                <a:pt x="1420" y="811"/>
                              </a:lnTo>
                              <a:lnTo>
                                <a:pt x="1421" y="810"/>
                              </a:lnTo>
                              <a:lnTo>
                                <a:pt x="1421" y="807"/>
                              </a:lnTo>
                              <a:lnTo>
                                <a:pt x="1421" y="806"/>
                              </a:lnTo>
                              <a:lnTo>
                                <a:pt x="1421" y="803"/>
                              </a:lnTo>
                              <a:lnTo>
                                <a:pt x="1421" y="801"/>
                              </a:lnTo>
                              <a:lnTo>
                                <a:pt x="1421" y="798"/>
                              </a:lnTo>
                              <a:lnTo>
                                <a:pt x="1421" y="797"/>
                              </a:lnTo>
                              <a:lnTo>
                                <a:pt x="1421" y="795"/>
                              </a:lnTo>
                              <a:lnTo>
                                <a:pt x="1421" y="794"/>
                              </a:lnTo>
                              <a:lnTo>
                                <a:pt x="1421" y="793"/>
                              </a:lnTo>
                              <a:lnTo>
                                <a:pt x="1421" y="791"/>
                              </a:lnTo>
                              <a:lnTo>
                                <a:pt x="1421" y="790"/>
                              </a:lnTo>
                              <a:lnTo>
                                <a:pt x="1420" y="788"/>
                              </a:lnTo>
                              <a:lnTo>
                                <a:pt x="1420" y="787"/>
                              </a:lnTo>
                              <a:lnTo>
                                <a:pt x="1420" y="785"/>
                              </a:lnTo>
                              <a:lnTo>
                                <a:pt x="1418" y="784"/>
                              </a:lnTo>
                              <a:lnTo>
                                <a:pt x="1418" y="783"/>
                              </a:lnTo>
                              <a:lnTo>
                                <a:pt x="1417" y="780"/>
                              </a:lnTo>
                              <a:lnTo>
                                <a:pt x="1416" y="778"/>
                              </a:lnTo>
                              <a:lnTo>
                                <a:pt x="1416" y="777"/>
                              </a:lnTo>
                              <a:lnTo>
                                <a:pt x="1414" y="775"/>
                              </a:lnTo>
                              <a:lnTo>
                                <a:pt x="1413" y="774"/>
                              </a:lnTo>
                              <a:lnTo>
                                <a:pt x="1413" y="772"/>
                              </a:lnTo>
                              <a:lnTo>
                                <a:pt x="1411" y="771"/>
                              </a:lnTo>
                              <a:lnTo>
                                <a:pt x="1410" y="770"/>
                              </a:lnTo>
                              <a:lnTo>
                                <a:pt x="1408" y="768"/>
                              </a:lnTo>
                              <a:lnTo>
                                <a:pt x="1407" y="767"/>
                              </a:lnTo>
                              <a:lnTo>
                                <a:pt x="1405" y="765"/>
                              </a:lnTo>
                              <a:lnTo>
                                <a:pt x="1404" y="764"/>
                              </a:lnTo>
                              <a:lnTo>
                                <a:pt x="1403" y="764"/>
                              </a:lnTo>
                              <a:lnTo>
                                <a:pt x="1403" y="762"/>
                              </a:lnTo>
                              <a:lnTo>
                                <a:pt x="1401" y="762"/>
                              </a:lnTo>
                              <a:lnTo>
                                <a:pt x="1401" y="761"/>
                              </a:lnTo>
                              <a:lnTo>
                                <a:pt x="1400" y="761"/>
                              </a:lnTo>
                              <a:lnTo>
                                <a:pt x="1398" y="759"/>
                              </a:lnTo>
                              <a:lnTo>
                                <a:pt x="1397" y="759"/>
                              </a:lnTo>
                              <a:lnTo>
                                <a:pt x="1395" y="758"/>
                              </a:lnTo>
                              <a:lnTo>
                                <a:pt x="1394" y="758"/>
                              </a:lnTo>
                              <a:lnTo>
                                <a:pt x="1393" y="757"/>
                              </a:lnTo>
                              <a:lnTo>
                                <a:pt x="1391" y="757"/>
                              </a:lnTo>
                              <a:lnTo>
                                <a:pt x="1390" y="755"/>
                              </a:lnTo>
                              <a:lnTo>
                                <a:pt x="1388" y="755"/>
                              </a:lnTo>
                              <a:lnTo>
                                <a:pt x="1387" y="755"/>
                              </a:lnTo>
                              <a:lnTo>
                                <a:pt x="1387" y="754"/>
                              </a:lnTo>
                              <a:lnTo>
                                <a:pt x="1385" y="754"/>
                              </a:lnTo>
                              <a:lnTo>
                                <a:pt x="1384" y="754"/>
                              </a:lnTo>
                              <a:lnTo>
                                <a:pt x="1383" y="752"/>
                              </a:lnTo>
                              <a:lnTo>
                                <a:pt x="1381" y="752"/>
                              </a:lnTo>
                              <a:lnTo>
                                <a:pt x="1380" y="752"/>
                              </a:lnTo>
                              <a:lnTo>
                                <a:pt x="1378" y="751"/>
                              </a:lnTo>
                              <a:lnTo>
                                <a:pt x="1377" y="751"/>
                              </a:lnTo>
                              <a:lnTo>
                                <a:pt x="1375" y="751"/>
                              </a:lnTo>
                              <a:lnTo>
                                <a:pt x="1374" y="751"/>
                              </a:lnTo>
                              <a:lnTo>
                                <a:pt x="1372" y="749"/>
                              </a:lnTo>
                              <a:lnTo>
                                <a:pt x="1371" y="749"/>
                              </a:lnTo>
                              <a:lnTo>
                                <a:pt x="1370" y="749"/>
                              </a:lnTo>
                              <a:lnTo>
                                <a:pt x="1368" y="748"/>
                              </a:lnTo>
                              <a:lnTo>
                                <a:pt x="1367" y="748"/>
                              </a:lnTo>
                              <a:lnTo>
                                <a:pt x="1365" y="748"/>
                              </a:lnTo>
                              <a:lnTo>
                                <a:pt x="1364" y="748"/>
                              </a:lnTo>
                              <a:lnTo>
                                <a:pt x="1362" y="747"/>
                              </a:lnTo>
                              <a:lnTo>
                                <a:pt x="1361" y="747"/>
                              </a:lnTo>
                              <a:lnTo>
                                <a:pt x="1360" y="745"/>
                              </a:lnTo>
                              <a:lnTo>
                                <a:pt x="1357" y="745"/>
                              </a:lnTo>
                              <a:lnTo>
                                <a:pt x="1355" y="745"/>
                              </a:lnTo>
                              <a:lnTo>
                                <a:pt x="1354" y="744"/>
                              </a:lnTo>
                              <a:lnTo>
                                <a:pt x="1352" y="742"/>
                              </a:lnTo>
                              <a:lnTo>
                                <a:pt x="1351" y="742"/>
                              </a:lnTo>
                              <a:lnTo>
                                <a:pt x="1349" y="741"/>
                              </a:lnTo>
                              <a:lnTo>
                                <a:pt x="1348" y="741"/>
                              </a:lnTo>
                              <a:lnTo>
                                <a:pt x="1347" y="741"/>
                              </a:lnTo>
                              <a:lnTo>
                                <a:pt x="1345" y="739"/>
                              </a:lnTo>
                              <a:lnTo>
                                <a:pt x="1344" y="738"/>
                              </a:lnTo>
                              <a:lnTo>
                                <a:pt x="1342" y="736"/>
                              </a:lnTo>
                              <a:lnTo>
                                <a:pt x="1341" y="736"/>
                              </a:lnTo>
                              <a:lnTo>
                                <a:pt x="1341" y="735"/>
                              </a:lnTo>
                              <a:lnTo>
                                <a:pt x="1339" y="735"/>
                              </a:lnTo>
                              <a:lnTo>
                                <a:pt x="1339" y="734"/>
                              </a:lnTo>
                              <a:lnTo>
                                <a:pt x="1338" y="734"/>
                              </a:lnTo>
                              <a:lnTo>
                                <a:pt x="1338" y="732"/>
                              </a:lnTo>
                              <a:lnTo>
                                <a:pt x="1338" y="731"/>
                              </a:lnTo>
                              <a:lnTo>
                                <a:pt x="1338" y="729"/>
                              </a:lnTo>
                              <a:lnTo>
                                <a:pt x="1337" y="728"/>
                              </a:lnTo>
                              <a:lnTo>
                                <a:pt x="1338" y="728"/>
                              </a:lnTo>
                              <a:lnTo>
                                <a:pt x="1338" y="726"/>
                              </a:lnTo>
                              <a:lnTo>
                                <a:pt x="1338" y="725"/>
                              </a:lnTo>
                              <a:lnTo>
                                <a:pt x="1339" y="723"/>
                              </a:lnTo>
                              <a:lnTo>
                                <a:pt x="1339" y="722"/>
                              </a:lnTo>
                              <a:lnTo>
                                <a:pt x="1341" y="722"/>
                              </a:lnTo>
                              <a:lnTo>
                                <a:pt x="1341" y="721"/>
                              </a:lnTo>
                              <a:lnTo>
                                <a:pt x="1342" y="721"/>
                              </a:lnTo>
                              <a:lnTo>
                                <a:pt x="1344" y="721"/>
                              </a:lnTo>
                              <a:lnTo>
                                <a:pt x="1345" y="721"/>
                              </a:lnTo>
                              <a:lnTo>
                                <a:pt x="1345" y="719"/>
                              </a:lnTo>
                              <a:lnTo>
                                <a:pt x="1347" y="719"/>
                              </a:lnTo>
                              <a:lnTo>
                                <a:pt x="1348" y="719"/>
                              </a:lnTo>
                              <a:lnTo>
                                <a:pt x="1349" y="719"/>
                              </a:lnTo>
                              <a:lnTo>
                                <a:pt x="1351" y="719"/>
                              </a:lnTo>
                              <a:lnTo>
                                <a:pt x="1352" y="719"/>
                              </a:lnTo>
                              <a:lnTo>
                                <a:pt x="1352" y="718"/>
                              </a:lnTo>
                              <a:lnTo>
                                <a:pt x="1354" y="719"/>
                              </a:lnTo>
                              <a:lnTo>
                                <a:pt x="1355" y="719"/>
                              </a:lnTo>
                              <a:lnTo>
                                <a:pt x="1357" y="719"/>
                              </a:lnTo>
                              <a:lnTo>
                                <a:pt x="1358" y="719"/>
                              </a:lnTo>
                              <a:lnTo>
                                <a:pt x="1360" y="719"/>
                              </a:lnTo>
                              <a:lnTo>
                                <a:pt x="1361" y="721"/>
                              </a:lnTo>
                              <a:lnTo>
                                <a:pt x="1362" y="721"/>
                              </a:lnTo>
                              <a:lnTo>
                                <a:pt x="1364" y="722"/>
                              </a:lnTo>
                              <a:lnTo>
                                <a:pt x="1365" y="722"/>
                              </a:lnTo>
                              <a:lnTo>
                                <a:pt x="1365" y="723"/>
                              </a:lnTo>
                              <a:lnTo>
                                <a:pt x="1367" y="725"/>
                              </a:lnTo>
                              <a:lnTo>
                                <a:pt x="1367" y="726"/>
                              </a:lnTo>
                              <a:lnTo>
                                <a:pt x="1367" y="728"/>
                              </a:lnTo>
                              <a:lnTo>
                                <a:pt x="1367" y="729"/>
                              </a:lnTo>
                              <a:lnTo>
                                <a:pt x="1416" y="729"/>
                              </a:lnTo>
                              <a:close/>
                              <a:moveTo>
                                <a:pt x="1444" y="849"/>
                              </a:moveTo>
                              <a:lnTo>
                                <a:pt x="1495" y="849"/>
                              </a:lnTo>
                              <a:lnTo>
                                <a:pt x="1495" y="757"/>
                              </a:lnTo>
                              <a:lnTo>
                                <a:pt x="1496" y="757"/>
                              </a:lnTo>
                              <a:lnTo>
                                <a:pt x="1495" y="755"/>
                              </a:lnTo>
                              <a:lnTo>
                                <a:pt x="1496" y="754"/>
                              </a:lnTo>
                              <a:lnTo>
                                <a:pt x="1495" y="752"/>
                              </a:lnTo>
                              <a:lnTo>
                                <a:pt x="1496" y="751"/>
                              </a:lnTo>
                              <a:lnTo>
                                <a:pt x="1495" y="751"/>
                              </a:lnTo>
                              <a:lnTo>
                                <a:pt x="1495" y="749"/>
                              </a:lnTo>
                              <a:lnTo>
                                <a:pt x="1496" y="749"/>
                              </a:lnTo>
                              <a:lnTo>
                                <a:pt x="1495" y="748"/>
                              </a:lnTo>
                              <a:lnTo>
                                <a:pt x="1495" y="747"/>
                              </a:lnTo>
                              <a:lnTo>
                                <a:pt x="1496" y="747"/>
                              </a:lnTo>
                              <a:lnTo>
                                <a:pt x="1496" y="745"/>
                              </a:lnTo>
                              <a:lnTo>
                                <a:pt x="1496" y="744"/>
                              </a:lnTo>
                              <a:lnTo>
                                <a:pt x="1497" y="742"/>
                              </a:lnTo>
                              <a:lnTo>
                                <a:pt x="1497" y="741"/>
                              </a:lnTo>
                              <a:lnTo>
                                <a:pt x="1497" y="739"/>
                              </a:lnTo>
                              <a:lnTo>
                                <a:pt x="1499" y="739"/>
                              </a:lnTo>
                              <a:lnTo>
                                <a:pt x="1499" y="738"/>
                              </a:lnTo>
                              <a:lnTo>
                                <a:pt x="1499" y="736"/>
                              </a:lnTo>
                              <a:lnTo>
                                <a:pt x="1500" y="735"/>
                              </a:lnTo>
                              <a:lnTo>
                                <a:pt x="1500" y="734"/>
                              </a:lnTo>
                              <a:lnTo>
                                <a:pt x="1500" y="732"/>
                              </a:lnTo>
                              <a:lnTo>
                                <a:pt x="1502" y="732"/>
                              </a:lnTo>
                              <a:lnTo>
                                <a:pt x="1503" y="732"/>
                              </a:lnTo>
                              <a:lnTo>
                                <a:pt x="1503" y="731"/>
                              </a:lnTo>
                              <a:lnTo>
                                <a:pt x="1505" y="731"/>
                              </a:lnTo>
                              <a:lnTo>
                                <a:pt x="1505" y="729"/>
                              </a:lnTo>
                              <a:lnTo>
                                <a:pt x="1506" y="729"/>
                              </a:lnTo>
                              <a:lnTo>
                                <a:pt x="1506" y="728"/>
                              </a:lnTo>
                              <a:lnTo>
                                <a:pt x="1507" y="728"/>
                              </a:lnTo>
                              <a:lnTo>
                                <a:pt x="1509" y="728"/>
                              </a:lnTo>
                              <a:lnTo>
                                <a:pt x="1510" y="728"/>
                              </a:lnTo>
                              <a:lnTo>
                                <a:pt x="1512" y="728"/>
                              </a:lnTo>
                              <a:lnTo>
                                <a:pt x="1512" y="726"/>
                              </a:lnTo>
                              <a:lnTo>
                                <a:pt x="1513" y="726"/>
                              </a:lnTo>
                              <a:lnTo>
                                <a:pt x="1515" y="726"/>
                              </a:lnTo>
                              <a:lnTo>
                                <a:pt x="1515" y="725"/>
                              </a:lnTo>
                              <a:lnTo>
                                <a:pt x="1516" y="725"/>
                              </a:lnTo>
                              <a:lnTo>
                                <a:pt x="1518" y="725"/>
                              </a:lnTo>
                              <a:lnTo>
                                <a:pt x="1519" y="725"/>
                              </a:lnTo>
                              <a:lnTo>
                                <a:pt x="1520" y="725"/>
                              </a:lnTo>
                              <a:lnTo>
                                <a:pt x="1522" y="725"/>
                              </a:lnTo>
                              <a:lnTo>
                                <a:pt x="1522" y="723"/>
                              </a:lnTo>
                              <a:lnTo>
                                <a:pt x="1525" y="725"/>
                              </a:lnTo>
                              <a:lnTo>
                                <a:pt x="1526" y="725"/>
                              </a:lnTo>
                              <a:lnTo>
                                <a:pt x="1529" y="725"/>
                              </a:lnTo>
                              <a:lnTo>
                                <a:pt x="1530" y="725"/>
                              </a:lnTo>
                              <a:lnTo>
                                <a:pt x="1532" y="726"/>
                              </a:lnTo>
                              <a:lnTo>
                                <a:pt x="1535" y="726"/>
                              </a:lnTo>
                              <a:lnTo>
                                <a:pt x="1536" y="728"/>
                              </a:lnTo>
                              <a:lnTo>
                                <a:pt x="1538" y="729"/>
                              </a:lnTo>
                              <a:lnTo>
                                <a:pt x="1539" y="731"/>
                              </a:lnTo>
                              <a:lnTo>
                                <a:pt x="1541" y="732"/>
                              </a:lnTo>
                              <a:lnTo>
                                <a:pt x="1542" y="734"/>
                              </a:lnTo>
                              <a:lnTo>
                                <a:pt x="1543" y="736"/>
                              </a:lnTo>
                              <a:lnTo>
                                <a:pt x="1545" y="738"/>
                              </a:lnTo>
                              <a:lnTo>
                                <a:pt x="1545" y="739"/>
                              </a:lnTo>
                              <a:lnTo>
                                <a:pt x="1546" y="741"/>
                              </a:lnTo>
                              <a:lnTo>
                                <a:pt x="1546" y="744"/>
                              </a:lnTo>
                              <a:lnTo>
                                <a:pt x="1548" y="745"/>
                              </a:lnTo>
                              <a:lnTo>
                                <a:pt x="1548" y="748"/>
                              </a:lnTo>
                              <a:lnTo>
                                <a:pt x="1548" y="749"/>
                              </a:lnTo>
                              <a:lnTo>
                                <a:pt x="1548" y="752"/>
                              </a:lnTo>
                              <a:lnTo>
                                <a:pt x="1548" y="755"/>
                              </a:lnTo>
                              <a:lnTo>
                                <a:pt x="1548" y="758"/>
                              </a:lnTo>
                              <a:lnTo>
                                <a:pt x="1548" y="759"/>
                              </a:lnTo>
                              <a:lnTo>
                                <a:pt x="1548" y="849"/>
                              </a:lnTo>
                              <a:lnTo>
                                <a:pt x="1598" y="849"/>
                              </a:lnTo>
                              <a:lnTo>
                                <a:pt x="1598" y="757"/>
                              </a:lnTo>
                              <a:lnTo>
                                <a:pt x="1598" y="755"/>
                              </a:lnTo>
                              <a:lnTo>
                                <a:pt x="1598" y="754"/>
                              </a:lnTo>
                              <a:lnTo>
                                <a:pt x="1598" y="751"/>
                              </a:lnTo>
                              <a:lnTo>
                                <a:pt x="1598" y="749"/>
                              </a:lnTo>
                              <a:lnTo>
                                <a:pt x="1598" y="748"/>
                              </a:lnTo>
                              <a:lnTo>
                                <a:pt x="1598" y="745"/>
                              </a:lnTo>
                              <a:lnTo>
                                <a:pt x="1598" y="744"/>
                              </a:lnTo>
                              <a:lnTo>
                                <a:pt x="1598" y="742"/>
                              </a:lnTo>
                              <a:lnTo>
                                <a:pt x="1598" y="741"/>
                              </a:lnTo>
                              <a:lnTo>
                                <a:pt x="1598" y="739"/>
                              </a:lnTo>
                              <a:lnTo>
                                <a:pt x="1598" y="738"/>
                              </a:lnTo>
                              <a:lnTo>
                                <a:pt x="1597" y="735"/>
                              </a:lnTo>
                              <a:lnTo>
                                <a:pt x="1597" y="734"/>
                              </a:lnTo>
                              <a:lnTo>
                                <a:pt x="1597" y="732"/>
                              </a:lnTo>
                              <a:lnTo>
                                <a:pt x="1597" y="731"/>
                              </a:lnTo>
                              <a:lnTo>
                                <a:pt x="1597" y="729"/>
                              </a:lnTo>
                              <a:lnTo>
                                <a:pt x="1597" y="728"/>
                              </a:lnTo>
                              <a:lnTo>
                                <a:pt x="1597" y="726"/>
                              </a:lnTo>
                              <a:lnTo>
                                <a:pt x="1597" y="725"/>
                              </a:lnTo>
                              <a:lnTo>
                                <a:pt x="1597" y="723"/>
                              </a:lnTo>
                              <a:lnTo>
                                <a:pt x="1597" y="722"/>
                              </a:lnTo>
                              <a:lnTo>
                                <a:pt x="1597" y="721"/>
                              </a:lnTo>
                              <a:lnTo>
                                <a:pt x="1597" y="719"/>
                              </a:lnTo>
                              <a:lnTo>
                                <a:pt x="1595" y="718"/>
                              </a:lnTo>
                              <a:lnTo>
                                <a:pt x="1595" y="716"/>
                              </a:lnTo>
                              <a:lnTo>
                                <a:pt x="1595" y="715"/>
                              </a:lnTo>
                              <a:lnTo>
                                <a:pt x="1594" y="715"/>
                              </a:lnTo>
                              <a:lnTo>
                                <a:pt x="1594" y="713"/>
                              </a:lnTo>
                              <a:lnTo>
                                <a:pt x="1594" y="712"/>
                              </a:lnTo>
                              <a:lnTo>
                                <a:pt x="1594" y="711"/>
                              </a:lnTo>
                              <a:lnTo>
                                <a:pt x="1592" y="709"/>
                              </a:lnTo>
                              <a:lnTo>
                                <a:pt x="1591" y="708"/>
                              </a:lnTo>
                              <a:lnTo>
                                <a:pt x="1591" y="706"/>
                              </a:lnTo>
                              <a:lnTo>
                                <a:pt x="1589" y="705"/>
                              </a:lnTo>
                              <a:lnTo>
                                <a:pt x="1589" y="703"/>
                              </a:lnTo>
                              <a:lnTo>
                                <a:pt x="1588" y="703"/>
                              </a:lnTo>
                              <a:lnTo>
                                <a:pt x="1588" y="702"/>
                              </a:lnTo>
                              <a:lnTo>
                                <a:pt x="1587" y="700"/>
                              </a:lnTo>
                              <a:lnTo>
                                <a:pt x="1585" y="699"/>
                              </a:lnTo>
                              <a:lnTo>
                                <a:pt x="1584" y="699"/>
                              </a:lnTo>
                              <a:lnTo>
                                <a:pt x="1584" y="698"/>
                              </a:lnTo>
                              <a:lnTo>
                                <a:pt x="1582" y="696"/>
                              </a:lnTo>
                              <a:lnTo>
                                <a:pt x="1581" y="695"/>
                              </a:lnTo>
                              <a:lnTo>
                                <a:pt x="1579" y="693"/>
                              </a:lnTo>
                              <a:lnTo>
                                <a:pt x="1578" y="692"/>
                              </a:lnTo>
                              <a:lnTo>
                                <a:pt x="1576" y="690"/>
                              </a:lnTo>
                              <a:lnTo>
                                <a:pt x="1575" y="689"/>
                              </a:lnTo>
                              <a:lnTo>
                                <a:pt x="1574" y="689"/>
                              </a:lnTo>
                              <a:lnTo>
                                <a:pt x="1571" y="688"/>
                              </a:lnTo>
                              <a:lnTo>
                                <a:pt x="1569" y="686"/>
                              </a:lnTo>
                              <a:lnTo>
                                <a:pt x="1568" y="686"/>
                              </a:lnTo>
                              <a:lnTo>
                                <a:pt x="1566" y="685"/>
                              </a:lnTo>
                              <a:lnTo>
                                <a:pt x="1564" y="683"/>
                              </a:lnTo>
                              <a:lnTo>
                                <a:pt x="1562" y="683"/>
                              </a:lnTo>
                              <a:lnTo>
                                <a:pt x="1559" y="682"/>
                              </a:lnTo>
                              <a:lnTo>
                                <a:pt x="1558" y="682"/>
                              </a:lnTo>
                              <a:lnTo>
                                <a:pt x="1556" y="680"/>
                              </a:lnTo>
                              <a:lnTo>
                                <a:pt x="1553" y="680"/>
                              </a:lnTo>
                              <a:lnTo>
                                <a:pt x="1551" y="679"/>
                              </a:lnTo>
                              <a:lnTo>
                                <a:pt x="1549" y="679"/>
                              </a:lnTo>
                              <a:lnTo>
                                <a:pt x="1546" y="679"/>
                              </a:lnTo>
                              <a:lnTo>
                                <a:pt x="1545" y="679"/>
                              </a:lnTo>
                              <a:lnTo>
                                <a:pt x="1543" y="679"/>
                              </a:lnTo>
                              <a:lnTo>
                                <a:pt x="1541" y="679"/>
                              </a:lnTo>
                              <a:lnTo>
                                <a:pt x="1538" y="677"/>
                              </a:lnTo>
                              <a:lnTo>
                                <a:pt x="1536" y="679"/>
                              </a:lnTo>
                              <a:lnTo>
                                <a:pt x="1533" y="679"/>
                              </a:lnTo>
                              <a:lnTo>
                                <a:pt x="1530" y="679"/>
                              </a:lnTo>
                              <a:lnTo>
                                <a:pt x="1529" y="679"/>
                              </a:lnTo>
                              <a:lnTo>
                                <a:pt x="1526" y="679"/>
                              </a:lnTo>
                              <a:lnTo>
                                <a:pt x="1525" y="679"/>
                              </a:lnTo>
                              <a:lnTo>
                                <a:pt x="1522" y="680"/>
                              </a:lnTo>
                              <a:lnTo>
                                <a:pt x="1520" y="680"/>
                              </a:lnTo>
                              <a:lnTo>
                                <a:pt x="1518" y="682"/>
                              </a:lnTo>
                              <a:lnTo>
                                <a:pt x="1516" y="682"/>
                              </a:lnTo>
                              <a:lnTo>
                                <a:pt x="1515" y="683"/>
                              </a:lnTo>
                              <a:lnTo>
                                <a:pt x="1512" y="683"/>
                              </a:lnTo>
                              <a:lnTo>
                                <a:pt x="1510" y="685"/>
                              </a:lnTo>
                              <a:lnTo>
                                <a:pt x="1509" y="686"/>
                              </a:lnTo>
                              <a:lnTo>
                                <a:pt x="1507" y="686"/>
                              </a:lnTo>
                              <a:lnTo>
                                <a:pt x="1506" y="688"/>
                              </a:lnTo>
                              <a:lnTo>
                                <a:pt x="1505" y="689"/>
                              </a:lnTo>
                              <a:lnTo>
                                <a:pt x="1503" y="690"/>
                              </a:lnTo>
                              <a:lnTo>
                                <a:pt x="1502" y="692"/>
                              </a:lnTo>
                              <a:lnTo>
                                <a:pt x="1500" y="693"/>
                              </a:lnTo>
                              <a:lnTo>
                                <a:pt x="1499" y="695"/>
                              </a:lnTo>
                              <a:lnTo>
                                <a:pt x="1497" y="696"/>
                              </a:lnTo>
                              <a:lnTo>
                                <a:pt x="1496" y="698"/>
                              </a:lnTo>
                              <a:lnTo>
                                <a:pt x="1495" y="699"/>
                              </a:lnTo>
                              <a:lnTo>
                                <a:pt x="1495" y="629"/>
                              </a:lnTo>
                              <a:lnTo>
                                <a:pt x="1444" y="629"/>
                              </a:lnTo>
                              <a:lnTo>
                                <a:pt x="1444" y="849"/>
                              </a:lnTo>
                              <a:close/>
                              <a:moveTo>
                                <a:pt x="1680" y="683"/>
                              </a:moveTo>
                              <a:lnTo>
                                <a:pt x="1630" y="683"/>
                              </a:lnTo>
                              <a:lnTo>
                                <a:pt x="1630" y="849"/>
                              </a:lnTo>
                              <a:lnTo>
                                <a:pt x="1680" y="849"/>
                              </a:lnTo>
                              <a:lnTo>
                                <a:pt x="1680" y="683"/>
                              </a:lnTo>
                              <a:close/>
                              <a:moveTo>
                                <a:pt x="1680" y="629"/>
                              </a:moveTo>
                              <a:lnTo>
                                <a:pt x="1630" y="629"/>
                              </a:lnTo>
                              <a:lnTo>
                                <a:pt x="1630" y="666"/>
                              </a:lnTo>
                              <a:lnTo>
                                <a:pt x="1680" y="666"/>
                              </a:lnTo>
                              <a:lnTo>
                                <a:pt x="1680" y="629"/>
                              </a:lnTo>
                              <a:close/>
                              <a:moveTo>
                                <a:pt x="1713" y="905"/>
                              </a:moveTo>
                              <a:lnTo>
                                <a:pt x="1762" y="905"/>
                              </a:lnTo>
                              <a:lnTo>
                                <a:pt x="1762" y="834"/>
                              </a:lnTo>
                              <a:lnTo>
                                <a:pt x="1765" y="837"/>
                              </a:lnTo>
                              <a:lnTo>
                                <a:pt x="1766" y="839"/>
                              </a:lnTo>
                              <a:lnTo>
                                <a:pt x="1768" y="840"/>
                              </a:lnTo>
                              <a:lnTo>
                                <a:pt x="1770" y="842"/>
                              </a:lnTo>
                              <a:lnTo>
                                <a:pt x="1772" y="843"/>
                              </a:lnTo>
                              <a:lnTo>
                                <a:pt x="1773" y="844"/>
                              </a:lnTo>
                              <a:lnTo>
                                <a:pt x="1775" y="846"/>
                              </a:lnTo>
                              <a:lnTo>
                                <a:pt x="1778" y="846"/>
                              </a:lnTo>
                              <a:lnTo>
                                <a:pt x="1779" y="847"/>
                              </a:lnTo>
                              <a:lnTo>
                                <a:pt x="1782" y="849"/>
                              </a:lnTo>
                              <a:lnTo>
                                <a:pt x="1783" y="850"/>
                              </a:lnTo>
                              <a:lnTo>
                                <a:pt x="1785" y="850"/>
                              </a:lnTo>
                              <a:lnTo>
                                <a:pt x="1788" y="852"/>
                              </a:lnTo>
                              <a:lnTo>
                                <a:pt x="1789" y="852"/>
                              </a:lnTo>
                              <a:lnTo>
                                <a:pt x="1792" y="853"/>
                              </a:lnTo>
                              <a:lnTo>
                                <a:pt x="1793" y="853"/>
                              </a:lnTo>
                              <a:lnTo>
                                <a:pt x="1796" y="853"/>
                              </a:lnTo>
                              <a:lnTo>
                                <a:pt x="1798" y="854"/>
                              </a:lnTo>
                              <a:lnTo>
                                <a:pt x="1801" y="854"/>
                              </a:lnTo>
                              <a:lnTo>
                                <a:pt x="1803" y="854"/>
                              </a:lnTo>
                              <a:lnTo>
                                <a:pt x="1805" y="854"/>
                              </a:lnTo>
                              <a:lnTo>
                                <a:pt x="1808" y="854"/>
                              </a:lnTo>
                              <a:lnTo>
                                <a:pt x="1811" y="854"/>
                              </a:lnTo>
                              <a:lnTo>
                                <a:pt x="1812" y="854"/>
                              </a:lnTo>
                              <a:lnTo>
                                <a:pt x="1815" y="854"/>
                              </a:lnTo>
                              <a:lnTo>
                                <a:pt x="1818" y="854"/>
                              </a:lnTo>
                              <a:lnTo>
                                <a:pt x="1821" y="854"/>
                              </a:lnTo>
                              <a:lnTo>
                                <a:pt x="1824" y="854"/>
                              </a:lnTo>
                              <a:lnTo>
                                <a:pt x="1826" y="854"/>
                              </a:lnTo>
                              <a:lnTo>
                                <a:pt x="1829" y="854"/>
                              </a:lnTo>
                              <a:lnTo>
                                <a:pt x="1832" y="853"/>
                              </a:lnTo>
                              <a:lnTo>
                                <a:pt x="1834" y="853"/>
                              </a:lnTo>
                              <a:lnTo>
                                <a:pt x="1836" y="852"/>
                              </a:lnTo>
                              <a:lnTo>
                                <a:pt x="1839" y="852"/>
                              </a:lnTo>
                              <a:lnTo>
                                <a:pt x="1842" y="850"/>
                              </a:lnTo>
                              <a:lnTo>
                                <a:pt x="1844" y="849"/>
                              </a:lnTo>
                              <a:lnTo>
                                <a:pt x="1847" y="849"/>
                              </a:lnTo>
                              <a:lnTo>
                                <a:pt x="1849" y="847"/>
                              </a:lnTo>
                              <a:lnTo>
                                <a:pt x="1852" y="846"/>
                              </a:lnTo>
                              <a:lnTo>
                                <a:pt x="1854" y="844"/>
                              </a:lnTo>
                              <a:lnTo>
                                <a:pt x="1857" y="843"/>
                              </a:lnTo>
                              <a:lnTo>
                                <a:pt x="1858" y="842"/>
                              </a:lnTo>
                              <a:lnTo>
                                <a:pt x="1861" y="840"/>
                              </a:lnTo>
                              <a:lnTo>
                                <a:pt x="1862" y="837"/>
                              </a:lnTo>
                              <a:lnTo>
                                <a:pt x="1865" y="836"/>
                              </a:lnTo>
                              <a:lnTo>
                                <a:pt x="1867" y="834"/>
                              </a:lnTo>
                              <a:lnTo>
                                <a:pt x="1868" y="833"/>
                              </a:lnTo>
                              <a:lnTo>
                                <a:pt x="1870" y="830"/>
                              </a:lnTo>
                              <a:lnTo>
                                <a:pt x="1872" y="829"/>
                              </a:lnTo>
                              <a:lnTo>
                                <a:pt x="1874" y="827"/>
                              </a:lnTo>
                              <a:lnTo>
                                <a:pt x="1875" y="824"/>
                              </a:lnTo>
                              <a:lnTo>
                                <a:pt x="1877" y="823"/>
                              </a:lnTo>
                              <a:lnTo>
                                <a:pt x="1878" y="820"/>
                              </a:lnTo>
                              <a:lnTo>
                                <a:pt x="1880" y="818"/>
                              </a:lnTo>
                              <a:lnTo>
                                <a:pt x="1881" y="816"/>
                              </a:lnTo>
                              <a:lnTo>
                                <a:pt x="1882" y="813"/>
                              </a:lnTo>
                              <a:lnTo>
                                <a:pt x="1884" y="811"/>
                              </a:lnTo>
                              <a:lnTo>
                                <a:pt x="1885" y="808"/>
                              </a:lnTo>
                              <a:lnTo>
                                <a:pt x="1887" y="806"/>
                              </a:lnTo>
                              <a:lnTo>
                                <a:pt x="1887" y="803"/>
                              </a:lnTo>
                              <a:lnTo>
                                <a:pt x="1888" y="801"/>
                              </a:lnTo>
                              <a:lnTo>
                                <a:pt x="1890" y="797"/>
                              </a:lnTo>
                              <a:lnTo>
                                <a:pt x="1890" y="794"/>
                              </a:lnTo>
                              <a:lnTo>
                                <a:pt x="1891" y="793"/>
                              </a:lnTo>
                              <a:lnTo>
                                <a:pt x="1891" y="790"/>
                              </a:lnTo>
                              <a:lnTo>
                                <a:pt x="1893" y="785"/>
                              </a:lnTo>
                              <a:lnTo>
                                <a:pt x="1893" y="784"/>
                              </a:lnTo>
                              <a:lnTo>
                                <a:pt x="1893" y="780"/>
                              </a:lnTo>
                              <a:lnTo>
                                <a:pt x="1893" y="777"/>
                              </a:lnTo>
                              <a:lnTo>
                                <a:pt x="1893" y="775"/>
                              </a:lnTo>
                              <a:lnTo>
                                <a:pt x="1893" y="771"/>
                              </a:lnTo>
                              <a:lnTo>
                                <a:pt x="1893" y="768"/>
                              </a:lnTo>
                              <a:lnTo>
                                <a:pt x="1893" y="767"/>
                              </a:lnTo>
                              <a:lnTo>
                                <a:pt x="1893" y="765"/>
                              </a:lnTo>
                              <a:lnTo>
                                <a:pt x="1893" y="762"/>
                              </a:lnTo>
                              <a:lnTo>
                                <a:pt x="1893" y="761"/>
                              </a:lnTo>
                              <a:lnTo>
                                <a:pt x="1893" y="758"/>
                              </a:lnTo>
                              <a:lnTo>
                                <a:pt x="1893" y="757"/>
                              </a:lnTo>
                              <a:lnTo>
                                <a:pt x="1893" y="754"/>
                              </a:lnTo>
                              <a:lnTo>
                                <a:pt x="1893" y="752"/>
                              </a:lnTo>
                              <a:lnTo>
                                <a:pt x="1893" y="749"/>
                              </a:lnTo>
                              <a:lnTo>
                                <a:pt x="1891" y="748"/>
                              </a:lnTo>
                              <a:lnTo>
                                <a:pt x="1891" y="747"/>
                              </a:lnTo>
                              <a:lnTo>
                                <a:pt x="1890" y="744"/>
                              </a:lnTo>
                              <a:lnTo>
                                <a:pt x="1890" y="742"/>
                              </a:lnTo>
                              <a:lnTo>
                                <a:pt x="1890" y="741"/>
                              </a:lnTo>
                              <a:lnTo>
                                <a:pt x="1890" y="738"/>
                              </a:lnTo>
                              <a:lnTo>
                                <a:pt x="1888" y="736"/>
                              </a:lnTo>
                              <a:lnTo>
                                <a:pt x="1888" y="734"/>
                              </a:lnTo>
                              <a:lnTo>
                                <a:pt x="1887" y="732"/>
                              </a:lnTo>
                              <a:lnTo>
                                <a:pt x="1887" y="731"/>
                              </a:lnTo>
                              <a:lnTo>
                                <a:pt x="1885" y="729"/>
                              </a:lnTo>
                              <a:lnTo>
                                <a:pt x="1885" y="726"/>
                              </a:lnTo>
                              <a:lnTo>
                                <a:pt x="1884" y="725"/>
                              </a:lnTo>
                              <a:lnTo>
                                <a:pt x="1884" y="723"/>
                              </a:lnTo>
                              <a:lnTo>
                                <a:pt x="1882" y="721"/>
                              </a:lnTo>
                              <a:lnTo>
                                <a:pt x="1882" y="719"/>
                              </a:lnTo>
                              <a:lnTo>
                                <a:pt x="1881" y="718"/>
                              </a:lnTo>
                              <a:lnTo>
                                <a:pt x="1880" y="716"/>
                              </a:lnTo>
                              <a:lnTo>
                                <a:pt x="1880" y="715"/>
                              </a:lnTo>
                              <a:lnTo>
                                <a:pt x="1878" y="713"/>
                              </a:lnTo>
                              <a:lnTo>
                                <a:pt x="1877" y="712"/>
                              </a:lnTo>
                              <a:lnTo>
                                <a:pt x="1875" y="711"/>
                              </a:lnTo>
                              <a:lnTo>
                                <a:pt x="1874" y="709"/>
                              </a:lnTo>
                              <a:lnTo>
                                <a:pt x="1874" y="708"/>
                              </a:lnTo>
                              <a:lnTo>
                                <a:pt x="1872" y="706"/>
                              </a:lnTo>
                              <a:lnTo>
                                <a:pt x="1871" y="705"/>
                              </a:lnTo>
                              <a:lnTo>
                                <a:pt x="1870" y="702"/>
                              </a:lnTo>
                              <a:lnTo>
                                <a:pt x="1868" y="700"/>
                              </a:lnTo>
                              <a:lnTo>
                                <a:pt x="1867" y="699"/>
                              </a:lnTo>
                              <a:lnTo>
                                <a:pt x="1865" y="696"/>
                              </a:lnTo>
                              <a:lnTo>
                                <a:pt x="1862" y="695"/>
                              </a:lnTo>
                              <a:lnTo>
                                <a:pt x="1861" y="693"/>
                              </a:lnTo>
                              <a:lnTo>
                                <a:pt x="1858" y="692"/>
                              </a:lnTo>
                              <a:lnTo>
                                <a:pt x="1857" y="690"/>
                              </a:lnTo>
                              <a:lnTo>
                                <a:pt x="1854" y="689"/>
                              </a:lnTo>
                              <a:lnTo>
                                <a:pt x="1852" y="688"/>
                              </a:lnTo>
                              <a:lnTo>
                                <a:pt x="1849" y="686"/>
                              </a:lnTo>
                              <a:lnTo>
                                <a:pt x="1847" y="685"/>
                              </a:lnTo>
                              <a:lnTo>
                                <a:pt x="1844" y="683"/>
                              </a:lnTo>
                              <a:lnTo>
                                <a:pt x="1842" y="683"/>
                              </a:lnTo>
                              <a:lnTo>
                                <a:pt x="1839" y="683"/>
                              </a:lnTo>
                              <a:lnTo>
                                <a:pt x="1836" y="682"/>
                              </a:lnTo>
                              <a:lnTo>
                                <a:pt x="1834" y="682"/>
                              </a:lnTo>
                              <a:lnTo>
                                <a:pt x="1832" y="680"/>
                              </a:lnTo>
                              <a:lnTo>
                                <a:pt x="1829" y="680"/>
                              </a:lnTo>
                              <a:lnTo>
                                <a:pt x="1826" y="679"/>
                              </a:lnTo>
                              <a:lnTo>
                                <a:pt x="1824" y="679"/>
                              </a:lnTo>
                              <a:lnTo>
                                <a:pt x="1821" y="679"/>
                              </a:lnTo>
                              <a:lnTo>
                                <a:pt x="1818" y="679"/>
                              </a:lnTo>
                              <a:lnTo>
                                <a:pt x="1815" y="679"/>
                              </a:lnTo>
                              <a:lnTo>
                                <a:pt x="1812" y="677"/>
                              </a:lnTo>
                              <a:lnTo>
                                <a:pt x="1811" y="679"/>
                              </a:lnTo>
                              <a:lnTo>
                                <a:pt x="1808" y="679"/>
                              </a:lnTo>
                              <a:lnTo>
                                <a:pt x="1805" y="679"/>
                              </a:lnTo>
                              <a:lnTo>
                                <a:pt x="1802" y="679"/>
                              </a:lnTo>
                              <a:lnTo>
                                <a:pt x="1799" y="679"/>
                              </a:lnTo>
                              <a:lnTo>
                                <a:pt x="1796" y="679"/>
                              </a:lnTo>
                              <a:lnTo>
                                <a:pt x="1795" y="680"/>
                              </a:lnTo>
                              <a:lnTo>
                                <a:pt x="1792" y="680"/>
                              </a:lnTo>
                              <a:lnTo>
                                <a:pt x="1789" y="682"/>
                              </a:lnTo>
                              <a:lnTo>
                                <a:pt x="1788" y="682"/>
                              </a:lnTo>
                              <a:lnTo>
                                <a:pt x="1785" y="683"/>
                              </a:lnTo>
                              <a:lnTo>
                                <a:pt x="1782" y="683"/>
                              </a:lnTo>
                              <a:lnTo>
                                <a:pt x="1780" y="685"/>
                              </a:lnTo>
                              <a:lnTo>
                                <a:pt x="1779" y="686"/>
                              </a:lnTo>
                              <a:lnTo>
                                <a:pt x="1776" y="688"/>
                              </a:lnTo>
                              <a:lnTo>
                                <a:pt x="1775" y="689"/>
                              </a:lnTo>
                              <a:lnTo>
                                <a:pt x="1772" y="690"/>
                              </a:lnTo>
                              <a:lnTo>
                                <a:pt x="1770" y="692"/>
                              </a:lnTo>
                              <a:lnTo>
                                <a:pt x="1769" y="693"/>
                              </a:lnTo>
                              <a:lnTo>
                                <a:pt x="1768" y="695"/>
                              </a:lnTo>
                              <a:lnTo>
                                <a:pt x="1765" y="696"/>
                              </a:lnTo>
                              <a:lnTo>
                                <a:pt x="1763" y="699"/>
                              </a:lnTo>
                              <a:lnTo>
                                <a:pt x="1762" y="700"/>
                              </a:lnTo>
                              <a:lnTo>
                                <a:pt x="1759" y="702"/>
                              </a:lnTo>
                              <a:lnTo>
                                <a:pt x="1759" y="683"/>
                              </a:lnTo>
                              <a:lnTo>
                                <a:pt x="1713" y="683"/>
                              </a:lnTo>
                              <a:lnTo>
                                <a:pt x="1713" y="905"/>
                              </a:lnTo>
                              <a:close/>
                              <a:moveTo>
                                <a:pt x="1802" y="723"/>
                              </a:moveTo>
                              <a:lnTo>
                                <a:pt x="1805" y="725"/>
                              </a:lnTo>
                              <a:lnTo>
                                <a:pt x="1806" y="725"/>
                              </a:lnTo>
                              <a:lnTo>
                                <a:pt x="1808" y="725"/>
                              </a:lnTo>
                              <a:lnTo>
                                <a:pt x="1811" y="725"/>
                              </a:lnTo>
                              <a:lnTo>
                                <a:pt x="1812" y="725"/>
                              </a:lnTo>
                              <a:lnTo>
                                <a:pt x="1814" y="726"/>
                              </a:lnTo>
                              <a:lnTo>
                                <a:pt x="1815" y="726"/>
                              </a:lnTo>
                              <a:lnTo>
                                <a:pt x="1816" y="728"/>
                              </a:lnTo>
                              <a:lnTo>
                                <a:pt x="1819" y="728"/>
                              </a:lnTo>
                              <a:lnTo>
                                <a:pt x="1821" y="729"/>
                              </a:lnTo>
                              <a:lnTo>
                                <a:pt x="1822" y="729"/>
                              </a:lnTo>
                              <a:lnTo>
                                <a:pt x="1824" y="729"/>
                              </a:lnTo>
                              <a:lnTo>
                                <a:pt x="1825" y="731"/>
                              </a:lnTo>
                              <a:lnTo>
                                <a:pt x="1826" y="732"/>
                              </a:lnTo>
                              <a:lnTo>
                                <a:pt x="1828" y="734"/>
                              </a:lnTo>
                              <a:lnTo>
                                <a:pt x="1829" y="735"/>
                              </a:lnTo>
                              <a:lnTo>
                                <a:pt x="1831" y="735"/>
                              </a:lnTo>
                              <a:lnTo>
                                <a:pt x="1832" y="736"/>
                              </a:lnTo>
                              <a:lnTo>
                                <a:pt x="1834" y="738"/>
                              </a:lnTo>
                              <a:lnTo>
                                <a:pt x="1834" y="739"/>
                              </a:lnTo>
                              <a:lnTo>
                                <a:pt x="1835" y="741"/>
                              </a:lnTo>
                              <a:lnTo>
                                <a:pt x="1836" y="742"/>
                              </a:lnTo>
                              <a:lnTo>
                                <a:pt x="1838" y="744"/>
                              </a:lnTo>
                              <a:lnTo>
                                <a:pt x="1838" y="745"/>
                              </a:lnTo>
                              <a:lnTo>
                                <a:pt x="1839" y="748"/>
                              </a:lnTo>
                              <a:lnTo>
                                <a:pt x="1839" y="749"/>
                              </a:lnTo>
                              <a:lnTo>
                                <a:pt x="1841" y="751"/>
                              </a:lnTo>
                              <a:lnTo>
                                <a:pt x="1841" y="752"/>
                              </a:lnTo>
                              <a:lnTo>
                                <a:pt x="1842" y="754"/>
                              </a:lnTo>
                              <a:lnTo>
                                <a:pt x="1842" y="755"/>
                              </a:lnTo>
                              <a:lnTo>
                                <a:pt x="1844" y="758"/>
                              </a:lnTo>
                              <a:lnTo>
                                <a:pt x="1844" y="759"/>
                              </a:lnTo>
                              <a:lnTo>
                                <a:pt x="1844" y="761"/>
                              </a:lnTo>
                              <a:lnTo>
                                <a:pt x="1844" y="764"/>
                              </a:lnTo>
                              <a:lnTo>
                                <a:pt x="1844" y="765"/>
                              </a:lnTo>
                              <a:lnTo>
                                <a:pt x="1844" y="767"/>
                              </a:lnTo>
                              <a:lnTo>
                                <a:pt x="1844" y="770"/>
                              </a:lnTo>
                              <a:lnTo>
                                <a:pt x="1844" y="771"/>
                              </a:lnTo>
                              <a:lnTo>
                                <a:pt x="1844" y="772"/>
                              </a:lnTo>
                              <a:lnTo>
                                <a:pt x="1844" y="775"/>
                              </a:lnTo>
                              <a:lnTo>
                                <a:pt x="1844" y="777"/>
                              </a:lnTo>
                              <a:lnTo>
                                <a:pt x="1842" y="778"/>
                              </a:lnTo>
                              <a:lnTo>
                                <a:pt x="1842" y="780"/>
                              </a:lnTo>
                              <a:lnTo>
                                <a:pt x="1841" y="781"/>
                              </a:lnTo>
                              <a:lnTo>
                                <a:pt x="1841" y="784"/>
                              </a:lnTo>
                              <a:lnTo>
                                <a:pt x="1839" y="785"/>
                              </a:lnTo>
                              <a:lnTo>
                                <a:pt x="1839" y="787"/>
                              </a:lnTo>
                              <a:lnTo>
                                <a:pt x="1838" y="788"/>
                              </a:lnTo>
                              <a:lnTo>
                                <a:pt x="1838" y="790"/>
                              </a:lnTo>
                              <a:lnTo>
                                <a:pt x="1836" y="791"/>
                              </a:lnTo>
                              <a:lnTo>
                                <a:pt x="1835" y="793"/>
                              </a:lnTo>
                              <a:lnTo>
                                <a:pt x="1834" y="794"/>
                              </a:lnTo>
                              <a:lnTo>
                                <a:pt x="1834" y="795"/>
                              </a:lnTo>
                              <a:lnTo>
                                <a:pt x="1832" y="797"/>
                              </a:lnTo>
                              <a:lnTo>
                                <a:pt x="1831" y="798"/>
                              </a:lnTo>
                              <a:lnTo>
                                <a:pt x="1829" y="800"/>
                              </a:lnTo>
                              <a:lnTo>
                                <a:pt x="1828" y="801"/>
                              </a:lnTo>
                              <a:lnTo>
                                <a:pt x="1826" y="801"/>
                              </a:lnTo>
                              <a:lnTo>
                                <a:pt x="1825" y="803"/>
                              </a:lnTo>
                              <a:lnTo>
                                <a:pt x="1824" y="803"/>
                              </a:lnTo>
                              <a:lnTo>
                                <a:pt x="1822" y="804"/>
                              </a:lnTo>
                              <a:lnTo>
                                <a:pt x="1821" y="806"/>
                              </a:lnTo>
                              <a:lnTo>
                                <a:pt x="1819" y="806"/>
                              </a:lnTo>
                              <a:lnTo>
                                <a:pt x="1818" y="807"/>
                              </a:lnTo>
                              <a:lnTo>
                                <a:pt x="1816" y="807"/>
                              </a:lnTo>
                              <a:lnTo>
                                <a:pt x="1814" y="808"/>
                              </a:lnTo>
                              <a:lnTo>
                                <a:pt x="1812" y="808"/>
                              </a:lnTo>
                              <a:lnTo>
                                <a:pt x="1811" y="808"/>
                              </a:lnTo>
                              <a:lnTo>
                                <a:pt x="1809" y="808"/>
                              </a:lnTo>
                              <a:lnTo>
                                <a:pt x="1806" y="808"/>
                              </a:lnTo>
                              <a:lnTo>
                                <a:pt x="1805" y="808"/>
                              </a:lnTo>
                              <a:lnTo>
                                <a:pt x="1802" y="808"/>
                              </a:lnTo>
                              <a:lnTo>
                                <a:pt x="1801" y="808"/>
                              </a:lnTo>
                              <a:lnTo>
                                <a:pt x="1799" y="808"/>
                              </a:lnTo>
                              <a:lnTo>
                                <a:pt x="1796" y="808"/>
                              </a:lnTo>
                              <a:lnTo>
                                <a:pt x="1795" y="808"/>
                              </a:lnTo>
                              <a:lnTo>
                                <a:pt x="1793" y="808"/>
                              </a:lnTo>
                              <a:lnTo>
                                <a:pt x="1792" y="808"/>
                              </a:lnTo>
                              <a:lnTo>
                                <a:pt x="1789" y="807"/>
                              </a:lnTo>
                              <a:lnTo>
                                <a:pt x="1788" y="807"/>
                              </a:lnTo>
                              <a:lnTo>
                                <a:pt x="1786" y="806"/>
                              </a:lnTo>
                              <a:lnTo>
                                <a:pt x="1785" y="806"/>
                              </a:lnTo>
                              <a:lnTo>
                                <a:pt x="1783" y="804"/>
                              </a:lnTo>
                              <a:lnTo>
                                <a:pt x="1780" y="803"/>
                              </a:lnTo>
                              <a:lnTo>
                                <a:pt x="1779" y="801"/>
                              </a:lnTo>
                              <a:lnTo>
                                <a:pt x="1778" y="801"/>
                              </a:lnTo>
                              <a:lnTo>
                                <a:pt x="1776" y="800"/>
                              </a:lnTo>
                              <a:lnTo>
                                <a:pt x="1775" y="798"/>
                              </a:lnTo>
                              <a:lnTo>
                                <a:pt x="1773" y="797"/>
                              </a:lnTo>
                              <a:lnTo>
                                <a:pt x="1772" y="795"/>
                              </a:lnTo>
                              <a:lnTo>
                                <a:pt x="1770" y="794"/>
                              </a:lnTo>
                              <a:lnTo>
                                <a:pt x="1769" y="793"/>
                              </a:lnTo>
                              <a:lnTo>
                                <a:pt x="1769" y="791"/>
                              </a:lnTo>
                              <a:lnTo>
                                <a:pt x="1768" y="790"/>
                              </a:lnTo>
                              <a:lnTo>
                                <a:pt x="1766" y="787"/>
                              </a:lnTo>
                              <a:lnTo>
                                <a:pt x="1766" y="785"/>
                              </a:lnTo>
                              <a:lnTo>
                                <a:pt x="1765" y="784"/>
                              </a:lnTo>
                              <a:lnTo>
                                <a:pt x="1765" y="783"/>
                              </a:lnTo>
                              <a:lnTo>
                                <a:pt x="1763" y="781"/>
                              </a:lnTo>
                              <a:lnTo>
                                <a:pt x="1763" y="780"/>
                              </a:lnTo>
                              <a:lnTo>
                                <a:pt x="1762" y="778"/>
                              </a:lnTo>
                              <a:lnTo>
                                <a:pt x="1762" y="775"/>
                              </a:lnTo>
                              <a:lnTo>
                                <a:pt x="1762" y="774"/>
                              </a:lnTo>
                              <a:lnTo>
                                <a:pt x="1762" y="772"/>
                              </a:lnTo>
                              <a:lnTo>
                                <a:pt x="1762" y="770"/>
                              </a:lnTo>
                              <a:lnTo>
                                <a:pt x="1762" y="768"/>
                              </a:lnTo>
                              <a:lnTo>
                                <a:pt x="1760" y="765"/>
                              </a:lnTo>
                              <a:lnTo>
                                <a:pt x="1762" y="765"/>
                              </a:lnTo>
                              <a:lnTo>
                                <a:pt x="1762" y="764"/>
                              </a:lnTo>
                              <a:lnTo>
                                <a:pt x="1762" y="762"/>
                              </a:lnTo>
                              <a:lnTo>
                                <a:pt x="1762" y="761"/>
                              </a:lnTo>
                              <a:lnTo>
                                <a:pt x="1762" y="759"/>
                              </a:lnTo>
                              <a:lnTo>
                                <a:pt x="1762" y="758"/>
                              </a:lnTo>
                              <a:lnTo>
                                <a:pt x="1762" y="757"/>
                              </a:lnTo>
                              <a:lnTo>
                                <a:pt x="1762" y="755"/>
                              </a:lnTo>
                              <a:lnTo>
                                <a:pt x="1763" y="755"/>
                              </a:lnTo>
                              <a:lnTo>
                                <a:pt x="1763" y="754"/>
                              </a:lnTo>
                              <a:lnTo>
                                <a:pt x="1763" y="752"/>
                              </a:lnTo>
                              <a:lnTo>
                                <a:pt x="1763" y="751"/>
                              </a:lnTo>
                              <a:lnTo>
                                <a:pt x="1765" y="751"/>
                              </a:lnTo>
                              <a:lnTo>
                                <a:pt x="1765" y="749"/>
                              </a:lnTo>
                              <a:lnTo>
                                <a:pt x="1766" y="749"/>
                              </a:lnTo>
                              <a:lnTo>
                                <a:pt x="1766" y="748"/>
                              </a:lnTo>
                              <a:lnTo>
                                <a:pt x="1766" y="747"/>
                              </a:lnTo>
                              <a:lnTo>
                                <a:pt x="1768" y="747"/>
                              </a:lnTo>
                              <a:lnTo>
                                <a:pt x="1768" y="745"/>
                              </a:lnTo>
                              <a:lnTo>
                                <a:pt x="1768" y="744"/>
                              </a:lnTo>
                              <a:lnTo>
                                <a:pt x="1769" y="744"/>
                              </a:lnTo>
                              <a:lnTo>
                                <a:pt x="1769" y="742"/>
                              </a:lnTo>
                              <a:lnTo>
                                <a:pt x="1769" y="741"/>
                              </a:lnTo>
                              <a:lnTo>
                                <a:pt x="1770" y="741"/>
                              </a:lnTo>
                              <a:lnTo>
                                <a:pt x="1770" y="739"/>
                              </a:lnTo>
                              <a:lnTo>
                                <a:pt x="1772" y="739"/>
                              </a:lnTo>
                              <a:lnTo>
                                <a:pt x="1772" y="738"/>
                              </a:lnTo>
                              <a:lnTo>
                                <a:pt x="1772" y="736"/>
                              </a:lnTo>
                              <a:lnTo>
                                <a:pt x="1773" y="736"/>
                              </a:lnTo>
                              <a:lnTo>
                                <a:pt x="1775" y="735"/>
                              </a:lnTo>
                              <a:lnTo>
                                <a:pt x="1776" y="734"/>
                              </a:lnTo>
                              <a:lnTo>
                                <a:pt x="1778" y="734"/>
                              </a:lnTo>
                              <a:lnTo>
                                <a:pt x="1778" y="732"/>
                              </a:lnTo>
                              <a:lnTo>
                                <a:pt x="1779" y="732"/>
                              </a:lnTo>
                              <a:lnTo>
                                <a:pt x="1780" y="731"/>
                              </a:lnTo>
                              <a:lnTo>
                                <a:pt x="1782" y="729"/>
                              </a:lnTo>
                              <a:lnTo>
                                <a:pt x="1783" y="729"/>
                              </a:lnTo>
                              <a:lnTo>
                                <a:pt x="1785" y="729"/>
                              </a:lnTo>
                              <a:lnTo>
                                <a:pt x="1785" y="728"/>
                              </a:lnTo>
                              <a:lnTo>
                                <a:pt x="1786" y="728"/>
                              </a:lnTo>
                              <a:lnTo>
                                <a:pt x="1788" y="728"/>
                              </a:lnTo>
                              <a:lnTo>
                                <a:pt x="1789" y="726"/>
                              </a:lnTo>
                              <a:lnTo>
                                <a:pt x="1791" y="726"/>
                              </a:lnTo>
                              <a:lnTo>
                                <a:pt x="1792" y="726"/>
                              </a:lnTo>
                              <a:lnTo>
                                <a:pt x="1793" y="725"/>
                              </a:lnTo>
                              <a:lnTo>
                                <a:pt x="1795" y="725"/>
                              </a:lnTo>
                              <a:lnTo>
                                <a:pt x="1796" y="725"/>
                              </a:lnTo>
                              <a:lnTo>
                                <a:pt x="1798" y="725"/>
                              </a:lnTo>
                              <a:lnTo>
                                <a:pt x="1799" y="725"/>
                              </a:lnTo>
                              <a:lnTo>
                                <a:pt x="1801" y="725"/>
                              </a:lnTo>
                              <a:lnTo>
                                <a:pt x="1802" y="723"/>
                              </a:lnTo>
                              <a:close/>
                              <a:moveTo>
                                <a:pt x="156" y="83"/>
                              </a:moveTo>
                              <a:lnTo>
                                <a:pt x="156" y="82"/>
                              </a:lnTo>
                              <a:lnTo>
                                <a:pt x="156" y="80"/>
                              </a:lnTo>
                              <a:lnTo>
                                <a:pt x="156" y="79"/>
                              </a:lnTo>
                              <a:lnTo>
                                <a:pt x="156" y="77"/>
                              </a:lnTo>
                              <a:lnTo>
                                <a:pt x="156" y="76"/>
                              </a:lnTo>
                              <a:lnTo>
                                <a:pt x="156" y="74"/>
                              </a:lnTo>
                              <a:lnTo>
                                <a:pt x="156" y="73"/>
                              </a:lnTo>
                              <a:lnTo>
                                <a:pt x="156" y="71"/>
                              </a:lnTo>
                              <a:lnTo>
                                <a:pt x="156" y="70"/>
                              </a:lnTo>
                              <a:lnTo>
                                <a:pt x="156" y="69"/>
                              </a:lnTo>
                              <a:lnTo>
                                <a:pt x="156" y="67"/>
                              </a:lnTo>
                              <a:lnTo>
                                <a:pt x="154" y="64"/>
                              </a:lnTo>
                              <a:lnTo>
                                <a:pt x="154" y="63"/>
                              </a:lnTo>
                              <a:lnTo>
                                <a:pt x="154" y="61"/>
                              </a:lnTo>
                              <a:lnTo>
                                <a:pt x="153" y="61"/>
                              </a:lnTo>
                              <a:lnTo>
                                <a:pt x="153" y="60"/>
                              </a:lnTo>
                              <a:lnTo>
                                <a:pt x="153" y="59"/>
                              </a:lnTo>
                              <a:lnTo>
                                <a:pt x="153" y="57"/>
                              </a:lnTo>
                              <a:lnTo>
                                <a:pt x="151" y="56"/>
                              </a:lnTo>
                              <a:lnTo>
                                <a:pt x="150" y="54"/>
                              </a:lnTo>
                              <a:lnTo>
                                <a:pt x="150" y="53"/>
                              </a:lnTo>
                              <a:lnTo>
                                <a:pt x="148" y="51"/>
                              </a:lnTo>
                              <a:lnTo>
                                <a:pt x="148" y="50"/>
                              </a:lnTo>
                              <a:lnTo>
                                <a:pt x="148" y="48"/>
                              </a:lnTo>
                              <a:lnTo>
                                <a:pt x="147" y="48"/>
                              </a:lnTo>
                              <a:lnTo>
                                <a:pt x="147" y="47"/>
                              </a:lnTo>
                              <a:lnTo>
                                <a:pt x="146" y="46"/>
                              </a:lnTo>
                              <a:lnTo>
                                <a:pt x="146" y="44"/>
                              </a:lnTo>
                              <a:lnTo>
                                <a:pt x="144" y="44"/>
                              </a:lnTo>
                              <a:lnTo>
                                <a:pt x="144" y="43"/>
                              </a:lnTo>
                              <a:lnTo>
                                <a:pt x="143" y="43"/>
                              </a:lnTo>
                              <a:lnTo>
                                <a:pt x="143" y="41"/>
                              </a:lnTo>
                              <a:lnTo>
                                <a:pt x="141" y="40"/>
                              </a:lnTo>
                              <a:lnTo>
                                <a:pt x="140" y="38"/>
                              </a:lnTo>
                              <a:lnTo>
                                <a:pt x="138" y="37"/>
                              </a:lnTo>
                              <a:lnTo>
                                <a:pt x="137" y="35"/>
                              </a:lnTo>
                              <a:lnTo>
                                <a:pt x="135" y="34"/>
                              </a:lnTo>
                              <a:lnTo>
                                <a:pt x="134" y="33"/>
                              </a:lnTo>
                              <a:lnTo>
                                <a:pt x="133" y="31"/>
                              </a:lnTo>
                              <a:lnTo>
                                <a:pt x="131" y="31"/>
                              </a:lnTo>
                              <a:lnTo>
                                <a:pt x="130" y="30"/>
                              </a:lnTo>
                              <a:lnTo>
                                <a:pt x="128" y="28"/>
                              </a:lnTo>
                              <a:lnTo>
                                <a:pt x="127" y="27"/>
                              </a:lnTo>
                              <a:lnTo>
                                <a:pt x="125" y="25"/>
                              </a:lnTo>
                              <a:lnTo>
                                <a:pt x="124" y="25"/>
                              </a:lnTo>
                              <a:lnTo>
                                <a:pt x="123" y="24"/>
                              </a:lnTo>
                              <a:lnTo>
                                <a:pt x="121" y="24"/>
                              </a:lnTo>
                              <a:lnTo>
                                <a:pt x="120" y="23"/>
                              </a:lnTo>
                              <a:lnTo>
                                <a:pt x="118" y="23"/>
                              </a:lnTo>
                              <a:lnTo>
                                <a:pt x="115" y="21"/>
                              </a:lnTo>
                              <a:lnTo>
                                <a:pt x="114" y="21"/>
                              </a:lnTo>
                              <a:lnTo>
                                <a:pt x="113" y="20"/>
                              </a:lnTo>
                              <a:lnTo>
                                <a:pt x="111" y="20"/>
                              </a:lnTo>
                              <a:lnTo>
                                <a:pt x="108" y="18"/>
                              </a:lnTo>
                              <a:lnTo>
                                <a:pt x="107" y="18"/>
                              </a:lnTo>
                              <a:lnTo>
                                <a:pt x="104" y="17"/>
                              </a:lnTo>
                              <a:lnTo>
                                <a:pt x="102" y="17"/>
                              </a:lnTo>
                              <a:lnTo>
                                <a:pt x="101" y="17"/>
                              </a:lnTo>
                              <a:lnTo>
                                <a:pt x="100" y="17"/>
                              </a:lnTo>
                              <a:lnTo>
                                <a:pt x="98" y="17"/>
                              </a:lnTo>
                              <a:lnTo>
                                <a:pt x="95" y="15"/>
                              </a:lnTo>
                              <a:lnTo>
                                <a:pt x="94" y="15"/>
                              </a:lnTo>
                              <a:lnTo>
                                <a:pt x="92" y="15"/>
                              </a:lnTo>
                              <a:lnTo>
                                <a:pt x="90" y="15"/>
                              </a:lnTo>
                              <a:lnTo>
                                <a:pt x="88" y="15"/>
                              </a:lnTo>
                              <a:lnTo>
                                <a:pt x="87" y="15"/>
                              </a:lnTo>
                              <a:lnTo>
                                <a:pt x="85" y="15"/>
                              </a:lnTo>
                              <a:lnTo>
                                <a:pt x="82" y="14"/>
                              </a:lnTo>
                              <a:lnTo>
                                <a:pt x="81" y="15"/>
                              </a:lnTo>
                              <a:lnTo>
                                <a:pt x="78" y="15"/>
                              </a:lnTo>
                              <a:lnTo>
                                <a:pt x="75" y="15"/>
                              </a:lnTo>
                              <a:lnTo>
                                <a:pt x="72" y="15"/>
                              </a:lnTo>
                              <a:lnTo>
                                <a:pt x="69" y="15"/>
                              </a:lnTo>
                              <a:lnTo>
                                <a:pt x="67" y="15"/>
                              </a:lnTo>
                              <a:lnTo>
                                <a:pt x="64" y="17"/>
                              </a:lnTo>
                              <a:lnTo>
                                <a:pt x="62" y="17"/>
                              </a:lnTo>
                              <a:lnTo>
                                <a:pt x="59" y="17"/>
                              </a:lnTo>
                              <a:lnTo>
                                <a:pt x="56" y="18"/>
                              </a:lnTo>
                              <a:lnTo>
                                <a:pt x="54" y="18"/>
                              </a:lnTo>
                              <a:lnTo>
                                <a:pt x="51" y="18"/>
                              </a:lnTo>
                              <a:lnTo>
                                <a:pt x="49" y="20"/>
                              </a:lnTo>
                              <a:lnTo>
                                <a:pt x="48" y="21"/>
                              </a:lnTo>
                              <a:lnTo>
                                <a:pt x="45" y="23"/>
                              </a:lnTo>
                              <a:lnTo>
                                <a:pt x="44" y="24"/>
                              </a:lnTo>
                              <a:lnTo>
                                <a:pt x="41" y="24"/>
                              </a:lnTo>
                              <a:lnTo>
                                <a:pt x="39" y="25"/>
                              </a:lnTo>
                              <a:lnTo>
                                <a:pt x="36" y="27"/>
                              </a:lnTo>
                              <a:lnTo>
                                <a:pt x="35" y="28"/>
                              </a:lnTo>
                              <a:lnTo>
                                <a:pt x="32" y="30"/>
                              </a:lnTo>
                              <a:lnTo>
                                <a:pt x="31" y="31"/>
                              </a:lnTo>
                              <a:lnTo>
                                <a:pt x="29" y="33"/>
                              </a:lnTo>
                              <a:lnTo>
                                <a:pt x="26" y="33"/>
                              </a:lnTo>
                              <a:lnTo>
                                <a:pt x="25" y="35"/>
                              </a:lnTo>
                              <a:lnTo>
                                <a:pt x="23" y="37"/>
                              </a:lnTo>
                              <a:lnTo>
                                <a:pt x="22" y="38"/>
                              </a:lnTo>
                              <a:lnTo>
                                <a:pt x="21" y="40"/>
                              </a:lnTo>
                              <a:lnTo>
                                <a:pt x="19" y="41"/>
                              </a:lnTo>
                              <a:lnTo>
                                <a:pt x="18" y="43"/>
                              </a:lnTo>
                              <a:lnTo>
                                <a:pt x="16" y="46"/>
                              </a:lnTo>
                              <a:lnTo>
                                <a:pt x="16" y="47"/>
                              </a:lnTo>
                              <a:lnTo>
                                <a:pt x="15" y="48"/>
                              </a:lnTo>
                              <a:lnTo>
                                <a:pt x="13" y="51"/>
                              </a:lnTo>
                              <a:lnTo>
                                <a:pt x="12" y="53"/>
                              </a:lnTo>
                              <a:lnTo>
                                <a:pt x="11" y="54"/>
                              </a:lnTo>
                              <a:lnTo>
                                <a:pt x="11" y="57"/>
                              </a:lnTo>
                              <a:lnTo>
                                <a:pt x="9" y="59"/>
                              </a:lnTo>
                              <a:lnTo>
                                <a:pt x="9" y="60"/>
                              </a:lnTo>
                              <a:lnTo>
                                <a:pt x="8" y="63"/>
                              </a:lnTo>
                              <a:lnTo>
                                <a:pt x="8" y="64"/>
                              </a:lnTo>
                              <a:lnTo>
                                <a:pt x="6" y="67"/>
                              </a:lnTo>
                              <a:lnTo>
                                <a:pt x="6" y="69"/>
                              </a:lnTo>
                              <a:lnTo>
                                <a:pt x="6" y="71"/>
                              </a:lnTo>
                              <a:lnTo>
                                <a:pt x="6" y="73"/>
                              </a:lnTo>
                              <a:lnTo>
                                <a:pt x="6" y="76"/>
                              </a:lnTo>
                              <a:lnTo>
                                <a:pt x="6" y="79"/>
                              </a:lnTo>
                              <a:lnTo>
                                <a:pt x="5" y="80"/>
                              </a:lnTo>
                              <a:lnTo>
                                <a:pt x="6" y="84"/>
                              </a:lnTo>
                              <a:lnTo>
                                <a:pt x="6" y="87"/>
                              </a:lnTo>
                              <a:lnTo>
                                <a:pt x="6" y="90"/>
                              </a:lnTo>
                              <a:lnTo>
                                <a:pt x="6" y="93"/>
                              </a:lnTo>
                              <a:lnTo>
                                <a:pt x="8" y="96"/>
                              </a:lnTo>
                              <a:lnTo>
                                <a:pt x="9" y="99"/>
                              </a:lnTo>
                              <a:lnTo>
                                <a:pt x="9" y="102"/>
                              </a:lnTo>
                              <a:lnTo>
                                <a:pt x="11" y="105"/>
                              </a:lnTo>
                              <a:lnTo>
                                <a:pt x="12" y="107"/>
                              </a:lnTo>
                              <a:lnTo>
                                <a:pt x="13" y="110"/>
                              </a:lnTo>
                              <a:lnTo>
                                <a:pt x="15" y="113"/>
                              </a:lnTo>
                              <a:lnTo>
                                <a:pt x="16" y="116"/>
                              </a:lnTo>
                              <a:lnTo>
                                <a:pt x="19" y="119"/>
                              </a:lnTo>
                              <a:lnTo>
                                <a:pt x="22" y="122"/>
                              </a:lnTo>
                              <a:lnTo>
                                <a:pt x="23" y="125"/>
                              </a:lnTo>
                              <a:lnTo>
                                <a:pt x="26" y="126"/>
                              </a:lnTo>
                              <a:lnTo>
                                <a:pt x="29" y="129"/>
                              </a:lnTo>
                              <a:lnTo>
                                <a:pt x="32" y="130"/>
                              </a:lnTo>
                              <a:lnTo>
                                <a:pt x="35" y="133"/>
                              </a:lnTo>
                              <a:lnTo>
                                <a:pt x="38" y="135"/>
                              </a:lnTo>
                              <a:lnTo>
                                <a:pt x="42" y="136"/>
                              </a:lnTo>
                              <a:lnTo>
                                <a:pt x="45" y="138"/>
                              </a:lnTo>
                              <a:lnTo>
                                <a:pt x="49" y="139"/>
                              </a:lnTo>
                              <a:lnTo>
                                <a:pt x="52" y="141"/>
                              </a:lnTo>
                              <a:lnTo>
                                <a:pt x="55" y="142"/>
                              </a:lnTo>
                              <a:lnTo>
                                <a:pt x="56" y="142"/>
                              </a:lnTo>
                              <a:lnTo>
                                <a:pt x="58" y="143"/>
                              </a:lnTo>
                              <a:lnTo>
                                <a:pt x="59" y="143"/>
                              </a:lnTo>
                              <a:lnTo>
                                <a:pt x="61" y="145"/>
                              </a:lnTo>
                              <a:lnTo>
                                <a:pt x="62" y="145"/>
                              </a:lnTo>
                              <a:lnTo>
                                <a:pt x="64" y="146"/>
                              </a:lnTo>
                              <a:lnTo>
                                <a:pt x="65" y="146"/>
                              </a:lnTo>
                              <a:lnTo>
                                <a:pt x="67" y="148"/>
                              </a:lnTo>
                              <a:lnTo>
                                <a:pt x="68" y="148"/>
                              </a:lnTo>
                              <a:lnTo>
                                <a:pt x="69" y="148"/>
                              </a:lnTo>
                              <a:lnTo>
                                <a:pt x="71" y="149"/>
                              </a:lnTo>
                              <a:lnTo>
                                <a:pt x="72" y="149"/>
                              </a:lnTo>
                              <a:lnTo>
                                <a:pt x="74" y="149"/>
                              </a:lnTo>
                              <a:lnTo>
                                <a:pt x="75" y="151"/>
                              </a:lnTo>
                              <a:lnTo>
                                <a:pt x="77" y="151"/>
                              </a:lnTo>
                              <a:lnTo>
                                <a:pt x="78" y="152"/>
                              </a:lnTo>
                              <a:lnTo>
                                <a:pt x="79" y="154"/>
                              </a:lnTo>
                              <a:lnTo>
                                <a:pt x="81" y="154"/>
                              </a:lnTo>
                              <a:lnTo>
                                <a:pt x="82" y="155"/>
                              </a:lnTo>
                              <a:lnTo>
                                <a:pt x="84" y="155"/>
                              </a:lnTo>
                              <a:lnTo>
                                <a:pt x="85" y="155"/>
                              </a:lnTo>
                              <a:lnTo>
                                <a:pt x="87" y="155"/>
                              </a:lnTo>
                              <a:lnTo>
                                <a:pt x="87" y="156"/>
                              </a:lnTo>
                              <a:lnTo>
                                <a:pt x="88" y="156"/>
                              </a:lnTo>
                              <a:lnTo>
                                <a:pt x="90" y="158"/>
                              </a:lnTo>
                              <a:lnTo>
                                <a:pt x="91" y="158"/>
                              </a:lnTo>
                              <a:lnTo>
                                <a:pt x="92" y="159"/>
                              </a:lnTo>
                              <a:lnTo>
                                <a:pt x="94" y="159"/>
                              </a:lnTo>
                              <a:lnTo>
                                <a:pt x="94" y="161"/>
                              </a:lnTo>
                              <a:lnTo>
                                <a:pt x="95" y="161"/>
                              </a:lnTo>
                              <a:lnTo>
                                <a:pt x="97" y="162"/>
                              </a:lnTo>
                              <a:lnTo>
                                <a:pt x="98" y="164"/>
                              </a:lnTo>
                              <a:lnTo>
                                <a:pt x="98" y="165"/>
                              </a:lnTo>
                              <a:lnTo>
                                <a:pt x="98" y="166"/>
                              </a:lnTo>
                              <a:lnTo>
                                <a:pt x="100" y="166"/>
                              </a:lnTo>
                              <a:lnTo>
                                <a:pt x="100" y="168"/>
                              </a:lnTo>
                              <a:lnTo>
                                <a:pt x="101" y="169"/>
                              </a:lnTo>
                              <a:lnTo>
                                <a:pt x="101" y="171"/>
                              </a:lnTo>
                              <a:lnTo>
                                <a:pt x="101" y="172"/>
                              </a:lnTo>
                              <a:lnTo>
                                <a:pt x="101" y="174"/>
                              </a:lnTo>
                              <a:lnTo>
                                <a:pt x="101" y="175"/>
                              </a:lnTo>
                              <a:lnTo>
                                <a:pt x="101" y="177"/>
                              </a:lnTo>
                              <a:lnTo>
                                <a:pt x="101" y="178"/>
                              </a:lnTo>
                              <a:lnTo>
                                <a:pt x="101" y="179"/>
                              </a:lnTo>
                              <a:lnTo>
                                <a:pt x="101" y="181"/>
                              </a:lnTo>
                              <a:lnTo>
                                <a:pt x="101" y="182"/>
                              </a:lnTo>
                              <a:lnTo>
                                <a:pt x="101" y="184"/>
                              </a:lnTo>
                              <a:lnTo>
                                <a:pt x="101" y="185"/>
                              </a:lnTo>
                              <a:lnTo>
                                <a:pt x="100" y="185"/>
                              </a:lnTo>
                              <a:lnTo>
                                <a:pt x="100" y="187"/>
                              </a:lnTo>
                              <a:lnTo>
                                <a:pt x="98" y="187"/>
                              </a:lnTo>
                              <a:lnTo>
                                <a:pt x="98" y="188"/>
                              </a:lnTo>
                              <a:lnTo>
                                <a:pt x="98" y="190"/>
                              </a:lnTo>
                              <a:lnTo>
                                <a:pt x="97" y="190"/>
                              </a:lnTo>
                              <a:lnTo>
                                <a:pt x="97" y="191"/>
                              </a:lnTo>
                              <a:lnTo>
                                <a:pt x="95" y="191"/>
                              </a:lnTo>
                              <a:lnTo>
                                <a:pt x="95" y="192"/>
                              </a:lnTo>
                              <a:lnTo>
                                <a:pt x="94" y="192"/>
                              </a:lnTo>
                              <a:lnTo>
                                <a:pt x="94" y="194"/>
                              </a:lnTo>
                              <a:lnTo>
                                <a:pt x="92" y="194"/>
                              </a:lnTo>
                              <a:lnTo>
                                <a:pt x="91" y="194"/>
                              </a:lnTo>
                              <a:lnTo>
                                <a:pt x="91" y="195"/>
                              </a:lnTo>
                              <a:lnTo>
                                <a:pt x="90" y="195"/>
                              </a:lnTo>
                              <a:lnTo>
                                <a:pt x="88" y="195"/>
                              </a:lnTo>
                              <a:lnTo>
                                <a:pt x="88" y="197"/>
                              </a:lnTo>
                              <a:lnTo>
                                <a:pt x="87" y="197"/>
                              </a:lnTo>
                              <a:lnTo>
                                <a:pt x="85" y="197"/>
                              </a:lnTo>
                              <a:lnTo>
                                <a:pt x="84" y="197"/>
                              </a:lnTo>
                              <a:lnTo>
                                <a:pt x="82" y="197"/>
                              </a:lnTo>
                              <a:lnTo>
                                <a:pt x="81" y="197"/>
                              </a:lnTo>
                              <a:lnTo>
                                <a:pt x="79" y="197"/>
                              </a:lnTo>
                              <a:lnTo>
                                <a:pt x="78" y="197"/>
                              </a:lnTo>
                              <a:lnTo>
                                <a:pt x="77" y="197"/>
                              </a:lnTo>
                              <a:lnTo>
                                <a:pt x="75" y="197"/>
                              </a:lnTo>
                              <a:lnTo>
                                <a:pt x="74" y="197"/>
                              </a:lnTo>
                              <a:lnTo>
                                <a:pt x="72" y="197"/>
                              </a:lnTo>
                              <a:lnTo>
                                <a:pt x="72" y="195"/>
                              </a:lnTo>
                              <a:lnTo>
                                <a:pt x="71" y="195"/>
                              </a:lnTo>
                              <a:lnTo>
                                <a:pt x="69" y="195"/>
                              </a:lnTo>
                              <a:lnTo>
                                <a:pt x="68" y="194"/>
                              </a:lnTo>
                              <a:lnTo>
                                <a:pt x="67" y="192"/>
                              </a:lnTo>
                              <a:lnTo>
                                <a:pt x="65" y="191"/>
                              </a:lnTo>
                              <a:lnTo>
                                <a:pt x="64" y="190"/>
                              </a:lnTo>
                              <a:lnTo>
                                <a:pt x="64" y="188"/>
                              </a:lnTo>
                              <a:lnTo>
                                <a:pt x="62" y="187"/>
                              </a:lnTo>
                              <a:lnTo>
                                <a:pt x="61" y="185"/>
                              </a:lnTo>
                              <a:lnTo>
                                <a:pt x="61" y="184"/>
                              </a:lnTo>
                              <a:lnTo>
                                <a:pt x="59" y="182"/>
                              </a:lnTo>
                              <a:lnTo>
                                <a:pt x="59" y="181"/>
                              </a:lnTo>
                              <a:lnTo>
                                <a:pt x="59" y="179"/>
                              </a:lnTo>
                              <a:lnTo>
                                <a:pt x="59" y="178"/>
                              </a:lnTo>
                              <a:lnTo>
                                <a:pt x="58" y="177"/>
                              </a:lnTo>
                              <a:lnTo>
                                <a:pt x="58" y="175"/>
                              </a:lnTo>
                              <a:lnTo>
                                <a:pt x="58" y="174"/>
                              </a:lnTo>
                              <a:lnTo>
                                <a:pt x="58" y="172"/>
                              </a:lnTo>
                              <a:lnTo>
                                <a:pt x="58" y="171"/>
                              </a:lnTo>
                              <a:lnTo>
                                <a:pt x="58" y="169"/>
                              </a:lnTo>
                              <a:lnTo>
                                <a:pt x="58" y="168"/>
                              </a:lnTo>
                              <a:lnTo>
                                <a:pt x="56" y="166"/>
                              </a:lnTo>
                              <a:lnTo>
                                <a:pt x="0" y="166"/>
                              </a:lnTo>
                              <a:lnTo>
                                <a:pt x="2" y="168"/>
                              </a:lnTo>
                              <a:lnTo>
                                <a:pt x="0" y="169"/>
                              </a:lnTo>
                              <a:lnTo>
                                <a:pt x="0" y="171"/>
                              </a:lnTo>
                              <a:lnTo>
                                <a:pt x="2" y="172"/>
                              </a:lnTo>
                              <a:lnTo>
                                <a:pt x="2" y="174"/>
                              </a:lnTo>
                              <a:lnTo>
                                <a:pt x="0" y="175"/>
                              </a:lnTo>
                              <a:lnTo>
                                <a:pt x="2" y="177"/>
                              </a:lnTo>
                              <a:lnTo>
                                <a:pt x="0" y="177"/>
                              </a:lnTo>
                              <a:lnTo>
                                <a:pt x="0" y="178"/>
                              </a:lnTo>
                              <a:lnTo>
                                <a:pt x="2" y="179"/>
                              </a:lnTo>
                              <a:lnTo>
                                <a:pt x="0" y="181"/>
                              </a:lnTo>
                              <a:lnTo>
                                <a:pt x="2" y="182"/>
                              </a:lnTo>
                              <a:lnTo>
                                <a:pt x="2" y="184"/>
                              </a:lnTo>
                              <a:lnTo>
                                <a:pt x="2" y="185"/>
                              </a:lnTo>
                              <a:lnTo>
                                <a:pt x="2" y="187"/>
                              </a:lnTo>
                              <a:lnTo>
                                <a:pt x="2" y="188"/>
                              </a:lnTo>
                              <a:lnTo>
                                <a:pt x="2" y="190"/>
                              </a:lnTo>
                              <a:lnTo>
                                <a:pt x="3" y="191"/>
                              </a:lnTo>
                              <a:lnTo>
                                <a:pt x="3" y="192"/>
                              </a:lnTo>
                              <a:lnTo>
                                <a:pt x="3" y="194"/>
                              </a:lnTo>
                              <a:lnTo>
                                <a:pt x="3" y="195"/>
                              </a:lnTo>
                              <a:lnTo>
                                <a:pt x="5" y="195"/>
                              </a:lnTo>
                              <a:lnTo>
                                <a:pt x="5" y="197"/>
                              </a:lnTo>
                              <a:lnTo>
                                <a:pt x="5" y="198"/>
                              </a:lnTo>
                              <a:lnTo>
                                <a:pt x="6" y="201"/>
                              </a:lnTo>
                              <a:lnTo>
                                <a:pt x="8" y="204"/>
                              </a:lnTo>
                              <a:lnTo>
                                <a:pt x="8" y="207"/>
                              </a:lnTo>
                              <a:lnTo>
                                <a:pt x="9" y="208"/>
                              </a:lnTo>
                              <a:lnTo>
                                <a:pt x="11" y="211"/>
                              </a:lnTo>
                              <a:lnTo>
                                <a:pt x="12" y="213"/>
                              </a:lnTo>
                              <a:lnTo>
                                <a:pt x="13" y="215"/>
                              </a:lnTo>
                              <a:lnTo>
                                <a:pt x="15" y="217"/>
                              </a:lnTo>
                              <a:lnTo>
                                <a:pt x="16" y="220"/>
                              </a:lnTo>
                              <a:lnTo>
                                <a:pt x="18" y="221"/>
                              </a:lnTo>
                              <a:lnTo>
                                <a:pt x="19" y="223"/>
                              </a:lnTo>
                              <a:lnTo>
                                <a:pt x="21" y="224"/>
                              </a:lnTo>
                              <a:lnTo>
                                <a:pt x="23" y="225"/>
                              </a:lnTo>
                              <a:lnTo>
                                <a:pt x="25" y="227"/>
                              </a:lnTo>
                              <a:lnTo>
                                <a:pt x="26" y="228"/>
                              </a:lnTo>
                              <a:lnTo>
                                <a:pt x="29" y="230"/>
                              </a:lnTo>
                              <a:lnTo>
                                <a:pt x="31" y="231"/>
                              </a:lnTo>
                              <a:lnTo>
                                <a:pt x="33" y="233"/>
                              </a:lnTo>
                              <a:lnTo>
                                <a:pt x="35" y="234"/>
                              </a:lnTo>
                              <a:lnTo>
                                <a:pt x="38" y="236"/>
                              </a:lnTo>
                              <a:lnTo>
                                <a:pt x="39" y="237"/>
                              </a:lnTo>
                              <a:lnTo>
                                <a:pt x="42" y="237"/>
                              </a:lnTo>
                              <a:lnTo>
                                <a:pt x="45" y="238"/>
                              </a:lnTo>
                              <a:lnTo>
                                <a:pt x="46" y="238"/>
                              </a:lnTo>
                              <a:lnTo>
                                <a:pt x="49" y="240"/>
                              </a:lnTo>
                              <a:lnTo>
                                <a:pt x="52" y="241"/>
                              </a:lnTo>
                              <a:lnTo>
                                <a:pt x="55" y="241"/>
                              </a:lnTo>
                              <a:lnTo>
                                <a:pt x="58" y="243"/>
                              </a:lnTo>
                              <a:lnTo>
                                <a:pt x="61" y="243"/>
                              </a:lnTo>
                              <a:lnTo>
                                <a:pt x="64" y="244"/>
                              </a:lnTo>
                              <a:lnTo>
                                <a:pt x="67" y="244"/>
                              </a:lnTo>
                              <a:lnTo>
                                <a:pt x="69" y="244"/>
                              </a:lnTo>
                              <a:lnTo>
                                <a:pt x="72" y="244"/>
                              </a:lnTo>
                              <a:lnTo>
                                <a:pt x="75" y="244"/>
                              </a:lnTo>
                              <a:lnTo>
                                <a:pt x="78" y="244"/>
                              </a:lnTo>
                              <a:lnTo>
                                <a:pt x="81" y="244"/>
                              </a:lnTo>
                              <a:lnTo>
                                <a:pt x="85" y="244"/>
                              </a:lnTo>
                              <a:lnTo>
                                <a:pt x="90" y="244"/>
                              </a:lnTo>
                              <a:lnTo>
                                <a:pt x="94" y="244"/>
                              </a:lnTo>
                              <a:lnTo>
                                <a:pt x="97" y="244"/>
                              </a:lnTo>
                              <a:lnTo>
                                <a:pt x="101" y="243"/>
                              </a:lnTo>
                              <a:lnTo>
                                <a:pt x="104" y="243"/>
                              </a:lnTo>
                              <a:lnTo>
                                <a:pt x="108" y="241"/>
                              </a:lnTo>
                              <a:lnTo>
                                <a:pt x="111" y="241"/>
                              </a:lnTo>
                              <a:lnTo>
                                <a:pt x="114" y="240"/>
                              </a:lnTo>
                              <a:lnTo>
                                <a:pt x="117" y="238"/>
                              </a:lnTo>
                              <a:lnTo>
                                <a:pt x="120" y="237"/>
                              </a:lnTo>
                              <a:lnTo>
                                <a:pt x="123" y="236"/>
                              </a:lnTo>
                              <a:lnTo>
                                <a:pt x="125" y="234"/>
                              </a:lnTo>
                              <a:lnTo>
                                <a:pt x="128" y="233"/>
                              </a:lnTo>
                              <a:lnTo>
                                <a:pt x="131" y="231"/>
                              </a:lnTo>
                              <a:lnTo>
                                <a:pt x="134" y="230"/>
                              </a:lnTo>
                              <a:lnTo>
                                <a:pt x="135" y="228"/>
                              </a:lnTo>
                              <a:lnTo>
                                <a:pt x="138" y="227"/>
                              </a:lnTo>
                              <a:lnTo>
                                <a:pt x="140" y="224"/>
                              </a:lnTo>
                              <a:lnTo>
                                <a:pt x="143" y="223"/>
                              </a:lnTo>
                              <a:lnTo>
                                <a:pt x="144" y="220"/>
                              </a:lnTo>
                              <a:lnTo>
                                <a:pt x="146" y="218"/>
                              </a:lnTo>
                              <a:lnTo>
                                <a:pt x="147" y="215"/>
                              </a:lnTo>
                              <a:lnTo>
                                <a:pt x="148" y="213"/>
                              </a:lnTo>
                              <a:lnTo>
                                <a:pt x="150" y="211"/>
                              </a:lnTo>
                              <a:lnTo>
                                <a:pt x="151" y="208"/>
                              </a:lnTo>
                              <a:lnTo>
                                <a:pt x="153" y="205"/>
                              </a:lnTo>
                              <a:lnTo>
                                <a:pt x="154" y="202"/>
                              </a:lnTo>
                              <a:lnTo>
                                <a:pt x="156" y="200"/>
                              </a:lnTo>
                              <a:lnTo>
                                <a:pt x="156" y="197"/>
                              </a:lnTo>
                              <a:lnTo>
                                <a:pt x="157" y="194"/>
                              </a:lnTo>
                              <a:lnTo>
                                <a:pt x="158" y="191"/>
                              </a:lnTo>
                              <a:lnTo>
                                <a:pt x="158" y="188"/>
                              </a:lnTo>
                              <a:lnTo>
                                <a:pt x="158" y="184"/>
                              </a:lnTo>
                              <a:lnTo>
                                <a:pt x="158" y="181"/>
                              </a:lnTo>
                              <a:lnTo>
                                <a:pt x="158" y="177"/>
                              </a:lnTo>
                              <a:lnTo>
                                <a:pt x="158" y="175"/>
                              </a:lnTo>
                              <a:lnTo>
                                <a:pt x="158" y="172"/>
                              </a:lnTo>
                              <a:lnTo>
                                <a:pt x="158" y="169"/>
                              </a:lnTo>
                              <a:lnTo>
                                <a:pt x="158" y="168"/>
                              </a:lnTo>
                              <a:lnTo>
                                <a:pt x="158" y="165"/>
                              </a:lnTo>
                              <a:lnTo>
                                <a:pt x="157" y="164"/>
                              </a:lnTo>
                              <a:lnTo>
                                <a:pt x="157" y="161"/>
                              </a:lnTo>
                              <a:lnTo>
                                <a:pt x="156" y="159"/>
                              </a:lnTo>
                              <a:lnTo>
                                <a:pt x="156" y="156"/>
                              </a:lnTo>
                              <a:lnTo>
                                <a:pt x="154" y="155"/>
                              </a:lnTo>
                              <a:lnTo>
                                <a:pt x="154" y="154"/>
                              </a:lnTo>
                              <a:lnTo>
                                <a:pt x="153" y="151"/>
                              </a:lnTo>
                              <a:lnTo>
                                <a:pt x="153" y="149"/>
                              </a:lnTo>
                              <a:lnTo>
                                <a:pt x="151" y="148"/>
                              </a:lnTo>
                              <a:lnTo>
                                <a:pt x="150" y="146"/>
                              </a:lnTo>
                              <a:lnTo>
                                <a:pt x="148" y="145"/>
                              </a:lnTo>
                              <a:lnTo>
                                <a:pt x="148" y="142"/>
                              </a:lnTo>
                              <a:lnTo>
                                <a:pt x="147" y="141"/>
                              </a:lnTo>
                              <a:lnTo>
                                <a:pt x="146" y="139"/>
                              </a:lnTo>
                              <a:lnTo>
                                <a:pt x="144" y="138"/>
                              </a:lnTo>
                              <a:lnTo>
                                <a:pt x="141" y="136"/>
                              </a:lnTo>
                              <a:lnTo>
                                <a:pt x="140" y="135"/>
                              </a:lnTo>
                              <a:lnTo>
                                <a:pt x="138" y="133"/>
                              </a:lnTo>
                              <a:lnTo>
                                <a:pt x="135" y="130"/>
                              </a:lnTo>
                              <a:lnTo>
                                <a:pt x="134" y="129"/>
                              </a:lnTo>
                              <a:lnTo>
                                <a:pt x="133" y="128"/>
                              </a:lnTo>
                              <a:lnTo>
                                <a:pt x="130" y="126"/>
                              </a:lnTo>
                              <a:lnTo>
                                <a:pt x="128" y="125"/>
                              </a:lnTo>
                              <a:lnTo>
                                <a:pt x="125" y="123"/>
                              </a:lnTo>
                              <a:lnTo>
                                <a:pt x="124" y="122"/>
                              </a:lnTo>
                              <a:lnTo>
                                <a:pt x="121" y="120"/>
                              </a:lnTo>
                              <a:lnTo>
                                <a:pt x="118" y="119"/>
                              </a:lnTo>
                              <a:lnTo>
                                <a:pt x="115" y="118"/>
                              </a:lnTo>
                              <a:lnTo>
                                <a:pt x="113" y="116"/>
                              </a:lnTo>
                              <a:lnTo>
                                <a:pt x="110" y="115"/>
                              </a:lnTo>
                              <a:lnTo>
                                <a:pt x="107" y="113"/>
                              </a:lnTo>
                              <a:lnTo>
                                <a:pt x="105" y="113"/>
                              </a:lnTo>
                              <a:lnTo>
                                <a:pt x="104" y="112"/>
                              </a:lnTo>
                              <a:lnTo>
                                <a:pt x="102" y="112"/>
                              </a:lnTo>
                              <a:lnTo>
                                <a:pt x="101" y="110"/>
                              </a:lnTo>
                              <a:lnTo>
                                <a:pt x="100" y="110"/>
                              </a:lnTo>
                              <a:lnTo>
                                <a:pt x="98" y="109"/>
                              </a:lnTo>
                              <a:lnTo>
                                <a:pt x="97" y="109"/>
                              </a:lnTo>
                              <a:lnTo>
                                <a:pt x="95" y="107"/>
                              </a:lnTo>
                              <a:lnTo>
                                <a:pt x="94" y="107"/>
                              </a:lnTo>
                              <a:lnTo>
                                <a:pt x="92" y="106"/>
                              </a:lnTo>
                              <a:lnTo>
                                <a:pt x="91" y="106"/>
                              </a:lnTo>
                              <a:lnTo>
                                <a:pt x="90" y="105"/>
                              </a:lnTo>
                              <a:lnTo>
                                <a:pt x="88" y="105"/>
                              </a:lnTo>
                              <a:lnTo>
                                <a:pt x="87" y="105"/>
                              </a:lnTo>
                              <a:lnTo>
                                <a:pt x="85" y="103"/>
                              </a:lnTo>
                              <a:lnTo>
                                <a:pt x="84" y="103"/>
                              </a:lnTo>
                              <a:lnTo>
                                <a:pt x="82" y="103"/>
                              </a:lnTo>
                              <a:lnTo>
                                <a:pt x="82" y="102"/>
                              </a:lnTo>
                              <a:lnTo>
                                <a:pt x="81" y="102"/>
                              </a:lnTo>
                              <a:lnTo>
                                <a:pt x="79" y="102"/>
                              </a:lnTo>
                              <a:lnTo>
                                <a:pt x="78" y="100"/>
                              </a:lnTo>
                              <a:lnTo>
                                <a:pt x="77" y="100"/>
                              </a:lnTo>
                              <a:lnTo>
                                <a:pt x="77" y="99"/>
                              </a:lnTo>
                              <a:lnTo>
                                <a:pt x="75" y="99"/>
                              </a:lnTo>
                              <a:lnTo>
                                <a:pt x="75" y="97"/>
                              </a:lnTo>
                              <a:lnTo>
                                <a:pt x="74" y="97"/>
                              </a:lnTo>
                              <a:lnTo>
                                <a:pt x="72" y="96"/>
                              </a:lnTo>
                              <a:lnTo>
                                <a:pt x="71" y="96"/>
                              </a:lnTo>
                              <a:lnTo>
                                <a:pt x="69" y="95"/>
                              </a:lnTo>
                              <a:lnTo>
                                <a:pt x="68" y="95"/>
                              </a:lnTo>
                              <a:lnTo>
                                <a:pt x="68" y="93"/>
                              </a:lnTo>
                              <a:lnTo>
                                <a:pt x="67" y="92"/>
                              </a:lnTo>
                              <a:lnTo>
                                <a:pt x="65" y="92"/>
                              </a:lnTo>
                              <a:lnTo>
                                <a:pt x="65" y="90"/>
                              </a:lnTo>
                              <a:lnTo>
                                <a:pt x="64" y="90"/>
                              </a:lnTo>
                              <a:lnTo>
                                <a:pt x="64" y="89"/>
                              </a:lnTo>
                              <a:lnTo>
                                <a:pt x="64" y="87"/>
                              </a:lnTo>
                              <a:lnTo>
                                <a:pt x="62" y="86"/>
                              </a:lnTo>
                              <a:lnTo>
                                <a:pt x="62" y="84"/>
                              </a:lnTo>
                              <a:lnTo>
                                <a:pt x="62" y="83"/>
                              </a:lnTo>
                              <a:lnTo>
                                <a:pt x="62" y="82"/>
                              </a:lnTo>
                              <a:lnTo>
                                <a:pt x="62" y="80"/>
                              </a:lnTo>
                              <a:lnTo>
                                <a:pt x="61" y="79"/>
                              </a:lnTo>
                              <a:lnTo>
                                <a:pt x="62" y="79"/>
                              </a:lnTo>
                              <a:lnTo>
                                <a:pt x="62" y="77"/>
                              </a:lnTo>
                              <a:lnTo>
                                <a:pt x="62" y="76"/>
                              </a:lnTo>
                              <a:lnTo>
                                <a:pt x="62" y="74"/>
                              </a:lnTo>
                              <a:lnTo>
                                <a:pt x="62" y="73"/>
                              </a:lnTo>
                              <a:lnTo>
                                <a:pt x="64" y="73"/>
                              </a:lnTo>
                              <a:lnTo>
                                <a:pt x="64" y="71"/>
                              </a:lnTo>
                              <a:lnTo>
                                <a:pt x="64" y="70"/>
                              </a:lnTo>
                              <a:lnTo>
                                <a:pt x="65" y="70"/>
                              </a:lnTo>
                              <a:lnTo>
                                <a:pt x="65" y="69"/>
                              </a:lnTo>
                              <a:lnTo>
                                <a:pt x="67" y="69"/>
                              </a:lnTo>
                              <a:lnTo>
                                <a:pt x="67" y="67"/>
                              </a:lnTo>
                              <a:lnTo>
                                <a:pt x="68" y="66"/>
                              </a:lnTo>
                              <a:lnTo>
                                <a:pt x="69" y="64"/>
                              </a:lnTo>
                              <a:lnTo>
                                <a:pt x="69" y="63"/>
                              </a:lnTo>
                              <a:lnTo>
                                <a:pt x="71" y="63"/>
                              </a:lnTo>
                              <a:lnTo>
                                <a:pt x="72" y="63"/>
                              </a:lnTo>
                              <a:lnTo>
                                <a:pt x="74" y="63"/>
                              </a:lnTo>
                              <a:lnTo>
                                <a:pt x="75" y="63"/>
                              </a:lnTo>
                              <a:lnTo>
                                <a:pt x="77" y="63"/>
                              </a:lnTo>
                              <a:lnTo>
                                <a:pt x="78" y="63"/>
                              </a:lnTo>
                              <a:lnTo>
                                <a:pt x="79" y="63"/>
                              </a:lnTo>
                              <a:lnTo>
                                <a:pt x="79" y="61"/>
                              </a:lnTo>
                              <a:lnTo>
                                <a:pt x="82" y="63"/>
                              </a:lnTo>
                              <a:lnTo>
                                <a:pt x="84" y="63"/>
                              </a:lnTo>
                              <a:lnTo>
                                <a:pt x="85" y="63"/>
                              </a:lnTo>
                              <a:lnTo>
                                <a:pt x="87" y="63"/>
                              </a:lnTo>
                              <a:lnTo>
                                <a:pt x="88" y="63"/>
                              </a:lnTo>
                              <a:lnTo>
                                <a:pt x="90" y="63"/>
                              </a:lnTo>
                              <a:lnTo>
                                <a:pt x="90" y="64"/>
                              </a:lnTo>
                              <a:lnTo>
                                <a:pt x="91" y="64"/>
                              </a:lnTo>
                              <a:lnTo>
                                <a:pt x="92" y="66"/>
                              </a:lnTo>
                              <a:lnTo>
                                <a:pt x="94" y="67"/>
                              </a:lnTo>
                              <a:lnTo>
                                <a:pt x="95" y="69"/>
                              </a:lnTo>
                              <a:lnTo>
                                <a:pt x="95" y="70"/>
                              </a:lnTo>
                              <a:lnTo>
                                <a:pt x="97" y="70"/>
                              </a:lnTo>
                              <a:lnTo>
                                <a:pt x="97" y="71"/>
                              </a:lnTo>
                              <a:lnTo>
                                <a:pt x="98" y="73"/>
                              </a:lnTo>
                              <a:lnTo>
                                <a:pt x="98" y="74"/>
                              </a:lnTo>
                              <a:lnTo>
                                <a:pt x="100" y="76"/>
                              </a:lnTo>
                              <a:lnTo>
                                <a:pt x="100" y="77"/>
                              </a:lnTo>
                              <a:lnTo>
                                <a:pt x="100" y="79"/>
                              </a:lnTo>
                              <a:lnTo>
                                <a:pt x="100" y="80"/>
                              </a:lnTo>
                              <a:lnTo>
                                <a:pt x="100" y="82"/>
                              </a:lnTo>
                              <a:lnTo>
                                <a:pt x="100" y="83"/>
                              </a:lnTo>
                              <a:lnTo>
                                <a:pt x="156" y="83"/>
                              </a:lnTo>
                              <a:close/>
                              <a:moveTo>
                                <a:pt x="183" y="295"/>
                              </a:moveTo>
                              <a:lnTo>
                                <a:pt x="233" y="295"/>
                              </a:lnTo>
                              <a:lnTo>
                                <a:pt x="233" y="224"/>
                              </a:lnTo>
                              <a:lnTo>
                                <a:pt x="236" y="227"/>
                              </a:lnTo>
                              <a:lnTo>
                                <a:pt x="237" y="228"/>
                              </a:lnTo>
                              <a:lnTo>
                                <a:pt x="239" y="230"/>
                              </a:lnTo>
                              <a:lnTo>
                                <a:pt x="240" y="231"/>
                              </a:lnTo>
                              <a:lnTo>
                                <a:pt x="242" y="233"/>
                              </a:lnTo>
                              <a:lnTo>
                                <a:pt x="245" y="234"/>
                              </a:lnTo>
                              <a:lnTo>
                                <a:pt x="246" y="236"/>
                              </a:lnTo>
                              <a:lnTo>
                                <a:pt x="248" y="237"/>
                              </a:lnTo>
                              <a:lnTo>
                                <a:pt x="250" y="238"/>
                              </a:lnTo>
                              <a:lnTo>
                                <a:pt x="252" y="238"/>
                              </a:lnTo>
                              <a:lnTo>
                                <a:pt x="253" y="240"/>
                              </a:lnTo>
                              <a:lnTo>
                                <a:pt x="255" y="240"/>
                              </a:lnTo>
                              <a:lnTo>
                                <a:pt x="258" y="241"/>
                              </a:lnTo>
                              <a:lnTo>
                                <a:pt x="260" y="241"/>
                              </a:lnTo>
                              <a:lnTo>
                                <a:pt x="262" y="243"/>
                              </a:lnTo>
                              <a:lnTo>
                                <a:pt x="265" y="243"/>
                              </a:lnTo>
                              <a:lnTo>
                                <a:pt x="266" y="244"/>
                              </a:lnTo>
                              <a:lnTo>
                                <a:pt x="269" y="244"/>
                              </a:lnTo>
                              <a:lnTo>
                                <a:pt x="271" y="246"/>
                              </a:lnTo>
                              <a:lnTo>
                                <a:pt x="273" y="246"/>
                              </a:lnTo>
                              <a:lnTo>
                                <a:pt x="276" y="246"/>
                              </a:lnTo>
                              <a:lnTo>
                                <a:pt x="279" y="246"/>
                              </a:lnTo>
                              <a:lnTo>
                                <a:pt x="282" y="246"/>
                              </a:lnTo>
                              <a:lnTo>
                                <a:pt x="283" y="246"/>
                              </a:lnTo>
                              <a:lnTo>
                                <a:pt x="286" y="246"/>
                              </a:lnTo>
                              <a:lnTo>
                                <a:pt x="289" y="246"/>
                              </a:lnTo>
                              <a:lnTo>
                                <a:pt x="292" y="246"/>
                              </a:lnTo>
                              <a:lnTo>
                                <a:pt x="295" y="246"/>
                              </a:lnTo>
                              <a:lnTo>
                                <a:pt x="298" y="246"/>
                              </a:lnTo>
                              <a:lnTo>
                                <a:pt x="301" y="244"/>
                              </a:lnTo>
                              <a:lnTo>
                                <a:pt x="304" y="244"/>
                              </a:lnTo>
                              <a:lnTo>
                                <a:pt x="305" y="243"/>
                              </a:lnTo>
                              <a:lnTo>
                                <a:pt x="308" y="243"/>
                              </a:lnTo>
                              <a:lnTo>
                                <a:pt x="311" y="241"/>
                              </a:lnTo>
                              <a:lnTo>
                                <a:pt x="314" y="240"/>
                              </a:lnTo>
                              <a:lnTo>
                                <a:pt x="315" y="238"/>
                              </a:lnTo>
                              <a:lnTo>
                                <a:pt x="318" y="238"/>
                              </a:lnTo>
                              <a:lnTo>
                                <a:pt x="319" y="237"/>
                              </a:lnTo>
                              <a:lnTo>
                                <a:pt x="322" y="236"/>
                              </a:lnTo>
                              <a:lnTo>
                                <a:pt x="325" y="234"/>
                              </a:lnTo>
                              <a:lnTo>
                                <a:pt x="327" y="233"/>
                              </a:lnTo>
                              <a:lnTo>
                                <a:pt x="328" y="231"/>
                              </a:lnTo>
                              <a:lnTo>
                                <a:pt x="331" y="230"/>
                              </a:lnTo>
                              <a:lnTo>
                                <a:pt x="332" y="228"/>
                              </a:lnTo>
                              <a:lnTo>
                                <a:pt x="335" y="227"/>
                              </a:lnTo>
                              <a:lnTo>
                                <a:pt x="338" y="225"/>
                              </a:lnTo>
                              <a:lnTo>
                                <a:pt x="339" y="224"/>
                              </a:lnTo>
                              <a:lnTo>
                                <a:pt x="341" y="221"/>
                              </a:lnTo>
                              <a:lnTo>
                                <a:pt x="344" y="220"/>
                              </a:lnTo>
                              <a:lnTo>
                                <a:pt x="345" y="217"/>
                              </a:lnTo>
                              <a:lnTo>
                                <a:pt x="347" y="215"/>
                              </a:lnTo>
                              <a:lnTo>
                                <a:pt x="348" y="213"/>
                              </a:lnTo>
                              <a:lnTo>
                                <a:pt x="350" y="211"/>
                              </a:lnTo>
                              <a:lnTo>
                                <a:pt x="351" y="208"/>
                              </a:lnTo>
                              <a:lnTo>
                                <a:pt x="352" y="205"/>
                              </a:lnTo>
                              <a:lnTo>
                                <a:pt x="354" y="202"/>
                              </a:lnTo>
                              <a:lnTo>
                                <a:pt x="355" y="201"/>
                              </a:lnTo>
                              <a:lnTo>
                                <a:pt x="355" y="198"/>
                              </a:lnTo>
                              <a:lnTo>
                                <a:pt x="357" y="195"/>
                              </a:lnTo>
                              <a:lnTo>
                                <a:pt x="357" y="192"/>
                              </a:lnTo>
                              <a:lnTo>
                                <a:pt x="358" y="191"/>
                              </a:lnTo>
                              <a:lnTo>
                                <a:pt x="360" y="188"/>
                              </a:lnTo>
                              <a:lnTo>
                                <a:pt x="361" y="185"/>
                              </a:lnTo>
                              <a:lnTo>
                                <a:pt x="361" y="182"/>
                              </a:lnTo>
                              <a:lnTo>
                                <a:pt x="362" y="179"/>
                              </a:lnTo>
                              <a:lnTo>
                                <a:pt x="362" y="177"/>
                              </a:lnTo>
                              <a:lnTo>
                                <a:pt x="364" y="174"/>
                              </a:lnTo>
                              <a:lnTo>
                                <a:pt x="364" y="171"/>
                              </a:lnTo>
                              <a:lnTo>
                                <a:pt x="364" y="168"/>
                              </a:lnTo>
                              <a:lnTo>
                                <a:pt x="364" y="165"/>
                              </a:lnTo>
                              <a:lnTo>
                                <a:pt x="364" y="162"/>
                              </a:lnTo>
                              <a:lnTo>
                                <a:pt x="364" y="158"/>
                              </a:lnTo>
                              <a:lnTo>
                                <a:pt x="364" y="156"/>
                              </a:lnTo>
                              <a:lnTo>
                                <a:pt x="364" y="155"/>
                              </a:lnTo>
                              <a:lnTo>
                                <a:pt x="364" y="152"/>
                              </a:lnTo>
                              <a:lnTo>
                                <a:pt x="364" y="151"/>
                              </a:lnTo>
                              <a:lnTo>
                                <a:pt x="364" y="148"/>
                              </a:lnTo>
                              <a:lnTo>
                                <a:pt x="364" y="146"/>
                              </a:lnTo>
                              <a:lnTo>
                                <a:pt x="364" y="145"/>
                              </a:lnTo>
                              <a:lnTo>
                                <a:pt x="362" y="142"/>
                              </a:lnTo>
                              <a:lnTo>
                                <a:pt x="362" y="141"/>
                              </a:lnTo>
                              <a:lnTo>
                                <a:pt x="362" y="138"/>
                              </a:lnTo>
                              <a:lnTo>
                                <a:pt x="362" y="136"/>
                              </a:lnTo>
                              <a:lnTo>
                                <a:pt x="361" y="133"/>
                              </a:lnTo>
                              <a:lnTo>
                                <a:pt x="361" y="132"/>
                              </a:lnTo>
                              <a:lnTo>
                                <a:pt x="361" y="130"/>
                              </a:lnTo>
                              <a:lnTo>
                                <a:pt x="360" y="129"/>
                              </a:lnTo>
                              <a:lnTo>
                                <a:pt x="360" y="126"/>
                              </a:lnTo>
                              <a:lnTo>
                                <a:pt x="358" y="125"/>
                              </a:lnTo>
                              <a:lnTo>
                                <a:pt x="358" y="122"/>
                              </a:lnTo>
                              <a:lnTo>
                                <a:pt x="357" y="120"/>
                              </a:lnTo>
                              <a:lnTo>
                                <a:pt x="357" y="119"/>
                              </a:lnTo>
                              <a:lnTo>
                                <a:pt x="355" y="116"/>
                              </a:lnTo>
                              <a:lnTo>
                                <a:pt x="355" y="115"/>
                              </a:lnTo>
                              <a:lnTo>
                                <a:pt x="354" y="113"/>
                              </a:lnTo>
                              <a:lnTo>
                                <a:pt x="352" y="110"/>
                              </a:lnTo>
                              <a:lnTo>
                                <a:pt x="352" y="109"/>
                              </a:lnTo>
                              <a:lnTo>
                                <a:pt x="351" y="107"/>
                              </a:lnTo>
                              <a:lnTo>
                                <a:pt x="351" y="106"/>
                              </a:lnTo>
                              <a:lnTo>
                                <a:pt x="350" y="105"/>
                              </a:lnTo>
                              <a:lnTo>
                                <a:pt x="348" y="103"/>
                              </a:lnTo>
                              <a:lnTo>
                                <a:pt x="348" y="102"/>
                              </a:lnTo>
                              <a:lnTo>
                                <a:pt x="347" y="100"/>
                              </a:lnTo>
                              <a:lnTo>
                                <a:pt x="345" y="99"/>
                              </a:lnTo>
                              <a:lnTo>
                                <a:pt x="344" y="97"/>
                              </a:lnTo>
                              <a:lnTo>
                                <a:pt x="342" y="96"/>
                              </a:lnTo>
                              <a:lnTo>
                                <a:pt x="341" y="95"/>
                              </a:lnTo>
                              <a:lnTo>
                                <a:pt x="339" y="92"/>
                              </a:lnTo>
                              <a:lnTo>
                                <a:pt x="338" y="90"/>
                              </a:lnTo>
                              <a:lnTo>
                                <a:pt x="337" y="89"/>
                              </a:lnTo>
                              <a:lnTo>
                                <a:pt x="335" y="87"/>
                              </a:lnTo>
                              <a:lnTo>
                                <a:pt x="332" y="86"/>
                              </a:lnTo>
                              <a:lnTo>
                                <a:pt x="331" y="84"/>
                              </a:lnTo>
                              <a:lnTo>
                                <a:pt x="328" y="83"/>
                              </a:lnTo>
                              <a:lnTo>
                                <a:pt x="327" y="82"/>
                              </a:lnTo>
                              <a:lnTo>
                                <a:pt x="324" y="80"/>
                              </a:lnTo>
                              <a:lnTo>
                                <a:pt x="322" y="79"/>
                              </a:lnTo>
                              <a:lnTo>
                                <a:pt x="319" y="77"/>
                              </a:lnTo>
                              <a:lnTo>
                                <a:pt x="318" y="76"/>
                              </a:lnTo>
                              <a:lnTo>
                                <a:pt x="315" y="74"/>
                              </a:lnTo>
                              <a:lnTo>
                                <a:pt x="314" y="74"/>
                              </a:lnTo>
                              <a:lnTo>
                                <a:pt x="311" y="73"/>
                              </a:lnTo>
                              <a:lnTo>
                                <a:pt x="308" y="73"/>
                              </a:lnTo>
                              <a:lnTo>
                                <a:pt x="305" y="71"/>
                              </a:lnTo>
                              <a:lnTo>
                                <a:pt x="302" y="71"/>
                              </a:lnTo>
                              <a:lnTo>
                                <a:pt x="299" y="70"/>
                              </a:lnTo>
                              <a:lnTo>
                                <a:pt x="296" y="70"/>
                              </a:lnTo>
                              <a:lnTo>
                                <a:pt x="294" y="70"/>
                              </a:lnTo>
                              <a:lnTo>
                                <a:pt x="291" y="70"/>
                              </a:lnTo>
                              <a:lnTo>
                                <a:pt x="288" y="70"/>
                              </a:lnTo>
                              <a:lnTo>
                                <a:pt x="285" y="70"/>
                              </a:lnTo>
                              <a:lnTo>
                                <a:pt x="282" y="69"/>
                              </a:lnTo>
                              <a:lnTo>
                                <a:pt x="281" y="70"/>
                              </a:lnTo>
                              <a:lnTo>
                                <a:pt x="278" y="70"/>
                              </a:lnTo>
                              <a:lnTo>
                                <a:pt x="275" y="70"/>
                              </a:lnTo>
                              <a:lnTo>
                                <a:pt x="272" y="70"/>
                              </a:lnTo>
                              <a:lnTo>
                                <a:pt x="269" y="70"/>
                              </a:lnTo>
                              <a:lnTo>
                                <a:pt x="266" y="70"/>
                              </a:lnTo>
                              <a:lnTo>
                                <a:pt x="265" y="71"/>
                              </a:lnTo>
                              <a:lnTo>
                                <a:pt x="262" y="71"/>
                              </a:lnTo>
                              <a:lnTo>
                                <a:pt x="259" y="71"/>
                              </a:lnTo>
                              <a:lnTo>
                                <a:pt x="258" y="73"/>
                              </a:lnTo>
                              <a:lnTo>
                                <a:pt x="255" y="73"/>
                              </a:lnTo>
                              <a:lnTo>
                                <a:pt x="252" y="73"/>
                              </a:lnTo>
                              <a:lnTo>
                                <a:pt x="250" y="74"/>
                              </a:lnTo>
                              <a:lnTo>
                                <a:pt x="249" y="76"/>
                              </a:lnTo>
                              <a:lnTo>
                                <a:pt x="246" y="77"/>
                              </a:lnTo>
                              <a:lnTo>
                                <a:pt x="245" y="79"/>
                              </a:lnTo>
                              <a:lnTo>
                                <a:pt x="243" y="80"/>
                              </a:lnTo>
                              <a:lnTo>
                                <a:pt x="240" y="82"/>
                              </a:lnTo>
                              <a:lnTo>
                                <a:pt x="239" y="83"/>
                              </a:lnTo>
                              <a:lnTo>
                                <a:pt x="237" y="84"/>
                              </a:lnTo>
                              <a:lnTo>
                                <a:pt x="236" y="86"/>
                              </a:lnTo>
                              <a:lnTo>
                                <a:pt x="235" y="89"/>
                              </a:lnTo>
                              <a:lnTo>
                                <a:pt x="233" y="90"/>
                              </a:lnTo>
                              <a:lnTo>
                                <a:pt x="230" y="92"/>
                              </a:lnTo>
                              <a:lnTo>
                                <a:pt x="230" y="73"/>
                              </a:lnTo>
                              <a:lnTo>
                                <a:pt x="183" y="73"/>
                              </a:lnTo>
                              <a:lnTo>
                                <a:pt x="183" y="295"/>
                              </a:lnTo>
                              <a:close/>
                              <a:moveTo>
                                <a:pt x="272" y="115"/>
                              </a:moveTo>
                              <a:lnTo>
                                <a:pt x="275" y="116"/>
                              </a:lnTo>
                              <a:lnTo>
                                <a:pt x="276" y="116"/>
                              </a:lnTo>
                              <a:lnTo>
                                <a:pt x="279" y="116"/>
                              </a:lnTo>
                              <a:lnTo>
                                <a:pt x="281" y="116"/>
                              </a:lnTo>
                              <a:lnTo>
                                <a:pt x="282" y="116"/>
                              </a:lnTo>
                              <a:lnTo>
                                <a:pt x="285" y="116"/>
                              </a:lnTo>
                              <a:lnTo>
                                <a:pt x="286" y="118"/>
                              </a:lnTo>
                              <a:lnTo>
                                <a:pt x="288" y="118"/>
                              </a:lnTo>
                              <a:lnTo>
                                <a:pt x="289" y="119"/>
                              </a:lnTo>
                              <a:lnTo>
                                <a:pt x="291" y="119"/>
                              </a:lnTo>
                              <a:lnTo>
                                <a:pt x="292" y="120"/>
                              </a:lnTo>
                              <a:lnTo>
                                <a:pt x="294" y="120"/>
                              </a:lnTo>
                              <a:lnTo>
                                <a:pt x="295" y="122"/>
                              </a:lnTo>
                              <a:lnTo>
                                <a:pt x="296" y="123"/>
                              </a:lnTo>
                              <a:lnTo>
                                <a:pt x="298" y="123"/>
                              </a:lnTo>
                              <a:lnTo>
                                <a:pt x="299" y="125"/>
                              </a:lnTo>
                              <a:lnTo>
                                <a:pt x="301" y="126"/>
                              </a:lnTo>
                              <a:lnTo>
                                <a:pt x="302" y="128"/>
                              </a:lnTo>
                              <a:lnTo>
                                <a:pt x="304" y="129"/>
                              </a:lnTo>
                              <a:lnTo>
                                <a:pt x="305" y="130"/>
                              </a:lnTo>
                              <a:lnTo>
                                <a:pt x="306" y="132"/>
                              </a:lnTo>
                              <a:lnTo>
                                <a:pt x="306" y="133"/>
                              </a:lnTo>
                              <a:lnTo>
                                <a:pt x="308" y="135"/>
                              </a:lnTo>
                              <a:lnTo>
                                <a:pt x="309" y="138"/>
                              </a:lnTo>
                              <a:lnTo>
                                <a:pt x="311" y="139"/>
                              </a:lnTo>
                              <a:lnTo>
                                <a:pt x="311" y="141"/>
                              </a:lnTo>
                              <a:lnTo>
                                <a:pt x="312" y="143"/>
                              </a:lnTo>
                              <a:lnTo>
                                <a:pt x="312" y="145"/>
                              </a:lnTo>
                              <a:lnTo>
                                <a:pt x="314" y="146"/>
                              </a:lnTo>
                              <a:lnTo>
                                <a:pt x="314" y="148"/>
                              </a:lnTo>
                              <a:lnTo>
                                <a:pt x="314" y="149"/>
                              </a:lnTo>
                              <a:lnTo>
                                <a:pt x="314" y="152"/>
                              </a:lnTo>
                              <a:lnTo>
                                <a:pt x="314" y="154"/>
                              </a:lnTo>
                              <a:lnTo>
                                <a:pt x="314" y="155"/>
                              </a:lnTo>
                              <a:lnTo>
                                <a:pt x="314" y="156"/>
                              </a:lnTo>
                              <a:lnTo>
                                <a:pt x="314" y="159"/>
                              </a:lnTo>
                              <a:lnTo>
                                <a:pt x="314" y="161"/>
                              </a:lnTo>
                              <a:lnTo>
                                <a:pt x="314" y="164"/>
                              </a:lnTo>
                              <a:lnTo>
                                <a:pt x="314" y="165"/>
                              </a:lnTo>
                              <a:lnTo>
                                <a:pt x="314" y="166"/>
                              </a:lnTo>
                              <a:lnTo>
                                <a:pt x="314" y="168"/>
                              </a:lnTo>
                              <a:lnTo>
                                <a:pt x="312" y="171"/>
                              </a:lnTo>
                              <a:lnTo>
                                <a:pt x="312" y="172"/>
                              </a:lnTo>
                              <a:lnTo>
                                <a:pt x="311" y="174"/>
                              </a:lnTo>
                              <a:lnTo>
                                <a:pt x="311" y="175"/>
                              </a:lnTo>
                              <a:lnTo>
                                <a:pt x="309" y="177"/>
                              </a:lnTo>
                              <a:lnTo>
                                <a:pt x="308" y="178"/>
                              </a:lnTo>
                              <a:lnTo>
                                <a:pt x="308" y="181"/>
                              </a:lnTo>
                              <a:lnTo>
                                <a:pt x="306" y="182"/>
                              </a:lnTo>
                              <a:lnTo>
                                <a:pt x="306" y="184"/>
                              </a:lnTo>
                              <a:lnTo>
                                <a:pt x="305" y="185"/>
                              </a:lnTo>
                              <a:lnTo>
                                <a:pt x="304" y="187"/>
                              </a:lnTo>
                              <a:lnTo>
                                <a:pt x="302" y="188"/>
                              </a:lnTo>
                              <a:lnTo>
                                <a:pt x="301" y="190"/>
                              </a:lnTo>
                              <a:lnTo>
                                <a:pt x="299" y="190"/>
                              </a:lnTo>
                              <a:lnTo>
                                <a:pt x="298" y="191"/>
                              </a:lnTo>
                              <a:lnTo>
                                <a:pt x="296" y="192"/>
                              </a:lnTo>
                              <a:lnTo>
                                <a:pt x="295" y="194"/>
                              </a:lnTo>
                              <a:lnTo>
                                <a:pt x="294" y="194"/>
                              </a:lnTo>
                              <a:lnTo>
                                <a:pt x="292" y="195"/>
                              </a:lnTo>
                              <a:lnTo>
                                <a:pt x="291" y="195"/>
                              </a:lnTo>
                              <a:lnTo>
                                <a:pt x="289" y="197"/>
                              </a:lnTo>
                              <a:lnTo>
                                <a:pt x="288" y="197"/>
                              </a:lnTo>
                              <a:lnTo>
                                <a:pt x="286" y="197"/>
                              </a:lnTo>
                              <a:lnTo>
                                <a:pt x="285" y="198"/>
                              </a:lnTo>
                              <a:lnTo>
                                <a:pt x="282" y="198"/>
                              </a:lnTo>
                              <a:lnTo>
                                <a:pt x="281" y="198"/>
                              </a:lnTo>
                              <a:lnTo>
                                <a:pt x="279" y="198"/>
                              </a:lnTo>
                              <a:lnTo>
                                <a:pt x="276" y="198"/>
                              </a:lnTo>
                              <a:lnTo>
                                <a:pt x="275" y="198"/>
                              </a:lnTo>
                              <a:lnTo>
                                <a:pt x="272" y="198"/>
                              </a:lnTo>
                              <a:lnTo>
                                <a:pt x="271" y="198"/>
                              </a:lnTo>
                              <a:lnTo>
                                <a:pt x="269" y="198"/>
                              </a:lnTo>
                              <a:lnTo>
                                <a:pt x="268" y="198"/>
                              </a:lnTo>
                              <a:lnTo>
                                <a:pt x="266" y="198"/>
                              </a:lnTo>
                              <a:lnTo>
                                <a:pt x="263" y="198"/>
                              </a:lnTo>
                              <a:lnTo>
                                <a:pt x="262" y="198"/>
                              </a:lnTo>
                              <a:lnTo>
                                <a:pt x="260" y="197"/>
                              </a:lnTo>
                              <a:lnTo>
                                <a:pt x="259" y="197"/>
                              </a:lnTo>
                              <a:lnTo>
                                <a:pt x="258" y="197"/>
                              </a:lnTo>
                              <a:lnTo>
                                <a:pt x="256" y="195"/>
                              </a:lnTo>
                              <a:lnTo>
                                <a:pt x="255" y="195"/>
                              </a:lnTo>
                              <a:lnTo>
                                <a:pt x="252" y="194"/>
                              </a:lnTo>
                              <a:lnTo>
                                <a:pt x="250" y="194"/>
                              </a:lnTo>
                              <a:lnTo>
                                <a:pt x="249" y="192"/>
                              </a:lnTo>
                              <a:lnTo>
                                <a:pt x="248" y="191"/>
                              </a:lnTo>
                              <a:lnTo>
                                <a:pt x="246" y="190"/>
                              </a:lnTo>
                              <a:lnTo>
                                <a:pt x="245" y="188"/>
                              </a:lnTo>
                              <a:lnTo>
                                <a:pt x="243" y="187"/>
                              </a:lnTo>
                              <a:lnTo>
                                <a:pt x="242" y="185"/>
                              </a:lnTo>
                              <a:lnTo>
                                <a:pt x="242" y="184"/>
                              </a:lnTo>
                              <a:lnTo>
                                <a:pt x="240" y="182"/>
                              </a:lnTo>
                              <a:lnTo>
                                <a:pt x="239" y="181"/>
                              </a:lnTo>
                              <a:lnTo>
                                <a:pt x="237" y="179"/>
                              </a:lnTo>
                              <a:lnTo>
                                <a:pt x="236" y="178"/>
                              </a:lnTo>
                              <a:lnTo>
                                <a:pt x="236" y="177"/>
                              </a:lnTo>
                              <a:lnTo>
                                <a:pt x="236" y="175"/>
                              </a:lnTo>
                              <a:lnTo>
                                <a:pt x="235" y="174"/>
                              </a:lnTo>
                              <a:lnTo>
                                <a:pt x="235" y="172"/>
                              </a:lnTo>
                              <a:lnTo>
                                <a:pt x="233" y="169"/>
                              </a:lnTo>
                              <a:lnTo>
                                <a:pt x="233" y="168"/>
                              </a:lnTo>
                              <a:lnTo>
                                <a:pt x="232" y="166"/>
                              </a:lnTo>
                              <a:lnTo>
                                <a:pt x="232" y="164"/>
                              </a:lnTo>
                              <a:lnTo>
                                <a:pt x="232" y="162"/>
                              </a:lnTo>
                              <a:lnTo>
                                <a:pt x="232" y="161"/>
                              </a:lnTo>
                              <a:lnTo>
                                <a:pt x="232" y="159"/>
                              </a:lnTo>
                              <a:lnTo>
                                <a:pt x="230" y="156"/>
                              </a:lnTo>
                              <a:lnTo>
                                <a:pt x="232" y="156"/>
                              </a:lnTo>
                              <a:lnTo>
                                <a:pt x="232" y="155"/>
                              </a:lnTo>
                              <a:lnTo>
                                <a:pt x="232" y="154"/>
                              </a:lnTo>
                              <a:lnTo>
                                <a:pt x="232" y="152"/>
                              </a:lnTo>
                              <a:lnTo>
                                <a:pt x="232" y="151"/>
                              </a:lnTo>
                              <a:lnTo>
                                <a:pt x="232" y="149"/>
                              </a:lnTo>
                              <a:lnTo>
                                <a:pt x="232" y="148"/>
                              </a:lnTo>
                              <a:lnTo>
                                <a:pt x="232" y="146"/>
                              </a:lnTo>
                              <a:lnTo>
                                <a:pt x="233" y="146"/>
                              </a:lnTo>
                              <a:lnTo>
                                <a:pt x="233" y="145"/>
                              </a:lnTo>
                              <a:lnTo>
                                <a:pt x="235" y="143"/>
                              </a:lnTo>
                              <a:lnTo>
                                <a:pt x="235" y="142"/>
                              </a:lnTo>
                              <a:lnTo>
                                <a:pt x="235" y="141"/>
                              </a:lnTo>
                              <a:lnTo>
                                <a:pt x="236" y="139"/>
                              </a:lnTo>
                              <a:lnTo>
                                <a:pt x="236" y="138"/>
                              </a:lnTo>
                              <a:lnTo>
                                <a:pt x="236" y="136"/>
                              </a:lnTo>
                              <a:lnTo>
                                <a:pt x="237" y="136"/>
                              </a:lnTo>
                              <a:lnTo>
                                <a:pt x="237" y="135"/>
                              </a:lnTo>
                              <a:lnTo>
                                <a:pt x="239" y="135"/>
                              </a:lnTo>
                              <a:lnTo>
                                <a:pt x="239" y="133"/>
                              </a:lnTo>
                              <a:lnTo>
                                <a:pt x="239" y="132"/>
                              </a:lnTo>
                              <a:lnTo>
                                <a:pt x="240" y="132"/>
                              </a:lnTo>
                              <a:lnTo>
                                <a:pt x="240" y="130"/>
                              </a:lnTo>
                              <a:lnTo>
                                <a:pt x="242" y="130"/>
                              </a:lnTo>
                              <a:lnTo>
                                <a:pt x="242" y="129"/>
                              </a:lnTo>
                              <a:lnTo>
                                <a:pt x="242" y="128"/>
                              </a:lnTo>
                              <a:lnTo>
                                <a:pt x="243" y="128"/>
                              </a:lnTo>
                              <a:lnTo>
                                <a:pt x="245" y="126"/>
                              </a:lnTo>
                              <a:lnTo>
                                <a:pt x="246" y="125"/>
                              </a:lnTo>
                              <a:lnTo>
                                <a:pt x="248" y="125"/>
                              </a:lnTo>
                              <a:lnTo>
                                <a:pt x="248" y="123"/>
                              </a:lnTo>
                              <a:lnTo>
                                <a:pt x="249" y="123"/>
                              </a:lnTo>
                              <a:lnTo>
                                <a:pt x="250" y="122"/>
                              </a:lnTo>
                              <a:lnTo>
                                <a:pt x="252" y="122"/>
                              </a:lnTo>
                              <a:lnTo>
                                <a:pt x="253" y="120"/>
                              </a:lnTo>
                              <a:lnTo>
                                <a:pt x="255" y="120"/>
                              </a:lnTo>
                              <a:lnTo>
                                <a:pt x="256" y="119"/>
                              </a:lnTo>
                              <a:lnTo>
                                <a:pt x="256" y="118"/>
                              </a:lnTo>
                              <a:lnTo>
                                <a:pt x="258" y="118"/>
                              </a:lnTo>
                              <a:lnTo>
                                <a:pt x="259" y="118"/>
                              </a:lnTo>
                              <a:lnTo>
                                <a:pt x="260" y="118"/>
                              </a:lnTo>
                              <a:lnTo>
                                <a:pt x="262" y="118"/>
                              </a:lnTo>
                              <a:lnTo>
                                <a:pt x="263" y="116"/>
                              </a:lnTo>
                              <a:lnTo>
                                <a:pt x="265" y="116"/>
                              </a:lnTo>
                              <a:lnTo>
                                <a:pt x="266" y="116"/>
                              </a:lnTo>
                              <a:lnTo>
                                <a:pt x="268" y="116"/>
                              </a:lnTo>
                              <a:lnTo>
                                <a:pt x="269" y="116"/>
                              </a:lnTo>
                              <a:lnTo>
                                <a:pt x="271" y="116"/>
                              </a:lnTo>
                              <a:lnTo>
                                <a:pt x="272" y="116"/>
                              </a:lnTo>
                              <a:lnTo>
                                <a:pt x="272" y="115"/>
                              </a:lnTo>
                              <a:close/>
                              <a:moveTo>
                                <a:pt x="469" y="69"/>
                              </a:moveTo>
                              <a:lnTo>
                                <a:pt x="467" y="70"/>
                              </a:lnTo>
                              <a:lnTo>
                                <a:pt x="466" y="70"/>
                              </a:lnTo>
                              <a:lnTo>
                                <a:pt x="463" y="70"/>
                              </a:lnTo>
                              <a:lnTo>
                                <a:pt x="462" y="70"/>
                              </a:lnTo>
                              <a:lnTo>
                                <a:pt x="459" y="70"/>
                              </a:lnTo>
                              <a:lnTo>
                                <a:pt x="457" y="70"/>
                              </a:lnTo>
                              <a:lnTo>
                                <a:pt x="454" y="70"/>
                              </a:lnTo>
                              <a:lnTo>
                                <a:pt x="453" y="70"/>
                              </a:lnTo>
                              <a:lnTo>
                                <a:pt x="450" y="70"/>
                              </a:lnTo>
                              <a:lnTo>
                                <a:pt x="449" y="71"/>
                              </a:lnTo>
                              <a:lnTo>
                                <a:pt x="447" y="71"/>
                              </a:lnTo>
                              <a:lnTo>
                                <a:pt x="444" y="71"/>
                              </a:lnTo>
                              <a:lnTo>
                                <a:pt x="443" y="73"/>
                              </a:lnTo>
                              <a:lnTo>
                                <a:pt x="442" y="73"/>
                              </a:lnTo>
                              <a:lnTo>
                                <a:pt x="439" y="73"/>
                              </a:lnTo>
                              <a:lnTo>
                                <a:pt x="437" y="74"/>
                              </a:lnTo>
                              <a:lnTo>
                                <a:pt x="436" y="74"/>
                              </a:lnTo>
                              <a:lnTo>
                                <a:pt x="434" y="76"/>
                              </a:lnTo>
                              <a:lnTo>
                                <a:pt x="431" y="76"/>
                              </a:lnTo>
                              <a:lnTo>
                                <a:pt x="430" y="77"/>
                              </a:lnTo>
                              <a:lnTo>
                                <a:pt x="429" y="77"/>
                              </a:lnTo>
                              <a:lnTo>
                                <a:pt x="427" y="79"/>
                              </a:lnTo>
                              <a:lnTo>
                                <a:pt x="426" y="80"/>
                              </a:lnTo>
                              <a:lnTo>
                                <a:pt x="423" y="80"/>
                              </a:lnTo>
                              <a:lnTo>
                                <a:pt x="421" y="82"/>
                              </a:lnTo>
                              <a:lnTo>
                                <a:pt x="420" y="83"/>
                              </a:lnTo>
                              <a:lnTo>
                                <a:pt x="419" y="83"/>
                              </a:lnTo>
                              <a:lnTo>
                                <a:pt x="417" y="84"/>
                              </a:lnTo>
                              <a:lnTo>
                                <a:pt x="416" y="86"/>
                              </a:lnTo>
                              <a:lnTo>
                                <a:pt x="414" y="86"/>
                              </a:lnTo>
                              <a:lnTo>
                                <a:pt x="413" y="87"/>
                              </a:lnTo>
                              <a:lnTo>
                                <a:pt x="411" y="89"/>
                              </a:lnTo>
                              <a:lnTo>
                                <a:pt x="410" y="90"/>
                              </a:lnTo>
                              <a:lnTo>
                                <a:pt x="408" y="92"/>
                              </a:lnTo>
                              <a:lnTo>
                                <a:pt x="407" y="93"/>
                              </a:lnTo>
                              <a:lnTo>
                                <a:pt x="406" y="93"/>
                              </a:lnTo>
                              <a:lnTo>
                                <a:pt x="406" y="96"/>
                              </a:lnTo>
                              <a:lnTo>
                                <a:pt x="404" y="97"/>
                              </a:lnTo>
                              <a:lnTo>
                                <a:pt x="403" y="99"/>
                              </a:lnTo>
                              <a:lnTo>
                                <a:pt x="401" y="100"/>
                              </a:lnTo>
                              <a:lnTo>
                                <a:pt x="400" y="102"/>
                              </a:lnTo>
                              <a:lnTo>
                                <a:pt x="398" y="103"/>
                              </a:lnTo>
                              <a:lnTo>
                                <a:pt x="397" y="105"/>
                              </a:lnTo>
                              <a:lnTo>
                                <a:pt x="397" y="106"/>
                              </a:lnTo>
                              <a:lnTo>
                                <a:pt x="396" y="107"/>
                              </a:lnTo>
                              <a:lnTo>
                                <a:pt x="394" y="109"/>
                              </a:lnTo>
                              <a:lnTo>
                                <a:pt x="393" y="110"/>
                              </a:lnTo>
                              <a:lnTo>
                                <a:pt x="391" y="112"/>
                              </a:lnTo>
                              <a:lnTo>
                                <a:pt x="391" y="115"/>
                              </a:lnTo>
                              <a:lnTo>
                                <a:pt x="390" y="116"/>
                              </a:lnTo>
                              <a:lnTo>
                                <a:pt x="388" y="118"/>
                              </a:lnTo>
                              <a:lnTo>
                                <a:pt x="388" y="119"/>
                              </a:lnTo>
                              <a:lnTo>
                                <a:pt x="387" y="120"/>
                              </a:lnTo>
                              <a:lnTo>
                                <a:pt x="387" y="123"/>
                              </a:lnTo>
                              <a:lnTo>
                                <a:pt x="385" y="125"/>
                              </a:lnTo>
                              <a:lnTo>
                                <a:pt x="385" y="126"/>
                              </a:lnTo>
                              <a:lnTo>
                                <a:pt x="384" y="129"/>
                              </a:lnTo>
                              <a:lnTo>
                                <a:pt x="384" y="130"/>
                              </a:lnTo>
                              <a:lnTo>
                                <a:pt x="384" y="132"/>
                              </a:lnTo>
                              <a:lnTo>
                                <a:pt x="383" y="133"/>
                              </a:lnTo>
                              <a:lnTo>
                                <a:pt x="383" y="136"/>
                              </a:lnTo>
                              <a:lnTo>
                                <a:pt x="383" y="138"/>
                              </a:lnTo>
                              <a:lnTo>
                                <a:pt x="381" y="139"/>
                              </a:lnTo>
                              <a:lnTo>
                                <a:pt x="381" y="142"/>
                              </a:lnTo>
                              <a:lnTo>
                                <a:pt x="381" y="143"/>
                              </a:lnTo>
                              <a:lnTo>
                                <a:pt x="380" y="145"/>
                              </a:lnTo>
                              <a:lnTo>
                                <a:pt x="380" y="148"/>
                              </a:lnTo>
                              <a:lnTo>
                                <a:pt x="380" y="149"/>
                              </a:lnTo>
                              <a:lnTo>
                                <a:pt x="380" y="152"/>
                              </a:lnTo>
                              <a:lnTo>
                                <a:pt x="380" y="154"/>
                              </a:lnTo>
                              <a:lnTo>
                                <a:pt x="380" y="155"/>
                              </a:lnTo>
                              <a:lnTo>
                                <a:pt x="378" y="156"/>
                              </a:lnTo>
                              <a:lnTo>
                                <a:pt x="380" y="161"/>
                              </a:lnTo>
                              <a:lnTo>
                                <a:pt x="380" y="164"/>
                              </a:lnTo>
                              <a:lnTo>
                                <a:pt x="380" y="166"/>
                              </a:lnTo>
                              <a:lnTo>
                                <a:pt x="381" y="169"/>
                              </a:lnTo>
                              <a:lnTo>
                                <a:pt x="381" y="172"/>
                              </a:lnTo>
                              <a:lnTo>
                                <a:pt x="381" y="175"/>
                              </a:lnTo>
                              <a:lnTo>
                                <a:pt x="383" y="178"/>
                              </a:lnTo>
                              <a:lnTo>
                                <a:pt x="383" y="181"/>
                              </a:lnTo>
                              <a:lnTo>
                                <a:pt x="384" y="184"/>
                              </a:lnTo>
                              <a:lnTo>
                                <a:pt x="384" y="187"/>
                              </a:lnTo>
                              <a:lnTo>
                                <a:pt x="385" y="190"/>
                              </a:lnTo>
                              <a:lnTo>
                                <a:pt x="385" y="192"/>
                              </a:lnTo>
                              <a:lnTo>
                                <a:pt x="387" y="195"/>
                              </a:lnTo>
                              <a:lnTo>
                                <a:pt x="388" y="198"/>
                              </a:lnTo>
                              <a:lnTo>
                                <a:pt x="390" y="201"/>
                              </a:lnTo>
                              <a:lnTo>
                                <a:pt x="391" y="202"/>
                              </a:lnTo>
                              <a:lnTo>
                                <a:pt x="393" y="205"/>
                              </a:lnTo>
                              <a:lnTo>
                                <a:pt x="394" y="208"/>
                              </a:lnTo>
                              <a:lnTo>
                                <a:pt x="396" y="210"/>
                              </a:lnTo>
                              <a:lnTo>
                                <a:pt x="397" y="213"/>
                              </a:lnTo>
                              <a:lnTo>
                                <a:pt x="398" y="214"/>
                              </a:lnTo>
                              <a:lnTo>
                                <a:pt x="401" y="217"/>
                              </a:lnTo>
                              <a:lnTo>
                                <a:pt x="403" y="218"/>
                              </a:lnTo>
                              <a:lnTo>
                                <a:pt x="404" y="220"/>
                              </a:lnTo>
                              <a:lnTo>
                                <a:pt x="407" y="223"/>
                              </a:lnTo>
                              <a:lnTo>
                                <a:pt x="410" y="224"/>
                              </a:lnTo>
                              <a:lnTo>
                                <a:pt x="411" y="227"/>
                              </a:lnTo>
                              <a:lnTo>
                                <a:pt x="414" y="228"/>
                              </a:lnTo>
                              <a:lnTo>
                                <a:pt x="416" y="230"/>
                              </a:lnTo>
                              <a:lnTo>
                                <a:pt x="419" y="231"/>
                              </a:lnTo>
                              <a:lnTo>
                                <a:pt x="420" y="233"/>
                              </a:lnTo>
                              <a:lnTo>
                                <a:pt x="423" y="234"/>
                              </a:lnTo>
                              <a:lnTo>
                                <a:pt x="426" y="236"/>
                              </a:lnTo>
                              <a:lnTo>
                                <a:pt x="429" y="237"/>
                              </a:lnTo>
                              <a:lnTo>
                                <a:pt x="431" y="238"/>
                              </a:lnTo>
                              <a:lnTo>
                                <a:pt x="433" y="238"/>
                              </a:lnTo>
                              <a:lnTo>
                                <a:pt x="436" y="240"/>
                              </a:lnTo>
                              <a:lnTo>
                                <a:pt x="439" y="241"/>
                              </a:lnTo>
                              <a:lnTo>
                                <a:pt x="442" y="243"/>
                              </a:lnTo>
                              <a:lnTo>
                                <a:pt x="444" y="243"/>
                              </a:lnTo>
                              <a:lnTo>
                                <a:pt x="447" y="244"/>
                              </a:lnTo>
                              <a:lnTo>
                                <a:pt x="450" y="244"/>
                              </a:lnTo>
                              <a:lnTo>
                                <a:pt x="453" y="246"/>
                              </a:lnTo>
                              <a:lnTo>
                                <a:pt x="456" y="246"/>
                              </a:lnTo>
                              <a:lnTo>
                                <a:pt x="459" y="246"/>
                              </a:lnTo>
                              <a:lnTo>
                                <a:pt x="462" y="246"/>
                              </a:lnTo>
                              <a:lnTo>
                                <a:pt x="464" y="246"/>
                              </a:lnTo>
                              <a:lnTo>
                                <a:pt x="467" y="246"/>
                              </a:lnTo>
                              <a:lnTo>
                                <a:pt x="472" y="246"/>
                              </a:lnTo>
                              <a:lnTo>
                                <a:pt x="475" y="246"/>
                              </a:lnTo>
                              <a:lnTo>
                                <a:pt x="477" y="246"/>
                              </a:lnTo>
                              <a:lnTo>
                                <a:pt x="480" y="246"/>
                              </a:lnTo>
                              <a:lnTo>
                                <a:pt x="485" y="246"/>
                              </a:lnTo>
                              <a:lnTo>
                                <a:pt x="487" y="244"/>
                              </a:lnTo>
                              <a:lnTo>
                                <a:pt x="490" y="244"/>
                              </a:lnTo>
                              <a:lnTo>
                                <a:pt x="493" y="243"/>
                              </a:lnTo>
                              <a:lnTo>
                                <a:pt x="496" y="243"/>
                              </a:lnTo>
                              <a:lnTo>
                                <a:pt x="499" y="241"/>
                              </a:lnTo>
                              <a:lnTo>
                                <a:pt x="502" y="240"/>
                              </a:lnTo>
                              <a:lnTo>
                                <a:pt x="503" y="238"/>
                              </a:lnTo>
                              <a:lnTo>
                                <a:pt x="506" y="238"/>
                              </a:lnTo>
                              <a:lnTo>
                                <a:pt x="509" y="237"/>
                              </a:lnTo>
                              <a:lnTo>
                                <a:pt x="512" y="236"/>
                              </a:lnTo>
                              <a:lnTo>
                                <a:pt x="515" y="234"/>
                              </a:lnTo>
                              <a:lnTo>
                                <a:pt x="518" y="233"/>
                              </a:lnTo>
                              <a:lnTo>
                                <a:pt x="519" y="231"/>
                              </a:lnTo>
                              <a:lnTo>
                                <a:pt x="522" y="230"/>
                              </a:lnTo>
                              <a:lnTo>
                                <a:pt x="523" y="228"/>
                              </a:lnTo>
                              <a:lnTo>
                                <a:pt x="526" y="227"/>
                              </a:lnTo>
                              <a:lnTo>
                                <a:pt x="528" y="225"/>
                              </a:lnTo>
                              <a:lnTo>
                                <a:pt x="531" y="224"/>
                              </a:lnTo>
                              <a:lnTo>
                                <a:pt x="532" y="221"/>
                              </a:lnTo>
                              <a:lnTo>
                                <a:pt x="533" y="220"/>
                              </a:lnTo>
                              <a:lnTo>
                                <a:pt x="535" y="218"/>
                              </a:lnTo>
                              <a:lnTo>
                                <a:pt x="536" y="217"/>
                              </a:lnTo>
                              <a:lnTo>
                                <a:pt x="538" y="215"/>
                              </a:lnTo>
                              <a:lnTo>
                                <a:pt x="539" y="214"/>
                              </a:lnTo>
                              <a:lnTo>
                                <a:pt x="541" y="213"/>
                              </a:lnTo>
                              <a:lnTo>
                                <a:pt x="542" y="211"/>
                              </a:lnTo>
                              <a:lnTo>
                                <a:pt x="542" y="210"/>
                              </a:lnTo>
                              <a:lnTo>
                                <a:pt x="544" y="208"/>
                              </a:lnTo>
                              <a:lnTo>
                                <a:pt x="545" y="207"/>
                              </a:lnTo>
                              <a:lnTo>
                                <a:pt x="546" y="205"/>
                              </a:lnTo>
                              <a:lnTo>
                                <a:pt x="546" y="202"/>
                              </a:lnTo>
                              <a:lnTo>
                                <a:pt x="548" y="201"/>
                              </a:lnTo>
                              <a:lnTo>
                                <a:pt x="548" y="200"/>
                              </a:lnTo>
                              <a:lnTo>
                                <a:pt x="549" y="198"/>
                              </a:lnTo>
                              <a:lnTo>
                                <a:pt x="551" y="197"/>
                              </a:lnTo>
                              <a:lnTo>
                                <a:pt x="551" y="194"/>
                              </a:lnTo>
                              <a:lnTo>
                                <a:pt x="551" y="192"/>
                              </a:lnTo>
                              <a:lnTo>
                                <a:pt x="552" y="191"/>
                              </a:lnTo>
                              <a:lnTo>
                                <a:pt x="552" y="188"/>
                              </a:lnTo>
                              <a:lnTo>
                                <a:pt x="554" y="187"/>
                              </a:lnTo>
                              <a:lnTo>
                                <a:pt x="555" y="185"/>
                              </a:lnTo>
                              <a:lnTo>
                                <a:pt x="555" y="184"/>
                              </a:lnTo>
                              <a:lnTo>
                                <a:pt x="555" y="181"/>
                              </a:lnTo>
                              <a:lnTo>
                                <a:pt x="556" y="179"/>
                              </a:lnTo>
                              <a:lnTo>
                                <a:pt x="556" y="178"/>
                              </a:lnTo>
                              <a:lnTo>
                                <a:pt x="556" y="175"/>
                              </a:lnTo>
                              <a:lnTo>
                                <a:pt x="556" y="174"/>
                              </a:lnTo>
                              <a:lnTo>
                                <a:pt x="558" y="171"/>
                              </a:lnTo>
                              <a:lnTo>
                                <a:pt x="558" y="169"/>
                              </a:lnTo>
                              <a:lnTo>
                                <a:pt x="558" y="168"/>
                              </a:lnTo>
                              <a:lnTo>
                                <a:pt x="558" y="165"/>
                              </a:lnTo>
                              <a:lnTo>
                                <a:pt x="558" y="164"/>
                              </a:lnTo>
                              <a:lnTo>
                                <a:pt x="558" y="161"/>
                              </a:lnTo>
                              <a:lnTo>
                                <a:pt x="558" y="159"/>
                              </a:lnTo>
                              <a:lnTo>
                                <a:pt x="558" y="156"/>
                              </a:lnTo>
                              <a:lnTo>
                                <a:pt x="558" y="155"/>
                              </a:lnTo>
                              <a:lnTo>
                                <a:pt x="558" y="152"/>
                              </a:lnTo>
                              <a:lnTo>
                                <a:pt x="558" y="149"/>
                              </a:lnTo>
                              <a:lnTo>
                                <a:pt x="558" y="148"/>
                              </a:lnTo>
                              <a:lnTo>
                                <a:pt x="558" y="145"/>
                              </a:lnTo>
                              <a:lnTo>
                                <a:pt x="558" y="142"/>
                              </a:lnTo>
                              <a:lnTo>
                                <a:pt x="556" y="139"/>
                              </a:lnTo>
                              <a:lnTo>
                                <a:pt x="556" y="136"/>
                              </a:lnTo>
                              <a:lnTo>
                                <a:pt x="555" y="135"/>
                              </a:lnTo>
                              <a:lnTo>
                                <a:pt x="555" y="132"/>
                              </a:lnTo>
                              <a:lnTo>
                                <a:pt x="554" y="129"/>
                              </a:lnTo>
                              <a:lnTo>
                                <a:pt x="552" y="126"/>
                              </a:lnTo>
                              <a:lnTo>
                                <a:pt x="552" y="125"/>
                              </a:lnTo>
                              <a:lnTo>
                                <a:pt x="551" y="122"/>
                              </a:lnTo>
                              <a:lnTo>
                                <a:pt x="551" y="119"/>
                              </a:lnTo>
                              <a:lnTo>
                                <a:pt x="549" y="118"/>
                              </a:lnTo>
                              <a:lnTo>
                                <a:pt x="548" y="115"/>
                              </a:lnTo>
                              <a:lnTo>
                                <a:pt x="546" y="113"/>
                              </a:lnTo>
                              <a:lnTo>
                                <a:pt x="545" y="110"/>
                              </a:lnTo>
                              <a:lnTo>
                                <a:pt x="544" y="109"/>
                              </a:lnTo>
                              <a:lnTo>
                                <a:pt x="542" y="106"/>
                              </a:lnTo>
                              <a:lnTo>
                                <a:pt x="541" y="105"/>
                              </a:lnTo>
                              <a:lnTo>
                                <a:pt x="539" y="102"/>
                              </a:lnTo>
                              <a:lnTo>
                                <a:pt x="538" y="99"/>
                              </a:lnTo>
                              <a:lnTo>
                                <a:pt x="536" y="97"/>
                              </a:lnTo>
                              <a:lnTo>
                                <a:pt x="533" y="95"/>
                              </a:lnTo>
                              <a:lnTo>
                                <a:pt x="532" y="93"/>
                              </a:lnTo>
                              <a:lnTo>
                                <a:pt x="529" y="90"/>
                              </a:lnTo>
                              <a:lnTo>
                                <a:pt x="526" y="89"/>
                              </a:lnTo>
                              <a:lnTo>
                                <a:pt x="525" y="86"/>
                              </a:lnTo>
                              <a:lnTo>
                                <a:pt x="522" y="84"/>
                              </a:lnTo>
                              <a:lnTo>
                                <a:pt x="519" y="83"/>
                              </a:lnTo>
                              <a:lnTo>
                                <a:pt x="516" y="82"/>
                              </a:lnTo>
                              <a:lnTo>
                                <a:pt x="513" y="80"/>
                              </a:lnTo>
                              <a:lnTo>
                                <a:pt x="510" y="79"/>
                              </a:lnTo>
                              <a:lnTo>
                                <a:pt x="508" y="76"/>
                              </a:lnTo>
                              <a:lnTo>
                                <a:pt x="505" y="76"/>
                              </a:lnTo>
                              <a:lnTo>
                                <a:pt x="502" y="74"/>
                              </a:lnTo>
                              <a:lnTo>
                                <a:pt x="499" y="73"/>
                              </a:lnTo>
                              <a:lnTo>
                                <a:pt x="496" y="71"/>
                              </a:lnTo>
                              <a:lnTo>
                                <a:pt x="493" y="71"/>
                              </a:lnTo>
                              <a:lnTo>
                                <a:pt x="490" y="70"/>
                              </a:lnTo>
                              <a:lnTo>
                                <a:pt x="486" y="70"/>
                              </a:lnTo>
                              <a:lnTo>
                                <a:pt x="483" y="70"/>
                              </a:lnTo>
                              <a:lnTo>
                                <a:pt x="480" y="70"/>
                              </a:lnTo>
                              <a:lnTo>
                                <a:pt x="476" y="70"/>
                              </a:lnTo>
                              <a:lnTo>
                                <a:pt x="473" y="70"/>
                              </a:lnTo>
                              <a:lnTo>
                                <a:pt x="469" y="69"/>
                              </a:lnTo>
                              <a:close/>
                              <a:moveTo>
                                <a:pt x="469" y="115"/>
                              </a:moveTo>
                              <a:lnTo>
                                <a:pt x="472" y="116"/>
                              </a:lnTo>
                              <a:lnTo>
                                <a:pt x="473" y="116"/>
                              </a:lnTo>
                              <a:lnTo>
                                <a:pt x="475" y="116"/>
                              </a:lnTo>
                              <a:lnTo>
                                <a:pt x="476" y="116"/>
                              </a:lnTo>
                              <a:lnTo>
                                <a:pt x="479" y="116"/>
                              </a:lnTo>
                              <a:lnTo>
                                <a:pt x="480" y="116"/>
                              </a:lnTo>
                              <a:lnTo>
                                <a:pt x="482" y="118"/>
                              </a:lnTo>
                              <a:lnTo>
                                <a:pt x="483" y="118"/>
                              </a:lnTo>
                              <a:lnTo>
                                <a:pt x="485" y="119"/>
                              </a:lnTo>
                              <a:lnTo>
                                <a:pt x="486" y="119"/>
                              </a:lnTo>
                              <a:lnTo>
                                <a:pt x="487" y="120"/>
                              </a:lnTo>
                              <a:lnTo>
                                <a:pt x="489" y="120"/>
                              </a:lnTo>
                              <a:lnTo>
                                <a:pt x="490" y="122"/>
                              </a:lnTo>
                              <a:lnTo>
                                <a:pt x="492" y="123"/>
                              </a:lnTo>
                              <a:lnTo>
                                <a:pt x="493" y="125"/>
                              </a:lnTo>
                              <a:lnTo>
                                <a:pt x="495" y="126"/>
                              </a:lnTo>
                              <a:lnTo>
                                <a:pt x="496" y="126"/>
                              </a:lnTo>
                              <a:lnTo>
                                <a:pt x="498" y="128"/>
                              </a:lnTo>
                              <a:lnTo>
                                <a:pt x="499" y="129"/>
                              </a:lnTo>
                              <a:lnTo>
                                <a:pt x="499" y="130"/>
                              </a:lnTo>
                              <a:lnTo>
                                <a:pt x="500" y="132"/>
                              </a:lnTo>
                              <a:lnTo>
                                <a:pt x="502" y="133"/>
                              </a:lnTo>
                              <a:lnTo>
                                <a:pt x="503" y="135"/>
                              </a:lnTo>
                              <a:lnTo>
                                <a:pt x="505" y="138"/>
                              </a:lnTo>
                              <a:lnTo>
                                <a:pt x="505" y="139"/>
                              </a:lnTo>
                              <a:lnTo>
                                <a:pt x="506" y="141"/>
                              </a:lnTo>
                              <a:lnTo>
                                <a:pt x="506" y="143"/>
                              </a:lnTo>
                              <a:lnTo>
                                <a:pt x="506" y="145"/>
                              </a:lnTo>
                              <a:lnTo>
                                <a:pt x="508" y="146"/>
                              </a:lnTo>
                              <a:lnTo>
                                <a:pt x="508" y="148"/>
                              </a:lnTo>
                              <a:lnTo>
                                <a:pt x="508" y="149"/>
                              </a:lnTo>
                              <a:lnTo>
                                <a:pt x="508" y="152"/>
                              </a:lnTo>
                              <a:lnTo>
                                <a:pt x="508" y="154"/>
                              </a:lnTo>
                              <a:lnTo>
                                <a:pt x="508" y="155"/>
                              </a:lnTo>
                              <a:lnTo>
                                <a:pt x="508" y="156"/>
                              </a:lnTo>
                              <a:lnTo>
                                <a:pt x="508" y="159"/>
                              </a:lnTo>
                              <a:lnTo>
                                <a:pt x="508" y="161"/>
                              </a:lnTo>
                              <a:lnTo>
                                <a:pt x="508" y="164"/>
                              </a:lnTo>
                              <a:lnTo>
                                <a:pt x="508" y="165"/>
                              </a:lnTo>
                              <a:lnTo>
                                <a:pt x="508" y="166"/>
                              </a:lnTo>
                              <a:lnTo>
                                <a:pt x="508" y="169"/>
                              </a:lnTo>
                              <a:lnTo>
                                <a:pt x="506" y="171"/>
                              </a:lnTo>
                              <a:lnTo>
                                <a:pt x="506" y="172"/>
                              </a:lnTo>
                              <a:lnTo>
                                <a:pt x="506" y="174"/>
                              </a:lnTo>
                              <a:lnTo>
                                <a:pt x="505" y="175"/>
                              </a:lnTo>
                              <a:lnTo>
                                <a:pt x="505" y="177"/>
                              </a:lnTo>
                              <a:lnTo>
                                <a:pt x="503" y="178"/>
                              </a:lnTo>
                              <a:lnTo>
                                <a:pt x="503" y="181"/>
                              </a:lnTo>
                              <a:lnTo>
                                <a:pt x="502" y="182"/>
                              </a:lnTo>
                              <a:lnTo>
                                <a:pt x="500" y="184"/>
                              </a:lnTo>
                              <a:lnTo>
                                <a:pt x="499" y="185"/>
                              </a:lnTo>
                              <a:lnTo>
                                <a:pt x="499" y="187"/>
                              </a:lnTo>
                              <a:lnTo>
                                <a:pt x="498" y="188"/>
                              </a:lnTo>
                              <a:lnTo>
                                <a:pt x="496" y="190"/>
                              </a:lnTo>
                              <a:lnTo>
                                <a:pt x="495" y="190"/>
                              </a:lnTo>
                              <a:lnTo>
                                <a:pt x="493" y="191"/>
                              </a:lnTo>
                              <a:lnTo>
                                <a:pt x="492" y="192"/>
                              </a:lnTo>
                              <a:lnTo>
                                <a:pt x="490" y="194"/>
                              </a:lnTo>
                              <a:lnTo>
                                <a:pt x="489" y="194"/>
                              </a:lnTo>
                              <a:lnTo>
                                <a:pt x="487" y="195"/>
                              </a:lnTo>
                              <a:lnTo>
                                <a:pt x="486" y="195"/>
                              </a:lnTo>
                              <a:lnTo>
                                <a:pt x="485" y="197"/>
                              </a:lnTo>
                              <a:lnTo>
                                <a:pt x="483" y="197"/>
                              </a:lnTo>
                              <a:lnTo>
                                <a:pt x="482" y="197"/>
                              </a:lnTo>
                              <a:lnTo>
                                <a:pt x="480" y="198"/>
                              </a:lnTo>
                              <a:lnTo>
                                <a:pt x="479" y="198"/>
                              </a:lnTo>
                              <a:lnTo>
                                <a:pt x="476" y="198"/>
                              </a:lnTo>
                              <a:lnTo>
                                <a:pt x="475" y="198"/>
                              </a:lnTo>
                              <a:lnTo>
                                <a:pt x="473" y="198"/>
                              </a:lnTo>
                              <a:lnTo>
                                <a:pt x="472" y="198"/>
                              </a:lnTo>
                              <a:lnTo>
                                <a:pt x="469" y="198"/>
                              </a:lnTo>
                              <a:lnTo>
                                <a:pt x="467" y="198"/>
                              </a:lnTo>
                              <a:lnTo>
                                <a:pt x="466" y="198"/>
                              </a:lnTo>
                              <a:lnTo>
                                <a:pt x="464" y="198"/>
                              </a:lnTo>
                              <a:lnTo>
                                <a:pt x="463" y="198"/>
                              </a:lnTo>
                              <a:lnTo>
                                <a:pt x="460" y="198"/>
                              </a:lnTo>
                              <a:lnTo>
                                <a:pt x="459" y="198"/>
                              </a:lnTo>
                              <a:lnTo>
                                <a:pt x="457" y="197"/>
                              </a:lnTo>
                              <a:lnTo>
                                <a:pt x="456" y="197"/>
                              </a:lnTo>
                              <a:lnTo>
                                <a:pt x="454" y="197"/>
                              </a:lnTo>
                              <a:lnTo>
                                <a:pt x="453" y="195"/>
                              </a:lnTo>
                              <a:lnTo>
                                <a:pt x="452" y="195"/>
                              </a:lnTo>
                              <a:lnTo>
                                <a:pt x="449" y="194"/>
                              </a:lnTo>
                              <a:lnTo>
                                <a:pt x="447" y="192"/>
                              </a:lnTo>
                              <a:lnTo>
                                <a:pt x="446" y="191"/>
                              </a:lnTo>
                              <a:lnTo>
                                <a:pt x="444" y="190"/>
                              </a:lnTo>
                              <a:lnTo>
                                <a:pt x="443" y="190"/>
                              </a:lnTo>
                              <a:lnTo>
                                <a:pt x="442" y="188"/>
                              </a:lnTo>
                              <a:lnTo>
                                <a:pt x="440" y="187"/>
                              </a:lnTo>
                              <a:lnTo>
                                <a:pt x="439" y="185"/>
                              </a:lnTo>
                              <a:lnTo>
                                <a:pt x="437" y="184"/>
                              </a:lnTo>
                              <a:lnTo>
                                <a:pt x="437" y="182"/>
                              </a:lnTo>
                              <a:lnTo>
                                <a:pt x="436" y="181"/>
                              </a:lnTo>
                              <a:lnTo>
                                <a:pt x="434" y="178"/>
                              </a:lnTo>
                              <a:lnTo>
                                <a:pt x="434" y="177"/>
                              </a:lnTo>
                              <a:lnTo>
                                <a:pt x="434" y="175"/>
                              </a:lnTo>
                              <a:lnTo>
                                <a:pt x="433" y="174"/>
                              </a:lnTo>
                              <a:lnTo>
                                <a:pt x="433" y="172"/>
                              </a:lnTo>
                              <a:lnTo>
                                <a:pt x="431" y="171"/>
                              </a:lnTo>
                              <a:lnTo>
                                <a:pt x="431" y="168"/>
                              </a:lnTo>
                              <a:lnTo>
                                <a:pt x="430" y="166"/>
                              </a:lnTo>
                              <a:lnTo>
                                <a:pt x="430" y="165"/>
                              </a:lnTo>
                              <a:lnTo>
                                <a:pt x="430" y="164"/>
                              </a:lnTo>
                              <a:lnTo>
                                <a:pt x="430" y="161"/>
                              </a:lnTo>
                              <a:lnTo>
                                <a:pt x="430" y="159"/>
                              </a:lnTo>
                              <a:lnTo>
                                <a:pt x="429" y="156"/>
                              </a:lnTo>
                              <a:lnTo>
                                <a:pt x="430" y="155"/>
                              </a:lnTo>
                              <a:lnTo>
                                <a:pt x="430" y="154"/>
                              </a:lnTo>
                              <a:lnTo>
                                <a:pt x="430" y="152"/>
                              </a:lnTo>
                              <a:lnTo>
                                <a:pt x="430" y="151"/>
                              </a:lnTo>
                              <a:lnTo>
                                <a:pt x="430" y="148"/>
                              </a:lnTo>
                              <a:lnTo>
                                <a:pt x="431" y="146"/>
                              </a:lnTo>
                              <a:lnTo>
                                <a:pt x="431" y="145"/>
                              </a:lnTo>
                              <a:lnTo>
                                <a:pt x="433" y="142"/>
                              </a:lnTo>
                              <a:lnTo>
                                <a:pt x="433" y="141"/>
                              </a:lnTo>
                              <a:lnTo>
                                <a:pt x="434" y="139"/>
                              </a:lnTo>
                              <a:lnTo>
                                <a:pt x="434" y="138"/>
                              </a:lnTo>
                              <a:lnTo>
                                <a:pt x="434" y="135"/>
                              </a:lnTo>
                              <a:lnTo>
                                <a:pt x="436" y="135"/>
                              </a:lnTo>
                              <a:lnTo>
                                <a:pt x="437" y="133"/>
                              </a:lnTo>
                              <a:lnTo>
                                <a:pt x="437" y="132"/>
                              </a:lnTo>
                              <a:lnTo>
                                <a:pt x="439" y="130"/>
                              </a:lnTo>
                              <a:lnTo>
                                <a:pt x="440" y="129"/>
                              </a:lnTo>
                              <a:lnTo>
                                <a:pt x="442" y="128"/>
                              </a:lnTo>
                              <a:lnTo>
                                <a:pt x="443" y="126"/>
                              </a:lnTo>
                              <a:lnTo>
                                <a:pt x="444" y="125"/>
                              </a:lnTo>
                              <a:lnTo>
                                <a:pt x="446" y="123"/>
                              </a:lnTo>
                              <a:lnTo>
                                <a:pt x="447" y="123"/>
                              </a:lnTo>
                              <a:lnTo>
                                <a:pt x="449" y="122"/>
                              </a:lnTo>
                              <a:lnTo>
                                <a:pt x="449" y="120"/>
                              </a:lnTo>
                              <a:lnTo>
                                <a:pt x="452" y="120"/>
                              </a:lnTo>
                              <a:lnTo>
                                <a:pt x="453" y="119"/>
                              </a:lnTo>
                              <a:lnTo>
                                <a:pt x="454" y="119"/>
                              </a:lnTo>
                              <a:lnTo>
                                <a:pt x="456" y="118"/>
                              </a:lnTo>
                              <a:lnTo>
                                <a:pt x="457" y="118"/>
                              </a:lnTo>
                              <a:lnTo>
                                <a:pt x="459" y="116"/>
                              </a:lnTo>
                              <a:lnTo>
                                <a:pt x="460" y="116"/>
                              </a:lnTo>
                              <a:lnTo>
                                <a:pt x="463" y="116"/>
                              </a:lnTo>
                              <a:lnTo>
                                <a:pt x="464" y="116"/>
                              </a:lnTo>
                              <a:lnTo>
                                <a:pt x="466" y="116"/>
                              </a:lnTo>
                              <a:lnTo>
                                <a:pt x="467" y="116"/>
                              </a:lnTo>
                              <a:lnTo>
                                <a:pt x="469" y="115"/>
                              </a:lnTo>
                              <a:close/>
                              <a:moveTo>
                                <a:pt x="581" y="240"/>
                              </a:moveTo>
                              <a:lnTo>
                                <a:pt x="630" y="240"/>
                              </a:lnTo>
                              <a:lnTo>
                                <a:pt x="630" y="18"/>
                              </a:lnTo>
                              <a:lnTo>
                                <a:pt x="581" y="18"/>
                              </a:lnTo>
                              <a:lnTo>
                                <a:pt x="581" y="240"/>
                              </a:lnTo>
                              <a:close/>
                              <a:moveTo>
                                <a:pt x="772" y="188"/>
                              </a:moveTo>
                              <a:lnTo>
                                <a:pt x="773" y="190"/>
                              </a:lnTo>
                              <a:lnTo>
                                <a:pt x="772" y="190"/>
                              </a:lnTo>
                              <a:lnTo>
                                <a:pt x="773" y="190"/>
                              </a:lnTo>
                              <a:lnTo>
                                <a:pt x="772" y="190"/>
                              </a:lnTo>
                              <a:lnTo>
                                <a:pt x="773" y="190"/>
                              </a:lnTo>
                              <a:lnTo>
                                <a:pt x="772" y="190"/>
                              </a:lnTo>
                              <a:lnTo>
                                <a:pt x="773" y="190"/>
                              </a:lnTo>
                              <a:lnTo>
                                <a:pt x="772" y="190"/>
                              </a:lnTo>
                              <a:lnTo>
                                <a:pt x="772" y="191"/>
                              </a:lnTo>
                              <a:lnTo>
                                <a:pt x="772" y="190"/>
                              </a:lnTo>
                              <a:lnTo>
                                <a:pt x="772" y="191"/>
                              </a:lnTo>
                              <a:lnTo>
                                <a:pt x="772" y="190"/>
                              </a:lnTo>
                              <a:lnTo>
                                <a:pt x="772" y="191"/>
                              </a:lnTo>
                              <a:lnTo>
                                <a:pt x="772" y="190"/>
                              </a:lnTo>
                              <a:lnTo>
                                <a:pt x="772" y="191"/>
                              </a:lnTo>
                              <a:lnTo>
                                <a:pt x="772" y="190"/>
                              </a:lnTo>
                              <a:lnTo>
                                <a:pt x="770" y="190"/>
                              </a:lnTo>
                              <a:lnTo>
                                <a:pt x="770" y="191"/>
                              </a:lnTo>
                              <a:lnTo>
                                <a:pt x="769" y="192"/>
                              </a:lnTo>
                              <a:lnTo>
                                <a:pt x="768" y="194"/>
                              </a:lnTo>
                              <a:lnTo>
                                <a:pt x="766" y="195"/>
                              </a:lnTo>
                              <a:lnTo>
                                <a:pt x="765" y="197"/>
                              </a:lnTo>
                              <a:lnTo>
                                <a:pt x="763" y="198"/>
                              </a:lnTo>
                              <a:lnTo>
                                <a:pt x="762" y="198"/>
                              </a:lnTo>
                              <a:lnTo>
                                <a:pt x="760" y="198"/>
                              </a:lnTo>
                              <a:lnTo>
                                <a:pt x="760" y="200"/>
                              </a:lnTo>
                              <a:lnTo>
                                <a:pt x="759" y="200"/>
                              </a:lnTo>
                              <a:lnTo>
                                <a:pt x="758" y="201"/>
                              </a:lnTo>
                              <a:lnTo>
                                <a:pt x="756" y="201"/>
                              </a:lnTo>
                              <a:lnTo>
                                <a:pt x="755" y="201"/>
                              </a:lnTo>
                              <a:lnTo>
                                <a:pt x="753" y="202"/>
                              </a:lnTo>
                              <a:lnTo>
                                <a:pt x="752" y="202"/>
                              </a:lnTo>
                              <a:lnTo>
                                <a:pt x="750" y="202"/>
                              </a:lnTo>
                              <a:lnTo>
                                <a:pt x="750" y="204"/>
                              </a:lnTo>
                              <a:lnTo>
                                <a:pt x="749" y="204"/>
                              </a:lnTo>
                              <a:lnTo>
                                <a:pt x="748" y="204"/>
                              </a:lnTo>
                              <a:lnTo>
                                <a:pt x="746" y="204"/>
                              </a:lnTo>
                              <a:lnTo>
                                <a:pt x="745" y="204"/>
                              </a:lnTo>
                              <a:lnTo>
                                <a:pt x="743" y="204"/>
                              </a:lnTo>
                              <a:lnTo>
                                <a:pt x="742" y="204"/>
                              </a:lnTo>
                              <a:lnTo>
                                <a:pt x="740" y="204"/>
                              </a:lnTo>
                              <a:lnTo>
                                <a:pt x="739" y="204"/>
                              </a:lnTo>
                              <a:lnTo>
                                <a:pt x="737" y="204"/>
                              </a:lnTo>
                              <a:lnTo>
                                <a:pt x="736" y="204"/>
                              </a:lnTo>
                              <a:lnTo>
                                <a:pt x="735" y="204"/>
                              </a:lnTo>
                              <a:lnTo>
                                <a:pt x="733" y="204"/>
                              </a:lnTo>
                              <a:lnTo>
                                <a:pt x="732" y="202"/>
                              </a:lnTo>
                              <a:lnTo>
                                <a:pt x="730" y="202"/>
                              </a:lnTo>
                              <a:lnTo>
                                <a:pt x="729" y="202"/>
                              </a:lnTo>
                              <a:lnTo>
                                <a:pt x="727" y="202"/>
                              </a:lnTo>
                              <a:lnTo>
                                <a:pt x="726" y="201"/>
                              </a:lnTo>
                              <a:lnTo>
                                <a:pt x="725" y="201"/>
                              </a:lnTo>
                              <a:lnTo>
                                <a:pt x="723" y="200"/>
                              </a:lnTo>
                              <a:lnTo>
                                <a:pt x="722" y="198"/>
                              </a:lnTo>
                              <a:lnTo>
                                <a:pt x="720" y="198"/>
                              </a:lnTo>
                              <a:lnTo>
                                <a:pt x="719" y="197"/>
                              </a:lnTo>
                              <a:lnTo>
                                <a:pt x="717" y="197"/>
                              </a:lnTo>
                              <a:lnTo>
                                <a:pt x="716" y="195"/>
                              </a:lnTo>
                              <a:lnTo>
                                <a:pt x="714" y="194"/>
                              </a:lnTo>
                              <a:lnTo>
                                <a:pt x="713" y="194"/>
                              </a:lnTo>
                              <a:lnTo>
                                <a:pt x="713" y="192"/>
                              </a:lnTo>
                              <a:lnTo>
                                <a:pt x="712" y="191"/>
                              </a:lnTo>
                              <a:lnTo>
                                <a:pt x="710" y="190"/>
                              </a:lnTo>
                              <a:lnTo>
                                <a:pt x="709" y="187"/>
                              </a:lnTo>
                              <a:lnTo>
                                <a:pt x="709" y="185"/>
                              </a:lnTo>
                              <a:lnTo>
                                <a:pt x="707" y="185"/>
                              </a:lnTo>
                              <a:lnTo>
                                <a:pt x="707" y="184"/>
                              </a:lnTo>
                              <a:lnTo>
                                <a:pt x="706" y="181"/>
                              </a:lnTo>
                              <a:lnTo>
                                <a:pt x="706" y="178"/>
                              </a:lnTo>
                              <a:lnTo>
                                <a:pt x="706" y="177"/>
                              </a:lnTo>
                              <a:lnTo>
                                <a:pt x="706" y="174"/>
                              </a:lnTo>
                              <a:lnTo>
                                <a:pt x="704" y="172"/>
                              </a:lnTo>
                              <a:lnTo>
                                <a:pt x="828" y="172"/>
                              </a:lnTo>
                              <a:lnTo>
                                <a:pt x="829" y="172"/>
                              </a:lnTo>
                              <a:lnTo>
                                <a:pt x="828" y="172"/>
                              </a:lnTo>
                              <a:lnTo>
                                <a:pt x="829" y="172"/>
                              </a:lnTo>
                              <a:lnTo>
                                <a:pt x="829" y="171"/>
                              </a:lnTo>
                              <a:lnTo>
                                <a:pt x="828" y="171"/>
                              </a:lnTo>
                              <a:lnTo>
                                <a:pt x="829" y="171"/>
                              </a:lnTo>
                              <a:lnTo>
                                <a:pt x="828" y="169"/>
                              </a:lnTo>
                              <a:lnTo>
                                <a:pt x="829" y="169"/>
                              </a:lnTo>
                              <a:lnTo>
                                <a:pt x="828" y="169"/>
                              </a:lnTo>
                              <a:lnTo>
                                <a:pt x="828" y="168"/>
                              </a:lnTo>
                              <a:lnTo>
                                <a:pt x="829" y="168"/>
                              </a:lnTo>
                              <a:lnTo>
                                <a:pt x="829" y="166"/>
                              </a:lnTo>
                              <a:lnTo>
                                <a:pt x="829" y="165"/>
                              </a:lnTo>
                              <a:lnTo>
                                <a:pt x="829" y="164"/>
                              </a:lnTo>
                              <a:lnTo>
                                <a:pt x="831" y="164"/>
                              </a:lnTo>
                              <a:lnTo>
                                <a:pt x="829" y="164"/>
                              </a:lnTo>
                              <a:lnTo>
                                <a:pt x="831" y="164"/>
                              </a:lnTo>
                              <a:lnTo>
                                <a:pt x="831" y="162"/>
                              </a:lnTo>
                              <a:lnTo>
                                <a:pt x="829" y="162"/>
                              </a:lnTo>
                              <a:lnTo>
                                <a:pt x="831" y="162"/>
                              </a:lnTo>
                              <a:lnTo>
                                <a:pt x="829" y="161"/>
                              </a:lnTo>
                              <a:lnTo>
                                <a:pt x="831" y="161"/>
                              </a:lnTo>
                              <a:lnTo>
                                <a:pt x="829" y="161"/>
                              </a:lnTo>
                              <a:lnTo>
                                <a:pt x="829" y="159"/>
                              </a:lnTo>
                              <a:lnTo>
                                <a:pt x="829" y="156"/>
                              </a:lnTo>
                              <a:lnTo>
                                <a:pt x="829" y="154"/>
                              </a:lnTo>
                              <a:lnTo>
                                <a:pt x="829" y="151"/>
                              </a:lnTo>
                              <a:lnTo>
                                <a:pt x="829" y="148"/>
                              </a:lnTo>
                              <a:lnTo>
                                <a:pt x="829" y="143"/>
                              </a:lnTo>
                              <a:lnTo>
                                <a:pt x="828" y="141"/>
                              </a:lnTo>
                              <a:lnTo>
                                <a:pt x="828" y="138"/>
                              </a:lnTo>
                              <a:lnTo>
                                <a:pt x="827" y="135"/>
                              </a:lnTo>
                              <a:lnTo>
                                <a:pt x="827" y="132"/>
                              </a:lnTo>
                              <a:lnTo>
                                <a:pt x="825" y="129"/>
                              </a:lnTo>
                              <a:lnTo>
                                <a:pt x="824" y="126"/>
                              </a:lnTo>
                              <a:lnTo>
                                <a:pt x="822" y="123"/>
                              </a:lnTo>
                              <a:lnTo>
                                <a:pt x="822" y="122"/>
                              </a:lnTo>
                              <a:lnTo>
                                <a:pt x="821" y="119"/>
                              </a:lnTo>
                              <a:lnTo>
                                <a:pt x="819" y="116"/>
                              </a:lnTo>
                              <a:lnTo>
                                <a:pt x="818" y="113"/>
                              </a:lnTo>
                              <a:lnTo>
                                <a:pt x="816" y="110"/>
                              </a:lnTo>
                              <a:lnTo>
                                <a:pt x="815" y="107"/>
                              </a:lnTo>
                              <a:lnTo>
                                <a:pt x="814" y="106"/>
                              </a:lnTo>
                              <a:lnTo>
                                <a:pt x="812" y="103"/>
                              </a:lnTo>
                              <a:lnTo>
                                <a:pt x="811" y="102"/>
                              </a:lnTo>
                              <a:lnTo>
                                <a:pt x="808" y="99"/>
                              </a:lnTo>
                              <a:lnTo>
                                <a:pt x="806" y="97"/>
                              </a:lnTo>
                              <a:lnTo>
                                <a:pt x="804" y="95"/>
                              </a:lnTo>
                              <a:lnTo>
                                <a:pt x="802" y="93"/>
                              </a:lnTo>
                              <a:lnTo>
                                <a:pt x="801" y="92"/>
                              </a:lnTo>
                              <a:lnTo>
                                <a:pt x="798" y="89"/>
                              </a:lnTo>
                              <a:lnTo>
                                <a:pt x="796" y="87"/>
                              </a:lnTo>
                              <a:lnTo>
                                <a:pt x="793" y="86"/>
                              </a:lnTo>
                              <a:lnTo>
                                <a:pt x="792" y="84"/>
                              </a:lnTo>
                              <a:lnTo>
                                <a:pt x="789" y="83"/>
                              </a:lnTo>
                              <a:lnTo>
                                <a:pt x="786" y="82"/>
                              </a:lnTo>
                              <a:lnTo>
                                <a:pt x="785" y="80"/>
                              </a:lnTo>
                              <a:lnTo>
                                <a:pt x="782" y="79"/>
                              </a:lnTo>
                              <a:lnTo>
                                <a:pt x="779" y="77"/>
                              </a:lnTo>
                              <a:lnTo>
                                <a:pt x="776" y="74"/>
                              </a:lnTo>
                              <a:lnTo>
                                <a:pt x="775" y="74"/>
                              </a:lnTo>
                              <a:lnTo>
                                <a:pt x="772" y="73"/>
                              </a:lnTo>
                              <a:lnTo>
                                <a:pt x="769" y="73"/>
                              </a:lnTo>
                              <a:lnTo>
                                <a:pt x="766" y="71"/>
                              </a:lnTo>
                              <a:lnTo>
                                <a:pt x="763" y="71"/>
                              </a:lnTo>
                              <a:lnTo>
                                <a:pt x="760" y="70"/>
                              </a:lnTo>
                              <a:lnTo>
                                <a:pt x="758" y="70"/>
                              </a:lnTo>
                              <a:lnTo>
                                <a:pt x="755" y="70"/>
                              </a:lnTo>
                              <a:lnTo>
                                <a:pt x="752" y="70"/>
                              </a:lnTo>
                              <a:lnTo>
                                <a:pt x="749" y="70"/>
                              </a:lnTo>
                              <a:lnTo>
                                <a:pt x="746" y="70"/>
                              </a:lnTo>
                              <a:lnTo>
                                <a:pt x="742" y="69"/>
                              </a:lnTo>
                              <a:lnTo>
                                <a:pt x="739" y="70"/>
                              </a:lnTo>
                              <a:lnTo>
                                <a:pt x="736" y="70"/>
                              </a:lnTo>
                              <a:lnTo>
                                <a:pt x="733" y="70"/>
                              </a:lnTo>
                              <a:lnTo>
                                <a:pt x="730" y="70"/>
                              </a:lnTo>
                              <a:lnTo>
                                <a:pt x="727" y="70"/>
                              </a:lnTo>
                              <a:lnTo>
                                <a:pt x="725" y="70"/>
                              </a:lnTo>
                              <a:lnTo>
                                <a:pt x="722" y="71"/>
                              </a:lnTo>
                              <a:lnTo>
                                <a:pt x="719" y="71"/>
                              </a:lnTo>
                              <a:lnTo>
                                <a:pt x="716" y="73"/>
                              </a:lnTo>
                              <a:lnTo>
                                <a:pt x="713" y="73"/>
                              </a:lnTo>
                              <a:lnTo>
                                <a:pt x="710" y="74"/>
                              </a:lnTo>
                              <a:lnTo>
                                <a:pt x="707" y="74"/>
                              </a:lnTo>
                              <a:lnTo>
                                <a:pt x="706" y="77"/>
                              </a:lnTo>
                              <a:lnTo>
                                <a:pt x="703" y="79"/>
                              </a:lnTo>
                              <a:lnTo>
                                <a:pt x="700" y="80"/>
                              </a:lnTo>
                              <a:lnTo>
                                <a:pt x="699" y="82"/>
                              </a:lnTo>
                              <a:lnTo>
                                <a:pt x="696" y="83"/>
                              </a:lnTo>
                              <a:lnTo>
                                <a:pt x="694" y="84"/>
                              </a:lnTo>
                              <a:lnTo>
                                <a:pt x="691" y="86"/>
                              </a:lnTo>
                              <a:lnTo>
                                <a:pt x="690" y="87"/>
                              </a:lnTo>
                              <a:lnTo>
                                <a:pt x="687" y="89"/>
                              </a:lnTo>
                              <a:lnTo>
                                <a:pt x="686" y="92"/>
                              </a:lnTo>
                              <a:lnTo>
                                <a:pt x="683" y="93"/>
                              </a:lnTo>
                              <a:lnTo>
                                <a:pt x="680" y="95"/>
                              </a:lnTo>
                              <a:lnTo>
                                <a:pt x="679" y="97"/>
                              </a:lnTo>
                              <a:lnTo>
                                <a:pt x="677" y="99"/>
                              </a:lnTo>
                              <a:lnTo>
                                <a:pt x="676" y="102"/>
                              </a:lnTo>
                              <a:lnTo>
                                <a:pt x="674" y="103"/>
                              </a:lnTo>
                              <a:lnTo>
                                <a:pt x="673" y="106"/>
                              </a:lnTo>
                              <a:lnTo>
                                <a:pt x="671" y="107"/>
                              </a:lnTo>
                              <a:lnTo>
                                <a:pt x="670" y="110"/>
                              </a:lnTo>
                              <a:lnTo>
                                <a:pt x="668" y="113"/>
                              </a:lnTo>
                              <a:lnTo>
                                <a:pt x="667" y="115"/>
                              </a:lnTo>
                              <a:lnTo>
                                <a:pt x="666" y="118"/>
                              </a:lnTo>
                              <a:lnTo>
                                <a:pt x="664" y="120"/>
                              </a:lnTo>
                              <a:lnTo>
                                <a:pt x="663" y="122"/>
                              </a:lnTo>
                              <a:lnTo>
                                <a:pt x="663" y="126"/>
                              </a:lnTo>
                              <a:lnTo>
                                <a:pt x="661" y="129"/>
                              </a:lnTo>
                              <a:lnTo>
                                <a:pt x="660" y="132"/>
                              </a:lnTo>
                              <a:lnTo>
                                <a:pt x="660" y="135"/>
                              </a:lnTo>
                              <a:lnTo>
                                <a:pt x="658" y="138"/>
                              </a:lnTo>
                              <a:lnTo>
                                <a:pt x="658" y="141"/>
                              </a:lnTo>
                              <a:lnTo>
                                <a:pt x="657" y="143"/>
                              </a:lnTo>
                              <a:lnTo>
                                <a:pt x="657" y="146"/>
                              </a:lnTo>
                              <a:lnTo>
                                <a:pt x="657" y="149"/>
                              </a:lnTo>
                              <a:lnTo>
                                <a:pt x="657" y="152"/>
                              </a:lnTo>
                              <a:lnTo>
                                <a:pt x="657" y="155"/>
                              </a:lnTo>
                              <a:lnTo>
                                <a:pt x="656" y="158"/>
                              </a:lnTo>
                              <a:lnTo>
                                <a:pt x="657" y="161"/>
                              </a:lnTo>
                              <a:lnTo>
                                <a:pt x="657" y="164"/>
                              </a:lnTo>
                              <a:lnTo>
                                <a:pt x="657" y="166"/>
                              </a:lnTo>
                              <a:lnTo>
                                <a:pt x="657" y="169"/>
                              </a:lnTo>
                              <a:lnTo>
                                <a:pt x="657" y="172"/>
                              </a:lnTo>
                              <a:lnTo>
                                <a:pt x="658" y="175"/>
                              </a:lnTo>
                              <a:lnTo>
                                <a:pt x="658" y="178"/>
                              </a:lnTo>
                              <a:lnTo>
                                <a:pt x="660" y="181"/>
                              </a:lnTo>
                              <a:lnTo>
                                <a:pt x="660" y="184"/>
                              </a:lnTo>
                              <a:lnTo>
                                <a:pt x="661" y="187"/>
                              </a:lnTo>
                              <a:lnTo>
                                <a:pt x="663" y="190"/>
                              </a:lnTo>
                              <a:lnTo>
                                <a:pt x="663" y="191"/>
                              </a:lnTo>
                              <a:lnTo>
                                <a:pt x="664" y="194"/>
                              </a:lnTo>
                              <a:lnTo>
                                <a:pt x="666" y="197"/>
                              </a:lnTo>
                              <a:lnTo>
                                <a:pt x="667" y="200"/>
                              </a:lnTo>
                              <a:lnTo>
                                <a:pt x="668" y="202"/>
                              </a:lnTo>
                              <a:lnTo>
                                <a:pt x="670" y="205"/>
                              </a:lnTo>
                              <a:lnTo>
                                <a:pt x="671" y="207"/>
                              </a:lnTo>
                              <a:lnTo>
                                <a:pt x="673" y="210"/>
                              </a:lnTo>
                              <a:lnTo>
                                <a:pt x="674" y="211"/>
                              </a:lnTo>
                              <a:lnTo>
                                <a:pt x="676" y="214"/>
                              </a:lnTo>
                              <a:lnTo>
                                <a:pt x="679" y="215"/>
                              </a:lnTo>
                              <a:lnTo>
                                <a:pt x="680" y="218"/>
                              </a:lnTo>
                              <a:lnTo>
                                <a:pt x="681" y="220"/>
                              </a:lnTo>
                              <a:lnTo>
                                <a:pt x="684" y="223"/>
                              </a:lnTo>
                              <a:lnTo>
                                <a:pt x="686" y="224"/>
                              </a:lnTo>
                              <a:lnTo>
                                <a:pt x="689" y="225"/>
                              </a:lnTo>
                              <a:lnTo>
                                <a:pt x="690" y="227"/>
                              </a:lnTo>
                              <a:lnTo>
                                <a:pt x="693" y="230"/>
                              </a:lnTo>
                              <a:lnTo>
                                <a:pt x="694" y="231"/>
                              </a:lnTo>
                              <a:lnTo>
                                <a:pt x="697" y="233"/>
                              </a:lnTo>
                              <a:lnTo>
                                <a:pt x="700" y="234"/>
                              </a:lnTo>
                              <a:lnTo>
                                <a:pt x="702" y="236"/>
                              </a:lnTo>
                              <a:lnTo>
                                <a:pt x="704" y="237"/>
                              </a:lnTo>
                              <a:lnTo>
                                <a:pt x="707" y="238"/>
                              </a:lnTo>
                              <a:lnTo>
                                <a:pt x="709" y="238"/>
                              </a:lnTo>
                              <a:lnTo>
                                <a:pt x="712" y="240"/>
                              </a:lnTo>
                              <a:lnTo>
                                <a:pt x="714" y="241"/>
                              </a:lnTo>
                              <a:lnTo>
                                <a:pt x="717" y="243"/>
                              </a:lnTo>
                              <a:lnTo>
                                <a:pt x="720" y="243"/>
                              </a:lnTo>
                              <a:lnTo>
                                <a:pt x="723" y="244"/>
                              </a:lnTo>
                              <a:lnTo>
                                <a:pt x="726" y="244"/>
                              </a:lnTo>
                              <a:lnTo>
                                <a:pt x="729" y="246"/>
                              </a:lnTo>
                              <a:lnTo>
                                <a:pt x="732" y="246"/>
                              </a:lnTo>
                              <a:lnTo>
                                <a:pt x="735" y="246"/>
                              </a:lnTo>
                              <a:lnTo>
                                <a:pt x="737" y="246"/>
                              </a:lnTo>
                              <a:lnTo>
                                <a:pt x="740" y="246"/>
                              </a:lnTo>
                              <a:lnTo>
                                <a:pt x="742" y="246"/>
                              </a:lnTo>
                              <a:lnTo>
                                <a:pt x="746" y="246"/>
                              </a:lnTo>
                              <a:lnTo>
                                <a:pt x="748" y="246"/>
                              </a:lnTo>
                              <a:lnTo>
                                <a:pt x="750" y="246"/>
                              </a:lnTo>
                              <a:lnTo>
                                <a:pt x="755" y="246"/>
                              </a:lnTo>
                              <a:lnTo>
                                <a:pt x="758" y="246"/>
                              </a:lnTo>
                              <a:lnTo>
                                <a:pt x="759" y="244"/>
                              </a:lnTo>
                              <a:lnTo>
                                <a:pt x="763" y="244"/>
                              </a:lnTo>
                              <a:lnTo>
                                <a:pt x="765" y="243"/>
                              </a:lnTo>
                              <a:lnTo>
                                <a:pt x="768" y="243"/>
                              </a:lnTo>
                              <a:lnTo>
                                <a:pt x="772" y="241"/>
                              </a:lnTo>
                              <a:lnTo>
                                <a:pt x="773" y="240"/>
                              </a:lnTo>
                              <a:lnTo>
                                <a:pt x="776" y="238"/>
                              </a:lnTo>
                              <a:lnTo>
                                <a:pt x="779" y="238"/>
                              </a:lnTo>
                              <a:lnTo>
                                <a:pt x="782" y="237"/>
                              </a:lnTo>
                              <a:lnTo>
                                <a:pt x="785" y="236"/>
                              </a:lnTo>
                              <a:lnTo>
                                <a:pt x="786" y="234"/>
                              </a:lnTo>
                              <a:lnTo>
                                <a:pt x="789" y="233"/>
                              </a:lnTo>
                              <a:lnTo>
                                <a:pt x="791" y="231"/>
                              </a:lnTo>
                              <a:lnTo>
                                <a:pt x="793" y="228"/>
                              </a:lnTo>
                              <a:lnTo>
                                <a:pt x="795" y="227"/>
                              </a:lnTo>
                              <a:lnTo>
                                <a:pt x="798" y="225"/>
                              </a:lnTo>
                              <a:lnTo>
                                <a:pt x="799" y="223"/>
                              </a:lnTo>
                              <a:lnTo>
                                <a:pt x="802" y="221"/>
                              </a:lnTo>
                              <a:lnTo>
                                <a:pt x="804" y="218"/>
                              </a:lnTo>
                              <a:lnTo>
                                <a:pt x="806" y="217"/>
                              </a:lnTo>
                              <a:lnTo>
                                <a:pt x="808" y="214"/>
                              </a:lnTo>
                              <a:lnTo>
                                <a:pt x="811" y="213"/>
                              </a:lnTo>
                              <a:lnTo>
                                <a:pt x="812" y="210"/>
                              </a:lnTo>
                              <a:lnTo>
                                <a:pt x="814" y="207"/>
                              </a:lnTo>
                              <a:lnTo>
                                <a:pt x="815" y="205"/>
                              </a:lnTo>
                              <a:lnTo>
                                <a:pt x="816" y="202"/>
                              </a:lnTo>
                              <a:lnTo>
                                <a:pt x="818" y="200"/>
                              </a:lnTo>
                              <a:lnTo>
                                <a:pt x="819" y="197"/>
                              </a:lnTo>
                              <a:lnTo>
                                <a:pt x="821" y="194"/>
                              </a:lnTo>
                              <a:lnTo>
                                <a:pt x="822" y="191"/>
                              </a:lnTo>
                              <a:lnTo>
                                <a:pt x="824" y="188"/>
                              </a:lnTo>
                              <a:lnTo>
                                <a:pt x="772" y="188"/>
                              </a:lnTo>
                              <a:close/>
                              <a:moveTo>
                                <a:pt x="704" y="139"/>
                              </a:moveTo>
                              <a:lnTo>
                                <a:pt x="706" y="138"/>
                              </a:lnTo>
                              <a:lnTo>
                                <a:pt x="707" y="136"/>
                              </a:lnTo>
                              <a:lnTo>
                                <a:pt x="707" y="133"/>
                              </a:lnTo>
                              <a:lnTo>
                                <a:pt x="709" y="132"/>
                              </a:lnTo>
                              <a:lnTo>
                                <a:pt x="710" y="130"/>
                              </a:lnTo>
                              <a:lnTo>
                                <a:pt x="710" y="128"/>
                              </a:lnTo>
                              <a:lnTo>
                                <a:pt x="712" y="126"/>
                              </a:lnTo>
                              <a:lnTo>
                                <a:pt x="713" y="125"/>
                              </a:lnTo>
                              <a:lnTo>
                                <a:pt x="714" y="123"/>
                              </a:lnTo>
                              <a:lnTo>
                                <a:pt x="716" y="122"/>
                              </a:lnTo>
                              <a:lnTo>
                                <a:pt x="717" y="120"/>
                              </a:lnTo>
                              <a:lnTo>
                                <a:pt x="717" y="118"/>
                              </a:lnTo>
                              <a:lnTo>
                                <a:pt x="720" y="118"/>
                              </a:lnTo>
                              <a:lnTo>
                                <a:pt x="722" y="116"/>
                              </a:lnTo>
                              <a:lnTo>
                                <a:pt x="723" y="115"/>
                              </a:lnTo>
                              <a:lnTo>
                                <a:pt x="726" y="115"/>
                              </a:lnTo>
                              <a:lnTo>
                                <a:pt x="727" y="113"/>
                              </a:lnTo>
                              <a:lnTo>
                                <a:pt x="729" y="113"/>
                              </a:lnTo>
                              <a:lnTo>
                                <a:pt x="732" y="112"/>
                              </a:lnTo>
                              <a:lnTo>
                                <a:pt x="733" y="112"/>
                              </a:lnTo>
                              <a:lnTo>
                                <a:pt x="736" y="112"/>
                              </a:lnTo>
                              <a:lnTo>
                                <a:pt x="737" y="112"/>
                              </a:lnTo>
                              <a:lnTo>
                                <a:pt x="740" y="112"/>
                              </a:lnTo>
                              <a:lnTo>
                                <a:pt x="742" y="110"/>
                              </a:lnTo>
                              <a:lnTo>
                                <a:pt x="745" y="112"/>
                              </a:lnTo>
                              <a:lnTo>
                                <a:pt x="746" y="112"/>
                              </a:lnTo>
                              <a:lnTo>
                                <a:pt x="748" y="112"/>
                              </a:lnTo>
                              <a:lnTo>
                                <a:pt x="749" y="112"/>
                              </a:lnTo>
                              <a:lnTo>
                                <a:pt x="750" y="112"/>
                              </a:lnTo>
                              <a:lnTo>
                                <a:pt x="752" y="112"/>
                              </a:lnTo>
                              <a:lnTo>
                                <a:pt x="753" y="112"/>
                              </a:lnTo>
                              <a:lnTo>
                                <a:pt x="755" y="113"/>
                              </a:lnTo>
                              <a:lnTo>
                                <a:pt x="756" y="113"/>
                              </a:lnTo>
                              <a:lnTo>
                                <a:pt x="758" y="113"/>
                              </a:lnTo>
                              <a:lnTo>
                                <a:pt x="759" y="113"/>
                              </a:lnTo>
                              <a:lnTo>
                                <a:pt x="760" y="115"/>
                              </a:lnTo>
                              <a:lnTo>
                                <a:pt x="762" y="116"/>
                              </a:lnTo>
                              <a:lnTo>
                                <a:pt x="763" y="116"/>
                              </a:lnTo>
                              <a:lnTo>
                                <a:pt x="765" y="118"/>
                              </a:lnTo>
                              <a:lnTo>
                                <a:pt x="766" y="118"/>
                              </a:lnTo>
                              <a:lnTo>
                                <a:pt x="768" y="119"/>
                              </a:lnTo>
                              <a:lnTo>
                                <a:pt x="769" y="120"/>
                              </a:lnTo>
                              <a:lnTo>
                                <a:pt x="770" y="120"/>
                              </a:lnTo>
                              <a:lnTo>
                                <a:pt x="770" y="122"/>
                              </a:lnTo>
                              <a:lnTo>
                                <a:pt x="772" y="123"/>
                              </a:lnTo>
                              <a:lnTo>
                                <a:pt x="773" y="125"/>
                              </a:lnTo>
                              <a:lnTo>
                                <a:pt x="775" y="126"/>
                              </a:lnTo>
                              <a:lnTo>
                                <a:pt x="775" y="128"/>
                              </a:lnTo>
                              <a:lnTo>
                                <a:pt x="776" y="129"/>
                              </a:lnTo>
                              <a:lnTo>
                                <a:pt x="776" y="130"/>
                              </a:lnTo>
                              <a:lnTo>
                                <a:pt x="778" y="132"/>
                              </a:lnTo>
                              <a:lnTo>
                                <a:pt x="778" y="133"/>
                              </a:lnTo>
                              <a:lnTo>
                                <a:pt x="778" y="135"/>
                              </a:lnTo>
                              <a:lnTo>
                                <a:pt x="779" y="136"/>
                              </a:lnTo>
                              <a:lnTo>
                                <a:pt x="779" y="138"/>
                              </a:lnTo>
                              <a:lnTo>
                                <a:pt x="779" y="139"/>
                              </a:lnTo>
                              <a:lnTo>
                                <a:pt x="704" y="139"/>
                              </a:lnTo>
                              <a:close/>
                              <a:moveTo>
                                <a:pt x="973" y="177"/>
                              </a:moveTo>
                              <a:lnTo>
                                <a:pt x="973" y="178"/>
                              </a:lnTo>
                              <a:lnTo>
                                <a:pt x="972" y="179"/>
                              </a:lnTo>
                              <a:lnTo>
                                <a:pt x="970" y="181"/>
                              </a:lnTo>
                              <a:lnTo>
                                <a:pt x="970" y="182"/>
                              </a:lnTo>
                              <a:lnTo>
                                <a:pt x="969" y="184"/>
                              </a:lnTo>
                              <a:lnTo>
                                <a:pt x="967" y="184"/>
                              </a:lnTo>
                              <a:lnTo>
                                <a:pt x="967" y="185"/>
                              </a:lnTo>
                              <a:lnTo>
                                <a:pt x="966" y="187"/>
                              </a:lnTo>
                              <a:lnTo>
                                <a:pt x="964" y="188"/>
                              </a:lnTo>
                              <a:lnTo>
                                <a:pt x="963" y="190"/>
                              </a:lnTo>
                              <a:lnTo>
                                <a:pt x="962" y="190"/>
                              </a:lnTo>
                              <a:lnTo>
                                <a:pt x="962" y="191"/>
                              </a:lnTo>
                              <a:lnTo>
                                <a:pt x="960" y="191"/>
                              </a:lnTo>
                              <a:lnTo>
                                <a:pt x="960" y="192"/>
                              </a:lnTo>
                              <a:lnTo>
                                <a:pt x="959" y="192"/>
                              </a:lnTo>
                              <a:lnTo>
                                <a:pt x="959" y="194"/>
                              </a:lnTo>
                              <a:lnTo>
                                <a:pt x="957" y="194"/>
                              </a:lnTo>
                              <a:lnTo>
                                <a:pt x="956" y="195"/>
                              </a:lnTo>
                              <a:lnTo>
                                <a:pt x="954" y="195"/>
                              </a:lnTo>
                              <a:lnTo>
                                <a:pt x="954" y="197"/>
                              </a:lnTo>
                              <a:lnTo>
                                <a:pt x="953" y="197"/>
                              </a:lnTo>
                              <a:lnTo>
                                <a:pt x="952" y="197"/>
                              </a:lnTo>
                              <a:lnTo>
                                <a:pt x="950" y="197"/>
                              </a:lnTo>
                              <a:lnTo>
                                <a:pt x="950" y="198"/>
                              </a:lnTo>
                              <a:lnTo>
                                <a:pt x="949" y="198"/>
                              </a:lnTo>
                              <a:lnTo>
                                <a:pt x="947" y="198"/>
                              </a:lnTo>
                              <a:lnTo>
                                <a:pt x="946" y="198"/>
                              </a:lnTo>
                              <a:lnTo>
                                <a:pt x="944" y="198"/>
                              </a:lnTo>
                              <a:lnTo>
                                <a:pt x="943" y="198"/>
                              </a:lnTo>
                              <a:lnTo>
                                <a:pt x="941" y="198"/>
                              </a:lnTo>
                              <a:lnTo>
                                <a:pt x="940" y="198"/>
                              </a:lnTo>
                              <a:lnTo>
                                <a:pt x="939" y="198"/>
                              </a:lnTo>
                              <a:lnTo>
                                <a:pt x="937" y="198"/>
                              </a:lnTo>
                              <a:lnTo>
                                <a:pt x="936" y="198"/>
                              </a:lnTo>
                              <a:lnTo>
                                <a:pt x="934" y="198"/>
                              </a:lnTo>
                              <a:lnTo>
                                <a:pt x="933" y="198"/>
                              </a:lnTo>
                              <a:lnTo>
                                <a:pt x="931" y="198"/>
                              </a:lnTo>
                              <a:lnTo>
                                <a:pt x="930" y="198"/>
                              </a:lnTo>
                              <a:lnTo>
                                <a:pt x="927" y="198"/>
                              </a:lnTo>
                              <a:lnTo>
                                <a:pt x="926" y="198"/>
                              </a:lnTo>
                              <a:lnTo>
                                <a:pt x="924" y="197"/>
                              </a:lnTo>
                              <a:lnTo>
                                <a:pt x="923" y="197"/>
                              </a:lnTo>
                              <a:lnTo>
                                <a:pt x="921" y="197"/>
                              </a:lnTo>
                              <a:lnTo>
                                <a:pt x="920" y="195"/>
                              </a:lnTo>
                              <a:lnTo>
                                <a:pt x="918" y="195"/>
                              </a:lnTo>
                              <a:lnTo>
                                <a:pt x="916" y="194"/>
                              </a:lnTo>
                              <a:lnTo>
                                <a:pt x="914" y="192"/>
                              </a:lnTo>
                              <a:lnTo>
                                <a:pt x="913" y="191"/>
                              </a:lnTo>
                              <a:lnTo>
                                <a:pt x="911" y="190"/>
                              </a:lnTo>
                              <a:lnTo>
                                <a:pt x="910" y="190"/>
                              </a:lnTo>
                              <a:lnTo>
                                <a:pt x="908" y="188"/>
                              </a:lnTo>
                              <a:lnTo>
                                <a:pt x="907" y="187"/>
                              </a:lnTo>
                              <a:lnTo>
                                <a:pt x="907" y="185"/>
                              </a:lnTo>
                              <a:lnTo>
                                <a:pt x="906" y="184"/>
                              </a:lnTo>
                              <a:lnTo>
                                <a:pt x="904" y="182"/>
                              </a:lnTo>
                              <a:lnTo>
                                <a:pt x="903" y="181"/>
                              </a:lnTo>
                              <a:lnTo>
                                <a:pt x="901" y="179"/>
                              </a:lnTo>
                              <a:lnTo>
                                <a:pt x="901" y="178"/>
                              </a:lnTo>
                              <a:lnTo>
                                <a:pt x="901" y="177"/>
                              </a:lnTo>
                              <a:lnTo>
                                <a:pt x="900" y="175"/>
                              </a:lnTo>
                              <a:lnTo>
                                <a:pt x="900" y="174"/>
                              </a:lnTo>
                              <a:lnTo>
                                <a:pt x="900" y="171"/>
                              </a:lnTo>
                              <a:lnTo>
                                <a:pt x="898" y="169"/>
                              </a:lnTo>
                              <a:lnTo>
                                <a:pt x="898" y="168"/>
                              </a:lnTo>
                              <a:lnTo>
                                <a:pt x="898" y="165"/>
                              </a:lnTo>
                              <a:lnTo>
                                <a:pt x="898" y="164"/>
                              </a:lnTo>
                              <a:lnTo>
                                <a:pt x="898" y="162"/>
                              </a:lnTo>
                              <a:lnTo>
                                <a:pt x="898" y="161"/>
                              </a:lnTo>
                              <a:lnTo>
                                <a:pt x="897" y="158"/>
                              </a:lnTo>
                              <a:lnTo>
                                <a:pt x="898" y="156"/>
                              </a:lnTo>
                              <a:lnTo>
                                <a:pt x="898" y="155"/>
                              </a:lnTo>
                              <a:lnTo>
                                <a:pt x="898" y="152"/>
                              </a:lnTo>
                              <a:lnTo>
                                <a:pt x="898" y="151"/>
                              </a:lnTo>
                              <a:lnTo>
                                <a:pt x="898" y="148"/>
                              </a:lnTo>
                              <a:lnTo>
                                <a:pt x="898" y="146"/>
                              </a:lnTo>
                              <a:lnTo>
                                <a:pt x="900" y="145"/>
                              </a:lnTo>
                              <a:lnTo>
                                <a:pt x="900" y="143"/>
                              </a:lnTo>
                              <a:lnTo>
                                <a:pt x="900" y="141"/>
                              </a:lnTo>
                              <a:lnTo>
                                <a:pt x="901" y="139"/>
                              </a:lnTo>
                              <a:lnTo>
                                <a:pt x="901" y="138"/>
                              </a:lnTo>
                              <a:lnTo>
                                <a:pt x="901" y="135"/>
                              </a:lnTo>
                              <a:lnTo>
                                <a:pt x="903" y="135"/>
                              </a:lnTo>
                              <a:lnTo>
                                <a:pt x="904" y="133"/>
                              </a:lnTo>
                              <a:lnTo>
                                <a:pt x="906" y="132"/>
                              </a:lnTo>
                              <a:lnTo>
                                <a:pt x="907" y="130"/>
                              </a:lnTo>
                              <a:lnTo>
                                <a:pt x="907" y="129"/>
                              </a:lnTo>
                              <a:lnTo>
                                <a:pt x="908" y="128"/>
                              </a:lnTo>
                              <a:lnTo>
                                <a:pt x="910" y="126"/>
                              </a:lnTo>
                              <a:lnTo>
                                <a:pt x="911" y="125"/>
                              </a:lnTo>
                              <a:lnTo>
                                <a:pt x="913" y="123"/>
                              </a:lnTo>
                              <a:lnTo>
                                <a:pt x="914" y="123"/>
                              </a:lnTo>
                              <a:lnTo>
                                <a:pt x="916" y="122"/>
                              </a:lnTo>
                              <a:lnTo>
                                <a:pt x="916" y="120"/>
                              </a:lnTo>
                              <a:lnTo>
                                <a:pt x="918" y="120"/>
                              </a:lnTo>
                              <a:lnTo>
                                <a:pt x="920" y="119"/>
                              </a:lnTo>
                              <a:lnTo>
                                <a:pt x="921" y="119"/>
                              </a:lnTo>
                              <a:lnTo>
                                <a:pt x="923" y="118"/>
                              </a:lnTo>
                              <a:lnTo>
                                <a:pt x="924" y="118"/>
                              </a:lnTo>
                              <a:lnTo>
                                <a:pt x="926" y="116"/>
                              </a:lnTo>
                              <a:lnTo>
                                <a:pt x="927" y="116"/>
                              </a:lnTo>
                              <a:lnTo>
                                <a:pt x="930" y="116"/>
                              </a:lnTo>
                              <a:lnTo>
                                <a:pt x="931" y="116"/>
                              </a:lnTo>
                              <a:lnTo>
                                <a:pt x="933" y="116"/>
                              </a:lnTo>
                              <a:lnTo>
                                <a:pt x="934" y="116"/>
                              </a:lnTo>
                              <a:lnTo>
                                <a:pt x="936" y="115"/>
                              </a:lnTo>
                              <a:lnTo>
                                <a:pt x="937" y="116"/>
                              </a:lnTo>
                              <a:lnTo>
                                <a:pt x="939" y="116"/>
                              </a:lnTo>
                              <a:lnTo>
                                <a:pt x="940" y="116"/>
                              </a:lnTo>
                              <a:lnTo>
                                <a:pt x="941" y="116"/>
                              </a:lnTo>
                              <a:lnTo>
                                <a:pt x="943" y="116"/>
                              </a:lnTo>
                              <a:lnTo>
                                <a:pt x="944" y="116"/>
                              </a:lnTo>
                              <a:lnTo>
                                <a:pt x="946" y="116"/>
                              </a:lnTo>
                              <a:lnTo>
                                <a:pt x="947" y="118"/>
                              </a:lnTo>
                              <a:lnTo>
                                <a:pt x="949" y="118"/>
                              </a:lnTo>
                              <a:lnTo>
                                <a:pt x="950" y="118"/>
                              </a:lnTo>
                              <a:lnTo>
                                <a:pt x="952" y="118"/>
                              </a:lnTo>
                              <a:lnTo>
                                <a:pt x="953" y="119"/>
                              </a:lnTo>
                              <a:lnTo>
                                <a:pt x="954" y="119"/>
                              </a:lnTo>
                              <a:lnTo>
                                <a:pt x="956" y="119"/>
                              </a:lnTo>
                              <a:lnTo>
                                <a:pt x="956" y="120"/>
                              </a:lnTo>
                              <a:lnTo>
                                <a:pt x="957" y="120"/>
                              </a:lnTo>
                              <a:lnTo>
                                <a:pt x="959" y="122"/>
                              </a:lnTo>
                              <a:lnTo>
                                <a:pt x="960" y="122"/>
                              </a:lnTo>
                              <a:lnTo>
                                <a:pt x="960" y="123"/>
                              </a:lnTo>
                              <a:lnTo>
                                <a:pt x="962" y="123"/>
                              </a:lnTo>
                              <a:lnTo>
                                <a:pt x="962" y="125"/>
                              </a:lnTo>
                              <a:lnTo>
                                <a:pt x="963" y="125"/>
                              </a:lnTo>
                              <a:lnTo>
                                <a:pt x="964" y="126"/>
                              </a:lnTo>
                              <a:lnTo>
                                <a:pt x="966" y="128"/>
                              </a:lnTo>
                              <a:lnTo>
                                <a:pt x="967" y="129"/>
                              </a:lnTo>
                              <a:lnTo>
                                <a:pt x="967" y="130"/>
                              </a:lnTo>
                              <a:lnTo>
                                <a:pt x="969" y="130"/>
                              </a:lnTo>
                              <a:lnTo>
                                <a:pt x="969" y="132"/>
                              </a:lnTo>
                              <a:lnTo>
                                <a:pt x="970" y="133"/>
                              </a:lnTo>
                              <a:lnTo>
                                <a:pt x="972" y="135"/>
                              </a:lnTo>
                              <a:lnTo>
                                <a:pt x="972" y="136"/>
                              </a:lnTo>
                              <a:lnTo>
                                <a:pt x="972" y="138"/>
                              </a:lnTo>
                              <a:lnTo>
                                <a:pt x="1022" y="138"/>
                              </a:lnTo>
                              <a:lnTo>
                                <a:pt x="1022" y="136"/>
                              </a:lnTo>
                              <a:lnTo>
                                <a:pt x="1022" y="133"/>
                              </a:lnTo>
                              <a:lnTo>
                                <a:pt x="1020" y="130"/>
                              </a:lnTo>
                              <a:lnTo>
                                <a:pt x="1020" y="129"/>
                              </a:lnTo>
                              <a:lnTo>
                                <a:pt x="1019" y="126"/>
                              </a:lnTo>
                              <a:lnTo>
                                <a:pt x="1019" y="123"/>
                              </a:lnTo>
                              <a:lnTo>
                                <a:pt x="1018" y="120"/>
                              </a:lnTo>
                              <a:lnTo>
                                <a:pt x="1016" y="119"/>
                              </a:lnTo>
                              <a:lnTo>
                                <a:pt x="1015" y="116"/>
                              </a:lnTo>
                              <a:lnTo>
                                <a:pt x="1013" y="115"/>
                              </a:lnTo>
                              <a:lnTo>
                                <a:pt x="1012" y="112"/>
                              </a:lnTo>
                              <a:lnTo>
                                <a:pt x="1010" y="109"/>
                              </a:lnTo>
                              <a:lnTo>
                                <a:pt x="1009" y="107"/>
                              </a:lnTo>
                              <a:lnTo>
                                <a:pt x="1008" y="106"/>
                              </a:lnTo>
                              <a:lnTo>
                                <a:pt x="1006" y="103"/>
                              </a:lnTo>
                              <a:lnTo>
                                <a:pt x="1005" y="102"/>
                              </a:lnTo>
                              <a:lnTo>
                                <a:pt x="1003" y="100"/>
                              </a:lnTo>
                              <a:lnTo>
                                <a:pt x="1002" y="97"/>
                              </a:lnTo>
                              <a:lnTo>
                                <a:pt x="1000" y="96"/>
                              </a:lnTo>
                              <a:lnTo>
                                <a:pt x="999" y="95"/>
                              </a:lnTo>
                              <a:lnTo>
                                <a:pt x="997" y="93"/>
                              </a:lnTo>
                              <a:lnTo>
                                <a:pt x="996" y="92"/>
                              </a:lnTo>
                              <a:lnTo>
                                <a:pt x="995" y="90"/>
                              </a:lnTo>
                              <a:lnTo>
                                <a:pt x="992" y="87"/>
                              </a:lnTo>
                              <a:lnTo>
                                <a:pt x="990" y="87"/>
                              </a:lnTo>
                              <a:lnTo>
                                <a:pt x="987" y="86"/>
                              </a:lnTo>
                              <a:lnTo>
                                <a:pt x="986" y="84"/>
                              </a:lnTo>
                              <a:lnTo>
                                <a:pt x="983" y="83"/>
                              </a:lnTo>
                              <a:lnTo>
                                <a:pt x="982" y="82"/>
                              </a:lnTo>
                              <a:lnTo>
                                <a:pt x="979" y="80"/>
                              </a:lnTo>
                              <a:lnTo>
                                <a:pt x="977" y="79"/>
                              </a:lnTo>
                              <a:lnTo>
                                <a:pt x="975" y="79"/>
                              </a:lnTo>
                              <a:lnTo>
                                <a:pt x="973" y="77"/>
                              </a:lnTo>
                              <a:lnTo>
                                <a:pt x="970" y="76"/>
                              </a:lnTo>
                              <a:lnTo>
                                <a:pt x="967" y="74"/>
                              </a:lnTo>
                              <a:lnTo>
                                <a:pt x="964" y="73"/>
                              </a:lnTo>
                              <a:lnTo>
                                <a:pt x="963" y="73"/>
                              </a:lnTo>
                              <a:lnTo>
                                <a:pt x="960" y="73"/>
                              </a:lnTo>
                              <a:lnTo>
                                <a:pt x="959" y="71"/>
                              </a:lnTo>
                              <a:lnTo>
                                <a:pt x="956" y="71"/>
                              </a:lnTo>
                              <a:lnTo>
                                <a:pt x="953" y="71"/>
                              </a:lnTo>
                              <a:lnTo>
                                <a:pt x="952" y="70"/>
                              </a:lnTo>
                              <a:lnTo>
                                <a:pt x="949" y="70"/>
                              </a:lnTo>
                              <a:lnTo>
                                <a:pt x="946" y="70"/>
                              </a:lnTo>
                              <a:lnTo>
                                <a:pt x="943" y="70"/>
                              </a:lnTo>
                              <a:lnTo>
                                <a:pt x="940" y="70"/>
                              </a:lnTo>
                              <a:lnTo>
                                <a:pt x="937" y="70"/>
                              </a:lnTo>
                              <a:lnTo>
                                <a:pt x="934" y="69"/>
                              </a:lnTo>
                              <a:lnTo>
                                <a:pt x="931" y="70"/>
                              </a:lnTo>
                              <a:lnTo>
                                <a:pt x="929" y="70"/>
                              </a:lnTo>
                              <a:lnTo>
                                <a:pt x="926" y="70"/>
                              </a:lnTo>
                              <a:lnTo>
                                <a:pt x="923" y="70"/>
                              </a:lnTo>
                              <a:lnTo>
                                <a:pt x="920" y="70"/>
                              </a:lnTo>
                              <a:lnTo>
                                <a:pt x="917" y="70"/>
                              </a:lnTo>
                              <a:lnTo>
                                <a:pt x="914" y="71"/>
                              </a:lnTo>
                              <a:lnTo>
                                <a:pt x="911" y="71"/>
                              </a:lnTo>
                              <a:lnTo>
                                <a:pt x="908" y="73"/>
                              </a:lnTo>
                              <a:lnTo>
                                <a:pt x="906" y="73"/>
                              </a:lnTo>
                              <a:lnTo>
                                <a:pt x="903" y="74"/>
                              </a:lnTo>
                              <a:lnTo>
                                <a:pt x="900" y="74"/>
                              </a:lnTo>
                              <a:lnTo>
                                <a:pt x="898" y="76"/>
                              </a:lnTo>
                              <a:lnTo>
                                <a:pt x="895" y="77"/>
                              </a:lnTo>
                              <a:lnTo>
                                <a:pt x="893" y="79"/>
                              </a:lnTo>
                              <a:lnTo>
                                <a:pt x="891" y="80"/>
                              </a:lnTo>
                              <a:lnTo>
                                <a:pt x="888" y="82"/>
                              </a:lnTo>
                              <a:lnTo>
                                <a:pt x="885" y="83"/>
                              </a:lnTo>
                              <a:lnTo>
                                <a:pt x="884" y="84"/>
                              </a:lnTo>
                              <a:lnTo>
                                <a:pt x="881" y="87"/>
                              </a:lnTo>
                              <a:lnTo>
                                <a:pt x="880" y="89"/>
                              </a:lnTo>
                              <a:lnTo>
                                <a:pt x="877" y="90"/>
                              </a:lnTo>
                              <a:lnTo>
                                <a:pt x="875" y="92"/>
                              </a:lnTo>
                              <a:lnTo>
                                <a:pt x="872" y="93"/>
                              </a:lnTo>
                              <a:lnTo>
                                <a:pt x="871" y="96"/>
                              </a:lnTo>
                              <a:lnTo>
                                <a:pt x="870" y="99"/>
                              </a:lnTo>
                              <a:lnTo>
                                <a:pt x="867" y="100"/>
                              </a:lnTo>
                              <a:lnTo>
                                <a:pt x="865" y="103"/>
                              </a:lnTo>
                              <a:lnTo>
                                <a:pt x="864" y="105"/>
                              </a:lnTo>
                              <a:lnTo>
                                <a:pt x="862" y="107"/>
                              </a:lnTo>
                              <a:lnTo>
                                <a:pt x="861" y="109"/>
                              </a:lnTo>
                              <a:lnTo>
                                <a:pt x="860" y="112"/>
                              </a:lnTo>
                              <a:lnTo>
                                <a:pt x="858" y="115"/>
                              </a:lnTo>
                              <a:lnTo>
                                <a:pt x="857" y="118"/>
                              </a:lnTo>
                              <a:lnTo>
                                <a:pt x="855" y="120"/>
                              </a:lnTo>
                              <a:lnTo>
                                <a:pt x="854" y="122"/>
                              </a:lnTo>
                              <a:lnTo>
                                <a:pt x="854" y="125"/>
                              </a:lnTo>
                              <a:lnTo>
                                <a:pt x="852" y="128"/>
                              </a:lnTo>
                              <a:lnTo>
                                <a:pt x="851" y="130"/>
                              </a:lnTo>
                              <a:lnTo>
                                <a:pt x="851" y="133"/>
                              </a:lnTo>
                              <a:lnTo>
                                <a:pt x="850" y="136"/>
                              </a:lnTo>
                              <a:lnTo>
                                <a:pt x="850" y="139"/>
                              </a:lnTo>
                              <a:lnTo>
                                <a:pt x="848" y="142"/>
                              </a:lnTo>
                              <a:lnTo>
                                <a:pt x="848" y="145"/>
                              </a:lnTo>
                              <a:lnTo>
                                <a:pt x="848" y="148"/>
                              </a:lnTo>
                              <a:lnTo>
                                <a:pt x="848" y="151"/>
                              </a:lnTo>
                              <a:lnTo>
                                <a:pt x="848" y="154"/>
                              </a:lnTo>
                              <a:lnTo>
                                <a:pt x="847" y="156"/>
                              </a:lnTo>
                              <a:lnTo>
                                <a:pt x="848" y="161"/>
                              </a:lnTo>
                              <a:lnTo>
                                <a:pt x="848" y="164"/>
                              </a:lnTo>
                              <a:lnTo>
                                <a:pt x="848" y="166"/>
                              </a:lnTo>
                              <a:lnTo>
                                <a:pt x="848" y="169"/>
                              </a:lnTo>
                              <a:lnTo>
                                <a:pt x="848" y="172"/>
                              </a:lnTo>
                              <a:lnTo>
                                <a:pt x="850" y="175"/>
                              </a:lnTo>
                              <a:lnTo>
                                <a:pt x="850" y="178"/>
                              </a:lnTo>
                              <a:lnTo>
                                <a:pt x="851" y="181"/>
                              </a:lnTo>
                              <a:lnTo>
                                <a:pt x="851" y="184"/>
                              </a:lnTo>
                              <a:lnTo>
                                <a:pt x="852" y="187"/>
                              </a:lnTo>
                              <a:lnTo>
                                <a:pt x="854" y="190"/>
                              </a:lnTo>
                              <a:lnTo>
                                <a:pt x="854" y="191"/>
                              </a:lnTo>
                              <a:lnTo>
                                <a:pt x="855" y="194"/>
                              </a:lnTo>
                              <a:lnTo>
                                <a:pt x="857" y="197"/>
                              </a:lnTo>
                              <a:lnTo>
                                <a:pt x="858" y="200"/>
                              </a:lnTo>
                              <a:lnTo>
                                <a:pt x="860" y="202"/>
                              </a:lnTo>
                              <a:lnTo>
                                <a:pt x="861" y="205"/>
                              </a:lnTo>
                              <a:lnTo>
                                <a:pt x="862" y="207"/>
                              </a:lnTo>
                              <a:lnTo>
                                <a:pt x="864" y="210"/>
                              </a:lnTo>
                              <a:lnTo>
                                <a:pt x="867" y="211"/>
                              </a:lnTo>
                              <a:lnTo>
                                <a:pt x="868" y="214"/>
                              </a:lnTo>
                              <a:lnTo>
                                <a:pt x="870" y="215"/>
                              </a:lnTo>
                              <a:lnTo>
                                <a:pt x="871" y="218"/>
                              </a:lnTo>
                              <a:lnTo>
                                <a:pt x="872" y="220"/>
                              </a:lnTo>
                              <a:lnTo>
                                <a:pt x="875" y="223"/>
                              </a:lnTo>
                              <a:lnTo>
                                <a:pt x="878" y="224"/>
                              </a:lnTo>
                              <a:lnTo>
                                <a:pt x="880" y="225"/>
                              </a:lnTo>
                              <a:lnTo>
                                <a:pt x="883" y="227"/>
                              </a:lnTo>
                              <a:lnTo>
                                <a:pt x="884" y="230"/>
                              </a:lnTo>
                              <a:lnTo>
                                <a:pt x="887" y="231"/>
                              </a:lnTo>
                              <a:lnTo>
                                <a:pt x="888" y="233"/>
                              </a:lnTo>
                              <a:lnTo>
                                <a:pt x="891" y="234"/>
                              </a:lnTo>
                              <a:lnTo>
                                <a:pt x="894" y="236"/>
                              </a:lnTo>
                              <a:lnTo>
                                <a:pt x="897" y="237"/>
                              </a:lnTo>
                              <a:lnTo>
                                <a:pt x="900" y="238"/>
                              </a:lnTo>
                              <a:lnTo>
                                <a:pt x="901" y="238"/>
                              </a:lnTo>
                              <a:lnTo>
                                <a:pt x="904" y="240"/>
                              </a:lnTo>
                              <a:lnTo>
                                <a:pt x="907" y="241"/>
                              </a:lnTo>
                              <a:lnTo>
                                <a:pt x="910" y="243"/>
                              </a:lnTo>
                              <a:lnTo>
                                <a:pt x="913" y="243"/>
                              </a:lnTo>
                              <a:lnTo>
                                <a:pt x="916" y="244"/>
                              </a:lnTo>
                              <a:lnTo>
                                <a:pt x="918" y="244"/>
                              </a:lnTo>
                              <a:lnTo>
                                <a:pt x="921" y="246"/>
                              </a:lnTo>
                              <a:lnTo>
                                <a:pt x="924" y="246"/>
                              </a:lnTo>
                              <a:lnTo>
                                <a:pt x="927" y="246"/>
                              </a:lnTo>
                              <a:lnTo>
                                <a:pt x="930" y="246"/>
                              </a:lnTo>
                              <a:lnTo>
                                <a:pt x="933" y="246"/>
                              </a:lnTo>
                              <a:lnTo>
                                <a:pt x="936" y="246"/>
                              </a:lnTo>
                              <a:lnTo>
                                <a:pt x="939" y="246"/>
                              </a:lnTo>
                              <a:lnTo>
                                <a:pt x="941" y="246"/>
                              </a:lnTo>
                              <a:lnTo>
                                <a:pt x="944" y="246"/>
                              </a:lnTo>
                              <a:lnTo>
                                <a:pt x="947" y="246"/>
                              </a:lnTo>
                              <a:lnTo>
                                <a:pt x="949" y="246"/>
                              </a:lnTo>
                              <a:lnTo>
                                <a:pt x="952" y="244"/>
                              </a:lnTo>
                              <a:lnTo>
                                <a:pt x="954" y="244"/>
                              </a:lnTo>
                              <a:lnTo>
                                <a:pt x="956" y="243"/>
                              </a:lnTo>
                              <a:lnTo>
                                <a:pt x="959" y="243"/>
                              </a:lnTo>
                              <a:lnTo>
                                <a:pt x="962" y="241"/>
                              </a:lnTo>
                              <a:lnTo>
                                <a:pt x="964" y="241"/>
                              </a:lnTo>
                              <a:lnTo>
                                <a:pt x="966" y="240"/>
                              </a:lnTo>
                              <a:lnTo>
                                <a:pt x="969" y="240"/>
                              </a:lnTo>
                              <a:lnTo>
                                <a:pt x="970" y="238"/>
                              </a:lnTo>
                              <a:lnTo>
                                <a:pt x="973" y="238"/>
                              </a:lnTo>
                              <a:lnTo>
                                <a:pt x="976" y="237"/>
                              </a:lnTo>
                              <a:lnTo>
                                <a:pt x="977" y="236"/>
                              </a:lnTo>
                              <a:lnTo>
                                <a:pt x="979" y="236"/>
                              </a:lnTo>
                              <a:lnTo>
                                <a:pt x="982" y="234"/>
                              </a:lnTo>
                              <a:lnTo>
                                <a:pt x="983" y="233"/>
                              </a:lnTo>
                              <a:lnTo>
                                <a:pt x="986" y="231"/>
                              </a:lnTo>
                              <a:lnTo>
                                <a:pt x="989" y="230"/>
                              </a:lnTo>
                              <a:lnTo>
                                <a:pt x="990" y="228"/>
                              </a:lnTo>
                              <a:lnTo>
                                <a:pt x="992" y="225"/>
                              </a:lnTo>
                              <a:lnTo>
                                <a:pt x="995" y="224"/>
                              </a:lnTo>
                              <a:lnTo>
                                <a:pt x="996" y="223"/>
                              </a:lnTo>
                              <a:lnTo>
                                <a:pt x="997" y="221"/>
                              </a:lnTo>
                              <a:lnTo>
                                <a:pt x="999" y="220"/>
                              </a:lnTo>
                              <a:lnTo>
                                <a:pt x="1000" y="218"/>
                              </a:lnTo>
                              <a:lnTo>
                                <a:pt x="1002" y="217"/>
                              </a:lnTo>
                              <a:lnTo>
                                <a:pt x="1003" y="214"/>
                              </a:lnTo>
                              <a:lnTo>
                                <a:pt x="1005" y="213"/>
                              </a:lnTo>
                              <a:lnTo>
                                <a:pt x="1006" y="211"/>
                              </a:lnTo>
                              <a:lnTo>
                                <a:pt x="1008" y="208"/>
                              </a:lnTo>
                              <a:lnTo>
                                <a:pt x="1009" y="207"/>
                              </a:lnTo>
                              <a:lnTo>
                                <a:pt x="1010" y="204"/>
                              </a:lnTo>
                              <a:lnTo>
                                <a:pt x="1012" y="202"/>
                              </a:lnTo>
                              <a:lnTo>
                                <a:pt x="1013" y="201"/>
                              </a:lnTo>
                              <a:lnTo>
                                <a:pt x="1015" y="198"/>
                              </a:lnTo>
                              <a:lnTo>
                                <a:pt x="1016" y="197"/>
                              </a:lnTo>
                              <a:lnTo>
                                <a:pt x="1018" y="194"/>
                              </a:lnTo>
                              <a:lnTo>
                                <a:pt x="1019" y="192"/>
                              </a:lnTo>
                              <a:lnTo>
                                <a:pt x="1019" y="190"/>
                              </a:lnTo>
                              <a:lnTo>
                                <a:pt x="1020" y="187"/>
                              </a:lnTo>
                              <a:lnTo>
                                <a:pt x="1022" y="185"/>
                              </a:lnTo>
                              <a:lnTo>
                                <a:pt x="1022" y="182"/>
                              </a:lnTo>
                              <a:lnTo>
                                <a:pt x="1023" y="179"/>
                              </a:lnTo>
                              <a:lnTo>
                                <a:pt x="1023" y="177"/>
                              </a:lnTo>
                              <a:lnTo>
                                <a:pt x="973" y="177"/>
                              </a:lnTo>
                              <a:close/>
                              <a:moveTo>
                                <a:pt x="937" y="18"/>
                              </a:moveTo>
                              <a:lnTo>
                                <a:pt x="923" y="0"/>
                              </a:lnTo>
                              <a:lnTo>
                                <a:pt x="877" y="0"/>
                              </a:lnTo>
                              <a:lnTo>
                                <a:pt x="920" y="50"/>
                              </a:lnTo>
                              <a:lnTo>
                                <a:pt x="954" y="50"/>
                              </a:lnTo>
                              <a:lnTo>
                                <a:pt x="997" y="0"/>
                              </a:lnTo>
                              <a:lnTo>
                                <a:pt x="952" y="0"/>
                              </a:lnTo>
                              <a:lnTo>
                                <a:pt x="937" y="18"/>
                              </a:lnTo>
                              <a:close/>
                              <a:moveTo>
                                <a:pt x="1045" y="240"/>
                              </a:moveTo>
                              <a:lnTo>
                                <a:pt x="1094" y="240"/>
                              </a:lnTo>
                              <a:lnTo>
                                <a:pt x="1094" y="146"/>
                              </a:lnTo>
                              <a:lnTo>
                                <a:pt x="1095" y="146"/>
                              </a:lnTo>
                              <a:lnTo>
                                <a:pt x="1095" y="145"/>
                              </a:lnTo>
                              <a:lnTo>
                                <a:pt x="1095" y="143"/>
                              </a:lnTo>
                              <a:lnTo>
                                <a:pt x="1095" y="142"/>
                              </a:lnTo>
                              <a:lnTo>
                                <a:pt x="1095" y="141"/>
                              </a:lnTo>
                              <a:lnTo>
                                <a:pt x="1095" y="139"/>
                              </a:lnTo>
                              <a:lnTo>
                                <a:pt x="1095" y="138"/>
                              </a:lnTo>
                              <a:lnTo>
                                <a:pt x="1097" y="138"/>
                              </a:lnTo>
                              <a:lnTo>
                                <a:pt x="1097" y="136"/>
                              </a:lnTo>
                              <a:lnTo>
                                <a:pt x="1097" y="135"/>
                              </a:lnTo>
                              <a:lnTo>
                                <a:pt x="1097" y="133"/>
                              </a:lnTo>
                              <a:lnTo>
                                <a:pt x="1097" y="132"/>
                              </a:lnTo>
                              <a:lnTo>
                                <a:pt x="1097" y="130"/>
                              </a:lnTo>
                              <a:lnTo>
                                <a:pt x="1098" y="130"/>
                              </a:lnTo>
                              <a:lnTo>
                                <a:pt x="1098" y="129"/>
                              </a:lnTo>
                              <a:lnTo>
                                <a:pt x="1099" y="128"/>
                              </a:lnTo>
                              <a:lnTo>
                                <a:pt x="1099" y="126"/>
                              </a:lnTo>
                              <a:lnTo>
                                <a:pt x="1101" y="126"/>
                              </a:lnTo>
                              <a:lnTo>
                                <a:pt x="1101" y="125"/>
                              </a:lnTo>
                              <a:lnTo>
                                <a:pt x="1102" y="123"/>
                              </a:lnTo>
                              <a:lnTo>
                                <a:pt x="1104" y="122"/>
                              </a:lnTo>
                              <a:lnTo>
                                <a:pt x="1105" y="120"/>
                              </a:lnTo>
                              <a:lnTo>
                                <a:pt x="1107" y="119"/>
                              </a:lnTo>
                              <a:lnTo>
                                <a:pt x="1108" y="119"/>
                              </a:lnTo>
                              <a:lnTo>
                                <a:pt x="1108" y="118"/>
                              </a:lnTo>
                              <a:lnTo>
                                <a:pt x="1110" y="118"/>
                              </a:lnTo>
                              <a:lnTo>
                                <a:pt x="1111" y="118"/>
                              </a:lnTo>
                              <a:lnTo>
                                <a:pt x="1112" y="118"/>
                              </a:lnTo>
                              <a:lnTo>
                                <a:pt x="1114" y="118"/>
                              </a:lnTo>
                              <a:lnTo>
                                <a:pt x="1114" y="116"/>
                              </a:lnTo>
                              <a:lnTo>
                                <a:pt x="1115" y="116"/>
                              </a:lnTo>
                              <a:lnTo>
                                <a:pt x="1117" y="116"/>
                              </a:lnTo>
                              <a:lnTo>
                                <a:pt x="1118" y="116"/>
                              </a:lnTo>
                              <a:lnTo>
                                <a:pt x="1120" y="116"/>
                              </a:lnTo>
                              <a:lnTo>
                                <a:pt x="1121" y="116"/>
                              </a:lnTo>
                              <a:lnTo>
                                <a:pt x="1122" y="116"/>
                              </a:lnTo>
                              <a:lnTo>
                                <a:pt x="1122" y="115"/>
                              </a:lnTo>
                              <a:lnTo>
                                <a:pt x="1124" y="116"/>
                              </a:lnTo>
                              <a:lnTo>
                                <a:pt x="1125" y="116"/>
                              </a:lnTo>
                              <a:lnTo>
                                <a:pt x="1127" y="116"/>
                              </a:lnTo>
                              <a:lnTo>
                                <a:pt x="1128" y="116"/>
                              </a:lnTo>
                              <a:lnTo>
                                <a:pt x="1130" y="116"/>
                              </a:lnTo>
                              <a:lnTo>
                                <a:pt x="1131" y="116"/>
                              </a:lnTo>
                              <a:lnTo>
                                <a:pt x="1131" y="118"/>
                              </a:lnTo>
                              <a:lnTo>
                                <a:pt x="1133" y="118"/>
                              </a:lnTo>
                              <a:lnTo>
                                <a:pt x="1134" y="118"/>
                              </a:lnTo>
                              <a:lnTo>
                                <a:pt x="1135" y="119"/>
                              </a:lnTo>
                              <a:lnTo>
                                <a:pt x="1137" y="119"/>
                              </a:lnTo>
                              <a:lnTo>
                                <a:pt x="1138" y="119"/>
                              </a:lnTo>
                              <a:lnTo>
                                <a:pt x="1138" y="120"/>
                              </a:lnTo>
                              <a:lnTo>
                                <a:pt x="1140" y="120"/>
                              </a:lnTo>
                              <a:lnTo>
                                <a:pt x="1140" y="122"/>
                              </a:lnTo>
                              <a:lnTo>
                                <a:pt x="1141" y="122"/>
                              </a:lnTo>
                              <a:lnTo>
                                <a:pt x="1141" y="123"/>
                              </a:lnTo>
                              <a:lnTo>
                                <a:pt x="1143" y="123"/>
                              </a:lnTo>
                              <a:lnTo>
                                <a:pt x="1143" y="125"/>
                              </a:lnTo>
                              <a:lnTo>
                                <a:pt x="1144" y="125"/>
                              </a:lnTo>
                              <a:lnTo>
                                <a:pt x="1145" y="126"/>
                              </a:lnTo>
                              <a:lnTo>
                                <a:pt x="1145" y="128"/>
                              </a:lnTo>
                              <a:lnTo>
                                <a:pt x="1145" y="129"/>
                              </a:lnTo>
                              <a:lnTo>
                                <a:pt x="1147" y="129"/>
                              </a:lnTo>
                              <a:lnTo>
                                <a:pt x="1147" y="130"/>
                              </a:lnTo>
                              <a:lnTo>
                                <a:pt x="1148" y="132"/>
                              </a:lnTo>
                              <a:lnTo>
                                <a:pt x="1148" y="133"/>
                              </a:lnTo>
                              <a:lnTo>
                                <a:pt x="1148" y="135"/>
                              </a:lnTo>
                              <a:lnTo>
                                <a:pt x="1148" y="136"/>
                              </a:lnTo>
                              <a:lnTo>
                                <a:pt x="1148" y="138"/>
                              </a:lnTo>
                              <a:lnTo>
                                <a:pt x="1148" y="139"/>
                              </a:lnTo>
                              <a:lnTo>
                                <a:pt x="1150" y="141"/>
                              </a:lnTo>
                              <a:lnTo>
                                <a:pt x="1148" y="142"/>
                              </a:lnTo>
                              <a:lnTo>
                                <a:pt x="1150" y="143"/>
                              </a:lnTo>
                              <a:lnTo>
                                <a:pt x="1148" y="145"/>
                              </a:lnTo>
                              <a:lnTo>
                                <a:pt x="1150" y="145"/>
                              </a:lnTo>
                              <a:lnTo>
                                <a:pt x="1148" y="146"/>
                              </a:lnTo>
                              <a:lnTo>
                                <a:pt x="1150" y="148"/>
                              </a:lnTo>
                              <a:lnTo>
                                <a:pt x="1148" y="149"/>
                              </a:lnTo>
                              <a:lnTo>
                                <a:pt x="1148" y="240"/>
                              </a:lnTo>
                              <a:lnTo>
                                <a:pt x="1199" y="240"/>
                              </a:lnTo>
                              <a:lnTo>
                                <a:pt x="1199" y="136"/>
                              </a:lnTo>
                              <a:lnTo>
                                <a:pt x="1199" y="135"/>
                              </a:lnTo>
                              <a:lnTo>
                                <a:pt x="1199" y="133"/>
                              </a:lnTo>
                              <a:lnTo>
                                <a:pt x="1199" y="130"/>
                              </a:lnTo>
                              <a:lnTo>
                                <a:pt x="1199" y="129"/>
                              </a:lnTo>
                              <a:lnTo>
                                <a:pt x="1199" y="126"/>
                              </a:lnTo>
                              <a:lnTo>
                                <a:pt x="1199" y="125"/>
                              </a:lnTo>
                              <a:lnTo>
                                <a:pt x="1199" y="123"/>
                              </a:lnTo>
                              <a:lnTo>
                                <a:pt x="1199" y="122"/>
                              </a:lnTo>
                              <a:lnTo>
                                <a:pt x="1199" y="119"/>
                              </a:lnTo>
                              <a:lnTo>
                                <a:pt x="1199" y="118"/>
                              </a:lnTo>
                              <a:lnTo>
                                <a:pt x="1199" y="116"/>
                              </a:lnTo>
                              <a:lnTo>
                                <a:pt x="1197" y="113"/>
                              </a:lnTo>
                              <a:lnTo>
                                <a:pt x="1197" y="112"/>
                              </a:lnTo>
                              <a:lnTo>
                                <a:pt x="1197" y="110"/>
                              </a:lnTo>
                              <a:lnTo>
                                <a:pt x="1196" y="109"/>
                              </a:lnTo>
                              <a:lnTo>
                                <a:pt x="1196" y="107"/>
                              </a:lnTo>
                              <a:lnTo>
                                <a:pt x="1196" y="106"/>
                              </a:lnTo>
                              <a:lnTo>
                                <a:pt x="1196" y="105"/>
                              </a:lnTo>
                              <a:lnTo>
                                <a:pt x="1194" y="103"/>
                              </a:lnTo>
                              <a:lnTo>
                                <a:pt x="1194" y="102"/>
                              </a:lnTo>
                              <a:lnTo>
                                <a:pt x="1193" y="100"/>
                              </a:lnTo>
                              <a:lnTo>
                                <a:pt x="1193" y="99"/>
                              </a:lnTo>
                              <a:lnTo>
                                <a:pt x="1191" y="97"/>
                              </a:lnTo>
                              <a:lnTo>
                                <a:pt x="1190" y="96"/>
                              </a:lnTo>
                              <a:lnTo>
                                <a:pt x="1190" y="95"/>
                              </a:lnTo>
                              <a:lnTo>
                                <a:pt x="1189" y="95"/>
                              </a:lnTo>
                              <a:lnTo>
                                <a:pt x="1189" y="93"/>
                              </a:lnTo>
                              <a:lnTo>
                                <a:pt x="1187" y="92"/>
                              </a:lnTo>
                              <a:lnTo>
                                <a:pt x="1187" y="90"/>
                              </a:lnTo>
                              <a:lnTo>
                                <a:pt x="1186" y="89"/>
                              </a:lnTo>
                              <a:lnTo>
                                <a:pt x="1184" y="87"/>
                              </a:lnTo>
                              <a:lnTo>
                                <a:pt x="1183" y="86"/>
                              </a:lnTo>
                              <a:lnTo>
                                <a:pt x="1181" y="84"/>
                              </a:lnTo>
                              <a:lnTo>
                                <a:pt x="1180" y="84"/>
                              </a:lnTo>
                              <a:lnTo>
                                <a:pt x="1179" y="83"/>
                              </a:lnTo>
                              <a:lnTo>
                                <a:pt x="1177" y="82"/>
                              </a:lnTo>
                              <a:lnTo>
                                <a:pt x="1176" y="82"/>
                              </a:lnTo>
                              <a:lnTo>
                                <a:pt x="1174" y="80"/>
                              </a:lnTo>
                              <a:lnTo>
                                <a:pt x="1173" y="79"/>
                              </a:lnTo>
                              <a:lnTo>
                                <a:pt x="1171" y="77"/>
                              </a:lnTo>
                              <a:lnTo>
                                <a:pt x="1170" y="77"/>
                              </a:lnTo>
                              <a:lnTo>
                                <a:pt x="1168" y="76"/>
                              </a:lnTo>
                              <a:lnTo>
                                <a:pt x="1166" y="76"/>
                              </a:lnTo>
                              <a:lnTo>
                                <a:pt x="1164" y="74"/>
                              </a:lnTo>
                              <a:lnTo>
                                <a:pt x="1161" y="73"/>
                              </a:lnTo>
                              <a:lnTo>
                                <a:pt x="1160" y="73"/>
                              </a:lnTo>
                              <a:lnTo>
                                <a:pt x="1158" y="73"/>
                              </a:lnTo>
                              <a:lnTo>
                                <a:pt x="1157" y="71"/>
                              </a:lnTo>
                              <a:lnTo>
                                <a:pt x="1154" y="71"/>
                              </a:lnTo>
                              <a:lnTo>
                                <a:pt x="1153" y="71"/>
                              </a:lnTo>
                              <a:lnTo>
                                <a:pt x="1150" y="70"/>
                              </a:lnTo>
                              <a:lnTo>
                                <a:pt x="1148" y="70"/>
                              </a:lnTo>
                              <a:lnTo>
                                <a:pt x="1145" y="70"/>
                              </a:lnTo>
                              <a:lnTo>
                                <a:pt x="1144" y="70"/>
                              </a:lnTo>
                              <a:lnTo>
                                <a:pt x="1141" y="70"/>
                              </a:lnTo>
                              <a:lnTo>
                                <a:pt x="1140" y="70"/>
                              </a:lnTo>
                              <a:lnTo>
                                <a:pt x="1137" y="69"/>
                              </a:lnTo>
                              <a:lnTo>
                                <a:pt x="1135" y="70"/>
                              </a:lnTo>
                              <a:lnTo>
                                <a:pt x="1134" y="70"/>
                              </a:lnTo>
                              <a:lnTo>
                                <a:pt x="1133" y="70"/>
                              </a:lnTo>
                              <a:lnTo>
                                <a:pt x="1131" y="70"/>
                              </a:lnTo>
                              <a:lnTo>
                                <a:pt x="1130" y="70"/>
                              </a:lnTo>
                              <a:lnTo>
                                <a:pt x="1128" y="70"/>
                              </a:lnTo>
                              <a:lnTo>
                                <a:pt x="1127" y="70"/>
                              </a:lnTo>
                              <a:lnTo>
                                <a:pt x="1125" y="70"/>
                              </a:lnTo>
                              <a:lnTo>
                                <a:pt x="1124" y="70"/>
                              </a:lnTo>
                              <a:lnTo>
                                <a:pt x="1122" y="70"/>
                              </a:lnTo>
                              <a:lnTo>
                                <a:pt x="1121" y="70"/>
                              </a:lnTo>
                              <a:lnTo>
                                <a:pt x="1118" y="70"/>
                              </a:lnTo>
                              <a:lnTo>
                                <a:pt x="1118" y="71"/>
                              </a:lnTo>
                              <a:lnTo>
                                <a:pt x="1117" y="71"/>
                              </a:lnTo>
                              <a:lnTo>
                                <a:pt x="1115" y="71"/>
                              </a:lnTo>
                              <a:lnTo>
                                <a:pt x="1114" y="73"/>
                              </a:lnTo>
                              <a:lnTo>
                                <a:pt x="1112" y="73"/>
                              </a:lnTo>
                              <a:lnTo>
                                <a:pt x="1111" y="74"/>
                              </a:lnTo>
                              <a:lnTo>
                                <a:pt x="1110" y="74"/>
                              </a:lnTo>
                              <a:lnTo>
                                <a:pt x="1110" y="76"/>
                              </a:lnTo>
                              <a:lnTo>
                                <a:pt x="1108" y="76"/>
                              </a:lnTo>
                              <a:lnTo>
                                <a:pt x="1107" y="77"/>
                              </a:lnTo>
                              <a:lnTo>
                                <a:pt x="1105" y="77"/>
                              </a:lnTo>
                              <a:lnTo>
                                <a:pt x="1104" y="77"/>
                              </a:lnTo>
                              <a:lnTo>
                                <a:pt x="1104" y="79"/>
                              </a:lnTo>
                              <a:lnTo>
                                <a:pt x="1102" y="80"/>
                              </a:lnTo>
                              <a:lnTo>
                                <a:pt x="1101" y="82"/>
                              </a:lnTo>
                              <a:lnTo>
                                <a:pt x="1101" y="83"/>
                              </a:lnTo>
                              <a:lnTo>
                                <a:pt x="1099" y="83"/>
                              </a:lnTo>
                              <a:lnTo>
                                <a:pt x="1098" y="84"/>
                              </a:lnTo>
                              <a:lnTo>
                                <a:pt x="1097" y="86"/>
                              </a:lnTo>
                              <a:lnTo>
                                <a:pt x="1095" y="87"/>
                              </a:lnTo>
                              <a:lnTo>
                                <a:pt x="1095" y="89"/>
                              </a:lnTo>
                              <a:lnTo>
                                <a:pt x="1094" y="90"/>
                              </a:lnTo>
                              <a:lnTo>
                                <a:pt x="1092" y="92"/>
                              </a:lnTo>
                              <a:lnTo>
                                <a:pt x="1091" y="92"/>
                              </a:lnTo>
                              <a:lnTo>
                                <a:pt x="1091" y="73"/>
                              </a:lnTo>
                              <a:lnTo>
                                <a:pt x="1045" y="73"/>
                              </a:lnTo>
                              <a:lnTo>
                                <a:pt x="1045" y="240"/>
                              </a:lnTo>
                              <a:close/>
                              <a:moveTo>
                                <a:pt x="1312" y="69"/>
                              </a:moveTo>
                              <a:lnTo>
                                <a:pt x="1311" y="70"/>
                              </a:lnTo>
                              <a:lnTo>
                                <a:pt x="1309" y="70"/>
                              </a:lnTo>
                              <a:lnTo>
                                <a:pt x="1306" y="70"/>
                              </a:lnTo>
                              <a:lnTo>
                                <a:pt x="1305" y="70"/>
                              </a:lnTo>
                              <a:lnTo>
                                <a:pt x="1302" y="70"/>
                              </a:lnTo>
                              <a:lnTo>
                                <a:pt x="1301" y="70"/>
                              </a:lnTo>
                              <a:lnTo>
                                <a:pt x="1299" y="70"/>
                              </a:lnTo>
                              <a:lnTo>
                                <a:pt x="1296" y="70"/>
                              </a:lnTo>
                              <a:lnTo>
                                <a:pt x="1295" y="70"/>
                              </a:lnTo>
                              <a:lnTo>
                                <a:pt x="1292" y="71"/>
                              </a:lnTo>
                              <a:lnTo>
                                <a:pt x="1291" y="71"/>
                              </a:lnTo>
                              <a:lnTo>
                                <a:pt x="1288" y="71"/>
                              </a:lnTo>
                              <a:lnTo>
                                <a:pt x="1286" y="73"/>
                              </a:lnTo>
                              <a:lnTo>
                                <a:pt x="1285" y="73"/>
                              </a:lnTo>
                              <a:lnTo>
                                <a:pt x="1283" y="73"/>
                              </a:lnTo>
                              <a:lnTo>
                                <a:pt x="1282" y="74"/>
                              </a:lnTo>
                              <a:lnTo>
                                <a:pt x="1279" y="74"/>
                              </a:lnTo>
                              <a:lnTo>
                                <a:pt x="1278" y="76"/>
                              </a:lnTo>
                              <a:lnTo>
                                <a:pt x="1276" y="76"/>
                              </a:lnTo>
                              <a:lnTo>
                                <a:pt x="1273" y="77"/>
                              </a:lnTo>
                              <a:lnTo>
                                <a:pt x="1272" y="77"/>
                              </a:lnTo>
                              <a:lnTo>
                                <a:pt x="1270" y="79"/>
                              </a:lnTo>
                              <a:lnTo>
                                <a:pt x="1269" y="80"/>
                              </a:lnTo>
                              <a:lnTo>
                                <a:pt x="1266" y="80"/>
                              </a:lnTo>
                              <a:lnTo>
                                <a:pt x="1265" y="82"/>
                              </a:lnTo>
                              <a:lnTo>
                                <a:pt x="1263" y="83"/>
                              </a:lnTo>
                              <a:lnTo>
                                <a:pt x="1262" y="83"/>
                              </a:lnTo>
                              <a:lnTo>
                                <a:pt x="1260" y="84"/>
                              </a:lnTo>
                              <a:lnTo>
                                <a:pt x="1259" y="86"/>
                              </a:lnTo>
                              <a:lnTo>
                                <a:pt x="1258" y="86"/>
                              </a:lnTo>
                              <a:lnTo>
                                <a:pt x="1256" y="87"/>
                              </a:lnTo>
                              <a:lnTo>
                                <a:pt x="1255" y="89"/>
                              </a:lnTo>
                              <a:lnTo>
                                <a:pt x="1253" y="90"/>
                              </a:lnTo>
                              <a:lnTo>
                                <a:pt x="1252" y="92"/>
                              </a:lnTo>
                              <a:lnTo>
                                <a:pt x="1250" y="93"/>
                              </a:lnTo>
                              <a:lnTo>
                                <a:pt x="1249" y="93"/>
                              </a:lnTo>
                              <a:lnTo>
                                <a:pt x="1249" y="96"/>
                              </a:lnTo>
                              <a:lnTo>
                                <a:pt x="1247" y="97"/>
                              </a:lnTo>
                              <a:lnTo>
                                <a:pt x="1246" y="99"/>
                              </a:lnTo>
                              <a:lnTo>
                                <a:pt x="1245" y="100"/>
                              </a:lnTo>
                              <a:lnTo>
                                <a:pt x="1243" y="102"/>
                              </a:lnTo>
                              <a:lnTo>
                                <a:pt x="1242" y="103"/>
                              </a:lnTo>
                              <a:lnTo>
                                <a:pt x="1240" y="105"/>
                              </a:lnTo>
                              <a:lnTo>
                                <a:pt x="1240" y="106"/>
                              </a:lnTo>
                              <a:lnTo>
                                <a:pt x="1239" y="107"/>
                              </a:lnTo>
                              <a:lnTo>
                                <a:pt x="1237" y="109"/>
                              </a:lnTo>
                              <a:lnTo>
                                <a:pt x="1236" y="110"/>
                              </a:lnTo>
                              <a:lnTo>
                                <a:pt x="1235" y="112"/>
                              </a:lnTo>
                              <a:lnTo>
                                <a:pt x="1235" y="115"/>
                              </a:lnTo>
                              <a:lnTo>
                                <a:pt x="1233" y="116"/>
                              </a:lnTo>
                              <a:lnTo>
                                <a:pt x="1232" y="118"/>
                              </a:lnTo>
                              <a:lnTo>
                                <a:pt x="1232" y="119"/>
                              </a:lnTo>
                              <a:lnTo>
                                <a:pt x="1230" y="120"/>
                              </a:lnTo>
                              <a:lnTo>
                                <a:pt x="1230" y="123"/>
                              </a:lnTo>
                              <a:lnTo>
                                <a:pt x="1229" y="125"/>
                              </a:lnTo>
                              <a:lnTo>
                                <a:pt x="1229" y="126"/>
                              </a:lnTo>
                              <a:lnTo>
                                <a:pt x="1227" y="129"/>
                              </a:lnTo>
                              <a:lnTo>
                                <a:pt x="1227" y="130"/>
                              </a:lnTo>
                              <a:lnTo>
                                <a:pt x="1227" y="132"/>
                              </a:lnTo>
                              <a:lnTo>
                                <a:pt x="1226" y="133"/>
                              </a:lnTo>
                              <a:lnTo>
                                <a:pt x="1226" y="136"/>
                              </a:lnTo>
                              <a:lnTo>
                                <a:pt x="1226" y="138"/>
                              </a:lnTo>
                              <a:lnTo>
                                <a:pt x="1224" y="139"/>
                              </a:lnTo>
                              <a:lnTo>
                                <a:pt x="1224" y="142"/>
                              </a:lnTo>
                              <a:lnTo>
                                <a:pt x="1224" y="143"/>
                              </a:lnTo>
                              <a:lnTo>
                                <a:pt x="1224" y="145"/>
                              </a:lnTo>
                              <a:lnTo>
                                <a:pt x="1224" y="148"/>
                              </a:lnTo>
                              <a:lnTo>
                                <a:pt x="1224" y="149"/>
                              </a:lnTo>
                              <a:lnTo>
                                <a:pt x="1224" y="152"/>
                              </a:lnTo>
                              <a:lnTo>
                                <a:pt x="1224" y="154"/>
                              </a:lnTo>
                              <a:lnTo>
                                <a:pt x="1224" y="155"/>
                              </a:lnTo>
                              <a:lnTo>
                                <a:pt x="1223" y="156"/>
                              </a:lnTo>
                              <a:lnTo>
                                <a:pt x="1224" y="161"/>
                              </a:lnTo>
                              <a:lnTo>
                                <a:pt x="1224" y="164"/>
                              </a:lnTo>
                              <a:lnTo>
                                <a:pt x="1224" y="166"/>
                              </a:lnTo>
                              <a:lnTo>
                                <a:pt x="1224" y="169"/>
                              </a:lnTo>
                              <a:lnTo>
                                <a:pt x="1224" y="172"/>
                              </a:lnTo>
                              <a:lnTo>
                                <a:pt x="1224" y="175"/>
                              </a:lnTo>
                              <a:lnTo>
                                <a:pt x="1226" y="178"/>
                              </a:lnTo>
                              <a:lnTo>
                                <a:pt x="1226" y="181"/>
                              </a:lnTo>
                              <a:lnTo>
                                <a:pt x="1227" y="184"/>
                              </a:lnTo>
                              <a:lnTo>
                                <a:pt x="1227" y="187"/>
                              </a:lnTo>
                              <a:lnTo>
                                <a:pt x="1229" y="190"/>
                              </a:lnTo>
                              <a:lnTo>
                                <a:pt x="1229" y="192"/>
                              </a:lnTo>
                              <a:lnTo>
                                <a:pt x="1230" y="195"/>
                              </a:lnTo>
                              <a:lnTo>
                                <a:pt x="1232" y="198"/>
                              </a:lnTo>
                              <a:lnTo>
                                <a:pt x="1233" y="201"/>
                              </a:lnTo>
                              <a:lnTo>
                                <a:pt x="1235" y="202"/>
                              </a:lnTo>
                              <a:lnTo>
                                <a:pt x="1236" y="205"/>
                              </a:lnTo>
                              <a:lnTo>
                                <a:pt x="1237" y="208"/>
                              </a:lnTo>
                              <a:lnTo>
                                <a:pt x="1239" y="210"/>
                              </a:lnTo>
                              <a:lnTo>
                                <a:pt x="1242" y="213"/>
                              </a:lnTo>
                              <a:lnTo>
                                <a:pt x="1243" y="214"/>
                              </a:lnTo>
                              <a:lnTo>
                                <a:pt x="1245" y="217"/>
                              </a:lnTo>
                              <a:lnTo>
                                <a:pt x="1246" y="218"/>
                              </a:lnTo>
                              <a:lnTo>
                                <a:pt x="1247" y="220"/>
                              </a:lnTo>
                              <a:lnTo>
                                <a:pt x="1250" y="223"/>
                              </a:lnTo>
                              <a:lnTo>
                                <a:pt x="1253" y="224"/>
                              </a:lnTo>
                              <a:lnTo>
                                <a:pt x="1255" y="227"/>
                              </a:lnTo>
                              <a:lnTo>
                                <a:pt x="1258" y="228"/>
                              </a:lnTo>
                              <a:lnTo>
                                <a:pt x="1259" y="230"/>
                              </a:lnTo>
                              <a:lnTo>
                                <a:pt x="1262" y="231"/>
                              </a:lnTo>
                              <a:lnTo>
                                <a:pt x="1263" y="233"/>
                              </a:lnTo>
                              <a:lnTo>
                                <a:pt x="1266" y="234"/>
                              </a:lnTo>
                              <a:lnTo>
                                <a:pt x="1269" y="236"/>
                              </a:lnTo>
                              <a:lnTo>
                                <a:pt x="1272" y="237"/>
                              </a:lnTo>
                              <a:lnTo>
                                <a:pt x="1275" y="238"/>
                              </a:lnTo>
                              <a:lnTo>
                                <a:pt x="1276" y="238"/>
                              </a:lnTo>
                              <a:lnTo>
                                <a:pt x="1279" y="240"/>
                              </a:lnTo>
                              <a:lnTo>
                                <a:pt x="1282" y="241"/>
                              </a:lnTo>
                              <a:lnTo>
                                <a:pt x="1285" y="243"/>
                              </a:lnTo>
                              <a:lnTo>
                                <a:pt x="1288" y="243"/>
                              </a:lnTo>
                              <a:lnTo>
                                <a:pt x="1291" y="244"/>
                              </a:lnTo>
                              <a:lnTo>
                                <a:pt x="1293" y="244"/>
                              </a:lnTo>
                              <a:lnTo>
                                <a:pt x="1296" y="246"/>
                              </a:lnTo>
                              <a:lnTo>
                                <a:pt x="1301" y="246"/>
                              </a:lnTo>
                              <a:lnTo>
                                <a:pt x="1303" y="246"/>
                              </a:lnTo>
                              <a:lnTo>
                                <a:pt x="1306" y="246"/>
                              </a:lnTo>
                              <a:lnTo>
                                <a:pt x="1309" y="246"/>
                              </a:lnTo>
                              <a:lnTo>
                                <a:pt x="1312" y="246"/>
                              </a:lnTo>
                              <a:lnTo>
                                <a:pt x="1316" y="246"/>
                              </a:lnTo>
                              <a:lnTo>
                                <a:pt x="1319" y="246"/>
                              </a:lnTo>
                              <a:lnTo>
                                <a:pt x="1322" y="246"/>
                              </a:lnTo>
                              <a:lnTo>
                                <a:pt x="1325" y="246"/>
                              </a:lnTo>
                              <a:lnTo>
                                <a:pt x="1328" y="246"/>
                              </a:lnTo>
                              <a:lnTo>
                                <a:pt x="1331" y="244"/>
                              </a:lnTo>
                              <a:lnTo>
                                <a:pt x="1334" y="244"/>
                              </a:lnTo>
                              <a:lnTo>
                                <a:pt x="1337" y="243"/>
                              </a:lnTo>
                              <a:lnTo>
                                <a:pt x="1339" y="243"/>
                              </a:lnTo>
                              <a:lnTo>
                                <a:pt x="1342" y="241"/>
                              </a:lnTo>
                              <a:lnTo>
                                <a:pt x="1345" y="240"/>
                              </a:lnTo>
                              <a:lnTo>
                                <a:pt x="1347" y="238"/>
                              </a:lnTo>
                              <a:lnTo>
                                <a:pt x="1349" y="238"/>
                              </a:lnTo>
                              <a:lnTo>
                                <a:pt x="1352" y="237"/>
                              </a:lnTo>
                              <a:lnTo>
                                <a:pt x="1355" y="236"/>
                              </a:lnTo>
                              <a:lnTo>
                                <a:pt x="1358" y="234"/>
                              </a:lnTo>
                              <a:lnTo>
                                <a:pt x="1361" y="233"/>
                              </a:lnTo>
                              <a:lnTo>
                                <a:pt x="1364" y="231"/>
                              </a:lnTo>
                              <a:lnTo>
                                <a:pt x="1365" y="230"/>
                              </a:lnTo>
                              <a:lnTo>
                                <a:pt x="1368" y="228"/>
                              </a:lnTo>
                              <a:lnTo>
                                <a:pt x="1370" y="227"/>
                              </a:lnTo>
                              <a:lnTo>
                                <a:pt x="1372" y="225"/>
                              </a:lnTo>
                              <a:lnTo>
                                <a:pt x="1374" y="224"/>
                              </a:lnTo>
                              <a:lnTo>
                                <a:pt x="1375" y="221"/>
                              </a:lnTo>
                              <a:lnTo>
                                <a:pt x="1377" y="220"/>
                              </a:lnTo>
                              <a:lnTo>
                                <a:pt x="1378" y="218"/>
                              </a:lnTo>
                              <a:lnTo>
                                <a:pt x="1380" y="217"/>
                              </a:lnTo>
                              <a:lnTo>
                                <a:pt x="1381" y="215"/>
                              </a:lnTo>
                              <a:lnTo>
                                <a:pt x="1383" y="214"/>
                              </a:lnTo>
                              <a:lnTo>
                                <a:pt x="1384" y="213"/>
                              </a:lnTo>
                              <a:lnTo>
                                <a:pt x="1385" y="211"/>
                              </a:lnTo>
                              <a:lnTo>
                                <a:pt x="1385" y="210"/>
                              </a:lnTo>
                              <a:lnTo>
                                <a:pt x="1387" y="208"/>
                              </a:lnTo>
                              <a:lnTo>
                                <a:pt x="1388" y="207"/>
                              </a:lnTo>
                              <a:lnTo>
                                <a:pt x="1390" y="205"/>
                              </a:lnTo>
                              <a:lnTo>
                                <a:pt x="1390" y="202"/>
                              </a:lnTo>
                              <a:lnTo>
                                <a:pt x="1391" y="201"/>
                              </a:lnTo>
                              <a:lnTo>
                                <a:pt x="1393" y="200"/>
                              </a:lnTo>
                              <a:lnTo>
                                <a:pt x="1394" y="198"/>
                              </a:lnTo>
                              <a:lnTo>
                                <a:pt x="1394" y="197"/>
                              </a:lnTo>
                              <a:lnTo>
                                <a:pt x="1395" y="194"/>
                              </a:lnTo>
                              <a:lnTo>
                                <a:pt x="1395" y="192"/>
                              </a:lnTo>
                              <a:lnTo>
                                <a:pt x="1397" y="191"/>
                              </a:lnTo>
                              <a:lnTo>
                                <a:pt x="1397" y="188"/>
                              </a:lnTo>
                              <a:lnTo>
                                <a:pt x="1398" y="187"/>
                              </a:lnTo>
                              <a:lnTo>
                                <a:pt x="1398" y="185"/>
                              </a:lnTo>
                              <a:lnTo>
                                <a:pt x="1398" y="184"/>
                              </a:lnTo>
                              <a:lnTo>
                                <a:pt x="1398" y="181"/>
                              </a:lnTo>
                              <a:lnTo>
                                <a:pt x="1400" y="179"/>
                              </a:lnTo>
                              <a:lnTo>
                                <a:pt x="1400" y="178"/>
                              </a:lnTo>
                              <a:lnTo>
                                <a:pt x="1400" y="175"/>
                              </a:lnTo>
                              <a:lnTo>
                                <a:pt x="1400" y="174"/>
                              </a:lnTo>
                              <a:lnTo>
                                <a:pt x="1401" y="171"/>
                              </a:lnTo>
                              <a:lnTo>
                                <a:pt x="1401" y="169"/>
                              </a:lnTo>
                              <a:lnTo>
                                <a:pt x="1401" y="168"/>
                              </a:lnTo>
                              <a:lnTo>
                                <a:pt x="1401" y="165"/>
                              </a:lnTo>
                              <a:lnTo>
                                <a:pt x="1401" y="164"/>
                              </a:lnTo>
                              <a:lnTo>
                                <a:pt x="1401" y="161"/>
                              </a:lnTo>
                              <a:lnTo>
                                <a:pt x="1401" y="159"/>
                              </a:lnTo>
                              <a:lnTo>
                                <a:pt x="1401" y="156"/>
                              </a:lnTo>
                              <a:lnTo>
                                <a:pt x="1401" y="155"/>
                              </a:lnTo>
                              <a:lnTo>
                                <a:pt x="1401" y="152"/>
                              </a:lnTo>
                              <a:lnTo>
                                <a:pt x="1401" y="149"/>
                              </a:lnTo>
                              <a:lnTo>
                                <a:pt x="1401" y="148"/>
                              </a:lnTo>
                              <a:lnTo>
                                <a:pt x="1401" y="145"/>
                              </a:lnTo>
                              <a:lnTo>
                                <a:pt x="1401" y="142"/>
                              </a:lnTo>
                              <a:lnTo>
                                <a:pt x="1400" y="139"/>
                              </a:lnTo>
                              <a:lnTo>
                                <a:pt x="1400" y="136"/>
                              </a:lnTo>
                              <a:lnTo>
                                <a:pt x="1398" y="135"/>
                              </a:lnTo>
                              <a:lnTo>
                                <a:pt x="1398" y="132"/>
                              </a:lnTo>
                              <a:lnTo>
                                <a:pt x="1397" y="129"/>
                              </a:lnTo>
                              <a:lnTo>
                                <a:pt x="1395" y="126"/>
                              </a:lnTo>
                              <a:lnTo>
                                <a:pt x="1395" y="125"/>
                              </a:lnTo>
                              <a:lnTo>
                                <a:pt x="1394" y="122"/>
                              </a:lnTo>
                              <a:lnTo>
                                <a:pt x="1394" y="119"/>
                              </a:lnTo>
                              <a:lnTo>
                                <a:pt x="1393" y="118"/>
                              </a:lnTo>
                              <a:lnTo>
                                <a:pt x="1391" y="115"/>
                              </a:lnTo>
                              <a:lnTo>
                                <a:pt x="1391" y="113"/>
                              </a:lnTo>
                              <a:lnTo>
                                <a:pt x="1390" y="110"/>
                              </a:lnTo>
                              <a:lnTo>
                                <a:pt x="1388" y="109"/>
                              </a:lnTo>
                              <a:lnTo>
                                <a:pt x="1387" y="106"/>
                              </a:lnTo>
                              <a:lnTo>
                                <a:pt x="1385" y="105"/>
                              </a:lnTo>
                              <a:lnTo>
                                <a:pt x="1384" y="102"/>
                              </a:lnTo>
                              <a:lnTo>
                                <a:pt x="1381" y="99"/>
                              </a:lnTo>
                              <a:lnTo>
                                <a:pt x="1380" y="97"/>
                              </a:lnTo>
                              <a:lnTo>
                                <a:pt x="1377" y="95"/>
                              </a:lnTo>
                              <a:lnTo>
                                <a:pt x="1375" y="93"/>
                              </a:lnTo>
                              <a:lnTo>
                                <a:pt x="1372" y="90"/>
                              </a:lnTo>
                              <a:lnTo>
                                <a:pt x="1370" y="89"/>
                              </a:lnTo>
                              <a:lnTo>
                                <a:pt x="1368" y="86"/>
                              </a:lnTo>
                              <a:lnTo>
                                <a:pt x="1365" y="84"/>
                              </a:lnTo>
                              <a:lnTo>
                                <a:pt x="1362" y="83"/>
                              </a:lnTo>
                              <a:lnTo>
                                <a:pt x="1360" y="82"/>
                              </a:lnTo>
                              <a:lnTo>
                                <a:pt x="1357" y="80"/>
                              </a:lnTo>
                              <a:lnTo>
                                <a:pt x="1354" y="79"/>
                              </a:lnTo>
                              <a:lnTo>
                                <a:pt x="1351" y="76"/>
                              </a:lnTo>
                              <a:lnTo>
                                <a:pt x="1348" y="76"/>
                              </a:lnTo>
                              <a:lnTo>
                                <a:pt x="1345" y="74"/>
                              </a:lnTo>
                              <a:lnTo>
                                <a:pt x="1342" y="73"/>
                              </a:lnTo>
                              <a:lnTo>
                                <a:pt x="1339" y="71"/>
                              </a:lnTo>
                              <a:lnTo>
                                <a:pt x="1337" y="71"/>
                              </a:lnTo>
                              <a:lnTo>
                                <a:pt x="1334" y="70"/>
                              </a:lnTo>
                              <a:lnTo>
                                <a:pt x="1329" y="70"/>
                              </a:lnTo>
                              <a:lnTo>
                                <a:pt x="1326" y="70"/>
                              </a:lnTo>
                              <a:lnTo>
                                <a:pt x="1324" y="70"/>
                              </a:lnTo>
                              <a:lnTo>
                                <a:pt x="1319" y="70"/>
                              </a:lnTo>
                              <a:lnTo>
                                <a:pt x="1316" y="70"/>
                              </a:lnTo>
                              <a:lnTo>
                                <a:pt x="1312" y="69"/>
                              </a:lnTo>
                              <a:close/>
                              <a:moveTo>
                                <a:pt x="1312" y="115"/>
                              </a:moveTo>
                              <a:lnTo>
                                <a:pt x="1315" y="116"/>
                              </a:lnTo>
                              <a:lnTo>
                                <a:pt x="1316" y="116"/>
                              </a:lnTo>
                              <a:lnTo>
                                <a:pt x="1318" y="116"/>
                              </a:lnTo>
                              <a:lnTo>
                                <a:pt x="1319" y="116"/>
                              </a:lnTo>
                              <a:lnTo>
                                <a:pt x="1322" y="116"/>
                              </a:lnTo>
                              <a:lnTo>
                                <a:pt x="1324" y="116"/>
                              </a:lnTo>
                              <a:lnTo>
                                <a:pt x="1325" y="118"/>
                              </a:lnTo>
                              <a:lnTo>
                                <a:pt x="1326" y="118"/>
                              </a:lnTo>
                              <a:lnTo>
                                <a:pt x="1328" y="119"/>
                              </a:lnTo>
                              <a:lnTo>
                                <a:pt x="1329" y="119"/>
                              </a:lnTo>
                              <a:lnTo>
                                <a:pt x="1331" y="120"/>
                              </a:lnTo>
                              <a:lnTo>
                                <a:pt x="1332" y="120"/>
                              </a:lnTo>
                              <a:lnTo>
                                <a:pt x="1334" y="122"/>
                              </a:lnTo>
                              <a:lnTo>
                                <a:pt x="1335" y="123"/>
                              </a:lnTo>
                              <a:lnTo>
                                <a:pt x="1337" y="125"/>
                              </a:lnTo>
                              <a:lnTo>
                                <a:pt x="1338" y="126"/>
                              </a:lnTo>
                              <a:lnTo>
                                <a:pt x="1339" y="126"/>
                              </a:lnTo>
                              <a:lnTo>
                                <a:pt x="1341" y="128"/>
                              </a:lnTo>
                              <a:lnTo>
                                <a:pt x="1342" y="129"/>
                              </a:lnTo>
                              <a:lnTo>
                                <a:pt x="1342" y="130"/>
                              </a:lnTo>
                              <a:lnTo>
                                <a:pt x="1344" y="132"/>
                              </a:lnTo>
                              <a:lnTo>
                                <a:pt x="1345" y="133"/>
                              </a:lnTo>
                              <a:lnTo>
                                <a:pt x="1347" y="135"/>
                              </a:lnTo>
                              <a:lnTo>
                                <a:pt x="1348" y="138"/>
                              </a:lnTo>
                              <a:lnTo>
                                <a:pt x="1348" y="139"/>
                              </a:lnTo>
                              <a:lnTo>
                                <a:pt x="1349" y="141"/>
                              </a:lnTo>
                              <a:lnTo>
                                <a:pt x="1349" y="143"/>
                              </a:lnTo>
                              <a:lnTo>
                                <a:pt x="1351" y="145"/>
                              </a:lnTo>
                              <a:lnTo>
                                <a:pt x="1351" y="146"/>
                              </a:lnTo>
                              <a:lnTo>
                                <a:pt x="1351" y="148"/>
                              </a:lnTo>
                              <a:lnTo>
                                <a:pt x="1351" y="149"/>
                              </a:lnTo>
                              <a:lnTo>
                                <a:pt x="1352" y="152"/>
                              </a:lnTo>
                              <a:lnTo>
                                <a:pt x="1352" y="154"/>
                              </a:lnTo>
                              <a:lnTo>
                                <a:pt x="1352" y="155"/>
                              </a:lnTo>
                              <a:lnTo>
                                <a:pt x="1352" y="156"/>
                              </a:lnTo>
                              <a:lnTo>
                                <a:pt x="1352" y="159"/>
                              </a:lnTo>
                              <a:lnTo>
                                <a:pt x="1352" y="161"/>
                              </a:lnTo>
                              <a:lnTo>
                                <a:pt x="1352" y="164"/>
                              </a:lnTo>
                              <a:lnTo>
                                <a:pt x="1351" y="165"/>
                              </a:lnTo>
                              <a:lnTo>
                                <a:pt x="1351" y="166"/>
                              </a:lnTo>
                              <a:lnTo>
                                <a:pt x="1351" y="169"/>
                              </a:lnTo>
                              <a:lnTo>
                                <a:pt x="1351" y="171"/>
                              </a:lnTo>
                              <a:lnTo>
                                <a:pt x="1349" y="172"/>
                              </a:lnTo>
                              <a:lnTo>
                                <a:pt x="1349" y="174"/>
                              </a:lnTo>
                              <a:lnTo>
                                <a:pt x="1348" y="175"/>
                              </a:lnTo>
                              <a:lnTo>
                                <a:pt x="1348" y="177"/>
                              </a:lnTo>
                              <a:lnTo>
                                <a:pt x="1347" y="178"/>
                              </a:lnTo>
                              <a:lnTo>
                                <a:pt x="1347" y="181"/>
                              </a:lnTo>
                              <a:lnTo>
                                <a:pt x="1345" y="182"/>
                              </a:lnTo>
                              <a:lnTo>
                                <a:pt x="1344" y="184"/>
                              </a:lnTo>
                              <a:lnTo>
                                <a:pt x="1342" y="185"/>
                              </a:lnTo>
                              <a:lnTo>
                                <a:pt x="1342" y="187"/>
                              </a:lnTo>
                              <a:lnTo>
                                <a:pt x="1341" y="188"/>
                              </a:lnTo>
                              <a:lnTo>
                                <a:pt x="1339" y="190"/>
                              </a:lnTo>
                              <a:lnTo>
                                <a:pt x="1338" y="190"/>
                              </a:lnTo>
                              <a:lnTo>
                                <a:pt x="1337" y="191"/>
                              </a:lnTo>
                              <a:lnTo>
                                <a:pt x="1335" y="192"/>
                              </a:lnTo>
                              <a:lnTo>
                                <a:pt x="1334" y="194"/>
                              </a:lnTo>
                              <a:lnTo>
                                <a:pt x="1332" y="194"/>
                              </a:lnTo>
                              <a:lnTo>
                                <a:pt x="1331" y="195"/>
                              </a:lnTo>
                              <a:lnTo>
                                <a:pt x="1329" y="195"/>
                              </a:lnTo>
                              <a:lnTo>
                                <a:pt x="1328" y="197"/>
                              </a:lnTo>
                              <a:lnTo>
                                <a:pt x="1326" y="197"/>
                              </a:lnTo>
                              <a:lnTo>
                                <a:pt x="1325" y="197"/>
                              </a:lnTo>
                              <a:lnTo>
                                <a:pt x="1324" y="198"/>
                              </a:lnTo>
                              <a:lnTo>
                                <a:pt x="1322" y="198"/>
                              </a:lnTo>
                              <a:lnTo>
                                <a:pt x="1319" y="198"/>
                              </a:lnTo>
                              <a:lnTo>
                                <a:pt x="1318" y="198"/>
                              </a:lnTo>
                              <a:lnTo>
                                <a:pt x="1316" y="198"/>
                              </a:lnTo>
                              <a:lnTo>
                                <a:pt x="1315" y="198"/>
                              </a:lnTo>
                              <a:lnTo>
                                <a:pt x="1312" y="198"/>
                              </a:lnTo>
                              <a:lnTo>
                                <a:pt x="1311" y="198"/>
                              </a:lnTo>
                              <a:lnTo>
                                <a:pt x="1309" y="198"/>
                              </a:lnTo>
                              <a:lnTo>
                                <a:pt x="1308" y="198"/>
                              </a:lnTo>
                              <a:lnTo>
                                <a:pt x="1306" y="198"/>
                              </a:lnTo>
                              <a:lnTo>
                                <a:pt x="1303" y="198"/>
                              </a:lnTo>
                              <a:lnTo>
                                <a:pt x="1302" y="198"/>
                              </a:lnTo>
                              <a:lnTo>
                                <a:pt x="1301" y="197"/>
                              </a:lnTo>
                              <a:lnTo>
                                <a:pt x="1299" y="197"/>
                              </a:lnTo>
                              <a:lnTo>
                                <a:pt x="1298" y="197"/>
                              </a:lnTo>
                              <a:lnTo>
                                <a:pt x="1296" y="195"/>
                              </a:lnTo>
                              <a:lnTo>
                                <a:pt x="1295" y="195"/>
                              </a:lnTo>
                              <a:lnTo>
                                <a:pt x="1292" y="194"/>
                              </a:lnTo>
                              <a:lnTo>
                                <a:pt x="1291" y="192"/>
                              </a:lnTo>
                              <a:lnTo>
                                <a:pt x="1289" y="191"/>
                              </a:lnTo>
                              <a:lnTo>
                                <a:pt x="1288" y="190"/>
                              </a:lnTo>
                              <a:lnTo>
                                <a:pt x="1286" y="190"/>
                              </a:lnTo>
                              <a:lnTo>
                                <a:pt x="1285" y="188"/>
                              </a:lnTo>
                              <a:lnTo>
                                <a:pt x="1283" y="187"/>
                              </a:lnTo>
                              <a:lnTo>
                                <a:pt x="1282" y="185"/>
                              </a:lnTo>
                              <a:lnTo>
                                <a:pt x="1281" y="184"/>
                              </a:lnTo>
                              <a:lnTo>
                                <a:pt x="1281" y="182"/>
                              </a:lnTo>
                              <a:lnTo>
                                <a:pt x="1279" y="181"/>
                              </a:lnTo>
                              <a:lnTo>
                                <a:pt x="1278" y="178"/>
                              </a:lnTo>
                              <a:lnTo>
                                <a:pt x="1278" y="177"/>
                              </a:lnTo>
                              <a:lnTo>
                                <a:pt x="1276" y="175"/>
                              </a:lnTo>
                              <a:lnTo>
                                <a:pt x="1276" y="174"/>
                              </a:lnTo>
                              <a:lnTo>
                                <a:pt x="1275" y="172"/>
                              </a:lnTo>
                              <a:lnTo>
                                <a:pt x="1275" y="171"/>
                              </a:lnTo>
                              <a:lnTo>
                                <a:pt x="1273" y="168"/>
                              </a:lnTo>
                              <a:lnTo>
                                <a:pt x="1273" y="166"/>
                              </a:lnTo>
                              <a:lnTo>
                                <a:pt x="1273" y="165"/>
                              </a:lnTo>
                              <a:lnTo>
                                <a:pt x="1273" y="164"/>
                              </a:lnTo>
                              <a:lnTo>
                                <a:pt x="1273" y="161"/>
                              </a:lnTo>
                              <a:lnTo>
                                <a:pt x="1273" y="159"/>
                              </a:lnTo>
                              <a:lnTo>
                                <a:pt x="1272" y="156"/>
                              </a:lnTo>
                              <a:lnTo>
                                <a:pt x="1273" y="155"/>
                              </a:lnTo>
                              <a:lnTo>
                                <a:pt x="1273" y="154"/>
                              </a:lnTo>
                              <a:lnTo>
                                <a:pt x="1273" y="152"/>
                              </a:lnTo>
                              <a:lnTo>
                                <a:pt x="1273" y="151"/>
                              </a:lnTo>
                              <a:lnTo>
                                <a:pt x="1273" y="148"/>
                              </a:lnTo>
                              <a:lnTo>
                                <a:pt x="1273" y="146"/>
                              </a:lnTo>
                              <a:lnTo>
                                <a:pt x="1275" y="145"/>
                              </a:lnTo>
                              <a:lnTo>
                                <a:pt x="1275" y="142"/>
                              </a:lnTo>
                              <a:lnTo>
                                <a:pt x="1276" y="141"/>
                              </a:lnTo>
                              <a:lnTo>
                                <a:pt x="1276" y="139"/>
                              </a:lnTo>
                              <a:lnTo>
                                <a:pt x="1278" y="138"/>
                              </a:lnTo>
                              <a:lnTo>
                                <a:pt x="1278" y="135"/>
                              </a:lnTo>
                              <a:lnTo>
                                <a:pt x="1279" y="135"/>
                              </a:lnTo>
                              <a:lnTo>
                                <a:pt x="1281" y="133"/>
                              </a:lnTo>
                              <a:lnTo>
                                <a:pt x="1282" y="132"/>
                              </a:lnTo>
                              <a:lnTo>
                                <a:pt x="1283" y="130"/>
                              </a:lnTo>
                              <a:lnTo>
                                <a:pt x="1283" y="129"/>
                              </a:lnTo>
                              <a:lnTo>
                                <a:pt x="1285" y="128"/>
                              </a:lnTo>
                              <a:lnTo>
                                <a:pt x="1286" y="126"/>
                              </a:lnTo>
                              <a:lnTo>
                                <a:pt x="1288" y="125"/>
                              </a:lnTo>
                              <a:lnTo>
                                <a:pt x="1289" y="123"/>
                              </a:lnTo>
                              <a:lnTo>
                                <a:pt x="1291" y="123"/>
                              </a:lnTo>
                              <a:lnTo>
                                <a:pt x="1292" y="122"/>
                              </a:lnTo>
                              <a:lnTo>
                                <a:pt x="1292" y="120"/>
                              </a:lnTo>
                              <a:lnTo>
                                <a:pt x="1295" y="120"/>
                              </a:lnTo>
                              <a:lnTo>
                                <a:pt x="1296" y="119"/>
                              </a:lnTo>
                              <a:lnTo>
                                <a:pt x="1298" y="119"/>
                              </a:lnTo>
                              <a:lnTo>
                                <a:pt x="1299" y="118"/>
                              </a:lnTo>
                              <a:lnTo>
                                <a:pt x="1301" y="118"/>
                              </a:lnTo>
                              <a:lnTo>
                                <a:pt x="1302" y="116"/>
                              </a:lnTo>
                              <a:lnTo>
                                <a:pt x="1303" y="116"/>
                              </a:lnTo>
                              <a:lnTo>
                                <a:pt x="1306" y="116"/>
                              </a:lnTo>
                              <a:lnTo>
                                <a:pt x="1308" y="116"/>
                              </a:lnTo>
                              <a:lnTo>
                                <a:pt x="1309" y="116"/>
                              </a:lnTo>
                              <a:lnTo>
                                <a:pt x="1311" y="116"/>
                              </a:lnTo>
                              <a:lnTo>
                                <a:pt x="1312" y="115"/>
                              </a:lnTo>
                              <a:close/>
                              <a:moveTo>
                                <a:pt x="1545" y="120"/>
                              </a:moveTo>
                              <a:lnTo>
                                <a:pt x="1545" y="120"/>
                              </a:lnTo>
                              <a:lnTo>
                                <a:pt x="1545" y="119"/>
                              </a:lnTo>
                              <a:lnTo>
                                <a:pt x="1545" y="118"/>
                              </a:lnTo>
                              <a:lnTo>
                                <a:pt x="1545" y="116"/>
                              </a:lnTo>
                              <a:lnTo>
                                <a:pt x="1545" y="115"/>
                              </a:lnTo>
                              <a:lnTo>
                                <a:pt x="1545" y="113"/>
                              </a:lnTo>
                              <a:lnTo>
                                <a:pt x="1545" y="112"/>
                              </a:lnTo>
                              <a:lnTo>
                                <a:pt x="1545" y="110"/>
                              </a:lnTo>
                              <a:lnTo>
                                <a:pt x="1543" y="109"/>
                              </a:lnTo>
                              <a:lnTo>
                                <a:pt x="1543" y="107"/>
                              </a:lnTo>
                              <a:lnTo>
                                <a:pt x="1543" y="106"/>
                              </a:lnTo>
                              <a:lnTo>
                                <a:pt x="1543" y="105"/>
                              </a:lnTo>
                              <a:lnTo>
                                <a:pt x="1542" y="105"/>
                              </a:lnTo>
                              <a:lnTo>
                                <a:pt x="1542" y="103"/>
                              </a:lnTo>
                              <a:lnTo>
                                <a:pt x="1542" y="102"/>
                              </a:lnTo>
                              <a:lnTo>
                                <a:pt x="1542" y="100"/>
                              </a:lnTo>
                              <a:lnTo>
                                <a:pt x="1541" y="99"/>
                              </a:lnTo>
                              <a:lnTo>
                                <a:pt x="1541" y="97"/>
                              </a:lnTo>
                              <a:lnTo>
                                <a:pt x="1539" y="97"/>
                              </a:lnTo>
                              <a:lnTo>
                                <a:pt x="1539" y="96"/>
                              </a:lnTo>
                              <a:lnTo>
                                <a:pt x="1538" y="95"/>
                              </a:lnTo>
                              <a:lnTo>
                                <a:pt x="1538" y="93"/>
                              </a:lnTo>
                              <a:lnTo>
                                <a:pt x="1536" y="93"/>
                              </a:lnTo>
                              <a:lnTo>
                                <a:pt x="1536" y="92"/>
                              </a:lnTo>
                              <a:lnTo>
                                <a:pt x="1535" y="90"/>
                              </a:lnTo>
                              <a:lnTo>
                                <a:pt x="1533" y="89"/>
                              </a:lnTo>
                              <a:lnTo>
                                <a:pt x="1532" y="87"/>
                              </a:lnTo>
                              <a:lnTo>
                                <a:pt x="1530" y="86"/>
                              </a:lnTo>
                              <a:lnTo>
                                <a:pt x="1529" y="84"/>
                              </a:lnTo>
                              <a:lnTo>
                                <a:pt x="1528" y="83"/>
                              </a:lnTo>
                              <a:lnTo>
                                <a:pt x="1526" y="82"/>
                              </a:lnTo>
                              <a:lnTo>
                                <a:pt x="1523" y="80"/>
                              </a:lnTo>
                              <a:lnTo>
                                <a:pt x="1522" y="79"/>
                              </a:lnTo>
                              <a:lnTo>
                                <a:pt x="1520" y="77"/>
                              </a:lnTo>
                              <a:lnTo>
                                <a:pt x="1518" y="77"/>
                              </a:lnTo>
                              <a:lnTo>
                                <a:pt x="1516" y="76"/>
                              </a:lnTo>
                              <a:lnTo>
                                <a:pt x="1513" y="74"/>
                              </a:lnTo>
                              <a:lnTo>
                                <a:pt x="1512" y="74"/>
                              </a:lnTo>
                              <a:lnTo>
                                <a:pt x="1509" y="73"/>
                              </a:lnTo>
                              <a:lnTo>
                                <a:pt x="1507" y="73"/>
                              </a:lnTo>
                              <a:lnTo>
                                <a:pt x="1505" y="71"/>
                              </a:lnTo>
                              <a:lnTo>
                                <a:pt x="1503" y="71"/>
                              </a:lnTo>
                              <a:lnTo>
                                <a:pt x="1500" y="70"/>
                              </a:lnTo>
                              <a:lnTo>
                                <a:pt x="1497" y="70"/>
                              </a:lnTo>
                              <a:lnTo>
                                <a:pt x="1495" y="70"/>
                              </a:lnTo>
                              <a:lnTo>
                                <a:pt x="1493" y="70"/>
                              </a:lnTo>
                              <a:lnTo>
                                <a:pt x="1490" y="70"/>
                              </a:lnTo>
                              <a:lnTo>
                                <a:pt x="1487" y="70"/>
                              </a:lnTo>
                              <a:lnTo>
                                <a:pt x="1485" y="69"/>
                              </a:lnTo>
                              <a:lnTo>
                                <a:pt x="1483" y="70"/>
                              </a:lnTo>
                              <a:lnTo>
                                <a:pt x="1480" y="70"/>
                              </a:lnTo>
                              <a:lnTo>
                                <a:pt x="1477" y="70"/>
                              </a:lnTo>
                              <a:lnTo>
                                <a:pt x="1476" y="70"/>
                              </a:lnTo>
                              <a:lnTo>
                                <a:pt x="1473" y="70"/>
                              </a:lnTo>
                              <a:lnTo>
                                <a:pt x="1472" y="70"/>
                              </a:lnTo>
                              <a:lnTo>
                                <a:pt x="1469" y="71"/>
                              </a:lnTo>
                              <a:lnTo>
                                <a:pt x="1467" y="71"/>
                              </a:lnTo>
                              <a:lnTo>
                                <a:pt x="1464" y="71"/>
                              </a:lnTo>
                              <a:lnTo>
                                <a:pt x="1463" y="73"/>
                              </a:lnTo>
                              <a:lnTo>
                                <a:pt x="1460" y="73"/>
                              </a:lnTo>
                              <a:lnTo>
                                <a:pt x="1457" y="73"/>
                              </a:lnTo>
                              <a:lnTo>
                                <a:pt x="1456" y="74"/>
                              </a:lnTo>
                              <a:lnTo>
                                <a:pt x="1454" y="76"/>
                              </a:lnTo>
                              <a:lnTo>
                                <a:pt x="1453" y="76"/>
                              </a:lnTo>
                              <a:lnTo>
                                <a:pt x="1451" y="77"/>
                              </a:lnTo>
                              <a:lnTo>
                                <a:pt x="1449" y="77"/>
                              </a:lnTo>
                              <a:lnTo>
                                <a:pt x="1447" y="79"/>
                              </a:lnTo>
                              <a:lnTo>
                                <a:pt x="1446" y="79"/>
                              </a:lnTo>
                              <a:lnTo>
                                <a:pt x="1444" y="80"/>
                              </a:lnTo>
                              <a:lnTo>
                                <a:pt x="1443" y="82"/>
                              </a:lnTo>
                              <a:lnTo>
                                <a:pt x="1441" y="83"/>
                              </a:lnTo>
                              <a:lnTo>
                                <a:pt x="1440" y="84"/>
                              </a:lnTo>
                              <a:lnTo>
                                <a:pt x="1437" y="84"/>
                              </a:lnTo>
                              <a:lnTo>
                                <a:pt x="1436" y="86"/>
                              </a:lnTo>
                              <a:lnTo>
                                <a:pt x="1434" y="87"/>
                              </a:lnTo>
                              <a:lnTo>
                                <a:pt x="1433" y="89"/>
                              </a:lnTo>
                              <a:lnTo>
                                <a:pt x="1431" y="90"/>
                              </a:lnTo>
                              <a:lnTo>
                                <a:pt x="1430" y="92"/>
                              </a:lnTo>
                              <a:lnTo>
                                <a:pt x="1428" y="93"/>
                              </a:lnTo>
                              <a:lnTo>
                                <a:pt x="1428" y="95"/>
                              </a:lnTo>
                              <a:lnTo>
                                <a:pt x="1427" y="96"/>
                              </a:lnTo>
                              <a:lnTo>
                                <a:pt x="1426" y="97"/>
                              </a:lnTo>
                              <a:lnTo>
                                <a:pt x="1426" y="99"/>
                              </a:lnTo>
                              <a:lnTo>
                                <a:pt x="1424" y="100"/>
                              </a:lnTo>
                              <a:lnTo>
                                <a:pt x="1423" y="102"/>
                              </a:lnTo>
                              <a:lnTo>
                                <a:pt x="1423" y="105"/>
                              </a:lnTo>
                              <a:lnTo>
                                <a:pt x="1421" y="106"/>
                              </a:lnTo>
                              <a:lnTo>
                                <a:pt x="1421" y="107"/>
                              </a:lnTo>
                              <a:lnTo>
                                <a:pt x="1420" y="109"/>
                              </a:lnTo>
                              <a:lnTo>
                                <a:pt x="1420" y="110"/>
                              </a:lnTo>
                              <a:lnTo>
                                <a:pt x="1418" y="112"/>
                              </a:lnTo>
                              <a:lnTo>
                                <a:pt x="1418" y="115"/>
                              </a:lnTo>
                              <a:lnTo>
                                <a:pt x="1418" y="116"/>
                              </a:lnTo>
                              <a:lnTo>
                                <a:pt x="1418" y="118"/>
                              </a:lnTo>
                              <a:lnTo>
                                <a:pt x="1418" y="120"/>
                              </a:lnTo>
                              <a:lnTo>
                                <a:pt x="1418" y="122"/>
                              </a:lnTo>
                              <a:lnTo>
                                <a:pt x="1417" y="123"/>
                              </a:lnTo>
                              <a:lnTo>
                                <a:pt x="1418" y="126"/>
                              </a:lnTo>
                              <a:lnTo>
                                <a:pt x="1418" y="128"/>
                              </a:lnTo>
                              <a:lnTo>
                                <a:pt x="1418" y="129"/>
                              </a:lnTo>
                              <a:lnTo>
                                <a:pt x="1418" y="130"/>
                              </a:lnTo>
                              <a:lnTo>
                                <a:pt x="1418" y="132"/>
                              </a:lnTo>
                              <a:lnTo>
                                <a:pt x="1418" y="133"/>
                              </a:lnTo>
                              <a:lnTo>
                                <a:pt x="1420" y="136"/>
                              </a:lnTo>
                              <a:lnTo>
                                <a:pt x="1420" y="138"/>
                              </a:lnTo>
                              <a:lnTo>
                                <a:pt x="1420" y="139"/>
                              </a:lnTo>
                              <a:lnTo>
                                <a:pt x="1421" y="141"/>
                              </a:lnTo>
                              <a:lnTo>
                                <a:pt x="1421" y="142"/>
                              </a:lnTo>
                              <a:lnTo>
                                <a:pt x="1421" y="143"/>
                              </a:lnTo>
                              <a:lnTo>
                                <a:pt x="1423" y="145"/>
                              </a:lnTo>
                              <a:lnTo>
                                <a:pt x="1424" y="146"/>
                              </a:lnTo>
                              <a:lnTo>
                                <a:pt x="1426" y="148"/>
                              </a:lnTo>
                              <a:lnTo>
                                <a:pt x="1426" y="149"/>
                              </a:lnTo>
                              <a:lnTo>
                                <a:pt x="1427" y="151"/>
                              </a:lnTo>
                              <a:lnTo>
                                <a:pt x="1428" y="152"/>
                              </a:lnTo>
                              <a:lnTo>
                                <a:pt x="1428" y="154"/>
                              </a:lnTo>
                              <a:lnTo>
                                <a:pt x="1430" y="155"/>
                              </a:lnTo>
                              <a:lnTo>
                                <a:pt x="1431" y="156"/>
                              </a:lnTo>
                              <a:lnTo>
                                <a:pt x="1433" y="158"/>
                              </a:lnTo>
                              <a:lnTo>
                                <a:pt x="1434" y="159"/>
                              </a:lnTo>
                              <a:lnTo>
                                <a:pt x="1437" y="161"/>
                              </a:lnTo>
                              <a:lnTo>
                                <a:pt x="1439" y="162"/>
                              </a:lnTo>
                              <a:lnTo>
                                <a:pt x="1440" y="164"/>
                              </a:lnTo>
                              <a:lnTo>
                                <a:pt x="1441" y="164"/>
                              </a:lnTo>
                              <a:lnTo>
                                <a:pt x="1443" y="165"/>
                              </a:lnTo>
                              <a:lnTo>
                                <a:pt x="1444" y="165"/>
                              </a:lnTo>
                              <a:lnTo>
                                <a:pt x="1446" y="166"/>
                              </a:lnTo>
                              <a:lnTo>
                                <a:pt x="1447" y="166"/>
                              </a:lnTo>
                              <a:lnTo>
                                <a:pt x="1449" y="168"/>
                              </a:lnTo>
                              <a:lnTo>
                                <a:pt x="1450" y="168"/>
                              </a:lnTo>
                              <a:lnTo>
                                <a:pt x="1451" y="169"/>
                              </a:lnTo>
                              <a:lnTo>
                                <a:pt x="1453" y="169"/>
                              </a:lnTo>
                              <a:lnTo>
                                <a:pt x="1456" y="171"/>
                              </a:lnTo>
                              <a:lnTo>
                                <a:pt x="1457" y="171"/>
                              </a:lnTo>
                              <a:lnTo>
                                <a:pt x="1459" y="171"/>
                              </a:lnTo>
                              <a:lnTo>
                                <a:pt x="1460" y="172"/>
                              </a:lnTo>
                              <a:lnTo>
                                <a:pt x="1462" y="172"/>
                              </a:lnTo>
                              <a:lnTo>
                                <a:pt x="1463" y="172"/>
                              </a:lnTo>
                              <a:lnTo>
                                <a:pt x="1464" y="172"/>
                              </a:lnTo>
                              <a:lnTo>
                                <a:pt x="1466" y="172"/>
                              </a:lnTo>
                              <a:lnTo>
                                <a:pt x="1467" y="174"/>
                              </a:lnTo>
                              <a:lnTo>
                                <a:pt x="1469" y="174"/>
                              </a:lnTo>
                              <a:lnTo>
                                <a:pt x="1470" y="174"/>
                              </a:lnTo>
                              <a:lnTo>
                                <a:pt x="1472" y="175"/>
                              </a:lnTo>
                              <a:lnTo>
                                <a:pt x="1473" y="175"/>
                              </a:lnTo>
                              <a:lnTo>
                                <a:pt x="1474" y="175"/>
                              </a:lnTo>
                              <a:lnTo>
                                <a:pt x="1476" y="175"/>
                              </a:lnTo>
                              <a:lnTo>
                                <a:pt x="1477" y="175"/>
                              </a:lnTo>
                              <a:lnTo>
                                <a:pt x="1479" y="175"/>
                              </a:lnTo>
                              <a:lnTo>
                                <a:pt x="1479" y="177"/>
                              </a:lnTo>
                              <a:lnTo>
                                <a:pt x="1480" y="177"/>
                              </a:lnTo>
                              <a:lnTo>
                                <a:pt x="1482" y="177"/>
                              </a:lnTo>
                              <a:lnTo>
                                <a:pt x="1483" y="177"/>
                              </a:lnTo>
                              <a:lnTo>
                                <a:pt x="1485" y="178"/>
                              </a:lnTo>
                              <a:lnTo>
                                <a:pt x="1486" y="178"/>
                              </a:lnTo>
                              <a:lnTo>
                                <a:pt x="1487" y="178"/>
                              </a:lnTo>
                              <a:lnTo>
                                <a:pt x="1487" y="179"/>
                              </a:lnTo>
                              <a:lnTo>
                                <a:pt x="1489" y="179"/>
                              </a:lnTo>
                              <a:lnTo>
                                <a:pt x="1490" y="181"/>
                              </a:lnTo>
                              <a:lnTo>
                                <a:pt x="1492" y="181"/>
                              </a:lnTo>
                              <a:lnTo>
                                <a:pt x="1493" y="181"/>
                              </a:lnTo>
                              <a:lnTo>
                                <a:pt x="1495" y="182"/>
                              </a:lnTo>
                              <a:lnTo>
                                <a:pt x="1496" y="182"/>
                              </a:lnTo>
                              <a:lnTo>
                                <a:pt x="1496" y="184"/>
                              </a:lnTo>
                              <a:lnTo>
                                <a:pt x="1497" y="184"/>
                              </a:lnTo>
                              <a:lnTo>
                                <a:pt x="1499" y="185"/>
                              </a:lnTo>
                              <a:lnTo>
                                <a:pt x="1499" y="187"/>
                              </a:lnTo>
                              <a:lnTo>
                                <a:pt x="1500" y="187"/>
                              </a:lnTo>
                              <a:lnTo>
                                <a:pt x="1500" y="188"/>
                              </a:lnTo>
                              <a:lnTo>
                                <a:pt x="1502" y="190"/>
                              </a:lnTo>
                              <a:lnTo>
                                <a:pt x="1500" y="190"/>
                              </a:lnTo>
                              <a:lnTo>
                                <a:pt x="1502" y="191"/>
                              </a:lnTo>
                              <a:lnTo>
                                <a:pt x="1500" y="191"/>
                              </a:lnTo>
                              <a:lnTo>
                                <a:pt x="1502" y="191"/>
                              </a:lnTo>
                              <a:lnTo>
                                <a:pt x="1500" y="191"/>
                              </a:lnTo>
                              <a:lnTo>
                                <a:pt x="1500" y="192"/>
                              </a:lnTo>
                              <a:lnTo>
                                <a:pt x="1502" y="192"/>
                              </a:lnTo>
                              <a:lnTo>
                                <a:pt x="1500" y="192"/>
                              </a:lnTo>
                              <a:lnTo>
                                <a:pt x="1500" y="194"/>
                              </a:lnTo>
                              <a:lnTo>
                                <a:pt x="1500" y="195"/>
                              </a:lnTo>
                              <a:lnTo>
                                <a:pt x="1500" y="197"/>
                              </a:lnTo>
                              <a:lnTo>
                                <a:pt x="1500" y="198"/>
                              </a:lnTo>
                              <a:lnTo>
                                <a:pt x="1500" y="200"/>
                              </a:lnTo>
                              <a:lnTo>
                                <a:pt x="1499" y="200"/>
                              </a:lnTo>
                              <a:lnTo>
                                <a:pt x="1499" y="201"/>
                              </a:lnTo>
                              <a:lnTo>
                                <a:pt x="1497" y="202"/>
                              </a:lnTo>
                              <a:lnTo>
                                <a:pt x="1496" y="202"/>
                              </a:lnTo>
                              <a:lnTo>
                                <a:pt x="1495" y="204"/>
                              </a:lnTo>
                              <a:lnTo>
                                <a:pt x="1493" y="204"/>
                              </a:lnTo>
                              <a:lnTo>
                                <a:pt x="1493" y="205"/>
                              </a:lnTo>
                              <a:lnTo>
                                <a:pt x="1492" y="205"/>
                              </a:lnTo>
                              <a:lnTo>
                                <a:pt x="1490" y="205"/>
                              </a:lnTo>
                              <a:lnTo>
                                <a:pt x="1489" y="205"/>
                              </a:lnTo>
                              <a:lnTo>
                                <a:pt x="1487" y="205"/>
                              </a:lnTo>
                              <a:lnTo>
                                <a:pt x="1486" y="205"/>
                              </a:lnTo>
                              <a:lnTo>
                                <a:pt x="1485" y="205"/>
                              </a:lnTo>
                              <a:lnTo>
                                <a:pt x="1483" y="205"/>
                              </a:lnTo>
                              <a:lnTo>
                                <a:pt x="1482" y="205"/>
                              </a:lnTo>
                              <a:lnTo>
                                <a:pt x="1480" y="205"/>
                              </a:lnTo>
                              <a:lnTo>
                                <a:pt x="1479" y="205"/>
                              </a:lnTo>
                              <a:lnTo>
                                <a:pt x="1477" y="205"/>
                              </a:lnTo>
                              <a:lnTo>
                                <a:pt x="1476" y="205"/>
                              </a:lnTo>
                              <a:lnTo>
                                <a:pt x="1476" y="204"/>
                              </a:lnTo>
                              <a:lnTo>
                                <a:pt x="1474" y="204"/>
                              </a:lnTo>
                              <a:lnTo>
                                <a:pt x="1473" y="204"/>
                              </a:lnTo>
                              <a:lnTo>
                                <a:pt x="1472" y="204"/>
                              </a:lnTo>
                              <a:lnTo>
                                <a:pt x="1470" y="202"/>
                              </a:lnTo>
                              <a:lnTo>
                                <a:pt x="1470" y="201"/>
                              </a:lnTo>
                              <a:lnTo>
                                <a:pt x="1469" y="201"/>
                              </a:lnTo>
                              <a:lnTo>
                                <a:pt x="1469" y="200"/>
                              </a:lnTo>
                              <a:lnTo>
                                <a:pt x="1467" y="200"/>
                              </a:lnTo>
                              <a:lnTo>
                                <a:pt x="1467" y="198"/>
                              </a:lnTo>
                              <a:lnTo>
                                <a:pt x="1467" y="197"/>
                              </a:lnTo>
                              <a:lnTo>
                                <a:pt x="1467" y="195"/>
                              </a:lnTo>
                              <a:lnTo>
                                <a:pt x="1466" y="195"/>
                              </a:lnTo>
                              <a:lnTo>
                                <a:pt x="1466" y="194"/>
                              </a:lnTo>
                              <a:lnTo>
                                <a:pt x="1466" y="192"/>
                              </a:lnTo>
                              <a:lnTo>
                                <a:pt x="1464" y="191"/>
                              </a:lnTo>
                              <a:lnTo>
                                <a:pt x="1416" y="191"/>
                              </a:lnTo>
                              <a:lnTo>
                                <a:pt x="1417" y="192"/>
                              </a:lnTo>
                              <a:lnTo>
                                <a:pt x="1417" y="194"/>
                              </a:lnTo>
                              <a:lnTo>
                                <a:pt x="1417" y="195"/>
                              </a:lnTo>
                              <a:lnTo>
                                <a:pt x="1417" y="197"/>
                              </a:lnTo>
                              <a:lnTo>
                                <a:pt x="1417" y="198"/>
                              </a:lnTo>
                              <a:lnTo>
                                <a:pt x="1417" y="200"/>
                              </a:lnTo>
                              <a:lnTo>
                                <a:pt x="1418" y="201"/>
                              </a:lnTo>
                              <a:lnTo>
                                <a:pt x="1418" y="202"/>
                              </a:lnTo>
                              <a:lnTo>
                                <a:pt x="1418" y="204"/>
                              </a:lnTo>
                              <a:lnTo>
                                <a:pt x="1418" y="205"/>
                              </a:lnTo>
                              <a:lnTo>
                                <a:pt x="1420" y="207"/>
                              </a:lnTo>
                              <a:lnTo>
                                <a:pt x="1420" y="208"/>
                              </a:lnTo>
                              <a:lnTo>
                                <a:pt x="1420" y="210"/>
                              </a:lnTo>
                              <a:lnTo>
                                <a:pt x="1421" y="210"/>
                              </a:lnTo>
                              <a:lnTo>
                                <a:pt x="1421" y="211"/>
                              </a:lnTo>
                              <a:lnTo>
                                <a:pt x="1421" y="213"/>
                              </a:lnTo>
                              <a:lnTo>
                                <a:pt x="1421" y="214"/>
                              </a:lnTo>
                              <a:lnTo>
                                <a:pt x="1423" y="214"/>
                              </a:lnTo>
                              <a:lnTo>
                                <a:pt x="1423" y="215"/>
                              </a:lnTo>
                              <a:lnTo>
                                <a:pt x="1424" y="215"/>
                              </a:lnTo>
                              <a:lnTo>
                                <a:pt x="1424" y="217"/>
                              </a:lnTo>
                              <a:lnTo>
                                <a:pt x="1426" y="218"/>
                              </a:lnTo>
                              <a:lnTo>
                                <a:pt x="1426" y="220"/>
                              </a:lnTo>
                              <a:lnTo>
                                <a:pt x="1426" y="221"/>
                              </a:lnTo>
                              <a:lnTo>
                                <a:pt x="1427" y="221"/>
                              </a:lnTo>
                              <a:lnTo>
                                <a:pt x="1427" y="223"/>
                              </a:lnTo>
                              <a:lnTo>
                                <a:pt x="1428" y="223"/>
                              </a:lnTo>
                              <a:lnTo>
                                <a:pt x="1428" y="224"/>
                              </a:lnTo>
                              <a:lnTo>
                                <a:pt x="1430" y="224"/>
                              </a:lnTo>
                              <a:lnTo>
                                <a:pt x="1430" y="225"/>
                              </a:lnTo>
                              <a:lnTo>
                                <a:pt x="1431" y="225"/>
                              </a:lnTo>
                              <a:lnTo>
                                <a:pt x="1433" y="227"/>
                              </a:lnTo>
                              <a:lnTo>
                                <a:pt x="1436" y="230"/>
                              </a:lnTo>
                              <a:lnTo>
                                <a:pt x="1437" y="231"/>
                              </a:lnTo>
                              <a:lnTo>
                                <a:pt x="1439" y="233"/>
                              </a:lnTo>
                              <a:lnTo>
                                <a:pt x="1441" y="234"/>
                              </a:lnTo>
                              <a:lnTo>
                                <a:pt x="1443" y="236"/>
                              </a:lnTo>
                              <a:lnTo>
                                <a:pt x="1444" y="237"/>
                              </a:lnTo>
                              <a:lnTo>
                                <a:pt x="1446" y="237"/>
                              </a:lnTo>
                              <a:lnTo>
                                <a:pt x="1447" y="238"/>
                              </a:lnTo>
                              <a:lnTo>
                                <a:pt x="1450" y="240"/>
                              </a:lnTo>
                              <a:lnTo>
                                <a:pt x="1451" y="240"/>
                              </a:lnTo>
                              <a:lnTo>
                                <a:pt x="1453" y="241"/>
                              </a:lnTo>
                              <a:lnTo>
                                <a:pt x="1454" y="241"/>
                              </a:lnTo>
                              <a:lnTo>
                                <a:pt x="1457" y="243"/>
                              </a:lnTo>
                              <a:lnTo>
                                <a:pt x="1460" y="243"/>
                              </a:lnTo>
                              <a:lnTo>
                                <a:pt x="1462" y="244"/>
                              </a:lnTo>
                              <a:lnTo>
                                <a:pt x="1464" y="244"/>
                              </a:lnTo>
                              <a:lnTo>
                                <a:pt x="1466" y="244"/>
                              </a:lnTo>
                              <a:lnTo>
                                <a:pt x="1469" y="246"/>
                              </a:lnTo>
                              <a:lnTo>
                                <a:pt x="1470" y="246"/>
                              </a:lnTo>
                              <a:lnTo>
                                <a:pt x="1473" y="246"/>
                              </a:lnTo>
                              <a:lnTo>
                                <a:pt x="1474" y="246"/>
                              </a:lnTo>
                              <a:lnTo>
                                <a:pt x="1477" y="246"/>
                              </a:lnTo>
                              <a:lnTo>
                                <a:pt x="1480" y="246"/>
                              </a:lnTo>
                              <a:lnTo>
                                <a:pt x="1482" y="246"/>
                              </a:lnTo>
                              <a:lnTo>
                                <a:pt x="1485" y="246"/>
                              </a:lnTo>
                              <a:lnTo>
                                <a:pt x="1487" y="246"/>
                              </a:lnTo>
                              <a:lnTo>
                                <a:pt x="1490" y="246"/>
                              </a:lnTo>
                              <a:lnTo>
                                <a:pt x="1492" y="246"/>
                              </a:lnTo>
                              <a:lnTo>
                                <a:pt x="1495" y="246"/>
                              </a:lnTo>
                              <a:lnTo>
                                <a:pt x="1496" y="246"/>
                              </a:lnTo>
                              <a:lnTo>
                                <a:pt x="1499" y="244"/>
                              </a:lnTo>
                              <a:lnTo>
                                <a:pt x="1500" y="244"/>
                              </a:lnTo>
                              <a:lnTo>
                                <a:pt x="1503" y="244"/>
                              </a:lnTo>
                              <a:lnTo>
                                <a:pt x="1505" y="243"/>
                              </a:lnTo>
                              <a:lnTo>
                                <a:pt x="1507" y="243"/>
                              </a:lnTo>
                              <a:lnTo>
                                <a:pt x="1509" y="241"/>
                              </a:lnTo>
                              <a:lnTo>
                                <a:pt x="1512" y="241"/>
                              </a:lnTo>
                              <a:lnTo>
                                <a:pt x="1513" y="240"/>
                              </a:lnTo>
                              <a:lnTo>
                                <a:pt x="1516" y="240"/>
                              </a:lnTo>
                              <a:lnTo>
                                <a:pt x="1518" y="238"/>
                              </a:lnTo>
                              <a:lnTo>
                                <a:pt x="1519" y="238"/>
                              </a:lnTo>
                              <a:lnTo>
                                <a:pt x="1522" y="237"/>
                              </a:lnTo>
                              <a:lnTo>
                                <a:pt x="1523" y="236"/>
                              </a:lnTo>
                              <a:lnTo>
                                <a:pt x="1525" y="234"/>
                              </a:lnTo>
                              <a:lnTo>
                                <a:pt x="1526" y="234"/>
                              </a:lnTo>
                              <a:lnTo>
                                <a:pt x="1528" y="233"/>
                              </a:lnTo>
                              <a:lnTo>
                                <a:pt x="1529" y="231"/>
                              </a:lnTo>
                              <a:lnTo>
                                <a:pt x="1530" y="230"/>
                              </a:lnTo>
                              <a:lnTo>
                                <a:pt x="1533" y="228"/>
                              </a:lnTo>
                              <a:lnTo>
                                <a:pt x="1535" y="227"/>
                              </a:lnTo>
                              <a:lnTo>
                                <a:pt x="1536" y="225"/>
                              </a:lnTo>
                              <a:lnTo>
                                <a:pt x="1538" y="224"/>
                              </a:lnTo>
                              <a:lnTo>
                                <a:pt x="1539" y="223"/>
                              </a:lnTo>
                              <a:lnTo>
                                <a:pt x="1541" y="221"/>
                              </a:lnTo>
                              <a:lnTo>
                                <a:pt x="1541" y="220"/>
                              </a:lnTo>
                              <a:lnTo>
                                <a:pt x="1542" y="218"/>
                              </a:lnTo>
                              <a:lnTo>
                                <a:pt x="1543" y="217"/>
                              </a:lnTo>
                              <a:lnTo>
                                <a:pt x="1543" y="215"/>
                              </a:lnTo>
                              <a:lnTo>
                                <a:pt x="1545" y="214"/>
                              </a:lnTo>
                              <a:lnTo>
                                <a:pt x="1545" y="211"/>
                              </a:lnTo>
                              <a:lnTo>
                                <a:pt x="1546" y="210"/>
                              </a:lnTo>
                              <a:lnTo>
                                <a:pt x="1548" y="208"/>
                              </a:lnTo>
                              <a:lnTo>
                                <a:pt x="1548" y="207"/>
                              </a:lnTo>
                              <a:lnTo>
                                <a:pt x="1549" y="205"/>
                              </a:lnTo>
                              <a:lnTo>
                                <a:pt x="1549" y="204"/>
                              </a:lnTo>
                              <a:lnTo>
                                <a:pt x="1551" y="201"/>
                              </a:lnTo>
                              <a:lnTo>
                                <a:pt x="1551" y="200"/>
                              </a:lnTo>
                              <a:lnTo>
                                <a:pt x="1551" y="198"/>
                              </a:lnTo>
                              <a:lnTo>
                                <a:pt x="1551" y="195"/>
                              </a:lnTo>
                              <a:lnTo>
                                <a:pt x="1551" y="194"/>
                              </a:lnTo>
                              <a:lnTo>
                                <a:pt x="1551" y="192"/>
                              </a:lnTo>
                              <a:lnTo>
                                <a:pt x="1551" y="190"/>
                              </a:lnTo>
                              <a:lnTo>
                                <a:pt x="1551" y="188"/>
                              </a:lnTo>
                              <a:lnTo>
                                <a:pt x="1551" y="187"/>
                              </a:lnTo>
                              <a:lnTo>
                                <a:pt x="1551" y="185"/>
                              </a:lnTo>
                              <a:lnTo>
                                <a:pt x="1551" y="184"/>
                              </a:lnTo>
                              <a:lnTo>
                                <a:pt x="1551" y="181"/>
                              </a:lnTo>
                              <a:lnTo>
                                <a:pt x="1551" y="179"/>
                              </a:lnTo>
                              <a:lnTo>
                                <a:pt x="1549" y="178"/>
                              </a:lnTo>
                              <a:lnTo>
                                <a:pt x="1549" y="177"/>
                              </a:lnTo>
                              <a:lnTo>
                                <a:pt x="1549" y="175"/>
                              </a:lnTo>
                              <a:lnTo>
                                <a:pt x="1548" y="174"/>
                              </a:lnTo>
                              <a:lnTo>
                                <a:pt x="1548" y="172"/>
                              </a:lnTo>
                              <a:lnTo>
                                <a:pt x="1546" y="169"/>
                              </a:lnTo>
                              <a:lnTo>
                                <a:pt x="1545" y="168"/>
                              </a:lnTo>
                              <a:lnTo>
                                <a:pt x="1545" y="166"/>
                              </a:lnTo>
                              <a:lnTo>
                                <a:pt x="1543" y="165"/>
                              </a:lnTo>
                              <a:lnTo>
                                <a:pt x="1543" y="164"/>
                              </a:lnTo>
                              <a:lnTo>
                                <a:pt x="1542" y="162"/>
                              </a:lnTo>
                              <a:lnTo>
                                <a:pt x="1542" y="161"/>
                              </a:lnTo>
                              <a:lnTo>
                                <a:pt x="1541" y="159"/>
                              </a:lnTo>
                              <a:lnTo>
                                <a:pt x="1539" y="158"/>
                              </a:lnTo>
                              <a:lnTo>
                                <a:pt x="1538" y="156"/>
                              </a:lnTo>
                              <a:lnTo>
                                <a:pt x="1536" y="155"/>
                              </a:lnTo>
                              <a:lnTo>
                                <a:pt x="1535" y="154"/>
                              </a:lnTo>
                              <a:lnTo>
                                <a:pt x="1533" y="154"/>
                              </a:lnTo>
                              <a:lnTo>
                                <a:pt x="1533" y="152"/>
                              </a:lnTo>
                              <a:lnTo>
                                <a:pt x="1532" y="152"/>
                              </a:lnTo>
                              <a:lnTo>
                                <a:pt x="1532" y="151"/>
                              </a:lnTo>
                              <a:lnTo>
                                <a:pt x="1530" y="151"/>
                              </a:lnTo>
                              <a:lnTo>
                                <a:pt x="1529" y="149"/>
                              </a:lnTo>
                              <a:lnTo>
                                <a:pt x="1528" y="149"/>
                              </a:lnTo>
                              <a:lnTo>
                                <a:pt x="1526" y="148"/>
                              </a:lnTo>
                              <a:lnTo>
                                <a:pt x="1525" y="148"/>
                              </a:lnTo>
                              <a:lnTo>
                                <a:pt x="1523" y="146"/>
                              </a:lnTo>
                              <a:lnTo>
                                <a:pt x="1522" y="146"/>
                              </a:lnTo>
                              <a:lnTo>
                                <a:pt x="1520" y="145"/>
                              </a:lnTo>
                              <a:lnTo>
                                <a:pt x="1519" y="145"/>
                              </a:lnTo>
                              <a:lnTo>
                                <a:pt x="1518" y="145"/>
                              </a:lnTo>
                              <a:lnTo>
                                <a:pt x="1516" y="145"/>
                              </a:lnTo>
                              <a:lnTo>
                                <a:pt x="1515" y="145"/>
                              </a:lnTo>
                              <a:lnTo>
                                <a:pt x="1513" y="143"/>
                              </a:lnTo>
                              <a:lnTo>
                                <a:pt x="1512" y="143"/>
                              </a:lnTo>
                              <a:lnTo>
                                <a:pt x="1510" y="143"/>
                              </a:lnTo>
                              <a:lnTo>
                                <a:pt x="1509" y="142"/>
                              </a:lnTo>
                              <a:lnTo>
                                <a:pt x="1507" y="142"/>
                              </a:lnTo>
                              <a:lnTo>
                                <a:pt x="1506" y="141"/>
                              </a:lnTo>
                              <a:lnTo>
                                <a:pt x="1505" y="141"/>
                              </a:lnTo>
                              <a:lnTo>
                                <a:pt x="1503" y="141"/>
                              </a:lnTo>
                              <a:lnTo>
                                <a:pt x="1502" y="139"/>
                              </a:lnTo>
                              <a:lnTo>
                                <a:pt x="1500" y="139"/>
                              </a:lnTo>
                              <a:lnTo>
                                <a:pt x="1499" y="139"/>
                              </a:lnTo>
                              <a:lnTo>
                                <a:pt x="1497" y="139"/>
                              </a:lnTo>
                              <a:lnTo>
                                <a:pt x="1496" y="138"/>
                              </a:lnTo>
                              <a:lnTo>
                                <a:pt x="1495" y="138"/>
                              </a:lnTo>
                              <a:lnTo>
                                <a:pt x="1493" y="136"/>
                              </a:lnTo>
                              <a:lnTo>
                                <a:pt x="1492" y="136"/>
                              </a:lnTo>
                              <a:lnTo>
                                <a:pt x="1490" y="136"/>
                              </a:lnTo>
                              <a:lnTo>
                                <a:pt x="1487" y="136"/>
                              </a:lnTo>
                              <a:lnTo>
                                <a:pt x="1486" y="135"/>
                              </a:lnTo>
                              <a:lnTo>
                                <a:pt x="1485" y="135"/>
                              </a:lnTo>
                              <a:lnTo>
                                <a:pt x="1482" y="133"/>
                              </a:lnTo>
                              <a:lnTo>
                                <a:pt x="1480" y="133"/>
                              </a:lnTo>
                              <a:lnTo>
                                <a:pt x="1479" y="132"/>
                              </a:lnTo>
                              <a:lnTo>
                                <a:pt x="1477" y="132"/>
                              </a:lnTo>
                              <a:lnTo>
                                <a:pt x="1476" y="130"/>
                              </a:lnTo>
                              <a:lnTo>
                                <a:pt x="1474" y="130"/>
                              </a:lnTo>
                              <a:lnTo>
                                <a:pt x="1473" y="129"/>
                              </a:lnTo>
                              <a:lnTo>
                                <a:pt x="1472" y="128"/>
                              </a:lnTo>
                              <a:lnTo>
                                <a:pt x="1470" y="126"/>
                              </a:lnTo>
                              <a:lnTo>
                                <a:pt x="1469" y="125"/>
                              </a:lnTo>
                              <a:lnTo>
                                <a:pt x="1469" y="123"/>
                              </a:lnTo>
                              <a:lnTo>
                                <a:pt x="1469" y="122"/>
                              </a:lnTo>
                              <a:lnTo>
                                <a:pt x="1469" y="120"/>
                              </a:lnTo>
                              <a:lnTo>
                                <a:pt x="1467" y="119"/>
                              </a:lnTo>
                              <a:lnTo>
                                <a:pt x="1469" y="119"/>
                              </a:lnTo>
                              <a:lnTo>
                                <a:pt x="1469" y="118"/>
                              </a:lnTo>
                              <a:lnTo>
                                <a:pt x="1469" y="116"/>
                              </a:lnTo>
                              <a:lnTo>
                                <a:pt x="1469" y="115"/>
                              </a:lnTo>
                              <a:lnTo>
                                <a:pt x="1470" y="115"/>
                              </a:lnTo>
                              <a:lnTo>
                                <a:pt x="1470" y="113"/>
                              </a:lnTo>
                              <a:lnTo>
                                <a:pt x="1472" y="112"/>
                              </a:lnTo>
                              <a:lnTo>
                                <a:pt x="1472" y="110"/>
                              </a:lnTo>
                              <a:lnTo>
                                <a:pt x="1473" y="110"/>
                              </a:lnTo>
                              <a:lnTo>
                                <a:pt x="1474" y="110"/>
                              </a:lnTo>
                              <a:lnTo>
                                <a:pt x="1476" y="110"/>
                              </a:lnTo>
                              <a:lnTo>
                                <a:pt x="1477" y="109"/>
                              </a:lnTo>
                              <a:lnTo>
                                <a:pt x="1479" y="109"/>
                              </a:lnTo>
                              <a:lnTo>
                                <a:pt x="1480" y="109"/>
                              </a:lnTo>
                              <a:lnTo>
                                <a:pt x="1482" y="109"/>
                              </a:lnTo>
                              <a:lnTo>
                                <a:pt x="1483" y="109"/>
                              </a:lnTo>
                              <a:lnTo>
                                <a:pt x="1483" y="107"/>
                              </a:lnTo>
                              <a:lnTo>
                                <a:pt x="1485" y="109"/>
                              </a:lnTo>
                              <a:lnTo>
                                <a:pt x="1486" y="109"/>
                              </a:lnTo>
                              <a:lnTo>
                                <a:pt x="1487" y="109"/>
                              </a:lnTo>
                              <a:lnTo>
                                <a:pt x="1489" y="109"/>
                              </a:lnTo>
                              <a:lnTo>
                                <a:pt x="1490" y="109"/>
                              </a:lnTo>
                              <a:lnTo>
                                <a:pt x="1490" y="110"/>
                              </a:lnTo>
                              <a:lnTo>
                                <a:pt x="1492" y="110"/>
                              </a:lnTo>
                              <a:lnTo>
                                <a:pt x="1493" y="110"/>
                              </a:lnTo>
                              <a:lnTo>
                                <a:pt x="1495" y="112"/>
                              </a:lnTo>
                              <a:lnTo>
                                <a:pt x="1495" y="113"/>
                              </a:lnTo>
                              <a:lnTo>
                                <a:pt x="1496" y="115"/>
                              </a:lnTo>
                              <a:lnTo>
                                <a:pt x="1496" y="116"/>
                              </a:lnTo>
                              <a:lnTo>
                                <a:pt x="1496" y="118"/>
                              </a:lnTo>
                              <a:lnTo>
                                <a:pt x="1497" y="118"/>
                              </a:lnTo>
                              <a:lnTo>
                                <a:pt x="1497" y="119"/>
                              </a:lnTo>
                              <a:lnTo>
                                <a:pt x="1497" y="120"/>
                              </a:lnTo>
                              <a:lnTo>
                                <a:pt x="1545" y="120"/>
                              </a:lnTo>
                              <a:close/>
                              <a:moveTo>
                                <a:pt x="1632" y="18"/>
                              </a:moveTo>
                              <a:lnTo>
                                <a:pt x="1582" y="18"/>
                              </a:lnTo>
                              <a:lnTo>
                                <a:pt x="1582" y="73"/>
                              </a:lnTo>
                              <a:lnTo>
                                <a:pt x="1558" y="73"/>
                              </a:lnTo>
                              <a:lnTo>
                                <a:pt x="1558" y="112"/>
                              </a:lnTo>
                              <a:lnTo>
                                <a:pt x="1582" y="112"/>
                              </a:lnTo>
                              <a:lnTo>
                                <a:pt x="1582" y="240"/>
                              </a:lnTo>
                              <a:lnTo>
                                <a:pt x="1632" y="240"/>
                              </a:lnTo>
                              <a:lnTo>
                                <a:pt x="1632" y="112"/>
                              </a:lnTo>
                              <a:lnTo>
                                <a:pt x="1655" y="112"/>
                              </a:lnTo>
                              <a:lnTo>
                                <a:pt x="1655" y="73"/>
                              </a:lnTo>
                              <a:lnTo>
                                <a:pt x="1632" y="73"/>
                              </a:lnTo>
                              <a:lnTo>
                                <a:pt x="1632" y="18"/>
                              </a:lnTo>
                              <a:close/>
                              <a:moveTo>
                                <a:pt x="12" y="597"/>
                              </a:moveTo>
                              <a:lnTo>
                                <a:pt x="62" y="597"/>
                              </a:lnTo>
                              <a:lnTo>
                                <a:pt x="62" y="526"/>
                              </a:lnTo>
                              <a:lnTo>
                                <a:pt x="65" y="529"/>
                              </a:lnTo>
                              <a:lnTo>
                                <a:pt x="67" y="531"/>
                              </a:lnTo>
                              <a:lnTo>
                                <a:pt x="68" y="532"/>
                              </a:lnTo>
                              <a:lnTo>
                                <a:pt x="69" y="534"/>
                              </a:lnTo>
                              <a:lnTo>
                                <a:pt x="71" y="535"/>
                              </a:lnTo>
                              <a:lnTo>
                                <a:pt x="74" y="536"/>
                              </a:lnTo>
                              <a:lnTo>
                                <a:pt x="75" y="538"/>
                              </a:lnTo>
                              <a:lnTo>
                                <a:pt x="77" y="539"/>
                              </a:lnTo>
                              <a:lnTo>
                                <a:pt x="79" y="541"/>
                              </a:lnTo>
                              <a:lnTo>
                                <a:pt x="81" y="541"/>
                              </a:lnTo>
                              <a:lnTo>
                                <a:pt x="82" y="542"/>
                              </a:lnTo>
                              <a:lnTo>
                                <a:pt x="84" y="542"/>
                              </a:lnTo>
                              <a:lnTo>
                                <a:pt x="87" y="544"/>
                              </a:lnTo>
                              <a:lnTo>
                                <a:pt x="90" y="544"/>
                              </a:lnTo>
                              <a:lnTo>
                                <a:pt x="91" y="545"/>
                              </a:lnTo>
                              <a:lnTo>
                                <a:pt x="94" y="545"/>
                              </a:lnTo>
                              <a:lnTo>
                                <a:pt x="95" y="545"/>
                              </a:lnTo>
                              <a:lnTo>
                                <a:pt x="98" y="546"/>
                              </a:lnTo>
                              <a:lnTo>
                                <a:pt x="100" y="546"/>
                              </a:lnTo>
                              <a:lnTo>
                                <a:pt x="102" y="546"/>
                              </a:lnTo>
                              <a:lnTo>
                                <a:pt x="105" y="546"/>
                              </a:lnTo>
                              <a:lnTo>
                                <a:pt x="108" y="546"/>
                              </a:lnTo>
                              <a:lnTo>
                                <a:pt x="111" y="546"/>
                              </a:lnTo>
                              <a:lnTo>
                                <a:pt x="113" y="546"/>
                              </a:lnTo>
                              <a:lnTo>
                                <a:pt x="115" y="546"/>
                              </a:lnTo>
                              <a:lnTo>
                                <a:pt x="118" y="546"/>
                              </a:lnTo>
                              <a:lnTo>
                                <a:pt x="121" y="546"/>
                              </a:lnTo>
                              <a:lnTo>
                                <a:pt x="124" y="546"/>
                              </a:lnTo>
                              <a:lnTo>
                                <a:pt x="127" y="546"/>
                              </a:lnTo>
                              <a:lnTo>
                                <a:pt x="128" y="545"/>
                              </a:lnTo>
                              <a:lnTo>
                                <a:pt x="131" y="545"/>
                              </a:lnTo>
                              <a:lnTo>
                                <a:pt x="134" y="544"/>
                              </a:lnTo>
                              <a:lnTo>
                                <a:pt x="137" y="544"/>
                              </a:lnTo>
                              <a:lnTo>
                                <a:pt x="140" y="542"/>
                              </a:lnTo>
                              <a:lnTo>
                                <a:pt x="143" y="542"/>
                              </a:lnTo>
                              <a:lnTo>
                                <a:pt x="144" y="541"/>
                              </a:lnTo>
                              <a:lnTo>
                                <a:pt x="147" y="541"/>
                              </a:lnTo>
                              <a:lnTo>
                                <a:pt x="150" y="539"/>
                              </a:lnTo>
                              <a:lnTo>
                                <a:pt x="151" y="538"/>
                              </a:lnTo>
                              <a:lnTo>
                                <a:pt x="154" y="536"/>
                              </a:lnTo>
                              <a:lnTo>
                                <a:pt x="156" y="535"/>
                              </a:lnTo>
                              <a:lnTo>
                                <a:pt x="158" y="534"/>
                              </a:lnTo>
                              <a:lnTo>
                                <a:pt x="160" y="532"/>
                              </a:lnTo>
                              <a:lnTo>
                                <a:pt x="163" y="531"/>
                              </a:lnTo>
                              <a:lnTo>
                                <a:pt x="164" y="529"/>
                              </a:lnTo>
                              <a:lnTo>
                                <a:pt x="167" y="526"/>
                              </a:lnTo>
                              <a:lnTo>
                                <a:pt x="169" y="525"/>
                              </a:lnTo>
                              <a:lnTo>
                                <a:pt x="170" y="522"/>
                              </a:lnTo>
                              <a:lnTo>
                                <a:pt x="173" y="521"/>
                              </a:lnTo>
                              <a:lnTo>
                                <a:pt x="174" y="519"/>
                              </a:lnTo>
                              <a:lnTo>
                                <a:pt x="176" y="516"/>
                              </a:lnTo>
                              <a:lnTo>
                                <a:pt x="177" y="515"/>
                              </a:lnTo>
                              <a:lnTo>
                                <a:pt x="179" y="512"/>
                              </a:lnTo>
                              <a:lnTo>
                                <a:pt x="180" y="510"/>
                              </a:lnTo>
                              <a:lnTo>
                                <a:pt x="181" y="508"/>
                              </a:lnTo>
                              <a:lnTo>
                                <a:pt x="183" y="505"/>
                              </a:lnTo>
                              <a:lnTo>
                                <a:pt x="184" y="503"/>
                              </a:lnTo>
                              <a:lnTo>
                                <a:pt x="184" y="500"/>
                              </a:lnTo>
                              <a:lnTo>
                                <a:pt x="186" y="498"/>
                              </a:lnTo>
                              <a:lnTo>
                                <a:pt x="186" y="495"/>
                              </a:lnTo>
                              <a:lnTo>
                                <a:pt x="187" y="493"/>
                              </a:lnTo>
                              <a:lnTo>
                                <a:pt x="189" y="490"/>
                              </a:lnTo>
                              <a:lnTo>
                                <a:pt x="190" y="487"/>
                              </a:lnTo>
                              <a:lnTo>
                                <a:pt x="190" y="485"/>
                              </a:lnTo>
                              <a:lnTo>
                                <a:pt x="192" y="482"/>
                              </a:lnTo>
                              <a:lnTo>
                                <a:pt x="192" y="479"/>
                              </a:lnTo>
                              <a:lnTo>
                                <a:pt x="193" y="476"/>
                              </a:lnTo>
                              <a:lnTo>
                                <a:pt x="193" y="473"/>
                              </a:lnTo>
                              <a:lnTo>
                                <a:pt x="193" y="470"/>
                              </a:lnTo>
                              <a:lnTo>
                                <a:pt x="193" y="467"/>
                              </a:lnTo>
                              <a:lnTo>
                                <a:pt x="193" y="464"/>
                              </a:lnTo>
                              <a:lnTo>
                                <a:pt x="193" y="460"/>
                              </a:lnTo>
                              <a:lnTo>
                                <a:pt x="193" y="459"/>
                              </a:lnTo>
                              <a:lnTo>
                                <a:pt x="193" y="457"/>
                              </a:lnTo>
                              <a:lnTo>
                                <a:pt x="193" y="454"/>
                              </a:lnTo>
                              <a:lnTo>
                                <a:pt x="193" y="453"/>
                              </a:lnTo>
                              <a:lnTo>
                                <a:pt x="193" y="450"/>
                              </a:lnTo>
                              <a:lnTo>
                                <a:pt x="193" y="449"/>
                              </a:lnTo>
                              <a:lnTo>
                                <a:pt x="193" y="446"/>
                              </a:lnTo>
                              <a:lnTo>
                                <a:pt x="192" y="444"/>
                              </a:lnTo>
                              <a:lnTo>
                                <a:pt x="192" y="441"/>
                              </a:lnTo>
                              <a:lnTo>
                                <a:pt x="192" y="440"/>
                              </a:lnTo>
                              <a:lnTo>
                                <a:pt x="192" y="439"/>
                              </a:lnTo>
                              <a:lnTo>
                                <a:pt x="190" y="436"/>
                              </a:lnTo>
                              <a:lnTo>
                                <a:pt x="190" y="434"/>
                              </a:lnTo>
                              <a:lnTo>
                                <a:pt x="189" y="433"/>
                              </a:lnTo>
                              <a:lnTo>
                                <a:pt x="189" y="430"/>
                              </a:lnTo>
                              <a:lnTo>
                                <a:pt x="189" y="428"/>
                              </a:lnTo>
                              <a:lnTo>
                                <a:pt x="187" y="426"/>
                              </a:lnTo>
                              <a:lnTo>
                                <a:pt x="186" y="424"/>
                              </a:lnTo>
                              <a:lnTo>
                                <a:pt x="186" y="423"/>
                              </a:lnTo>
                              <a:lnTo>
                                <a:pt x="184" y="421"/>
                              </a:lnTo>
                              <a:lnTo>
                                <a:pt x="184" y="418"/>
                              </a:lnTo>
                              <a:lnTo>
                                <a:pt x="184" y="417"/>
                              </a:lnTo>
                              <a:lnTo>
                                <a:pt x="183" y="415"/>
                              </a:lnTo>
                              <a:lnTo>
                                <a:pt x="181" y="413"/>
                              </a:lnTo>
                              <a:lnTo>
                                <a:pt x="181" y="411"/>
                              </a:lnTo>
                              <a:lnTo>
                                <a:pt x="180" y="410"/>
                              </a:lnTo>
                              <a:lnTo>
                                <a:pt x="180" y="408"/>
                              </a:lnTo>
                              <a:lnTo>
                                <a:pt x="179" y="407"/>
                              </a:lnTo>
                              <a:lnTo>
                                <a:pt x="177" y="405"/>
                              </a:lnTo>
                              <a:lnTo>
                                <a:pt x="177" y="404"/>
                              </a:lnTo>
                              <a:lnTo>
                                <a:pt x="176" y="403"/>
                              </a:lnTo>
                              <a:lnTo>
                                <a:pt x="174" y="401"/>
                              </a:lnTo>
                              <a:lnTo>
                                <a:pt x="173" y="400"/>
                              </a:lnTo>
                              <a:lnTo>
                                <a:pt x="171" y="398"/>
                              </a:lnTo>
                              <a:lnTo>
                                <a:pt x="170" y="397"/>
                              </a:lnTo>
                              <a:lnTo>
                                <a:pt x="169" y="394"/>
                              </a:lnTo>
                              <a:lnTo>
                                <a:pt x="167" y="392"/>
                              </a:lnTo>
                              <a:lnTo>
                                <a:pt x="166" y="391"/>
                              </a:lnTo>
                              <a:lnTo>
                                <a:pt x="164" y="390"/>
                              </a:lnTo>
                              <a:lnTo>
                                <a:pt x="161" y="388"/>
                              </a:lnTo>
                              <a:lnTo>
                                <a:pt x="160" y="385"/>
                              </a:lnTo>
                              <a:lnTo>
                                <a:pt x="157" y="384"/>
                              </a:lnTo>
                              <a:lnTo>
                                <a:pt x="156" y="382"/>
                              </a:lnTo>
                              <a:lnTo>
                                <a:pt x="153" y="381"/>
                              </a:lnTo>
                              <a:lnTo>
                                <a:pt x="151" y="381"/>
                              </a:lnTo>
                              <a:lnTo>
                                <a:pt x="148" y="379"/>
                              </a:lnTo>
                              <a:lnTo>
                                <a:pt x="147" y="378"/>
                              </a:lnTo>
                              <a:lnTo>
                                <a:pt x="144" y="377"/>
                              </a:lnTo>
                              <a:lnTo>
                                <a:pt x="143" y="377"/>
                              </a:lnTo>
                              <a:lnTo>
                                <a:pt x="140" y="375"/>
                              </a:lnTo>
                              <a:lnTo>
                                <a:pt x="137" y="374"/>
                              </a:lnTo>
                              <a:lnTo>
                                <a:pt x="134" y="374"/>
                              </a:lnTo>
                              <a:lnTo>
                                <a:pt x="131" y="372"/>
                              </a:lnTo>
                              <a:lnTo>
                                <a:pt x="128" y="372"/>
                              </a:lnTo>
                              <a:lnTo>
                                <a:pt x="125" y="371"/>
                              </a:lnTo>
                              <a:lnTo>
                                <a:pt x="123" y="371"/>
                              </a:lnTo>
                              <a:lnTo>
                                <a:pt x="120" y="371"/>
                              </a:lnTo>
                              <a:lnTo>
                                <a:pt x="117" y="371"/>
                              </a:lnTo>
                              <a:lnTo>
                                <a:pt x="114" y="371"/>
                              </a:lnTo>
                              <a:lnTo>
                                <a:pt x="111" y="369"/>
                              </a:lnTo>
                              <a:lnTo>
                                <a:pt x="110" y="371"/>
                              </a:lnTo>
                              <a:lnTo>
                                <a:pt x="107" y="371"/>
                              </a:lnTo>
                              <a:lnTo>
                                <a:pt x="104" y="371"/>
                              </a:lnTo>
                              <a:lnTo>
                                <a:pt x="101" y="371"/>
                              </a:lnTo>
                              <a:lnTo>
                                <a:pt x="98" y="371"/>
                              </a:lnTo>
                              <a:lnTo>
                                <a:pt x="95" y="372"/>
                              </a:lnTo>
                              <a:lnTo>
                                <a:pt x="94" y="372"/>
                              </a:lnTo>
                              <a:lnTo>
                                <a:pt x="91" y="374"/>
                              </a:lnTo>
                              <a:lnTo>
                                <a:pt x="88" y="374"/>
                              </a:lnTo>
                              <a:lnTo>
                                <a:pt x="87" y="375"/>
                              </a:lnTo>
                              <a:lnTo>
                                <a:pt x="84" y="375"/>
                              </a:lnTo>
                              <a:lnTo>
                                <a:pt x="81" y="375"/>
                              </a:lnTo>
                              <a:lnTo>
                                <a:pt x="79" y="377"/>
                              </a:lnTo>
                              <a:lnTo>
                                <a:pt x="78" y="378"/>
                              </a:lnTo>
                              <a:lnTo>
                                <a:pt x="75" y="379"/>
                              </a:lnTo>
                              <a:lnTo>
                                <a:pt x="74" y="381"/>
                              </a:lnTo>
                              <a:lnTo>
                                <a:pt x="72" y="382"/>
                              </a:lnTo>
                              <a:lnTo>
                                <a:pt x="69" y="384"/>
                              </a:lnTo>
                              <a:lnTo>
                                <a:pt x="68" y="385"/>
                              </a:lnTo>
                              <a:lnTo>
                                <a:pt x="67" y="387"/>
                              </a:lnTo>
                              <a:lnTo>
                                <a:pt x="65" y="388"/>
                              </a:lnTo>
                              <a:lnTo>
                                <a:pt x="64" y="391"/>
                              </a:lnTo>
                              <a:lnTo>
                                <a:pt x="62" y="392"/>
                              </a:lnTo>
                              <a:lnTo>
                                <a:pt x="59" y="394"/>
                              </a:lnTo>
                              <a:lnTo>
                                <a:pt x="59" y="375"/>
                              </a:lnTo>
                              <a:lnTo>
                                <a:pt x="12" y="375"/>
                              </a:lnTo>
                              <a:lnTo>
                                <a:pt x="12" y="597"/>
                              </a:lnTo>
                              <a:close/>
                              <a:moveTo>
                                <a:pt x="101" y="417"/>
                              </a:moveTo>
                              <a:lnTo>
                                <a:pt x="104" y="418"/>
                              </a:lnTo>
                              <a:lnTo>
                                <a:pt x="105" y="418"/>
                              </a:lnTo>
                              <a:lnTo>
                                <a:pt x="108" y="418"/>
                              </a:lnTo>
                              <a:lnTo>
                                <a:pt x="110" y="418"/>
                              </a:lnTo>
                              <a:lnTo>
                                <a:pt x="111" y="418"/>
                              </a:lnTo>
                              <a:lnTo>
                                <a:pt x="114" y="418"/>
                              </a:lnTo>
                              <a:lnTo>
                                <a:pt x="115" y="420"/>
                              </a:lnTo>
                              <a:lnTo>
                                <a:pt x="117" y="420"/>
                              </a:lnTo>
                              <a:lnTo>
                                <a:pt x="118" y="421"/>
                              </a:lnTo>
                              <a:lnTo>
                                <a:pt x="120" y="421"/>
                              </a:lnTo>
                              <a:lnTo>
                                <a:pt x="121" y="423"/>
                              </a:lnTo>
                              <a:lnTo>
                                <a:pt x="123" y="423"/>
                              </a:lnTo>
                              <a:lnTo>
                                <a:pt x="124" y="424"/>
                              </a:lnTo>
                              <a:lnTo>
                                <a:pt x="125" y="426"/>
                              </a:lnTo>
                              <a:lnTo>
                                <a:pt x="127" y="426"/>
                              </a:lnTo>
                              <a:lnTo>
                                <a:pt x="128" y="427"/>
                              </a:lnTo>
                              <a:lnTo>
                                <a:pt x="130" y="428"/>
                              </a:lnTo>
                              <a:lnTo>
                                <a:pt x="131" y="430"/>
                              </a:lnTo>
                              <a:lnTo>
                                <a:pt x="133" y="431"/>
                              </a:lnTo>
                              <a:lnTo>
                                <a:pt x="134" y="433"/>
                              </a:lnTo>
                              <a:lnTo>
                                <a:pt x="135" y="434"/>
                              </a:lnTo>
                              <a:lnTo>
                                <a:pt x="135" y="436"/>
                              </a:lnTo>
                              <a:lnTo>
                                <a:pt x="137" y="437"/>
                              </a:lnTo>
                              <a:lnTo>
                                <a:pt x="138" y="440"/>
                              </a:lnTo>
                              <a:lnTo>
                                <a:pt x="140" y="441"/>
                              </a:lnTo>
                              <a:lnTo>
                                <a:pt x="140" y="443"/>
                              </a:lnTo>
                              <a:lnTo>
                                <a:pt x="141" y="444"/>
                              </a:lnTo>
                              <a:lnTo>
                                <a:pt x="141" y="446"/>
                              </a:lnTo>
                              <a:lnTo>
                                <a:pt x="143" y="447"/>
                              </a:lnTo>
                              <a:lnTo>
                                <a:pt x="143" y="450"/>
                              </a:lnTo>
                              <a:lnTo>
                                <a:pt x="143" y="451"/>
                              </a:lnTo>
                              <a:lnTo>
                                <a:pt x="143" y="453"/>
                              </a:lnTo>
                              <a:lnTo>
                                <a:pt x="143" y="456"/>
                              </a:lnTo>
                              <a:lnTo>
                                <a:pt x="143" y="457"/>
                              </a:lnTo>
                              <a:lnTo>
                                <a:pt x="143" y="459"/>
                              </a:lnTo>
                              <a:lnTo>
                                <a:pt x="143" y="462"/>
                              </a:lnTo>
                              <a:lnTo>
                                <a:pt x="143" y="463"/>
                              </a:lnTo>
                              <a:lnTo>
                                <a:pt x="143" y="464"/>
                              </a:lnTo>
                              <a:lnTo>
                                <a:pt x="143" y="467"/>
                              </a:lnTo>
                              <a:lnTo>
                                <a:pt x="143" y="469"/>
                              </a:lnTo>
                              <a:lnTo>
                                <a:pt x="143" y="470"/>
                              </a:lnTo>
                              <a:lnTo>
                                <a:pt x="141" y="472"/>
                              </a:lnTo>
                              <a:lnTo>
                                <a:pt x="141" y="473"/>
                              </a:lnTo>
                              <a:lnTo>
                                <a:pt x="140" y="476"/>
                              </a:lnTo>
                              <a:lnTo>
                                <a:pt x="140" y="477"/>
                              </a:lnTo>
                              <a:lnTo>
                                <a:pt x="138" y="479"/>
                              </a:lnTo>
                              <a:lnTo>
                                <a:pt x="137" y="480"/>
                              </a:lnTo>
                              <a:lnTo>
                                <a:pt x="137" y="482"/>
                              </a:lnTo>
                              <a:lnTo>
                                <a:pt x="135" y="483"/>
                              </a:lnTo>
                              <a:lnTo>
                                <a:pt x="135" y="485"/>
                              </a:lnTo>
                              <a:lnTo>
                                <a:pt x="134" y="486"/>
                              </a:lnTo>
                              <a:lnTo>
                                <a:pt x="133" y="487"/>
                              </a:lnTo>
                              <a:lnTo>
                                <a:pt x="131" y="489"/>
                              </a:lnTo>
                              <a:lnTo>
                                <a:pt x="130" y="490"/>
                              </a:lnTo>
                              <a:lnTo>
                                <a:pt x="128" y="490"/>
                              </a:lnTo>
                              <a:lnTo>
                                <a:pt x="127" y="492"/>
                              </a:lnTo>
                              <a:lnTo>
                                <a:pt x="125" y="493"/>
                              </a:lnTo>
                              <a:lnTo>
                                <a:pt x="124" y="495"/>
                              </a:lnTo>
                              <a:lnTo>
                                <a:pt x="123" y="495"/>
                              </a:lnTo>
                              <a:lnTo>
                                <a:pt x="121" y="496"/>
                              </a:lnTo>
                              <a:lnTo>
                                <a:pt x="120" y="498"/>
                              </a:lnTo>
                              <a:lnTo>
                                <a:pt x="118" y="498"/>
                              </a:lnTo>
                              <a:lnTo>
                                <a:pt x="117" y="499"/>
                              </a:lnTo>
                              <a:lnTo>
                                <a:pt x="115" y="499"/>
                              </a:lnTo>
                              <a:lnTo>
                                <a:pt x="114" y="500"/>
                              </a:lnTo>
                              <a:lnTo>
                                <a:pt x="111" y="500"/>
                              </a:lnTo>
                              <a:lnTo>
                                <a:pt x="110" y="500"/>
                              </a:lnTo>
                              <a:lnTo>
                                <a:pt x="108" y="500"/>
                              </a:lnTo>
                              <a:lnTo>
                                <a:pt x="105" y="500"/>
                              </a:lnTo>
                              <a:lnTo>
                                <a:pt x="104" y="500"/>
                              </a:lnTo>
                              <a:lnTo>
                                <a:pt x="101" y="500"/>
                              </a:lnTo>
                              <a:lnTo>
                                <a:pt x="100" y="500"/>
                              </a:lnTo>
                              <a:lnTo>
                                <a:pt x="98" y="500"/>
                              </a:lnTo>
                              <a:lnTo>
                                <a:pt x="97" y="500"/>
                              </a:lnTo>
                              <a:lnTo>
                                <a:pt x="95" y="500"/>
                              </a:lnTo>
                              <a:lnTo>
                                <a:pt x="92" y="500"/>
                              </a:lnTo>
                              <a:lnTo>
                                <a:pt x="91" y="500"/>
                              </a:lnTo>
                              <a:lnTo>
                                <a:pt x="90" y="499"/>
                              </a:lnTo>
                              <a:lnTo>
                                <a:pt x="88" y="499"/>
                              </a:lnTo>
                              <a:lnTo>
                                <a:pt x="87" y="498"/>
                              </a:lnTo>
                              <a:lnTo>
                                <a:pt x="85" y="498"/>
                              </a:lnTo>
                              <a:lnTo>
                                <a:pt x="84" y="496"/>
                              </a:lnTo>
                              <a:lnTo>
                                <a:pt x="81" y="495"/>
                              </a:lnTo>
                              <a:lnTo>
                                <a:pt x="79" y="495"/>
                              </a:lnTo>
                              <a:lnTo>
                                <a:pt x="78" y="493"/>
                              </a:lnTo>
                              <a:lnTo>
                                <a:pt x="77" y="492"/>
                              </a:lnTo>
                              <a:lnTo>
                                <a:pt x="75" y="490"/>
                              </a:lnTo>
                              <a:lnTo>
                                <a:pt x="74" y="490"/>
                              </a:lnTo>
                              <a:lnTo>
                                <a:pt x="72" y="489"/>
                              </a:lnTo>
                              <a:lnTo>
                                <a:pt x="71" y="487"/>
                              </a:lnTo>
                              <a:lnTo>
                                <a:pt x="71" y="486"/>
                              </a:lnTo>
                              <a:lnTo>
                                <a:pt x="69" y="485"/>
                              </a:lnTo>
                              <a:lnTo>
                                <a:pt x="68" y="483"/>
                              </a:lnTo>
                              <a:lnTo>
                                <a:pt x="67" y="482"/>
                              </a:lnTo>
                              <a:lnTo>
                                <a:pt x="65" y="480"/>
                              </a:lnTo>
                              <a:lnTo>
                                <a:pt x="65" y="479"/>
                              </a:lnTo>
                              <a:lnTo>
                                <a:pt x="65" y="477"/>
                              </a:lnTo>
                              <a:lnTo>
                                <a:pt x="64" y="476"/>
                              </a:lnTo>
                              <a:lnTo>
                                <a:pt x="64" y="474"/>
                              </a:lnTo>
                              <a:lnTo>
                                <a:pt x="62" y="472"/>
                              </a:lnTo>
                              <a:lnTo>
                                <a:pt x="62" y="470"/>
                              </a:lnTo>
                              <a:lnTo>
                                <a:pt x="61" y="469"/>
                              </a:lnTo>
                              <a:lnTo>
                                <a:pt x="61" y="466"/>
                              </a:lnTo>
                              <a:lnTo>
                                <a:pt x="61" y="464"/>
                              </a:lnTo>
                              <a:lnTo>
                                <a:pt x="61" y="463"/>
                              </a:lnTo>
                              <a:lnTo>
                                <a:pt x="61" y="462"/>
                              </a:lnTo>
                              <a:lnTo>
                                <a:pt x="59" y="459"/>
                              </a:lnTo>
                              <a:lnTo>
                                <a:pt x="61" y="459"/>
                              </a:lnTo>
                              <a:lnTo>
                                <a:pt x="61" y="457"/>
                              </a:lnTo>
                              <a:lnTo>
                                <a:pt x="61" y="456"/>
                              </a:lnTo>
                              <a:lnTo>
                                <a:pt x="61" y="454"/>
                              </a:lnTo>
                              <a:lnTo>
                                <a:pt x="61" y="453"/>
                              </a:lnTo>
                              <a:lnTo>
                                <a:pt x="61" y="451"/>
                              </a:lnTo>
                              <a:lnTo>
                                <a:pt x="61" y="450"/>
                              </a:lnTo>
                              <a:lnTo>
                                <a:pt x="61" y="449"/>
                              </a:lnTo>
                              <a:lnTo>
                                <a:pt x="62" y="449"/>
                              </a:lnTo>
                              <a:lnTo>
                                <a:pt x="62" y="447"/>
                              </a:lnTo>
                              <a:lnTo>
                                <a:pt x="62" y="446"/>
                              </a:lnTo>
                              <a:lnTo>
                                <a:pt x="64" y="446"/>
                              </a:lnTo>
                              <a:lnTo>
                                <a:pt x="64" y="444"/>
                              </a:lnTo>
                              <a:lnTo>
                                <a:pt x="64" y="443"/>
                              </a:lnTo>
                              <a:lnTo>
                                <a:pt x="65" y="441"/>
                              </a:lnTo>
                              <a:lnTo>
                                <a:pt x="65" y="440"/>
                              </a:lnTo>
                              <a:lnTo>
                                <a:pt x="65" y="439"/>
                              </a:lnTo>
                              <a:lnTo>
                                <a:pt x="67" y="439"/>
                              </a:lnTo>
                              <a:lnTo>
                                <a:pt x="67" y="437"/>
                              </a:lnTo>
                              <a:lnTo>
                                <a:pt x="67" y="436"/>
                              </a:lnTo>
                              <a:lnTo>
                                <a:pt x="68" y="436"/>
                              </a:lnTo>
                              <a:lnTo>
                                <a:pt x="68" y="434"/>
                              </a:lnTo>
                              <a:lnTo>
                                <a:pt x="69" y="433"/>
                              </a:lnTo>
                              <a:lnTo>
                                <a:pt x="71" y="431"/>
                              </a:lnTo>
                              <a:lnTo>
                                <a:pt x="71" y="430"/>
                              </a:lnTo>
                              <a:lnTo>
                                <a:pt x="72" y="430"/>
                              </a:lnTo>
                              <a:lnTo>
                                <a:pt x="74" y="428"/>
                              </a:lnTo>
                              <a:lnTo>
                                <a:pt x="75" y="427"/>
                              </a:lnTo>
                              <a:lnTo>
                                <a:pt x="77" y="426"/>
                              </a:lnTo>
                              <a:lnTo>
                                <a:pt x="77" y="424"/>
                              </a:lnTo>
                              <a:lnTo>
                                <a:pt x="78" y="424"/>
                              </a:lnTo>
                              <a:lnTo>
                                <a:pt x="79" y="423"/>
                              </a:lnTo>
                              <a:lnTo>
                                <a:pt x="81" y="423"/>
                              </a:lnTo>
                              <a:lnTo>
                                <a:pt x="82" y="421"/>
                              </a:lnTo>
                              <a:lnTo>
                                <a:pt x="84" y="421"/>
                              </a:lnTo>
                              <a:lnTo>
                                <a:pt x="85" y="421"/>
                              </a:lnTo>
                              <a:lnTo>
                                <a:pt x="85" y="420"/>
                              </a:lnTo>
                              <a:lnTo>
                                <a:pt x="87" y="420"/>
                              </a:lnTo>
                              <a:lnTo>
                                <a:pt x="88" y="420"/>
                              </a:lnTo>
                              <a:lnTo>
                                <a:pt x="90" y="418"/>
                              </a:lnTo>
                              <a:lnTo>
                                <a:pt x="91" y="418"/>
                              </a:lnTo>
                              <a:lnTo>
                                <a:pt x="92" y="418"/>
                              </a:lnTo>
                              <a:lnTo>
                                <a:pt x="94" y="418"/>
                              </a:lnTo>
                              <a:lnTo>
                                <a:pt x="95" y="418"/>
                              </a:lnTo>
                              <a:lnTo>
                                <a:pt x="97" y="418"/>
                              </a:lnTo>
                              <a:lnTo>
                                <a:pt x="98" y="418"/>
                              </a:lnTo>
                              <a:lnTo>
                                <a:pt x="100" y="418"/>
                              </a:lnTo>
                              <a:lnTo>
                                <a:pt x="101" y="418"/>
                              </a:lnTo>
                              <a:lnTo>
                                <a:pt x="101" y="417"/>
                              </a:lnTo>
                              <a:close/>
                              <a:moveTo>
                                <a:pt x="219" y="541"/>
                              </a:moveTo>
                              <a:lnTo>
                                <a:pt x="268" y="541"/>
                              </a:lnTo>
                              <a:lnTo>
                                <a:pt x="268" y="450"/>
                              </a:lnTo>
                              <a:lnTo>
                                <a:pt x="269" y="449"/>
                              </a:lnTo>
                              <a:lnTo>
                                <a:pt x="269" y="447"/>
                              </a:lnTo>
                              <a:lnTo>
                                <a:pt x="269" y="446"/>
                              </a:lnTo>
                              <a:lnTo>
                                <a:pt x="269" y="444"/>
                              </a:lnTo>
                              <a:lnTo>
                                <a:pt x="269" y="443"/>
                              </a:lnTo>
                              <a:lnTo>
                                <a:pt x="269" y="441"/>
                              </a:lnTo>
                              <a:lnTo>
                                <a:pt x="271" y="440"/>
                              </a:lnTo>
                              <a:lnTo>
                                <a:pt x="271" y="439"/>
                              </a:lnTo>
                              <a:lnTo>
                                <a:pt x="271" y="437"/>
                              </a:lnTo>
                              <a:lnTo>
                                <a:pt x="272" y="436"/>
                              </a:lnTo>
                              <a:lnTo>
                                <a:pt x="272" y="434"/>
                              </a:lnTo>
                              <a:lnTo>
                                <a:pt x="272" y="433"/>
                              </a:lnTo>
                              <a:lnTo>
                                <a:pt x="273" y="433"/>
                              </a:lnTo>
                              <a:lnTo>
                                <a:pt x="275" y="431"/>
                              </a:lnTo>
                              <a:lnTo>
                                <a:pt x="275" y="430"/>
                              </a:lnTo>
                              <a:lnTo>
                                <a:pt x="276" y="430"/>
                              </a:lnTo>
                              <a:lnTo>
                                <a:pt x="276" y="428"/>
                              </a:lnTo>
                              <a:lnTo>
                                <a:pt x="278" y="428"/>
                              </a:lnTo>
                              <a:lnTo>
                                <a:pt x="279" y="427"/>
                              </a:lnTo>
                              <a:lnTo>
                                <a:pt x="281" y="427"/>
                              </a:lnTo>
                              <a:lnTo>
                                <a:pt x="281" y="426"/>
                              </a:lnTo>
                              <a:lnTo>
                                <a:pt x="282" y="426"/>
                              </a:lnTo>
                              <a:lnTo>
                                <a:pt x="283" y="424"/>
                              </a:lnTo>
                              <a:lnTo>
                                <a:pt x="283" y="423"/>
                              </a:lnTo>
                              <a:lnTo>
                                <a:pt x="286" y="423"/>
                              </a:lnTo>
                              <a:lnTo>
                                <a:pt x="288" y="423"/>
                              </a:lnTo>
                              <a:lnTo>
                                <a:pt x="289" y="423"/>
                              </a:lnTo>
                              <a:lnTo>
                                <a:pt x="292" y="423"/>
                              </a:lnTo>
                              <a:lnTo>
                                <a:pt x="294" y="421"/>
                              </a:lnTo>
                              <a:lnTo>
                                <a:pt x="295" y="421"/>
                              </a:lnTo>
                              <a:lnTo>
                                <a:pt x="296" y="421"/>
                              </a:lnTo>
                              <a:lnTo>
                                <a:pt x="299" y="421"/>
                              </a:lnTo>
                              <a:lnTo>
                                <a:pt x="301" y="421"/>
                              </a:lnTo>
                              <a:lnTo>
                                <a:pt x="304" y="421"/>
                              </a:lnTo>
                              <a:lnTo>
                                <a:pt x="305" y="421"/>
                              </a:lnTo>
                              <a:lnTo>
                                <a:pt x="306" y="420"/>
                              </a:lnTo>
                              <a:lnTo>
                                <a:pt x="306" y="369"/>
                              </a:lnTo>
                              <a:lnTo>
                                <a:pt x="305" y="369"/>
                              </a:lnTo>
                              <a:lnTo>
                                <a:pt x="305" y="371"/>
                              </a:lnTo>
                              <a:lnTo>
                                <a:pt x="305" y="369"/>
                              </a:lnTo>
                              <a:lnTo>
                                <a:pt x="304" y="371"/>
                              </a:lnTo>
                              <a:lnTo>
                                <a:pt x="302" y="369"/>
                              </a:lnTo>
                              <a:lnTo>
                                <a:pt x="302" y="371"/>
                              </a:lnTo>
                              <a:lnTo>
                                <a:pt x="302" y="369"/>
                              </a:lnTo>
                              <a:lnTo>
                                <a:pt x="301" y="369"/>
                              </a:lnTo>
                              <a:lnTo>
                                <a:pt x="301" y="371"/>
                              </a:lnTo>
                              <a:lnTo>
                                <a:pt x="301" y="369"/>
                              </a:lnTo>
                              <a:lnTo>
                                <a:pt x="299" y="369"/>
                              </a:lnTo>
                              <a:lnTo>
                                <a:pt x="299" y="371"/>
                              </a:lnTo>
                              <a:lnTo>
                                <a:pt x="298" y="371"/>
                              </a:lnTo>
                              <a:lnTo>
                                <a:pt x="296" y="371"/>
                              </a:lnTo>
                              <a:lnTo>
                                <a:pt x="295" y="371"/>
                              </a:lnTo>
                              <a:lnTo>
                                <a:pt x="295" y="372"/>
                              </a:lnTo>
                              <a:lnTo>
                                <a:pt x="294" y="372"/>
                              </a:lnTo>
                              <a:lnTo>
                                <a:pt x="292" y="372"/>
                              </a:lnTo>
                              <a:lnTo>
                                <a:pt x="291" y="372"/>
                              </a:lnTo>
                              <a:lnTo>
                                <a:pt x="291" y="374"/>
                              </a:lnTo>
                              <a:lnTo>
                                <a:pt x="289" y="374"/>
                              </a:lnTo>
                              <a:lnTo>
                                <a:pt x="288" y="374"/>
                              </a:lnTo>
                              <a:lnTo>
                                <a:pt x="286" y="375"/>
                              </a:lnTo>
                              <a:lnTo>
                                <a:pt x="285" y="375"/>
                              </a:lnTo>
                              <a:lnTo>
                                <a:pt x="283" y="375"/>
                              </a:lnTo>
                              <a:lnTo>
                                <a:pt x="283" y="377"/>
                              </a:lnTo>
                              <a:lnTo>
                                <a:pt x="282" y="377"/>
                              </a:lnTo>
                              <a:lnTo>
                                <a:pt x="281" y="378"/>
                              </a:lnTo>
                              <a:lnTo>
                                <a:pt x="279" y="378"/>
                              </a:lnTo>
                              <a:lnTo>
                                <a:pt x="278" y="378"/>
                              </a:lnTo>
                              <a:lnTo>
                                <a:pt x="276" y="378"/>
                              </a:lnTo>
                              <a:lnTo>
                                <a:pt x="276" y="379"/>
                              </a:lnTo>
                              <a:lnTo>
                                <a:pt x="276" y="381"/>
                              </a:lnTo>
                              <a:lnTo>
                                <a:pt x="275" y="381"/>
                              </a:lnTo>
                              <a:lnTo>
                                <a:pt x="275" y="382"/>
                              </a:lnTo>
                              <a:lnTo>
                                <a:pt x="273" y="384"/>
                              </a:lnTo>
                              <a:lnTo>
                                <a:pt x="272" y="385"/>
                              </a:lnTo>
                              <a:lnTo>
                                <a:pt x="271" y="385"/>
                              </a:lnTo>
                              <a:lnTo>
                                <a:pt x="271" y="387"/>
                              </a:lnTo>
                              <a:lnTo>
                                <a:pt x="269" y="388"/>
                              </a:lnTo>
                              <a:lnTo>
                                <a:pt x="269" y="390"/>
                              </a:lnTo>
                              <a:lnTo>
                                <a:pt x="268" y="391"/>
                              </a:lnTo>
                              <a:lnTo>
                                <a:pt x="266" y="392"/>
                              </a:lnTo>
                              <a:lnTo>
                                <a:pt x="265" y="392"/>
                              </a:lnTo>
                              <a:lnTo>
                                <a:pt x="265" y="375"/>
                              </a:lnTo>
                              <a:lnTo>
                                <a:pt x="219" y="375"/>
                              </a:lnTo>
                              <a:lnTo>
                                <a:pt x="219" y="541"/>
                              </a:lnTo>
                              <a:close/>
                              <a:moveTo>
                                <a:pt x="408" y="369"/>
                              </a:moveTo>
                              <a:lnTo>
                                <a:pt x="407" y="371"/>
                              </a:lnTo>
                              <a:lnTo>
                                <a:pt x="406" y="371"/>
                              </a:lnTo>
                              <a:lnTo>
                                <a:pt x="403" y="371"/>
                              </a:lnTo>
                              <a:lnTo>
                                <a:pt x="401" y="371"/>
                              </a:lnTo>
                              <a:lnTo>
                                <a:pt x="398" y="371"/>
                              </a:lnTo>
                              <a:lnTo>
                                <a:pt x="397" y="371"/>
                              </a:lnTo>
                              <a:lnTo>
                                <a:pt x="394" y="371"/>
                              </a:lnTo>
                              <a:lnTo>
                                <a:pt x="393" y="372"/>
                              </a:lnTo>
                              <a:lnTo>
                                <a:pt x="390" y="372"/>
                              </a:lnTo>
                              <a:lnTo>
                                <a:pt x="388" y="372"/>
                              </a:lnTo>
                              <a:lnTo>
                                <a:pt x="387" y="372"/>
                              </a:lnTo>
                              <a:lnTo>
                                <a:pt x="384" y="372"/>
                              </a:lnTo>
                              <a:lnTo>
                                <a:pt x="383" y="374"/>
                              </a:lnTo>
                              <a:lnTo>
                                <a:pt x="381" y="374"/>
                              </a:lnTo>
                              <a:lnTo>
                                <a:pt x="378" y="375"/>
                              </a:lnTo>
                              <a:lnTo>
                                <a:pt x="377" y="377"/>
                              </a:lnTo>
                              <a:lnTo>
                                <a:pt x="375" y="377"/>
                              </a:lnTo>
                              <a:lnTo>
                                <a:pt x="373" y="377"/>
                              </a:lnTo>
                              <a:lnTo>
                                <a:pt x="371" y="378"/>
                              </a:lnTo>
                              <a:lnTo>
                                <a:pt x="370" y="378"/>
                              </a:lnTo>
                              <a:lnTo>
                                <a:pt x="368" y="379"/>
                              </a:lnTo>
                              <a:lnTo>
                                <a:pt x="367" y="381"/>
                              </a:lnTo>
                              <a:lnTo>
                                <a:pt x="365" y="381"/>
                              </a:lnTo>
                              <a:lnTo>
                                <a:pt x="362" y="381"/>
                              </a:lnTo>
                              <a:lnTo>
                                <a:pt x="361" y="382"/>
                              </a:lnTo>
                              <a:lnTo>
                                <a:pt x="360" y="384"/>
                              </a:lnTo>
                              <a:lnTo>
                                <a:pt x="358" y="385"/>
                              </a:lnTo>
                              <a:lnTo>
                                <a:pt x="357" y="387"/>
                              </a:lnTo>
                              <a:lnTo>
                                <a:pt x="355" y="387"/>
                              </a:lnTo>
                              <a:lnTo>
                                <a:pt x="354" y="388"/>
                              </a:lnTo>
                              <a:lnTo>
                                <a:pt x="352" y="390"/>
                              </a:lnTo>
                              <a:lnTo>
                                <a:pt x="351" y="391"/>
                              </a:lnTo>
                              <a:lnTo>
                                <a:pt x="350" y="392"/>
                              </a:lnTo>
                              <a:lnTo>
                                <a:pt x="348" y="394"/>
                              </a:lnTo>
                              <a:lnTo>
                                <a:pt x="347" y="395"/>
                              </a:lnTo>
                              <a:lnTo>
                                <a:pt x="344" y="395"/>
                              </a:lnTo>
                              <a:lnTo>
                                <a:pt x="344" y="397"/>
                              </a:lnTo>
                              <a:lnTo>
                                <a:pt x="342" y="398"/>
                              </a:lnTo>
                              <a:lnTo>
                                <a:pt x="341" y="400"/>
                              </a:lnTo>
                              <a:lnTo>
                                <a:pt x="339" y="401"/>
                              </a:lnTo>
                              <a:lnTo>
                                <a:pt x="338" y="403"/>
                              </a:lnTo>
                              <a:lnTo>
                                <a:pt x="338" y="404"/>
                              </a:lnTo>
                              <a:lnTo>
                                <a:pt x="337" y="405"/>
                              </a:lnTo>
                              <a:lnTo>
                                <a:pt x="335" y="407"/>
                              </a:lnTo>
                              <a:lnTo>
                                <a:pt x="334" y="408"/>
                              </a:lnTo>
                              <a:lnTo>
                                <a:pt x="334" y="410"/>
                              </a:lnTo>
                              <a:lnTo>
                                <a:pt x="332" y="411"/>
                              </a:lnTo>
                              <a:lnTo>
                                <a:pt x="331" y="413"/>
                              </a:lnTo>
                              <a:lnTo>
                                <a:pt x="331" y="415"/>
                              </a:lnTo>
                              <a:lnTo>
                                <a:pt x="329" y="417"/>
                              </a:lnTo>
                              <a:lnTo>
                                <a:pt x="328" y="418"/>
                              </a:lnTo>
                              <a:lnTo>
                                <a:pt x="328" y="421"/>
                              </a:lnTo>
                              <a:lnTo>
                                <a:pt x="327" y="423"/>
                              </a:lnTo>
                              <a:lnTo>
                                <a:pt x="327" y="424"/>
                              </a:lnTo>
                              <a:lnTo>
                                <a:pt x="325" y="426"/>
                              </a:lnTo>
                              <a:lnTo>
                                <a:pt x="325" y="427"/>
                              </a:lnTo>
                              <a:lnTo>
                                <a:pt x="324" y="430"/>
                              </a:lnTo>
                              <a:lnTo>
                                <a:pt x="324" y="431"/>
                              </a:lnTo>
                              <a:lnTo>
                                <a:pt x="322" y="433"/>
                              </a:lnTo>
                              <a:lnTo>
                                <a:pt x="321" y="434"/>
                              </a:lnTo>
                              <a:lnTo>
                                <a:pt x="321" y="437"/>
                              </a:lnTo>
                              <a:lnTo>
                                <a:pt x="321" y="439"/>
                              </a:lnTo>
                              <a:lnTo>
                                <a:pt x="321" y="441"/>
                              </a:lnTo>
                              <a:lnTo>
                                <a:pt x="321" y="443"/>
                              </a:lnTo>
                              <a:lnTo>
                                <a:pt x="319" y="446"/>
                              </a:lnTo>
                              <a:lnTo>
                                <a:pt x="319" y="447"/>
                              </a:lnTo>
                              <a:lnTo>
                                <a:pt x="319" y="449"/>
                              </a:lnTo>
                              <a:lnTo>
                                <a:pt x="319" y="451"/>
                              </a:lnTo>
                              <a:lnTo>
                                <a:pt x="319" y="453"/>
                              </a:lnTo>
                              <a:lnTo>
                                <a:pt x="319" y="456"/>
                              </a:lnTo>
                              <a:lnTo>
                                <a:pt x="319" y="457"/>
                              </a:lnTo>
                              <a:lnTo>
                                <a:pt x="318" y="459"/>
                              </a:lnTo>
                              <a:lnTo>
                                <a:pt x="319" y="463"/>
                              </a:lnTo>
                              <a:lnTo>
                                <a:pt x="319" y="466"/>
                              </a:lnTo>
                              <a:lnTo>
                                <a:pt x="319" y="469"/>
                              </a:lnTo>
                              <a:lnTo>
                                <a:pt x="319" y="472"/>
                              </a:lnTo>
                              <a:lnTo>
                                <a:pt x="319" y="474"/>
                              </a:lnTo>
                              <a:lnTo>
                                <a:pt x="321" y="477"/>
                              </a:lnTo>
                              <a:lnTo>
                                <a:pt x="321" y="480"/>
                              </a:lnTo>
                              <a:lnTo>
                                <a:pt x="322" y="483"/>
                              </a:lnTo>
                              <a:lnTo>
                                <a:pt x="322" y="486"/>
                              </a:lnTo>
                              <a:lnTo>
                                <a:pt x="324" y="489"/>
                              </a:lnTo>
                              <a:lnTo>
                                <a:pt x="325" y="492"/>
                              </a:lnTo>
                              <a:lnTo>
                                <a:pt x="325" y="493"/>
                              </a:lnTo>
                              <a:lnTo>
                                <a:pt x="327" y="496"/>
                              </a:lnTo>
                              <a:lnTo>
                                <a:pt x="328" y="499"/>
                              </a:lnTo>
                              <a:lnTo>
                                <a:pt x="329" y="502"/>
                              </a:lnTo>
                              <a:lnTo>
                                <a:pt x="331" y="505"/>
                              </a:lnTo>
                              <a:lnTo>
                                <a:pt x="332" y="508"/>
                              </a:lnTo>
                              <a:lnTo>
                                <a:pt x="334" y="509"/>
                              </a:lnTo>
                              <a:lnTo>
                                <a:pt x="335" y="512"/>
                              </a:lnTo>
                              <a:lnTo>
                                <a:pt x="337" y="513"/>
                              </a:lnTo>
                              <a:lnTo>
                                <a:pt x="338" y="516"/>
                              </a:lnTo>
                              <a:lnTo>
                                <a:pt x="341" y="518"/>
                              </a:lnTo>
                              <a:lnTo>
                                <a:pt x="342" y="521"/>
                              </a:lnTo>
                              <a:lnTo>
                                <a:pt x="344" y="522"/>
                              </a:lnTo>
                              <a:lnTo>
                                <a:pt x="347" y="525"/>
                              </a:lnTo>
                              <a:lnTo>
                                <a:pt x="348" y="526"/>
                              </a:lnTo>
                              <a:lnTo>
                                <a:pt x="351" y="529"/>
                              </a:lnTo>
                              <a:lnTo>
                                <a:pt x="352" y="531"/>
                              </a:lnTo>
                              <a:lnTo>
                                <a:pt x="355" y="532"/>
                              </a:lnTo>
                              <a:lnTo>
                                <a:pt x="357" y="534"/>
                              </a:lnTo>
                              <a:lnTo>
                                <a:pt x="360" y="535"/>
                              </a:lnTo>
                              <a:lnTo>
                                <a:pt x="362" y="536"/>
                              </a:lnTo>
                              <a:lnTo>
                                <a:pt x="364" y="538"/>
                              </a:lnTo>
                              <a:lnTo>
                                <a:pt x="367" y="539"/>
                              </a:lnTo>
                              <a:lnTo>
                                <a:pt x="370" y="541"/>
                              </a:lnTo>
                              <a:lnTo>
                                <a:pt x="371" y="541"/>
                              </a:lnTo>
                              <a:lnTo>
                                <a:pt x="375" y="542"/>
                              </a:lnTo>
                              <a:lnTo>
                                <a:pt x="378" y="542"/>
                              </a:lnTo>
                              <a:lnTo>
                                <a:pt x="381" y="544"/>
                              </a:lnTo>
                              <a:lnTo>
                                <a:pt x="384" y="544"/>
                              </a:lnTo>
                              <a:lnTo>
                                <a:pt x="387" y="545"/>
                              </a:lnTo>
                              <a:lnTo>
                                <a:pt x="390" y="545"/>
                              </a:lnTo>
                              <a:lnTo>
                                <a:pt x="393" y="546"/>
                              </a:lnTo>
                              <a:lnTo>
                                <a:pt x="396" y="546"/>
                              </a:lnTo>
                              <a:lnTo>
                                <a:pt x="398" y="546"/>
                              </a:lnTo>
                              <a:lnTo>
                                <a:pt x="401" y="546"/>
                              </a:lnTo>
                              <a:lnTo>
                                <a:pt x="404" y="546"/>
                              </a:lnTo>
                              <a:lnTo>
                                <a:pt x="407" y="546"/>
                              </a:lnTo>
                              <a:lnTo>
                                <a:pt x="411" y="546"/>
                              </a:lnTo>
                              <a:lnTo>
                                <a:pt x="414" y="546"/>
                              </a:lnTo>
                              <a:lnTo>
                                <a:pt x="417" y="546"/>
                              </a:lnTo>
                              <a:lnTo>
                                <a:pt x="420" y="546"/>
                              </a:lnTo>
                              <a:lnTo>
                                <a:pt x="424" y="546"/>
                              </a:lnTo>
                              <a:lnTo>
                                <a:pt x="427" y="546"/>
                              </a:lnTo>
                              <a:lnTo>
                                <a:pt x="430" y="545"/>
                              </a:lnTo>
                              <a:lnTo>
                                <a:pt x="433" y="545"/>
                              </a:lnTo>
                              <a:lnTo>
                                <a:pt x="436" y="544"/>
                              </a:lnTo>
                              <a:lnTo>
                                <a:pt x="439" y="544"/>
                              </a:lnTo>
                              <a:lnTo>
                                <a:pt x="442" y="542"/>
                              </a:lnTo>
                              <a:lnTo>
                                <a:pt x="443" y="541"/>
                              </a:lnTo>
                              <a:lnTo>
                                <a:pt x="446" y="541"/>
                              </a:lnTo>
                              <a:lnTo>
                                <a:pt x="449" y="539"/>
                              </a:lnTo>
                              <a:lnTo>
                                <a:pt x="452" y="538"/>
                              </a:lnTo>
                              <a:lnTo>
                                <a:pt x="453" y="536"/>
                              </a:lnTo>
                              <a:lnTo>
                                <a:pt x="456" y="535"/>
                              </a:lnTo>
                              <a:lnTo>
                                <a:pt x="459" y="534"/>
                              </a:lnTo>
                              <a:lnTo>
                                <a:pt x="462" y="532"/>
                              </a:lnTo>
                              <a:lnTo>
                                <a:pt x="463" y="531"/>
                              </a:lnTo>
                              <a:lnTo>
                                <a:pt x="466" y="529"/>
                              </a:lnTo>
                              <a:lnTo>
                                <a:pt x="467" y="526"/>
                              </a:lnTo>
                              <a:lnTo>
                                <a:pt x="470" y="525"/>
                              </a:lnTo>
                              <a:lnTo>
                                <a:pt x="472" y="522"/>
                              </a:lnTo>
                              <a:lnTo>
                                <a:pt x="473" y="521"/>
                              </a:lnTo>
                              <a:lnTo>
                                <a:pt x="475" y="519"/>
                              </a:lnTo>
                              <a:lnTo>
                                <a:pt x="476" y="518"/>
                              </a:lnTo>
                              <a:lnTo>
                                <a:pt x="477" y="516"/>
                              </a:lnTo>
                              <a:lnTo>
                                <a:pt x="479" y="515"/>
                              </a:lnTo>
                              <a:lnTo>
                                <a:pt x="479" y="513"/>
                              </a:lnTo>
                              <a:lnTo>
                                <a:pt x="480" y="512"/>
                              </a:lnTo>
                              <a:lnTo>
                                <a:pt x="482" y="510"/>
                              </a:lnTo>
                              <a:lnTo>
                                <a:pt x="483" y="509"/>
                              </a:lnTo>
                              <a:lnTo>
                                <a:pt x="483" y="508"/>
                              </a:lnTo>
                              <a:lnTo>
                                <a:pt x="485" y="506"/>
                              </a:lnTo>
                              <a:lnTo>
                                <a:pt x="485" y="503"/>
                              </a:lnTo>
                              <a:lnTo>
                                <a:pt x="486" y="502"/>
                              </a:lnTo>
                              <a:lnTo>
                                <a:pt x="487" y="500"/>
                              </a:lnTo>
                              <a:lnTo>
                                <a:pt x="489" y="499"/>
                              </a:lnTo>
                              <a:lnTo>
                                <a:pt x="489" y="498"/>
                              </a:lnTo>
                              <a:lnTo>
                                <a:pt x="490" y="496"/>
                              </a:lnTo>
                              <a:lnTo>
                                <a:pt x="490" y="493"/>
                              </a:lnTo>
                              <a:lnTo>
                                <a:pt x="492" y="492"/>
                              </a:lnTo>
                              <a:lnTo>
                                <a:pt x="492" y="490"/>
                              </a:lnTo>
                              <a:lnTo>
                                <a:pt x="493" y="489"/>
                              </a:lnTo>
                              <a:lnTo>
                                <a:pt x="493" y="486"/>
                              </a:lnTo>
                              <a:lnTo>
                                <a:pt x="495" y="485"/>
                              </a:lnTo>
                              <a:lnTo>
                                <a:pt x="495" y="482"/>
                              </a:lnTo>
                              <a:lnTo>
                                <a:pt x="496" y="480"/>
                              </a:lnTo>
                              <a:lnTo>
                                <a:pt x="496" y="479"/>
                              </a:lnTo>
                              <a:lnTo>
                                <a:pt x="496" y="477"/>
                              </a:lnTo>
                              <a:lnTo>
                                <a:pt x="496" y="474"/>
                              </a:lnTo>
                              <a:lnTo>
                                <a:pt x="498" y="473"/>
                              </a:lnTo>
                              <a:lnTo>
                                <a:pt x="498" y="470"/>
                              </a:lnTo>
                              <a:lnTo>
                                <a:pt x="498" y="469"/>
                              </a:lnTo>
                              <a:lnTo>
                                <a:pt x="498" y="467"/>
                              </a:lnTo>
                              <a:lnTo>
                                <a:pt x="498" y="464"/>
                              </a:lnTo>
                              <a:lnTo>
                                <a:pt x="498" y="463"/>
                              </a:lnTo>
                              <a:lnTo>
                                <a:pt x="498" y="462"/>
                              </a:lnTo>
                              <a:lnTo>
                                <a:pt x="498" y="459"/>
                              </a:lnTo>
                              <a:lnTo>
                                <a:pt x="498" y="457"/>
                              </a:lnTo>
                              <a:lnTo>
                                <a:pt x="498" y="454"/>
                              </a:lnTo>
                              <a:lnTo>
                                <a:pt x="498" y="451"/>
                              </a:lnTo>
                              <a:lnTo>
                                <a:pt x="498" y="449"/>
                              </a:lnTo>
                              <a:lnTo>
                                <a:pt x="498" y="446"/>
                              </a:lnTo>
                              <a:lnTo>
                                <a:pt x="498" y="443"/>
                              </a:lnTo>
                              <a:lnTo>
                                <a:pt x="496" y="441"/>
                              </a:lnTo>
                              <a:lnTo>
                                <a:pt x="496" y="439"/>
                              </a:lnTo>
                              <a:lnTo>
                                <a:pt x="495" y="436"/>
                              </a:lnTo>
                              <a:lnTo>
                                <a:pt x="495" y="434"/>
                              </a:lnTo>
                              <a:lnTo>
                                <a:pt x="493" y="431"/>
                              </a:lnTo>
                              <a:lnTo>
                                <a:pt x="492" y="428"/>
                              </a:lnTo>
                              <a:lnTo>
                                <a:pt x="492" y="427"/>
                              </a:lnTo>
                              <a:lnTo>
                                <a:pt x="490" y="424"/>
                              </a:lnTo>
                              <a:lnTo>
                                <a:pt x="490" y="421"/>
                              </a:lnTo>
                              <a:lnTo>
                                <a:pt x="489" y="420"/>
                              </a:lnTo>
                              <a:lnTo>
                                <a:pt x="487" y="417"/>
                              </a:lnTo>
                              <a:lnTo>
                                <a:pt x="486" y="415"/>
                              </a:lnTo>
                              <a:lnTo>
                                <a:pt x="485" y="413"/>
                              </a:lnTo>
                              <a:lnTo>
                                <a:pt x="483" y="411"/>
                              </a:lnTo>
                              <a:lnTo>
                                <a:pt x="482" y="408"/>
                              </a:lnTo>
                              <a:lnTo>
                                <a:pt x="480" y="407"/>
                              </a:lnTo>
                              <a:lnTo>
                                <a:pt x="479" y="404"/>
                              </a:lnTo>
                              <a:lnTo>
                                <a:pt x="477" y="401"/>
                              </a:lnTo>
                              <a:lnTo>
                                <a:pt x="476" y="400"/>
                              </a:lnTo>
                              <a:lnTo>
                                <a:pt x="473" y="397"/>
                              </a:lnTo>
                              <a:lnTo>
                                <a:pt x="472" y="394"/>
                              </a:lnTo>
                              <a:lnTo>
                                <a:pt x="469" y="392"/>
                              </a:lnTo>
                              <a:lnTo>
                                <a:pt x="466" y="390"/>
                              </a:lnTo>
                              <a:lnTo>
                                <a:pt x="464" y="388"/>
                              </a:lnTo>
                              <a:lnTo>
                                <a:pt x="462" y="387"/>
                              </a:lnTo>
                              <a:lnTo>
                                <a:pt x="459" y="384"/>
                              </a:lnTo>
                              <a:lnTo>
                                <a:pt x="456" y="382"/>
                              </a:lnTo>
                              <a:lnTo>
                                <a:pt x="453" y="381"/>
                              </a:lnTo>
                              <a:lnTo>
                                <a:pt x="450" y="379"/>
                              </a:lnTo>
                              <a:lnTo>
                                <a:pt x="447" y="378"/>
                              </a:lnTo>
                              <a:lnTo>
                                <a:pt x="444" y="378"/>
                              </a:lnTo>
                              <a:lnTo>
                                <a:pt x="442" y="377"/>
                              </a:lnTo>
                              <a:lnTo>
                                <a:pt x="439" y="375"/>
                              </a:lnTo>
                              <a:lnTo>
                                <a:pt x="436" y="374"/>
                              </a:lnTo>
                              <a:lnTo>
                                <a:pt x="433" y="374"/>
                              </a:lnTo>
                              <a:lnTo>
                                <a:pt x="430" y="372"/>
                              </a:lnTo>
                              <a:lnTo>
                                <a:pt x="426" y="372"/>
                              </a:lnTo>
                              <a:lnTo>
                                <a:pt x="423" y="371"/>
                              </a:lnTo>
                              <a:lnTo>
                                <a:pt x="420" y="371"/>
                              </a:lnTo>
                              <a:lnTo>
                                <a:pt x="416" y="371"/>
                              </a:lnTo>
                              <a:lnTo>
                                <a:pt x="413" y="371"/>
                              </a:lnTo>
                              <a:lnTo>
                                <a:pt x="408" y="369"/>
                              </a:lnTo>
                              <a:close/>
                              <a:moveTo>
                                <a:pt x="408" y="417"/>
                              </a:moveTo>
                              <a:lnTo>
                                <a:pt x="411" y="418"/>
                              </a:lnTo>
                              <a:lnTo>
                                <a:pt x="413" y="418"/>
                              </a:lnTo>
                              <a:lnTo>
                                <a:pt x="414" y="418"/>
                              </a:lnTo>
                              <a:lnTo>
                                <a:pt x="416" y="418"/>
                              </a:lnTo>
                              <a:lnTo>
                                <a:pt x="419" y="418"/>
                              </a:lnTo>
                              <a:lnTo>
                                <a:pt x="420" y="418"/>
                              </a:lnTo>
                              <a:lnTo>
                                <a:pt x="421" y="420"/>
                              </a:lnTo>
                              <a:lnTo>
                                <a:pt x="423" y="420"/>
                              </a:lnTo>
                              <a:lnTo>
                                <a:pt x="424" y="421"/>
                              </a:lnTo>
                              <a:lnTo>
                                <a:pt x="426" y="421"/>
                              </a:lnTo>
                              <a:lnTo>
                                <a:pt x="427" y="423"/>
                              </a:lnTo>
                              <a:lnTo>
                                <a:pt x="429" y="423"/>
                              </a:lnTo>
                              <a:lnTo>
                                <a:pt x="430" y="424"/>
                              </a:lnTo>
                              <a:lnTo>
                                <a:pt x="431" y="426"/>
                              </a:lnTo>
                              <a:lnTo>
                                <a:pt x="433" y="426"/>
                              </a:lnTo>
                              <a:lnTo>
                                <a:pt x="434" y="427"/>
                              </a:lnTo>
                              <a:lnTo>
                                <a:pt x="436" y="428"/>
                              </a:lnTo>
                              <a:lnTo>
                                <a:pt x="437" y="430"/>
                              </a:lnTo>
                              <a:lnTo>
                                <a:pt x="437" y="431"/>
                              </a:lnTo>
                              <a:lnTo>
                                <a:pt x="439" y="433"/>
                              </a:lnTo>
                              <a:lnTo>
                                <a:pt x="440" y="434"/>
                              </a:lnTo>
                              <a:lnTo>
                                <a:pt x="440" y="436"/>
                              </a:lnTo>
                              <a:lnTo>
                                <a:pt x="442" y="437"/>
                              </a:lnTo>
                              <a:lnTo>
                                <a:pt x="443" y="440"/>
                              </a:lnTo>
                              <a:lnTo>
                                <a:pt x="444" y="441"/>
                              </a:lnTo>
                              <a:lnTo>
                                <a:pt x="444" y="443"/>
                              </a:lnTo>
                              <a:lnTo>
                                <a:pt x="446" y="444"/>
                              </a:lnTo>
                              <a:lnTo>
                                <a:pt x="446" y="446"/>
                              </a:lnTo>
                              <a:lnTo>
                                <a:pt x="447" y="447"/>
                              </a:lnTo>
                              <a:lnTo>
                                <a:pt x="447" y="450"/>
                              </a:lnTo>
                              <a:lnTo>
                                <a:pt x="447" y="451"/>
                              </a:lnTo>
                              <a:lnTo>
                                <a:pt x="447" y="453"/>
                              </a:lnTo>
                              <a:lnTo>
                                <a:pt x="447" y="456"/>
                              </a:lnTo>
                              <a:lnTo>
                                <a:pt x="447" y="457"/>
                              </a:lnTo>
                              <a:lnTo>
                                <a:pt x="447" y="459"/>
                              </a:lnTo>
                              <a:lnTo>
                                <a:pt x="447" y="462"/>
                              </a:lnTo>
                              <a:lnTo>
                                <a:pt x="447" y="463"/>
                              </a:lnTo>
                              <a:lnTo>
                                <a:pt x="447" y="464"/>
                              </a:lnTo>
                              <a:lnTo>
                                <a:pt x="447" y="467"/>
                              </a:lnTo>
                              <a:lnTo>
                                <a:pt x="447" y="469"/>
                              </a:lnTo>
                              <a:lnTo>
                                <a:pt x="447" y="470"/>
                              </a:lnTo>
                              <a:lnTo>
                                <a:pt x="446" y="472"/>
                              </a:lnTo>
                              <a:lnTo>
                                <a:pt x="446" y="473"/>
                              </a:lnTo>
                              <a:lnTo>
                                <a:pt x="446" y="476"/>
                              </a:lnTo>
                              <a:lnTo>
                                <a:pt x="444" y="477"/>
                              </a:lnTo>
                              <a:lnTo>
                                <a:pt x="444" y="479"/>
                              </a:lnTo>
                              <a:lnTo>
                                <a:pt x="443" y="480"/>
                              </a:lnTo>
                              <a:lnTo>
                                <a:pt x="443" y="482"/>
                              </a:lnTo>
                              <a:lnTo>
                                <a:pt x="442" y="483"/>
                              </a:lnTo>
                              <a:lnTo>
                                <a:pt x="440" y="485"/>
                              </a:lnTo>
                              <a:lnTo>
                                <a:pt x="439" y="486"/>
                              </a:lnTo>
                              <a:lnTo>
                                <a:pt x="439" y="487"/>
                              </a:lnTo>
                              <a:lnTo>
                                <a:pt x="437" y="489"/>
                              </a:lnTo>
                              <a:lnTo>
                                <a:pt x="436" y="490"/>
                              </a:lnTo>
                              <a:lnTo>
                                <a:pt x="434" y="492"/>
                              </a:lnTo>
                              <a:lnTo>
                                <a:pt x="433" y="493"/>
                              </a:lnTo>
                              <a:lnTo>
                                <a:pt x="431" y="493"/>
                              </a:lnTo>
                              <a:lnTo>
                                <a:pt x="430" y="495"/>
                              </a:lnTo>
                              <a:lnTo>
                                <a:pt x="429" y="495"/>
                              </a:lnTo>
                              <a:lnTo>
                                <a:pt x="427" y="496"/>
                              </a:lnTo>
                              <a:lnTo>
                                <a:pt x="426" y="498"/>
                              </a:lnTo>
                              <a:lnTo>
                                <a:pt x="424" y="498"/>
                              </a:lnTo>
                              <a:lnTo>
                                <a:pt x="423" y="499"/>
                              </a:lnTo>
                              <a:lnTo>
                                <a:pt x="421" y="499"/>
                              </a:lnTo>
                              <a:lnTo>
                                <a:pt x="420" y="500"/>
                              </a:lnTo>
                              <a:lnTo>
                                <a:pt x="419" y="500"/>
                              </a:lnTo>
                              <a:lnTo>
                                <a:pt x="416" y="500"/>
                              </a:lnTo>
                              <a:lnTo>
                                <a:pt x="414" y="500"/>
                              </a:lnTo>
                              <a:lnTo>
                                <a:pt x="413" y="500"/>
                              </a:lnTo>
                              <a:lnTo>
                                <a:pt x="411" y="500"/>
                              </a:lnTo>
                              <a:lnTo>
                                <a:pt x="408" y="500"/>
                              </a:lnTo>
                              <a:lnTo>
                                <a:pt x="407" y="500"/>
                              </a:lnTo>
                              <a:lnTo>
                                <a:pt x="406" y="500"/>
                              </a:lnTo>
                              <a:lnTo>
                                <a:pt x="403" y="500"/>
                              </a:lnTo>
                              <a:lnTo>
                                <a:pt x="401" y="500"/>
                              </a:lnTo>
                              <a:lnTo>
                                <a:pt x="400" y="500"/>
                              </a:lnTo>
                              <a:lnTo>
                                <a:pt x="398" y="500"/>
                              </a:lnTo>
                              <a:lnTo>
                                <a:pt x="396" y="499"/>
                              </a:lnTo>
                              <a:lnTo>
                                <a:pt x="394" y="499"/>
                              </a:lnTo>
                              <a:lnTo>
                                <a:pt x="393" y="498"/>
                              </a:lnTo>
                              <a:lnTo>
                                <a:pt x="391" y="498"/>
                              </a:lnTo>
                              <a:lnTo>
                                <a:pt x="390" y="496"/>
                              </a:lnTo>
                              <a:lnTo>
                                <a:pt x="387" y="495"/>
                              </a:lnTo>
                              <a:lnTo>
                                <a:pt x="385" y="493"/>
                              </a:lnTo>
                              <a:lnTo>
                                <a:pt x="384" y="493"/>
                              </a:lnTo>
                              <a:lnTo>
                                <a:pt x="383" y="492"/>
                              </a:lnTo>
                              <a:lnTo>
                                <a:pt x="381" y="490"/>
                              </a:lnTo>
                              <a:lnTo>
                                <a:pt x="380" y="489"/>
                              </a:lnTo>
                              <a:lnTo>
                                <a:pt x="378" y="487"/>
                              </a:lnTo>
                              <a:lnTo>
                                <a:pt x="378" y="486"/>
                              </a:lnTo>
                              <a:lnTo>
                                <a:pt x="377" y="485"/>
                              </a:lnTo>
                              <a:lnTo>
                                <a:pt x="375" y="483"/>
                              </a:lnTo>
                              <a:lnTo>
                                <a:pt x="374" y="482"/>
                              </a:lnTo>
                              <a:lnTo>
                                <a:pt x="373" y="480"/>
                              </a:lnTo>
                              <a:lnTo>
                                <a:pt x="373" y="479"/>
                              </a:lnTo>
                              <a:lnTo>
                                <a:pt x="373" y="477"/>
                              </a:lnTo>
                              <a:lnTo>
                                <a:pt x="371" y="476"/>
                              </a:lnTo>
                              <a:lnTo>
                                <a:pt x="371" y="474"/>
                              </a:lnTo>
                              <a:lnTo>
                                <a:pt x="371" y="472"/>
                              </a:lnTo>
                              <a:lnTo>
                                <a:pt x="370" y="470"/>
                              </a:lnTo>
                              <a:lnTo>
                                <a:pt x="370" y="469"/>
                              </a:lnTo>
                              <a:lnTo>
                                <a:pt x="370" y="466"/>
                              </a:lnTo>
                              <a:lnTo>
                                <a:pt x="370" y="464"/>
                              </a:lnTo>
                              <a:lnTo>
                                <a:pt x="370" y="463"/>
                              </a:lnTo>
                              <a:lnTo>
                                <a:pt x="370" y="462"/>
                              </a:lnTo>
                              <a:lnTo>
                                <a:pt x="368" y="459"/>
                              </a:lnTo>
                              <a:lnTo>
                                <a:pt x="370" y="457"/>
                              </a:lnTo>
                              <a:lnTo>
                                <a:pt x="370" y="456"/>
                              </a:lnTo>
                              <a:lnTo>
                                <a:pt x="370" y="453"/>
                              </a:lnTo>
                              <a:lnTo>
                                <a:pt x="370" y="451"/>
                              </a:lnTo>
                              <a:lnTo>
                                <a:pt x="370" y="450"/>
                              </a:lnTo>
                              <a:lnTo>
                                <a:pt x="370" y="447"/>
                              </a:lnTo>
                              <a:lnTo>
                                <a:pt x="371" y="446"/>
                              </a:lnTo>
                              <a:lnTo>
                                <a:pt x="371" y="444"/>
                              </a:lnTo>
                              <a:lnTo>
                                <a:pt x="373" y="443"/>
                              </a:lnTo>
                              <a:lnTo>
                                <a:pt x="373" y="441"/>
                              </a:lnTo>
                              <a:lnTo>
                                <a:pt x="374" y="440"/>
                              </a:lnTo>
                              <a:lnTo>
                                <a:pt x="374" y="437"/>
                              </a:lnTo>
                              <a:lnTo>
                                <a:pt x="375" y="437"/>
                              </a:lnTo>
                              <a:lnTo>
                                <a:pt x="377" y="436"/>
                              </a:lnTo>
                              <a:lnTo>
                                <a:pt x="377" y="434"/>
                              </a:lnTo>
                              <a:lnTo>
                                <a:pt x="378" y="433"/>
                              </a:lnTo>
                              <a:lnTo>
                                <a:pt x="380" y="431"/>
                              </a:lnTo>
                              <a:lnTo>
                                <a:pt x="380" y="430"/>
                              </a:lnTo>
                              <a:lnTo>
                                <a:pt x="381" y="428"/>
                              </a:lnTo>
                              <a:lnTo>
                                <a:pt x="383" y="427"/>
                              </a:lnTo>
                              <a:lnTo>
                                <a:pt x="384" y="426"/>
                              </a:lnTo>
                              <a:lnTo>
                                <a:pt x="385" y="426"/>
                              </a:lnTo>
                              <a:lnTo>
                                <a:pt x="387" y="424"/>
                              </a:lnTo>
                              <a:lnTo>
                                <a:pt x="388" y="423"/>
                              </a:lnTo>
                              <a:lnTo>
                                <a:pt x="391" y="423"/>
                              </a:lnTo>
                              <a:lnTo>
                                <a:pt x="393" y="421"/>
                              </a:lnTo>
                              <a:lnTo>
                                <a:pt x="394" y="421"/>
                              </a:lnTo>
                              <a:lnTo>
                                <a:pt x="396" y="420"/>
                              </a:lnTo>
                              <a:lnTo>
                                <a:pt x="397" y="420"/>
                              </a:lnTo>
                              <a:lnTo>
                                <a:pt x="398" y="418"/>
                              </a:lnTo>
                              <a:lnTo>
                                <a:pt x="400" y="418"/>
                              </a:lnTo>
                              <a:lnTo>
                                <a:pt x="401" y="418"/>
                              </a:lnTo>
                              <a:lnTo>
                                <a:pt x="403" y="418"/>
                              </a:lnTo>
                              <a:lnTo>
                                <a:pt x="406" y="418"/>
                              </a:lnTo>
                              <a:lnTo>
                                <a:pt x="407" y="418"/>
                              </a:lnTo>
                              <a:lnTo>
                                <a:pt x="408" y="417"/>
                              </a:lnTo>
                              <a:close/>
                              <a:moveTo>
                                <a:pt x="605" y="541"/>
                              </a:moveTo>
                              <a:lnTo>
                                <a:pt x="656" y="541"/>
                              </a:lnTo>
                              <a:lnTo>
                                <a:pt x="656" y="451"/>
                              </a:lnTo>
                              <a:lnTo>
                                <a:pt x="657" y="450"/>
                              </a:lnTo>
                              <a:lnTo>
                                <a:pt x="657" y="447"/>
                              </a:lnTo>
                              <a:lnTo>
                                <a:pt x="657" y="444"/>
                              </a:lnTo>
                              <a:lnTo>
                                <a:pt x="657" y="441"/>
                              </a:lnTo>
                              <a:lnTo>
                                <a:pt x="657" y="440"/>
                              </a:lnTo>
                              <a:lnTo>
                                <a:pt x="658" y="437"/>
                              </a:lnTo>
                              <a:lnTo>
                                <a:pt x="658" y="436"/>
                              </a:lnTo>
                              <a:lnTo>
                                <a:pt x="660" y="433"/>
                              </a:lnTo>
                              <a:lnTo>
                                <a:pt x="660" y="431"/>
                              </a:lnTo>
                              <a:lnTo>
                                <a:pt x="661" y="430"/>
                              </a:lnTo>
                              <a:lnTo>
                                <a:pt x="663" y="428"/>
                              </a:lnTo>
                              <a:lnTo>
                                <a:pt x="663" y="426"/>
                              </a:lnTo>
                              <a:lnTo>
                                <a:pt x="664" y="426"/>
                              </a:lnTo>
                              <a:lnTo>
                                <a:pt x="666" y="424"/>
                              </a:lnTo>
                              <a:lnTo>
                                <a:pt x="667" y="423"/>
                              </a:lnTo>
                              <a:lnTo>
                                <a:pt x="668" y="421"/>
                              </a:lnTo>
                              <a:lnTo>
                                <a:pt x="670" y="421"/>
                              </a:lnTo>
                              <a:lnTo>
                                <a:pt x="671" y="420"/>
                              </a:lnTo>
                              <a:lnTo>
                                <a:pt x="674" y="420"/>
                              </a:lnTo>
                              <a:lnTo>
                                <a:pt x="676" y="418"/>
                              </a:lnTo>
                              <a:lnTo>
                                <a:pt x="677" y="418"/>
                              </a:lnTo>
                              <a:lnTo>
                                <a:pt x="680" y="418"/>
                              </a:lnTo>
                              <a:lnTo>
                                <a:pt x="681" y="418"/>
                              </a:lnTo>
                              <a:lnTo>
                                <a:pt x="683" y="417"/>
                              </a:lnTo>
                              <a:lnTo>
                                <a:pt x="686" y="418"/>
                              </a:lnTo>
                              <a:lnTo>
                                <a:pt x="687" y="418"/>
                              </a:lnTo>
                              <a:lnTo>
                                <a:pt x="690" y="418"/>
                              </a:lnTo>
                              <a:lnTo>
                                <a:pt x="691" y="418"/>
                              </a:lnTo>
                              <a:lnTo>
                                <a:pt x="693" y="418"/>
                              </a:lnTo>
                              <a:lnTo>
                                <a:pt x="694" y="420"/>
                              </a:lnTo>
                              <a:lnTo>
                                <a:pt x="696" y="420"/>
                              </a:lnTo>
                              <a:lnTo>
                                <a:pt x="697" y="421"/>
                              </a:lnTo>
                              <a:lnTo>
                                <a:pt x="699" y="421"/>
                              </a:lnTo>
                              <a:lnTo>
                                <a:pt x="700" y="423"/>
                              </a:lnTo>
                              <a:lnTo>
                                <a:pt x="702" y="424"/>
                              </a:lnTo>
                              <a:lnTo>
                                <a:pt x="702" y="426"/>
                              </a:lnTo>
                              <a:lnTo>
                                <a:pt x="703" y="428"/>
                              </a:lnTo>
                              <a:lnTo>
                                <a:pt x="704" y="430"/>
                              </a:lnTo>
                              <a:lnTo>
                                <a:pt x="706" y="431"/>
                              </a:lnTo>
                              <a:lnTo>
                                <a:pt x="706" y="433"/>
                              </a:lnTo>
                              <a:lnTo>
                                <a:pt x="707" y="436"/>
                              </a:lnTo>
                              <a:lnTo>
                                <a:pt x="707" y="437"/>
                              </a:lnTo>
                              <a:lnTo>
                                <a:pt x="709" y="440"/>
                              </a:lnTo>
                              <a:lnTo>
                                <a:pt x="709" y="441"/>
                              </a:lnTo>
                              <a:lnTo>
                                <a:pt x="709" y="444"/>
                              </a:lnTo>
                              <a:lnTo>
                                <a:pt x="709" y="447"/>
                              </a:lnTo>
                              <a:lnTo>
                                <a:pt x="709" y="450"/>
                              </a:lnTo>
                              <a:lnTo>
                                <a:pt x="709" y="451"/>
                              </a:lnTo>
                              <a:lnTo>
                                <a:pt x="709" y="541"/>
                              </a:lnTo>
                              <a:lnTo>
                                <a:pt x="758" y="541"/>
                              </a:lnTo>
                              <a:lnTo>
                                <a:pt x="758" y="451"/>
                              </a:lnTo>
                              <a:lnTo>
                                <a:pt x="759" y="451"/>
                              </a:lnTo>
                              <a:lnTo>
                                <a:pt x="759" y="450"/>
                              </a:lnTo>
                              <a:lnTo>
                                <a:pt x="759" y="449"/>
                              </a:lnTo>
                              <a:lnTo>
                                <a:pt x="759" y="447"/>
                              </a:lnTo>
                              <a:lnTo>
                                <a:pt x="759" y="446"/>
                              </a:lnTo>
                              <a:lnTo>
                                <a:pt x="759" y="444"/>
                              </a:lnTo>
                              <a:lnTo>
                                <a:pt x="759" y="443"/>
                              </a:lnTo>
                              <a:lnTo>
                                <a:pt x="759" y="441"/>
                              </a:lnTo>
                              <a:lnTo>
                                <a:pt x="759" y="440"/>
                              </a:lnTo>
                              <a:lnTo>
                                <a:pt x="760" y="440"/>
                              </a:lnTo>
                              <a:lnTo>
                                <a:pt x="760" y="439"/>
                              </a:lnTo>
                              <a:lnTo>
                                <a:pt x="760" y="437"/>
                              </a:lnTo>
                              <a:lnTo>
                                <a:pt x="760" y="436"/>
                              </a:lnTo>
                              <a:lnTo>
                                <a:pt x="762" y="434"/>
                              </a:lnTo>
                              <a:lnTo>
                                <a:pt x="762" y="433"/>
                              </a:lnTo>
                              <a:lnTo>
                                <a:pt x="762" y="431"/>
                              </a:lnTo>
                              <a:lnTo>
                                <a:pt x="763" y="431"/>
                              </a:lnTo>
                              <a:lnTo>
                                <a:pt x="763" y="430"/>
                              </a:lnTo>
                              <a:lnTo>
                                <a:pt x="763" y="428"/>
                              </a:lnTo>
                              <a:lnTo>
                                <a:pt x="765" y="428"/>
                              </a:lnTo>
                              <a:lnTo>
                                <a:pt x="765" y="427"/>
                              </a:lnTo>
                              <a:lnTo>
                                <a:pt x="766" y="426"/>
                              </a:lnTo>
                              <a:lnTo>
                                <a:pt x="766" y="424"/>
                              </a:lnTo>
                              <a:lnTo>
                                <a:pt x="768" y="424"/>
                              </a:lnTo>
                              <a:lnTo>
                                <a:pt x="769" y="423"/>
                              </a:lnTo>
                              <a:lnTo>
                                <a:pt x="770" y="421"/>
                              </a:lnTo>
                              <a:lnTo>
                                <a:pt x="772" y="421"/>
                              </a:lnTo>
                              <a:lnTo>
                                <a:pt x="772" y="420"/>
                              </a:lnTo>
                              <a:lnTo>
                                <a:pt x="773" y="420"/>
                              </a:lnTo>
                              <a:lnTo>
                                <a:pt x="775" y="420"/>
                              </a:lnTo>
                              <a:lnTo>
                                <a:pt x="775" y="418"/>
                              </a:lnTo>
                              <a:lnTo>
                                <a:pt x="776" y="418"/>
                              </a:lnTo>
                              <a:lnTo>
                                <a:pt x="778" y="418"/>
                              </a:lnTo>
                              <a:lnTo>
                                <a:pt x="779" y="418"/>
                              </a:lnTo>
                              <a:lnTo>
                                <a:pt x="781" y="418"/>
                              </a:lnTo>
                              <a:lnTo>
                                <a:pt x="782" y="418"/>
                              </a:lnTo>
                              <a:lnTo>
                                <a:pt x="783" y="418"/>
                              </a:lnTo>
                              <a:lnTo>
                                <a:pt x="785" y="418"/>
                              </a:lnTo>
                              <a:lnTo>
                                <a:pt x="785" y="417"/>
                              </a:lnTo>
                              <a:lnTo>
                                <a:pt x="786" y="418"/>
                              </a:lnTo>
                              <a:lnTo>
                                <a:pt x="788" y="418"/>
                              </a:lnTo>
                              <a:lnTo>
                                <a:pt x="789" y="418"/>
                              </a:lnTo>
                              <a:lnTo>
                                <a:pt x="791" y="418"/>
                              </a:lnTo>
                              <a:lnTo>
                                <a:pt x="792" y="418"/>
                              </a:lnTo>
                              <a:lnTo>
                                <a:pt x="793" y="418"/>
                              </a:lnTo>
                              <a:lnTo>
                                <a:pt x="795" y="420"/>
                              </a:lnTo>
                              <a:lnTo>
                                <a:pt x="796" y="420"/>
                              </a:lnTo>
                              <a:lnTo>
                                <a:pt x="798" y="420"/>
                              </a:lnTo>
                              <a:lnTo>
                                <a:pt x="798" y="421"/>
                              </a:lnTo>
                              <a:lnTo>
                                <a:pt x="799" y="421"/>
                              </a:lnTo>
                              <a:lnTo>
                                <a:pt x="801" y="423"/>
                              </a:lnTo>
                              <a:lnTo>
                                <a:pt x="802" y="423"/>
                              </a:lnTo>
                              <a:lnTo>
                                <a:pt x="804" y="423"/>
                              </a:lnTo>
                              <a:lnTo>
                                <a:pt x="804" y="424"/>
                              </a:lnTo>
                              <a:lnTo>
                                <a:pt x="805" y="424"/>
                              </a:lnTo>
                              <a:lnTo>
                                <a:pt x="805" y="426"/>
                              </a:lnTo>
                              <a:lnTo>
                                <a:pt x="806" y="427"/>
                              </a:lnTo>
                              <a:lnTo>
                                <a:pt x="806" y="428"/>
                              </a:lnTo>
                              <a:lnTo>
                                <a:pt x="808" y="430"/>
                              </a:lnTo>
                              <a:lnTo>
                                <a:pt x="808" y="431"/>
                              </a:lnTo>
                              <a:lnTo>
                                <a:pt x="809" y="433"/>
                              </a:lnTo>
                              <a:lnTo>
                                <a:pt x="809" y="434"/>
                              </a:lnTo>
                              <a:lnTo>
                                <a:pt x="809" y="436"/>
                              </a:lnTo>
                              <a:lnTo>
                                <a:pt x="809" y="437"/>
                              </a:lnTo>
                              <a:lnTo>
                                <a:pt x="809" y="439"/>
                              </a:lnTo>
                              <a:lnTo>
                                <a:pt x="809" y="440"/>
                              </a:lnTo>
                              <a:lnTo>
                                <a:pt x="811" y="441"/>
                              </a:lnTo>
                              <a:lnTo>
                                <a:pt x="811" y="443"/>
                              </a:lnTo>
                              <a:lnTo>
                                <a:pt x="811" y="444"/>
                              </a:lnTo>
                              <a:lnTo>
                                <a:pt x="811" y="446"/>
                              </a:lnTo>
                              <a:lnTo>
                                <a:pt x="811" y="447"/>
                              </a:lnTo>
                              <a:lnTo>
                                <a:pt x="811" y="449"/>
                              </a:lnTo>
                              <a:lnTo>
                                <a:pt x="811" y="450"/>
                              </a:lnTo>
                              <a:lnTo>
                                <a:pt x="811" y="451"/>
                              </a:lnTo>
                              <a:lnTo>
                                <a:pt x="811" y="453"/>
                              </a:lnTo>
                              <a:lnTo>
                                <a:pt x="811" y="541"/>
                              </a:lnTo>
                              <a:lnTo>
                                <a:pt x="860" y="541"/>
                              </a:lnTo>
                              <a:lnTo>
                                <a:pt x="860" y="451"/>
                              </a:lnTo>
                              <a:lnTo>
                                <a:pt x="861" y="450"/>
                              </a:lnTo>
                              <a:lnTo>
                                <a:pt x="860" y="447"/>
                              </a:lnTo>
                              <a:lnTo>
                                <a:pt x="860" y="444"/>
                              </a:lnTo>
                              <a:lnTo>
                                <a:pt x="861" y="443"/>
                              </a:lnTo>
                              <a:lnTo>
                                <a:pt x="861" y="440"/>
                              </a:lnTo>
                              <a:lnTo>
                                <a:pt x="860" y="439"/>
                              </a:lnTo>
                              <a:lnTo>
                                <a:pt x="861" y="436"/>
                              </a:lnTo>
                              <a:lnTo>
                                <a:pt x="860" y="434"/>
                              </a:lnTo>
                              <a:lnTo>
                                <a:pt x="860" y="433"/>
                              </a:lnTo>
                              <a:lnTo>
                                <a:pt x="861" y="431"/>
                              </a:lnTo>
                              <a:lnTo>
                                <a:pt x="860" y="430"/>
                              </a:lnTo>
                              <a:lnTo>
                                <a:pt x="860" y="427"/>
                              </a:lnTo>
                              <a:lnTo>
                                <a:pt x="860" y="426"/>
                              </a:lnTo>
                              <a:lnTo>
                                <a:pt x="860" y="424"/>
                              </a:lnTo>
                              <a:lnTo>
                                <a:pt x="860" y="423"/>
                              </a:lnTo>
                              <a:lnTo>
                                <a:pt x="860" y="421"/>
                              </a:lnTo>
                              <a:lnTo>
                                <a:pt x="858" y="420"/>
                              </a:lnTo>
                              <a:lnTo>
                                <a:pt x="858" y="418"/>
                              </a:lnTo>
                              <a:lnTo>
                                <a:pt x="858" y="417"/>
                              </a:lnTo>
                              <a:lnTo>
                                <a:pt x="858" y="415"/>
                              </a:lnTo>
                              <a:lnTo>
                                <a:pt x="858" y="414"/>
                              </a:lnTo>
                              <a:lnTo>
                                <a:pt x="858" y="413"/>
                              </a:lnTo>
                              <a:lnTo>
                                <a:pt x="858" y="411"/>
                              </a:lnTo>
                              <a:lnTo>
                                <a:pt x="857" y="410"/>
                              </a:lnTo>
                              <a:lnTo>
                                <a:pt x="857" y="408"/>
                              </a:lnTo>
                              <a:lnTo>
                                <a:pt x="857" y="407"/>
                              </a:lnTo>
                              <a:lnTo>
                                <a:pt x="855" y="405"/>
                              </a:lnTo>
                              <a:lnTo>
                                <a:pt x="855" y="404"/>
                              </a:lnTo>
                              <a:lnTo>
                                <a:pt x="854" y="404"/>
                              </a:lnTo>
                              <a:lnTo>
                                <a:pt x="854" y="403"/>
                              </a:lnTo>
                              <a:lnTo>
                                <a:pt x="854" y="401"/>
                              </a:lnTo>
                              <a:lnTo>
                                <a:pt x="852" y="401"/>
                              </a:lnTo>
                              <a:lnTo>
                                <a:pt x="852" y="400"/>
                              </a:lnTo>
                              <a:lnTo>
                                <a:pt x="852" y="398"/>
                              </a:lnTo>
                              <a:lnTo>
                                <a:pt x="851" y="397"/>
                              </a:lnTo>
                              <a:lnTo>
                                <a:pt x="850" y="395"/>
                              </a:lnTo>
                              <a:lnTo>
                                <a:pt x="850" y="394"/>
                              </a:lnTo>
                              <a:lnTo>
                                <a:pt x="848" y="394"/>
                              </a:lnTo>
                              <a:lnTo>
                                <a:pt x="847" y="392"/>
                              </a:lnTo>
                              <a:lnTo>
                                <a:pt x="847" y="391"/>
                              </a:lnTo>
                              <a:lnTo>
                                <a:pt x="845" y="391"/>
                              </a:lnTo>
                              <a:lnTo>
                                <a:pt x="845" y="390"/>
                              </a:lnTo>
                              <a:lnTo>
                                <a:pt x="844" y="388"/>
                              </a:lnTo>
                              <a:lnTo>
                                <a:pt x="842" y="387"/>
                              </a:lnTo>
                              <a:lnTo>
                                <a:pt x="841" y="387"/>
                              </a:lnTo>
                              <a:lnTo>
                                <a:pt x="839" y="385"/>
                              </a:lnTo>
                              <a:lnTo>
                                <a:pt x="838" y="384"/>
                              </a:lnTo>
                              <a:lnTo>
                                <a:pt x="837" y="382"/>
                              </a:lnTo>
                              <a:lnTo>
                                <a:pt x="835" y="381"/>
                              </a:lnTo>
                              <a:lnTo>
                                <a:pt x="832" y="379"/>
                              </a:lnTo>
                              <a:lnTo>
                                <a:pt x="831" y="379"/>
                              </a:lnTo>
                              <a:lnTo>
                                <a:pt x="829" y="378"/>
                              </a:lnTo>
                              <a:lnTo>
                                <a:pt x="828" y="377"/>
                              </a:lnTo>
                              <a:lnTo>
                                <a:pt x="827" y="377"/>
                              </a:lnTo>
                              <a:lnTo>
                                <a:pt x="825" y="375"/>
                              </a:lnTo>
                              <a:lnTo>
                                <a:pt x="822" y="374"/>
                              </a:lnTo>
                              <a:lnTo>
                                <a:pt x="821" y="374"/>
                              </a:lnTo>
                              <a:lnTo>
                                <a:pt x="819" y="374"/>
                              </a:lnTo>
                              <a:lnTo>
                                <a:pt x="818" y="372"/>
                              </a:lnTo>
                              <a:lnTo>
                                <a:pt x="815" y="372"/>
                              </a:lnTo>
                              <a:lnTo>
                                <a:pt x="814" y="372"/>
                              </a:lnTo>
                              <a:lnTo>
                                <a:pt x="812" y="371"/>
                              </a:lnTo>
                              <a:lnTo>
                                <a:pt x="811" y="371"/>
                              </a:lnTo>
                              <a:lnTo>
                                <a:pt x="808" y="371"/>
                              </a:lnTo>
                              <a:lnTo>
                                <a:pt x="806" y="371"/>
                              </a:lnTo>
                              <a:lnTo>
                                <a:pt x="804" y="371"/>
                              </a:lnTo>
                              <a:lnTo>
                                <a:pt x="802" y="371"/>
                              </a:lnTo>
                              <a:lnTo>
                                <a:pt x="799" y="369"/>
                              </a:lnTo>
                              <a:lnTo>
                                <a:pt x="798" y="371"/>
                              </a:lnTo>
                              <a:lnTo>
                                <a:pt x="795" y="371"/>
                              </a:lnTo>
                              <a:lnTo>
                                <a:pt x="792" y="371"/>
                              </a:lnTo>
                              <a:lnTo>
                                <a:pt x="789" y="371"/>
                              </a:lnTo>
                              <a:lnTo>
                                <a:pt x="786" y="372"/>
                              </a:lnTo>
                              <a:lnTo>
                                <a:pt x="783" y="372"/>
                              </a:lnTo>
                              <a:lnTo>
                                <a:pt x="781" y="374"/>
                              </a:lnTo>
                              <a:lnTo>
                                <a:pt x="779" y="374"/>
                              </a:lnTo>
                              <a:lnTo>
                                <a:pt x="776" y="375"/>
                              </a:lnTo>
                              <a:lnTo>
                                <a:pt x="773" y="377"/>
                              </a:lnTo>
                              <a:lnTo>
                                <a:pt x="770" y="378"/>
                              </a:lnTo>
                              <a:lnTo>
                                <a:pt x="768" y="378"/>
                              </a:lnTo>
                              <a:lnTo>
                                <a:pt x="766" y="379"/>
                              </a:lnTo>
                              <a:lnTo>
                                <a:pt x="765" y="381"/>
                              </a:lnTo>
                              <a:lnTo>
                                <a:pt x="762" y="382"/>
                              </a:lnTo>
                              <a:lnTo>
                                <a:pt x="760" y="384"/>
                              </a:lnTo>
                              <a:lnTo>
                                <a:pt x="759" y="385"/>
                              </a:lnTo>
                              <a:lnTo>
                                <a:pt x="756" y="387"/>
                              </a:lnTo>
                              <a:lnTo>
                                <a:pt x="755" y="390"/>
                              </a:lnTo>
                              <a:lnTo>
                                <a:pt x="753" y="391"/>
                              </a:lnTo>
                              <a:lnTo>
                                <a:pt x="752" y="394"/>
                              </a:lnTo>
                              <a:lnTo>
                                <a:pt x="750" y="395"/>
                              </a:lnTo>
                              <a:lnTo>
                                <a:pt x="749" y="398"/>
                              </a:lnTo>
                              <a:lnTo>
                                <a:pt x="746" y="400"/>
                              </a:lnTo>
                              <a:lnTo>
                                <a:pt x="745" y="398"/>
                              </a:lnTo>
                              <a:lnTo>
                                <a:pt x="743" y="395"/>
                              </a:lnTo>
                              <a:lnTo>
                                <a:pt x="742" y="394"/>
                              </a:lnTo>
                              <a:lnTo>
                                <a:pt x="740" y="391"/>
                              </a:lnTo>
                              <a:lnTo>
                                <a:pt x="739" y="390"/>
                              </a:lnTo>
                              <a:lnTo>
                                <a:pt x="737" y="387"/>
                              </a:lnTo>
                              <a:lnTo>
                                <a:pt x="736" y="385"/>
                              </a:lnTo>
                              <a:lnTo>
                                <a:pt x="735" y="384"/>
                              </a:lnTo>
                              <a:lnTo>
                                <a:pt x="733" y="382"/>
                              </a:lnTo>
                              <a:lnTo>
                                <a:pt x="730" y="381"/>
                              </a:lnTo>
                              <a:lnTo>
                                <a:pt x="729" y="379"/>
                              </a:lnTo>
                              <a:lnTo>
                                <a:pt x="726" y="378"/>
                              </a:lnTo>
                              <a:lnTo>
                                <a:pt x="725" y="378"/>
                              </a:lnTo>
                              <a:lnTo>
                                <a:pt x="722" y="377"/>
                              </a:lnTo>
                              <a:lnTo>
                                <a:pt x="720" y="375"/>
                              </a:lnTo>
                              <a:lnTo>
                                <a:pt x="717" y="374"/>
                              </a:lnTo>
                              <a:lnTo>
                                <a:pt x="716" y="374"/>
                              </a:lnTo>
                              <a:lnTo>
                                <a:pt x="713" y="372"/>
                              </a:lnTo>
                              <a:lnTo>
                                <a:pt x="712" y="372"/>
                              </a:lnTo>
                              <a:lnTo>
                                <a:pt x="709" y="371"/>
                              </a:lnTo>
                              <a:lnTo>
                                <a:pt x="707" y="371"/>
                              </a:lnTo>
                              <a:lnTo>
                                <a:pt x="704" y="371"/>
                              </a:lnTo>
                              <a:lnTo>
                                <a:pt x="702" y="371"/>
                              </a:lnTo>
                              <a:lnTo>
                                <a:pt x="699" y="369"/>
                              </a:lnTo>
                              <a:lnTo>
                                <a:pt x="697" y="371"/>
                              </a:lnTo>
                              <a:lnTo>
                                <a:pt x="694" y="371"/>
                              </a:lnTo>
                              <a:lnTo>
                                <a:pt x="691" y="371"/>
                              </a:lnTo>
                              <a:lnTo>
                                <a:pt x="689" y="371"/>
                              </a:lnTo>
                              <a:lnTo>
                                <a:pt x="686" y="371"/>
                              </a:lnTo>
                              <a:lnTo>
                                <a:pt x="684" y="372"/>
                              </a:lnTo>
                              <a:lnTo>
                                <a:pt x="681" y="372"/>
                              </a:lnTo>
                              <a:lnTo>
                                <a:pt x="680" y="374"/>
                              </a:lnTo>
                              <a:lnTo>
                                <a:pt x="677" y="374"/>
                              </a:lnTo>
                              <a:lnTo>
                                <a:pt x="676" y="375"/>
                              </a:lnTo>
                              <a:lnTo>
                                <a:pt x="674" y="375"/>
                              </a:lnTo>
                              <a:lnTo>
                                <a:pt x="671" y="375"/>
                              </a:lnTo>
                              <a:lnTo>
                                <a:pt x="670" y="377"/>
                              </a:lnTo>
                              <a:lnTo>
                                <a:pt x="668" y="378"/>
                              </a:lnTo>
                              <a:lnTo>
                                <a:pt x="667" y="379"/>
                              </a:lnTo>
                              <a:lnTo>
                                <a:pt x="666" y="381"/>
                              </a:lnTo>
                              <a:lnTo>
                                <a:pt x="664" y="382"/>
                              </a:lnTo>
                              <a:lnTo>
                                <a:pt x="663" y="384"/>
                              </a:lnTo>
                              <a:lnTo>
                                <a:pt x="661" y="385"/>
                              </a:lnTo>
                              <a:lnTo>
                                <a:pt x="660" y="387"/>
                              </a:lnTo>
                              <a:lnTo>
                                <a:pt x="658" y="388"/>
                              </a:lnTo>
                              <a:lnTo>
                                <a:pt x="657" y="390"/>
                              </a:lnTo>
                              <a:lnTo>
                                <a:pt x="656" y="391"/>
                              </a:lnTo>
                              <a:lnTo>
                                <a:pt x="653" y="392"/>
                              </a:lnTo>
                              <a:lnTo>
                                <a:pt x="653" y="375"/>
                              </a:lnTo>
                              <a:lnTo>
                                <a:pt x="605" y="375"/>
                              </a:lnTo>
                              <a:lnTo>
                                <a:pt x="605" y="541"/>
                              </a:lnTo>
                              <a:close/>
                              <a:moveTo>
                                <a:pt x="1066" y="375"/>
                              </a:moveTo>
                              <a:lnTo>
                                <a:pt x="1020" y="375"/>
                              </a:lnTo>
                              <a:lnTo>
                                <a:pt x="1020" y="392"/>
                              </a:lnTo>
                              <a:lnTo>
                                <a:pt x="1019" y="391"/>
                              </a:lnTo>
                              <a:lnTo>
                                <a:pt x="1018" y="390"/>
                              </a:lnTo>
                              <a:lnTo>
                                <a:pt x="1016" y="388"/>
                              </a:lnTo>
                              <a:lnTo>
                                <a:pt x="1015" y="387"/>
                              </a:lnTo>
                              <a:lnTo>
                                <a:pt x="1013" y="385"/>
                              </a:lnTo>
                              <a:lnTo>
                                <a:pt x="1012" y="384"/>
                              </a:lnTo>
                              <a:lnTo>
                                <a:pt x="1010" y="382"/>
                              </a:lnTo>
                              <a:lnTo>
                                <a:pt x="1009" y="381"/>
                              </a:lnTo>
                              <a:lnTo>
                                <a:pt x="1008" y="379"/>
                              </a:lnTo>
                              <a:lnTo>
                                <a:pt x="1005" y="378"/>
                              </a:lnTo>
                              <a:lnTo>
                                <a:pt x="1003" y="377"/>
                              </a:lnTo>
                              <a:lnTo>
                                <a:pt x="1000" y="375"/>
                              </a:lnTo>
                              <a:lnTo>
                                <a:pt x="999" y="375"/>
                              </a:lnTo>
                              <a:lnTo>
                                <a:pt x="997" y="374"/>
                              </a:lnTo>
                              <a:lnTo>
                                <a:pt x="995" y="374"/>
                              </a:lnTo>
                              <a:lnTo>
                                <a:pt x="993" y="372"/>
                              </a:lnTo>
                              <a:lnTo>
                                <a:pt x="990" y="372"/>
                              </a:lnTo>
                              <a:lnTo>
                                <a:pt x="987" y="371"/>
                              </a:lnTo>
                              <a:lnTo>
                                <a:pt x="985" y="371"/>
                              </a:lnTo>
                              <a:lnTo>
                                <a:pt x="982" y="371"/>
                              </a:lnTo>
                              <a:lnTo>
                                <a:pt x="979" y="371"/>
                              </a:lnTo>
                              <a:lnTo>
                                <a:pt x="976" y="371"/>
                              </a:lnTo>
                              <a:lnTo>
                                <a:pt x="973" y="371"/>
                              </a:lnTo>
                              <a:lnTo>
                                <a:pt x="970" y="369"/>
                              </a:lnTo>
                              <a:lnTo>
                                <a:pt x="967" y="371"/>
                              </a:lnTo>
                              <a:lnTo>
                                <a:pt x="964" y="371"/>
                              </a:lnTo>
                              <a:lnTo>
                                <a:pt x="962" y="371"/>
                              </a:lnTo>
                              <a:lnTo>
                                <a:pt x="959" y="371"/>
                              </a:lnTo>
                              <a:lnTo>
                                <a:pt x="956" y="371"/>
                              </a:lnTo>
                              <a:lnTo>
                                <a:pt x="953" y="372"/>
                              </a:lnTo>
                              <a:lnTo>
                                <a:pt x="950" y="372"/>
                              </a:lnTo>
                              <a:lnTo>
                                <a:pt x="947" y="374"/>
                              </a:lnTo>
                              <a:lnTo>
                                <a:pt x="944" y="374"/>
                              </a:lnTo>
                              <a:lnTo>
                                <a:pt x="941" y="375"/>
                              </a:lnTo>
                              <a:lnTo>
                                <a:pt x="939" y="377"/>
                              </a:lnTo>
                              <a:lnTo>
                                <a:pt x="936" y="377"/>
                              </a:lnTo>
                              <a:lnTo>
                                <a:pt x="934" y="378"/>
                              </a:lnTo>
                              <a:lnTo>
                                <a:pt x="931" y="379"/>
                              </a:lnTo>
                              <a:lnTo>
                                <a:pt x="929" y="381"/>
                              </a:lnTo>
                              <a:lnTo>
                                <a:pt x="926" y="382"/>
                              </a:lnTo>
                              <a:lnTo>
                                <a:pt x="923" y="384"/>
                              </a:lnTo>
                              <a:lnTo>
                                <a:pt x="921" y="385"/>
                              </a:lnTo>
                              <a:lnTo>
                                <a:pt x="918" y="387"/>
                              </a:lnTo>
                              <a:lnTo>
                                <a:pt x="917" y="388"/>
                              </a:lnTo>
                              <a:lnTo>
                                <a:pt x="914" y="390"/>
                              </a:lnTo>
                              <a:lnTo>
                                <a:pt x="913" y="391"/>
                              </a:lnTo>
                              <a:lnTo>
                                <a:pt x="911" y="392"/>
                              </a:lnTo>
                              <a:lnTo>
                                <a:pt x="908" y="394"/>
                              </a:lnTo>
                              <a:lnTo>
                                <a:pt x="907" y="397"/>
                              </a:lnTo>
                              <a:lnTo>
                                <a:pt x="906" y="400"/>
                              </a:lnTo>
                              <a:lnTo>
                                <a:pt x="904" y="401"/>
                              </a:lnTo>
                              <a:lnTo>
                                <a:pt x="903" y="404"/>
                              </a:lnTo>
                              <a:lnTo>
                                <a:pt x="901" y="405"/>
                              </a:lnTo>
                              <a:lnTo>
                                <a:pt x="900" y="408"/>
                              </a:lnTo>
                              <a:lnTo>
                                <a:pt x="898" y="410"/>
                              </a:lnTo>
                              <a:lnTo>
                                <a:pt x="897" y="413"/>
                              </a:lnTo>
                              <a:lnTo>
                                <a:pt x="895" y="415"/>
                              </a:lnTo>
                              <a:lnTo>
                                <a:pt x="894" y="418"/>
                              </a:lnTo>
                              <a:lnTo>
                                <a:pt x="893" y="421"/>
                              </a:lnTo>
                              <a:lnTo>
                                <a:pt x="891" y="423"/>
                              </a:lnTo>
                              <a:lnTo>
                                <a:pt x="891" y="426"/>
                              </a:lnTo>
                              <a:lnTo>
                                <a:pt x="890" y="428"/>
                              </a:lnTo>
                              <a:lnTo>
                                <a:pt x="888" y="431"/>
                              </a:lnTo>
                              <a:lnTo>
                                <a:pt x="888" y="434"/>
                              </a:lnTo>
                              <a:lnTo>
                                <a:pt x="887" y="437"/>
                              </a:lnTo>
                              <a:lnTo>
                                <a:pt x="887" y="440"/>
                              </a:lnTo>
                              <a:lnTo>
                                <a:pt x="885" y="443"/>
                              </a:lnTo>
                              <a:lnTo>
                                <a:pt x="885" y="447"/>
                              </a:lnTo>
                              <a:lnTo>
                                <a:pt x="885" y="450"/>
                              </a:lnTo>
                              <a:lnTo>
                                <a:pt x="885" y="453"/>
                              </a:lnTo>
                              <a:lnTo>
                                <a:pt x="885" y="456"/>
                              </a:lnTo>
                              <a:lnTo>
                                <a:pt x="884" y="459"/>
                              </a:lnTo>
                              <a:lnTo>
                                <a:pt x="885" y="463"/>
                              </a:lnTo>
                              <a:lnTo>
                                <a:pt x="885" y="466"/>
                              </a:lnTo>
                              <a:lnTo>
                                <a:pt x="885" y="469"/>
                              </a:lnTo>
                              <a:lnTo>
                                <a:pt x="885" y="472"/>
                              </a:lnTo>
                              <a:lnTo>
                                <a:pt x="885" y="474"/>
                              </a:lnTo>
                              <a:lnTo>
                                <a:pt x="887" y="477"/>
                              </a:lnTo>
                              <a:lnTo>
                                <a:pt x="887" y="480"/>
                              </a:lnTo>
                              <a:lnTo>
                                <a:pt x="888" y="483"/>
                              </a:lnTo>
                              <a:lnTo>
                                <a:pt x="888" y="486"/>
                              </a:lnTo>
                              <a:lnTo>
                                <a:pt x="890" y="489"/>
                              </a:lnTo>
                              <a:lnTo>
                                <a:pt x="891" y="492"/>
                              </a:lnTo>
                              <a:lnTo>
                                <a:pt x="891" y="495"/>
                              </a:lnTo>
                              <a:lnTo>
                                <a:pt x="893" y="498"/>
                              </a:lnTo>
                              <a:lnTo>
                                <a:pt x="894" y="500"/>
                              </a:lnTo>
                              <a:lnTo>
                                <a:pt x="894" y="503"/>
                              </a:lnTo>
                              <a:lnTo>
                                <a:pt x="895" y="505"/>
                              </a:lnTo>
                              <a:lnTo>
                                <a:pt x="897" y="508"/>
                              </a:lnTo>
                              <a:lnTo>
                                <a:pt x="898" y="510"/>
                              </a:lnTo>
                              <a:lnTo>
                                <a:pt x="900" y="512"/>
                              </a:lnTo>
                              <a:lnTo>
                                <a:pt x="901" y="515"/>
                              </a:lnTo>
                              <a:lnTo>
                                <a:pt x="903" y="516"/>
                              </a:lnTo>
                              <a:lnTo>
                                <a:pt x="906" y="519"/>
                              </a:lnTo>
                              <a:lnTo>
                                <a:pt x="907" y="521"/>
                              </a:lnTo>
                              <a:lnTo>
                                <a:pt x="908" y="522"/>
                              </a:lnTo>
                              <a:lnTo>
                                <a:pt x="911" y="525"/>
                              </a:lnTo>
                              <a:lnTo>
                                <a:pt x="913" y="526"/>
                              </a:lnTo>
                              <a:lnTo>
                                <a:pt x="914" y="529"/>
                              </a:lnTo>
                              <a:lnTo>
                                <a:pt x="917" y="531"/>
                              </a:lnTo>
                              <a:lnTo>
                                <a:pt x="918" y="532"/>
                              </a:lnTo>
                              <a:lnTo>
                                <a:pt x="921" y="534"/>
                              </a:lnTo>
                              <a:lnTo>
                                <a:pt x="923" y="535"/>
                              </a:lnTo>
                              <a:lnTo>
                                <a:pt x="926" y="536"/>
                              </a:lnTo>
                              <a:lnTo>
                                <a:pt x="927" y="538"/>
                              </a:lnTo>
                              <a:lnTo>
                                <a:pt x="930" y="539"/>
                              </a:lnTo>
                              <a:lnTo>
                                <a:pt x="933" y="541"/>
                              </a:lnTo>
                              <a:lnTo>
                                <a:pt x="934" y="541"/>
                              </a:lnTo>
                              <a:lnTo>
                                <a:pt x="937" y="542"/>
                              </a:lnTo>
                              <a:lnTo>
                                <a:pt x="940" y="542"/>
                              </a:lnTo>
                              <a:lnTo>
                                <a:pt x="943" y="544"/>
                              </a:lnTo>
                              <a:lnTo>
                                <a:pt x="946" y="544"/>
                              </a:lnTo>
                              <a:lnTo>
                                <a:pt x="949" y="545"/>
                              </a:lnTo>
                              <a:lnTo>
                                <a:pt x="952" y="545"/>
                              </a:lnTo>
                              <a:lnTo>
                                <a:pt x="954" y="546"/>
                              </a:lnTo>
                              <a:lnTo>
                                <a:pt x="957" y="546"/>
                              </a:lnTo>
                              <a:lnTo>
                                <a:pt x="960" y="546"/>
                              </a:lnTo>
                              <a:lnTo>
                                <a:pt x="963" y="546"/>
                              </a:lnTo>
                              <a:lnTo>
                                <a:pt x="966" y="546"/>
                              </a:lnTo>
                              <a:lnTo>
                                <a:pt x="969" y="546"/>
                              </a:lnTo>
                              <a:lnTo>
                                <a:pt x="973" y="546"/>
                              </a:lnTo>
                              <a:lnTo>
                                <a:pt x="976" y="546"/>
                              </a:lnTo>
                              <a:lnTo>
                                <a:pt x="979" y="546"/>
                              </a:lnTo>
                              <a:lnTo>
                                <a:pt x="982" y="546"/>
                              </a:lnTo>
                              <a:lnTo>
                                <a:pt x="985" y="546"/>
                              </a:lnTo>
                              <a:lnTo>
                                <a:pt x="987" y="546"/>
                              </a:lnTo>
                              <a:lnTo>
                                <a:pt x="990" y="545"/>
                              </a:lnTo>
                              <a:lnTo>
                                <a:pt x="993" y="545"/>
                              </a:lnTo>
                              <a:lnTo>
                                <a:pt x="995" y="544"/>
                              </a:lnTo>
                              <a:lnTo>
                                <a:pt x="997" y="544"/>
                              </a:lnTo>
                              <a:lnTo>
                                <a:pt x="999" y="542"/>
                              </a:lnTo>
                              <a:lnTo>
                                <a:pt x="1000" y="541"/>
                              </a:lnTo>
                              <a:lnTo>
                                <a:pt x="1003" y="541"/>
                              </a:lnTo>
                              <a:lnTo>
                                <a:pt x="1005" y="539"/>
                              </a:lnTo>
                              <a:lnTo>
                                <a:pt x="1008" y="539"/>
                              </a:lnTo>
                              <a:lnTo>
                                <a:pt x="1009" y="538"/>
                              </a:lnTo>
                              <a:lnTo>
                                <a:pt x="1010" y="536"/>
                              </a:lnTo>
                              <a:lnTo>
                                <a:pt x="1013" y="535"/>
                              </a:lnTo>
                              <a:lnTo>
                                <a:pt x="1015" y="534"/>
                              </a:lnTo>
                              <a:lnTo>
                                <a:pt x="1016" y="532"/>
                              </a:lnTo>
                              <a:lnTo>
                                <a:pt x="1018" y="531"/>
                              </a:lnTo>
                              <a:lnTo>
                                <a:pt x="1019" y="528"/>
                              </a:lnTo>
                              <a:lnTo>
                                <a:pt x="1020" y="526"/>
                              </a:lnTo>
                              <a:lnTo>
                                <a:pt x="1020" y="523"/>
                              </a:lnTo>
                              <a:lnTo>
                                <a:pt x="1020" y="541"/>
                              </a:lnTo>
                              <a:lnTo>
                                <a:pt x="1066" y="541"/>
                              </a:lnTo>
                              <a:lnTo>
                                <a:pt x="1066" y="375"/>
                              </a:lnTo>
                              <a:close/>
                              <a:moveTo>
                                <a:pt x="976" y="417"/>
                              </a:moveTo>
                              <a:lnTo>
                                <a:pt x="979" y="418"/>
                              </a:lnTo>
                              <a:lnTo>
                                <a:pt x="980" y="418"/>
                              </a:lnTo>
                              <a:lnTo>
                                <a:pt x="982" y="418"/>
                              </a:lnTo>
                              <a:lnTo>
                                <a:pt x="985" y="418"/>
                              </a:lnTo>
                              <a:lnTo>
                                <a:pt x="986" y="418"/>
                              </a:lnTo>
                              <a:lnTo>
                                <a:pt x="987" y="418"/>
                              </a:lnTo>
                              <a:lnTo>
                                <a:pt x="989" y="420"/>
                              </a:lnTo>
                              <a:lnTo>
                                <a:pt x="990" y="420"/>
                              </a:lnTo>
                              <a:lnTo>
                                <a:pt x="993" y="421"/>
                              </a:lnTo>
                              <a:lnTo>
                                <a:pt x="995" y="421"/>
                              </a:lnTo>
                              <a:lnTo>
                                <a:pt x="996" y="423"/>
                              </a:lnTo>
                              <a:lnTo>
                                <a:pt x="997" y="423"/>
                              </a:lnTo>
                              <a:lnTo>
                                <a:pt x="999" y="424"/>
                              </a:lnTo>
                              <a:lnTo>
                                <a:pt x="1000" y="426"/>
                              </a:lnTo>
                              <a:lnTo>
                                <a:pt x="1002" y="426"/>
                              </a:lnTo>
                              <a:lnTo>
                                <a:pt x="1003" y="427"/>
                              </a:lnTo>
                              <a:lnTo>
                                <a:pt x="1005" y="428"/>
                              </a:lnTo>
                              <a:lnTo>
                                <a:pt x="1006" y="428"/>
                              </a:lnTo>
                              <a:lnTo>
                                <a:pt x="1008" y="430"/>
                              </a:lnTo>
                              <a:lnTo>
                                <a:pt x="1008" y="431"/>
                              </a:lnTo>
                              <a:lnTo>
                                <a:pt x="1009" y="433"/>
                              </a:lnTo>
                              <a:lnTo>
                                <a:pt x="1010" y="434"/>
                              </a:lnTo>
                              <a:lnTo>
                                <a:pt x="1012" y="436"/>
                              </a:lnTo>
                              <a:lnTo>
                                <a:pt x="1012" y="437"/>
                              </a:lnTo>
                              <a:lnTo>
                                <a:pt x="1013" y="440"/>
                              </a:lnTo>
                              <a:lnTo>
                                <a:pt x="1013" y="441"/>
                              </a:lnTo>
                              <a:lnTo>
                                <a:pt x="1015" y="443"/>
                              </a:lnTo>
                              <a:lnTo>
                                <a:pt x="1015" y="444"/>
                              </a:lnTo>
                              <a:lnTo>
                                <a:pt x="1016" y="446"/>
                              </a:lnTo>
                              <a:lnTo>
                                <a:pt x="1016" y="447"/>
                              </a:lnTo>
                              <a:lnTo>
                                <a:pt x="1018" y="450"/>
                              </a:lnTo>
                              <a:lnTo>
                                <a:pt x="1018" y="451"/>
                              </a:lnTo>
                              <a:lnTo>
                                <a:pt x="1018" y="453"/>
                              </a:lnTo>
                              <a:lnTo>
                                <a:pt x="1018" y="456"/>
                              </a:lnTo>
                              <a:lnTo>
                                <a:pt x="1018" y="457"/>
                              </a:lnTo>
                              <a:lnTo>
                                <a:pt x="1018" y="459"/>
                              </a:lnTo>
                              <a:lnTo>
                                <a:pt x="1018" y="462"/>
                              </a:lnTo>
                              <a:lnTo>
                                <a:pt x="1018" y="463"/>
                              </a:lnTo>
                              <a:lnTo>
                                <a:pt x="1018" y="464"/>
                              </a:lnTo>
                              <a:lnTo>
                                <a:pt x="1018" y="467"/>
                              </a:lnTo>
                              <a:lnTo>
                                <a:pt x="1018" y="469"/>
                              </a:lnTo>
                              <a:lnTo>
                                <a:pt x="1016" y="470"/>
                              </a:lnTo>
                              <a:lnTo>
                                <a:pt x="1016" y="472"/>
                              </a:lnTo>
                              <a:lnTo>
                                <a:pt x="1015" y="473"/>
                              </a:lnTo>
                              <a:lnTo>
                                <a:pt x="1015" y="476"/>
                              </a:lnTo>
                              <a:lnTo>
                                <a:pt x="1013" y="477"/>
                              </a:lnTo>
                              <a:lnTo>
                                <a:pt x="1013" y="479"/>
                              </a:lnTo>
                              <a:lnTo>
                                <a:pt x="1012" y="480"/>
                              </a:lnTo>
                              <a:lnTo>
                                <a:pt x="1012" y="482"/>
                              </a:lnTo>
                              <a:lnTo>
                                <a:pt x="1010" y="483"/>
                              </a:lnTo>
                              <a:lnTo>
                                <a:pt x="1010" y="485"/>
                              </a:lnTo>
                              <a:lnTo>
                                <a:pt x="1009" y="486"/>
                              </a:lnTo>
                              <a:lnTo>
                                <a:pt x="1008" y="487"/>
                              </a:lnTo>
                              <a:lnTo>
                                <a:pt x="1006" y="489"/>
                              </a:lnTo>
                              <a:lnTo>
                                <a:pt x="1005" y="490"/>
                              </a:lnTo>
                              <a:lnTo>
                                <a:pt x="1003" y="492"/>
                              </a:lnTo>
                              <a:lnTo>
                                <a:pt x="1002" y="493"/>
                              </a:lnTo>
                              <a:lnTo>
                                <a:pt x="1000" y="493"/>
                              </a:lnTo>
                              <a:lnTo>
                                <a:pt x="999" y="495"/>
                              </a:lnTo>
                              <a:lnTo>
                                <a:pt x="997" y="495"/>
                              </a:lnTo>
                              <a:lnTo>
                                <a:pt x="996" y="496"/>
                              </a:lnTo>
                              <a:lnTo>
                                <a:pt x="995" y="498"/>
                              </a:lnTo>
                              <a:lnTo>
                                <a:pt x="993" y="498"/>
                              </a:lnTo>
                              <a:lnTo>
                                <a:pt x="992" y="499"/>
                              </a:lnTo>
                              <a:lnTo>
                                <a:pt x="990" y="499"/>
                              </a:lnTo>
                              <a:lnTo>
                                <a:pt x="987" y="500"/>
                              </a:lnTo>
                              <a:lnTo>
                                <a:pt x="986" y="500"/>
                              </a:lnTo>
                              <a:lnTo>
                                <a:pt x="985" y="500"/>
                              </a:lnTo>
                              <a:lnTo>
                                <a:pt x="982" y="500"/>
                              </a:lnTo>
                              <a:lnTo>
                                <a:pt x="980" y="500"/>
                              </a:lnTo>
                              <a:lnTo>
                                <a:pt x="979" y="500"/>
                              </a:lnTo>
                              <a:lnTo>
                                <a:pt x="976" y="500"/>
                              </a:lnTo>
                              <a:lnTo>
                                <a:pt x="975" y="500"/>
                              </a:lnTo>
                              <a:lnTo>
                                <a:pt x="973" y="500"/>
                              </a:lnTo>
                              <a:lnTo>
                                <a:pt x="970" y="500"/>
                              </a:lnTo>
                              <a:lnTo>
                                <a:pt x="969" y="500"/>
                              </a:lnTo>
                              <a:lnTo>
                                <a:pt x="967" y="500"/>
                              </a:lnTo>
                              <a:lnTo>
                                <a:pt x="964" y="500"/>
                              </a:lnTo>
                              <a:lnTo>
                                <a:pt x="963" y="499"/>
                              </a:lnTo>
                              <a:lnTo>
                                <a:pt x="962" y="499"/>
                              </a:lnTo>
                              <a:lnTo>
                                <a:pt x="960" y="498"/>
                              </a:lnTo>
                              <a:lnTo>
                                <a:pt x="959" y="498"/>
                              </a:lnTo>
                              <a:lnTo>
                                <a:pt x="957" y="496"/>
                              </a:lnTo>
                              <a:lnTo>
                                <a:pt x="954" y="495"/>
                              </a:lnTo>
                              <a:lnTo>
                                <a:pt x="953" y="493"/>
                              </a:lnTo>
                              <a:lnTo>
                                <a:pt x="952" y="493"/>
                              </a:lnTo>
                              <a:lnTo>
                                <a:pt x="950" y="492"/>
                              </a:lnTo>
                              <a:lnTo>
                                <a:pt x="949" y="490"/>
                              </a:lnTo>
                              <a:lnTo>
                                <a:pt x="947" y="489"/>
                              </a:lnTo>
                              <a:lnTo>
                                <a:pt x="946" y="487"/>
                              </a:lnTo>
                              <a:lnTo>
                                <a:pt x="944" y="486"/>
                              </a:lnTo>
                              <a:lnTo>
                                <a:pt x="943" y="485"/>
                              </a:lnTo>
                              <a:lnTo>
                                <a:pt x="943" y="483"/>
                              </a:lnTo>
                              <a:lnTo>
                                <a:pt x="941" y="482"/>
                              </a:lnTo>
                              <a:lnTo>
                                <a:pt x="940" y="480"/>
                              </a:lnTo>
                              <a:lnTo>
                                <a:pt x="940" y="479"/>
                              </a:lnTo>
                              <a:lnTo>
                                <a:pt x="939" y="477"/>
                              </a:lnTo>
                              <a:lnTo>
                                <a:pt x="939" y="476"/>
                              </a:lnTo>
                              <a:lnTo>
                                <a:pt x="937" y="474"/>
                              </a:lnTo>
                              <a:lnTo>
                                <a:pt x="937" y="472"/>
                              </a:lnTo>
                              <a:lnTo>
                                <a:pt x="936" y="470"/>
                              </a:lnTo>
                              <a:lnTo>
                                <a:pt x="936" y="469"/>
                              </a:lnTo>
                              <a:lnTo>
                                <a:pt x="936" y="466"/>
                              </a:lnTo>
                              <a:lnTo>
                                <a:pt x="936" y="464"/>
                              </a:lnTo>
                              <a:lnTo>
                                <a:pt x="936" y="463"/>
                              </a:lnTo>
                              <a:lnTo>
                                <a:pt x="936" y="462"/>
                              </a:lnTo>
                              <a:lnTo>
                                <a:pt x="934" y="459"/>
                              </a:lnTo>
                              <a:lnTo>
                                <a:pt x="936" y="457"/>
                              </a:lnTo>
                              <a:lnTo>
                                <a:pt x="936" y="456"/>
                              </a:lnTo>
                              <a:lnTo>
                                <a:pt x="936" y="453"/>
                              </a:lnTo>
                              <a:lnTo>
                                <a:pt x="936" y="451"/>
                              </a:lnTo>
                              <a:lnTo>
                                <a:pt x="936" y="450"/>
                              </a:lnTo>
                              <a:lnTo>
                                <a:pt x="936" y="447"/>
                              </a:lnTo>
                              <a:lnTo>
                                <a:pt x="937" y="446"/>
                              </a:lnTo>
                              <a:lnTo>
                                <a:pt x="937" y="444"/>
                              </a:lnTo>
                              <a:lnTo>
                                <a:pt x="939" y="443"/>
                              </a:lnTo>
                              <a:lnTo>
                                <a:pt x="939" y="441"/>
                              </a:lnTo>
                              <a:lnTo>
                                <a:pt x="940" y="440"/>
                              </a:lnTo>
                              <a:lnTo>
                                <a:pt x="940" y="437"/>
                              </a:lnTo>
                              <a:lnTo>
                                <a:pt x="941" y="436"/>
                              </a:lnTo>
                              <a:lnTo>
                                <a:pt x="943" y="434"/>
                              </a:lnTo>
                              <a:lnTo>
                                <a:pt x="943" y="433"/>
                              </a:lnTo>
                              <a:lnTo>
                                <a:pt x="944" y="431"/>
                              </a:lnTo>
                              <a:lnTo>
                                <a:pt x="946" y="430"/>
                              </a:lnTo>
                              <a:lnTo>
                                <a:pt x="947" y="428"/>
                              </a:lnTo>
                              <a:lnTo>
                                <a:pt x="949" y="428"/>
                              </a:lnTo>
                              <a:lnTo>
                                <a:pt x="950" y="427"/>
                              </a:lnTo>
                              <a:lnTo>
                                <a:pt x="952" y="426"/>
                              </a:lnTo>
                              <a:lnTo>
                                <a:pt x="953" y="426"/>
                              </a:lnTo>
                              <a:lnTo>
                                <a:pt x="954" y="424"/>
                              </a:lnTo>
                              <a:lnTo>
                                <a:pt x="954" y="423"/>
                              </a:lnTo>
                              <a:lnTo>
                                <a:pt x="957" y="423"/>
                              </a:lnTo>
                              <a:lnTo>
                                <a:pt x="959" y="421"/>
                              </a:lnTo>
                              <a:lnTo>
                                <a:pt x="960" y="421"/>
                              </a:lnTo>
                              <a:lnTo>
                                <a:pt x="962" y="420"/>
                              </a:lnTo>
                              <a:lnTo>
                                <a:pt x="963" y="420"/>
                              </a:lnTo>
                              <a:lnTo>
                                <a:pt x="964" y="418"/>
                              </a:lnTo>
                              <a:lnTo>
                                <a:pt x="967" y="418"/>
                              </a:lnTo>
                              <a:lnTo>
                                <a:pt x="969" y="418"/>
                              </a:lnTo>
                              <a:lnTo>
                                <a:pt x="970" y="418"/>
                              </a:lnTo>
                              <a:lnTo>
                                <a:pt x="973" y="418"/>
                              </a:lnTo>
                              <a:lnTo>
                                <a:pt x="975" y="418"/>
                              </a:lnTo>
                              <a:lnTo>
                                <a:pt x="976" y="417"/>
                              </a:lnTo>
                              <a:close/>
                              <a:moveTo>
                                <a:pt x="1099" y="541"/>
                              </a:moveTo>
                              <a:lnTo>
                                <a:pt x="1150" y="541"/>
                              </a:lnTo>
                              <a:lnTo>
                                <a:pt x="1150" y="449"/>
                              </a:lnTo>
                              <a:lnTo>
                                <a:pt x="1151" y="449"/>
                              </a:lnTo>
                              <a:lnTo>
                                <a:pt x="1150" y="447"/>
                              </a:lnTo>
                              <a:lnTo>
                                <a:pt x="1151" y="446"/>
                              </a:lnTo>
                              <a:lnTo>
                                <a:pt x="1150" y="444"/>
                              </a:lnTo>
                              <a:lnTo>
                                <a:pt x="1151" y="444"/>
                              </a:lnTo>
                              <a:lnTo>
                                <a:pt x="1150" y="443"/>
                              </a:lnTo>
                              <a:lnTo>
                                <a:pt x="1151" y="441"/>
                              </a:lnTo>
                              <a:lnTo>
                                <a:pt x="1150" y="441"/>
                              </a:lnTo>
                              <a:lnTo>
                                <a:pt x="1150" y="440"/>
                              </a:lnTo>
                              <a:lnTo>
                                <a:pt x="1151" y="440"/>
                              </a:lnTo>
                              <a:lnTo>
                                <a:pt x="1151" y="439"/>
                              </a:lnTo>
                              <a:lnTo>
                                <a:pt x="1151" y="437"/>
                              </a:lnTo>
                              <a:lnTo>
                                <a:pt x="1151" y="436"/>
                              </a:lnTo>
                              <a:lnTo>
                                <a:pt x="1151" y="434"/>
                              </a:lnTo>
                              <a:lnTo>
                                <a:pt x="1151" y="433"/>
                              </a:lnTo>
                              <a:lnTo>
                                <a:pt x="1153" y="433"/>
                              </a:lnTo>
                              <a:lnTo>
                                <a:pt x="1153" y="431"/>
                              </a:lnTo>
                              <a:lnTo>
                                <a:pt x="1154" y="431"/>
                              </a:lnTo>
                              <a:lnTo>
                                <a:pt x="1154" y="430"/>
                              </a:lnTo>
                              <a:lnTo>
                                <a:pt x="1154" y="428"/>
                              </a:lnTo>
                              <a:lnTo>
                                <a:pt x="1156" y="428"/>
                              </a:lnTo>
                              <a:lnTo>
                                <a:pt x="1157" y="427"/>
                              </a:lnTo>
                              <a:lnTo>
                                <a:pt x="1157" y="426"/>
                              </a:lnTo>
                              <a:lnTo>
                                <a:pt x="1158" y="426"/>
                              </a:lnTo>
                              <a:lnTo>
                                <a:pt x="1158" y="424"/>
                              </a:lnTo>
                              <a:lnTo>
                                <a:pt x="1160" y="424"/>
                              </a:lnTo>
                              <a:lnTo>
                                <a:pt x="1160" y="423"/>
                              </a:lnTo>
                              <a:lnTo>
                                <a:pt x="1161" y="423"/>
                              </a:lnTo>
                              <a:lnTo>
                                <a:pt x="1161" y="421"/>
                              </a:lnTo>
                              <a:lnTo>
                                <a:pt x="1163" y="421"/>
                              </a:lnTo>
                              <a:lnTo>
                                <a:pt x="1164" y="421"/>
                              </a:lnTo>
                              <a:lnTo>
                                <a:pt x="1164" y="420"/>
                              </a:lnTo>
                              <a:lnTo>
                                <a:pt x="1166" y="420"/>
                              </a:lnTo>
                              <a:lnTo>
                                <a:pt x="1167" y="420"/>
                              </a:lnTo>
                              <a:lnTo>
                                <a:pt x="1168" y="418"/>
                              </a:lnTo>
                              <a:lnTo>
                                <a:pt x="1170" y="418"/>
                              </a:lnTo>
                              <a:lnTo>
                                <a:pt x="1171" y="418"/>
                              </a:lnTo>
                              <a:lnTo>
                                <a:pt x="1173" y="418"/>
                              </a:lnTo>
                              <a:lnTo>
                                <a:pt x="1174" y="418"/>
                              </a:lnTo>
                              <a:lnTo>
                                <a:pt x="1176" y="418"/>
                              </a:lnTo>
                              <a:lnTo>
                                <a:pt x="1177" y="418"/>
                              </a:lnTo>
                              <a:lnTo>
                                <a:pt x="1177" y="417"/>
                              </a:lnTo>
                              <a:lnTo>
                                <a:pt x="1179" y="418"/>
                              </a:lnTo>
                              <a:lnTo>
                                <a:pt x="1180" y="418"/>
                              </a:lnTo>
                              <a:lnTo>
                                <a:pt x="1181" y="418"/>
                              </a:lnTo>
                              <a:lnTo>
                                <a:pt x="1183" y="418"/>
                              </a:lnTo>
                              <a:lnTo>
                                <a:pt x="1184" y="418"/>
                              </a:lnTo>
                              <a:lnTo>
                                <a:pt x="1186" y="418"/>
                              </a:lnTo>
                              <a:lnTo>
                                <a:pt x="1187" y="418"/>
                              </a:lnTo>
                              <a:lnTo>
                                <a:pt x="1189" y="418"/>
                              </a:lnTo>
                              <a:lnTo>
                                <a:pt x="1190" y="418"/>
                              </a:lnTo>
                              <a:lnTo>
                                <a:pt x="1191" y="420"/>
                              </a:lnTo>
                              <a:lnTo>
                                <a:pt x="1193" y="420"/>
                              </a:lnTo>
                              <a:lnTo>
                                <a:pt x="1194" y="421"/>
                              </a:lnTo>
                              <a:lnTo>
                                <a:pt x="1196" y="423"/>
                              </a:lnTo>
                              <a:lnTo>
                                <a:pt x="1197" y="424"/>
                              </a:lnTo>
                              <a:lnTo>
                                <a:pt x="1199" y="426"/>
                              </a:lnTo>
                              <a:lnTo>
                                <a:pt x="1199" y="427"/>
                              </a:lnTo>
                              <a:lnTo>
                                <a:pt x="1200" y="428"/>
                              </a:lnTo>
                              <a:lnTo>
                                <a:pt x="1200" y="430"/>
                              </a:lnTo>
                              <a:lnTo>
                                <a:pt x="1201" y="430"/>
                              </a:lnTo>
                              <a:lnTo>
                                <a:pt x="1201" y="431"/>
                              </a:lnTo>
                              <a:lnTo>
                                <a:pt x="1201" y="433"/>
                              </a:lnTo>
                              <a:lnTo>
                                <a:pt x="1203" y="434"/>
                              </a:lnTo>
                              <a:lnTo>
                                <a:pt x="1203" y="436"/>
                              </a:lnTo>
                              <a:lnTo>
                                <a:pt x="1203" y="437"/>
                              </a:lnTo>
                              <a:lnTo>
                                <a:pt x="1203" y="439"/>
                              </a:lnTo>
                              <a:lnTo>
                                <a:pt x="1203" y="440"/>
                              </a:lnTo>
                              <a:lnTo>
                                <a:pt x="1204" y="441"/>
                              </a:lnTo>
                              <a:lnTo>
                                <a:pt x="1204" y="443"/>
                              </a:lnTo>
                              <a:lnTo>
                                <a:pt x="1204" y="444"/>
                              </a:lnTo>
                              <a:lnTo>
                                <a:pt x="1204" y="446"/>
                              </a:lnTo>
                              <a:lnTo>
                                <a:pt x="1204" y="447"/>
                              </a:lnTo>
                              <a:lnTo>
                                <a:pt x="1204" y="449"/>
                              </a:lnTo>
                              <a:lnTo>
                                <a:pt x="1204" y="450"/>
                              </a:lnTo>
                              <a:lnTo>
                                <a:pt x="1204" y="451"/>
                              </a:lnTo>
                              <a:lnTo>
                                <a:pt x="1204" y="541"/>
                              </a:lnTo>
                              <a:lnTo>
                                <a:pt x="1253" y="541"/>
                              </a:lnTo>
                              <a:lnTo>
                                <a:pt x="1253" y="437"/>
                              </a:lnTo>
                              <a:lnTo>
                                <a:pt x="1253" y="436"/>
                              </a:lnTo>
                              <a:lnTo>
                                <a:pt x="1253" y="434"/>
                              </a:lnTo>
                              <a:lnTo>
                                <a:pt x="1253" y="431"/>
                              </a:lnTo>
                              <a:lnTo>
                                <a:pt x="1253" y="430"/>
                              </a:lnTo>
                              <a:lnTo>
                                <a:pt x="1253" y="428"/>
                              </a:lnTo>
                              <a:lnTo>
                                <a:pt x="1253" y="426"/>
                              </a:lnTo>
                              <a:lnTo>
                                <a:pt x="1253" y="424"/>
                              </a:lnTo>
                              <a:lnTo>
                                <a:pt x="1253" y="423"/>
                              </a:lnTo>
                              <a:lnTo>
                                <a:pt x="1253" y="421"/>
                              </a:lnTo>
                              <a:lnTo>
                                <a:pt x="1253" y="420"/>
                              </a:lnTo>
                              <a:lnTo>
                                <a:pt x="1253" y="418"/>
                              </a:lnTo>
                              <a:lnTo>
                                <a:pt x="1252" y="415"/>
                              </a:lnTo>
                              <a:lnTo>
                                <a:pt x="1252" y="414"/>
                              </a:lnTo>
                              <a:lnTo>
                                <a:pt x="1252" y="413"/>
                              </a:lnTo>
                              <a:lnTo>
                                <a:pt x="1252" y="411"/>
                              </a:lnTo>
                              <a:lnTo>
                                <a:pt x="1252" y="410"/>
                              </a:lnTo>
                              <a:lnTo>
                                <a:pt x="1250" y="408"/>
                              </a:lnTo>
                              <a:lnTo>
                                <a:pt x="1250" y="407"/>
                              </a:lnTo>
                              <a:lnTo>
                                <a:pt x="1249" y="405"/>
                              </a:lnTo>
                              <a:lnTo>
                                <a:pt x="1249" y="404"/>
                              </a:lnTo>
                              <a:lnTo>
                                <a:pt x="1247" y="403"/>
                              </a:lnTo>
                              <a:lnTo>
                                <a:pt x="1247" y="401"/>
                              </a:lnTo>
                              <a:lnTo>
                                <a:pt x="1246" y="400"/>
                              </a:lnTo>
                              <a:lnTo>
                                <a:pt x="1246" y="398"/>
                              </a:lnTo>
                              <a:lnTo>
                                <a:pt x="1246" y="397"/>
                              </a:lnTo>
                              <a:lnTo>
                                <a:pt x="1245" y="397"/>
                              </a:lnTo>
                              <a:lnTo>
                                <a:pt x="1245" y="395"/>
                              </a:lnTo>
                              <a:lnTo>
                                <a:pt x="1243" y="394"/>
                              </a:lnTo>
                              <a:lnTo>
                                <a:pt x="1243" y="392"/>
                              </a:lnTo>
                              <a:lnTo>
                                <a:pt x="1242" y="391"/>
                              </a:lnTo>
                              <a:lnTo>
                                <a:pt x="1240" y="390"/>
                              </a:lnTo>
                              <a:lnTo>
                                <a:pt x="1239" y="388"/>
                              </a:lnTo>
                              <a:lnTo>
                                <a:pt x="1237" y="387"/>
                              </a:lnTo>
                              <a:lnTo>
                                <a:pt x="1236" y="387"/>
                              </a:lnTo>
                              <a:lnTo>
                                <a:pt x="1235" y="385"/>
                              </a:lnTo>
                              <a:lnTo>
                                <a:pt x="1233" y="384"/>
                              </a:lnTo>
                              <a:lnTo>
                                <a:pt x="1232" y="382"/>
                              </a:lnTo>
                              <a:lnTo>
                                <a:pt x="1230" y="381"/>
                              </a:lnTo>
                              <a:lnTo>
                                <a:pt x="1229" y="379"/>
                              </a:lnTo>
                              <a:lnTo>
                                <a:pt x="1227" y="379"/>
                              </a:lnTo>
                              <a:lnTo>
                                <a:pt x="1224" y="378"/>
                              </a:lnTo>
                              <a:lnTo>
                                <a:pt x="1223" y="377"/>
                              </a:lnTo>
                              <a:lnTo>
                                <a:pt x="1222" y="377"/>
                              </a:lnTo>
                              <a:lnTo>
                                <a:pt x="1220" y="375"/>
                              </a:lnTo>
                              <a:lnTo>
                                <a:pt x="1217" y="374"/>
                              </a:lnTo>
                              <a:lnTo>
                                <a:pt x="1216" y="374"/>
                              </a:lnTo>
                              <a:lnTo>
                                <a:pt x="1214" y="374"/>
                              </a:lnTo>
                              <a:lnTo>
                                <a:pt x="1212" y="372"/>
                              </a:lnTo>
                              <a:lnTo>
                                <a:pt x="1210" y="372"/>
                              </a:lnTo>
                              <a:lnTo>
                                <a:pt x="1207" y="372"/>
                              </a:lnTo>
                              <a:lnTo>
                                <a:pt x="1206" y="371"/>
                              </a:lnTo>
                              <a:lnTo>
                                <a:pt x="1204" y="371"/>
                              </a:lnTo>
                              <a:lnTo>
                                <a:pt x="1201" y="371"/>
                              </a:lnTo>
                              <a:lnTo>
                                <a:pt x="1200" y="371"/>
                              </a:lnTo>
                              <a:lnTo>
                                <a:pt x="1197" y="371"/>
                              </a:lnTo>
                              <a:lnTo>
                                <a:pt x="1196" y="371"/>
                              </a:lnTo>
                              <a:lnTo>
                                <a:pt x="1193" y="369"/>
                              </a:lnTo>
                              <a:lnTo>
                                <a:pt x="1191" y="371"/>
                              </a:lnTo>
                              <a:lnTo>
                                <a:pt x="1190" y="371"/>
                              </a:lnTo>
                              <a:lnTo>
                                <a:pt x="1189" y="371"/>
                              </a:lnTo>
                              <a:lnTo>
                                <a:pt x="1187" y="371"/>
                              </a:lnTo>
                              <a:lnTo>
                                <a:pt x="1186" y="371"/>
                              </a:lnTo>
                              <a:lnTo>
                                <a:pt x="1184" y="371"/>
                              </a:lnTo>
                              <a:lnTo>
                                <a:pt x="1183" y="371"/>
                              </a:lnTo>
                              <a:lnTo>
                                <a:pt x="1181" y="372"/>
                              </a:lnTo>
                              <a:lnTo>
                                <a:pt x="1180" y="372"/>
                              </a:lnTo>
                              <a:lnTo>
                                <a:pt x="1179" y="372"/>
                              </a:lnTo>
                              <a:lnTo>
                                <a:pt x="1177" y="372"/>
                              </a:lnTo>
                              <a:lnTo>
                                <a:pt x="1174" y="372"/>
                              </a:lnTo>
                              <a:lnTo>
                                <a:pt x="1174" y="374"/>
                              </a:lnTo>
                              <a:lnTo>
                                <a:pt x="1173" y="374"/>
                              </a:lnTo>
                              <a:lnTo>
                                <a:pt x="1171" y="374"/>
                              </a:lnTo>
                              <a:lnTo>
                                <a:pt x="1170" y="375"/>
                              </a:lnTo>
                              <a:lnTo>
                                <a:pt x="1168" y="375"/>
                              </a:lnTo>
                              <a:lnTo>
                                <a:pt x="1167" y="377"/>
                              </a:lnTo>
                              <a:lnTo>
                                <a:pt x="1166" y="377"/>
                              </a:lnTo>
                              <a:lnTo>
                                <a:pt x="1166" y="378"/>
                              </a:lnTo>
                              <a:lnTo>
                                <a:pt x="1164" y="378"/>
                              </a:lnTo>
                              <a:lnTo>
                                <a:pt x="1163" y="379"/>
                              </a:lnTo>
                              <a:lnTo>
                                <a:pt x="1161" y="379"/>
                              </a:lnTo>
                              <a:lnTo>
                                <a:pt x="1160" y="379"/>
                              </a:lnTo>
                              <a:lnTo>
                                <a:pt x="1160" y="381"/>
                              </a:lnTo>
                              <a:lnTo>
                                <a:pt x="1158" y="382"/>
                              </a:lnTo>
                              <a:lnTo>
                                <a:pt x="1157" y="382"/>
                              </a:lnTo>
                              <a:lnTo>
                                <a:pt x="1157" y="384"/>
                              </a:lnTo>
                              <a:lnTo>
                                <a:pt x="1156" y="385"/>
                              </a:lnTo>
                              <a:lnTo>
                                <a:pt x="1154" y="385"/>
                              </a:lnTo>
                              <a:lnTo>
                                <a:pt x="1153" y="387"/>
                              </a:lnTo>
                              <a:lnTo>
                                <a:pt x="1151" y="388"/>
                              </a:lnTo>
                              <a:lnTo>
                                <a:pt x="1151" y="390"/>
                              </a:lnTo>
                              <a:lnTo>
                                <a:pt x="1150" y="391"/>
                              </a:lnTo>
                              <a:lnTo>
                                <a:pt x="1148" y="392"/>
                              </a:lnTo>
                              <a:lnTo>
                                <a:pt x="1147" y="392"/>
                              </a:lnTo>
                              <a:lnTo>
                                <a:pt x="1147" y="375"/>
                              </a:lnTo>
                              <a:lnTo>
                                <a:pt x="1099" y="375"/>
                              </a:lnTo>
                              <a:lnTo>
                                <a:pt x="1099" y="541"/>
                              </a:lnTo>
                              <a:close/>
                              <a:moveTo>
                                <a:pt x="1457" y="375"/>
                              </a:moveTo>
                              <a:lnTo>
                                <a:pt x="1410" y="375"/>
                              </a:lnTo>
                              <a:lnTo>
                                <a:pt x="1410" y="392"/>
                              </a:lnTo>
                              <a:lnTo>
                                <a:pt x="1410" y="391"/>
                              </a:lnTo>
                              <a:lnTo>
                                <a:pt x="1408" y="390"/>
                              </a:lnTo>
                              <a:lnTo>
                                <a:pt x="1407" y="388"/>
                              </a:lnTo>
                              <a:lnTo>
                                <a:pt x="1405" y="387"/>
                              </a:lnTo>
                              <a:lnTo>
                                <a:pt x="1404" y="385"/>
                              </a:lnTo>
                              <a:lnTo>
                                <a:pt x="1403" y="384"/>
                              </a:lnTo>
                              <a:lnTo>
                                <a:pt x="1401" y="382"/>
                              </a:lnTo>
                              <a:lnTo>
                                <a:pt x="1400" y="381"/>
                              </a:lnTo>
                              <a:lnTo>
                                <a:pt x="1398" y="379"/>
                              </a:lnTo>
                              <a:lnTo>
                                <a:pt x="1395" y="378"/>
                              </a:lnTo>
                              <a:lnTo>
                                <a:pt x="1394" y="377"/>
                              </a:lnTo>
                              <a:lnTo>
                                <a:pt x="1391" y="375"/>
                              </a:lnTo>
                              <a:lnTo>
                                <a:pt x="1390" y="375"/>
                              </a:lnTo>
                              <a:lnTo>
                                <a:pt x="1387" y="374"/>
                              </a:lnTo>
                              <a:lnTo>
                                <a:pt x="1385" y="374"/>
                              </a:lnTo>
                              <a:lnTo>
                                <a:pt x="1383" y="372"/>
                              </a:lnTo>
                              <a:lnTo>
                                <a:pt x="1380" y="372"/>
                              </a:lnTo>
                              <a:lnTo>
                                <a:pt x="1378" y="371"/>
                              </a:lnTo>
                              <a:lnTo>
                                <a:pt x="1375" y="371"/>
                              </a:lnTo>
                              <a:lnTo>
                                <a:pt x="1372" y="371"/>
                              </a:lnTo>
                              <a:lnTo>
                                <a:pt x="1370" y="371"/>
                              </a:lnTo>
                              <a:lnTo>
                                <a:pt x="1367" y="371"/>
                              </a:lnTo>
                              <a:lnTo>
                                <a:pt x="1364" y="371"/>
                              </a:lnTo>
                              <a:lnTo>
                                <a:pt x="1360" y="369"/>
                              </a:lnTo>
                              <a:lnTo>
                                <a:pt x="1357" y="371"/>
                              </a:lnTo>
                              <a:lnTo>
                                <a:pt x="1354" y="371"/>
                              </a:lnTo>
                              <a:lnTo>
                                <a:pt x="1351" y="371"/>
                              </a:lnTo>
                              <a:lnTo>
                                <a:pt x="1348" y="371"/>
                              </a:lnTo>
                              <a:lnTo>
                                <a:pt x="1345" y="371"/>
                              </a:lnTo>
                              <a:lnTo>
                                <a:pt x="1342" y="372"/>
                              </a:lnTo>
                              <a:lnTo>
                                <a:pt x="1339" y="372"/>
                              </a:lnTo>
                              <a:lnTo>
                                <a:pt x="1337" y="374"/>
                              </a:lnTo>
                              <a:lnTo>
                                <a:pt x="1334" y="374"/>
                              </a:lnTo>
                              <a:lnTo>
                                <a:pt x="1331" y="375"/>
                              </a:lnTo>
                              <a:lnTo>
                                <a:pt x="1328" y="377"/>
                              </a:lnTo>
                              <a:lnTo>
                                <a:pt x="1325" y="377"/>
                              </a:lnTo>
                              <a:lnTo>
                                <a:pt x="1324" y="378"/>
                              </a:lnTo>
                              <a:lnTo>
                                <a:pt x="1321" y="379"/>
                              </a:lnTo>
                              <a:lnTo>
                                <a:pt x="1318" y="381"/>
                              </a:lnTo>
                              <a:lnTo>
                                <a:pt x="1316" y="382"/>
                              </a:lnTo>
                              <a:lnTo>
                                <a:pt x="1314" y="384"/>
                              </a:lnTo>
                              <a:lnTo>
                                <a:pt x="1312" y="385"/>
                              </a:lnTo>
                              <a:lnTo>
                                <a:pt x="1309" y="387"/>
                              </a:lnTo>
                              <a:lnTo>
                                <a:pt x="1308" y="388"/>
                              </a:lnTo>
                              <a:lnTo>
                                <a:pt x="1305" y="390"/>
                              </a:lnTo>
                              <a:lnTo>
                                <a:pt x="1303" y="391"/>
                              </a:lnTo>
                              <a:lnTo>
                                <a:pt x="1302" y="392"/>
                              </a:lnTo>
                              <a:lnTo>
                                <a:pt x="1299" y="394"/>
                              </a:lnTo>
                              <a:lnTo>
                                <a:pt x="1298" y="397"/>
                              </a:lnTo>
                              <a:lnTo>
                                <a:pt x="1296" y="400"/>
                              </a:lnTo>
                              <a:lnTo>
                                <a:pt x="1293" y="401"/>
                              </a:lnTo>
                              <a:lnTo>
                                <a:pt x="1292" y="404"/>
                              </a:lnTo>
                              <a:lnTo>
                                <a:pt x="1291" y="405"/>
                              </a:lnTo>
                              <a:lnTo>
                                <a:pt x="1289" y="408"/>
                              </a:lnTo>
                              <a:lnTo>
                                <a:pt x="1288" y="410"/>
                              </a:lnTo>
                              <a:lnTo>
                                <a:pt x="1286" y="413"/>
                              </a:lnTo>
                              <a:lnTo>
                                <a:pt x="1285" y="415"/>
                              </a:lnTo>
                              <a:lnTo>
                                <a:pt x="1283" y="418"/>
                              </a:lnTo>
                              <a:lnTo>
                                <a:pt x="1282" y="421"/>
                              </a:lnTo>
                              <a:lnTo>
                                <a:pt x="1281" y="423"/>
                              </a:lnTo>
                              <a:lnTo>
                                <a:pt x="1281" y="426"/>
                              </a:lnTo>
                              <a:lnTo>
                                <a:pt x="1279" y="428"/>
                              </a:lnTo>
                              <a:lnTo>
                                <a:pt x="1279" y="431"/>
                              </a:lnTo>
                              <a:lnTo>
                                <a:pt x="1278" y="434"/>
                              </a:lnTo>
                              <a:lnTo>
                                <a:pt x="1278" y="437"/>
                              </a:lnTo>
                              <a:lnTo>
                                <a:pt x="1276" y="440"/>
                              </a:lnTo>
                              <a:lnTo>
                                <a:pt x="1276" y="443"/>
                              </a:lnTo>
                              <a:lnTo>
                                <a:pt x="1276" y="447"/>
                              </a:lnTo>
                              <a:lnTo>
                                <a:pt x="1276" y="450"/>
                              </a:lnTo>
                              <a:lnTo>
                                <a:pt x="1276" y="453"/>
                              </a:lnTo>
                              <a:lnTo>
                                <a:pt x="1276" y="456"/>
                              </a:lnTo>
                              <a:lnTo>
                                <a:pt x="1275" y="459"/>
                              </a:lnTo>
                              <a:lnTo>
                                <a:pt x="1276" y="463"/>
                              </a:lnTo>
                              <a:lnTo>
                                <a:pt x="1276" y="466"/>
                              </a:lnTo>
                              <a:lnTo>
                                <a:pt x="1276" y="469"/>
                              </a:lnTo>
                              <a:lnTo>
                                <a:pt x="1276" y="472"/>
                              </a:lnTo>
                              <a:lnTo>
                                <a:pt x="1276" y="474"/>
                              </a:lnTo>
                              <a:lnTo>
                                <a:pt x="1276" y="477"/>
                              </a:lnTo>
                              <a:lnTo>
                                <a:pt x="1278" y="480"/>
                              </a:lnTo>
                              <a:lnTo>
                                <a:pt x="1278" y="483"/>
                              </a:lnTo>
                              <a:lnTo>
                                <a:pt x="1279" y="486"/>
                              </a:lnTo>
                              <a:lnTo>
                                <a:pt x="1279" y="489"/>
                              </a:lnTo>
                              <a:lnTo>
                                <a:pt x="1281" y="492"/>
                              </a:lnTo>
                              <a:lnTo>
                                <a:pt x="1281" y="495"/>
                              </a:lnTo>
                              <a:lnTo>
                                <a:pt x="1282" y="498"/>
                              </a:lnTo>
                              <a:lnTo>
                                <a:pt x="1283" y="500"/>
                              </a:lnTo>
                              <a:lnTo>
                                <a:pt x="1285" y="503"/>
                              </a:lnTo>
                              <a:lnTo>
                                <a:pt x="1286" y="505"/>
                              </a:lnTo>
                              <a:lnTo>
                                <a:pt x="1288" y="508"/>
                              </a:lnTo>
                              <a:lnTo>
                                <a:pt x="1289" y="510"/>
                              </a:lnTo>
                              <a:lnTo>
                                <a:pt x="1291" y="512"/>
                              </a:lnTo>
                              <a:lnTo>
                                <a:pt x="1292" y="515"/>
                              </a:lnTo>
                              <a:lnTo>
                                <a:pt x="1293" y="516"/>
                              </a:lnTo>
                              <a:lnTo>
                                <a:pt x="1295" y="519"/>
                              </a:lnTo>
                              <a:lnTo>
                                <a:pt x="1296" y="521"/>
                              </a:lnTo>
                              <a:lnTo>
                                <a:pt x="1298" y="522"/>
                              </a:lnTo>
                              <a:lnTo>
                                <a:pt x="1301" y="525"/>
                              </a:lnTo>
                              <a:lnTo>
                                <a:pt x="1302" y="526"/>
                              </a:lnTo>
                              <a:lnTo>
                                <a:pt x="1303" y="529"/>
                              </a:lnTo>
                              <a:lnTo>
                                <a:pt x="1306" y="531"/>
                              </a:lnTo>
                              <a:lnTo>
                                <a:pt x="1308" y="532"/>
                              </a:lnTo>
                              <a:lnTo>
                                <a:pt x="1311" y="534"/>
                              </a:lnTo>
                              <a:lnTo>
                                <a:pt x="1312" y="535"/>
                              </a:lnTo>
                              <a:lnTo>
                                <a:pt x="1315" y="536"/>
                              </a:lnTo>
                              <a:lnTo>
                                <a:pt x="1318" y="538"/>
                              </a:lnTo>
                              <a:lnTo>
                                <a:pt x="1321" y="539"/>
                              </a:lnTo>
                              <a:lnTo>
                                <a:pt x="1324" y="541"/>
                              </a:lnTo>
                              <a:lnTo>
                                <a:pt x="1325" y="541"/>
                              </a:lnTo>
                              <a:lnTo>
                                <a:pt x="1328" y="542"/>
                              </a:lnTo>
                              <a:lnTo>
                                <a:pt x="1331" y="542"/>
                              </a:lnTo>
                              <a:lnTo>
                                <a:pt x="1334" y="544"/>
                              </a:lnTo>
                              <a:lnTo>
                                <a:pt x="1337" y="544"/>
                              </a:lnTo>
                              <a:lnTo>
                                <a:pt x="1339" y="545"/>
                              </a:lnTo>
                              <a:lnTo>
                                <a:pt x="1342" y="545"/>
                              </a:lnTo>
                              <a:lnTo>
                                <a:pt x="1345" y="546"/>
                              </a:lnTo>
                              <a:lnTo>
                                <a:pt x="1348" y="546"/>
                              </a:lnTo>
                              <a:lnTo>
                                <a:pt x="1351" y="546"/>
                              </a:lnTo>
                              <a:lnTo>
                                <a:pt x="1354" y="546"/>
                              </a:lnTo>
                              <a:lnTo>
                                <a:pt x="1357" y="546"/>
                              </a:lnTo>
                              <a:lnTo>
                                <a:pt x="1358" y="546"/>
                              </a:lnTo>
                              <a:lnTo>
                                <a:pt x="1362" y="546"/>
                              </a:lnTo>
                              <a:lnTo>
                                <a:pt x="1365" y="546"/>
                              </a:lnTo>
                              <a:lnTo>
                                <a:pt x="1368" y="546"/>
                              </a:lnTo>
                              <a:lnTo>
                                <a:pt x="1372" y="546"/>
                              </a:lnTo>
                              <a:lnTo>
                                <a:pt x="1375" y="546"/>
                              </a:lnTo>
                              <a:lnTo>
                                <a:pt x="1377" y="546"/>
                              </a:lnTo>
                              <a:lnTo>
                                <a:pt x="1380" y="545"/>
                              </a:lnTo>
                              <a:lnTo>
                                <a:pt x="1383" y="545"/>
                              </a:lnTo>
                              <a:lnTo>
                                <a:pt x="1385" y="544"/>
                              </a:lnTo>
                              <a:lnTo>
                                <a:pt x="1387" y="544"/>
                              </a:lnTo>
                              <a:lnTo>
                                <a:pt x="1390" y="542"/>
                              </a:lnTo>
                              <a:lnTo>
                                <a:pt x="1391" y="541"/>
                              </a:lnTo>
                              <a:lnTo>
                                <a:pt x="1394" y="541"/>
                              </a:lnTo>
                              <a:lnTo>
                                <a:pt x="1395" y="539"/>
                              </a:lnTo>
                              <a:lnTo>
                                <a:pt x="1398" y="539"/>
                              </a:lnTo>
                              <a:lnTo>
                                <a:pt x="1400" y="538"/>
                              </a:lnTo>
                              <a:lnTo>
                                <a:pt x="1401" y="536"/>
                              </a:lnTo>
                              <a:lnTo>
                                <a:pt x="1403" y="535"/>
                              </a:lnTo>
                              <a:lnTo>
                                <a:pt x="1404" y="534"/>
                              </a:lnTo>
                              <a:lnTo>
                                <a:pt x="1405" y="532"/>
                              </a:lnTo>
                              <a:lnTo>
                                <a:pt x="1407" y="531"/>
                              </a:lnTo>
                              <a:lnTo>
                                <a:pt x="1408" y="528"/>
                              </a:lnTo>
                              <a:lnTo>
                                <a:pt x="1410" y="526"/>
                              </a:lnTo>
                              <a:lnTo>
                                <a:pt x="1410" y="523"/>
                              </a:lnTo>
                              <a:lnTo>
                                <a:pt x="1410" y="541"/>
                              </a:lnTo>
                              <a:lnTo>
                                <a:pt x="1457" y="541"/>
                              </a:lnTo>
                              <a:lnTo>
                                <a:pt x="1457" y="375"/>
                              </a:lnTo>
                              <a:close/>
                              <a:moveTo>
                                <a:pt x="1365" y="417"/>
                              </a:moveTo>
                              <a:lnTo>
                                <a:pt x="1368" y="418"/>
                              </a:lnTo>
                              <a:lnTo>
                                <a:pt x="1370" y="418"/>
                              </a:lnTo>
                              <a:lnTo>
                                <a:pt x="1372" y="418"/>
                              </a:lnTo>
                              <a:lnTo>
                                <a:pt x="1374" y="418"/>
                              </a:lnTo>
                              <a:lnTo>
                                <a:pt x="1375" y="418"/>
                              </a:lnTo>
                              <a:lnTo>
                                <a:pt x="1378" y="418"/>
                              </a:lnTo>
                              <a:lnTo>
                                <a:pt x="1380" y="420"/>
                              </a:lnTo>
                              <a:lnTo>
                                <a:pt x="1381" y="420"/>
                              </a:lnTo>
                              <a:lnTo>
                                <a:pt x="1383" y="421"/>
                              </a:lnTo>
                              <a:lnTo>
                                <a:pt x="1384" y="421"/>
                              </a:lnTo>
                              <a:lnTo>
                                <a:pt x="1385" y="423"/>
                              </a:lnTo>
                              <a:lnTo>
                                <a:pt x="1387" y="423"/>
                              </a:lnTo>
                              <a:lnTo>
                                <a:pt x="1390" y="424"/>
                              </a:lnTo>
                              <a:lnTo>
                                <a:pt x="1391" y="426"/>
                              </a:lnTo>
                              <a:lnTo>
                                <a:pt x="1393" y="426"/>
                              </a:lnTo>
                              <a:lnTo>
                                <a:pt x="1394" y="427"/>
                              </a:lnTo>
                              <a:lnTo>
                                <a:pt x="1395" y="428"/>
                              </a:lnTo>
                              <a:lnTo>
                                <a:pt x="1397" y="428"/>
                              </a:lnTo>
                              <a:lnTo>
                                <a:pt x="1398" y="430"/>
                              </a:lnTo>
                              <a:lnTo>
                                <a:pt x="1398" y="431"/>
                              </a:lnTo>
                              <a:lnTo>
                                <a:pt x="1400" y="433"/>
                              </a:lnTo>
                              <a:lnTo>
                                <a:pt x="1401" y="434"/>
                              </a:lnTo>
                              <a:lnTo>
                                <a:pt x="1403" y="436"/>
                              </a:lnTo>
                              <a:lnTo>
                                <a:pt x="1403" y="437"/>
                              </a:lnTo>
                              <a:lnTo>
                                <a:pt x="1404" y="440"/>
                              </a:lnTo>
                              <a:lnTo>
                                <a:pt x="1404" y="441"/>
                              </a:lnTo>
                              <a:lnTo>
                                <a:pt x="1405" y="443"/>
                              </a:lnTo>
                              <a:lnTo>
                                <a:pt x="1405" y="444"/>
                              </a:lnTo>
                              <a:lnTo>
                                <a:pt x="1405" y="446"/>
                              </a:lnTo>
                              <a:lnTo>
                                <a:pt x="1407" y="447"/>
                              </a:lnTo>
                              <a:lnTo>
                                <a:pt x="1407" y="450"/>
                              </a:lnTo>
                              <a:lnTo>
                                <a:pt x="1407" y="451"/>
                              </a:lnTo>
                              <a:lnTo>
                                <a:pt x="1407" y="453"/>
                              </a:lnTo>
                              <a:lnTo>
                                <a:pt x="1407" y="456"/>
                              </a:lnTo>
                              <a:lnTo>
                                <a:pt x="1407" y="457"/>
                              </a:lnTo>
                              <a:lnTo>
                                <a:pt x="1407" y="459"/>
                              </a:lnTo>
                              <a:lnTo>
                                <a:pt x="1407" y="462"/>
                              </a:lnTo>
                              <a:lnTo>
                                <a:pt x="1407" y="463"/>
                              </a:lnTo>
                              <a:lnTo>
                                <a:pt x="1407" y="464"/>
                              </a:lnTo>
                              <a:lnTo>
                                <a:pt x="1407" y="467"/>
                              </a:lnTo>
                              <a:lnTo>
                                <a:pt x="1407" y="469"/>
                              </a:lnTo>
                              <a:lnTo>
                                <a:pt x="1407" y="470"/>
                              </a:lnTo>
                              <a:lnTo>
                                <a:pt x="1405" y="472"/>
                              </a:lnTo>
                              <a:lnTo>
                                <a:pt x="1405" y="473"/>
                              </a:lnTo>
                              <a:lnTo>
                                <a:pt x="1405" y="476"/>
                              </a:lnTo>
                              <a:lnTo>
                                <a:pt x="1404" y="477"/>
                              </a:lnTo>
                              <a:lnTo>
                                <a:pt x="1404" y="479"/>
                              </a:lnTo>
                              <a:lnTo>
                                <a:pt x="1403" y="480"/>
                              </a:lnTo>
                              <a:lnTo>
                                <a:pt x="1403" y="482"/>
                              </a:lnTo>
                              <a:lnTo>
                                <a:pt x="1401" y="483"/>
                              </a:lnTo>
                              <a:lnTo>
                                <a:pt x="1400" y="485"/>
                              </a:lnTo>
                              <a:lnTo>
                                <a:pt x="1398" y="486"/>
                              </a:lnTo>
                              <a:lnTo>
                                <a:pt x="1398" y="487"/>
                              </a:lnTo>
                              <a:lnTo>
                                <a:pt x="1397" y="489"/>
                              </a:lnTo>
                              <a:lnTo>
                                <a:pt x="1395" y="490"/>
                              </a:lnTo>
                              <a:lnTo>
                                <a:pt x="1394" y="492"/>
                              </a:lnTo>
                              <a:lnTo>
                                <a:pt x="1393" y="493"/>
                              </a:lnTo>
                              <a:lnTo>
                                <a:pt x="1391" y="493"/>
                              </a:lnTo>
                              <a:lnTo>
                                <a:pt x="1390" y="495"/>
                              </a:lnTo>
                              <a:lnTo>
                                <a:pt x="1387" y="495"/>
                              </a:lnTo>
                              <a:lnTo>
                                <a:pt x="1385" y="496"/>
                              </a:lnTo>
                              <a:lnTo>
                                <a:pt x="1384" y="498"/>
                              </a:lnTo>
                              <a:lnTo>
                                <a:pt x="1383" y="498"/>
                              </a:lnTo>
                              <a:lnTo>
                                <a:pt x="1381" y="499"/>
                              </a:lnTo>
                              <a:lnTo>
                                <a:pt x="1380" y="499"/>
                              </a:lnTo>
                              <a:lnTo>
                                <a:pt x="1378" y="500"/>
                              </a:lnTo>
                              <a:lnTo>
                                <a:pt x="1375" y="500"/>
                              </a:lnTo>
                              <a:lnTo>
                                <a:pt x="1374" y="500"/>
                              </a:lnTo>
                              <a:lnTo>
                                <a:pt x="1372" y="500"/>
                              </a:lnTo>
                              <a:lnTo>
                                <a:pt x="1370" y="500"/>
                              </a:lnTo>
                              <a:lnTo>
                                <a:pt x="1368" y="500"/>
                              </a:lnTo>
                              <a:lnTo>
                                <a:pt x="1365" y="500"/>
                              </a:lnTo>
                              <a:lnTo>
                                <a:pt x="1364" y="500"/>
                              </a:lnTo>
                              <a:lnTo>
                                <a:pt x="1362" y="500"/>
                              </a:lnTo>
                              <a:lnTo>
                                <a:pt x="1361" y="500"/>
                              </a:lnTo>
                              <a:lnTo>
                                <a:pt x="1360" y="500"/>
                              </a:lnTo>
                              <a:lnTo>
                                <a:pt x="1357" y="500"/>
                              </a:lnTo>
                              <a:lnTo>
                                <a:pt x="1355" y="500"/>
                              </a:lnTo>
                              <a:lnTo>
                                <a:pt x="1354" y="499"/>
                              </a:lnTo>
                              <a:lnTo>
                                <a:pt x="1352" y="499"/>
                              </a:lnTo>
                              <a:lnTo>
                                <a:pt x="1351" y="498"/>
                              </a:lnTo>
                              <a:lnTo>
                                <a:pt x="1349" y="498"/>
                              </a:lnTo>
                              <a:lnTo>
                                <a:pt x="1348" y="496"/>
                              </a:lnTo>
                              <a:lnTo>
                                <a:pt x="1345" y="495"/>
                              </a:lnTo>
                              <a:lnTo>
                                <a:pt x="1344" y="495"/>
                              </a:lnTo>
                              <a:lnTo>
                                <a:pt x="1342" y="493"/>
                              </a:lnTo>
                              <a:lnTo>
                                <a:pt x="1341" y="493"/>
                              </a:lnTo>
                              <a:lnTo>
                                <a:pt x="1339" y="492"/>
                              </a:lnTo>
                              <a:lnTo>
                                <a:pt x="1338" y="490"/>
                              </a:lnTo>
                              <a:lnTo>
                                <a:pt x="1337" y="489"/>
                              </a:lnTo>
                              <a:lnTo>
                                <a:pt x="1335" y="487"/>
                              </a:lnTo>
                              <a:lnTo>
                                <a:pt x="1335" y="486"/>
                              </a:lnTo>
                              <a:lnTo>
                                <a:pt x="1334" y="485"/>
                              </a:lnTo>
                              <a:lnTo>
                                <a:pt x="1332" y="483"/>
                              </a:lnTo>
                              <a:lnTo>
                                <a:pt x="1331" y="482"/>
                              </a:lnTo>
                              <a:lnTo>
                                <a:pt x="1329" y="480"/>
                              </a:lnTo>
                              <a:lnTo>
                                <a:pt x="1329" y="479"/>
                              </a:lnTo>
                              <a:lnTo>
                                <a:pt x="1329" y="477"/>
                              </a:lnTo>
                              <a:lnTo>
                                <a:pt x="1328" y="476"/>
                              </a:lnTo>
                              <a:lnTo>
                                <a:pt x="1328" y="474"/>
                              </a:lnTo>
                              <a:lnTo>
                                <a:pt x="1326" y="472"/>
                              </a:lnTo>
                              <a:lnTo>
                                <a:pt x="1326" y="470"/>
                              </a:lnTo>
                              <a:lnTo>
                                <a:pt x="1325" y="469"/>
                              </a:lnTo>
                              <a:lnTo>
                                <a:pt x="1325" y="466"/>
                              </a:lnTo>
                              <a:lnTo>
                                <a:pt x="1325" y="464"/>
                              </a:lnTo>
                              <a:lnTo>
                                <a:pt x="1325" y="463"/>
                              </a:lnTo>
                              <a:lnTo>
                                <a:pt x="1325" y="462"/>
                              </a:lnTo>
                              <a:lnTo>
                                <a:pt x="1324" y="459"/>
                              </a:lnTo>
                              <a:lnTo>
                                <a:pt x="1325" y="457"/>
                              </a:lnTo>
                              <a:lnTo>
                                <a:pt x="1325" y="456"/>
                              </a:lnTo>
                              <a:lnTo>
                                <a:pt x="1325" y="453"/>
                              </a:lnTo>
                              <a:lnTo>
                                <a:pt x="1325" y="451"/>
                              </a:lnTo>
                              <a:lnTo>
                                <a:pt x="1325" y="450"/>
                              </a:lnTo>
                              <a:lnTo>
                                <a:pt x="1326" y="447"/>
                              </a:lnTo>
                              <a:lnTo>
                                <a:pt x="1326" y="446"/>
                              </a:lnTo>
                              <a:lnTo>
                                <a:pt x="1328" y="444"/>
                              </a:lnTo>
                              <a:lnTo>
                                <a:pt x="1328" y="443"/>
                              </a:lnTo>
                              <a:lnTo>
                                <a:pt x="1329" y="441"/>
                              </a:lnTo>
                              <a:lnTo>
                                <a:pt x="1329" y="440"/>
                              </a:lnTo>
                              <a:lnTo>
                                <a:pt x="1329" y="437"/>
                              </a:lnTo>
                              <a:lnTo>
                                <a:pt x="1331" y="436"/>
                              </a:lnTo>
                              <a:lnTo>
                                <a:pt x="1332" y="434"/>
                              </a:lnTo>
                              <a:lnTo>
                                <a:pt x="1334" y="433"/>
                              </a:lnTo>
                              <a:lnTo>
                                <a:pt x="1335" y="431"/>
                              </a:lnTo>
                              <a:lnTo>
                                <a:pt x="1335" y="430"/>
                              </a:lnTo>
                              <a:lnTo>
                                <a:pt x="1337" y="428"/>
                              </a:lnTo>
                              <a:lnTo>
                                <a:pt x="1338" y="428"/>
                              </a:lnTo>
                              <a:lnTo>
                                <a:pt x="1339" y="427"/>
                              </a:lnTo>
                              <a:lnTo>
                                <a:pt x="1341" y="426"/>
                              </a:lnTo>
                              <a:lnTo>
                                <a:pt x="1342" y="426"/>
                              </a:lnTo>
                              <a:lnTo>
                                <a:pt x="1344" y="424"/>
                              </a:lnTo>
                              <a:lnTo>
                                <a:pt x="1345" y="423"/>
                              </a:lnTo>
                              <a:lnTo>
                                <a:pt x="1348" y="423"/>
                              </a:lnTo>
                              <a:lnTo>
                                <a:pt x="1349" y="421"/>
                              </a:lnTo>
                              <a:lnTo>
                                <a:pt x="1351" y="421"/>
                              </a:lnTo>
                              <a:lnTo>
                                <a:pt x="1352" y="420"/>
                              </a:lnTo>
                              <a:lnTo>
                                <a:pt x="1354" y="420"/>
                              </a:lnTo>
                              <a:lnTo>
                                <a:pt x="1355" y="418"/>
                              </a:lnTo>
                              <a:lnTo>
                                <a:pt x="1357" y="418"/>
                              </a:lnTo>
                              <a:lnTo>
                                <a:pt x="1360" y="418"/>
                              </a:lnTo>
                              <a:lnTo>
                                <a:pt x="1361" y="418"/>
                              </a:lnTo>
                              <a:lnTo>
                                <a:pt x="1362" y="418"/>
                              </a:lnTo>
                              <a:lnTo>
                                <a:pt x="1364" y="418"/>
                              </a:lnTo>
                              <a:lnTo>
                                <a:pt x="1365" y="417"/>
                              </a:lnTo>
                              <a:close/>
                              <a:moveTo>
                                <a:pt x="1663" y="375"/>
                              </a:moveTo>
                              <a:lnTo>
                                <a:pt x="1615" y="375"/>
                              </a:lnTo>
                              <a:lnTo>
                                <a:pt x="1615" y="391"/>
                              </a:lnTo>
                              <a:lnTo>
                                <a:pt x="1614" y="390"/>
                              </a:lnTo>
                              <a:lnTo>
                                <a:pt x="1612" y="388"/>
                              </a:lnTo>
                              <a:lnTo>
                                <a:pt x="1611" y="387"/>
                              </a:lnTo>
                              <a:lnTo>
                                <a:pt x="1610" y="385"/>
                              </a:lnTo>
                              <a:lnTo>
                                <a:pt x="1608" y="384"/>
                              </a:lnTo>
                              <a:lnTo>
                                <a:pt x="1607" y="382"/>
                              </a:lnTo>
                              <a:lnTo>
                                <a:pt x="1605" y="381"/>
                              </a:lnTo>
                              <a:lnTo>
                                <a:pt x="1602" y="379"/>
                              </a:lnTo>
                              <a:lnTo>
                                <a:pt x="1601" y="378"/>
                              </a:lnTo>
                              <a:lnTo>
                                <a:pt x="1599" y="378"/>
                              </a:lnTo>
                              <a:lnTo>
                                <a:pt x="1598" y="377"/>
                              </a:lnTo>
                              <a:lnTo>
                                <a:pt x="1595" y="375"/>
                              </a:lnTo>
                              <a:lnTo>
                                <a:pt x="1594" y="375"/>
                              </a:lnTo>
                              <a:lnTo>
                                <a:pt x="1591" y="374"/>
                              </a:lnTo>
                              <a:lnTo>
                                <a:pt x="1589" y="374"/>
                              </a:lnTo>
                              <a:lnTo>
                                <a:pt x="1587" y="372"/>
                              </a:lnTo>
                              <a:lnTo>
                                <a:pt x="1585" y="372"/>
                              </a:lnTo>
                              <a:lnTo>
                                <a:pt x="1582" y="371"/>
                              </a:lnTo>
                              <a:lnTo>
                                <a:pt x="1581" y="371"/>
                              </a:lnTo>
                              <a:lnTo>
                                <a:pt x="1578" y="371"/>
                              </a:lnTo>
                              <a:lnTo>
                                <a:pt x="1575" y="371"/>
                              </a:lnTo>
                              <a:lnTo>
                                <a:pt x="1572" y="371"/>
                              </a:lnTo>
                              <a:lnTo>
                                <a:pt x="1569" y="371"/>
                              </a:lnTo>
                              <a:lnTo>
                                <a:pt x="1566" y="369"/>
                              </a:lnTo>
                              <a:lnTo>
                                <a:pt x="1565" y="371"/>
                              </a:lnTo>
                              <a:lnTo>
                                <a:pt x="1562" y="371"/>
                              </a:lnTo>
                              <a:lnTo>
                                <a:pt x="1559" y="371"/>
                              </a:lnTo>
                              <a:lnTo>
                                <a:pt x="1556" y="371"/>
                              </a:lnTo>
                              <a:lnTo>
                                <a:pt x="1553" y="371"/>
                              </a:lnTo>
                              <a:lnTo>
                                <a:pt x="1551" y="372"/>
                              </a:lnTo>
                              <a:lnTo>
                                <a:pt x="1548" y="372"/>
                              </a:lnTo>
                              <a:lnTo>
                                <a:pt x="1545" y="374"/>
                              </a:lnTo>
                              <a:lnTo>
                                <a:pt x="1542" y="374"/>
                              </a:lnTo>
                              <a:lnTo>
                                <a:pt x="1539" y="375"/>
                              </a:lnTo>
                              <a:lnTo>
                                <a:pt x="1536" y="377"/>
                              </a:lnTo>
                              <a:lnTo>
                                <a:pt x="1533" y="377"/>
                              </a:lnTo>
                              <a:lnTo>
                                <a:pt x="1532" y="378"/>
                              </a:lnTo>
                              <a:lnTo>
                                <a:pt x="1529" y="379"/>
                              </a:lnTo>
                              <a:lnTo>
                                <a:pt x="1526" y="381"/>
                              </a:lnTo>
                              <a:lnTo>
                                <a:pt x="1525" y="382"/>
                              </a:lnTo>
                              <a:lnTo>
                                <a:pt x="1522" y="384"/>
                              </a:lnTo>
                              <a:lnTo>
                                <a:pt x="1520" y="385"/>
                              </a:lnTo>
                              <a:lnTo>
                                <a:pt x="1518" y="387"/>
                              </a:lnTo>
                              <a:lnTo>
                                <a:pt x="1516" y="388"/>
                              </a:lnTo>
                              <a:lnTo>
                                <a:pt x="1513" y="390"/>
                              </a:lnTo>
                              <a:lnTo>
                                <a:pt x="1512" y="392"/>
                              </a:lnTo>
                              <a:lnTo>
                                <a:pt x="1509" y="394"/>
                              </a:lnTo>
                              <a:lnTo>
                                <a:pt x="1506" y="395"/>
                              </a:lnTo>
                              <a:lnTo>
                                <a:pt x="1505" y="398"/>
                              </a:lnTo>
                              <a:lnTo>
                                <a:pt x="1503" y="401"/>
                              </a:lnTo>
                              <a:lnTo>
                                <a:pt x="1502" y="403"/>
                              </a:lnTo>
                              <a:lnTo>
                                <a:pt x="1500" y="405"/>
                              </a:lnTo>
                              <a:lnTo>
                                <a:pt x="1499" y="407"/>
                              </a:lnTo>
                              <a:lnTo>
                                <a:pt x="1497" y="410"/>
                              </a:lnTo>
                              <a:lnTo>
                                <a:pt x="1496" y="411"/>
                              </a:lnTo>
                              <a:lnTo>
                                <a:pt x="1495" y="414"/>
                              </a:lnTo>
                              <a:lnTo>
                                <a:pt x="1493" y="417"/>
                              </a:lnTo>
                              <a:lnTo>
                                <a:pt x="1492" y="420"/>
                              </a:lnTo>
                              <a:lnTo>
                                <a:pt x="1490" y="423"/>
                              </a:lnTo>
                              <a:lnTo>
                                <a:pt x="1489" y="424"/>
                              </a:lnTo>
                              <a:lnTo>
                                <a:pt x="1489" y="427"/>
                              </a:lnTo>
                              <a:lnTo>
                                <a:pt x="1487" y="430"/>
                              </a:lnTo>
                              <a:lnTo>
                                <a:pt x="1487" y="433"/>
                              </a:lnTo>
                              <a:lnTo>
                                <a:pt x="1486" y="436"/>
                              </a:lnTo>
                              <a:lnTo>
                                <a:pt x="1486" y="439"/>
                              </a:lnTo>
                              <a:lnTo>
                                <a:pt x="1485" y="441"/>
                              </a:lnTo>
                              <a:lnTo>
                                <a:pt x="1485" y="444"/>
                              </a:lnTo>
                              <a:lnTo>
                                <a:pt x="1485" y="449"/>
                              </a:lnTo>
                              <a:lnTo>
                                <a:pt x="1485" y="451"/>
                              </a:lnTo>
                              <a:lnTo>
                                <a:pt x="1485" y="454"/>
                              </a:lnTo>
                              <a:lnTo>
                                <a:pt x="1485" y="457"/>
                              </a:lnTo>
                              <a:lnTo>
                                <a:pt x="1483" y="460"/>
                              </a:lnTo>
                              <a:lnTo>
                                <a:pt x="1485" y="463"/>
                              </a:lnTo>
                              <a:lnTo>
                                <a:pt x="1485" y="466"/>
                              </a:lnTo>
                              <a:lnTo>
                                <a:pt x="1485" y="469"/>
                              </a:lnTo>
                              <a:lnTo>
                                <a:pt x="1485" y="472"/>
                              </a:lnTo>
                              <a:lnTo>
                                <a:pt x="1485" y="474"/>
                              </a:lnTo>
                              <a:lnTo>
                                <a:pt x="1485" y="477"/>
                              </a:lnTo>
                              <a:lnTo>
                                <a:pt x="1486" y="480"/>
                              </a:lnTo>
                              <a:lnTo>
                                <a:pt x="1486" y="483"/>
                              </a:lnTo>
                              <a:lnTo>
                                <a:pt x="1487" y="486"/>
                              </a:lnTo>
                              <a:lnTo>
                                <a:pt x="1487" y="489"/>
                              </a:lnTo>
                              <a:lnTo>
                                <a:pt x="1489" y="492"/>
                              </a:lnTo>
                              <a:lnTo>
                                <a:pt x="1489" y="493"/>
                              </a:lnTo>
                              <a:lnTo>
                                <a:pt x="1490" y="496"/>
                              </a:lnTo>
                              <a:lnTo>
                                <a:pt x="1492" y="499"/>
                              </a:lnTo>
                              <a:lnTo>
                                <a:pt x="1493" y="502"/>
                              </a:lnTo>
                              <a:lnTo>
                                <a:pt x="1495" y="505"/>
                              </a:lnTo>
                              <a:lnTo>
                                <a:pt x="1496" y="508"/>
                              </a:lnTo>
                              <a:lnTo>
                                <a:pt x="1497" y="509"/>
                              </a:lnTo>
                              <a:lnTo>
                                <a:pt x="1499" y="512"/>
                              </a:lnTo>
                              <a:lnTo>
                                <a:pt x="1500" y="513"/>
                              </a:lnTo>
                              <a:lnTo>
                                <a:pt x="1502" y="516"/>
                              </a:lnTo>
                              <a:lnTo>
                                <a:pt x="1503" y="518"/>
                              </a:lnTo>
                              <a:lnTo>
                                <a:pt x="1505" y="521"/>
                              </a:lnTo>
                              <a:lnTo>
                                <a:pt x="1506" y="522"/>
                              </a:lnTo>
                              <a:lnTo>
                                <a:pt x="1509" y="525"/>
                              </a:lnTo>
                              <a:lnTo>
                                <a:pt x="1510" y="526"/>
                              </a:lnTo>
                              <a:lnTo>
                                <a:pt x="1512" y="528"/>
                              </a:lnTo>
                              <a:lnTo>
                                <a:pt x="1515" y="529"/>
                              </a:lnTo>
                              <a:lnTo>
                                <a:pt x="1516" y="531"/>
                              </a:lnTo>
                              <a:lnTo>
                                <a:pt x="1519" y="532"/>
                              </a:lnTo>
                              <a:lnTo>
                                <a:pt x="1520" y="534"/>
                              </a:lnTo>
                              <a:lnTo>
                                <a:pt x="1523" y="535"/>
                              </a:lnTo>
                              <a:lnTo>
                                <a:pt x="1525" y="536"/>
                              </a:lnTo>
                              <a:lnTo>
                                <a:pt x="1528" y="538"/>
                              </a:lnTo>
                              <a:lnTo>
                                <a:pt x="1530" y="539"/>
                              </a:lnTo>
                              <a:lnTo>
                                <a:pt x="1532" y="541"/>
                              </a:lnTo>
                              <a:lnTo>
                                <a:pt x="1535" y="542"/>
                              </a:lnTo>
                              <a:lnTo>
                                <a:pt x="1538" y="542"/>
                              </a:lnTo>
                              <a:lnTo>
                                <a:pt x="1539" y="544"/>
                              </a:lnTo>
                              <a:lnTo>
                                <a:pt x="1542" y="544"/>
                              </a:lnTo>
                              <a:lnTo>
                                <a:pt x="1545" y="545"/>
                              </a:lnTo>
                              <a:lnTo>
                                <a:pt x="1548" y="545"/>
                              </a:lnTo>
                              <a:lnTo>
                                <a:pt x="1549" y="546"/>
                              </a:lnTo>
                              <a:lnTo>
                                <a:pt x="1552" y="546"/>
                              </a:lnTo>
                              <a:lnTo>
                                <a:pt x="1555" y="546"/>
                              </a:lnTo>
                              <a:lnTo>
                                <a:pt x="1558" y="546"/>
                              </a:lnTo>
                              <a:lnTo>
                                <a:pt x="1561" y="546"/>
                              </a:lnTo>
                              <a:lnTo>
                                <a:pt x="1562" y="546"/>
                              </a:lnTo>
                              <a:lnTo>
                                <a:pt x="1565" y="546"/>
                              </a:lnTo>
                              <a:lnTo>
                                <a:pt x="1566" y="546"/>
                              </a:lnTo>
                              <a:lnTo>
                                <a:pt x="1568" y="546"/>
                              </a:lnTo>
                              <a:lnTo>
                                <a:pt x="1571" y="546"/>
                              </a:lnTo>
                              <a:lnTo>
                                <a:pt x="1572" y="546"/>
                              </a:lnTo>
                              <a:lnTo>
                                <a:pt x="1574" y="546"/>
                              </a:lnTo>
                              <a:lnTo>
                                <a:pt x="1575" y="546"/>
                              </a:lnTo>
                              <a:lnTo>
                                <a:pt x="1576" y="545"/>
                              </a:lnTo>
                              <a:lnTo>
                                <a:pt x="1579" y="545"/>
                              </a:lnTo>
                              <a:lnTo>
                                <a:pt x="1581" y="545"/>
                              </a:lnTo>
                              <a:lnTo>
                                <a:pt x="1582" y="545"/>
                              </a:lnTo>
                              <a:lnTo>
                                <a:pt x="1584" y="544"/>
                              </a:lnTo>
                              <a:lnTo>
                                <a:pt x="1587" y="544"/>
                              </a:lnTo>
                              <a:lnTo>
                                <a:pt x="1588" y="544"/>
                              </a:lnTo>
                              <a:lnTo>
                                <a:pt x="1589" y="542"/>
                              </a:lnTo>
                              <a:lnTo>
                                <a:pt x="1591" y="542"/>
                              </a:lnTo>
                              <a:lnTo>
                                <a:pt x="1592" y="541"/>
                              </a:lnTo>
                              <a:lnTo>
                                <a:pt x="1594" y="541"/>
                              </a:lnTo>
                              <a:lnTo>
                                <a:pt x="1595" y="539"/>
                              </a:lnTo>
                              <a:lnTo>
                                <a:pt x="1597" y="539"/>
                              </a:lnTo>
                              <a:lnTo>
                                <a:pt x="1598" y="538"/>
                              </a:lnTo>
                              <a:lnTo>
                                <a:pt x="1599" y="538"/>
                              </a:lnTo>
                              <a:lnTo>
                                <a:pt x="1601" y="536"/>
                              </a:lnTo>
                              <a:lnTo>
                                <a:pt x="1601" y="535"/>
                              </a:lnTo>
                              <a:lnTo>
                                <a:pt x="1602" y="535"/>
                              </a:lnTo>
                              <a:lnTo>
                                <a:pt x="1604" y="534"/>
                              </a:lnTo>
                              <a:lnTo>
                                <a:pt x="1605" y="534"/>
                              </a:lnTo>
                              <a:lnTo>
                                <a:pt x="1607" y="532"/>
                              </a:lnTo>
                              <a:lnTo>
                                <a:pt x="1608" y="532"/>
                              </a:lnTo>
                              <a:lnTo>
                                <a:pt x="1608" y="531"/>
                              </a:lnTo>
                              <a:lnTo>
                                <a:pt x="1610" y="529"/>
                              </a:lnTo>
                              <a:lnTo>
                                <a:pt x="1610" y="528"/>
                              </a:lnTo>
                              <a:lnTo>
                                <a:pt x="1611" y="528"/>
                              </a:lnTo>
                              <a:lnTo>
                                <a:pt x="1611" y="526"/>
                              </a:lnTo>
                              <a:lnTo>
                                <a:pt x="1612" y="525"/>
                              </a:lnTo>
                              <a:lnTo>
                                <a:pt x="1612" y="523"/>
                              </a:lnTo>
                              <a:lnTo>
                                <a:pt x="1612" y="529"/>
                              </a:lnTo>
                              <a:lnTo>
                                <a:pt x="1612" y="531"/>
                              </a:lnTo>
                              <a:lnTo>
                                <a:pt x="1612" y="532"/>
                              </a:lnTo>
                              <a:lnTo>
                                <a:pt x="1612" y="534"/>
                              </a:lnTo>
                              <a:lnTo>
                                <a:pt x="1612" y="535"/>
                              </a:lnTo>
                              <a:lnTo>
                                <a:pt x="1612" y="536"/>
                              </a:lnTo>
                              <a:lnTo>
                                <a:pt x="1612" y="538"/>
                              </a:lnTo>
                              <a:lnTo>
                                <a:pt x="1612" y="539"/>
                              </a:lnTo>
                              <a:lnTo>
                                <a:pt x="1612" y="541"/>
                              </a:lnTo>
                              <a:lnTo>
                                <a:pt x="1612" y="542"/>
                              </a:lnTo>
                              <a:lnTo>
                                <a:pt x="1612" y="544"/>
                              </a:lnTo>
                              <a:lnTo>
                                <a:pt x="1612" y="545"/>
                              </a:lnTo>
                              <a:lnTo>
                                <a:pt x="1611" y="545"/>
                              </a:lnTo>
                              <a:lnTo>
                                <a:pt x="1611" y="546"/>
                              </a:lnTo>
                              <a:lnTo>
                                <a:pt x="1611" y="548"/>
                              </a:lnTo>
                              <a:lnTo>
                                <a:pt x="1611" y="549"/>
                              </a:lnTo>
                              <a:lnTo>
                                <a:pt x="1610" y="551"/>
                              </a:lnTo>
                              <a:lnTo>
                                <a:pt x="1608" y="552"/>
                              </a:lnTo>
                              <a:lnTo>
                                <a:pt x="1608" y="554"/>
                              </a:lnTo>
                              <a:lnTo>
                                <a:pt x="1607" y="555"/>
                              </a:lnTo>
                              <a:lnTo>
                                <a:pt x="1607" y="557"/>
                              </a:lnTo>
                              <a:lnTo>
                                <a:pt x="1607" y="558"/>
                              </a:lnTo>
                              <a:lnTo>
                                <a:pt x="1605" y="558"/>
                              </a:lnTo>
                              <a:lnTo>
                                <a:pt x="1605" y="559"/>
                              </a:lnTo>
                              <a:lnTo>
                                <a:pt x="1604" y="561"/>
                              </a:lnTo>
                              <a:lnTo>
                                <a:pt x="1602" y="562"/>
                              </a:lnTo>
                              <a:lnTo>
                                <a:pt x="1601" y="562"/>
                              </a:lnTo>
                              <a:lnTo>
                                <a:pt x="1601" y="564"/>
                              </a:lnTo>
                              <a:lnTo>
                                <a:pt x="1599" y="565"/>
                              </a:lnTo>
                              <a:lnTo>
                                <a:pt x="1598" y="567"/>
                              </a:lnTo>
                              <a:lnTo>
                                <a:pt x="1597" y="567"/>
                              </a:lnTo>
                              <a:lnTo>
                                <a:pt x="1595" y="568"/>
                              </a:lnTo>
                              <a:lnTo>
                                <a:pt x="1594" y="568"/>
                              </a:lnTo>
                              <a:lnTo>
                                <a:pt x="1592" y="569"/>
                              </a:lnTo>
                              <a:lnTo>
                                <a:pt x="1591" y="569"/>
                              </a:lnTo>
                              <a:lnTo>
                                <a:pt x="1589" y="571"/>
                              </a:lnTo>
                              <a:lnTo>
                                <a:pt x="1588" y="571"/>
                              </a:lnTo>
                              <a:lnTo>
                                <a:pt x="1587" y="571"/>
                              </a:lnTo>
                              <a:lnTo>
                                <a:pt x="1585" y="571"/>
                              </a:lnTo>
                              <a:lnTo>
                                <a:pt x="1584" y="572"/>
                              </a:lnTo>
                              <a:lnTo>
                                <a:pt x="1582" y="572"/>
                              </a:lnTo>
                              <a:lnTo>
                                <a:pt x="1581" y="572"/>
                              </a:lnTo>
                              <a:lnTo>
                                <a:pt x="1579" y="572"/>
                              </a:lnTo>
                              <a:lnTo>
                                <a:pt x="1578" y="572"/>
                              </a:lnTo>
                              <a:lnTo>
                                <a:pt x="1576" y="572"/>
                              </a:lnTo>
                              <a:lnTo>
                                <a:pt x="1575" y="572"/>
                              </a:lnTo>
                              <a:lnTo>
                                <a:pt x="1572" y="572"/>
                              </a:lnTo>
                              <a:lnTo>
                                <a:pt x="1571" y="572"/>
                              </a:lnTo>
                              <a:lnTo>
                                <a:pt x="1569" y="572"/>
                              </a:lnTo>
                              <a:lnTo>
                                <a:pt x="1568" y="572"/>
                              </a:lnTo>
                              <a:lnTo>
                                <a:pt x="1566" y="572"/>
                              </a:lnTo>
                              <a:lnTo>
                                <a:pt x="1565" y="572"/>
                              </a:lnTo>
                              <a:lnTo>
                                <a:pt x="1564" y="572"/>
                              </a:lnTo>
                              <a:lnTo>
                                <a:pt x="1562" y="572"/>
                              </a:lnTo>
                              <a:lnTo>
                                <a:pt x="1561" y="571"/>
                              </a:lnTo>
                              <a:lnTo>
                                <a:pt x="1559" y="571"/>
                              </a:lnTo>
                              <a:lnTo>
                                <a:pt x="1558" y="571"/>
                              </a:lnTo>
                              <a:lnTo>
                                <a:pt x="1556" y="571"/>
                              </a:lnTo>
                              <a:lnTo>
                                <a:pt x="1553" y="569"/>
                              </a:lnTo>
                              <a:lnTo>
                                <a:pt x="1552" y="568"/>
                              </a:lnTo>
                              <a:lnTo>
                                <a:pt x="1551" y="568"/>
                              </a:lnTo>
                              <a:lnTo>
                                <a:pt x="1551" y="567"/>
                              </a:lnTo>
                              <a:lnTo>
                                <a:pt x="1549" y="565"/>
                              </a:lnTo>
                              <a:lnTo>
                                <a:pt x="1548" y="565"/>
                              </a:lnTo>
                              <a:lnTo>
                                <a:pt x="1546" y="564"/>
                              </a:lnTo>
                              <a:lnTo>
                                <a:pt x="1546" y="562"/>
                              </a:lnTo>
                              <a:lnTo>
                                <a:pt x="1545" y="561"/>
                              </a:lnTo>
                              <a:lnTo>
                                <a:pt x="1545" y="559"/>
                              </a:lnTo>
                              <a:lnTo>
                                <a:pt x="1543" y="558"/>
                              </a:lnTo>
                              <a:lnTo>
                                <a:pt x="1542" y="557"/>
                              </a:lnTo>
                              <a:lnTo>
                                <a:pt x="1486" y="557"/>
                              </a:lnTo>
                              <a:lnTo>
                                <a:pt x="1487" y="559"/>
                              </a:lnTo>
                              <a:lnTo>
                                <a:pt x="1487" y="561"/>
                              </a:lnTo>
                              <a:lnTo>
                                <a:pt x="1487" y="564"/>
                              </a:lnTo>
                              <a:lnTo>
                                <a:pt x="1489" y="565"/>
                              </a:lnTo>
                              <a:lnTo>
                                <a:pt x="1489" y="568"/>
                              </a:lnTo>
                              <a:lnTo>
                                <a:pt x="1490" y="569"/>
                              </a:lnTo>
                              <a:lnTo>
                                <a:pt x="1490" y="572"/>
                              </a:lnTo>
                              <a:lnTo>
                                <a:pt x="1492" y="574"/>
                              </a:lnTo>
                              <a:lnTo>
                                <a:pt x="1492" y="575"/>
                              </a:lnTo>
                              <a:lnTo>
                                <a:pt x="1493" y="577"/>
                              </a:lnTo>
                              <a:lnTo>
                                <a:pt x="1495" y="578"/>
                              </a:lnTo>
                              <a:lnTo>
                                <a:pt x="1495" y="580"/>
                              </a:lnTo>
                              <a:lnTo>
                                <a:pt x="1496" y="582"/>
                              </a:lnTo>
                              <a:lnTo>
                                <a:pt x="1497" y="584"/>
                              </a:lnTo>
                              <a:lnTo>
                                <a:pt x="1499" y="587"/>
                              </a:lnTo>
                              <a:lnTo>
                                <a:pt x="1500" y="588"/>
                              </a:lnTo>
                              <a:lnTo>
                                <a:pt x="1502" y="590"/>
                              </a:lnTo>
                              <a:lnTo>
                                <a:pt x="1503" y="591"/>
                              </a:lnTo>
                              <a:lnTo>
                                <a:pt x="1505" y="593"/>
                              </a:lnTo>
                              <a:lnTo>
                                <a:pt x="1506" y="594"/>
                              </a:lnTo>
                              <a:lnTo>
                                <a:pt x="1507" y="595"/>
                              </a:lnTo>
                              <a:lnTo>
                                <a:pt x="1509" y="597"/>
                              </a:lnTo>
                              <a:lnTo>
                                <a:pt x="1510" y="598"/>
                              </a:lnTo>
                              <a:lnTo>
                                <a:pt x="1512" y="598"/>
                              </a:lnTo>
                              <a:lnTo>
                                <a:pt x="1515" y="600"/>
                              </a:lnTo>
                              <a:lnTo>
                                <a:pt x="1516" y="601"/>
                              </a:lnTo>
                              <a:lnTo>
                                <a:pt x="1518" y="603"/>
                              </a:lnTo>
                              <a:lnTo>
                                <a:pt x="1520" y="604"/>
                              </a:lnTo>
                              <a:lnTo>
                                <a:pt x="1522" y="605"/>
                              </a:lnTo>
                              <a:lnTo>
                                <a:pt x="1525" y="607"/>
                              </a:lnTo>
                              <a:lnTo>
                                <a:pt x="1526" y="607"/>
                              </a:lnTo>
                              <a:lnTo>
                                <a:pt x="1529" y="608"/>
                              </a:lnTo>
                              <a:lnTo>
                                <a:pt x="1530" y="610"/>
                              </a:lnTo>
                              <a:lnTo>
                                <a:pt x="1533" y="610"/>
                              </a:lnTo>
                              <a:lnTo>
                                <a:pt x="1536" y="611"/>
                              </a:lnTo>
                              <a:lnTo>
                                <a:pt x="1538" y="611"/>
                              </a:lnTo>
                              <a:lnTo>
                                <a:pt x="1541" y="613"/>
                              </a:lnTo>
                              <a:lnTo>
                                <a:pt x="1543" y="613"/>
                              </a:lnTo>
                              <a:lnTo>
                                <a:pt x="1545" y="614"/>
                              </a:lnTo>
                              <a:lnTo>
                                <a:pt x="1548" y="614"/>
                              </a:lnTo>
                              <a:lnTo>
                                <a:pt x="1551" y="614"/>
                              </a:lnTo>
                              <a:lnTo>
                                <a:pt x="1552" y="616"/>
                              </a:lnTo>
                              <a:lnTo>
                                <a:pt x="1555" y="616"/>
                              </a:lnTo>
                              <a:lnTo>
                                <a:pt x="1558" y="616"/>
                              </a:lnTo>
                              <a:lnTo>
                                <a:pt x="1561" y="616"/>
                              </a:lnTo>
                              <a:lnTo>
                                <a:pt x="1564" y="616"/>
                              </a:lnTo>
                              <a:lnTo>
                                <a:pt x="1566" y="616"/>
                              </a:lnTo>
                              <a:lnTo>
                                <a:pt x="1568" y="616"/>
                              </a:lnTo>
                              <a:lnTo>
                                <a:pt x="1572" y="616"/>
                              </a:lnTo>
                              <a:lnTo>
                                <a:pt x="1575" y="616"/>
                              </a:lnTo>
                              <a:lnTo>
                                <a:pt x="1578" y="616"/>
                              </a:lnTo>
                              <a:lnTo>
                                <a:pt x="1581" y="616"/>
                              </a:lnTo>
                              <a:lnTo>
                                <a:pt x="1584" y="616"/>
                              </a:lnTo>
                              <a:lnTo>
                                <a:pt x="1587" y="614"/>
                              </a:lnTo>
                              <a:lnTo>
                                <a:pt x="1589" y="614"/>
                              </a:lnTo>
                              <a:lnTo>
                                <a:pt x="1592" y="613"/>
                              </a:lnTo>
                              <a:lnTo>
                                <a:pt x="1595" y="613"/>
                              </a:lnTo>
                              <a:lnTo>
                                <a:pt x="1598" y="611"/>
                              </a:lnTo>
                              <a:lnTo>
                                <a:pt x="1601" y="611"/>
                              </a:lnTo>
                              <a:lnTo>
                                <a:pt x="1602" y="610"/>
                              </a:lnTo>
                              <a:lnTo>
                                <a:pt x="1605" y="610"/>
                              </a:lnTo>
                              <a:lnTo>
                                <a:pt x="1608" y="608"/>
                              </a:lnTo>
                              <a:lnTo>
                                <a:pt x="1611" y="608"/>
                              </a:lnTo>
                              <a:lnTo>
                                <a:pt x="1614" y="607"/>
                              </a:lnTo>
                              <a:lnTo>
                                <a:pt x="1617" y="605"/>
                              </a:lnTo>
                              <a:lnTo>
                                <a:pt x="1618" y="605"/>
                              </a:lnTo>
                              <a:lnTo>
                                <a:pt x="1621" y="604"/>
                              </a:lnTo>
                              <a:lnTo>
                                <a:pt x="1622" y="603"/>
                              </a:lnTo>
                              <a:lnTo>
                                <a:pt x="1625" y="601"/>
                              </a:lnTo>
                              <a:lnTo>
                                <a:pt x="1627" y="600"/>
                              </a:lnTo>
                              <a:lnTo>
                                <a:pt x="1630" y="598"/>
                              </a:lnTo>
                              <a:lnTo>
                                <a:pt x="1631" y="597"/>
                              </a:lnTo>
                              <a:lnTo>
                                <a:pt x="1634" y="595"/>
                              </a:lnTo>
                              <a:lnTo>
                                <a:pt x="1635" y="594"/>
                              </a:lnTo>
                              <a:lnTo>
                                <a:pt x="1638" y="593"/>
                              </a:lnTo>
                              <a:lnTo>
                                <a:pt x="1640" y="591"/>
                              </a:lnTo>
                              <a:lnTo>
                                <a:pt x="1641" y="590"/>
                              </a:lnTo>
                              <a:lnTo>
                                <a:pt x="1644" y="588"/>
                              </a:lnTo>
                              <a:lnTo>
                                <a:pt x="1645" y="587"/>
                              </a:lnTo>
                              <a:lnTo>
                                <a:pt x="1647" y="585"/>
                              </a:lnTo>
                              <a:lnTo>
                                <a:pt x="1648" y="584"/>
                              </a:lnTo>
                              <a:lnTo>
                                <a:pt x="1650" y="581"/>
                              </a:lnTo>
                              <a:lnTo>
                                <a:pt x="1651" y="580"/>
                              </a:lnTo>
                              <a:lnTo>
                                <a:pt x="1651" y="577"/>
                              </a:lnTo>
                              <a:lnTo>
                                <a:pt x="1653" y="577"/>
                              </a:lnTo>
                              <a:lnTo>
                                <a:pt x="1653" y="575"/>
                              </a:lnTo>
                              <a:lnTo>
                                <a:pt x="1654" y="575"/>
                              </a:lnTo>
                              <a:lnTo>
                                <a:pt x="1654" y="574"/>
                              </a:lnTo>
                              <a:lnTo>
                                <a:pt x="1655" y="574"/>
                              </a:lnTo>
                              <a:lnTo>
                                <a:pt x="1655" y="572"/>
                              </a:lnTo>
                              <a:lnTo>
                                <a:pt x="1655" y="571"/>
                              </a:lnTo>
                              <a:lnTo>
                                <a:pt x="1657" y="571"/>
                              </a:lnTo>
                              <a:lnTo>
                                <a:pt x="1657" y="569"/>
                              </a:lnTo>
                              <a:lnTo>
                                <a:pt x="1657" y="568"/>
                              </a:lnTo>
                              <a:lnTo>
                                <a:pt x="1657" y="567"/>
                              </a:lnTo>
                              <a:lnTo>
                                <a:pt x="1658" y="567"/>
                              </a:lnTo>
                              <a:lnTo>
                                <a:pt x="1658" y="565"/>
                              </a:lnTo>
                              <a:lnTo>
                                <a:pt x="1658" y="564"/>
                              </a:lnTo>
                              <a:lnTo>
                                <a:pt x="1660" y="564"/>
                              </a:lnTo>
                              <a:lnTo>
                                <a:pt x="1660" y="562"/>
                              </a:lnTo>
                              <a:lnTo>
                                <a:pt x="1660" y="561"/>
                              </a:lnTo>
                              <a:lnTo>
                                <a:pt x="1660" y="559"/>
                              </a:lnTo>
                              <a:lnTo>
                                <a:pt x="1660" y="558"/>
                              </a:lnTo>
                              <a:lnTo>
                                <a:pt x="1660" y="557"/>
                              </a:lnTo>
                              <a:lnTo>
                                <a:pt x="1661" y="557"/>
                              </a:lnTo>
                              <a:lnTo>
                                <a:pt x="1661" y="555"/>
                              </a:lnTo>
                              <a:lnTo>
                                <a:pt x="1661" y="554"/>
                              </a:lnTo>
                              <a:lnTo>
                                <a:pt x="1661" y="552"/>
                              </a:lnTo>
                              <a:lnTo>
                                <a:pt x="1661" y="551"/>
                              </a:lnTo>
                              <a:lnTo>
                                <a:pt x="1663" y="549"/>
                              </a:lnTo>
                              <a:lnTo>
                                <a:pt x="1663" y="548"/>
                              </a:lnTo>
                              <a:lnTo>
                                <a:pt x="1663" y="546"/>
                              </a:lnTo>
                              <a:lnTo>
                                <a:pt x="1663" y="545"/>
                              </a:lnTo>
                              <a:lnTo>
                                <a:pt x="1663" y="544"/>
                              </a:lnTo>
                              <a:lnTo>
                                <a:pt x="1663" y="542"/>
                              </a:lnTo>
                              <a:lnTo>
                                <a:pt x="1664" y="541"/>
                              </a:lnTo>
                              <a:lnTo>
                                <a:pt x="1663" y="539"/>
                              </a:lnTo>
                              <a:lnTo>
                                <a:pt x="1663" y="538"/>
                              </a:lnTo>
                              <a:lnTo>
                                <a:pt x="1664" y="536"/>
                              </a:lnTo>
                              <a:lnTo>
                                <a:pt x="1664" y="535"/>
                              </a:lnTo>
                              <a:lnTo>
                                <a:pt x="1663" y="534"/>
                              </a:lnTo>
                              <a:lnTo>
                                <a:pt x="1664" y="532"/>
                              </a:lnTo>
                              <a:lnTo>
                                <a:pt x="1663" y="529"/>
                              </a:lnTo>
                              <a:lnTo>
                                <a:pt x="1663" y="528"/>
                              </a:lnTo>
                              <a:lnTo>
                                <a:pt x="1664" y="526"/>
                              </a:lnTo>
                              <a:lnTo>
                                <a:pt x="1663" y="525"/>
                              </a:lnTo>
                              <a:lnTo>
                                <a:pt x="1663" y="522"/>
                              </a:lnTo>
                              <a:lnTo>
                                <a:pt x="1663" y="375"/>
                              </a:lnTo>
                              <a:close/>
                              <a:moveTo>
                                <a:pt x="1572" y="417"/>
                              </a:moveTo>
                              <a:lnTo>
                                <a:pt x="1575" y="418"/>
                              </a:lnTo>
                              <a:lnTo>
                                <a:pt x="1576" y="418"/>
                              </a:lnTo>
                              <a:lnTo>
                                <a:pt x="1579" y="418"/>
                              </a:lnTo>
                              <a:lnTo>
                                <a:pt x="1581" y="418"/>
                              </a:lnTo>
                              <a:lnTo>
                                <a:pt x="1582" y="418"/>
                              </a:lnTo>
                              <a:lnTo>
                                <a:pt x="1585" y="418"/>
                              </a:lnTo>
                              <a:lnTo>
                                <a:pt x="1587" y="420"/>
                              </a:lnTo>
                              <a:lnTo>
                                <a:pt x="1588" y="420"/>
                              </a:lnTo>
                              <a:lnTo>
                                <a:pt x="1589" y="421"/>
                              </a:lnTo>
                              <a:lnTo>
                                <a:pt x="1591" y="421"/>
                              </a:lnTo>
                              <a:lnTo>
                                <a:pt x="1592" y="423"/>
                              </a:lnTo>
                              <a:lnTo>
                                <a:pt x="1594" y="423"/>
                              </a:lnTo>
                              <a:lnTo>
                                <a:pt x="1595" y="424"/>
                              </a:lnTo>
                              <a:lnTo>
                                <a:pt x="1597" y="426"/>
                              </a:lnTo>
                              <a:lnTo>
                                <a:pt x="1598" y="426"/>
                              </a:lnTo>
                              <a:lnTo>
                                <a:pt x="1599" y="427"/>
                              </a:lnTo>
                              <a:lnTo>
                                <a:pt x="1601" y="428"/>
                              </a:lnTo>
                              <a:lnTo>
                                <a:pt x="1602" y="430"/>
                              </a:lnTo>
                              <a:lnTo>
                                <a:pt x="1604" y="431"/>
                              </a:lnTo>
                              <a:lnTo>
                                <a:pt x="1604" y="433"/>
                              </a:lnTo>
                              <a:lnTo>
                                <a:pt x="1605" y="434"/>
                              </a:lnTo>
                              <a:lnTo>
                                <a:pt x="1607" y="436"/>
                              </a:lnTo>
                              <a:lnTo>
                                <a:pt x="1608" y="437"/>
                              </a:lnTo>
                              <a:lnTo>
                                <a:pt x="1610" y="440"/>
                              </a:lnTo>
                              <a:lnTo>
                                <a:pt x="1610" y="441"/>
                              </a:lnTo>
                              <a:lnTo>
                                <a:pt x="1611" y="443"/>
                              </a:lnTo>
                              <a:lnTo>
                                <a:pt x="1611" y="444"/>
                              </a:lnTo>
                              <a:lnTo>
                                <a:pt x="1611" y="446"/>
                              </a:lnTo>
                              <a:lnTo>
                                <a:pt x="1612" y="447"/>
                              </a:lnTo>
                              <a:lnTo>
                                <a:pt x="1612" y="450"/>
                              </a:lnTo>
                              <a:lnTo>
                                <a:pt x="1612" y="451"/>
                              </a:lnTo>
                              <a:lnTo>
                                <a:pt x="1612" y="453"/>
                              </a:lnTo>
                              <a:lnTo>
                                <a:pt x="1612" y="456"/>
                              </a:lnTo>
                              <a:lnTo>
                                <a:pt x="1612" y="457"/>
                              </a:lnTo>
                              <a:lnTo>
                                <a:pt x="1612" y="459"/>
                              </a:lnTo>
                              <a:lnTo>
                                <a:pt x="1612" y="462"/>
                              </a:lnTo>
                              <a:lnTo>
                                <a:pt x="1612" y="463"/>
                              </a:lnTo>
                              <a:lnTo>
                                <a:pt x="1612" y="466"/>
                              </a:lnTo>
                              <a:lnTo>
                                <a:pt x="1612" y="467"/>
                              </a:lnTo>
                              <a:lnTo>
                                <a:pt x="1612" y="469"/>
                              </a:lnTo>
                              <a:lnTo>
                                <a:pt x="1612" y="472"/>
                              </a:lnTo>
                              <a:lnTo>
                                <a:pt x="1611" y="473"/>
                              </a:lnTo>
                              <a:lnTo>
                                <a:pt x="1611" y="474"/>
                              </a:lnTo>
                              <a:lnTo>
                                <a:pt x="1611" y="476"/>
                              </a:lnTo>
                              <a:lnTo>
                                <a:pt x="1610" y="477"/>
                              </a:lnTo>
                              <a:lnTo>
                                <a:pt x="1610" y="479"/>
                              </a:lnTo>
                              <a:lnTo>
                                <a:pt x="1608" y="480"/>
                              </a:lnTo>
                              <a:lnTo>
                                <a:pt x="1608" y="482"/>
                              </a:lnTo>
                              <a:lnTo>
                                <a:pt x="1607" y="483"/>
                              </a:lnTo>
                              <a:lnTo>
                                <a:pt x="1605" y="485"/>
                              </a:lnTo>
                              <a:lnTo>
                                <a:pt x="1604" y="486"/>
                              </a:lnTo>
                              <a:lnTo>
                                <a:pt x="1604" y="487"/>
                              </a:lnTo>
                              <a:lnTo>
                                <a:pt x="1602" y="489"/>
                              </a:lnTo>
                              <a:lnTo>
                                <a:pt x="1601" y="490"/>
                              </a:lnTo>
                              <a:lnTo>
                                <a:pt x="1599" y="492"/>
                              </a:lnTo>
                              <a:lnTo>
                                <a:pt x="1598" y="493"/>
                              </a:lnTo>
                              <a:lnTo>
                                <a:pt x="1597" y="493"/>
                              </a:lnTo>
                              <a:lnTo>
                                <a:pt x="1595" y="495"/>
                              </a:lnTo>
                              <a:lnTo>
                                <a:pt x="1594" y="495"/>
                              </a:lnTo>
                              <a:lnTo>
                                <a:pt x="1592" y="496"/>
                              </a:lnTo>
                              <a:lnTo>
                                <a:pt x="1591" y="498"/>
                              </a:lnTo>
                              <a:lnTo>
                                <a:pt x="1589" y="498"/>
                              </a:lnTo>
                              <a:lnTo>
                                <a:pt x="1588" y="499"/>
                              </a:lnTo>
                              <a:lnTo>
                                <a:pt x="1587" y="499"/>
                              </a:lnTo>
                              <a:lnTo>
                                <a:pt x="1584" y="500"/>
                              </a:lnTo>
                              <a:lnTo>
                                <a:pt x="1582" y="500"/>
                              </a:lnTo>
                              <a:lnTo>
                                <a:pt x="1581" y="500"/>
                              </a:lnTo>
                              <a:lnTo>
                                <a:pt x="1578" y="500"/>
                              </a:lnTo>
                              <a:lnTo>
                                <a:pt x="1576" y="500"/>
                              </a:lnTo>
                              <a:lnTo>
                                <a:pt x="1575" y="500"/>
                              </a:lnTo>
                              <a:lnTo>
                                <a:pt x="1572" y="500"/>
                              </a:lnTo>
                              <a:lnTo>
                                <a:pt x="1571" y="500"/>
                              </a:lnTo>
                              <a:lnTo>
                                <a:pt x="1569" y="500"/>
                              </a:lnTo>
                              <a:lnTo>
                                <a:pt x="1568" y="500"/>
                              </a:lnTo>
                              <a:lnTo>
                                <a:pt x="1566" y="500"/>
                              </a:lnTo>
                              <a:lnTo>
                                <a:pt x="1564" y="500"/>
                              </a:lnTo>
                              <a:lnTo>
                                <a:pt x="1562" y="500"/>
                              </a:lnTo>
                              <a:lnTo>
                                <a:pt x="1561" y="499"/>
                              </a:lnTo>
                              <a:lnTo>
                                <a:pt x="1559" y="499"/>
                              </a:lnTo>
                              <a:lnTo>
                                <a:pt x="1558" y="498"/>
                              </a:lnTo>
                              <a:lnTo>
                                <a:pt x="1556" y="498"/>
                              </a:lnTo>
                              <a:lnTo>
                                <a:pt x="1555" y="496"/>
                              </a:lnTo>
                              <a:lnTo>
                                <a:pt x="1552" y="495"/>
                              </a:lnTo>
                              <a:lnTo>
                                <a:pt x="1551" y="493"/>
                              </a:lnTo>
                              <a:lnTo>
                                <a:pt x="1549" y="493"/>
                              </a:lnTo>
                              <a:lnTo>
                                <a:pt x="1548" y="492"/>
                              </a:lnTo>
                              <a:lnTo>
                                <a:pt x="1546" y="490"/>
                              </a:lnTo>
                              <a:lnTo>
                                <a:pt x="1545" y="489"/>
                              </a:lnTo>
                              <a:lnTo>
                                <a:pt x="1543" y="487"/>
                              </a:lnTo>
                              <a:lnTo>
                                <a:pt x="1542" y="486"/>
                              </a:lnTo>
                              <a:lnTo>
                                <a:pt x="1541" y="485"/>
                              </a:lnTo>
                              <a:lnTo>
                                <a:pt x="1541" y="483"/>
                              </a:lnTo>
                              <a:lnTo>
                                <a:pt x="1539" y="482"/>
                              </a:lnTo>
                              <a:lnTo>
                                <a:pt x="1538" y="480"/>
                              </a:lnTo>
                              <a:lnTo>
                                <a:pt x="1538" y="479"/>
                              </a:lnTo>
                              <a:lnTo>
                                <a:pt x="1536" y="477"/>
                              </a:lnTo>
                              <a:lnTo>
                                <a:pt x="1536" y="476"/>
                              </a:lnTo>
                              <a:lnTo>
                                <a:pt x="1535" y="473"/>
                              </a:lnTo>
                              <a:lnTo>
                                <a:pt x="1535" y="472"/>
                              </a:lnTo>
                              <a:lnTo>
                                <a:pt x="1533" y="470"/>
                              </a:lnTo>
                              <a:lnTo>
                                <a:pt x="1533" y="469"/>
                              </a:lnTo>
                              <a:lnTo>
                                <a:pt x="1533" y="466"/>
                              </a:lnTo>
                              <a:lnTo>
                                <a:pt x="1533" y="464"/>
                              </a:lnTo>
                              <a:lnTo>
                                <a:pt x="1533" y="462"/>
                              </a:lnTo>
                              <a:lnTo>
                                <a:pt x="1533" y="460"/>
                              </a:lnTo>
                              <a:lnTo>
                                <a:pt x="1532" y="457"/>
                              </a:lnTo>
                              <a:lnTo>
                                <a:pt x="1533" y="456"/>
                              </a:lnTo>
                              <a:lnTo>
                                <a:pt x="1533" y="454"/>
                              </a:lnTo>
                              <a:lnTo>
                                <a:pt x="1533" y="453"/>
                              </a:lnTo>
                              <a:lnTo>
                                <a:pt x="1533" y="451"/>
                              </a:lnTo>
                              <a:lnTo>
                                <a:pt x="1533" y="449"/>
                              </a:lnTo>
                              <a:lnTo>
                                <a:pt x="1533" y="447"/>
                              </a:lnTo>
                              <a:lnTo>
                                <a:pt x="1535" y="446"/>
                              </a:lnTo>
                              <a:lnTo>
                                <a:pt x="1535" y="444"/>
                              </a:lnTo>
                              <a:lnTo>
                                <a:pt x="1536" y="443"/>
                              </a:lnTo>
                              <a:lnTo>
                                <a:pt x="1536" y="441"/>
                              </a:lnTo>
                              <a:lnTo>
                                <a:pt x="1538" y="440"/>
                              </a:lnTo>
                              <a:lnTo>
                                <a:pt x="1538" y="437"/>
                              </a:lnTo>
                              <a:lnTo>
                                <a:pt x="1539" y="436"/>
                              </a:lnTo>
                              <a:lnTo>
                                <a:pt x="1541" y="434"/>
                              </a:lnTo>
                              <a:lnTo>
                                <a:pt x="1542" y="433"/>
                              </a:lnTo>
                              <a:lnTo>
                                <a:pt x="1543" y="431"/>
                              </a:lnTo>
                              <a:lnTo>
                                <a:pt x="1543" y="430"/>
                              </a:lnTo>
                              <a:lnTo>
                                <a:pt x="1545" y="428"/>
                              </a:lnTo>
                              <a:lnTo>
                                <a:pt x="1546" y="428"/>
                              </a:lnTo>
                              <a:lnTo>
                                <a:pt x="1548" y="427"/>
                              </a:lnTo>
                              <a:lnTo>
                                <a:pt x="1549" y="426"/>
                              </a:lnTo>
                              <a:lnTo>
                                <a:pt x="1551" y="426"/>
                              </a:lnTo>
                              <a:lnTo>
                                <a:pt x="1552" y="424"/>
                              </a:lnTo>
                              <a:lnTo>
                                <a:pt x="1552" y="423"/>
                              </a:lnTo>
                              <a:lnTo>
                                <a:pt x="1555" y="423"/>
                              </a:lnTo>
                              <a:lnTo>
                                <a:pt x="1556" y="421"/>
                              </a:lnTo>
                              <a:lnTo>
                                <a:pt x="1558" y="421"/>
                              </a:lnTo>
                              <a:lnTo>
                                <a:pt x="1559" y="420"/>
                              </a:lnTo>
                              <a:lnTo>
                                <a:pt x="1561" y="420"/>
                              </a:lnTo>
                              <a:lnTo>
                                <a:pt x="1562" y="418"/>
                              </a:lnTo>
                              <a:lnTo>
                                <a:pt x="1564" y="418"/>
                              </a:lnTo>
                              <a:lnTo>
                                <a:pt x="1566" y="418"/>
                              </a:lnTo>
                              <a:lnTo>
                                <a:pt x="1568" y="418"/>
                              </a:lnTo>
                              <a:lnTo>
                                <a:pt x="1569" y="418"/>
                              </a:lnTo>
                              <a:lnTo>
                                <a:pt x="1571" y="418"/>
                              </a:lnTo>
                              <a:lnTo>
                                <a:pt x="1572" y="417"/>
                              </a:lnTo>
                              <a:close/>
                              <a:moveTo>
                                <a:pt x="1811" y="490"/>
                              </a:moveTo>
                              <a:lnTo>
                                <a:pt x="1812" y="492"/>
                              </a:lnTo>
                              <a:lnTo>
                                <a:pt x="1811" y="490"/>
                              </a:lnTo>
                              <a:lnTo>
                                <a:pt x="1812" y="492"/>
                              </a:lnTo>
                              <a:lnTo>
                                <a:pt x="1811" y="490"/>
                              </a:lnTo>
                              <a:lnTo>
                                <a:pt x="1812" y="492"/>
                              </a:lnTo>
                              <a:lnTo>
                                <a:pt x="1811" y="490"/>
                              </a:lnTo>
                              <a:lnTo>
                                <a:pt x="1812" y="492"/>
                              </a:lnTo>
                              <a:lnTo>
                                <a:pt x="1811" y="490"/>
                              </a:lnTo>
                              <a:lnTo>
                                <a:pt x="1811" y="492"/>
                              </a:lnTo>
                              <a:lnTo>
                                <a:pt x="1809" y="492"/>
                              </a:lnTo>
                              <a:lnTo>
                                <a:pt x="1809" y="493"/>
                              </a:lnTo>
                              <a:lnTo>
                                <a:pt x="1808" y="493"/>
                              </a:lnTo>
                              <a:lnTo>
                                <a:pt x="1808" y="495"/>
                              </a:lnTo>
                              <a:lnTo>
                                <a:pt x="1806" y="495"/>
                              </a:lnTo>
                              <a:lnTo>
                                <a:pt x="1806" y="496"/>
                              </a:lnTo>
                              <a:lnTo>
                                <a:pt x="1805" y="496"/>
                              </a:lnTo>
                              <a:lnTo>
                                <a:pt x="1803" y="498"/>
                              </a:lnTo>
                              <a:lnTo>
                                <a:pt x="1802" y="499"/>
                              </a:lnTo>
                              <a:lnTo>
                                <a:pt x="1801" y="499"/>
                              </a:lnTo>
                              <a:lnTo>
                                <a:pt x="1799" y="499"/>
                              </a:lnTo>
                              <a:lnTo>
                                <a:pt x="1799" y="500"/>
                              </a:lnTo>
                              <a:lnTo>
                                <a:pt x="1798" y="500"/>
                              </a:lnTo>
                              <a:lnTo>
                                <a:pt x="1798" y="502"/>
                              </a:lnTo>
                              <a:lnTo>
                                <a:pt x="1796" y="502"/>
                              </a:lnTo>
                              <a:lnTo>
                                <a:pt x="1795" y="503"/>
                              </a:lnTo>
                              <a:lnTo>
                                <a:pt x="1793" y="503"/>
                              </a:lnTo>
                              <a:lnTo>
                                <a:pt x="1792" y="503"/>
                              </a:lnTo>
                              <a:lnTo>
                                <a:pt x="1791" y="503"/>
                              </a:lnTo>
                              <a:lnTo>
                                <a:pt x="1789" y="503"/>
                              </a:lnTo>
                              <a:lnTo>
                                <a:pt x="1789" y="505"/>
                              </a:lnTo>
                              <a:lnTo>
                                <a:pt x="1788" y="505"/>
                              </a:lnTo>
                              <a:lnTo>
                                <a:pt x="1786" y="505"/>
                              </a:lnTo>
                              <a:lnTo>
                                <a:pt x="1785" y="505"/>
                              </a:lnTo>
                              <a:lnTo>
                                <a:pt x="1783" y="505"/>
                              </a:lnTo>
                              <a:lnTo>
                                <a:pt x="1782" y="505"/>
                              </a:lnTo>
                              <a:lnTo>
                                <a:pt x="1780" y="505"/>
                              </a:lnTo>
                              <a:lnTo>
                                <a:pt x="1779" y="505"/>
                              </a:lnTo>
                              <a:lnTo>
                                <a:pt x="1778" y="505"/>
                              </a:lnTo>
                              <a:lnTo>
                                <a:pt x="1776" y="505"/>
                              </a:lnTo>
                              <a:lnTo>
                                <a:pt x="1775" y="505"/>
                              </a:lnTo>
                              <a:lnTo>
                                <a:pt x="1773" y="505"/>
                              </a:lnTo>
                              <a:lnTo>
                                <a:pt x="1772" y="505"/>
                              </a:lnTo>
                              <a:lnTo>
                                <a:pt x="1770" y="505"/>
                              </a:lnTo>
                              <a:lnTo>
                                <a:pt x="1769" y="505"/>
                              </a:lnTo>
                              <a:lnTo>
                                <a:pt x="1768" y="503"/>
                              </a:lnTo>
                              <a:lnTo>
                                <a:pt x="1766" y="503"/>
                              </a:lnTo>
                              <a:lnTo>
                                <a:pt x="1765" y="503"/>
                              </a:lnTo>
                              <a:lnTo>
                                <a:pt x="1763" y="503"/>
                              </a:lnTo>
                              <a:lnTo>
                                <a:pt x="1762" y="502"/>
                              </a:lnTo>
                              <a:lnTo>
                                <a:pt x="1760" y="500"/>
                              </a:lnTo>
                              <a:lnTo>
                                <a:pt x="1759" y="500"/>
                              </a:lnTo>
                              <a:lnTo>
                                <a:pt x="1757" y="499"/>
                              </a:lnTo>
                              <a:lnTo>
                                <a:pt x="1756" y="499"/>
                              </a:lnTo>
                              <a:lnTo>
                                <a:pt x="1755" y="498"/>
                              </a:lnTo>
                              <a:lnTo>
                                <a:pt x="1755" y="496"/>
                              </a:lnTo>
                              <a:lnTo>
                                <a:pt x="1753" y="495"/>
                              </a:lnTo>
                              <a:lnTo>
                                <a:pt x="1752" y="495"/>
                              </a:lnTo>
                              <a:lnTo>
                                <a:pt x="1752" y="493"/>
                              </a:lnTo>
                              <a:lnTo>
                                <a:pt x="1750" y="492"/>
                              </a:lnTo>
                              <a:lnTo>
                                <a:pt x="1749" y="490"/>
                              </a:lnTo>
                              <a:lnTo>
                                <a:pt x="1747" y="489"/>
                              </a:lnTo>
                              <a:lnTo>
                                <a:pt x="1747" y="487"/>
                              </a:lnTo>
                              <a:lnTo>
                                <a:pt x="1746" y="486"/>
                              </a:lnTo>
                              <a:lnTo>
                                <a:pt x="1746" y="485"/>
                              </a:lnTo>
                              <a:lnTo>
                                <a:pt x="1745" y="483"/>
                              </a:lnTo>
                              <a:lnTo>
                                <a:pt x="1745" y="482"/>
                              </a:lnTo>
                              <a:lnTo>
                                <a:pt x="1745" y="480"/>
                              </a:lnTo>
                              <a:lnTo>
                                <a:pt x="1745" y="479"/>
                              </a:lnTo>
                              <a:lnTo>
                                <a:pt x="1745" y="477"/>
                              </a:lnTo>
                              <a:lnTo>
                                <a:pt x="1745" y="476"/>
                              </a:lnTo>
                              <a:lnTo>
                                <a:pt x="1743" y="474"/>
                              </a:lnTo>
                              <a:lnTo>
                                <a:pt x="1867" y="474"/>
                              </a:lnTo>
                              <a:lnTo>
                                <a:pt x="1868" y="474"/>
                              </a:lnTo>
                              <a:lnTo>
                                <a:pt x="1867" y="474"/>
                              </a:lnTo>
                              <a:lnTo>
                                <a:pt x="1867" y="473"/>
                              </a:lnTo>
                              <a:lnTo>
                                <a:pt x="1868" y="473"/>
                              </a:lnTo>
                              <a:lnTo>
                                <a:pt x="1867" y="472"/>
                              </a:lnTo>
                              <a:lnTo>
                                <a:pt x="1868" y="472"/>
                              </a:lnTo>
                              <a:lnTo>
                                <a:pt x="1867" y="472"/>
                              </a:lnTo>
                              <a:lnTo>
                                <a:pt x="1868" y="470"/>
                              </a:lnTo>
                              <a:lnTo>
                                <a:pt x="1867" y="470"/>
                              </a:lnTo>
                              <a:lnTo>
                                <a:pt x="1867" y="469"/>
                              </a:lnTo>
                              <a:lnTo>
                                <a:pt x="1868" y="469"/>
                              </a:lnTo>
                              <a:lnTo>
                                <a:pt x="1868" y="467"/>
                              </a:lnTo>
                              <a:lnTo>
                                <a:pt x="1868" y="466"/>
                              </a:lnTo>
                              <a:lnTo>
                                <a:pt x="1870" y="466"/>
                              </a:lnTo>
                              <a:lnTo>
                                <a:pt x="1868" y="466"/>
                              </a:lnTo>
                              <a:lnTo>
                                <a:pt x="1870" y="464"/>
                              </a:lnTo>
                              <a:lnTo>
                                <a:pt x="1868" y="464"/>
                              </a:lnTo>
                              <a:lnTo>
                                <a:pt x="1870" y="464"/>
                              </a:lnTo>
                              <a:lnTo>
                                <a:pt x="1868" y="463"/>
                              </a:lnTo>
                              <a:lnTo>
                                <a:pt x="1870" y="462"/>
                              </a:lnTo>
                              <a:lnTo>
                                <a:pt x="1868" y="462"/>
                              </a:lnTo>
                              <a:lnTo>
                                <a:pt x="1868" y="460"/>
                              </a:lnTo>
                              <a:lnTo>
                                <a:pt x="1868" y="457"/>
                              </a:lnTo>
                              <a:lnTo>
                                <a:pt x="1868" y="454"/>
                              </a:lnTo>
                              <a:lnTo>
                                <a:pt x="1868" y="451"/>
                              </a:lnTo>
                              <a:lnTo>
                                <a:pt x="1868" y="449"/>
                              </a:lnTo>
                              <a:lnTo>
                                <a:pt x="1868" y="446"/>
                              </a:lnTo>
                              <a:lnTo>
                                <a:pt x="1867" y="443"/>
                              </a:lnTo>
                              <a:lnTo>
                                <a:pt x="1867" y="440"/>
                              </a:lnTo>
                              <a:lnTo>
                                <a:pt x="1865" y="437"/>
                              </a:lnTo>
                              <a:lnTo>
                                <a:pt x="1865" y="434"/>
                              </a:lnTo>
                              <a:lnTo>
                                <a:pt x="1864" y="431"/>
                              </a:lnTo>
                              <a:lnTo>
                                <a:pt x="1862" y="428"/>
                              </a:lnTo>
                              <a:lnTo>
                                <a:pt x="1861" y="424"/>
                              </a:lnTo>
                              <a:lnTo>
                                <a:pt x="1861" y="423"/>
                              </a:lnTo>
                              <a:lnTo>
                                <a:pt x="1859" y="420"/>
                              </a:lnTo>
                              <a:lnTo>
                                <a:pt x="1858" y="417"/>
                              </a:lnTo>
                              <a:lnTo>
                                <a:pt x="1857" y="415"/>
                              </a:lnTo>
                              <a:lnTo>
                                <a:pt x="1855" y="413"/>
                              </a:lnTo>
                              <a:lnTo>
                                <a:pt x="1854" y="410"/>
                              </a:lnTo>
                              <a:lnTo>
                                <a:pt x="1852" y="407"/>
                              </a:lnTo>
                              <a:lnTo>
                                <a:pt x="1851" y="405"/>
                              </a:lnTo>
                              <a:lnTo>
                                <a:pt x="1849" y="403"/>
                              </a:lnTo>
                              <a:lnTo>
                                <a:pt x="1847" y="401"/>
                              </a:lnTo>
                              <a:lnTo>
                                <a:pt x="1845" y="398"/>
                              </a:lnTo>
                              <a:lnTo>
                                <a:pt x="1842" y="395"/>
                              </a:lnTo>
                              <a:lnTo>
                                <a:pt x="1841" y="394"/>
                              </a:lnTo>
                              <a:lnTo>
                                <a:pt x="1839" y="392"/>
                              </a:lnTo>
                              <a:lnTo>
                                <a:pt x="1836" y="390"/>
                              </a:lnTo>
                              <a:lnTo>
                                <a:pt x="1835" y="388"/>
                              </a:lnTo>
                              <a:lnTo>
                                <a:pt x="1832" y="387"/>
                              </a:lnTo>
                              <a:lnTo>
                                <a:pt x="1831" y="385"/>
                              </a:lnTo>
                              <a:lnTo>
                                <a:pt x="1828" y="384"/>
                              </a:lnTo>
                              <a:lnTo>
                                <a:pt x="1825" y="382"/>
                              </a:lnTo>
                              <a:lnTo>
                                <a:pt x="1824" y="381"/>
                              </a:lnTo>
                              <a:lnTo>
                                <a:pt x="1821" y="379"/>
                              </a:lnTo>
                              <a:lnTo>
                                <a:pt x="1818" y="378"/>
                              </a:lnTo>
                              <a:lnTo>
                                <a:pt x="1815" y="377"/>
                              </a:lnTo>
                              <a:lnTo>
                                <a:pt x="1814" y="377"/>
                              </a:lnTo>
                              <a:lnTo>
                                <a:pt x="1811" y="375"/>
                              </a:lnTo>
                              <a:lnTo>
                                <a:pt x="1808" y="374"/>
                              </a:lnTo>
                              <a:lnTo>
                                <a:pt x="1805" y="374"/>
                              </a:lnTo>
                              <a:lnTo>
                                <a:pt x="1802" y="372"/>
                              </a:lnTo>
                              <a:lnTo>
                                <a:pt x="1799" y="372"/>
                              </a:lnTo>
                              <a:lnTo>
                                <a:pt x="1796" y="371"/>
                              </a:lnTo>
                              <a:lnTo>
                                <a:pt x="1793" y="371"/>
                              </a:lnTo>
                              <a:lnTo>
                                <a:pt x="1791" y="371"/>
                              </a:lnTo>
                              <a:lnTo>
                                <a:pt x="1788" y="371"/>
                              </a:lnTo>
                              <a:lnTo>
                                <a:pt x="1785" y="371"/>
                              </a:lnTo>
                              <a:lnTo>
                                <a:pt x="1780" y="369"/>
                              </a:lnTo>
                              <a:lnTo>
                                <a:pt x="1778" y="371"/>
                              </a:lnTo>
                              <a:lnTo>
                                <a:pt x="1775" y="371"/>
                              </a:lnTo>
                              <a:lnTo>
                                <a:pt x="1772" y="371"/>
                              </a:lnTo>
                              <a:lnTo>
                                <a:pt x="1769" y="371"/>
                              </a:lnTo>
                              <a:lnTo>
                                <a:pt x="1766" y="371"/>
                              </a:lnTo>
                              <a:lnTo>
                                <a:pt x="1763" y="372"/>
                              </a:lnTo>
                              <a:lnTo>
                                <a:pt x="1760" y="372"/>
                              </a:lnTo>
                              <a:lnTo>
                                <a:pt x="1759" y="374"/>
                              </a:lnTo>
                              <a:lnTo>
                                <a:pt x="1756" y="374"/>
                              </a:lnTo>
                              <a:lnTo>
                                <a:pt x="1753" y="375"/>
                              </a:lnTo>
                              <a:lnTo>
                                <a:pt x="1750" y="377"/>
                              </a:lnTo>
                              <a:lnTo>
                                <a:pt x="1747" y="377"/>
                              </a:lnTo>
                              <a:lnTo>
                                <a:pt x="1746" y="378"/>
                              </a:lnTo>
                              <a:lnTo>
                                <a:pt x="1743" y="379"/>
                              </a:lnTo>
                              <a:lnTo>
                                <a:pt x="1740" y="381"/>
                              </a:lnTo>
                              <a:lnTo>
                                <a:pt x="1737" y="382"/>
                              </a:lnTo>
                              <a:lnTo>
                                <a:pt x="1734" y="384"/>
                              </a:lnTo>
                              <a:lnTo>
                                <a:pt x="1733" y="385"/>
                              </a:lnTo>
                              <a:lnTo>
                                <a:pt x="1730" y="387"/>
                              </a:lnTo>
                              <a:lnTo>
                                <a:pt x="1729" y="390"/>
                              </a:lnTo>
                              <a:lnTo>
                                <a:pt x="1726" y="391"/>
                              </a:lnTo>
                              <a:lnTo>
                                <a:pt x="1724" y="392"/>
                              </a:lnTo>
                              <a:lnTo>
                                <a:pt x="1723" y="394"/>
                              </a:lnTo>
                              <a:lnTo>
                                <a:pt x="1720" y="395"/>
                              </a:lnTo>
                              <a:lnTo>
                                <a:pt x="1719" y="398"/>
                              </a:lnTo>
                              <a:lnTo>
                                <a:pt x="1717" y="401"/>
                              </a:lnTo>
                              <a:lnTo>
                                <a:pt x="1714" y="403"/>
                              </a:lnTo>
                              <a:lnTo>
                                <a:pt x="1713" y="405"/>
                              </a:lnTo>
                              <a:lnTo>
                                <a:pt x="1712" y="407"/>
                              </a:lnTo>
                              <a:lnTo>
                                <a:pt x="1710" y="410"/>
                              </a:lnTo>
                              <a:lnTo>
                                <a:pt x="1709" y="413"/>
                              </a:lnTo>
                              <a:lnTo>
                                <a:pt x="1707" y="415"/>
                              </a:lnTo>
                              <a:lnTo>
                                <a:pt x="1706" y="417"/>
                              </a:lnTo>
                              <a:lnTo>
                                <a:pt x="1704" y="420"/>
                              </a:lnTo>
                              <a:lnTo>
                                <a:pt x="1703" y="423"/>
                              </a:lnTo>
                              <a:lnTo>
                                <a:pt x="1701" y="424"/>
                              </a:lnTo>
                              <a:lnTo>
                                <a:pt x="1701" y="427"/>
                              </a:lnTo>
                              <a:lnTo>
                                <a:pt x="1700" y="430"/>
                              </a:lnTo>
                              <a:lnTo>
                                <a:pt x="1699" y="433"/>
                              </a:lnTo>
                              <a:lnTo>
                                <a:pt x="1699" y="436"/>
                              </a:lnTo>
                              <a:lnTo>
                                <a:pt x="1697" y="439"/>
                              </a:lnTo>
                              <a:lnTo>
                                <a:pt x="1697" y="441"/>
                              </a:lnTo>
                              <a:lnTo>
                                <a:pt x="1696" y="444"/>
                              </a:lnTo>
                              <a:lnTo>
                                <a:pt x="1696" y="447"/>
                              </a:lnTo>
                              <a:lnTo>
                                <a:pt x="1696" y="450"/>
                              </a:lnTo>
                              <a:lnTo>
                                <a:pt x="1696" y="453"/>
                              </a:lnTo>
                              <a:lnTo>
                                <a:pt x="1696" y="456"/>
                              </a:lnTo>
                              <a:lnTo>
                                <a:pt x="1694" y="459"/>
                              </a:lnTo>
                              <a:lnTo>
                                <a:pt x="1696" y="463"/>
                              </a:lnTo>
                              <a:lnTo>
                                <a:pt x="1696" y="466"/>
                              </a:lnTo>
                              <a:lnTo>
                                <a:pt x="1696" y="469"/>
                              </a:lnTo>
                              <a:lnTo>
                                <a:pt x="1696" y="472"/>
                              </a:lnTo>
                              <a:lnTo>
                                <a:pt x="1696" y="474"/>
                              </a:lnTo>
                              <a:lnTo>
                                <a:pt x="1697" y="477"/>
                              </a:lnTo>
                              <a:lnTo>
                                <a:pt x="1697" y="480"/>
                              </a:lnTo>
                              <a:lnTo>
                                <a:pt x="1699" y="483"/>
                              </a:lnTo>
                              <a:lnTo>
                                <a:pt x="1699" y="486"/>
                              </a:lnTo>
                              <a:lnTo>
                                <a:pt x="1700" y="489"/>
                              </a:lnTo>
                              <a:lnTo>
                                <a:pt x="1701" y="492"/>
                              </a:lnTo>
                              <a:lnTo>
                                <a:pt x="1701" y="493"/>
                              </a:lnTo>
                              <a:lnTo>
                                <a:pt x="1703" y="496"/>
                              </a:lnTo>
                              <a:lnTo>
                                <a:pt x="1704" y="499"/>
                              </a:lnTo>
                              <a:lnTo>
                                <a:pt x="1706" y="502"/>
                              </a:lnTo>
                              <a:lnTo>
                                <a:pt x="1707" y="503"/>
                              </a:lnTo>
                              <a:lnTo>
                                <a:pt x="1709" y="506"/>
                              </a:lnTo>
                              <a:lnTo>
                                <a:pt x="1710" y="509"/>
                              </a:lnTo>
                              <a:lnTo>
                                <a:pt x="1712" y="512"/>
                              </a:lnTo>
                              <a:lnTo>
                                <a:pt x="1713" y="513"/>
                              </a:lnTo>
                              <a:lnTo>
                                <a:pt x="1714" y="516"/>
                              </a:lnTo>
                              <a:lnTo>
                                <a:pt x="1717" y="518"/>
                              </a:lnTo>
                              <a:lnTo>
                                <a:pt x="1719" y="521"/>
                              </a:lnTo>
                              <a:lnTo>
                                <a:pt x="1720" y="522"/>
                              </a:lnTo>
                              <a:lnTo>
                                <a:pt x="1723" y="525"/>
                              </a:lnTo>
                              <a:lnTo>
                                <a:pt x="1724" y="526"/>
                              </a:lnTo>
                              <a:lnTo>
                                <a:pt x="1727" y="528"/>
                              </a:lnTo>
                              <a:lnTo>
                                <a:pt x="1729" y="529"/>
                              </a:lnTo>
                              <a:lnTo>
                                <a:pt x="1732" y="531"/>
                              </a:lnTo>
                              <a:lnTo>
                                <a:pt x="1733" y="532"/>
                              </a:lnTo>
                              <a:lnTo>
                                <a:pt x="1736" y="534"/>
                              </a:lnTo>
                              <a:lnTo>
                                <a:pt x="1739" y="535"/>
                              </a:lnTo>
                              <a:lnTo>
                                <a:pt x="1740" y="536"/>
                              </a:lnTo>
                              <a:lnTo>
                                <a:pt x="1743" y="538"/>
                              </a:lnTo>
                              <a:lnTo>
                                <a:pt x="1746" y="539"/>
                              </a:lnTo>
                              <a:lnTo>
                                <a:pt x="1747" y="541"/>
                              </a:lnTo>
                              <a:lnTo>
                                <a:pt x="1750" y="542"/>
                              </a:lnTo>
                              <a:lnTo>
                                <a:pt x="1753" y="542"/>
                              </a:lnTo>
                              <a:lnTo>
                                <a:pt x="1756" y="544"/>
                              </a:lnTo>
                              <a:lnTo>
                                <a:pt x="1759" y="544"/>
                              </a:lnTo>
                              <a:lnTo>
                                <a:pt x="1762" y="545"/>
                              </a:lnTo>
                              <a:lnTo>
                                <a:pt x="1765" y="545"/>
                              </a:lnTo>
                              <a:lnTo>
                                <a:pt x="1768" y="546"/>
                              </a:lnTo>
                              <a:lnTo>
                                <a:pt x="1770" y="546"/>
                              </a:lnTo>
                              <a:lnTo>
                                <a:pt x="1773" y="546"/>
                              </a:lnTo>
                              <a:lnTo>
                                <a:pt x="1776" y="546"/>
                              </a:lnTo>
                              <a:lnTo>
                                <a:pt x="1779" y="546"/>
                              </a:lnTo>
                              <a:lnTo>
                                <a:pt x="1780" y="546"/>
                              </a:lnTo>
                              <a:lnTo>
                                <a:pt x="1785" y="546"/>
                              </a:lnTo>
                              <a:lnTo>
                                <a:pt x="1788" y="546"/>
                              </a:lnTo>
                              <a:lnTo>
                                <a:pt x="1791" y="546"/>
                              </a:lnTo>
                              <a:lnTo>
                                <a:pt x="1793" y="546"/>
                              </a:lnTo>
                              <a:lnTo>
                                <a:pt x="1796" y="546"/>
                              </a:lnTo>
                              <a:lnTo>
                                <a:pt x="1799" y="545"/>
                              </a:lnTo>
                              <a:lnTo>
                                <a:pt x="1802" y="545"/>
                              </a:lnTo>
                              <a:lnTo>
                                <a:pt x="1805" y="544"/>
                              </a:lnTo>
                              <a:lnTo>
                                <a:pt x="1808" y="544"/>
                              </a:lnTo>
                              <a:lnTo>
                                <a:pt x="1811" y="542"/>
                              </a:lnTo>
                              <a:lnTo>
                                <a:pt x="1814" y="542"/>
                              </a:lnTo>
                              <a:lnTo>
                                <a:pt x="1815" y="541"/>
                              </a:lnTo>
                              <a:lnTo>
                                <a:pt x="1818" y="539"/>
                              </a:lnTo>
                              <a:lnTo>
                                <a:pt x="1821" y="538"/>
                              </a:lnTo>
                              <a:lnTo>
                                <a:pt x="1824" y="536"/>
                              </a:lnTo>
                              <a:lnTo>
                                <a:pt x="1825" y="535"/>
                              </a:lnTo>
                              <a:lnTo>
                                <a:pt x="1828" y="534"/>
                              </a:lnTo>
                              <a:lnTo>
                                <a:pt x="1829" y="532"/>
                              </a:lnTo>
                              <a:lnTo>
                                <a:pt x="1832" y="531"/>
                              </a:lnTo>
                              <a:lnTo>
                                <a:pt x="1834" y="529"/>
                              </a:lnTo>
                              <a:lnTo>
                                <a:pt x="1836" y="528"/>
                              </a:lnTo>
                              <a:lnTo>
                                <a:pt x="1838" y="525"/>
                              </a:lnTo>
                              <a:lnTo>
                                <a:pt x="1841" y="523"/>
                              </a:lnTo>
                              <a:lnTo>
                                <a:pt x="1842" y="521"/>
                              </a:lnTo>
                              <a:lnTo>
                                <a:pt x="1845" y="519"/>
                              </a:lnTo>
                              <a:lnTo>
                                <a:pt x="1847" y="516"/>
                              </a:lnTo>
                              <a:lnTo>
                                <a:pt x="1849" y="515"/>
                              </a:lnTo>
                              <a:lnTo>
                                <a:pt x="1851" y="512"/>
                              </a:lnTo>
                              <a:lnTo>
                                <a:pt x="1852" y="509"/>
                              </a:lnTo>
                              <a:lnTo>
                                <a:pt x="1854" y="508"/>
                              </a:lnTo>
                              <a:lnTo>
                                <a:pt x="1855" y="505"/>
                              </a:lnTo>
                              <a:lnTo>
                                <a:pt x="1857" y="502"/>
                              </a:lnTo>
                              <a:lnTo>
                                <a:pt x="1858" y="499"/>
                              </a:lnTo>
                              <a:lnTo>
                                <a:pt x="1859" y="496"/>
                              </a:lnTo>
                              <a:lnTo>
                                <a:pt x="1861" y="493"/>
                              </a:lnTo>
                              <a:lnTo>
                                <a:pt x="1862" y="490"/>
                              </a:lnTo>
                              <a:lnTo>
                                <a:pt x="1811" y="490"/>
                              </a:lnTo>
                              <a:close/>
                              <a:moveTo>
                                <a:pt x="1743" y="440"/>
                              </a:moveTo>
                              <a:lnTo>
                                <a:pt x="1745" y="439"/>
                              </a:lnTo>
                              <a:lnTo>
                                <a:pt x="1746" y="437"/>
                              </a:lnTo>
                              <a:lnTo>
                                <a:pt x="1746" y="434"/>
                              </a:lnTo>
                              <a:lnTo>
                                <a:pt x="1747" y="433"/>
                              </a:lnTo>
                              <a:lnTo>
                                <a:pt x="1749" y="431"/>
                              </a:lnTo>
                              <a:lnTo>
                                <a:pt x="1749" y="428"/>
                              </a:lnTo>
                              <a:lnTo>
                                <a:pt x="1750" y="427"/>
                              </a:lnTo>
                              <a:lnTo>
                                <a:pt x="1752" y="426"/>
                              </a:lnTo>
                              <a:lnTo>
                                <a:pt x="1753" y="424"/>
                              </a:lnTo>
                              <a:lnTo>
                                <a:pt x="1755" y="423"/>
                              </a:lnTo>
                              <a:lnTo>
                                <a:pt x="1756" y="421"/>
                              </a:lnTo>
                              <a:lnTo>
                                <a:pt x="1756" y="420"/>
                              </a:lnTo>
                              <a:lnTo>
                                <a:pt x="1759" y="420"/>
                              </a:lnTo>
                              <a:lnTo>
                                <a:pt x="1760" y="418"/>
                              </a:lnTo>
                              <a:lnTo>
                                <a:pt x="1762" y="417"/>
                              </a:lnTo>
                              <a:lnTo>
                                <a:pt x="1765" y="415"/>
                              </a:lnTo>
                              <a:lnTo>
                                <a:pt x="1766" y="415"/>
                              </a:lnTo>
                              <a:lnTo>
                                <a:pt x="1768" y="414"/>
                              </a:lnTo>
                              <a:lnTo>
                                <a:pt x="1770" y="414"/>
                              </a:lnTo>
                              <a:lnTo>
                                <a:pt x="1772" y="414"/>
                              </a:lnTo>
                              <a:lnTo>
                                <a:pt x="1775" y="414"/>
                              </a:lnTo>
                              <a:lnTo>
                                <a:pt x="1776" y="414"/>
                              </a:lnTo>
                              <a:lnTo>
                                <a:pt x="1779" y="414"/>
                              </a:lnTo>
                              <a:lnTo>
                                <a:pt x="1780" y="413"/>
                              </a:lnTo>
                              <a:lnTo>
                                <a:pt x="1783" y="414"/>
                              </a:lnTo>
                              <a:lnTo>
                                <a:pt x="1785" y="414"/>
                              </a:lnTo>
                              <a:lnTo>
                                <a:pt x="1786" y="414"/>
                              </a:lnTo>
                              <a:lnTo>
                                <a:pt x="1788" y="414"/>
                              </a:lnTo>
                              <a:lnTo>
                                <a:pt x="1789" y="414"/>
                              </a:lnTo>
                              <a:lnTo>
                                <a:pt x="1791" y="414"/>
                              </a:lnTo>
                              <a:lnTo>
                                <a:pt x="1792" y="414"/>
                              </a:lnTo>
                              <a:lnTo>
                                <a:pt x="1793" y="415"/>
                              </a:lnTo>
                              <a:lnTo>
                                <a:pt x="1795" y="415"/>
                              </a:lnTo>
                              <a:lnTo>
                                <a:pt x="1796" y="415"/>
                              </a:lnTo>
                              <a:lnTo>
                                <a:pt x="1798" y="415"/>
                              </a:lnTo>
                              <a:lnTo>
                                <a:pt x="1799" y="417"/>
                              </a:lnTo>
                              <a:lnTo>
                                <a:pt x="1801" y="418"/>
                              </a:lnTo>
                              <a:lnTo>
                                <a:pt x="1802" y="418"/>
                              </a:lnTo>
                              <a:lnTo>
                                <a:pt x="1803" y="420"/>
                              </a:lnTo>
                              <a:lnTo>
                                <a:pt x="1805" y="420"/>
                              </a:lnTo>
                              <a:lnTo>
                                <a:pt x="1806" y="421"/>
                              </a:lnTo>
                              <a:lnTo>
                                <a:pt x="1808" y="423"/>
                              </a:lnTo>
                              <a:lnTo>
                                <a:pt x="1809" y="423"/>
                              </a:lnTo>
                              <a:lnTo>
                                <a:pt x="1809" y="424"/>
                              </a:lnTo>
                              <a:lnTo>
                                <a:pt x="1811" y="426"/>
                              </a:lnTo>
                              <a:lnTo>
                                <a:pt x="1812" y="427"/>
                              </a:lnTo>
                              <a:lnTo>
                                <a:pt x="1814" y="428"/>
                              </a:lnTo>
                              <a:lnTo>
                                <a:pt x="1814" y="430"/>
                              </a:lnTo>
                              <a:lnTo>
                                <a:pt x="1815" y="431"/>
                              </a:lnTo>
                              <a:lnTo>
                                <a:pt x="1815" y="433"/>
                              </a:lnTo>
                              <a:lnTo>
                                <a:pt x="1816" y="433"/>
                              </a:lnTo>
                              <a:lnTo>
                                <a:pt x="1816" y="434"/>
                              </a:lnTo>
                              <a:lnTo>
                                <a:pt x="1816" y="436"/>
                              </a:lnTo>
                              <a:lnTo>
                                <a:pt x="1818" y="437"/>
                              </a:lnTo>
                              <a:lnTo>
                                <a:pt x="1818" y="439"/>
                              </a:lnTo>
                              <a:lnTo>
                                <a:pt x="1818" y="440"/>
                              </a:lnTo>
                              <a:lnTo>
                                <a:pt x="1743" y="44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73"/>
                      <wps:cNvSpPr>
                        <a:spLocks/>
                      </wps:cNvSpPr>
                      <wps:spPr bwMode="auto">
                        <a:xfrm>
                          <a:off x="682" y="2651"/>
                          <a:ext cx="531" cy="531"/>
                        </a:xfrm>
                        <a:custGeom>
                          <a:avLst/>
                          <a:gdLst>
                            <a:gd name="T0" fmla="*/ 107 w 531"/>
                            <a:gd name="T1" fmla="*/ 0 h 531"/>
                            <a:gd name="T2" fmla="*/ 92 w 531"/>
                            <a:gd name="T3" fmla="*/ 2 h 531"/>
                            <a:gd name="T4" fmla="*/ 79 w 531"/>
                            <a:gd name="T5" fmla="*/ 5 h 531"/>
                            <a:gd name="T6" fmla="*/ 66 w 531"/>
                            <a:gd name="T7" fmla="*/ 9 h 531"/>
                            <a:gd name="T8" fmla="*/ 54 w 531"/>
                            <a:gd name="T9" fmla="*/ 16 h 531"/>
                            <a:gd name="T10" fmla="*/ 42 w 531"/>
                            <a:gd name="T11" fmla="*/ 23 h 531"/>
                            <a:gd name="T12" fmla="*/ 32 w 531"/>
                            <a:gd name="T13" fmla="*/ 32 h 531"/>
                            <a:gd name="T14" fmla="*/ 23 w 531"/>
                            <a:gd name="T15" fmla="*/ 42 h 531"/>
                            <a:gd name="T16" fmla="*/ 16 w 531"/>
                            <a:gd name="T17" fmla="*/ 54 h 531"/>
                            <a:gd name="T18" fmla="*/ 9 w 531"/>
                            <a:gd name="T19" fmla="*/ 66 h 531"/>
                            <a:gd name="T20" fmla="*/ 5 w 531"/>
                            <a:gd name="T21" fmla="*/ 79 h 531"/>
                            <a:gd name="T22" fmla="*/ 2 w 531"/>
                            <a:gd name="T23" fmla="*/ 92 h 531"/>
                            <a:gd name="T24" fmla="*/ 0 w 531"/>
                            <a:gd name="T25" fmla="*/ 107 h 531"/>
                            <a:gd name="T26" fmla="*/ 0 w 531"/>
                            <a:gd name="T27" fmla="*/ 425 h 531"/>
                            <a:gd name="T28" fmla="*/ 2 w 531"/>
                            <a:gd name="T29" fmla="*/ 441 h 531"/>
                            <a:gd name="T30" fmla="*/ 5 w 531"/>
                            <a:gd name="T31" fmla="*/ 454 h 531"/>
                            <a:gd name="T32" fmla="*/ 9 w 531"/>
                            <a:gd name="T33" fmla="*/ 467 h 531"/>
                            <a:gd name="T34" fmla="*/ 16 w 531"/>
                            <a:gd name="T35" fmla="*/ 480 h 531"/>
                            <a:gd name="T36" fmla="*/ 23 w 531"/>
                            <a:gd name="T37" fmla="*/ 491 h 531"/>
                            <a:gd name="T38" fmla="*/ 32 w 531"/>
                            <a:gd name="T39" fmla="*/ 501 h 531"/>
                            <a:gd name="T40" fmla="*/ 42 w 531"/>
                            <a:gd name="T41" fmla="*/ 510 h 531"/>
                            <a:gd name="T42" fmla="*/ 54 w 531"/>
                            <a:gd name="T43" fmla="*/ 517 h 531"/>
                            <a:gd name="T44" fmla="*/ 66 w 531"/>
                            <a:gd name="T45" fmla="*/ 524 h 531"/>
                            <a:gd name="T46" fmla="*/ 79 w 531"/>
                            <a:gd name="T47" fmla="*/ 528 h 531"/>
                            <a:gd name="T48" fmla="*/ 92 w 531"/>
                            <a:gd name="T49" fmla="*/ 531 h 531"/>
                            <a:gd name="T50" fmla="*/ 107 w 531"/>
                            <a:gd name="T51" fmla="*/ 531 h 531"/>
                            <a:gd name="T52" fmla="*/ 424 w 531"/>
                            <a:gd name="T53" fmla="*/ 531 h 531"/>
                            <a:gd name="T54" fmla="*/ 440 w 531"/>
                            <a:gd name="T55" fmla="*/ 531 h 531"/>
                            <a:gd name="T56" fmla="*/ 453 w 531"/>
                            <a:gd name="T57" fmla="*/ 528 h 531"/>
                            <a:gd name="T58" fmla="*/ 466 w 531"/>
                            <a:gd name="T59" fmla="*/ 524 h 531"/>
                            <a:gd name="T60" fmla="*/ 479 w 531"/>
                            <a:gd name="T61" fmla="*/ 517 h 531"/>
                            <a:gd name="T62" fmla="*/ 490 w 531"/>
                            <a:gd name="T63" fmla="*/ 510 h 531"/>
                            <a:gd name="T64" fmla="*/ 500 w 531"/>
                            <a:gd name="T65" fmla="*/ 501 h 531"/>
                            <a:gd name="T66" fmla="*/ 509 w 531"/>
                            <a:gd name="T67" fmla="*/ 491 h 531"/>
                            <a:gd name="T68" fmla="*/ 516 w 531"/>
                            <a:gd name="T69" fmla="*/ 480 h 531"/>
                            <a:gd name="T70" fmla="*/ 523 w 531"/>
                            <a:gd name="T71" fmla="*/ 467 h 531"/>
                            <a:gd name="T72" fmla="*/ 528 w 531"/>
                            <a:gd name="T73" fmla="*/ 454 h 531"/>
                            <a:gd name="T74" fmla="*/ 531 w 531"/>
                            <a:gd name="T75" fmla="*/ 441 h 531"/>
                            <a:gd name="T76" fmla="*/ 531 w 531"/>
                            <a:gd name="T77" fmla="*/ 425 h 531"/>
                            <a:gd name="T78" fmla="*/ 531 w 531"/>
                            <a:gd name="T79" fmla="*/ 107 h 531"/>
                            <a:gd name="T80" fmla="*/ 531 w 531"/>
                            <a:gd name="T81" fmla="*/ 92 h 531"/>
                            <a:gd name="T82" fmla="*/ 528 w 531"/>
                            <a:gd name="T83" fmla="*/ 79 h 531"/>
                            <a:gd name="T84" fmla="*/ 523 w 531"/>
                            <a:gd name="T85" fmla="*/ 66 h 531"/>
                            <a:gd name="T86" fmla="*/ 516 w 531"/>
                            <a:gd name="T87" fmla="*/ 54 h 531"/>
                            <a:gd name="T88" fmla="*/ 509 w 531"/>
                            <a:gd name="T89" fmla="*/ 42 h 531"/>
                            <a:gd name="T90" fmla="*/ 500 w 531"/>
                            <a:gd name="T91" fmla="*/ 32 h 531"/>
                            <a:gd name="T92" fmla="*/ 490 w 531"/>
                            <a:gd name="T93" fmla="*/ 23 h 531"/>
                            <a:gd name="T94" fmla="*/ 479 w 531"/>
                            <a:gd name="T95" fmla="*/ 16 h 531"/>
                            <a:gd name="T96" fmla="*/ 466 w 531"/>
                            <a:gd name="T97" fmla="*/ 9 h 531"/>
                            <a:gd name="T98" fmla="*/ 453 w 531"/>
                            <a:gd name="T99" fmla="*/ 5 h 531"/>
                            <a:gd name="T100" fmla="*/ 440 w 531"/>
                            <a:gd name="T101" fmla="*/ 2 h 531"/>
                            <a:gd name="T102" fmla="*/ 424 w 531"/>
                            <a:gd name="T103" fmla="*/ 0 h 531"/>
                            <a:gd name="T104" fmla="*/ 107 w 531"/>
                            <a:gd name="T105" fmla="*/ 0 h 531"/>
                            <a:gd name="T106" fmla="*/ 107 w 531"/>
                            <a:gd name="T107" fmla="*/ 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531" h="531">
                              <a:moveTo>
                                <a:pt x="107" y="0"/>
                              </a:moveTo>
                              <a:lnTo>
                                <a:pt x="92" y="2"/>
                              </a:lnTo>
                              <a:lnTo>
                                <a:pt x="79" y="5"/>
                              </a:lnTo>
                              <a:lnTo>
                                <a:pt x="66" y="9"/>
                              </a:lnTo>
                              <a:lnTo>
                                <a:pt x="54" y="16"/>
                              </a:lnTo>
                              <a:lnTo>
                                <a:pt x="42" y="23"/>
                              </a:lnTo>
                              <a:lnTo>
                                <a:pt x="32" y="32"/>
                              </a:lnTo>
                              <a:lnTo>
                                <a:pt x="23" y="42"/>
                              </a:lnTo>
                              <a:lnTo>
                                <a:pt x="16" y="54"/>
                              </a:lnTo>
                              <a:lnTo>
                                <a:pt x="9" y="66"/>
                              </a:lnTo>
                              <a:lnTo>
                                <a:pt x="5" y="79"/>
                              </a:lnTo>
                              <a:lnTo>
                                <a:pt x="2" y="92"/>
                              </a:lnTo>
                              <a:lnTo>
                                <a:pt x="0" y="107"/>
                              </a:lnTo>
                              <a:lnTo>
                                <a:pt x="0" y="425"/>
                              </a:lnTo>
                              <a:lnTo>
                                <a:pt x="2" y="441"/>
                              </a:lnTo>
                              <a:lnTo>
                                <a:pt x="5" y="454"/>
                              </a:lnTo>
                              <a:lnTo>
                                <a:pt x="9" y="467"/>
                              </a:lnTo>
                              <a:lnTo>
                                <a:pt x="16" y="480"/>
                              </a:lnTo>
                              <a:lnTo>
                                <a:pt x="23" y="491"/>
                              </a:lnTo>
                              <a:lnTo>
                                <a:pt x="32" y="501"/>
                              </a:lnTo>
                              <a:lnTo>
                                <a:pt x="42" y="510"/>
                              </a:lnTo>
                              <a:lnTo>
                                <a:pt x="54" y="517"/>
                              </a:lnTo>
                              <a:lnTo>
                                <a:pt x="66" y="524"/>
                              </a:lnTo>
                              <a:lnTo>
                                <a:pt x="79" y="528"/>
                              </a:lnTo>
                              <a:lnTo>
                                <a:pt x="92" y="531"/>
                              </a:lnTo>
                              <a:lnTo>
                                <a:pt x="107" y="531"/>
                              </a:lnTo>
                              <a:lnTo>
                                <a:pt x="424" y="531"/>
                              </a:lnTo>
                              <a:lnTo>
                                <a:pt x="440" y="531"/>
                              </a:lnTo>
                              <a:lnTo>
                                <a:pt x="453" y="528"/>
                              </a:lnTo>
                              <a:lnTo>
                                <a:pt x="466" y="524"/>
                              </a:lnTo>
                              <a:lnTo>
                                <a:pt x="479" y="517"/>
                              </a:lnTo>
                              <a:lnTo>
                                <a:pt x="490" y="510"/>
                              </a:lnTo>
                              <a:lnTo>
                                <a:pt x="500" y="501"/>
                              </a:lnTo>
                              <a:lnTo>
                                <a:pt x="509" y="491"/>
                              </a:lnTo>
                              <a:lnTo>
                                <a:pt x="516" y="480"/>
                              </a:lnTo>
                              <a:lnTo>
                                <a:pt x="523" y="467"/>
                              </a:lnTo>
                              <a:lnTo>
                                <a:pt x="528" y="454"/>
                              </a:lnTo>
                              <a:lnTo>
                                <a:pt x="531" y="441"/>
                              </a:lnTo>
                              <a:lnTo>
                                <a:pt x="531" y="425"/>
                              </a:lnTo>
                              <a:lnTo>
                                <a:pt x="531" y="107"/>
                              </a:lnTo>
                              <a:lnTo>
                                <a:pt x="531" y="92"/>
                              </a:lnTo>
                              <a:lnTo>
                                <a:pt x="528" y="79"/>
                              </a:lnTo>
                              <a:lnTo>
                                <a:pt x="523" y="66"/>
                              </a:lnTo>
                              <a:lnTo>
                                <a:pt x="516" y="54"/>
                              </a:lnTo>
                              <a:lnTo>
                                <a:pt x="509" y="42"/>
                              </a:lnTo>
                              <a:lnTo>
                                <a:pt x="500" y="32"/>
                              </a:lnTo>
                              <a:lnTo>
                                <a:pt x="490" y="23"/>
                              </a:lnTo>
                              <a:lnTo>
                                <a:pt x="479" y="16"/>
                              </a:lnTo>
                              <a:lnTo>
                                <a:pt x="466" y="9"/>
                              </a:lnTo>
                              <a:lnTo>
                                <a:pt x="453" y="5"/>
                              </a:lnTo>
                              <a:lnTo>
                                <a:pt x="440" y="2"/>
                              </a:lnTo>
                              <a:lnTo>
                                <a:pt x="424" y="0"/>
                              </a:lnTo>
                              <a:lnTo>
                                <a:pt x="107"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74"/>
                      <wps:cNvSpPr>
                        <a:spLocks/>
                      </wps:cNvSpPr>
                      <wps:spPr bwMode="auto">
                        <a:xfrm>
                          <a:off x="684" y="3374"/>
                          <a:ext cx="530" cy="529"/>
                        </a:xfrm>
                        <a:custGeom>
                          <a:avLst/>
                          <a:gdLst>
                            <a:gd name="T0" fmla="*/ 133 w 530"/>
                            <a:gd name="T1" fmla="*/ 1 h 529"/>
                            <a:gd name="T2" fmla="*/ 185 w 530"/>
                            <a:gd name="T3" fmla="*/ 0 h 529"/>
                            <a:gd name="T4" fmla="*/ 238 w 530"/>
                            <a:gd name="T5" fmla="*/ 1 h 529"/>
                            <a:gd name="T6" fmla="*/ 291 w 530"/>
                            <a:gd name="T7" fmla="*/ 1 h 529"/>
                            <a:gd name="T8" fmla="*/ 345 w 530"/>
                            <a:gd name="T9" fmla="*/ 0 h 529"/>
                            <a:gd name="T10" fmla="*/ 396 w 530"/>
                            <a:gd name="T11" fmla="*/ 0 h 529"/>
                            <a:gd name="T12" fmla="*/ 438 w 530"/>
                            <a:gd name="T13" fmla="*/ 1 h 529"/>
                            <a:gd name="T14" fmla="*/ 464 w 530"/>
                            <a:gd name="T15" fmla="*/ 8 h 529"/>
                            <a:gd name="T16" fmla="*/ 488 w 530"/>
                            <a:gd name="T17" fmla="*/ 23 h 529"/>
                            <a:gd name="T18" fmla="*/ 507 w 530"/>
                            <a:gd name="T19" fmla="*/ 42 h 529"/>
                            <a:gd name="T20" fmla="*/ 521 w 530"/>
                            <a:gd name="T21" fmla="*/ 66 h 529"/>
                            <a:gd name="T22" fmla="*/ 529 w 530"/>
                            <a:gd name="T23" fmla="*/ 92 h 529"/>
                            <a:gd name="T24" fmla="*/ 530 w 530"/>
                            <a:gd name="T25" fmla="*/ 134 h 529"/>
                            <a:gd name="T26" fmla="*/ 529 w 530"/>
                            <a:gd name="T27" fmla="*/ 185 h 529"/>
                            <a:gd name="T28" fmla="*/ 530 w 530"/>
                            <a:gd name="T29" fmla="*/ 239 h 529"/>
                            <a:gd name="T30" fmla="*/ 530 w 530"/>
                            <a:gd name="T31" fmla="*/ 291 h 529"/>
                            <a:gd name="T32" fmla="*/ 529 w 530"/>
                            <a:gd name="T33" fmla="*/ 344 h 529"/>
                            <a:gd name="T34" fmla="*/ 529 w 530"/>
                            <a:gd name="T35" fmla="*/ 397 h 529"/>
                            <a:gd name="T36" fmla="*/ 529 w 530"/>
                            <a:gd name="T37" fmla="*/ 437 h 529"/>
                            <a:gd name="T38" fmla="*/ 521 w 530"/>
                            <a:gd name="T39" fmla="*/ 465 h 529"/>
                            <a:gd name="T40" fmla="*/ 507 w 530"/>
                            <a:gd name="T41" fmla="*/ 488 h 529"/>
                            <a:gd name="T42" fmla="*/ 488 w 530"/>
                            <a:gd name="T43" fmla="*/ 506 h 529"/>
                            <a:gd name="T44" fmla="*/ 464 w 530"/>
                            <a:gd name="T45" fmla="*/ 521 h 529"/>
                            <a:gd name="T46" fmla="*/ 438 w 530"/>
                            <a:gd name="T47" fmla="*/ 528 h 529"/>
                            <a:gd name="T48" fmla="*/ 396 w 530"/>
                            <a:gd name="T49" fmla="*/ 529 h 529"/>
                            <a:gd name="T50" fmla="*/ 345 w 530"/>
                            <a:gd name="T51" fmla="*/ 528 h 529"/>
                            <a:gd name="T52" fmla="*/ 291 w 530"/>
                            <a:gd name="T53" fmla="*/ 529 h 529"/>
                            <a:gd name="T54" fmla="*/ 238 w 530"/>
                            <a:gd name="T55" fmla="*/ 529 h 529"/>
                            <a:gd name="T56" fmla="*/ 185 w 530"/>
                            <a:gd name="T57" fmla="*/ 528 h 529"/>
                            <a:gd name="T58" fmla="*/ 133 w 530"/>
                            <a:gd name="T59" fmla="*/ 528 h 529"/>
                            <a:gd name="T60" fmla="*/ 92 w 530"/>
                            <a:gd name="T61" fmla="*/ 528 h 529"/>
                            <a:gd name="T62" fmla="*/ 64 w 530"/>
                            <a:gd name="T63" fmla="*/ 521 h 529"/>
                            <a:gd name="T64" fmla="*/ 42 w 530"/>
                            <a:gd name="T65" fmla="*/ 506 h 529"/>
                            <a:gd name="T66" fmla="*/ 23 w 530"/>
                            <a:gd name="T67" fmla="*/ 488 h 529"/>
                            <a:gd name="T68" fmla="*/ 8 w 530"/>
                            <a:gd name="T69" fmla="*/ 465 h 529"/>
                            <a:gd name="T70" fmla="*/ 1 w 530"/>
                            <a:gd name="T71" fmla="*/ 437 h 529"/>
                            <a:gd name="T72" fmla="*/ 1 w 530"/>
                            <a:gd name="T73" fmla="*/ 397 h 529"/>
                            <a:gd name="T74" fmla="*/ 0 w 530"/>
                            <a:gd name="T75" fmla="*/ 344 h 529"/>
                            <a:gd name="T76" fmla="*/ 1 w 530"/>
                            <a:gd name="T77" fmla="*/ 291 h 529"/>
                            <a:gd name="T78" fmla="*/ 1 w 530"/>
                            <a:gd name="T79" fmla="*/ 239 h 529"/>
                            <a:gd name="T80" fmla="*/ 0 w 530"/>
                            <a:gd name="T81" fmla="*/ 185 h 529"/>
                            <a:gd name="T82" fmla="*/ 0 w 530"/>
                            <a:gd name="T83" fmla="*/ 134 h 529"/>
                            <a:gd name="T84" fmla="*/ 1 w 530"/>
                            <a:gd name="T85" fmla="*/ 92 h 529"/>
                            <a:gd name="T86" fmla="*/ 8 w 530"/>
                            <a:gd name="T87" fmla="*/ 66 h 529"/>
                            <a:gd name="T88" fmla="*/ 23 w 530"/>
                            <a:gd name="T89" fmla="*/ 42 h 529"/>
                            <a:gd name="T90" fmla="*/ 42 w 530"/>
                            <a:gd name="T91" fmla="*/ 23 h 529"/>
                            <a:gd name="T92" fmla="*/ 64 w 530"/>
                            <a:gd name="T93" fmla="*/ 8 h 529"/>
                            <a:gd name="T94" fmla="*/ 92 w 530"/>
                            <a:gd name="T95" fmla="*/ 1 h 529"/>
                            <a:gd name="T96" fmla="*/ 106 w 530"/>
                            <a:gd name="T97" fmla="*/ 0 h 5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29">
                              <a:moveTo>
                                <a:pt x="106" y="0"/>
                              </a:moveTo>
                              <a:lnTo>
                                <a:pt x="133" y="1"/>
                              </a:lnTo>
                              <a:lnTo>
                                <a:pt x="159" y="0"/>
                              </a:lnTo>
                              <a:lnTo>
                                <a:pt x="185" y="0"/>
                              </a:lnTo>
                              <a:lnTo>
                                <a:pt x="212" y="1"/>
                              </a:lnTo>
                              <a:lnTo>
                                <a:pt x="238" y="1"/>
                              </a:lnTo>
                              <a:lnTo>
                                <a:pt x="264" y="0"/>
                              </a:lnTo>
                              <a:lnTo>
                                <a:pt x="291" y="1"/>
                              </a:lnTo>
                              <a:lnTo>
                                <a:pt x="317" y="0"/>
                              </a:lnTo>
                              <a:lnTo>
                                <a:pt x="345" y="0"/>
                              </a:lnTo>
                              <a:lnTo>
                                <a:pt x="371" y="1"/>
                              </a:lnTo>
                              <a:lnTo>
                                <a:pt x="396" y="0"/>
                              </a:lnTo>
                              <a:lnTo>
                                <a:pt x="422" y="0"/>
                              </a:lnTo>
                              <a:lnTo>
                                <a:pt x="438" y="1"/>
                              </a:lnTo>
                              <a:lnTo>
                                <a:pt x="451" y="4"/>
                              </a:lnTo>
                              <a:lnTo>
                                <a:pt x="464" y="8"/>
                              </a:lnTo>
                              <a:lnTo>
                                <a:pt x="477" y="16"/>
                              </a:lnTo>
                              <a:lnTo>
                                <a:pt x="488" y="23"/>
                              </a:lnTo>
                              <a:lnTo>
                                <a:pt x="498" y="31"/>
                              </a:lnTo>
                              <a:lnTo>
                                <a:pt x="507" y="42"/>
                              </a:lnTo>
                              <a:lnTo>
                                <a:pt x="514" y="53"/>
                              </a:lnTo>
                              <a:lnTo>
                                <a:pt x="521" y="66"/>
                              </a:lnTo>
                              <a:lnTo>
                                <a:pt x="526" y="79"/>
                              </a:lnTo>
                              <a:lnTo>
                                <a:pt x="529" y="92"/>
                              </a:lnTo>
                              <a:lnTo>
                                <a:pt x="529" y="106"/>
                              </a:lnTo>
                              <a:lnTo>
                                <a:pt x="530" y="134"/>
                              </a:lnTo>
                              <a:lnTo>
                                <a:pt x="529" y="160"/>
                              </a:lnTo>
                              <a:lnTo>
                                <a:pt x="529" y="185"/>
                              </a:lnTo>
                              <a:lnTo>
                                <a:pt x="530" y="213"/>
                              </a:lnTo>
                              <a:lnTo>
                                <a:pt x="530" y="239"/>
                              </a:lnTo>
                              <a:lnTo>
                                <a:pt x="529" y="265"/>
                              </a:lnTo>
                              <a:lnTo>
                                <a:pt x="530" y="291"/>
                              </a:lnTo>
                              <a:lnTo>
                                <a:pt x="529" y="318"/>
                              </a:lnTo>
                              <a:lnTo>
                                <a:pt x="529" y="344"/>
                              </a:lnTo>
                              <a:lnTo>
                                <a:pt x="530" y="371"/>
                              </a:lnTo>
                              <a:lnTo>
                                <a:pt x="529" y="397"/>
                              </a:lnTo>
                              <a:lnTo>
                                <a:pt x="529" y="423"/>
                              </a:lnTo>
                              <a:lnTo>
                                <a:pt x="529" y="437"/>
                              </a:lnTo>
                              <a:lnTo>
                                <a:pt x="526" y="452"/>
                              </a:lnTo>
                              <a:lnTo>
                                <a:pt x="521" y="465"/>
                              </a:lnTo>
                              <a:lnTo>
                                <a:pt x="514" y="476"/>
                              </a:lnTo>
                              <a:lnTo>
                                <a:pt x="507" y="488"/>
                              </a:lnTo>
                              <a:lnTo>
                                <a:pt x="498" y="498"/>
                              </a:lnTo>
                              <a:lnTo>
                                <a:pt x="488" y="506"/>
                              </a:lnTo>
                              <a:lnTo>
                                <a:pt x="477" y="514"/>
                              </a:lnTo>
                              <a:lnTo>
                                <a:pt x="464" y="521"/>
                              </a:lnTo>
                              <a:lnTo>
                                <a:pt x="451" y="525"/>
                              </a:lnTo>
                              <a:lnTo>
                                <a:pt x="438" y="528"/>
                              </a:lnTo>
                              <a:lnTo>
                                <a:pt x="422" y="528"/>
                              </a:lnTo>
                              <a:lnTo>
                                <a:pt x="396" y="529"/>
                              </a:lnTo>
                              <a:lnTo>
                                <a:pt x="371" y="528"/>
                              </a:lnTo>
                              <a:lnTo>
                                <a:pt x="345" y="528"/>
                              </a:lnTo>
                              <a:lnTo>
                                <a:pt x="317" y="529"/>
                              </a:lnTo>
                              <a:lnTo>
                                <a:pt x="291" y="529"/>
                              </a:lnTo>
                              <a:lnTo>
                                <a:pt x="264" y="528"/>
                              </a:lnTo>
                              <a:lnTo>
                                <a:pt x="238" y="529"/>
                              </a:lnTo>
                              <a:lnTo>
                                <a:pt x="212" y="528"/>
                              </a:lnTo>
                              <a:lnTo>
                                <a:pt x="185" y="528"/>
                              </a:lnTo>
                              <a:lnTo>
                                <a:pt x="159" y="529"/>
                              </a:lnTo>
                              <a:lnTo>
                                <a:pt x="133" y="528"/>
                              </a:lnTo>
                              <a:lnTo>
                                <a:pt x="106" y="528"/>
                              </a:lnTo>
                              <a:lnTo>
                                <a:pt x="92" y="528"/>
                              </a:lnTo>
                              <a:lnTo>
                                <a:pt x="77" y="525"/>
                              </a:lnTo>
                              <a:lnTo>
                                <a:pt x="64" y="521"/>
                              </a:lnTo>
                              <a:lnTo>
                                <a:pt x="53" y="514"/>
                              </a:lnTo>
                              <a:lnTo>
                                <a:pt x="42" y="506"/>
                              </a:lnTo>
                              <a:lnTo>
                                <a:pt x="31" y="498"/>
                              </a:lnTo>
                              <a:lnTo>
                                <a:pt x="23" y="488"/>
                              </a:lnTo>
                              <a:lnTo>
                                <a:pt x="14" y="476"/>
                              </a:lnTo>
                              <a:lnTo>
                                <a:pt x="8" y="465"/>
                              </a:lnTo>
                              <a:lnTo>
                                <a:pt x="4" y="452"/>
                              </a:lnTo>
                              <a:lnTo>
                                <a:pt x="1" y="437"/>
                              </a:lnTo>
                              <a:lnTo>
                                <a:pt x="0" y="423"/>
                              </a:lnTo>
                              <a:lnTo>
                                <a:pt x="1" y="397"/>
                              </a:lnTo>
                              <a:lnTo>
                                <a:pt x="0" y="371"/>
                              </a:lnTo>
                              <a:lnTo>
                                <a:pt x="0" y="344"/>
                              </a:lnTo>
                              <a:lnTo>
                                <a:pt x="1" y="318"/>
                              </a:lnTo>
                              <a:lnTo>
                                <a:pt x="1" y="291"/>
                              </a:lnTo>
                              <a:lnTo>
                                <a:pt x="0" y="265"/>
                              </a:lnTo>
                              <a:lnTo>
                                <a:pt x="1" y="239"/>
                              </a:lnTo>
                              <a:lnTo>
                                <a:pt x="0" y="213"/>
                              </a:lnTo>
                              <a:lnTo>
                                <a:pt x="0" y="185"/>
                              </a:lnTo>
                              <a:lnTo>
                                <a:pt x="1" y="160"/>
                              </a:lnTo>
                              <a:lnTo>
                                <a:pt x="0" y="134"/>
                              </a:lnTo>
                              <a:lnTo>
                                <a:pt x="0" y="106"/>
                              </a:lnTo>
                              <a:lnTo>
                                <a:pt x="1" y="92"/>
                              </a:lnTo>
                              <a:lnTo>
                                <a:pt x="4" y="79"/>
                              </a:lnTo>
                              <a:lnTo>
                                <a:pt x="8" y="66"/>
                              </a:lnTo>
                              <a:lnTo>
                                <a:pt x="14" y="53"/>
                              </a:lnTo>
                              <a:lnTo>
                                <a:pt x="23" y="42"/>
                              </a:lnTo>
                              <a:lnTo>
                                <a:pt x="31" y="31"/>
                              </a:lnTo>
                              <a:lnTo>
                                <a:pt x="42" y="23"/>
                              </a:lnTo>
                              <a:lnTo>
                                <a:pt x="53" y="16"/>
                              </a:lnTo>
                              <a:lnTo>
                                <a:pt x="64" y="8"/>
                              </a:lnTo>
                              <a:lnTo>
                                <a:pt x="77"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75"/>
                      <wps:cNvSpPr>
                        <a:spLocks/>
                      </wps:cNvSpPr>
                      <wps:spPr bwMode="auto">
                        <a:xfrm>
                          <a:off x="1418" y="3374"/>
                          <a:ext cx="530" cy="529"/>
                        </a:xfrm>
                        <a:custGeom>
                          <a:avLst/>
                          <a:gdLst>
                            <a:gd name="T0" fmla="*/ 134 w 530"/>
                            <a:gd name="T1" fmla="*/ 1 h 529"/>
                            <a:gd name="T2" fmla="*/ 185 w 530"/>
                            <a:gd name="T3" fmla="*/ 0 h 529"/>
                            <a:gd name="T4" fmla="*/ 238 w 530"/>
                            <a:gd name="T5" fmla="*/ 1 h 529"/>
                            <a:gd name="T6" fmla="*/ 292 w 530"/>
                            <a:gd name="T7" fmla="*/ 1 h 529"/>
                            <a:gd name="T8" fmla="*/ 345 w 530"/>
                            <a:gd name="T9" fmla="*/ 0 h 529"/>
                            <a:gd name="T10" fmla="*/ 396 w 530"/>
                            <a:gd name="T11" fmla="*/ 0 h 529"/>
                            <a:gd name="T12" fmla="*/ 438 w 530"/>
                            <a:gd name="T13" fmla="*/ 1 h 529"/>
                            <a:gd name="T14" fmla="*/ 465 w 530"/>
                            <a:gd name="T15" fmla="*/ 8 h 529"/>
                            <a:gd name="T16" fmla="*/ 488 w 530"/>
                            <a:gd name="T17" fmla="*/ 23 h 529"/>
                            <a:gd name="T18" fmla="*/ 507 w 530"/>
                            <a:gd name="T19" fmla="*/ 42 h 529"/>
                            <a:gd name="T20" fmla="*/ 521 w 530"/>
                            <a:gd name="T21" fmla="*/ 66 h 529"/>
                            <a:gd name="T22" fmla="*/ 529 w 530"/>
                            <a:gd name="T23" fmla="*/ 92 h 529"/>
                            <a:gd name="T24" fmla="*/ 530 w 530"/>
                            <a:gd name="T25" fmla="*/ 134 h 529"/>
                            <a:gd name="T26" fmla="*/ 529 w 530"/>
                            <a:gd name="T27" fmla="*/ 185 h 529"/>
                            <a:gd name="T28" fmla="*/ 530 w 530"/>
                            <a:gd name="T29" fmla="*/ 239 h 529"/>
                            <a:gd name="T30" fmla="*/ 530 w 530"/>
                            <a:gd name="T31" fmla="*/ 291 h 529"/>
                            <a:gd name="T32" fmla="*/ 529 w 530"/>
                            <a:gd name="T33" fmla="*/ 344 h 529"/>
                            <a:gd name="T34" fmla="*/ 529 w 530"/>
                            <a:gd name="T35" fmla="*/ 397 h 529"/>
                            <a:gd name="T36" fmla="*/ 529 w 530"/>
                            <a:gd name="T37" fmla="*/ 437 h 529"/>
                            <a:gd name="T38" fmla="*/ 521 w 530"/>
                            <a:gd name="T39" fmla="*/ 465 h 529"/>
                            <a:gd name="T40" fmla="*/ 507 w 530"/>
                            <a:gd name="T41" fmla="*/ 488 h 529"/>
                            <a:gd name="T42" fmla="*/ 488 w 530"/>
                            <a:gd name="T43" fmla="*/ 506 h 529"/>
                            <a:gd name="T44" fmla="*/ 465 w 530"/>
                            <a:gd name="T45" fmla="*/ 521 h 529"/>
                            <a:gd name="T46" fmla="*/ 438 w 530"/>
                            <a:gd name="T47" fmla="*/ 528 h 529"/>
                            <a:gd name="T48" fmla="*/ 396 w 530"/>
                            <a:gd name="T49" fmla="*/ 529 h 529"/>
                            <a:gd name="T50" fmla="*/ 345 w 530"/>
                            <a:gd name="T51" fmla="*/ 528 h 529"/>
                            <a:gd name="T52" fmla="*/ 292 w 530"/>
                            <a:gd name="T53" fmla="*/ 529 h 529"/>
                            <a:gd name="T54" fmla="*/ 238 w 530"/>
                            <a:gd name="T55" fmla="*/ 529 h 529"/>
                            <a:gd name="T56" fmla="*/ 185 w 530"/>
                            <a:gd name="T57" fmla="*/ 528 h 529"/>
                            <a:gd name="T58" fmla="*/ 134 w 530"/>
                            <a:gd name="T59" fmla="*/ 528 h 529"/>
                            <a:gd name="T60" fmla="*/ 92 w 530"/>
                            <a:gd name="T61" fmla="*/ 528 h 529"/>
                            <a:gd name="T62" fmla="*/ 66 w 530"/>
                            <a:gd name="T63" fmla="*/ 521 h 529"/>
                            <a:gd name="T64" fmla="*/ 42 w 530"/>
                            <a:gd name="T65" fmla="*/ 506 h 529"/>
                            <a:gd name="T66" fmla="*/ 23 w 530"/>
                            <a:gd name="T67" fmla="*/ 488 h 529"/>
                            <a:gd name="T68" fmla="*/ 9 w 530"/>
                            <a:gd name="T69" fmla="*/ 465 h 529"/>
                            <a:gd name="T70" fmla="*/ 1 w 530"/>
                            <a:gd name="T71" fmla="*/ 437 h 529"/>
                            <a:gd name="T72" fmla="*/ 1 w 530"/>
                            <a:gd name="T73" fmla="*/ 397 h 529"/>
                            <a:gd name="T74" fmla="*/ 0 w 530"/>
                            <a:gd name="T75" fmla="*/ 344 h 529"/>
                            <a:gd name="T76" fmla="*/ 1 w 530"/>
                            <a:gd name="T77" fmla="*/ 291 h 529"/>
                            <a:gd name="T78" fmla="*/ 1 w 530"/>
                            <a:gd name="T79" fmla="*/ 239 h 529"/>
                            <a:gd name="T80" fmla="*/ 0 w 530"/>
                            <a:gd name="T81" fmla="*/ 185 h 529"/>
                            <a:gd name="T82" fmla="*/ 0 w 530"/>
                            <a:gd name="T83" fmla="*/ 134 h 529"/>
                            <a:gd name="T84" fmla="*/ 1 w 530"/>
                            <a:gd name="T85" fmla="*/ 92 h 529"/>
                            <a:gd name="T86" fmla="*/ 9 w 530"/>
                            <a:gd name="T87" fmla="*/ 66 h 529"/>
                            <a:gd name="T88" fmla="*/ 23 w 530"/>
                            <a:gd name="T89" fmla="*/ 42 h 529"/>
                            <a:gd name="T90" fmla="*/ 42 w 530"/>
                            <a:gd name="T91" fmla="*/ 23 h 529"/>
                            <a:gd name="T92" fmla="*/ 66 w 530"/>
                            <a:gd name="T93" fmla="*/ 8 h 529"/>
                            <a:gd name="T94" fmla="*/ 92 w 530"/>
                            <a:gd name="T95" fmla="*/ 1 h 529"/>
                            <a:gd name="T96" fmla="*/ 106 w 530"/>
                            <a:gd name="T97" fmla="*/ 0 h 5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29">
                              <a:moveTo>
                                <a:pt x="106" y="0"/>
                              </a:moveTo>
                              <a:lnTo>
                                <a:pt x="134" y="1"/>
                              </a:lnTo>
                              <a:lnTo>
                                <a:pt x="159" y="0"/>
                              </a:lnTo>
                              <a:lnTo>
                                <a:pt x="185" y="0"/>
                              </a:lnTo>
                              <a:lnTo>
                                <a:pt x="213" y="1"/>
                              </a:lnTo>
                              <a:lnTo>
                                <a:pt x="238" y="1"/>
                              </a:lnTo>
                              <a:lnTo>
                                <a:pt x="264" y="0"/>
                              </a:lnTo>
                              <a:lnTo>
                                <a:pt x="292" y="1"/>
                              </a:lnTo>
                              <a:lnTo>
                                <a:pt x="317" y="0"/>
                              </a:lnTo>
                              <a:lnTo>
                                <a:pt x="345" y="0"/>
                              </a:lnTo>
                              <a:lnTo>
                                <a:pt x="371" y="1"/>
                              </a:lnTo>
                              <a:lnTo>
                                <a:pt x="396" y="0"/>
                              </a:lnTo>
                              <a:lnTo>
                                <a:pt x="422" y="0"/>
                              </a:lnTo>
                              <a:lnTo>
                                <a:pt x="438" y="1"/>
                              </a:lnTo>
                              <a:lnTo>
                                <a:pt x="453" y="4"/>
                              </a:lnTo>
                              <a:lnTo>
                                <a:pt x="465" y="8"/>
                              </a:lnTo>
                              <a:lnTo>
                                <a:pt x="477" y="16"/>
                              </a:lnTo>
                              <a:lnTo>
                                <a:pt x="488" y="23"/>
                              </a:lnTo>
                              <a:lnTo>
                                <a:pt x="498" y="31"/>
                              </a:lnTo>
                              <a:lnTo>
                                <a:pt x="507" y="42"/>
                              </a:lnTo>
                              <a:lnTo>
                                <a:pt x="516" y="53"/>
                              </a:lnTo>
                              <a:lnTo>
                                <a:pt x="521" y="66"/>
                              </a:lnTo>
                              <a:lnTo>
                                <a:pt x="526" y="79"/>
                              </a:lnTo>
                              <a:lnTo>
                                <a:pt x="529" y="92"/>
                              </a:lnTo>
                              <a:lnTo>
                                <a:pt x="529" y="106"/>
                              </a:lnTo>
                              <a:lnTo>
                                <a:pt x="530" y="134"/>
                              </a:lnTo>
                              <a:lnTo>
                                <a:pt x="529" y="160"/>
                              </a:lnTo>
                              <a:lnTo>
                                <a:pt x="529" y="185"/>
                              </a:lnTo>
                              <a:lnTo>
                                <a:pt x="530" y="213"/>
                              </a:lnTo>
                              <a:lnTo>
                                <a:pt x="530" y="239"/>
                              </a:lnTo>
                              <a:lnTo>
                                <a:pt x="529" y="265"/>
                              </a:lnTo>
                              <a:lnTo>
                                <a:pt x="530" y="291"/>
                              </a:lnTo>
                              <a:lnTo>
                                <a:pt x="529" y="318"/>
                              </a:lnTo>
                              <a:lnTo>
                                <a:pt x="529" y="344"/>
                              </a:lnTo>
                              <a:lnTo>
                                <a:pt x="530" y="371"/>
                              </a:lnTo>
                              <a:lnTo>
                                <a:pt x="529" y="397"/>
                              </a:lnTo>
                              <a:lnTo>
                                <a:pt x="529" y="423"/>
                              </a:lnTo>
                              <a:lnTo>
                                <a:pt x="529" y="437"/>
                              </a:lnTo>
                              <a:lnTo>
                                <a:pt x="526" y="452"/>
                              </a:lnTo>
                              <a:lnTo>
                                <a:pt x="521" y="465"/>
                              </a:lnTo>
                              <a:lnTo>
                                <a:pt x="516" y="476"/>
                              </a:lnTo>
                              <a:lnTo>
                                <a:pt x="507" y="488"/>
                              </a:lnTo>
                              <a:lnTo>
                                <a:pt x="498" y="498"/>
                              </a:lnTo>
                              <a:lnTo>
                                <a:pt x="488" y="506"/>
                              </a:lnTo>
                              <a:lnTo>
                                <a:pt x="477" y="514"/>
                              </a:lnTo>
                              <a:lnTo>
                                <a:pt x="465" y="521"/>
                              </a:lnTo>
                              <a:lnTo>
                                <a:pt x="453" y="525"/>
                              </a:lnTo>
                              <a:lnTo>
                                <a:pt x="438" y="528"/>
                              </a:lnTo>
                              <a:lnTo>
                                <a:pt x="422" y="528"/>
                              </a:lnTo>
                              <a:lnTo>
                                <a:pt x="396" y="529"/>
                              </a:lnTo>
                              <a:lnTo>
                                <a:pt x="371" y="528"/>
                              </a:lnTo>
                              <a:lnTo>
                                <a:pt x="345" y="528"/>
                              </a:lnTo>
                              <a:lnTo>
                                <a:pt x="317" y="529"/>
                              </a:lnTo>
                              <a:lnTo>
                                <a:pt x="292" y="529"/>
                              </a:lnTo>
                              <a:lnTo>
                                <a:pt x="264" y="528"/>
                              </a:lnTo>
                              <a:lnTo>
                                <a:pt x="238" y="529"/>
                              </a:lnTo>
                              <a:lnTo>
                                <a:pt x="213" y="528"/>
                              </a:lnTo>
                              <a:lnTo>
                                <a:pt x="185" y="528"/>
                              </a:lnTo>
                              <a:lnTo>
                                <a:pt x="159" y="529"/>
                              </a:lnTo>
                              <a:lnTo>
                                <a:pt x="134" y="528"/>
                              </a:lnTo>
                              <a:lnTo>
                                <a:pt x="106" y="528"/>
                              </a:lnTo>
                              <a:lnTo>
                                <a:pt x="92" y="528"/>
                              </a:lnTo>
                              <a:lnTo>
                                <a:pt x="79" y="525"/>
                              </a:lnTo>
                              <a:lnTo>
                                <a:pt x="66" y="521"/>
                              </a:lnTo>
                              <a:lnTo>
                                <a:pt x="53" y="514"/>
                              </a:lnTo>
                              <a:lnTo>
                                <a:pt x="42" y="506"/>
                              </a:lnTo>
                              <a:lnTo>
                                <a:pt x="32" y="498"/>
                              </a:lnTo>
                              <a:lnTo>
                                <a:pt x="23" y="488"/>
                              </a:lnTo>
                              <a:lnTo>
                                <a:pt x="16" y="476"/>
                              </a:lnTo>
                              <a:lnTo>
                                <a:pt x="9" y="465"/>
                              </a:lnTo>
                              <a:lnTo>
                                <a:pt x="4" y="452"/>
                              </a:lnTo>
                              <a:lnTo>
                                <a:pt x="1" y="437"/>
                              </a:lnTo>
                              <a:lnTo>
                                <a:pt x="0" y="423"/>
                              </a:lnTo>
                              <a:lnTo>
                                <a:pt x="1" y="397"/>
                              </a:lnTo>
                              <a:lnTo>
                                <a:pt x="0" y="371"/>
                              </a:lnTo>
                              <a:lnTo>
                                <a:pt x="0" y="344"/>
                              </a:lnTo>
                              <a:lnTo>
                                <a:pt x="1" y="318"/>
                              </a:lnTo>
                              <a:lnTo>
                                <a:pt x="1" y="291"/>
                              </a:lnTo>
                              <a:lnTo>
                                <a:pt x="0" y="265"/>
                              </a:lnTo>
                              <a:lnTo>
                                <a:pt x="1" y="239"/>
                              </a:lnTo>
                              <a:lnTo>
                                <a:pt x="0" y="213"/>
                              </a:lnTo>
                              <a:lnTo>
                                <a:pt x="0" y="185"/>
                              </a:lnTo>
                              <a:lnTo>
                                <a:pt x="1" y="160"/>
                              </a:lnTo>
                              <a:lnTo>
                                <a:pt x="0" y="134"/>
                              </a:lnTo>
                              <a:lnTo>
                                <a:pt x="0" y="106"/>
                              </a:lnTo>
                              <a:lnTo>
                                <a:pt x="1" y="92"/>
                              </a:lnTo>
                              <a:lnTo>
                                <a:pt x="4" y="79"/>
                              </a:lnTo>
                              <a:lnTo>
                                <a:pt x="9" y="66"/>
                              </a:lnTo>
                              <a:lnTo>
                                <a:pt x="16" y="53"/>
                              </a:lnTo>
                              <a:lnTo>
                                <a:pt x="23" y="42"/>
                              </a:lnTo>
                              <a:lnTo>
                                <a:pt x="32" y="31"/>
                              </a:lnTo>
                              <a:lnTo>
                                <a:pt x="42" y="23"/>
                              </a:lnTo>
                              <a:lnTo>
                                <a:pt x="53" y="16"/>
                              </a:lnTo>
                              <a:lnTo>
                                <a:pt x="66" y="8"/>
                              </a:lnTo>
                              <a:lnTo>
                                <a:pt x="79"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76"/>
                      <wps:cNvSpPr>
                        <a:spLocks/>
                      </wps:cNvSpPr>
                      <wps:spPr bwMode="auto">
                        <a:xfrm>
                          <a:off x="684" y="4095"/>
                          <a:ext cx="530" cy="530"/>
                        </a:xfrm>
                        <a:custGeom>
                          <a:avLst/>
                          <a:gdLst>
                            <a:gd name="T0" fmla="*/ 133 w 530"/>
                            <a:gd name="T1" fmla="*/ 1 h 530"/>
                            <a:gd name="T2" fmla="*/ 185 w 530"/>
                            <a:gd name="T3" fmla="*/ 0 h 530"/>
                            <a:gd name="T4" fmla="*/ 238 w 530"/>
                            <a:gd name="T5" fmla="*/ 1 h 530"/>
                            <a:gd name="T6" fmla="*/ 291 w 530"/>
                            <a:gd name="T7" fmla="*/ 1 h 530"/>
                            <a:gd name="T8" fmla="*/ 345 w 530"/>
                            <a:gd name="T9" fmla="*/ 0 h 530"/>
                            <a:gd name="T10" fmla="*/ 396 w 530"/>
                            <a:gd name="T11" fmla="*/ 0 h 530"/>
                            <a:gd name="T12" fmla="*/ 438 w 530"/>
                            <a:gd name="T13" fmla="*/ 1 h 530"/>
                            <a:gd name="T14" fmla="*/ 464 w 530"/>
                            <a:gd name="T15" fmla="*/ 9 h 530"/>
                            <a:gd name="T16" fmla="*/ 488 w 530"/>
                            <a:gd name="T17" fmla="*/ 23 h 530"/>
                            <a:gd name="T18" fmla="*/ 507 w 530"/>
                            <a:gd name="T19" fmla="*/ 42 h 530"/>
                            <a:gd name="T20" fmla="*/ 521 w 530"/>
                            <a:gd name="T21" fmla="*/ 65 h 530"/>
                            <a:gd name="T22" fmla="*/ 529 w 530"/>
                            <a:gd name="T23" fmla="*/ 92 h 530"/>
                            <a:gd name="T24" fmla="*/ 530 w 530"/>
                            <a:gd name="T25" fmla="*/ 132 h 530"/>
                            <a:gd name="T26" fmla="*/ 529 w 530"/>
                            <a:gd name="T27" fmla="*/ 186 h 530"/>
                            <a:gd name="T28" fmla="*/ 530 w 530"/>
                            <a:gd name="T29" fmla="*/ 239 h 530"/>
                            <a:gd name="T30" fmla="*/ 530 w 530"/>
                            <a:gd name="T31" fmla="*/ 291 h 530"/>
                            <a:gd name="T32" fmla="*/ 529 w 530"/>
                            <a:gd name="T33" fmla="*/ 344 h 530"/>
                            <a:gd name="T34" fmla="*/ 529 w 530"/>
                            <a:gd name="T35" fmla="*/ 396 h 530"/>
                            <a:gd name="T36" fmla="*/ 529 w 530"/>
                            <a:gd name="T37" fmla="*/ 437 h 530"/>
                            <a:gd name="T38" fmla="*/ 521 w 530"/>
                            <a:gd name="T39" fmla="*/ 463 h 530"/>
                            <a:gd name="T40" fmla="*/ 507 w 530"/>
                            <a:gd name="T41" fmla="*/ 488 h 530"/>
                            <a:gd name="T42" fmla="*/ 488 w 530"/>
                            <a:gd name="T43" fmla="*/ 507 h 530"/>
                            <a:gd name="T44" fmla="*/ 464 w 530"/>
                            <a:gd name="T45" fmla="*/ 521 h 530"/>
                            <a:gd name="T46" fmla="*/ 438 w 530"/>
                            <a:gd name="T47" fmla="*/ 528 h 530"/>
                            <a:gd name="T48" fmla="*/ 396 w 530"/>
                            <a:gd name="T49" fmla="*/ 530 h 530"/>
                            <a:gd name="T50" fmla="*/ 345 w 530"/>
                            <a:gd name="T51" fmla="*/ 528 h 530"/>
                            <a:gd name="T52" fmla="*/ 291 w 530"/>
                            <a:gd name="T53" fmla="*/ 530 h 530"/>
                            <a:gd name="T54" fmla="*/ 238 w 530"/>
                            <a:gd name="T55" fmla="*/ 530 h 530"/>
                            <a:gd name="T56" fmla="*/ 185 w 530"/>
                            <a:gd name="T57" fmla="*/ 528 h 530"/>
                            <a:gd name="T58" fmla="*/ 133 w 530"/>
                            <a:gd name="T59" fmla="*/ 528 h 530"/>
                            <a:gd name="T60" fmla="*/ 92 w 530"/>
                            <a:gd name="T61" fmla="*/ 528 h 530"/>
                            <a:gd name="T62" fmla="*/ 64 w 530"/>
                            <a:gd name="T63" fmla="*/ 521 h 530"/>
                            <a:gd name="T64" fmla="*/ 42 w 530"/>
                            <a:gd name="T65" fmla="*/ 507 h 530"/>
                            <a:gd name="T66" fmla="*/ 23 w 530"/>
                            <a:gd name="T67" fmla="*/ 488 h 530"/>
                            <a:gd name="T68" fmla="*/ 8 w 530"/>
                            <a:gd name="T69" fmla="*/ 463 h 530"/>
                            <a:gd name="T70" fmla="*/ 1 w 530"/>
                            <a:gd name="T71" fmla="*/ 437 h 530"/>
                            <a:gd name="T72" fmla="*/ 1 w 530"/>
                            <a:gd name="T73" fmla="*/ 396 h 530"/>
                            <a:gd name="T74" fmla="*/ 0 w 530"/>
                            <a:gd name="T75" fmla="*/ 344 h 530"/>
                            <a:gd name="T76" fmla="*/ 1 w 530"/>
                            <a:gd name="T77" fmla="*/ 291 h 530"/>
                            <a:gd name="T78" fmla="*/ 1 w 530"/>
                            <a:gd name="T79" fmla="*/ 239 h 530"/>
                            <a:gd name="T80" fmla="*/ 0 w 530"/>
                            <a:gd name="T81" fmla="*/ 186 h 530"/>
                            <a:gd name="T82" fmla="*/ 0 w 530"/>
                            <a:gd name="T83" fmla="*/ 132 h 530"/>
                            <a:gd name="T84" fmla="*/ 1 w 530"/>
                            <a:gd name="T85" fmla="*/ 92 h 530"/>
                            <a:gd name="T86" fmla="*/ 8 w 530"/>
                            <a:gd name="T87" fmla="*/ 65 h 530"/>
                            <a:gd name="T88" fmla="*/ 23 w 530"/>
                            <a:gd name="T89" fmla="*/ 42 h 530"/>
                            <a:gd name="T90" fmla="*/ 42 w 530"/>
                            <a:gd name="T91" fmla="*/ 23 h 530"/>
                            <a:gd name="T92" fmla="*/ 64 w 530"/>
                            <a:gd name="T93" fmla="*/ 9 h 530"/>
                            <a:gd name="T94" fmla="*/ 92 w 530"/>
                            <a:gd name="T95" fmla="*/ 1 h 530"/>
                            <a:gd name="T96" fmla="*/ 106 w 530"/>
                            <a:gd name="T97"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0">
                              <a:moveTo>
                                <a:pt x="106" y="0"/>
                              </a:moveTo>
                              <a:lnTo>
                                <a:pt x="133" y="1"/>
                              </a:lnTo>
                              <a:lnTo>
                                <a:pt x="159" y="0"/>
                              </a:lnTo>
                              <a:lnTo>
                                <a:pt x="185" y="0"/>
                              </a:lnTo>
                              <a:lnTo>
                                <a:pt x="212" y="1"/>
                              </a:lnTo>
                              <a:lnTo>
                                <a:pt x="238" y="1"/>
                              </a:lnTo>
                              <a:lnTo>
                                <a:pt x="264" y="0"/>
                              </a:lnTo>
                              <a:lnTo>
                                <a:pt x="291" y="1"/>
                              </a:lnTo>
                              <a:lnTo>
                                <a:pt x="317" y="0"/>
                              </a:lnTo>
                              <a:lnTo>
                                <a:pt x="345" y="0"/>
                              </a:lnTo>
                              <a:lnTo>
                                <a:pt x="371" y="1"/>
                              </a:lnTo>
                              <a:lnTo>
                                <a:pt x="396" y="0"/>
                              </a:lnTo>
                              <a:lnTo>
                                <a:pt x="422" y="0"/>
                              </a:lnTo>
                              <a:lnTo>
                                <a:pt x="438" y="1"/>
                              </a:lnTo>
                              <a:lnTo>
                                <a:pt x="451" y="4"/>
                              </a:lnTo>
                              <a:lnTo>
                                <a:pt x="464" y="9"/>
                              </a:lnTo>
                              <a:lnTo>
                                <a:pt x="477" y="16"/>
                              </a:lnTo>
                              <a:lnTo>
                                <a:pt x="488" y="23"/>
                              </a:lnTo>
                              <a:lnTo>
                                <a:pt x="498" y="32"/>
                              </a:lnTo>
                              <a:lnTo>
                                <a:pt x="507" y="42"/>
                              </a:lnTo>
                              <a:lnTo>
                                <a:pt x="514" y="53"/>
                              </a:lnTo>
                              <a:lnTo>
                                <a:pt x="521" y="65"/>
                              </a:lnTo>
                              <a:lnTo>
                                <a:pt x="526" y="78"/>
                              </a:lnTo>
                              <a:lnTo>
                                <a:pt x="529" y="92"/>
                              </a:lnTo>
                              <a:lnTo>
                                <a:pt x="529" y="105"/>
                              </a:lnTo>
                              <a:lnTo>
                                <a:pt x="530" y="132"/>
                              </a:lnTo>
                              <a:lnTo>
                                <a:pt x="529" y="158"/>
                              </a:lnTo>
                              <a:lnTo>
                                <a:pt x="529" y="186"/>
                              </a:lnTo>
                              <a:lnTo>
                                <a:pt x="530" y="211"/>
                              </a:lnTo>
                              <a:lnTo>
                                <a:pt x="530" y="239"/>
                              </a:lnTo>
                              <a:lnTo>
                                <a:pt x="529" y="265"/>
                              </a:lnTo>
                              <a:lnTo>
                                <a:pt x="530" y="291"/>
                              </a:lnTo>
                              <a:lnTo>
                                <a:pt x="529" y="317"/>
                              </a:lnTo>
                              <a:lnTo>
                                <a:pt x="529" y="344"/>
                              </a:lnTo>
                              <a:lnTo>
                                <a:pt x="530" y="370"/>
                              </a:lnTo>
                              <a:lnTo>
                                <a:pt x="529" y="396"/>
                              </a:lnTo>
                              <a:lnTo>
                                <a:pt x="529" y="422"/>
                              </a:lnTo>
                              <a:lnTo>
                                <a:pt x="529" y="437"/>
                              </a:lnTo>
                              <a:lnTo>
                                <a:pt x="526" y="450"/>
                              </a:lnTo>
                              <a:lnTo>
                                <a:pt x="521" y="463"/>
                              </a:lnTo>
                              <a:lnTo>
                                <a:pt x="514" y="476"/>
                              </a:lnTo>
                              <a:lnTo>
                                <a:pt x="507" y="488"/>
                              </a:lnTo>
                              <a:lnTo>
                                <a:pt x="498" y="498"/>
                              </a:lnTo>
                              <a:lnTo>
                                <a:pt x="488" y="507"/>
                              </a:lnTo>
                              <a:lnTo>
                                <a:pt x="477" y="514"/>
                              </a:lnTo>
                              <a:lnTo>
                                <a:pt x="464" y="521"/>
                              </a:lnTo>
                              <a:lnTo>
                                <a:pt x="451" y="525"/>
                              </a:lnTo>
                              <a:lnTo>
                                <a:pt x="438" y="528"/>
                              </a:lnTo>
                              <a:lnTo>
                                <a:pt x="422" y="528"/>
                              </a:lnTo>
                              <a:lnTo>
                                <a:pt x="396" y="530"/>
                              </a:lnTo>
                              <a:lnTo>
                                <a:pt x="371" y="528"/>
                              </a:lnTo>
                              <a:lnTo>
                                <a:pt x="345" y="528"/>
                              </a:lnTo>
                              <a:lnTo>
                                <a:pt x="317" y="530"/>
                              </a:lnTo>
                              <a:lnTo>
                                <a:pt x="291" y="530"/>
                              </a:lnTo>
                              <a:lnTo>
                                <a:pt x="264" y="528"/>
                              </a:lnTo>
                              <a:lnTo>
                                <a:pt x="238" y="530"/>
                              </a:lnTo>
                              <a:lnTo>
                                <a:pt x="212" y="528"/>
                              </a:lnTo>
                              <a:lnTo>
                                <a:pt x="185" y="528"/>
                              </a:lnTo>
                              <a:lnTo>
                                <a:pt x="159" y="530"/>
                              </a:lnTo>
                              <a:lnTo>
                                <a:pt x="133" y="528"/>
                              </a:lnTo>
                              <a:lnTo>
                                <a:pt x="106" y="528"/>
                              </a:lnTo>
                              <a:lnTo>
                                <a:pt x="92" y="528"/>
                              </a:lnTo>
                              <a:lnTo>
                                <a:pt x="77" y="525"/>
                              </a:lnTo>
                              <a:lnTo>
                                <a:pt x="64" y="521"/>
                              </a:lnTo>
                              <a:lnTo>
                                <a:pt x="53" y="514"/>
                              </a:lnTo>
                              <a:lnTo>
                                <a:pt x="42" y="507"/>
                              </a:lnTo>
                              <a:lnTo>
                                <a:pt x="31" y="498"/>
                              </a:lnTo>
                              <a:lnTo>
                                <a:pt x="23" y="488"/>
                              </a:lnTo>
                              <a:lnTo>
                                <a:pt x="14" y="476"/>
                              </a:lnTo>
                              <a:lnTo>
                                <a:pt x="8" y="463"/>
                              </a:lnTo>
                              <a:lnTo>
                                <a:pt x="4" y="450"/>
                              </a:lnTo>
                              <a:lnTo>
                                <a:pt x="1" y="437"/>
                              </a:lnTo>
                              <a:lnTo>
                                <a:pt x="0" y="422"/>
                              </a:lnTo>
                              <a:lnTo>
                                <a:pt x="1" y="396"/>
                              </a:lnTo>
                              <a:lnTo>
                                <a:pt x="0" y="370"/>
                              </a:lnTo>
                              <a:lnTo>
                                <a:pt x="0" y="344"/>
                              </a:lnTo>
                              <a:lnTo>
                                <a:pt x="1" y="317"/>
                              </a:lnTo>
                              <a:lnTo>
                                <a:pt x="1" y="291"/>
                              </a:lnTo>
                              <a:lnTo>
                                <a:pt x="0" y="265"/>
                              </a:lnTo>
                              <a:lnTo>
                                <a:pt x="1" y="239"/>
                              </a:lnTo>
                              <a:lnTo>
                                <a:pt x="0" y="211"/>
                              </a:lnTo>
                              <a:lnTo>
                                <a:pt x="0" y="186"/>
                              </a:lnTo>
                              <a:lnTo>
                                <a:pt x="1" y="158"/>
                              </a:lnTo>
                              <a:lnTo>
                                <a:pt x="0" y="132"/>
                              </a:lnTo>
                              <a:lnTo>
                                <a:pt x="0" y="105"/>
                              </a:lnTo>
                              <a:lnTo>
                                <a:pt x="1" y="92"/>
                              </a:lnTo>
                              <a:lnTo>
                                <a:pt x="4" y="78"/>
                              </a:lnTo>
                              <a:lnTo>
                                <a:pt x="8" y="65"/>
                              </a:lnTo>
                              <a:lnTo>
                                <a:pt x="14" y="53"/>
                              </a:lnTo>
                              <a:lnTo>
                                <a:pt x="23" y="42"/>
                              </a:lnTo>
                              <a:lnTo>
                                <a:pt x="31" y="32"/>
                              </a:lnTo>
                              <a:lnTo>
                                <a:pt x="42" y="23"/>
                              </a:lnTo>
                              <a:lnTo>
                                <a:pt x="53" y="16"/>
                              </a:lnTo>
                              <a:lnTo>
                                <a:pt x="64" y="9"/>
                              </a:lnTo>
                              <a:lnTo>
                                <a:pt x="77"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77"/>
                      <wps:cNvSpPr>
                        <a:spLocks/>
                      </wps:cNvSpPr>
                      <wps:spPr bwMode="auto">
                        <a:xfrm>
                          <a:off x="1418" y="4095"/>
                          <a:ext cx="530" cy="530"/>
                        </a:xfrm>
                        <a:custGeom>
                          <a:avLst/>
                          <a:gdLst>
                            <a:gd name="T0" fmla="*/ 134 w 530"/>
                            <a:gd name="T1" fmla="*/ 1 h 530"/>
                            <a:gd name="T2" fmla="*/ 185 w 530"/>
                            <a:gd name="T3" fmla="*/ 0 h 530"/>
                            <a:gd name="T4" fmla="*/ 238 w 530"/>
                            <a:gd name="T5" fmla="*/ 1 h 530"/>
                            <a:gd name="T6" fmla="*/ 292 w 530"/>
                            <a:gd name="T7" fmla="*/ 1 h 530"/>
                            <a:gd name="T8" fmla="*/ 345 w 530"/>
                            <a:gd name="T9" fmla="*/ 0 h 530"/>
                            <a:gd name="T10" fmla="*/ 396 w 530"/>
                            <a:gd name="T11" fmla="*/ 0 h 530"/>
                            <a:gd name="T12" fmla="*/ 438 w 530"/>
                            <a:gd name="T13" fmla="*/ 1 h 530"/>
                            <a:gd name="T14" fmla="*/ 465 w 530"/>
                            <a:gd name="T15" fmla="*/ 9 h 530"/>
                            <a:gd name="T16" fmla="*/ 488 w 530"/>
                            <a:gd name="T17" fmla="*/ 23 h 530"/>
                            <a:gd name="T18" fmla="*/ 507 w 530"/>
                            <a:gd name="T19" fmla="*/ 42 h 530"/>
                            <a:gd name="T20" fmla="*/ 521 w 530"/>
                            <a:gd name="T21" fmla="*/ 65 h 530"/>
                            <a:gd name="T22" fmla="*/ 529 w 530"/>
                            <a:gd name="T23" fmla="*/ 92 h 530"/>
                            <a:gd name="T24" fmla="*/ 530 w 530"/>
                            <a:gd name="T25" fmla="*/ 132 h 530"/>
                            <a:gd name="T26" fmla="*/ 529 w 530"/>
                            <a:gd name="T27" fmla="*/ 186 h 530"/>
                            <a:gd name="T28" fmla="*/ 530 w 530"/>
                            <a:gd name="T29" fmla="*/ 239 h 530"/>
                            <a:gd name="T30" fmla="*/ 530 w 530"/>
                            <a:gd name="T31" fmla="*/ 291 h 530"/>
                            <a:gd name="T32" fmla="*/ 529 w 530"/>
                            <a:gd name="T33" fmla="*/ 344 h 530"/>
                            <a:gd name="T34" fmla="*/ 529 w 530"/>
                            <a:gd name="T35" fmla="*/ 396 h 530"/>
                            <a:gd name="T36" fmla="*/ 529 w 530"/>
                            <a:gd name="T37" fmla="*/ 437 h 530"/>
                            <a:gd name="T38" fmla="*/ 521 w 530"/>
                            <a:gd name="T39" fmla="*/ 463 h 530"/>
                            <a:gd name="T40" fmla="*/ 507 w 530"/>
                            <a:gd name="T41" fmla="*/ 488 h 530"/>
                            <a:gd name="T42" fmla="*/ 488 w 530"/>
                            <a:gd name="T43" fmla="*/ 507 h 530"/>
                            <a:gd name="T44" fmla="*/ 465 w 530"/>
                            <a:gd name="T45" fmla="*/ 521 h 530"/>
                            <a:gd name="T46" fmla="*/ 438 w 530"/>
                            <a:gd name="T47" fmla="*/ 528 h 530"/>
                            <a:gd name="T48" fmla="*/ 396 w 530"/>
                            <a:gd name="T49" fmla="*/ 530 h 530"/>
                            <a:gd name="T50" fmla="*/ 345 w 530"/>
                            <a:gd name="T51" fmla="*/ 528 h 530"/>
                            <a:gd name="T52" fmla="*/ 292 w 530"/>
                            <a:gd name="T53" fmla="*/ 530 h 530"/>
                            <a:gd name="T54" fmla="*/ 238 w 530"/>
                            <a:gd name="T55" fmla="*/ 530 h 530"/>
                            <a:gd name="T56" fmla="*/ 185 w 530"/>
                            <a:gd name="T57" fmla="*/ 528 h 530"/>
                            <a:gd name="T58" fmla="*/ 134 w 530"/>
                            <a:gd name="T59" fmla="*/ 528 h 530"/>
                            <a:gd name="T60" fmla="*/ 92 w 530"/>
                            <a:gd name="T61" fmla="*/ 528 h 530"/>
                            <a:gd name="T62" fmla="*/ 66 w 530"/>
                            <a:gd name="T63" fmla="*/ 521 h 530"/>
                            <a:gd name="T64" fmla="*/ 42 w 530"/>
                            <a:gd name="T65" fmla="*/ 507 h 530"/>
                            <a:gd name="T66" fmla="*/ 23 w 530"/>
                            <a:gd name="T67" fmla="*/ 488 h 530"/>
                            <a:gd name="T68" fmla="*/ 9 w 530"/>
                            <a:gd name="T69" fmla="*/ 463 h 530"/>
                            <a:gd name="T70" fmla="*/ 1 w 530"/>
                            <a:gd name="T71" fmla="*/ 437 h 530"/>
                            <a:gd name="T72" fmla="*/ 1 w 530"/>
                            <a:gd name="T73" fmla="*/ 396 h 530"/>
                            <a:gd name="T74" fmla="*/ 0 w 530"/>
                            <a:gd name="T75" fmla="*/ 344 h 530"/>
                            <a:gd name="T76" fmla="*/ 1 w 530"/>
                            <a:gd name="T77" fmla="*/ 291 h 530"/>
                            <a:gd name="T78" fmla="*/ 1 w 530"/>
                            <a:gd name="T79" fmla="*/ 239 h 530"/>
                            <a:gd name="T80" fmla="*/ 0 w 530"/>
                            <a:gd name="T81" fmla="*/ 186 h 530"/>
                            <a:gd name="T82" fmla="*/ 0 w 530"/>
                            <a:gd name="T83" fmla="*/ 132 h 530"/>
                            <a:gd name="T84" fmla="*/ 1 w 530"/>
                            <a:gd name="T85" fmla="*/ 92 h 530"/>
                            <a:gd name="T86" fmla="*/ 9 w 530"/>
                            <a:gd name="T87" fmla="*/ 65 h 530"/>
                            <a:gd name="T88" fmla="*/ 23 w 530"/>
                            <a:gd name="T89" fmla="*/ 42 h 530"/>
                            <a:gd name="T90" fmla="*/ 42 w 530"/>
                            <a:gd name="T91" fmla="*/ 23 h 530"/>
                            <a:gd name="T92" fmla="*/ 66 w 530"/>
                            <a:gd name="T93" fmla="*/ 9 h 530"/>
                            <a:gd name="T94" fmla="*/ 92 w 530"/>
                            <a:gd name="T95" fmla="*/ 1 h 530"/>
                            <a:gd name="T96" fmla="*/ 106 w 530"/>
                            <a:gd name="T97"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0">
                              <a:moveTo>
                                <a:pt x="106" y="0"/>
                              </a:moveTo>
                              <a:lnTo>
                                <a:pt x="134" y="1"/>
                              </a:lnTo>
                              <a:lnTo>
                                <a:pt x="159" y="0"/>
                              </a:lnTo>
                              <a:lnTo>
                                <a:pt x="185" y="0"/>
                              </a:lnTo>
                              <a:lnTo>
                                <a:pt x="213" y="1"/>
                              </a:lnTo>
                              <a:lnTo>
                                <a:pt x="238" y="1"/>
                              </a:lnTo>
                              <a:lnTo>
                                <a:pt x="264" y="0"/>
                              </a:lnTo>
                              <a:lnTo>
                                <a:pt x="292" y="1"/>
                              </a:lnTo>
                              <a:lnTo>
                                <a:pt x="317" y="0"/>
                              </a:lnTo>
                              <a:lnTo>
                                <a:pt x="345" y="0"/>
                              </a:lnTo>
                              <a:lnTo>
                                <a:pt x="371" y="1"/>
                              </a:lnTo>
                              <a:lnTo>
                                <a:pt x="396" y="0"/>
                              </a:lnTo>
                              <a:lnTo>
                                <a:pt x="422" y="0"/>
                              </a:lnTo>
                              <a:lnTo>
                                <a:pt x="438" y="1"/>
                              </a:lnTo>
                              <a:lnTo>
                                <a:pt x="453" y="4"/>
                              </a:lnTo>
                              <a:lnTo>
                                <a:pt x="465" y="9"/>
                              </a:lnTo>
                              <a:lnTo>
                                <a:pt x="477" y="16"/>
                              </a:lnTo>
                              <a:lnTo>
                                <a:pt x="488" y="23"/>
                              </a:lnTo>
                              <a:lnTo>
                                <a:pt x="498" y="32"/>
                              </a:lnTo>
                              <a:lnTo>
                                <a:pt x="507" y="42"/>
                              </a:lnTo>
                              <a:lnTo>
                                <a:pt x="516" y="53"/>
                              </a:lnTo>
                              <a:lnTo>
                                <a:pt x="521" y="65"/>
                              </a:lnTo>
                              <a:lnTo>
                                <a:pt x="526" y="78"/>
                              </a:lnTo>
                              <a:lnTo>
                                <a:pt x="529" y="92"/>
                              </a:lnTo>
                              <a:lnTo>
                                <a:pt x="529" y="105"/>
                              </a:lnTo>
                              <a:lnTo>
                                <a:pt x="530" y="132"/>
                              </a:lnTo>
                              <a:lnTo>
                                <a:pt x="529" y="158"/>
                              </a:lnTo>
                              <a:lnTo>
                                <a:pt x="529" y="186"/>
                              </a:lnTo>
                              <a:lnTo>
                                <a:pt x="530" y="211"/>
                              </a:lnTo>
                              <a:lnTo>
                                <a:pt x="530" y="239"/>
                              </a:lnTo>
                              <a:lnTo>
                                <a:pt x="529" y="265"/>
                              </a:lnTo>
                              <a:lnTo>
                                <a:pt x="530" y="291"/>
                              </a:lnTo>
                              <a:lnTo>
                                <a:pt x="529" y="317"/>
                              </a:lnTo>
                              <a:lnTo>
                                <a:pt x="529" y="344"/>
                              </a:lnTo>
                              <a:lnTo>
                                <a:pt x="530" y="370"/>
                              </a:lnTo>
                              <a:lnTo>
                                <a:pt x="529" y="396"/>
                              </a:lnTo>
                              <a:lnTo>
                                <a:pt x="529" y="422"/>
                              </a:lnTo>
                              <a:lnTo>
                                <a:pt x="529" y="437"/>
                              </a:lnTo>
                              <a:lnTo>
                                <a:pt x="526" y="450"/>
                              </a:lnTo>
                              <a:lnTo>
                                <a:pt x="521" y="463"/>
                              </a:lnTo>
                              <a:lnTo>
                                <a:pt x="516" y="476"/>
                              </a:lnTo>
                              <a:lnTo>
                                <a:pt x="507" y="488"/>
                              </a:lnTo>
                              <a:lnTo>
                                <a:pt x="498" y="498"/>
                              </a:lnTo>
                              <a:lnTo>
                                <a:pt x="488" y="507"/>
                              </a:lnTo>
                              <a:lnTo>
                                <a:pt x="477" y="514"/>
                              </a:lnTo>
                              <a:lnTo>
                                <a:pt x="465" y="521"/>
                              </a:lnTo>
                              <a:lnTo>
                                <a:pt x="453" y="525"/>
                              </a:lnTo>
                              <a:lnTo>
                                <a:pt x="438" y="528"/>
                              </a:lnTo>
                              <a:lnTo>
                                <a:pt x="422" y="528"/>
                              </a:lnTo>
                              <a:lnTo>
                                <a:pt x="396" y="530"/>
                              </a:lnTo>
                              <a:lnTo>
                                <a:pt x="371" y="528"/>
                              </a:lnTo>
                              <a:lnTo>
                                <a:pt x="345" y="528"/>
                              </a:lnTo>
                              <a:lnTo>
                                <a:pt x="317" y="530"/>
                              </a:lnTo>
                              <a:lnTo>
                                <a:pt x="292" y="530"/>
                              </a:lnTo>
                              <a:lnTo>
                                <a:pt x="264" y="528"/>
                              </a:lnTo>
                              <a:lnTo>
                                <a:pt x="238" y="530"/>
                              </a:lnTo>
                              <a:lnTo>
                                <a:pt x="213" y="528"/>
                              </a:lnTo>
                              <a:lnTo>
                                <a:pt x="185" y="528"/>
                              </a:lnTo>
                              <a:lnTo>
                                <a:pt x="159" y="530"/>
                              </a:lnTo>
                              <a:lnTo>
                                <a:pt x="134" y="528"/>
                              </a:lnTo>
                              <a:lnTo>
                                <a:pt x="106" y="528"/>
                              </a:lnTo>
                              <a:lnTo>
                                <a:pt x="92" y="528"/>
                              </a:lnTo>
                              <a:lnTo>
                                <a:pt x="79" y="525"/>
                              </a:lnTo>
                              <a:lnTo>
                                <a:pt x="66" y="521"/>
                              </a:lnTo>
                              <a:lnTo>
                                <a:pt x="53" y="514"/>
                              </a:lnTo>
                              <a:lnTo>
                                <a:pt x="42" y="507"/>
                              </a:lnTo>
                              <a:lnTo>
                                <a:pt x="32" y="498"/>
                              </a:lnTo>
                              <a:lnTo>
                                <a:pt x="23" y="488"/>
                              </a:lnTo>
                              <a:lnTo>
                                <a:pt x="16" y="476"/>
                              </a:lnTo>
                              <a:lnTo>
                                <a:pt x="9" y="463"/>
                              </a:lnTo>
                              <a:lnTo>
                                <a:pt x="4" y="450"/>
                              </a:lnTo>
                              <a:lnTo>
                                <a:pt x="1" y="437"/>
                              </a:lnTo>
                              <a:lnTo>
                                <a:pt x="0" y="422"/>
                              </a:lnTo>
                              <a:lnTo>
                                <a:pt x="1" y="396"/>
                              </a:lnTo>
                              <a:lnTo>
                                <a:pt x="0" y="370"/>
                              </a:lnTo>
                              <a:lnTo>
                                <a:pt x="0" y="344"/>
                              </a:lnTo>
                              <a:lnTo>
                                <a:pt x="1" y="317"/>
                              </a:lnTo>
                              <a:lnTo>
                                <a:pt x="1" y="291"/>
                              </a:lnTo>
                              <a:lnTo>
                                <a:pt x="0" y="265"/>
                              </a:lnTo>
                              <a:lnTo>
                                <a:pt x="1" y="239"/>
                              </a:lnTo>
                              <a:lnTo>
                                <a:pt x="0" y="211"/>
                              </a:lnTo>
                              <a:lnTo>
                                <a:pt x="0" y="186"/>
                              </a:lnTo>
                              <a:lnTo>
                                <a:pt x="1" y="158"/>
                              </a:lnTo>
                              <a:lnTo>
                                <a:pt x="0" y="132"/>
                              </a:lnTo>
                              <a:lnTo>
                                <a:pt x="0" y="105"/>
                              </a:lnTo>
                              <a:lnTo>
                                <a:pt x="1" y="92"/>
                              </a:lnTo>
                              <a:lnTo>
                                <a:pt x="4" y="78"/>
                              </a:lnTo>
                              <a:lnTo>
                                <a:pt x="9" y="65"/>
                              </a:lnTo>
                              <a:lnTo>
                                <a:pt x="16" y="53"/>
                              </a:lnTo>
                              <a:lnTo>
                                <a:pt x="23" y="42"/>
                              </a:lnTo>
                              <a:lnTo>
                                <a:pt x="32" y="32"/>
                              </a:lnTo>
                              <a:lnTo>
                                <a:pt x="42" y="23"/>
                              </a:lnTo>
                              <a:lnTo>
                                <a:pt x="53" y="16"/>
                              </a:lnTo>
                              <a:lnTo>
                                <a:pt x="66" y="9"/>
                              </a:lnTo>
                              <a:lnTo>
                                <a:pt x="79"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78"/>
                      <wps:cNvSpPr>
                        <a:spLocks/>
                      </wps:cNvSpPr>
                      <wps:spPr bwMode="auto">
                        <a:xfrm>
                          <a:off x="792" y="4924"/>
                          <a:ext cx="313" cy="312"/>
                        </a:xfrm>
                        <a:custGeom>
                          <a:avLst/>
                          <a:gdLst>
                            <a:gd name="T0" fmla="*/ 79 w 313"/>
                            <a:gd name="T1" fmla="*/ 1 h 312"/>
                            <a:gd name="T2" fmla="*/ 110 w 313"/>
                            <a:gd name="T3" fmla="*/ 0 h 312"/>
                            <a:gd name="T4" fmla="*/ 140 w 313"/>
                            <a:gd name="T5" fmla="*/ 1 h 312"/>
                            <a:gd name="T6" fmla="*/ 172 w 313"/>
                            <a:gd name="T7" fmla="*/ 1 h 312"/>
                            <a:gd name="T8" fmla="*/ 204 w 313"/>
                            <a:gd name="T9" fmla="*/ 0 h 312"/>
                            <a:gd name="T10" fmla="*/ 235 w 313"/>
                            <a:gd name="T11" fmla="*/ 0 h 312"/>
                            <a:gd name="T12" fmla="*/ 258 w 313"/>
                            <a:gd name="T13" fmla="*/ 1 h 312"/>
                            <a:gd name="T14" fmla="*/ 274 w 313"/>
                            <a:gd name="T15" fmla="*/ 6 h 312"/>
                            <a:gd name="T16" fmla="*/ 287 w 313"/>
                            <a:gd name="T17" fmla="*/ 14 h 312"/>
                            <a:gd name="T18" fmla="*/ 298 w 313"/>
                            <a:gd name="T19" fmla="*/ 26 h 312"/>
                            <a:gd name="T20" fmla="*/ 307 w 313"/>
                            <a:gd name="T21" fmla="*/ 39 h 312"/>
                            <a:gd name="T22" fmla="*/ 311 w 313"/>
                            <a:gd name="T23" fmla="*/ 56 h 312"/>
                            <a:gd name="T24" fmla="*/ 313 w 313"/>
                            <a:gd name="T25" fmla="*/ 79 h 312"/>
                            <a:gd name="T26" fmla="*/ 311 w 313"/>
                            <a:gd name="T27" fmla="*/ 111 h 312"/>
                            <a:gd name="T28" fmla="*/ 313 w 313"/>
                            <a:gd name="T29" fmla="*/ 141 h 312"/>
                            <a:gd name="T30" fmla="*/ 313 w 313"/>
                            <a:gd name="T31" fmla="*/ 173 h 312"/>
                            <a:gd name="T32" fmla="*/ 311 w 313"/>
                            <a:gd name="T33" fmla="*/ 203 h 312"/>
                            <a:gd name="T34" fmla="*/ 311 w 313"/>
                            <a:gd name="T35" fmla="*/ 235 h 312"/>
                            <a:gd name="T36" fmla="*/ 311 w 313"/>
                            <a:gd name="T37" fmla="*/ 258 h 312"/>
                            <a:gd name="T38" fmla="*/ 307 w 313"/>
                            <a:gd name="T39" fmla="*/ 273 h 312"/>
                            <a:gd name="T40" fmla="*/ 298 w 313"/>
                            <a:gd name="T41" fmla="*/ 288 h 312"/>
                            <a:gd name="T42" fmla="*/ 287 w 313"/>
                            <a:gd name="T43" fmla="*/ 299 h 312"/>
                            <a:gd name="T44" fmla="*/ 274 w 313"/>
                            <a:gd name="T45" fmla="*/ 307 h 312"/>
                            <a:gd name="T46" fmla="*/ 258 w 313"/>
                            <a:gd name="T47" fmla="*/ 311 h 312"/>
                            <a:gd name="T48" fmla="*/ 235 w 313"/>
                            <a:gd name="T49" fmla="*/ 312 h 312"/>
                            <a:gd name="T50" fmla="*/ 204 w 313"/>
                            <a:gd name="T51" fmla="*/ 311 h 312"/>
                            <a:gd name="T52" fmla="*/ 172 w 313"/>
                            <a:gd name="T53" fmla="*/ 312 h 312"/>
                            <a:gd name="T54" fmla="*/ 140 w 313"/>
                            <a:gd name="T55" fmla="*/ 312 h 312"/>
                            <a:gd name="T56" fmla="*/ 110 w 313"/>
                            <a:gd name="T57" fmla="*/ 311 h 312"/>
                            <a:gd name="T58" fmla="*/ 79 w 313"/>
                            <a:gd name="T59" fmla="*/ 311 h 312"/>
                            <a:gd name="T60" fmla="*/ 56 w 313"/>
                            <a:gd name="T61" fmla="*/ 311 h 312"/>
                            <a:gd name="T62" fmla="*/ 38 w 313"/>
                            <a:gd name="T63" fmla="*/ 307 h 312"/>
                            <a:gd name="T64" fmla="*/ 25 w 313"/>
                            <a:gd name="T65" fmla="*/ 299 h 312"/>
                            <a:gd name="T66" fmla="*/ 14 w 313"/>
                            <a:gd name="T67" fmla="*/ 288 h 312"/>
                            <a:gd name="T68" fmla="*/ 5 w 313"/>
                            <a:gd name="T69" fmla="*/ 273 h 312"/>
                            <a:gd name="T70" fmla="*/ 1 w 313"/>
                            <a:gd name="T71" fmla="*/ 258 h 312"/>
                            <a:gd name="T72" fmla="*/ 1 w 313"/>
                            <a:gd name="T73" fmla="*/ 235 h 312"/>
                            <a:gd name="T74" fmla="*/ 0 w 313"/>
                            <a:gd name="T75" fmla="*/ 203 h 312"/>
                            <a:gd name="T76" fmla="*/ 1 w 313"/>
                            <a:gd name="T77" fmla="*/ 173 h 312"/>
                            <a:gd name="T78" fmla="*/ 1 w 313"/>
                            <a:gd name="T79" fmla="*/ 141 h 312"/>
                            <a:gd name="T80" fmla="*/ 0 w 313"/>
                            <a:gd name="T81" fmla="*/ 111 h 312"/>
                            <a:gd name="T82" fmla="*/ 0 w 313"/>
                            <a:gd name="T83" fmla="*/ 79 h 312"/>
                            <a:gd name="T84" fmla="*/ 1 w 313"/>
                            <a:gd name="T85" fmla="*/ 56 h 312"/>
                            <a:gd name="T86" fmla="*/ 5 w 313"/>
                            <a:gd name="T87" fmla="*/ 39 h 312"/>
                            <a:gd name="T88" fmla="*/ 14 w 313"/>
                            <a:gd name="T89" fmla="*/ 26 h 312"/>
                            <a:gd name="T90" fmla="*/ 25 w 313"/>
                            <a:gd name="T91" fmla="*/ 14 h 312"/>
                            <a:gd name="T92" fmla="*/ 38 w 313"/>
                            <a:gd name="T93" fmla="*/ 6 h 312"/>
                            <a:gd name="T94" fmla="*/ 56 w 313"/>
                            <a:gd name="T95" fmla="*/ 1 h 312"/>
                            <a:gd name="T96" fmla="*/ 63 w 313"/>
                            <a:gd name="T97" fmla="*/ 0 h 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3" h="312">
                              <a:moveTo>
                                <a:pt x="63" y="0"/>
                              </a:moveTo>
                              <a:lnTo>
                                <a:pt x="79" y="1"/>
                              </a:lnTo>
                              <a:lnTo>
                                <a:pt x="94" y="0"/>
                              </a:lnTo>
                              <a:lnTo>
                                <a:pt x="110" y="0"/>
                              </a:lnTo>
                              <a:lnTo>
                                <a:pt x="126" y="1"/>
                              </a:lnTo>
                              <a:lnTo>
                                <a:pt x="140" y="1"/>
                              </a:lnTo>
                              <a:lnTo>
                                <a:pt x="156" y="0"/>
                              </a:lnTo>
                              <a:lnTo>
                                <a:pt x="172" y="1"/>
                              </a:lnTo>
                              <a:lnTo>
                                <a:pt x="188" y="0"/>
                              </a:lnTo>
                              <a:lnTo>
                                <a:pt x="204" y="0"/>
                              </a:lnTo>
                              <a:lnTo>
                                <a:pt x="219" y="1"/>
                              </a:lnTo>
                              <a:lnTo>
                                <a:pt x="235" y="0"/>
                              </a:lnTo>
                              <a:lnTo>
                                <a:pt x="250" y="0"/>
                              </a:lnTo>
                              <a:lnTo>
                                <a:pt x="258" y="1"/>
                              </a:lnTo>
                              <a:lnTo>
                                <a:pt x="267" y="3"/>
                              </a:lnTo>
                              <a:lnTo>
                                <a:pt x="274" y="6"/>
                              </a:lnTo>
                              <a:lnTo>
                                <a:pt x="281" y="10"/>
                              </a:lnTo>
                              <a:lnTo>
                                <a:pt x="287" y="14"/>
                              </a:lnTo>
                              <a:lnTo>
                                <a:pt x="294" y="19"/>
                              </a:lnTo>
                              <a:lnTo>
                                <a:pt x="298" y="26"/>
                              </a:lnTo>
                              <a:lnTo>
                                <a:pt x="303" y="32"/>
                              </a:lnTo>
                              <a:lnTo>
                                <a:pt x="307" y="39"/>
                              </a:lnTo>
                              <a:lnTo>
                                <a:pt x="310" y="47"/>
                              </a:lnTo>
                              <a:lnTo>
                                <a:pt x="311" y="56"/>
                              </a:lnTo>
                              <a:lnTo>
                                <a:pt x="311" y="63"/>
                              </a:lnTo>
                              <a:lnTo>
                                <a:pt x="313" y="79"/>
                              </a:lnTo>
                              <a:lnTo>
                                <a:pt x="311" y="95"/>
                              </a:lnTo>
                              <a:lnTo>
                                <a:pt x="311" y="111"/>
                              </a:lnTo>
                              <a:lnTo>
                                <a:pt x="313" y="127"/>
                              </a:lnTo>
                              <a:lnTo>
                                <a:pt x="313" y="141"/>
                              </a:lnTo>
                              <a:lnTo>
                                <a:pt x="311" y="157"/>
                              </a:lnTo>
                              <a:lnTo>
                                <a:pt x="313" y="173"/>
                              </a:lnTo>
                              <a:lnTo>
                                <a:pt x="311" y="187"/>
                              </a:lnTo>
                              <a:lnTo>
                                <a:pt x="311" y="203"/>
                              </a:lnTo>
                              <a:lnTo>
                                <a:pt x="313" y="219"/>
                              </a:lnTo>
                              <a:lnTo>
                                <a:pt x="311" y="235"/>
                              </a:lnTo>
                              <a:lnTo>
                                <a:pt x="311" y="249"/>
                              </a:lnTo>
                              <a:lnTo>
                                <a:pt x="311" y="258"/>
                              </a:lnTo>
                              <a:lnTo>
                                <a:pt x="310" y="266"/>
                              </a:lnTo>
                              <a:lnTo>
                                <a:pt x="307" y="273"/>
                              </a:lnTo>
                              <a:lnTo>
                                <a:pt x="303" y="281"/>
                              </a:lnTo>
                              <a:lnTo>
                                <a:pt x="298" y="288"/>
                              </a:lnTo>
                              <a:lnTo>
                                <a:pt x="294" y="294"/>
                              </a:lnTo>
                              <a:lnTo>
                                <a:pt x="287" y="299"/>
                              </a:lnTo>
                              <a:lnTo>
                                <a:pt x="281" y="304"/>
                              </a:lnTo>
                              <a:lnTo>
                                <a:pt x="274" y="307"/>
                              </a:lnTo>
                              <a:lnTo>
                                <a:pt x="267" y="309"/>
                              </a:lnTo>
                              <a:lnTo>
                                <a:pt x="258" y="311"/>
                              </a:lnTo>
                              <a:lnTo>
                                <a:pt x="250" y="311"/>
                              </a:lnTo>
                              <a:lnTo>
                                <a:pt x="235" y="312"/>
                              </a:lnTo>
                              <a:lnTo>
                                <a:pt x="219" y="311"/>
                              </a:lnTo>
                              <a:lnTo>
                                <a:pt x="204" y="311"/>
                              </a:lnTo>
                              <a:lnTo>
                                <a:pt x="188" y="312"/>
                              </a:lnTo>
                              <a:lnTo>
                                <a:pt x="172" y="312"/>
                              </a:lnTo>
                              <a:lnTo>
                                <a:pt x="156" y="311"/>
                              </a:lnTo>
                              <a:lnTo>
                                <a:pt x="140" y="312"/>
                              </a:lnTo>
                              <a:lnTo>
                                <a:pt x="126" y="311"/>
                              </a:lnTo>
                              <a:lnTo>
                                <a:pt x="110" y="311"/>
                              </a:lnTo>
                              <a:lnTo>
                                <a:pt x="94" y="312"/>
                              </a:lnTo>
                              <a:lnTo>
                                <a:pt x="79" y="311"/>
                              </a:lnTo>
                              <a:lnTo>
                                <a:pt x="63" y="311"/>
                              </a:lnTo>
                              <a:lnTo>
                                <a:pt x="56" y="311"/>
                              </a:lnTo>
                              <a:lnTo>
                                <a:pt x="47" y="309"/>
                              </a:lnTo>
                              <a:lnTo>
                                <a:pt x="38" y="307"/>
                              </a:lnTo>
                              <a:lnTo>
                                <a:pt x="31" y="304"/>
                              </a:lnTo>
                              <a:lnTo>
                                <a:pt x="25" y="299"/>
                              </a:lnTo>
                              <a:lnTo>
                                <a:pt x="18" y="294"/>
                              </a:lnTo>
                              <a:lnTo>
                                <a:pt x="14" y="288"/>
                              </a:lnTo>
                              <a:lnTo>
                                <a:pt x="10" y="281"/>
                              </a:lnTo>
                              <a:lnTo>
                                <a:pt x="5" y="273"/>
                              </a:lnTo>
                              <a:lnTo>
                                <a:pt x="2" y="266"/>
                              </a:lnTo>
                              <a:lnTo>
                                <a:pt x="1" y="258"/>
                              </a:lnTo>
                              <a:lnTo>
                                <a:pt x="0" y="249"/>
                              </a:lnTo>
                              <a:lnTo>
                                <a:pt x="1" y="235"/>
                              </a:lnTo>
                              <a:lnTo>
                                <a:pt x="0" y="219"/>
                              </a:lnTo>
                              <a:lnTo>
                                <a:pt x="0" y="203"/>
                              </a:lnTo>
                              <a:lnTo>
                                <a:pt x="1" y="189"/>
                              </a:lnTo>
                              <a:lnTo>
                                <a:pt x="1" y="173"/>
                              </a:lnTo>
                              <a:lnTo>
                                <a:pt x="0" y="157"/>
                              </a:lnTo>
                              <a:lnTo>
                                <a:pt x="1" y="141"/>
                              </a:lnTo>
                              <a:lnTo>
                                <a:pt x="0" y="125"/>
                              </a:lnTo>
                              <a:lnTo>
                                <a:pt x="0" y="111"/>
                              </a:lnTo>
                              <a:lnTo>
                                <a:pt x="1" y="95"/>
                              </a:lnTo>
                              <a:lnTo>
                                <a:pt x="0" y="79"/>
                              </a:lnTo>
                              <a:lnTo>
                                <a:pt x="0" y="63"/>
                              </a:lnTo>
                              <a:lnTo>
                                <a:pt x="1" y="56"/>
                              </a:lnTo>
                              <a:lnTo>
                                <a:pt x="2" y="47"/>
                              </a:lnTo>
                              <a:lnTo>
                                <a:pt x="5" y="39"/>
                              </a:lnTo>
                              <a:lnTo>
                                <a:pt x="10" y="32"/>
                              </a:lnTo>
                              <a:lnTo>
                                <a:pt x="14" y="26"/>
                              </a:lnTo>
                              <a:lnTo>
                                <a:pt x="18" y="19"/>
                              </a:lnTo>
                              <a:lnTo>
                                <a:pt x="25" y="14"/>
                              </a:lnTo>
                              <a:lnTo>
                                <a:pt x="31" y="10"/>
                              </a:lnTo>
                              <a:lnTo>
                                <a:pt x="38" y="6"/>
                              </a:lnTo>
                              <a:lnTo>
                                <a:pt x="47" y="3"/>
                              </a:lnTo>
                              <a:lnTo>
                                <a:pt x="56" y="1"/>
                              </a:lnTo>
                              <a:lnTo>
                                <a:pt x="63" y="0"/>
                              </a:lnTo>
                              <a:close/>
                            </a:path>
                          </a:pathLst>
                        </a:custGeom>
                        <a:solidFill>
                          <a:srgbClr val="F479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79"/>
                      <wps:cNvSpPr>
                        <a:spLocks/>
                      </wps:cNvSpPr>
                      <wps:spPr bwMode="auto">
                        <a:xfrm>
                          <a:off x="1418" y="4815"/>
                          <a:ext cx="530" cy="531"/>
                        </a:xfrm>
                        <a:custGeom>
                          <a:avLst/>
                          <a:gdLst>
                            <a:gd name="T0" fmla="*/ 134 w 530"/>
                            <a:gd name="T1" fmla="*/ 1 h 531"/>
                            <a:gd name="T2" fmla="*/ 185 w 530"/>
                            <a:gd name="T3" fmla="*/ 0 h 531"/>
                            <a:gd name="T4" fmla="*/ 238 w 530"/>
                            <a:gd name="T5" fmla="*/ 1 h 531"/>
                            <a:gd name="T6" fmla="*/ 292 w 530"/>
                            <a:gd name="T7" fmla="*/ 1 h 531"/>
                            <a:gd name="T8" fmla="*/ 345 w 530"/>
                            <a:gd name="T9" fmla="*/ 0 h 531"/>
                            <a:gd name="T10" fmla="*/ 396 w 530"/>
                            <a:gd name="T11" fmla="*/ 0 h 531"/>
                            <a:gd name="T12" fmla="*/ 438 w 530"/>
                            <a:gd name="T13" fmla="*/ 1 h 531"/>
                            <a:gd name="T14" fmla="*/ 465 w 530"/>
                            <a:gd name="T15" fmla="*/ 8 h 531"/>
                            <a:gd name="T16" fmla="*/ 488 w 530"/>
                            <a:gd name="T17" fmla="*/ 23 h 531"/>
                            <a:gd name="T18" fmla="*/ 507 w 530"/>
                            <a:gd name="T19" fmla="*/ 43 h 531"/>
                            <a:gd name="T20" fmla="*/ 521 w 530"/>
                            <a:gd name="T21" fmla="*/ 66 h 531"/>
                            <a:gd name="T22" fmla="*/ 529 w 530"/>
                            <a:gd name="T23" fmla="*/ 93 h 531"/>
                            <a:gd name="T24" fmla="*/ 530 w 530"/>
                            <a:gd name="T25" fmla="*/ 133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9 h 531"/>
                            <a:gd name="T38" fmla="*/ 521 w 530"/>
                            <a:gd name="T39" fmla="*/ 464 h 531"/>
                            <a:gd name="T40" fmla="*/ 507 w 530"/>
                            <a:gd name="T41" fmla="*/ 489 h 531"/>
                            <a:gd name="T42" fmla="*/ 488 w 530"/>
                            <a:gd name="T43" fmla="*/ 508 h 531"/>
                            <a:gd name="T44" fmla="*/ 465 w 530"/>
                            <a:gd name="T45" fmla="*/ 522 h 531"/>
                            <a:gd name="T46" fmla="*/ 438 w 530"/>
                            <a:gd name="T47" fmla="*/ 529 h 531"/>
                            <a:gd name="T48" fmla="*/ 396 w 530"/>
                            <a:gd name="T49" fmla="*/ 531 h 531"/>
                            <a:gd name="T50" fmla="*/ 345 w 530"/>
                            <a:gd name="T51" fmla="*/ 529 h 531"/>
                            <a:gd name="T52" fmla="*/ 292 w 530"/>
                            <a:gd name="T53" fmla="*/ 531 h 531"/>
                            <a:gd name="T54" fmla="*/ 238 w 530"/>
                            <a:gd name="T55" fmla="*/ 531 h 531"/>
                            <a:gd name="T56" fmla="*/ 185 w 530"/>
                            <a:gd name="T57" fmla="*/ 529 h 531"/>
                            <a:gd name="T58" fmla="*/ 134 w 530"/>
                            <a:gd name="T59" fmla="*/ 529 h 531"/>
                            <a:gd name="T60" fmla="*/ 92 w 530"/>
                            <a:gd name="T61" fmla="*/ 529 h 531"/>
                            <a:gd name="T62" fmla="*/ 66 w 530"/>
                            <a:gd name="T63" fmla="*/ 522 h 531"/>
                            <a:gd name="T64" fmla="*/ 42 w 530"/>
                            <a:gd name="T65" fmla="*/ 508 h 531"/>
                            <a:gd name="T66" fmla="*/ 23 w 530"/>
                            <a:gd name="T67" fmla="*/ 489 h 531"/>
                            <a:gd name="T68" fmla="*/ 9 w 530"/>
                            <a:gd name="T69" fmla="*/ 464 h 531"/>
                            <a:gd name="T70" fmla="*/ 1 w 530"/>
                            <a:gd name="T71" fmla="*/ 439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3 h 531"/>
                            <a:gd name="T84" fmla="*/ 1 w 530"/>
                            <a:gd name="T85" fmla="*/ 93 h 531"/>
                            <a:gd name="T86" fmla="*/ 9 w 530"/>
                            <a:gd name="T87" fmla="*/ 66 h 531"/>
                            <a:gd name="T88" fmla="*/ 23 w 530"/>
                            <a:gd name="T89" fmla="*/ 43 h 531"/>
                            <a:gd name="T90" fmla="*/ 42 w 530"/>
                            <a:gd name="T91" fmla="*/ 23 h 531"/>
                            <a:gd name="T92" fmla="*/ 66 w 530"/>
                            <a:gd name="T93" fmla="*/ 8 h 531"/>
                            <a:gd name="T94" fmla="*/ 92 w 530"/>
                            <a:gd name="T95" fmla="*/ 1 h 531"/>
                            <a:gd name="T96" fmla="*/ 106 w 530"/>
                            <a:gd name="T97" fmla="*/ 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0"/>
                              </a:moveTo>
                              <a:lnTo>
                                <a:pt x="134" y="1"/>
                              </a:lnTo>
                              <a:lnTo>
                                <a:pt x="159" y="0"/>
                              </a:lnTo>
                              <a:lnTo>
                                <a:pt x="185" y="0"/>
                              </a:lnTo>
                              <a:lnTo>
                                <a:pt x="213" y="1"/>
                              </a:lnTo>
                              <a:lnTo>
                                <a:pt x="238" y="1"/>
                              </a:lnTo>
                              <a:lnTo>
                                <a:pt x="264" y="0"/>
                              </a:lnTo>
                              <a:lnTo>
                                <a:pt x="292" y="1"/>
                              </a:lnTo>
                              <a:lnTo>
                                <a:pt x="317" y="0"/>
                              </a:lnTo>
                              <a:lnTo>
                                <a:pt x="345" y="0"/>
                              </a:lnTo>
                              <a:lnTo>
                                <a:pt x="371" y="1"/>
                              </a:lnTo>
                              <a:lnTo>
                                <a:pt x="396" y="0"/>
                              </a:lnTo>
                              <a:lnTo>
                                <a:pt x="422" y="0"/>
                              </a:lnTo>
                              <a:lnTo>
                                <a:pt x="438" y="1"/>
                              </a:lnTo>
                              <a:lnTo>
                                <a:pt x="453" y="4"/>
                              </a:lnTo>
                              <a:lnTo>
                                <a:pt x="465" y="8"/>
                              </a:lnTo>
                              <a:lnTo>
                                <a:pt x="477" y="15"/>
                              </a:lnTo>
                              <a:lnTo>
                                <a:pt x="488" y="23"/>
                              </a:lnTo>
                              <a:lnTo>
                                <a:pt x="498" y="31"/>
                              </a:lnTo>
                              <a:lnTo>
                                <a:pt x="507" y="43"/>
                              </a:lnTo>
                              <a:lnTo>
                                <a:pt x="516" y="54"/>
                              </a:lnTo>
                              <a:lnTo>
                                <a:pt x="521" y="66"/>
                              </a:lnTo>
                              <a:lnTo>
                                <a:pt x="526" y="79"/>
                              </a:lnTo>
                              <a:lnTo>
                                <a:pt x="529" y="93"/>
                              </a:lnTo>
                              <a:lnTo>
                                <a:pt x="529" y="106"/>
                              </a:lnTo>
                              <a:lnTo>
                                <a:pt x="530" y="133"/>
                              </a:lnTo>
                              <a:lnTo>
                                <a:pt x="529" y="159"/>
                              </a:lnTo>
                              <a:lnTo>
                                <a:pt x="529" y="187"/>
                              </a:lnTo>
                              <a:lnTo>
                                <a:pt x="530" y="213"/>
                              </a:lnTo>
                              <a:lnTo>
                                <a:pt x="530" y="239"/>
                              </a:lnTo>
                              <a:lnTo>
                                <a:pt x="529" y="264"/>
                              </a:lnTo>
                              <a:lnTo>
                                <a:pt x="530" y="292"/>
                              </a:lnTo>
                              <a:lnTo>
                                <a:pt x="529" y="318"/>
                              </a:lnTo>
                              <a:lnTo>
                                <a:pt x="529" y="344"/>
                              </a:lnTo>
                              <a:lnTo>
                                <a:pt x="530" y="371"/>
                              </a:lnTo>
                              <a:lnTo>
                                <a:pt x="529" y="397"/>
                              </a:lnTo>
                              <a:lnTo>
                                <a:pt x="529" y="423"/>
                              </a:lnTo>
                              <a:lnTo>
                                <a:pt x="529" y="439"/>
                              </a:lnTo>
                              <a:lnTo>
                                <a:pt x="526" y="452"/>
                              </a:lnTo>
                              <a:lnTo>
                                <a:pt x="521" y="464"/>
                              </a:lnTo>
                              <a:lnTo>
                                <a:pt x="516" y="477"/>
                              </a:lnTo>
                              <a:lnTo>
                                <a:pt x="507" y="489"/>
                              </a:lnTo>
                              <a:lnTo>
                                <a:pt x="498" y="499"/>
                              </a:lnTo>
                              <a:lnTo>
                                <a:pt x="488" y="508"/>
                              </a:lnTo>
                              <a:lnTo>
                                <a:pt x="477" y="515"/>
                              </a:lnTo>
                              <a:lnTo>
                                <a:pt x="465" y="522"/>
                              </a:lnTo>
                              <a:lnTo>
                                <a:pt x="453" y="526"/>
                              </a:lnTo>
                              <a:lnTo>
                                <a:pt x="438" y="529"/>
                              </a:lnTo>
                              <a:lnTo>
                                <a:pt x="422" y="529"/>
                              </a:lnTo>
                              <a:lnTo>
                                <a:pt x="396" y="531"/>
                              </a:lnTo>
                              <a:lnTo>
                                <a:pt x="371" y="529"/>
                              </a:lnTo>
                              <a:lnTo>
                                <a:pt x="345" y="529"/>
                              </a:lnTo>
                              <a:lnTo>
                                <a:pt x="317" y="531"/>
                              </a:lnTo>
                              <a:lnTo>
                                <a:pt x="292" y="531"/>
                              </a:lnTo>
                              <a:lnTo>
                                <a:pt x="264" y="529"/>
                              </a:lnTo>
                              <a:lnTo>
                                <a:pt x="238" y="531"/>
                              </a:lnTo>
                              <a:lnTo>
                                <a:pt x="213" y="529"/>
                              </a:lnTo>
                              <a:lnTo>
                                <a:pt x="185" y="529"/>
                              </a:lnTo>
                              <a:lnTo>
                                <a:pt x="159" y="531"/>
                              </a:lnTo>
                              <a:lnTo>
                                <a:pt x="134" y="529"/>
                              </a:lnTo>
                              <a:lnTo>
                                <a:pt x="106" y="529"/>
                              </a:lnTo>
                              <a:lnTo>
                                <a:pt x="92" y="529"/>
                              </a:lnTo>
                              <a:lnTo>
                                <a:pt x="79" y="526"/>
                              </a:lnTo>
                              <a:lnTo>
                                <a:pt x="66" y="522"/>
                              </a:lnTo>
                              <a:lnTo>
                                <a:pt x="53" y="515"/>
                              </a:lnTo>
                              <a:lnTo>
                                <a:pt x="42" y="508"/>
                              </a:lnTo>
                              <a:lnTo>
                                <a:pt x="32" y="499"/>
                              </a:lnTo>
                              <a:lnTo>
                                <a:pt x="23" y="489"/>
                              </a:lnTo>
                              <a:lnTo>
                                <a:pt x="16" y="477"/>
                              </a:lnTo>
                              <a:lnTo>
                                <a:pt x="9" y="464"/>
                              </a:lnTo>
                              <a:lnTo>
                                <a:pt x="4" y="452"/>
                              </a:lnTo>
                              <a:lnTo>
                                <a:pt x="1" y="439"/>
                              </a:lnTo>
                              <a:lnTo>
                                <a:pt x="0" y="423"/>
                              </a:lnTo>
                              <a:lnTo>
                                <a:pt x="1" y="397"/>
                              </a:lnTo>
                              <a:lnTo>
                                <a:pt x="0" y="371"/>
                              </a:lnTo>
                              <a:lnTo>
                                <a:pt x="0" y="344"/>
                              </a:lnTo>
                              <a:lnTo>
                                <a:pt x="1" y="318"/>
                              </a:lnTo>
                              <a:lnTo>
                                <a:pt x="1" y="292"/>
                              </a:lnTo>
                              <a:lnTo>
                                <a:pt x="0" y="264"/>
                              </a:lnTo>
                              <a:lnTo>
                                <a:pt x="1" y="239"/>
                              </a:lnTo>
                              <a:lnTo>
                                <a:pt x="0" y="213"/>
                              </a:lnTo>
                              <a:lnTo>
                                <a:pt x="0" y="187"/>
                              </a:lnTo>
                              <a:lnTo>
                                <a:pt x="1" y="159"/>
                              </a:lnTo>
                              <a:lnTo>
                                <a:pt x="0" y="133"/>
                              </a:lnTo>
                              <a:lnTo>
                                <a:pt x="0" y="106"/>
                              </a:lnTo>
                              <a:lnTo>
                                <a:pt x="1" y="93"/>
                              </a:lnTo>
                              <a:lnTo>
                                <a:pt x="4" y="79"/>
                              </a:lnTo>
                              <a:lnTo>
                                <a:pt x="9" y="66"/>
                              </a:lnTo>
                              <a:lnTo>
                                <a:pt x="16" y="54"/>
                              </a:lnTo>
                              <a:lnTo>
                                <a:pt x="23" y="43"/>
                              </a:lnTo>
                              <a:lnTo>
                                <a:pt x="32" y="31"/>
                              </a:lnTo>
                              <a:lnTo>
                                <a:pt x="42" y="23"/>
                              </a:lnTo>
                              <a:lnTo>
                                <a:pt x="53" y="15"/>
                              </a:lnTo>
                              <a:lnTo>
                                <a:pt x="66" y="8"/>
                              </a:lnTo>
                              <a:lnTo>
                                <a:pt x="79"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80"/>
                      <wps:cNvSpPr>
                        <a:spLocks/>
                      </wps:cNvSpPr>
                      <wps:spPr bwMode="auto">
                        <a:xfrm>
                          <a:off x="684" y="5536"/>
                          <a:ext cx="530" cy="531"/>
                        </a:xfrm>
                        <a:custGeom>
                          <a:avLst/>
                          <a:gdLst>
                            <a:gd name="T0" fmla="*/ 133 w 530"/>
                            <a:gd name="T1" fmla="*/ 1 h 531"/>
                            <a:gd name="T2" fmla="*/ 185 w 530"/>
                            <a:gd name="T3" fmla="*/ 0 h 531"/>
                            <a:gd name="T4" fmla="*/ 238 w 530"/>
                            <a:gd name="T5" fmla="*/ 1 h 531"/>
                            <a:gd name="T6" fmla="*/ 291 w 530"/>
                            <a:gd name="T7" fmla="*/ 1 h 531"/>
                            <a:gd name="T8" fmla="*/ 345 w 530"/>
                            <a:gd name="T9" fmla="*/ 0 h 531"/>
                            <a:gd name="T10" fmla="*/ 396 w 530"/>
                            <a:gd name="T11" fmla="*/ 0 h 531"/>
                            <a:gd name="T12" fmla="*/ 438 w 530"/>
                            <a:gd name="T13" fmla="*/ 1 h 531"/>
                            <a:gd name="T14" fmla="*/ 464 w 530"/>
                            <a:gd name="T15" fmla="*/ 8 h 531"/>
                            <a:gd name="T16" fmla="*/ 488 w 530"/>
                            <a:gd name="T17" fmla="*/ 23 h 531"/>
                            <a:gd name="T18" fmla="*/ 507 w 530"/>
                            <a:gd name="T19" fmla="*/ 43 h 531"/>
                            <a:gd name="T20" fmla="*/ 521 w 530"/>
                            <a:gd name="T21" fmla="*/ 66 h 531"/>
                            <a:gd name="T22" fmla="*/ 529 w 530"/>
                            <a:gd name="T23" fmla="*/ 93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7 h 531"/>
                            <a:gd name="T38" fmla="*/ 521 w 530"/>
                            <a:gd name="T39" fmla="*/ 465 h 531"/>
                            <a:gd name="T40" fmla="*/ 507 w 530"/>
                            <a:gd name="T41" fmla="*/ 488 h 531"/>
                            <a:gd name="T42" fmla="*/ 488 w 530"/>
                            <a:gd name="T43" fmla="*/ 508 h 531"/>
                            <a:gd name="T44" fmla="*/ 464 w 530"/>
                            <a:gd name="T45" fmla="*/ 522 h 531"/>
                            <a:gd name="T46" fmla="*/ 438 w 530"/>
                            <a:gd name="T47" fmla="*/ 529 h 531"/>
                            <a:gd name="T48" fmla="*/ 396 w 530"/>
                            <a:gd name="T49" fmla="*/ 531 h 531"/>
                            <a:gd name="T50" fmla="*/ 345 w 530"/>
                            <a:gd name="T51" fmla="*/ 529 h 531"/>
                            <a:gd name="T52" fmla="*/ 291 w 530"/>
                            <a:gd name="T53" fmla="*/ 531 h 531"/>
                            <a:gd name="T54" fmla="*/ 238 w 530"/>
                            <a:gd name="T55" fmla="*/ 531 h 531"/>
                            <a:gd name="T56" fmla="*/ 185 w 530"/>
                            <a:gd name="T57" fmla="*/ 529 h 531"/>
                            <a:gd name="T58" fmla="*/ 133 w 530"/>
                            <a:gd name="T59" fmla="*/ 529 h 531"/>
                            <a:gd name="T60" fmla="*/ 92 w 530"/>
                            <a:gd name="T61" fmla="*/ 529 h 531"/>
                            <a:gd name="T62" fmla="*/ 64 w 530"/>
                            <a:gd name="T63" fmla="*/ 522 h 531"/>
                            <a:gd name="T64" fmla="*/ 42 w 530"/>
                            <a:gd name="T65" fmla="*/ 508 h 531"/>
                            <a:gd name="T66" fmla="*/ 23 w 530"/>
                            <a:gd name="T67" fmla="*/ 488 h 531"/>
                            <a:gd name="T68" fmla="*/ 8 w 530"/>
                            <a:gd name="T69" fmla="*/ 465 h 531"/>
                            <a:gd name="T70" fmla="*/ 1 w 530"/>
                            <a:gd name="T71" fmla="*/ 437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3 h 531"/>
                            <a:gd name="T86" fmla="*/ 8 w 530"/>
                            <a:gd name="T87" fmla="*/ 66 h 531"/>
                            <a:gd name="T88" fmla="*/ 23 w 530"/>
                            <a:gd name="T89" fmla="*/ 43 h 531"/>
                            <a:gd name="T90" fmla="*/ 42 w 530"/>
                            <a:gd name="T91" fmla="*/ 23 h 531"/>
                            <a:gd name="T92" fmla="*/ 64 w 530"/>
                            <a:gd name="T93" fmla="*/ 8 h 531"/>
                            <a:gd name="T94" fmla="*/ 92 w 530"/>
                            <a:gd name="T95" fmla="*/ 1 h 531"/>
                            <a:gd name="T96" fmla="*/ 106 w 530"/>
                            <a:gd name="T97" fmla="*/ 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0"/>
                              </a:moveTo>
                              <a:lnTo>
                                <a:pt x="133" y="1"/>
                              </a:lnTo>
                              <a:lnTo>
                                <a:pt x="159" y="0"/>
                              </a:lnTo>
                              <a:lnTo>
                                <a:pt x="185" y="0"/>
                              </a:lnTo>
                              <a:lnTo>
                                <a:pt x="212" y="1"/>
                              </a:lnTo>
                              <a:lnTo>
                                <a:pt x="238" y="1"/>
                              </a:lnTo>
                              <a:lnTo>
                                <a:pt x="264" y="0"/>
                              </a:lnTo>
                              <a:lnTo>
                                <a:pt x="291" y="1"/>
                              </a:lnTo>
                              <a:lnTo>
                                <a:pt x="317" y="0"/>
                              </a:lnTo>
                              <a:lnTo>
                                <a:pt x="345" y="0"/>
                              </a:lnTo>
                              <a:lnTo>
                                <a:pt x="371" y="1"/>
                              </a:lnTo>
                              <a:lnTo>
                                <a:pt x="396" y="0"/>
                              </a:lnTo>
                              <a:lnTo>
                                <a:pt x="422" y="0"/>
                              </a:lnTo>
                              <a:lnTo>
                                <a:pt x="438" y="1"/>
                              </a:lnTo>
                              <a:lnTo>
                                <a:pt x="451" y="4"/>
                              </a:lnTo>
                              <a:lnTo>
                                <a:pt x="464" y="8"/>
                              </a:lnTo>
                              <a:lnTo>
                                <a:pt x="477" y="16"/>
                              </a:lnTo>
                              <a:lnTo>
                                <a:pt x="488" y="23"/>
                              </a:lnTo>
                              <a:lnTo>
                                <a:pt x="498" y="31"/>
                              </a:lnTo>
                              <a:lnTo>
                                <a:pt x="507" y="43"/>
                              </a:lnTo>
                              <a:lnTo>
                                <a:pt x="514" y="54"/>
                              </a:lnTo>
                              <a:lnTo>
                                <a:pt x="521" y="66"/>
                              </a:lnTo>
                              <a:lnTo>
                                <a:pt x="526" y="79"/>
                              </a:lnTo>
                              <a:lnTo>
                                <a:pt x="529" y="93"/>
                              </a:lnTo>
                              <a:lnTo>
                                <a:pt x="529" y="106"/>
                              </a:lnTo>
                              <a:lnTo>
                                <a:pt x="530" y="134"/>
                              </a:lnTo>
                              <a:lnTo>
                                <a:pt x="529" y="159"/>
                              </a:lnTo>
                              <a:lnTo>
                                <a:pt x="529" y="187"/>
                              </a:lnTo>
                              <a:lnTo>
                                <a:pt x="530" y="213"/>
                              </a:lnTo>
                              <a:lnTo>
                                <a:pt x="530" y="239"/>
                              </a:lnTo>
                              <a:lnTo>
                                <a:pt x="529" y="265"/>
                              </a:lnTo>
                              <a:lnTo>
                                <a:pt x="530" y="292"/>
                              </a:lnTo>
                              <a:lnTo>
                                <a:pt x="529" y="318"/>
                              </a:lnTo>
                              <a:lnTo>
                                <a:pt x="529" y="344"/>
                              </a:lnTo>
                              <a:lnTo>
                                <a:pt x="530" y="371"/>
                              </a:lnTo>
                              <a:lnTo>
                                <a:pt x="529" y="397"/>
                              </a:lnTo>
                              <a:lnTo>
                                <a:pt x="529" y="423"/>
                              </a:lnTo>
                              <a:lnTo>
                                <a:pt x="529" y="437"/>
                              </a:lnTo>
                              <a:lnTo>
                                <a:pt x="526" y="452"/>
                              </a:lnTo>
                              <a:lnTo>
                                <a:pt x="521" y="465"/>
                              </a:lnTo>
                              <a:lnTo>
                                <a:pt x="514" y="476"/>
                              </a:lnTo>
                              <a:lnTo>
                                <a:pt x="507" y="488"/>
                              </a:lnTo>
                              <a:lnTo>
                                <a:pt x="498" y="498"/>
                              </a:lnTo>
                              <a:lnTo>
                                <a:pt x="488" y="508"/>
                              </a:lnTo>
                              <a:lnTo>
                                <a:pt x="477" y="515"/>
                              </a:lnTo>
                              <a:lnTo>
                                <a:pt x="464" y="522"/>
                              </a:lnTo>
                              <a:lnTo>
                                <a:pt x="451" y="526"/>
                              </a:lnTo>
                              <a:lnTo>
                                <a:pt x="438" y="529"/>
                              </a:lnTo>
                              <a:lnTo>
                                <a:pt x="422" y="529"/>
                              </a:lnTo>
                              <a:lnTo>
                                <a:pt x="396" y="531"/>
                              </a:lnTo>
                              <a:lnTo>
                                <a:pt x="371" y="529"/>
                              </a:lnTo>
                              <a:lnTo>
                                <a:pt x="345" y="529"/>
                              </a:lnTo>
                              <a:lnTo>
                                <a:pt x="317" y="531"/>
                              </a:lnTo>
                              <a:lnTo>
                                <a:pt x="291" y="531"/>
                              </a:lnTo>
                              <a:lnTo>
                                <a:pt x="264" y="529"/>
                              </a:lnTo>
                              <a:lnTo>
                                <a:pt x="238" y="531"/>
                              </a:lnTo>
                              <a:lnTo>
                                <a:pt x="212" y="529"/>
                              </a:lnTo>
                              <a:lnTo>
                                <a:pt x="185" y="529"/>
                              </a:lnTo>
                              <a:lnTo>
                                <a:pt x="159" y="531"/>
                              </a:lnTo>
                              <a:lnTo>
                                <a:pt x="133" y="529"/>
                              </a:lnTo>
                              <a:lnTo>
                                <a:pt x="106" y="529"/>
                              </a:lnTo>
                              <a:lnTo>
                                <a:pt x="92" y="529"/>
                              </a:lnTo>
                              <a:lnTo>
                                <a:pt x="77" y="526"/>
                              </a:lnTo>
                              <a:lnTo>
                                <a:pt x="64" y="522"/>
                              </a:lnTo>
                              <a:lnTo>
                                <a:pt x="53" y="515"/>
                              </a:lnTo>
                              <a:lnTo>
                                <a:pt x="42" y="508"/>
                              </a:lnTo>
                              <a:lnTo>
                                <a:pt x="31" y="498"/>
                              </a:lnTo>
                              <a:lnTo>
                                <a:pt x="23" y="488"/>
                              </a:lnTo>
                              <a:lnTo>
                                <a:pt x="14" y="476"/>
                              </a:lnTo>
                              <a:lnTo>
                                <a:pt x="8" y="465"/>
                              </a:lnTo>
                              <a:lnTo>
                                <a:pt x="4" y="452"/>
                              </a:lnTo>
                              <a:lnTo>
                                <a:pt x="1" y="437"/>
                              </a:lnTo>
                              <a:lnTo>
                                <a:pt x="0" y="423"/>
                              </a:lnTo>
                              <a:lnTo>
                                <a:pt x="1" y="397"/>
                              </a:lnTo>
                              <a:lnTo>
                                <a:pt x="0" y="371"/>
                              </a:lnTo>
                              <a:lnTo>
                                <a:pt x="0" y="344"/>
                              </a:lnTo>
                              <a:lnTo>
                                <a:pt x="1" y="318"/>
                              </a:lnTo>
                              <a:lnTo>
                                <a:pt x="1" y="292"/>
                              </a:lnTo>
                              <a:lnTo>
                                <a:pt x="0" y="265"/>
                              </a:lnTo>
                              <a:lnTo>
                                <a:pt x="1" y="239"/>
                              </a:lnTo>
                              <a:lnTo>
                                <a:pt x="0" y="213"/>
                              </a:lnTo>
                              <a:lnTo>
                                <a:pt x="0" y="187"/>
                              </a:lnTo>
                              <a:lnTo>
                                <a:pt x="1" y="159"/>
                              </a:lnTo>
                              <a:lnTo>
                                <a:pt x="0" y="134"/>
                              </a:lnTo>
                              <a:lnTo>
                                <a:pt x="0" y="106"/>
                              </a:lnTo>
                              <a:lnTo>
                                <a:pt x="1" y="93"/>
                              </a:lnTo>
                              <a:lnTo>
                                <a:pt x="4" y="79"/>
                              </a:lnTo>
                              <a:lnTo>
                                <a:pt x="8" y="66"/>
                              </a:lnTo>
                              <a:lnTo>
                                <a:pt x="14" y="54"/>
                              </a:lnTo>
                              <a:lnTo>
                                <a:pt x="23" y="43"/>
                              </a:lnTo>
                              <a:lnTo>
                                <a:pt x="31" y="31"/>
                              </a:lnTo>
                              <a:lnTo>
                                <a:pt x="42" y="23"/>
                              </a:lnTo>
                              <a:lnTo>
                                <a:pt x="53" y="16"/>
                              </a:lnTo>
                              <a:lnTo>
                                <a:pt x="64" y="8"/>
                              </a:lnTo>
                              <a:lnTo>
                                <a:pt x="77"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81"/>
                      <wps:cNvSpPr>
                        <a:spLocks/>
                      </wps:cNvSpPr>
                      <wps:spPr bwMode="auto">
                        <a:xfrm>
                          <a:off x="1418" y="5536"/>
                          <a:ext cx="530" cy="531"/>
                        </a:xfrm>
                        <a:custGeom>
                          <a:avLst/>
                          <a:gdLst>
                            <a:gd name="T0" fmla="*/ 134 w 530"/>
                            <a:gd name="T1" fmla="*/ 1 h 531"/>
                            <a:gd name="T2" fmla="*/ 185 w 530"/>
                            <a:gd name="T3" fmla="*/ 0 h 531"/>
                            <a:gd name="T4" fmla="*/ 238 w 530"/>
                            <a:gd name="T5" fmla="*/ 1 h 531"/>
                            <a:gd name="T6" fmla="*/ 292 w 530"/>
                            <a:gd name="T7" fmla="*/ 1 h 531"/>
                            <a:gd name="T8" fmla="*/ 345 w 530"/>
                            <a:gd name="T9" fmla="*/ 0 h 531"/>
                            <a:gd name="T10" fmla="*/ 396 w 530"/>
                            <a:gd name="T11" fmla="*/ 0 h 531"/>
                            <a:gd name="T12" fmla="*/ 438 w 530"/>
                            <a:gd name="T13" fmla="*/ 1 h 531"/>
                            <a:gd name="T14" fmla="*/ 465 w 530"/>
                            <a:gd name="T15" fmla="*/ 8 h 531"/>
                            <a:gd name="T16" fmla="*/ 488 w 530"/>
                            <a:gd name="T17" fmla="*/ 23 h 531"/>
                            <a:gd name="T18" fmla="*/ 507 w 530"/>
                            <a:gd name="T19" fmla="*/ 43 h 531"/>
                            <a:gd name="T20" fmla="*/ 521 w 530"/>
                            <a:gd name="T21" fmla="*/ 66 h 531"/>
                            <a:gd name="T22" fmla="*/ 529 w 530"/>
                            <a:gd name="T23" fmla="*/ 93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7 h 531"/>
                            <a:gd name="T38" fmla="*/ 521 w 530"/>
                            <a:gd name="T39" fmla="*/ 465 h 531"/>
                            <a:gd name="T40" fmla="*/ 507 w 530"/>
                            <a:gd name="T41" fmla="*/ 488 h 531"/>
                            <a:gd name="T42" fmla="*/ 488 w 530"/>
                            <a:gd name="T43" fmla="*/ 508 h 531"/>
                            <a:gd name="T44" fmla="*/ 465 w 530"/>
                            <a:gd name="T45" fmla="*/ 522 h 531"/>
                            <a:gd name="T46" fmla="*/ 438 w 530"/>
                            <a:gd name="T47" fmla="*/ 529 h 531"/>
                            <a:gd name="T48" fmla="*/ 396 w 530"/>
                            <a:gd name="T49" fmla="*/ 531 h 531"/>
                            <a:gd name="T50" fmla="*/ 345 w 530"/>
                            <a:gd name="T51" fmla="*/ 529 h 531"/>
                            <a:gd name="T52" fmla="*/ 292 w 530"/>
                            <a:gd name="T53" fmla="*/ 531 h 531"/>
                            <a:gd name="T54" fmla="*/ 238 w 530"/>
                            <a:gd name="T55" fmla="*/ 531 h 531"/>
                            <a:gd name="T56" fmla="*/ 185 w 530"/>
                            <a:gd name="T57" fmla="*/ 529 h 531"/>
                            <a:gd name="T58" fmla="*/ 134 w 530"/>
                            <a:gd name="T59" fmla="*/ 529 h 531"/>
                            <a:gd name="T60" fmla="*/ 92 w 530"/>
                            <a:gd name="T61" fmla="*/ 529 h 531"/>
                            <a:gd name="T62" fmla="*/ 66 w 530"/>
                            <a:gd name="T63" fmla="*/ 522 h 531"/>
                            <a:gd name="T64" fmla="*/ 42 w 530"/>
                            <a:gd name="T65" fmla="*/ 508 h 531"/>
                            <a:gd name="T66" fmla="*/ 23 w 530"/>
                            <a:gd name="T67" fmla="*/ 488 h 531"/>
                            <a:gd name="T68" fmla="*/ 9 w 530"/>
                            <a:gd name="T69" fmla="*/ 465 h 531"/>
                            <a:gd name="T70" fmla="*/ 1 w 530"/>
                            <a:gd name="T71" fmla="*/ 437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3 h 531"/>
                            <a:gd name="T86" fmla="*/ 9 w 530"/>
                            <a:gd name="T87" fmla="*/ 66 h 531"/>
                            <a:gd name="T88" fmla="*/ 23 w 530"/>
                            <a:gd name="T89" fmla="*/ 43 h 531"/>
                            <a:gd name="T90" fmla="*/ 42 w 530"/>
                            <a:gd name="T91" fmla="*/ 23 h 531"/>
                            <a:gd name="T92" fmla="*/ 66 w 530"/>
                            <a:gd name="T93" fmla="*/ 8 h 531"/>
                            <a:gd name="T94" fmla="*/ 92 w 530"/>
                            <a:gd name="T95" fmla="*/ 1 h 531"/>
                            <a:gd name="T96" fmla="*/ 106 w 530"/>
                            <a:gd name="T97" fmla="*/ 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0"/>
                              </a:moveTo>
                              <a:lnTo>
                                <a:pt x="134" y="1"/>
                              </a:lnTo>
                              <a:lnTo>
                                <a:pt x="159" y="0"/>
                              </a:lnTo>
                              <a:lnTo>
                                <a:pt x="185" y="0"/>
                              </a:lnTo>
                              <a:lnTo>
                                <a:pt x="213" y="1"/>
                              </a:lnTo>
                              <a:lnTo>
                                <a:pt x="238" y="1"/>
                              </a:lnTo>
                              <a:lnTo>
                                <a:pt x="264" y="0"/>
                              </a:lnTo>
                              <a:lnTo>
                                <a:pt x="292" y="1"/>
                              </a:lnTo>
                              <a:lnTo>
                                <a:pt x="317" y="0"/>
                              </a:lnTo>
                              <a:lnTo>
                                <a:pt x="345" y="0"/>
                              </a:lnTo>
                              <a:lnTo>
                                <a:pt x="371" y="1"/>
                              </a:lnTo>
                              <a:lnTo>
                                <a:pt x="396" y="0"/>
                              </a:lnTo>
                              <a:lnTo>
                                <a:pt x="422" y="0"/>
                              </a:lnTo>
                              <a:lnTo>
                                <a:pt x="438" y="1"/>
                              </a:lnTo>
                              <a:lnTo>
                                <a:pt x="453" y="4"/>
                              </a:lnTo>
                              <a:lnTo>
                                <a:pt x="465" y="8"/>
                              </a:lnTo>
                              <a:lnTo>
                                <a:pt x="477" y="16"/>
                              </a:lnTo>
                              <a:lnTo>
                                <a:pt x="488" y="23"/>
                              </a:lnTo>
                              <a:lnTo>
                                <a:pt x="498" y="31"/>
                              </a:lnTo>
                              <a:lnTo>
                                <a:pt x="507" y="43"/>
                              </a:lnTo>
                              <a:lnTo>
                                <a:pt x="516" y="54"/>
                              </a:lnTo>
                              <a:lnTo>
                                <a:pt x="521" y="66"/>
                              </a:lnTo>
                              <a:lnTo>
                                <a:pt x="526" y="79"/>
                              </a:lnTo>
                              <a:lnTo>
                                <a:pt x="529" y="93"/>
                              </a:lnTo>
                              <a:lnTo>
                                <a:pt x="529" y="106"/>
                              </a:lnTo>
                              <a:lnTo>
                                <a:pt x="530" y="134"/>
                              </a:lnTo>
                              <a:lnTo>
                                <a:pt x="529" y="159"/>
                              </a:lnTo>
                              <a:lnTo>
                                <a:pt x="529" y="187"/>
                              </a:lnTo>
                              <a:lnTo>
                                <a:pt x="530" y="213"/>
                              </a:lnTo>
                              <a:lnTo>
                                <a:pt x="530" y="239"/>
                              </a:lnTo>
                              <a:lnTo>
                                <a:pt x="529" y="265"/>
                              </a:lnTo>
                              <a:lnTo>
                                <a:pt x="530" y="292"/>
                              </a:lnTo>
                              <a:lnTo>
                                <a:pt x="529" y="318"/>
                              </a:lnTo>
                              <a:lnTo>
                                <a:pt x="529" y="344"/>
                              </a:lnTo>
                              <a:lnTo>
                                <a:pt x="530" y="371"/>
                              </a:lnTo>
                              <a:lnTo>
                                <a:pt x="529" y="397"/>
                              </a:lnTo>
                              <a:lnTo>
                                <a:pt x="529" y="423"/>
                              </a:lnTo>
                              <a:lnTo>
                                <a:pt x="529" y="437"/>
                              </a:lnTo>
                              <a:lnTo>
                                <a:pt x="526" y="452"/>
                              </a:lnTo>
                              <a:lnTo>
                                <a:pt x="521" y="465"/>
                              </a:lnTo>
                              <a:lnTo>
                                <a:pt x="516" y="476"/>
                              </a:lnTo>
                              <a:lnTo>
                                <a:pt x="507" y="488"/>
                              </a:lnTo>
                              <a:lnTo>
                                <a:pt x="498" y="498"/>
                              </a:lnTo>
                              <a:lnTo>
                                <a:pt x="488" y="508"/>
                              </a:lnTo>
                              <a:lnTo>
                                <a:pt x="477" y="515"/>
                              </a:lnTo>
                              <a:lnTo>
                                <a:pt x="465" y="522"/>
                              </a:lnTo>
                              <a:lnTo>
                                <a:pt x="453" y="526"/>
                              </a:lnTo>
                              <a:lnTo>
                                <a:pt x="438" y="529"/>
                              </a:lnTo>
                              <a:lnTo>
                                <a:pt x="422" y="529"/>
                              </a:lnTo>
                              <a:lnTo>
                                <a:pt x="396" y="531"/>
                              </a:lnTo>
                              <a:lnTo>
                                <a:pt x="371" y="529"/>
                              </a:lnTo>
                              <a:lnTo>
                                <a:pt x="345" y="529"/>
                              </a:lnTo>
                              <a:lnTo>
                                <a:pt x="317" y="531"/>
                              </a:lnTo>
                              <a:lnTo>
                                <a:pt x="292" y="531"/>
                              </a:lnTo>
                              <a:lnTo>
                                <a:pt x="264" y="529"/>
                              </a:lnTo>
                              <a:lnTo>
                                <a:pt x="238" y="531"/>
                              </a:lnTo>
                              <a:lnTo>
                                <a:pt x="213" y="529"/>
                              </a:lnTo>
                              <a:lnTo>
                                <a:pt x="185" y="529"/>
                              </a:lnTo>
                              <a:lnTo>
                                <a:pt x="159" y="531"/>
                              </a:lnTo>
                              <a:lnTo>
                                <a:pt x="134" y="529"/>
                              </a:lnTo>
                              <a:lnTo>
                                <a:pt x="106" y="529"/>
                              </a:lnTo>
                              <a:lnTo>
                                <a:pt x="92" y="529"/>
                              </a:lnTo>
                              <a:lnTo>
                                <a:pt x="79" y="526"/>
                              </a:lnTo>
                              <a:lnTo>
                                <a:pt x="66" y="522"/>
                              </a:lnTo>
                              <a:lnTo>
                                <a:pt x="53" y="515"/>
                              </a:lnTo>
                              <a:lnTo>
                                <a:pt x="42" y="508"/>
                              </a:lnTo>
                              <a:lnTo>
                                <a:pt x="32" y="498"/>
                              </a:lnTo>
                              <a:lnTo>
                                <a:pt x="23" y="488"/>
                              </a:lnTo>
                              <a:lnTo>
                                <a:pt x="16" y="476"/>
                              </a:lnTo>
                              <a:lnTo>
                                <a:pt x="9" y="465"/>
                              </a:lnTo>
                              <a:lnTo>
                                <a:pt x="4" y="452"/>
                              </a:lnTo>
                              <a:lnTo>
                                <a:pt x="1" y="437"/>
                              </a:lnTo>
                              <a:lnTo>
                                <a:pt x="0" y="423"/>
                              </a:lnTo>
                              <a:lnTo>
                                <a:pt x="1" y="397"/>
                              </a:lnTo>
                              <a:lnTo>
                                <a:pt x="0" y="371"/>
                              </a:lnTo>
                              <a:lnTo>
                                <a:pt x="0" y="344"/>
                              </a:lnTo>
                              <a:lnTo>
                                <a:pt x="1" y="318"/>
                              </a:lnTo>
                              <a:lnTo>
                                <a:pt x="1" y="292"/>
                              </a:lnTo>
                              <a:lnTo>
                                <a:pt x="0" y="265"/>
                              </a:lnTo>
                              <a:lnTo>
                                <a:pt x="1" y="239"/>
                              </a:lnTo>
                              <a:lnTo>
                                <a:pt x="0" y="213"/>
                              </a:lnTo>
                              <a:lnTo>
                                <a:pt x="0" y="187"/>
                              </a:lnTo>
                              <a:lnTo>
                                <a:pt x="1" y="159"/>
                              </a:lnTo>
                              <a:lnTo>
                                <a:pt x="0" y="134"/>
                              </a:lnTo>
                              <a:lnTo>
                                <a:pt x="0" y="106"/>
                              </a:lnTo>
                              <a:lnTo>
                                <a:pt x="1" y="93"/>
                              </a:lnTo>
                              <a:lnTo>
                                <a:pt x="4" y="79"/>
                              </a:lnTo>
                              <a:lnTo>
                                <a:pt x="9" y="66"/>
                              </a:lnTo>
                              <a:lnTo>
                                <a:pt x="16" y="54"/>
                              </a:lnTo>
                              <a:lnTo>
                                <a:pt x="23" y="43"/>
                              </a:lnTo>
                              <a:lnTo>
                                <a:pt x="32" y="31"/>
                              </a:lnTo>
                              <a:lnTo>
                                <a:pt x="42" y="23"/>
                              </a:lnTo>
                              <a:lnTo>
                                <a:pt x="53" y="16"/>
                              </a:lnTo>
                              <a:lnTo>
                                <a:pt x="66" y="8"/>
                              </a:lnTo>
                              <a:lnTo>
                                <a:pt x="79"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82"/>
                      <wps:cNvSpPr>
                        <a:spLocks/>
                      </wps:cNvSpPr>
                      <wps:spPr bwMode="auto">
                        <a:xfrm>
                          <a:off x="684" y="6257"/>
                          <a:ext cx="530" cy="531"/>
                        </a:xfrm>
                        <a:custGeom>
                          <a:avLst/>
                          <a:gdLst>
                            <a:gd name="T0" fmla="*/ 133 w 530"/>
                            <a:gd name="T1" fmla="*/ 1 h 531"/>
                            <a:gd name="T2" fmla="*/ 185 w 530"/>
                            <a:gd name="T3" fmla="*/ 0 h 531"/>
                            <a:gd name="T4" fmla="*/ 238 w 530"/>
                            <a:gd name="T5" fmla="*/ 1 h 531"/>
                            <a:gd name="T6" fmla="*/ 291 w 530"/>
                            <a:gd name="T7" fmla="*/ 1 h 531"/>
                            <a:gd name="T8" fmla="*/ 345 w 530"/>
                            <a:gd name="T9" fmla="*/ 0 h 531"/>
                            <a:gd name="T10" fmla="*/ 396 w 530"/>
                            <a:gd name="T11" fmla="*/ 0 h 531"/>
                            <a:gd name="T12" fmla="*/ 438 w 530"/>
                            <a:gd name="T13" fmla="*/ 1 h 531"/>
                            <a:gd name="T14" fmla="*/ 464 w 530"/>
                            <a:gd name="T15" fmla="*/ 8 h 531"/>
                            <a:gd name="T16" fmla="*/ 488 w 530"/>
                            <a:gd name="T17" fmla="*/ 23 h 531"/>
                            <a:gd name="T18" fmla="*/ 507 w 530"/>
                            <a:gd name="T19" fmla="*/ 43 h 531"/>
                            <a:gd name="T20" fmla="*/ 521 w 530"/>
                            <a:gd name="T21" fmla="*/ 66 h 531"/>
                            <a:gd name="T22" fmla="*/ 529 w 530"/>
                            <a:gd name="T23" fmla="*/ 93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7 h 531"/>
                            <a:gd name="T38" fmla="*/ 521 w 530"/>
                            <a:gd name="T39" fmla="*/ 465 h 531"/>
                            <a:gd name="T40" fmla="*/ 507 w 530"/>
                            <a:gd name="T41" fmla="*/ 488 h 531"/>
                            <a:gd name="T42" fmla="*/ 488 w 530"/>
                            <a:gd name="T43" fmla="*/ 508 h 531"/>
                            <a:gd name="T44" fmla="*/ 464 w 530"/>
                            <a:gd name="T45" fmla="*/ 522 h 531"/>
                            <a:gd name="T46" fmla="*/ 438 w 530"/>
                            <a:gd name="T47" fmla="*/ 529 h 531"/>
                            <a:gd name="T48" fmla="*/ 396 w 530"/>
                            <a:gd name="T49" fmla="*/ 531 h 531"/>
                            <a:gd name="T50" fmla="*/ 345 w 530"/>
                            <a:gd name="T51" fmla="*/ 529 h 531"/>
                            <a:gd name="T52" fmla="*/ 291 w 530"/>
                            <a:gd name="T53" fmla="*/ 531 h 531"/>
                            <a:gd name="T54" fmla="*/ 238 w 530"/>
                            <a:gd name="T55" fmla="*/ 531 h 531"/>
                            <a:gd name="T56" fmla="*/ 185 w 530"/>
                            <a:gd name="T57" fmla="*/ 529 h 531"/>
                            <a:gd name="T58" fmla="*/ 133 w 530"/>
                            <a:gd name="T59" fmla="*/ 529 h 531"/>
                            <a:gd name="T60" fmla="*/ 92 w 530"/>
                            <a:gd name="T61" fmla="*/ 529 h 531"/>
                            <a:gd name="T62" fmla="*/ 64 w 530"/>
                            <a:gd name="T63" fmla="*/ 522 h 531"/>
                            <a:gd name="T64" fmla="*/ 42 w 530"/>
                            <a:gd name="T65" fmla="*/ 508 h 531"/>
                            <a:gd name="T66" fmla="*/ 23 w 530"/>
                            <a:gd name="T67" fmla="*/ 488 h 531"/>
                            <a:gd name="T68" fmla="*/ 8 w 530"/>
                            <a:gd name="T69" fmla="*/ 465 h 531"/>
                            <a:gd name="T70" fmla="*/ 1 w 530"/>
                            <a:gd name="T71" fmla="*/ 437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3 h 531"/>
                            <a:gd name="T86" fmla="*/ 8 w 530"/>
                            <a:gd name="T87" fmla="*/ 66 h 531"/>
                            <a:gd name="T88" fmla="*/ 23 w 530"/>
                            <a:gd name="T89" fmla="*/ 43 h 531"/>
                            <a:gd name="T90" fmla="*/ 42 w 530"/>
                            <a:gd name="T91" fmla="*/ 23 h 531"/>
                            <a:gd name="T92" fmla="*/ 64 w 530"/>
                            <a:gd name="T93" fmla="*/ 8 h 531"/>
                            <a:gd name="T94" fmla="*/ 92 w 530"/>
                            <a:gd name="T95" fmla="*/ 1 h 531"/>
                            <a:gd name="T96" fmla="*/ 106 w 530"/>
                            <a:gd name="T97" fmla="*/ 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0"/>
                              </a:moveTo>
                              <a:lnTo>
                                <a:pt x="133" y="1"/>
                              </a:lnTo>
                              <a:lnTo>
                                <a:pt x="159" y="0"/>
                              </a:lnTo>
                              <a:lnTo>
                                <a:pt x="185" y="0"/>
                              </a:lnTo>
                              <a:lnTo>
                                <a:pt x="212" y="1"/>
                              </a:lnTo>
                              <a:lnTo>
                                <a:pt x="238" y="1"/>
                              </a:lnTo>
                              <a:lnTo>
                                <a:pt x="264" y="0"/>
                              </a:lnTo>
                              <a:lnTo>
                                <a:pt x="291" y="1"/>
                              </a:lnTo>
                              <a:lnTo>
                                <a:pt x="317" y="0"/>
                              </a:lnTo>
                              <a:lnTo>
                                <a:pt x="345" y="0"/>
                              </a:lnTo>
                              <a:lnTo>
                                <a:pt x="371" y="1"/>
                              </a:lnTo>
                              <a:lnTo>
                                <a:pt x="396" y="0"/>
                              </a:lnTo>
                              <a:lnTo>
                                <a:pt x="422" y="0"/>
                              </a:lnTo>
                              <a:lnTo>
                                <a:pt x="438" y="1"/>
                              </a:lnTo>
                              <a:lnTo>
                                <a:pt x="451" y="4"/>
                              </a:lnTo>
                              <a:lnTo>
                                <a:pt x="464" y="8"/>
                              </a:lnTo>
                              <a:lnTo>
                                <a:pt x="477" y="16"/>
                              </a:lnTo>
                              <a:lnTo>
                                <a:pt x="488" y="23"/>
                              </a:lnTo>
                              <a:lnTo>
                                <a:pt x="498" y="31"/>
                              </a:lnTo>
                              <a:lnTo>
                                <a:pt x="507" y="43"/>
                              </a:lnTo>
                              <a:lnTo>
                                <a:pt x="514" y="54"/>
                              </a:lnTo>
                              <a:lnTo>
                                <a:pt x="521" y="66"/>
                              </a:lnTo>
                              <a:lnTo>
                                <a:pt x="526" y="79"/>
                              </a:lnTo>
                              <a:lnTo>
                                <a:pt x="529" y="93"/>
                              </a:lnTo>
                              <a:lnTo>
                                <a:pt x="529" y="106"/>
                              </a:lnTo>
                              <a:lnTo>
                                <a:pt x="530" y="134"/>
                              </a:lnTo>
                              <a:lnTo>
                                <a:pt x="529" y="160"/>
                              </a:lnTo>
                              <a:lnTo>
                                <a:pt x="529" y="187"/>
                              </a:lnTo>
                              <a:lnTo>
                                <a:pt x="530" y="213"/>
                              </a:lnTo>
                              <a:lnTo>
                                <a:pt x="530" y="239"/>
                              </a:lnTo>
                              <a:lnTo>
                                <a:pt x="529" y="265"/>
                              </a:lnTo>
                              <a:lnTo>
                                <a:pt x="530" y="292"/>
                              </a:lnTo>
                              <a:lnTo>
                                <a:pt x="529" y="318"/>
                              </a:lnTo>
                              <a:lnTo>
                                <a:pt x="529" y="344"/>
                              </a:lnTo>
                              <a:lnTo>
                                <a:pt x="530" y="371"/>
                              </a:lnTo>
                              <a:lnTo>
                                <a:pt x="529" y="397"/>
                              </a:lnTo>
                              <a:lnTo>
                                <a:pt x="529" y="423"/>
                              </a:lnTo>
                              <a:lnTo>
                                <a:pt x="529" y="437"/>
                              </a:lnTo>
                              <a:lnTo>
                                <a:pt x="526" y="452"/>
                              </a:lnTo>
                              <a:lnTo>
                                <a:pt x="521" y="465"/>
                              </a:lnTo>
                              <a:lnTo>
                                <a:pt x="514" y="476"/>
                              </a:lnTo>
                              <a:lnTo>
                                <a:pt x="507" y="488"/>
                              </a:lnTo>
                              <a:lnTo>
                                <a:pt x="498" y="498"/>
                              </a:lnTo>
                              <a:lnTo>
                                <a:pt x="488" y="508"/>
                              </a:lnTo>
                              <a:lnTo>
                                <a:pt x="477" y="515"/>
                              </a:lnTo>
                              <a:lnTo>
                                <a:pt x="464" y="522"/>
                              </a:lnTo>
                              <a:lnTo>
                                <a:pt x="451" y="527"/>
                              </a:lnTo>
                              <a:lnTo>
                                <a:pt x="438" y="529"/>
                              </a:lnTo>
                              <a:lnTo>
                                <a:pt x="422" y="529"/>
                              </a:lnTo>
                              <a:lnTo>
                                <a:pt x="396" y="531"/>
                              </a:lnTo>
                              <a:lnTo>
                                <a:pt x="371" y="529"/>
                              </a:lnTo>
                              <a:lnTo>
                                <a:pt x="345" y="529"/>
                              </a:lnTo>
                              <a:lnTo>
                                <a:pt x="317" y="531"/>
                              </a:lnTo>
                              <a:lnTo>
                                <a:pt x="291" y="531"/>
                              </a:lnTo>
                              <a:lnTo>
                                <a:pt x="264" y="529"/>
                              </a:lnTo>
                              <a:lnTo>
                                <a:pt x="238" y="531"/>
                              </a:lnTo>
                              <a:lnTo>
                                <a:pt x="212" y="529"/>
                              </a:lnTo>
                              <a:lnTo>
                                <a:pt x="185" y="529"/>
                              </a:lnTo>
                              <a:lnTo>
                                <a:pt x="159" y="531"/>
                              </a:lnTo>
                              <a:lnTo>
                                <a:pt x="133" y="529"/>
                              </a:lnTo>
                              <a:lnTo>
                                <a:pt x="106" y="529"/>
                              </a:lnTo>
                              <a:lnTo>
                                <a:pt x="92" y="529"/>
                              </a:lnTo>
                              <a:lnTo>
                                <a:pt x="77" y="527"/>
                              </a:lnTo>
                              <a:lnTo>
                                <a:pt x="64" y="522"/>
                              </a:lnTo>
                              <a:lnTo>
                                <a:pt x="53" y="515"/>
                              </a:lnTo>
                              <a:lnTo>
                                <a:pt x="42" y="508"/>
                              </a:lnTo>
                              <a:lnTo>
                                <a:pt x="31" y="498"/>
                              </a:lnTo>
                              <a:lnTo>
                                <a:pt x="23" y="488"/>
                              </a:lnTo>
                              <a:lnTo>
                                <a:pt x="14" y="476"/>
                              </a:lnTo>
                              <a:lnTo>
                                <a:pt x="8" y="465"/>
                              </a:lnTo>
                              <a:lnTo>
                                <a:pt x="4" y="452"/>
                              </a:lnTo>
                              <a:lnTo>
                                <a:pt x="1" y="437"/>
                              </a:lnTo>
                              <a:lnTo>
                                <a:pt x="0" y="423"/>
                              </a:lnTo>
                              <a:lnTo>
                                <a:pt x="1" y="397"/>
                              </a:lnTo>
                              <a:lnTo>
                                <a:pt x="0" y="371"/>
                              </a:lnTo>
                              <a:lnTo>
                                <a:pt x="0" y="344"/>
                              </a:lnTo>
                              <a:lnTo>
                                <a:pt x="1" y="318"/>
                              </a:lnTo>
                              <a:lnTo>
                                <a:pt x="1" y="292"/>
                              </a:lnTo>
                              <a:lnTo>
                                <a:pt x="0" y="265"/>
                              </a:lnTo>
                              <a:lnTo>
                                <a:pt x="1" y="239"/>
                              </a:lnTo>
                              <a:lnTo>
                                <a:pt x="0" y="213"/>
                              </a:lnTo>
                              <a:lnTo>
                                <a:pt x="0" y="187"/>
                              </a:lnTo>
                              <a:lnTo>
                                <a:pt x="1" y="160"/>
                              </a:lnTo>
                              <a:lnTo>
                                <a:pt x="0" y="134"/>
                              </a:lnTo>
                              <a:lnTo>
                                <a:pt x="0" y="106"/>
                              </a:lnTo>
                              <a:lnTo>
                                <a:pt x="1" y="93"/>
                              </a:lnTo>
                              <a:lnTo>
                                <a:pt x="4" y="79"/>
                              </a:lnTo>
                              <a:lnTo>
                                <a:pt x="8" y="66"/>
                              </a:lnTo>
                              <a:lnTo>
                                <a:pt x="14" y="54"/>
                              </a:lnTo>
                              <a:lnTo>
                                <a:pt x="23" y="43"/>
                              </a:lnTo>
                              <a:lnTo>
                                <a:pt x="31" y="31"/>
                              </a:lnTo>
                              <a:lnTo>
                                <a:pt x="42" y="23"/>
                              </a:lnTo>
                              <a:lnTo>
                                <a:pt x="53" y="16"/>
                              </a:lnTo>
                              <a:lnTo>
                                <a:pt x="64" y="8"/>
                              </a:lnTo>
                              <a:lnTo>
                                <a:pt x="77"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83"/>
                      <wps:cNvSpPr>
                        <a:spLocks/>
                      </wps:cNvSpPr>
                      <wps:spPr bwMode="auto">
                        <a:xfrm>
                          <a:off x="1527" y="6366"/>
                          <a:ext cx="313" cy="313"/>
                        </a:xfrm>
                        <a:custGeom>
                          <a:avLst/>
                          <a:gdLst>
                            <a:gd name="T0" fmla="*/ 78 w 313"/>
                            <a:gd name="T1" fmla="*/ 2 h 313"/>
                            <a:gd name="T2" fmla="*/ 109 w 313"/>
                            <a:gd name="T3" fmla="*/ 0 h 313"/>
                            <a:gd name="T4" fmla="*/ 141 w 313"/>
                            <a:gd name="T5" fmla="*/ 2 h 313"/>
                            <a:gd name="T6" fmla="*/ 173 w 313"/>
                            <a:gd name="T7" fmla="*/ 2 h 313"/>
                            <a:gd name="T8" fmla="*/ 203 w 313"/>
                            <a:gd name="T9" fmla="*/ 0 h 313"/>
                            <a:gd name="T10" fmla="*/ 234 w 313"/>
                            <a:gd name="T11" fmla="*/ 0 h 313"/>
                            <a:gd name="T12" fmla="*/ 257 w 313"/>
                            <a:gd name="T13" fmla="*/ 2 h 313"/>
                            <a:gd name="T14" fmla="*/ 273 w 313"/>
                            <a:gd name="T15" fmla="*/ 6 h 313"/>
                            <a:gd name="T16" fmla="*/ 287 w 313"/>
                            <a:gd name="T17" fmla="*/ 15 h 313"/>
                            <a:gd name="T18" fmla="*/ 299 w 313"/>
                            <a:gd name="T19" fmla="*/ 26 h 313"/>
                            <a:gd name="T20" fmla="*/ 308 w 313"/>
                            <a:gd name="T21" fmla="*/ 39 h 313"/>
                            <a:gd name="T22" fmla="*/ 312 w 313"/>
                            <a:gd name="T23" fmla="*/ 55 h 313"/>
                            <a:gd name="T24" fmla="*/ 313 w 313"/>
                            <a:gd name="T25" fmla="*/ 78 h 313"/>
                            <a:gd name="T26" fmla="*/ 312 w 313"/>
                            <a:gd name="T27" fmla="*/ 110 h 313"/>
                            <a:gd name="T28" fmla="*/ 313 w 313"/>
                            <a:gd name="T29" fmla="*/ 141 h 313"/>
                            <a:gd name="T30" fmla="*/ 313 w 313"/>
                            <a:gd name="T31" fmla="*/ 171 h 313"/>
                            <a:gd name="T32" fmla="*/ 312 w 313"/>
                            <a:gd name="T33" fmla="*/ 203 h 313"/>
                            <a:gd name="T34" fmla="*/ 312 w 313"/>
                            <a:gd name="T35" fmla="*/ 235 h 313"/>
                            <a:gd name="T36" fmla="*/ 312 w 313"/>
                            <a:gd name="T37" fmla="*/ 258 h 313"/>
                            <a:gd name="T38" fmla="*/ 308 w 313"/>
                            <a:gd name="T39" fmla="*/ 274 h 313"/>
                            <a:gd name="T40" fmla="*/ 299 w 313"/>
                            <a:gd name="T41" fmla="*/ 287 h 313"/>
                            <a:gd name="T42" fmla="*/ 287 w 313"/>
                            <a:gd name="T43" fmla="*/ 298 h 313"/>
                            <a:gd name="T44" fmla="*/ 273 w 313"/>
                            <a:gd name="T45" fmla="*/ 307 h 313"/>
                            <a:gd name="T46" fmla="*/ 257 w 313"/>
                            <a:gd name="T47" fmla="*/ 311 h 313"/>
                            <a:gd name="T48" fmla="*/ 234 w 313"/>
                            <a:gd name="T49" fmla="*/ 313 h 313"/>
                            <a:gd name="T50" fmla="*/ 203 w 313"/>
                            <a:gd name="T51" fmla="*/ 311 h 313"/>
                            <a:gd name="T52" fmla="*/ 173 w 313"/>
                            <a:gd name="T53" fmla="*/ 313 h 313"/>
                            <a:gd name="T54" fmla="*/ 141 w 313"/>
                            <a:gd name="T55" fmla="*/ 313 h 313"/>
                            <a:gd name="T56" fmla="*/ 109 w 313"/>
                            <a:gd name="T57" fmla="*/ 311 h 313"/>
                            <a:gd name="T58" fmla="*/ 78 w 313"/>
                            <a:gd name="T59" fmla="*/ 311 h 313"/>
                            <a:gd name="T60" fmla="*/ 55 w 313"/>
                            <a:gd name="T61" fmla="*/ 311 h 313"/>
                            <a:gd name="T62" fmla="*/ 39 w 313"/>
                            <a:gd name="T63" fmla="*/ 307 h 313"/>
                            <a:gd name="T64" fmla="*/ 26 w 313"/>
                            <a:gd name="T65" fmla="*/ 298 h 313"/>
                            <a:gd name="T66" fmla="*/ 15 w 313"/>
                            <a:gd name="T67" fmla="*/ 287 h 313"/>
                            <a:gd name="T68" fmla="*/ 6 w 313"/>
                            <a:gd name="T69" fmla="*/ 274 h 313"/>
                            <a:gd name="T70" fmla="*/ 2 w 313"/>
                            <a:gd name="T71" fmla="*/ 258 h 313"/>
                            <a:gd name="T72" fmla="*/ 2 w 313"/>
                            <a:gd name="T73" fmla="*/ 235 h 313"/>
                            <a:gd name="T74" fmla="*/ 0 w 313"/>
                            <a:gd name="T75" fmla="*/ 203 h 313"/>
                            <a:gd name="T76" fmla="*/ 2 w 313"/>
                            <a:gd name="T77" fmla="*/ 171 h 313"/>
                            <a:gd name="T78" fmla="*/ 2 w 313"/>
                            <a:gd name="T79" fmla="*/ 141 h 313"/>
                            <a:gd name="T80" fmla="*/ 0 w 313"/>
                            <a:gd name="T81" fmla="*/ 110 h 313"/>
                            <a:gd name="T82" fmla="*/ 0 w 313"/>
                            <a:gd name="T83" fmla="*/ 78 h 313"/>
                            <a:gd name="T84" fmla="*/ 2 w 313"/>
                            <a:gd name="T85" fmla="*/ 55 h 313"/>
                            <a:gd name="T86" fmla="*/ 6 w 313"/>
                            <a:gd name="T87" fmla="*/ 39 h 313"/>
                            <a:gd name="T88" fmla="*/ 15 w 313"/>
                            <a:gd name="T89" fmla="*/ 26 h 313"/>
                            <a:gd name="T90" fmla="*/ 26 w 313"/>
                            <a:gd name="T91" fmla="*/ 15 h 313"/>
                            <a:gd name="T92" fmla="*/ 39 w 313"/>
                            <a:gd name="T93" fmla="*/ 6 h 313"/>
                            <a:gd name="T94" fmla="*/ 55 w 313"/>
                            <a:gd name="T95" fmla="*/ 2 h 313"/>
                            <a:gd name="T96" fmla="*/ 62 w 313"/>
                            <a:gd name="T97" fmla="*/ 0 h 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3" h="313">
                              <a:moveTo>
                                <a:pt x="62" y="0"/>
                              </a:moveTo>
                              <a:lnTo>
                                <a:pt x="78" y="2"/>
                              </a:lnTo>
                              <a:lnTo>
                                <a:pt x="94" y="0"/>
                              </a:lnTo>
                              <a:lnTo>
                                <a:pt x="109" y="0"/>
                              </a:lnTo>
                              <a:lnTo>
                                <a:pt x="125" y="2"/>
                              </a:lnTo>
                              <a:lnTo>
                                <a:pt x="141" y="2"/>
                              </a:lnTo>
                              <a:lnTo>
                                <a:pt x="157" y="0"/>
                              </a:lnTo>
                              <a:lnTo>
                                <a:pt x="173" y="2"/>
                              </a:lnTo>
                              <a:lnTo>
                                <a:pt x="187" y="0"/>
                              </a:lnTo>
                              <a:lnTo>
                                <a:pt x="203" y="0"/>
                              </a:lnTo>
                              <a:lnTo>
                                <a:pt x="219" y="2"/>
                              </a:lnTo>
                              <a:lnTo>
                                <a:pt x="234" y="0"/>
                              </a:lnTo>
                              <a:lnTo>
                                <a:pt x="249" y="0"/>
                              </a:lnTo>
                              <a:lnTo>
                                <a:pt x="257" y="2"/>
                              </a:lnTo>
                              <a:lnTo>
                                <a:pt x="266" y="3"/>
                              </a:lnTo>
                              <a:lnTo>
                                <a:pt x="273" y="6"/>
                              </a:lnTo>
                              <a:lnTo>
                                <a:pt x="282" y="10"/>
                              </a:lnTo>
                              <a:lnTo>
                                <a:pt x="287" y="15"/>
                              </a:lnTo>
                              <a:lnTo>
                                <a:pt x="293" y="19"/>
                              </a:lnTo>
                              <a:lnTo>
                                <a:pt x="299" y="26"/>
                              </a:lnTo>
                              <a:lnTo>
                                <a:pt x="303" y="32"/>
                              </a:lnTo>
                              <a:lnTo>
                                <a:pt x="308" y="39"/>
                              </a:lnTo>
                              <a:lnTo>
                                <a:pt x="310" y="46"/>
                              </a:lnTo>
                              <a:lnTo>
                                <a:pt x="312" y="55"/>
                              </a:lnTo>
                              <a:lnTo>
                                <a:pt x="312" y="62"/>
                              </a:lnTo>
                              <a:lnTo>
                                <a:pt x="313" y="78"/>
                              </a:lnTo>
                              <a:lnTo>
                                <a:pt x="312" y="94"/>
                              </a:lnTo>
                              <a:lnTo>
                                <a:pt x="312" y="110"/>
                              </a:lnTo>
                              <a:lnTo>
                                <a:pt x="313" y="125"/>
                              </a:lnTo>
                              <a:lnTo>
                                <a:pt x="313" y="141"/>
                              </a:lnTo>
                              <a:lnTo>
                                <a:pt x="312" y="156"/>
                              </a:lnTo>
                              <a:lnTo>
                                <a:pt x="313" y="171"/>
                              </a:lnTo>
                              <a:lnTo>
                                <a:pt x="312" y="187"/>
                              </a:lnTo>
                              <a:lnTo>
                                <a:pt x="312" y="203"/>
                              </a:lnTo>
                              <a:lnTo>
                                <a:pt x="313" y="219"/>
                              </a:lnTo>
                              <a:lnTo>
                                <a:pt x="312" y="235"/>
                              </a:lnTo>
                              <a:lnTo>
                                <a:pt x="312" y="249"/>
                              </a:lnTo>
                              <a:lnTo>
                                <a:pt x="312" y="258"/>
                              </a:lnTo>
                              <a:lnTo>
                                <a:pt x="310" y="266"/>
                              </a:lnTo>
                              <a:lnTo>
                                <a:pt x="308" y="274"/>
                              </a:lnTo>
                              <a:lnTo>
                                <a:pt x="303" y="281"/>
                              </a:lnTo>
                              <a:lnTo>
                                <a:pt x="299" y="287"/>
                              </a:lnTo>
                              <a:lnTo>
                                <a:pt x="293" y="294"/>
                              </a:lnTo>
                              <a:lnTo>
                                <a:pt x="287" y="298"/>
                              </a:lnTo>
                              <a:lnTo>
                                <a:pt x="282" y="302"/>
                              </a:lnTo>
                              <a:lnTo>
                                <a:pt x="273" y="307"/>
                              </a:lnTo>
                              <a:lnTo>
                                <a:pt x="266" y="310"/>
                              </a:lnTo>
                              <a:lnTo>
                                <a:pt x="257" y="311"/>
                              </a:lnTo>
                              <a:lnTo>
                                <a:pt x="249" y="311"/>
                              </a:lnTo>
                              <a:lnTo>
                                <a:pt x="234" y="313"/>
                              </a:lnTo>
                              <a:lnTo>
                                <a:pt x="219" y="311"/>
                              </a:lnTo>
                              <a:lnTo>
                                <a:pt x="203" y="311"/>
                              </a:lnTo>
                              <a:lnTo>
                                <a:pt x="187" y="313"/>
                              </a:lnTo>
                              <a:lnTo>
                                <a:pt x="173" y="313"/>
                              </a:lnTo>
                              <a:lnTo>
                                <a:pt x="157" y="311"/>
                              </a:lnTo>
                              <a:lnTo>
                                <a:pt x="141" y="313"/>
                              </a:lnTo>
                              <a:lnTo>
                                <a:pt x="125" y="311"/>
                              </a:lnTo>
                              <a:lnTo>
                                <a:pt x="109" y="311"/>
                              </a:lnTo>
                              <a:lnTo>
                                <a:pt x="94" y="313"/>
                              </a:lnTo>
                              <a:lnTo>
                                <a:pt x="78" y="311"/>
                              </a:lnTo>
                              <a:lnTo>
                                <a:pt x="62" y="311"/>
                              </a:lnTo>
                              <a:lnTo>
                                <a:pt x="55" y="311"/>
                              </a:lnTo>
                              <a:lnTo>
                                <a:pt x="46" y="310"/>
                              </a:lnTo>
                              <a:lnTo>
                                <a:pt x="39" y="307"/>
                              </a:lnTo>
                              <a:lnTo>
                                <a:pt x="32" y="302"/>
                              </a:lnTo>
                              <a:lnTo>
                                <a:pt x="26" y="298"/>
                              </a:lnTo>
                              <a:lnTo>
                                <a:pt x="19" y="294"/>
                              </a:lnTo>
                              <a:lnTo>
                                <a:pt x="15" y="287"/>
                              </a:lnTo>
                              <a:lnTo>
                                <a:pt x="10" y="281"/>
                              </a:lnTo>
                              <a:lnTo>
                                <a:pt x="6" y="274"/>
                              </a:lnTo>
                              <a:lnTo>
                                <a:pt x="3" y="266"/>
                              </a:lnTo>
                              <a:lnTo>
                                <a:pt x="2" y="258"/>
                              </a:lnTo>
                              <a:lnTo>
                                <a:pt x="0" y="249"/>
                              </a:lnTo>
                              <a:lnTo>
                                <a:pt x="2" y="235"/>
                              </a:lnTo>
                              <a:lnTo>
                                <a:pt x="0" y="219"/>
                              </a:lnTo>
                              <a:lnTo>
                                <a:pt x="0" y="203"/>
                              </a:lnTo>
                              <a:lnTo>
                                <a:pt x="2" y="187"/>
                              </a:lnTo>
                              <a:lnTo>
                                <a:pt x="2" y="171"/>
                              </a:lnTo>
                              <a:lnTo>
                                <a:pt x="0" y="156"/>
                              </a:lnTo>
                              <a:lnTo>
                                <a:pt x="2" y="141"/>
                              </a:lnTo>
                              <a:lnTo>
                                <a:pt x="0" y="125"/>
                              </a:lnTo>
                              <a:lnTo>
                                <a:pt x="0" y="110"/>
                              </a:lnTo>
                              <a:lnTo>
                                <a:pt x="2" y="94"/>
                              </a:lnTo>
                              <a:lnTo>
                                <a:pt x="0" y="78"/>
                              </a:lnTo>
                              <a:lnTo>
                                <a:pt x="0" y="62"/>
                              </a:lnTo>
                              <a:lnTo>
                                <a:pt x="2" y="55"/>
                              </a:lnTo>
                              <a:lnTo>
                                <a:pt x="3" y="46"/>
                              </a:lnTo>
                              <a:lnTo>
                                <a:pt x="6" y="39"/>
                              </a:lnTo>
                              <a:lnTo>
                                <a:pt x="10" y="32"/>
                              </a:lnTo>
                              <a:lnTo>
                                <a:pt x="15" y="26"/>
                              </a:lnTo>
                              <a:lnTo>
                                <a:pt x="19" y="19"/>
                              </a:lnTo>
                              <a:lnTo>
                                <a:pt x="26" y="15"/>
                              </a:lnTo>
                              <a:lnTo>
                                <a:pt x="32" y="10"/>
                              </a:lnTo>
                              <a:lnTo>
                                <a:pt x="39" y="6"/>
                              </a:lnTo>
                              <a:lnTo>
                                <a:pt x="46" y="3"/>
                              </a:lnTo>
                              <a:lnTo>
                                <a:pt x="55" y="2"/>
                              </a:lnTo>
                              <a:lnTo>
                                <a:pt x="62" y="0"/>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84"/>
                      <wps:cNvSpPr>
                        <a:spLocks/>
                      </wps:cNvSpPr>
                      <wps:spPr bwMode="auto">
                        <a:xfrm>
                          <a:off x="684" y="6978"/>
                          <a:ext cx="530" cy="531"/>
                        </a:xfrm>
                        <a:custGeom>
                          <a:avLst/>
                          <a:gdLst>
                            <a:gd name="T0" fmla="*/ 133 w 530"/>
                            <a:gd name="T1" fmla="*/ 1 h 531"/>
                            <a:gd name="T2" fmla="*/ 185 w 530"/>
                            <a:gd name="T3" fmla="*/ 0 h 531"/>
                            <a:gd name="T4" fmla="*/ 238 w 530"/>
                            <a:gd name="T5" fmla="*/ 1 h 531"/>
                            <a:gd name="T6" fmla="*/ 291 w 530"/>
                            <a:gd name="T7" fmla="*/ 1 h 531"/>
                            <a:gd name="T8" fmla="*/ 345 w 530"/>
                            <a:gd name="T9" fmla="*/ 0 h 531"/>
                            <a:gd name="T10" fmla="*/ 396 w 530"/>
                            <a:gd name="T11" fmla="*/ 0 h 531"/>
                            <a:gd name="T12" fmla="*/ 438 w 530"/>
                            <a:gd name="T13" fmla="*/ 1 h 531"/>
                            <a:gd name="T14" fmla="*/ 464 w 530"/>
                            <a:gd name="T15" fmla="*/ 9 h 531"/>
                            <a:gd name="T16" fmla="*/ 488 w 530"/>
                            <a:gd name="T17" fmla="*/ 23 h 531"/>
                            <a:gd name="T18" fmla="*/ 507 w 530"/>
                            <a:gd name="T19" fmla="*/ 43 h 531"/>
                            <a:gd name="T20" fmla="*/ 521 w 530"/>
                            <a:gd name="T21" fmla="*/ 66 h 531"/>
                            <a:gd name="T22" fmla="*/ 529 w 530"/>
                            <a:gd name="T23" fmla="*/ 93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7 h 531"/>
                            <a:gd name="T38" fmla="*/ 521 w 530"/>
                            <a:gd name="T39" fmla="*/ 465 h 531"/>
                            <a:gd name="T40" fmla="*/ 507 w 530"/>
                            <a:gd name="T41" fmla="*/ 488 h 531"/>
                            <a:gd name="T42" fmla="*/ 488 w 530"/>
                            <a:gd name="T43" fmla="*/ 508 h 531"/>
                            <a:gd name="T44" fmla="*/ 464 w 530"/>
                            <a:gd name="T45" fmla="*/ 522 h 531"/>
                            <a:gd name="T46" fmla="*/ 438 w 530"/>
                            <a:gd name="T47" fmla="*/ 530 h 531"/>
                            <a:gd name="T48" fmla="*/ 396 w 530"/>
                            <a:gd name="T49" fmla="*/ 531 h 531"/>
                            <a:gd name="T50" fmla="*/ 345 w 530"/>
                            <a:gd name="T51" fmla="*/ 530 h 531"/>
                            <a:gd name="T52" fmla="*/ 291 w 530"/>
                            <a:gd name="T53" fmla="*/ 531 h 531"/>
                            <a:gd name="T54" fmla="*/ 238 w 530"/>
                            <a:gd name="T55" fmla="*/ 531 h 531"/>
                            <a:gd name="T56" fmla="*/ 185 w 530"/>
                            <a:gd name="T57" fmla="*/ 530 h 531"/>
                            <a:gd name="T58" fmla="*/ 133 w 530"/>
                            <a:gd name="T59" fmla="*/ 530 h 531"/>
                            <a:gd name="T60" fmla="*/ 92 w 530"/>
                            <a:gd name="T61" fmla="*/ 530 h 531"/>
                            <a:gd name="T62" fmla="*/ 64 w 530"/>
                            <a:gd name="T63" fmla="*/ 522 h 531"/>
                            <a:gd name="T64" fmla="*/ 42 w 530"/>
                            <a:gd name="T65" fmla="*/ 508 h 531"/>
                            <a:gd name="T66" fmla="*/ 23 w 530"/>
                            <a:gd name="T67" fmla="*/ 488 h 531"/>
                            <a:gd name="T68" fmla="*/ 8 w 530"/>
                            <a:gd name="T69" fmla="*/ 465 h 531"/>
                            <a:gd name="T70" fmla="*/ 1 w 530"/>
                            <a:gd name="T71" fmla="*/ 437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3 h 531"/>
                            <a:gd name="T86" fmla="*/ 8 w 530"/>
                            <a:gd name="T87" fmla="*/ 66 h 531"/>
                            <a:gd name="T88" fmla="*/ 23 w 530"/>
                            <a:gd name="T89" fmla="*/ 43 h 531"/>
                            <a:gd name="T90" fmla="*/ 42 w 530"/>
                            <a:gd name="T91" fmla="*/ 23 h 531"/>
                            <a:gd name="T92" fmla="*/ 64 w 530"/>
                            <a:gd name="T93" fmla="*/ 9 h 531"/>
                            <a:gd name="T94" fmla="*/ 92 w 530"/>
                            <a:gd name="T95" fmla="*/ 1 h 531"/>
                            <a:gd name="T96" fmla="*/ 106 w 530"/>
                            <a:gd name="T97" fmla="*/ 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0"/>
                              </a:moveTo>
                              <a:lnTo>
                                <a:pt x="133" y="1"/>
                              </a:lnTo>
                              <a:lnTo>
                                <a:pt x="159" y="0"/>
                              </a:lnTo>
                              <a:lnTo>
                                <a:pt x="185" y="0"/>
                              </a:lnTo>
                              <a:lnTo>
                                <a:pt x="212" y="1"/>
                              </a:lnTo>
                              <a:lnTo>
                                <a:pt x="238" y="1"/>
                              </a:lnTo>
                              <a:lnTo>
                                <a:pt x="264" y="0"/>
                              </a:lnTo>
                              <a:lnTo>
                                <a:pt x="291" y="1"/>
                              </a:lnTo>
                              <a:lnTo>
                                <a:pt x="317" y="0"/>
                              </a:lnTo>
                              <a:lnTo>
                                <a:pt x="345" y="0"/>
                              </a:lnTo>
                              <a:lnTo>
                                <a:pt x="371" y="1"/>
                              </a:lnTo>
                              <a:lnTo>
                                <a:pt x="396" y="0"/>
                              </a:lnTo>
                              <a:lnTo>
                                <a:pt x="422" y="0"/>
                              </a:lnTo>
                              <a:lnTo>
                                <a:pt x="438" y="1"/>
                              </a:lnTo>
                              <a:lnTo>
                                <a:pt x="451" y="4"/>
                              </a:lnTo>
                              <a:lnTo>
                                <a:pt x="464" y="9"/>
                              </a:lnTo>
                              <a:lnTo>
                                <a:pt x="477" y="16"/>
                              </a:lnTo>
                              <a:lnTo>
                                <a:pt x="488" y="23"/>
                              </a:lnTo>
                              <a:lnTo>
                                <a:pt x="498" y="32"/>
                              </a:lnTo>
                              <a:lnTo>
                                <a:pt x="507" y="43"/>
                              </a:lnTo>
                              <a:lnTo>
                                <a:pt x="514" y="55"/>
                              </a:lnTo>
                              <a:lnTo>
                                <a:pt x="521" y="66"/>
                              </a:lnTo>
                              <a:lnTo>
                                <a:pt x="526" y="79"/>
                              </a:lnTo>
                              <a:lnTo>
                                <a:pt x="529" y="93"/>
                              </a:lnTo>
                              <a:lnTo>
                                <a:pt x="529" y="106"/>
                              </a:lnTo>
                              <a:lnTo>
                                <a:pt x="530" y="134"/>
                              </a:lnTo>
                              <a:lnTo>
                                <a:pt x="529" y="160"/>
                              </a:lnTo>
                              <a:lnTo>
                                <a:pt x="529" y="187"/>
                              </a:lnTo>
                              <a:lnTo>
                                <a:pt x="530" y="213"/>
                              </a:lnTo>
                              <a:lnTo>
                                <a:pt x="530" y="239"/>
                              </a:lnTo>
                              <a:lnTo>
                                <a:pt x="529" y="265"/>
                              </a:lnTo>
                              <a:lnTo>
                                <a:pt x="530" y="292"/>
                              </a:lnTo>
                              <a:lnTo>
                                <a:pt x="529" y="318"/>
                              </a:lnTo>
                              <a:lnTo>
                                <a:pt x="529" y="344"/>
                              </a:lnTo>
                              <a:lnTo>
                                <a:pt x="530" y="371"/>
                              </a:lnTo>
                              <a:lnTo>
                                <a:pt x="529" y="397"/>
                              </a:lnTo>
                              <a:lnTo>
                                <a:pt x="529" y="423"/>
                              </a:lnTo>
                              <a:lnTo>
                                <a:pt x="529" y="437"/>
                              </a:lnTo>
                              <a:lnTo>
                                <a:pt x="526" y="452"/>
                              </a:lnTo>
                              <a:lnTo>
                                <a:pt x="521" y="465"/>
                              </a:lnTo>
                              <a:lnTo>
                                <a:pt x="514" y="476"/>
                              </a:lnTo>
                              <a:lnTo>
                                <a:pt x="507" y="488"/>
                              </a:lnTo>
                              <a:lnTo>
                                <a:pt x="498" y="498"/>
                              </a:lnTo>
                              <a:lnTo>
                                <a:pt x="488" y="508"/>
                              </a:lnTo>
                              <a:lnTo>
                                <a:pt x="477" y="515"/>
                              </a:lnTo>
                              <a:lnTo>
                                <a:pt x="464" y="522"/>
                              </a:lnTo>
                              <a:lnTo>
                                <a:pt x="451" y="527"/>
                              </a:lnTo>
                              <a:lnTo>
                                <a:pt x="438" y="530"/>
                              </a:lnTo>
                              <a:lnTo>
                                <a:pt x="422" y="530"/>
                              </a:lnTo>
                              <a:lnTo>
                                <a:pt x="396" y="531"/>
                              </a:lnTo>
                              <a:lnTo>
                                <a:pt x="371" y="530"/>
                              </a:lnTo>
                              <a:lnTo>
                                <a:pt x="345" y="530"/>
                              </a:lnTo>
                              <a:lnTo>
                                <a:pt x="317" y="531"/>
                              </a:lnTo>
                              <a:lnTo>
                                <a:pt x="291" y="531"/>
                              </a:lnTo>
                              <a:lnTo>
                                <a:pt x="264" y="530"/>
                              </a:lnTo>
                              <a:lnTo>
                                <a:pt x="238" y="531"/>
                              </a:lnTo>
                              <a:lnTo>
                                <a:pt x="212" y="530"/>
                              </a:lnTo>
                              <a:lnTo>
                                <a:pt x="185" y="530"/>
                              </a:lnTo>
                              <a:lnTo>
                                <a:pt x="159" y="531"/>
                              </a:lnTo>
                              <a:lnTo>
                                <a:pt x="133" y="530"/>
                              </a:lnTo>
                              <a:lnTo>
                                <a:pt x="106" y="530"/>
                              </a:lnTo>
                              <a:lnTo>
                                <a:pt x="92" y="530"/>
                              </a:lnTo>
                              <a:lnTo>
                                <a:pt x="77" y="527"/>
                              </a:lnTo>
                              <a:lnTo>
                                <a:pt x="64" y="522"/>
                              </a:lnTo>
                              <a:lnTo>
                                <a:pt x="53" y="515"/>
                              </a:lnTo>
                              <a:lnTo>
                                <a:pt x="42" y="508"/>
                              </a:lnTo>
                              <a:lnTo>
                                <a:pt x="31" y="498"/>
                              </a:lnTo>
                              <a:lnTo>
                                <a:pt x="23" y="488"/>
                              </a:lnTo>
                              <a:lnTo>
                                <a:pt x="14" y="476"/>
                              </a:lnTo>
                              <a:lnTo>
                                <a:pt x="8" y="465"/>
                              </a:lnTo>
                              <a:lnTo>
                                <a:pt x="4" y="452"/>
                              </a:lnTo>
                              <a:lnTo>
                                <a:pt x="1" y="437"/>
                              </a:lnTo>
                              <a:lnTo>
                                <a:pt x="0" y="423"/>
                              </a:lnTo>
                              <a:lnTo>
                                <a:pt x="1" y="397"/>
                              </a:lnTo>
                              <a:lnTo>
                                <a:pt x="0" y="371"/>
                              </a:lnTo>
                              <a:lnTo>
                                <a:pt x="0" y="344"/>
                              </a:lnTo>
                              <a:lnTo>
                                <a:pt x="1" y="318"/>
                              </a:lnTo>
                              <a:lnTo>
                                <a:pt x="1" y="292"/>
                              </a:lnTo>
                              <a:lnTo>
                                <a:pt x="0" y="265"/>
                              </a:lnTo>
                              <a:lnTo>
                                <a:pt x="1" y="239"/>
                              </a:lnTo>
                              <a:lnTo>
                                <a:pt x="0" y="213"/>
                              </a:lnTo>
                              <a:lnTo>
                                <a:pt x="0" y="187"/>
                              </a:lnTo>
                              <a:lnTo>
                                <a:pt x="1" y="160"/>
                              </a:lnTo>
                              <a:lnTo>
                                <a:pt x="0" y="134"/>
                              </a:lnTo>
                              <a:lnTo>
                                <a:pt x="0" y="106"/>
                              </a:lnTo>
                              <a:lnTo>
                                <a:pt x="1" y="93"/>
                              </a:lnTo>
                              <a:lnTo>
                                <a:pt x="4" y="79"/>
                              </a:lnTo>
                              <a:lnTo>
                                <a:pt x="8" y="66"/>
                              </a:lnTo>
                              <a:lnTo>
                                <a:pt x="14" y="55"/>
                              </a:lnTo>
                              <a:lnTo>
                                <a:pt x="23" y="43"/>
                              </a:lnTo>
                              <a:lnTo>
                                <a:pt x="31" y="32"/>
                              </a:lnTo>
                              <a:lnTo>
                                <a:pt x="42" y="23"/>
                              </a:lnTo>
                              <a:lnTo>
                                <a:pt x="53" y="16"/>
                              </a:lnTo>
                              <a:lnTo>
                                <a:pt x="64" y="9"/>
                              </a:lnTo>
                              <a:lnTo>
                                <a:pt x="77"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85"/>
                      <wps:cNvSpPr>
                        <a:spLocks/>
                      </wps:cNvSpPr>
                      <wps:spPr bwMode="auto">
                        <a:xfrm>
                          <a:off x="1418" y="6978"/>
                          <a:ext cx="530" cy="531"/>
                        </a:xfrm>
                        <a:custGeom>
                          <a:avLst/>
                          <a:gdLst>
                            <a:gd name="T0" fmla="*/ 134 w 530"/>
                            <a:gd name="T1" fmla="*/ 1 h 531"/>
                            <a:gd name="T2" fmla="*/ 185 w 530"/>
                            <a:gd name="T3" fmla="*/ 0 h 531"/>
                            <a:gd name="T4" fmla="*/ 238 w 530"/>
                            <a:gd name="T5" fmla="*/ 1 h 531"/>
                            <a:gd name="T6" fmla="*/ 292 w 530"/>
                            <a:gd name="T7" fmla="*/ 1 h 531"/>
                            <a:gd name="T8" fmla="*/ 345 w 530"/>
                            <a:gd name="T9" fmla="*/ 0 h 531"/>
                            <a:gd name="T10" fmla="*/ 396 w 530"/>
                            <a:gd name="T11" fmla="*/ 0 h 531"/>
                            <a:gd name="T12" fmla="*/ 438 w 530"/>
                            <a:gd name="T13" fmla="*/ 1 h 531"/>
                            <a:gd name="T14" fmla="*/ 465 w 530"/>
                            <a:gd name="T15" fmla="*/ 9 h 531"/>
                            <a:gd name="T16" fmla="*/ 488 w 530"/>
                            <a:gd name="T17" fmla="*/ 23 h 531"/>
                            <a:gd name="T18" fmla="*/ 507 w 530"/>
                            <a:gd name="T19" fmla="*/ 43 h 531"/>
                            <a:gd name="T20" fmla="*/ 521 w 530"/>
                            <a:gd name="T21" fmla="*/ 66 h 531"/>
                            <a:gd name="T22" fmla="*/ 529 w 530"/>
                            <a:gd name="T23" fmla="*/ 93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7 h 531"/>
                            <a:gd name="T38" fmla="*/ 521 w 530"/>
                            <a:gd name="T39" fmla="*/ 465 h 531"/>
                            <a:gd name="T40" fmla="*/ 507 w 530"/>
                            <a:gd name="T41" fmla="*/ 488 h 531"/>
                            <a:gd name="T42" fmla="*/ 488 w 530"/>
                            <a:gd name="T43" fmla="*/ 508 h 531"/>
                            <a:gd name="T44" fmla="*/ 465 w 530"/>
                            <a:gd name="T45" fmla="*/ 522 h 531"/>
                            <a:gd name="T46" fmla="*/ 438 w 530"/>
                            <a:gd name="T47" fmla="*/ 530 h 531"/>
                            <a:gd name="T48" fmla="*/ 396 w 530"/>
                            <a:gd name="T49" fmla="*/ 531 h 531"/>
                            <a:gd name="T50" fmla="*/ 345 w 530"/>
                            <a:gd name="T51" fmla="*/ 530 h 531"/>
                            <a:gd name="T52" fmla="*/ 292 w 530"/>
                            <a:gd name="T53" fmla="*/ 531 h 531"/>
                            <a:gd name="T54" fmla="*/ 238 w 530"/>
                            <a:gd name="T55" fmla="*/ 531 h 531"/>
                            <a:gd name="T56" fmla="*/ 185 w 530"/>
                            <a:gd name="T57" fmla="*/ 530 h 531"/>
                            <a:gd name="T58" fmla="*/ 134 w 530"/>
                            <a:gd name="T59" fmla="*/ 530 h 531"/>
                            <a:gd name="T60" fmla="*/ 92 w 530"/>
                            <a:gd name="T61" fmla="*/ 530 h 531"/>
                            <a:gd name="T62" fmla="*/ 66 w 530"/>
                            <a:gd name="T63" fmla="*/ 522 h 531"/>
                            <a:gd name="T64" fmla="*/ 42 w 530"/>
                            <a:gd name="T65" fmla="*/ 508 h 531"/>
                            <a:gd name="T66" fmla="*/ 23 w 530"/>
                            <a:gd name="T67" fmla="*/ 488 h 531"/>
                            <a:gd name="T68" fmla="*/ 9 w 530"/>
                            <a:gd name="T69" fmla="*/ 465 h 531"/>
                            <a:gd name="T70" fmla="*/ 1 w 530"/>
                            <a:gd name="T71" fmla="*/ 437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3 h 531"/>
                            <a:gd name="T86" fmla="*/ 9 w 530"/>
                            <a:gd name="T87" fmla="*/ 66 h 531"/>
                            <a:gd name="T88" fmla="*/ 23 w 530"/>
                            <a:gd name="T89" fmla="*/ 43 h 531"/>
                            <a:gd name="T90" fmla="*/ 42 w 530"/>
                            <a:gd name="T91" fmla="*/ 23 h 531"/>
                            <a:gd name="T92" fmla="*/ 66 w 530"/>
                            <a:gd name="T93" fmla="*/ 9 h 531"/>
                            <a:gd name="T94" fmla="*/ 92 w 530"/>
                            <a:gd name="T95" fmla="*/ 1 h 531"/>
                            <a:gd name="T96" fmla="*/ 106 w 530"/>
                            <a:gd name="T97" fmla="*/ 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0"/>
                              </a:moveTo>
                              <a:lnTo>
                                <a:pt x="134" y="1"/>
                              </a:lnTo>
                              <a:lnTo>
                                <a:pt x="159" y="0"/>
                              </a:lnTo>
                              <a:lnTo>
                                <a:pt x="185" y="0"/>
                              </a:lnTo>
                              <a:lnTo>
                                <a:pt x="213" y="1"/>
                              </a:lnTo>
                              <a:lnTo>
                                <a:pt x="238" y="1"/>
                              </a:lnTo>
                              <a:lnTo>
                                <a:pt x="264" y="0"/>
                              </a:lnTo>
                              <a:lnTo>
                                <a:pt x="292" y="1"/>
                              </a:lnTo>
                              <a:lnTo>
                                <a:pt x="317" y="0"/>
                              </a:lnTo>
                              <a:lnTo>
                                <a:pt x="345" y="0"/>
                              </a:lnTo>
                              <a:lnTo>
                                <a:pt x="371" y="1"/>
                              </a:lnTo>
                              <a:lnTo>
                                <a:pt x="396" y="0"/>
                              </a:lnTo>
                              <a:lnTo>
                                <a:pt x="422" y="0"/>
                              </a:lnTo>
                              <a:lnTo>
                                <a:pt x="438" y="1"/>
                              </a:lnTo>
                              <a:lnTo>
                                <a:pt x="453" y="4"/>
                              </a:lnTo>
                              <a:lnTo>
                                <a:pt x="465" y="9"/>
                              </a:lnTo>
                              <a:lnTo>
                                <a:pt x="477" y="16"/>
                              </a:lnTo>
                              <a:lnTo>
                                <a:pt x="488" y="23"/>
                              </a:lnTo>
                              <a:lnTo>
                                <a:pt x="498" y="32"/>
                              </a:lnTo>
                              <a:lnTo>
                                <a:pt x="507" y="43"/>
                              </a:lnTo>
                              <a:lnTo>
                                <a:pt x="516" y="55"/>
                              </a:lnTo>
                              <a:lnTo>
                                <a:pt x="521" y="66"/>
                              </a:lnTo>
                              <a:lnTo>
                                <a:pt x="526" y="79"/>
                              </a:lnTo>
                              <a:lnTo>
                                <a:pt x="529" y="93"/>
                              </a:lnTo>
                              <a:lnTo>
                                <a:pt x="529" y="106"/>
                              </a:lnTo>
                              <a:lnTo>
                                <a:pt x="530" y="134"/>
                              </a:lnTo>
                              <a:lnTo>
                                <a:pt x="529" y="160"/>
                              </a:lnTo>
                              <a:lnTo>
                                <a:pt x="529" y="187"/>
                              </a:lnTo>
                              <a:lnTo>
                                <a:pt x="530" y="213"/>
                              </a:lnTo>
                              <a:lnTo>
                                <a:pt x="530" y="239"/>
                              </a:lnTo>
                              <a:lnTo>
                                <a:pt x="529" y="265"/>
                              </a:lnTo>
                              <a:lnTo>
                                <a:pt x="530" y="292"/>
                              </a:lnTo>
                              <a:lnTo>
                                <a:pt x="529" y="318"/>
                              </a:lnTo>
                              <a:lnTo>
                                <a:pt x="529" y="344"/>
                              </a:lnTo>
                              <a:lnTo>
                                <a:pt x="530" y="371"/>
                              </a:lnTo>
                              <a:lnTo>
                                <a:pt x="529" y="397"/>
                              </a:lnTo>
                              <a:lnTo>
                                <a:pt x="529" y="423"/>
                              </a:lnTo>
                              <a:lnTo>
                                <a:pt x="529" y="437"/>
                              </a:lnTo>
                              <a:lnTo>
                                <a:pt x="526" y="452"/>
                              </a:lnTo>
                              <a:lnTo>
                                <a:pt x="521" y="465"/>
                              </a:lnTo>
                              <a:lnTo>
                                <a:pt x="516" y="476"/>
                              </a:lnTo>
                              <a:lnTo>
                                <a:pt x="507" y="488"/>
                              </a:lnTo>
                              <a:lnTo>
                                <a:pt x="498" y="498"/>
                              </a:lnTo>
                              <a:lnTo>
                                <a:pt x="488" y="508"/>
                              </a:lnTo>
                              <a:lnTo>
                                <a:pt x="477" y="515"/>
                              </a:lnTo>
                              <a:lnTo>
                                <a:pt x="465" y="522"/>
                              </a:lnTo>
                              <a:lnTo>
                                <a:pt x="453" y="527"/>
                              </a:lnTo>
                              <a:lnTo>
                                <a:pt x="438" y="530"/>
                              </a:lnTo>
                              <a:lnTo>
                                <a:pt x="422" y="530"/>
                              </a:lnTo>
                              <a:lnTo>
                                <a:pt x="396" y="531"/>
                              </a:lnTo>
                              <a:lnTo>
                                <a:pt x="371" y="530"/>
                              </a:lnTo>
                              <a:lnTo>
                                <a:pt x="345" y="530"/>
                              </a:lnTo>
                              <a:lnTo>
                                <a:pt x="317" y="531"/>
                              </a:lnTo>
                              <a:lnTo>
                                <a:pt x="292" y="531"/>
                              </a:lnTo>
                              <a:lnTo>
                                <a:pt x="264" y="530"/>
                              </a:lnTo>
                              <a:lnTo>
                                <a:pt x="238" y="531"/>
                              </a:lnTo>
                              <a:lnTo>
                                <a:pt x="213" y="530"/>
                              </a:lnTo>
                              <a:lnTo>
                                <a:pt x="185" y="530"/>
                              </a:lnTo>
                              <a:lnTo>
                                <a:pt x="159" y="531"/>
                              </a:lnTo>
                              <a:lnTo>
                                <a:pt x="134" y="530"/>
                              </a:lnTo>
                              <a:lnTo>
                                <a:pt x="106" y="530"/>
                              </a:lnTo>
                              <a:lnTo>
                                <a:pt x="92" y="530"/>
                              </a:lnTo>
                              <a:lnTo>
                                <a:pt x="79" y="527"/>
                              </a:lnTo>
                              <a:lnTo>
                                <a:pt x="66" y="522"/>
                              </a:lnTo>
                              <a:lnTo>
                                <a:pt x="53" y="515"/>
                              </a:lnTo>
                              <a:lnTo>
                                <a:pt x="42" y="508"/>
                              </a:lnTo>
                              <a:lnTo>
                                <a:pt x="32" y="498"/>
                              </a:lnTo>
                              <a:lnTo>
                                <a:pt x="23" y="488"/>
                              </a:lnTo>
                              <a:lnTo>
                                <a:pt x="16" y="476"/>
                              </a:lnTo>
                              <a:lnTo>
                                <a:pt x="9" y="465"/>
                              </a:lnTo>
                              <a:lnTo>
                                <a:pt x="4" y="452"/>
                              </a:lnTo>
                              <a:lnTo>
                                <a:pt x="1" y="437"/>
                              </a:lnTo>
                              <a:lnTo>
                                <a:pt x="0" y="423"/>
                              </a:lnTo>
                              <a:lnTo>
                                <a:pt x="1" y="397"/>
                              </a:lnTo>
                              <a:lnTo>
                                <a:pt x="0" y="371"/>
                              </a:lnTo>
                              <a:lnTo>
                                <a:pt x="0" y="344"/>
                              </a:lnTo>
                              <a:lnTo>
                                <a:pt x="1" y="318"/>
                              </a:lnTo>
                              <a:lnTo>
                                <a:pt x="1" y="292"/>
                              </a:lnTo>
                              <a:lnTo>
                                <a:pt x="0" y="265"/>
                              </a:lnTo>
                              <a:lnTo>
                                <a:pt x="1" y="239"/>
                              </a:lnTo>
                              <a:lnTo>
                                <a:pt x="0" y="213"/>
                              </a:lnTo>
                              <a:lnTo>
                                <a:pt x="0" y="187"/>
                              </a:lnTo>
                              <a:lnTo>
                                <a:pt x="1" y="160"/>
                              </a:lnTo>
                              <a:lnTo>
                                <a:pt x="0" y="134"/>
                              </a:lnTo>
                              <a:lnTo>
                                <a:pt x="0" y="106"/>
                              </a:lnTo>
                              <a:lnTo>
                                <a:pt x="1" y="93"/>
                              </a:lnTo>
                              <a:lnTo>
                                <a:pt x="4" y="79"/>
                              </a:lnTo>
                              <a:lnTo>
                                <a:pt x="9" y="66"/>
                              </a:lnTo>
                              <a:lnTo>
                                <a:pt x="16" y="55"/>
                              </a:lnTo>
                              <a:lnTo>
                                <a:pt x="23" y="43"/>
                              </a:lnTo>
                              <a:lnTo>
                                <a:pt x="32" y="32"/>
                              </a:lnTo>
                              <a:lnTo>
                                <a:pt x="42" y="23"/>
                              </a:lnTo>
                              <a:lnTo>
                                <a:pt x="53" y="16"/>
                              </a:lnTo>
                              <a:lnTo>
                                <a:pt x="66" y="9"/>
                              </a:lnTo>
                              <a:lnTo>
                                <a:pt x="79"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86"/>
                      <wps:cNvSpPr>
                        <a:spLocks/>
                      </wps:cNvSpPr>
                      <wps:spPr bwMode="auto">
                        <a:xfrm>
                          <a:off x="684" y="7699"/>
                          <a:ext cx="530" cy="531"/>
                        </a:xfrm>
                        <a:custGeom>
                          <a:avLst/>
                          <a:gdLst>
                            <a:gd name="T0" fmla="*/ 133 w 530"/>
                            <a:gd name="T1" fmla="*/ 1 h 531"/>
                            <a:gd name="T2" fmla="*/ 185 w 530"/>
                            <a:gd name="T3" fmla="*/ 0 h 531"/>
                            <a:gd name="T4" fmla="*/ 238 w 530"/>
                            <a:gd name="T5" fmla="*/ 1 h 531"/>
                            <a:gd name="T6" fmla="*/ 291 w 530"/>
                            <a:gd name="T7" fmla="*/ 1 h 531"/>
                            <a:gd name="T8" fmla="*/ 345 w 530"/>
                            <a:gd name="T9" fmla="*/ 0 h 531"/>
                            <a:gd name="T10" fmla="*/ 396 w 530"/>
                            <a:gd name="T11" fmla="*/ 0 h 531"/>
                            <a:gd name="T12" fmla="*/ 438 w 530"/>
                            <a:gd name="T13" fmla="*/ 1 h 531"/>
                            <a:gd name="T14" fmla="*/ 464 w 530"/>
                            <a:gd name="T15" fmla="*/ 9 h 531"/>
                            <a:gd name="T16" fmla="*/ 488 w 530"/>
                            <a:gd name="T17" fmla="*/ 23 h 531"/>
                            <a:gd name="T18" fmla="*/ 507 w 530"/>
                            <a:gd name="T19" fmla="*/ 42 h 531"/>
                            <a:gd name="T20" fmla="*/ 521 w 530"/>
                            <a:gd name="T21" fmla="*/ 66 h 531"/>
                            <a:gd name="T22" fmla="*/ 529 w 530"/>
                            <a:gd name="T23" fmla="*/ 92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8 h 531"/>
                            <a:gd name="T38" fmla="*/ 521 w 530"/>
                            <a:gd name="T39" fmla="*/ 465 h 531"/>
                            <a:gd name="T40" fmla="*/ 507 w 530"/>
                            <a:gd name="T41" fmla="*/ 488 h 531"/>
                            <a:gd name="T42" fmla="*/ 488 w 530"/>
                            <a:gd name="T43" fmla="*/ 508 h 531"/>
                            <a:gd name="T44" fmla="*/ 464 w 530"/>
                            <a:gd name="T45" fmla="*/ 522 h 531"/>
                            <a:gd name="T46" fmla="*/ 438 w 530"/>
                            <a:gd name="T47" fmla="*/ 530 h 531"/>
                            <a:gd name="T48" fmla="*/ 396 w 530"/>
                            <a:gd name="T49" fmla="*/ 531 h 531"/>
                            <a:gd name="T50" fmla="*/ 345 w 530"/>
                            <a:gd name="T51" fmla="*/ 530 h 531"/>
                            <a:gd name="T52" fmla="*/ 291 w 530"/>
                            <a:gd name="T53" fmla="*/ 531 h 531"/>
                            <a:gd name="T54" fmla="*/ 238 w 530"/>
                            <a:gd name="T55" fmla="*/ 531 h 531"/>
                            <a:gd name="T56" fmla="*/ 185 w 530"/>
                            <a:gd name="T57" fmla="*/ 530 h 531"/>
                            <a:gd name="T58" fmla="*/ 133 w 530"/>
                            <a:gd name="T59" fmla="*/ 530 h 531"/>
                            <a:gd name="T60" fmla="*/ 92 w 530"/>
                            <a:gd name="T61" fmla="*/ 530 h 531"/>
                            <a:gd name="T62" fmla="*/ 64 w 530"/>
                            <a:gd name="T63" fmla="*/ 522 h 531"/>
                            <a:gd name="T64" fmla="*/ 42 w 530"/>
                            <a:gd name="T65" fmla="*/ 508 h 531"/>
                            <a:gd name="T66" fmla="*/ 23 w 530"/>
                            <a:gd name="T67" fmla="*/ 488 h 531"/>
                            <a:gd name="T68" fmla="*/ 8 w 530"/>
                            <a:gd name="T69" fmla="*/ 465 h 531"/>
                            <a:gd name="T70" fmla="*/ 1 w 530"/>
                            <a:gd name="T71" fmla="*/ 438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2 h 531"/>
                            <a:gd name="T86" fmla="*/ 8 w 530"/>
                            <a:gd name="T87" fmla="*/ 66 h 531"/>
                            <a:gd name="T88" fmla="*/ 23 w 530"/>
                            <a:gd name="T89" fmla="*/ 42 h 531"/>
                            <a:gd name="T90" fmla="*/ 42 w 530"/>
                            <a:gd name="T91" fmla="*/ 23 h 531"/>
                            <a:gd name="T92" fmla="*/ 64 w 530"/>
                            <a:gd name="T93" fmla="*/ 9 h 531"/>
                            <a:gd name="T94" fmla="*/ 92 w 530"/>
                            <a:gd name="T95" fmla="*/ 1 h 531"/>
                            <a:gd name="T96" fmla="*/ 106 w 530"/>
                            <a:gd name="T97" fmla="*/ 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0"/>
                              </a:moveTo>
                              <a:lnTo>
                                <a:pt x="133" y="1"/>
                              </a:lnTo>
                              <a:lnTo>
                                <a:pt x="159" y="0"/>
                              </a:lnTo>
                              <a:lnTo>
                                <a:pt x="185" y="0"/>
                              </a:lnTo>
                              <a:lnTo>
                                <a:pt x="212" y="1"/>
                              </a:lnTo>
                              <a:lnTo>
                                <a:pt x="238" y="1"/>
                              </a:lnTo>
                              <a:lnTo>
                                <a:pt x="264" y="0"/>
                              </a:lnTo>
                              <a:lnTo>
                                <a:pt x="291" y="1"/>
                              </a:lnTo>
                              <a:lnTo>
                                <a:pt x="317" y="0"/>
                              </a:lnTo>
                              <a:lnTo>
                                <a:pt x="345" y="0"/>
                              </a:lnTo>
                              <a:lnTo>
                                <a:pt x="371" y="1"/>
                              </a:lnTo>
                              <a:lnTo>
                                <a:pt x="396" y="0"/>
                              </a:lnTo>
                              <a:lnTo>
                                <a:pt x="422" y="0"/>
                              </a:lnTo>
                              <a:lnTo>
                                <a:pt x="438" y="1"/>
                              </a:lnTo>
                              <a:lnTo>
                                <a:pt x="451" y="4"/>
                              </a:lnTo>
                              <a:lnTo>
                                <a:pt x="464" y="9"/>
                              </a:lnTo>
                              <a:lnTo>
                                <a:pt x="477" y="16"/>
                              </a:lnTo>
                              <a:lnTo>
                                <a:pt x="488" y="23"/>
                              </a:lnTo>
                              <a:lnTo>
                                <a:pt x="498" y="32"/>
                              </a:lnTo>
                              <a:lnTo>
                                <a:pt x="507" y="42"/>
                              </a:lnTo>
                              <a:lnTo>
                                <a:pt x="514" y="53"/>
                              </a:lnTo>
                              <a:lnTo>
                                <a:pt x="521" y="66"/>
                              </a:lnTo>
                              <a:lnTo>
                                <a:pt x="526" y="79"/>
                              </a:lnTo>
                              <a:lnTo>
                                <a:pt x="529" y="92"/>
                              </a:lnTo>
                              <a:lnTo>
                                <a:pt x="529" y="107"/>
                              </a:lnTo>
                              <a:lnTo>
                                <a:pt x="530" y="134"/>
                              </a:lnTo>
                              <a:lnTo>
                                <a:pt x="529" y="160"/>
                              </a:lnTo>
                              <a:lnTo>
                                <a:pt x="529" y="187"/>
                              </a:lnTo>
                              <a:lnTo>
                                <a:pt x="530" y="213"/>
                              </a:lnTo>
                              <a:lnTo>
                                <a:pt x="530" y="239"/>
                              </a:lnTo>
                              <a:lnTo>
                                <a:pt x="529" y="265"/>
                              </a:lnTo>
                              <a:lnTo>
                                <a:pt x="530" y="292"/>
                              </a:lnTo>
                              <a:lnTo>
                                <a:pt x="529" y="318"/>
                              </a:lnTo>
                              <a:lnTo>
                                <a:pt x="529" y="344"/>
                              </a:lnTo>
                              <a:lnTo>
                                <a:pt x="530" y="371"/>
                              </a:lnTo>
                              <a:lnTo>
                                <a:pt x="529" y="397"/>
                              </a:lnTo>
                              <a:lnTo>
                                <a:pt x="529" y="423"/>
                              </a:lnTo>
                              <a:lnTo>
                                <a:pt x="529" y="438"/>
                              </a:lnTo>
                              <a:lnTo>
                                <a:pt x="526" y="452"/>
                              </a:lnTo>
                              <a:lnTo>
                                <a:pt x="521" y="465"/>
                              </a:lnTo>
                              <a:lnTo>
                                <a:pt x="514" y="476"/>
                              </a:lnTo>
                              <a:lnTo>
                                <a:pt x="507" y="488"/>
                              </a:lnTo>
                              <a:lnTo>
                                <a:pt x="498" y="498"/>
                              </a:lnTo>
                              <a:lnTo>
                                <a:pt x="488" y="508"/>
                              </a:lnTo>
                              <a:lnTo>
                                <a:pt x="477" y="515"/>
                              </a:lnTo>
                              <a:lnTo>
                                <a:pt x="464" y="522"/>
                              </a:lnTo>
                              <a:lnTo>
                                <a:pt x="451" y="527"/>
                              </a:lnTo>
                              <a:lnTo>
                                <a:pt x="438" y="530"/>
                              </a:lnTo>
                              <a:lnTo>
                                <a:pt x="422" y="530"/>
                              </a:lnTo>
                              <a:lnTo>
                                <a:pt x="396" y="531"/>
                              </a:lnTo>
                              <a:lnTo>
                                <a:pt x="371" y="530"/>
                              </a:lnTo>
                              <a:lnTo>
                                <a:pt x="345" y="530"/>
                              </a:lnTo>
                              <a:lnTo>
                                <a:pt x="317" y="531"/>
                              </a:lnTo>
                              <a:lnTo>
                                <a:pt x="291" y="531"/>
                              </a:lnTo>
                              <a:lnTo>
                                <a:pt x="264" y="530"/>
                              </a:lnTo>
                              <a:lnTo>
                                <a:pt x="238" y="531"/>
                              </a:lnTo>
                              <a:lnTo>
                                <a:pt x="212" y="530"/>
                              </a:lnTo>
                              <a:lnTo>
                                <a:pt x="185" y="530"/>
                              </a:lnTo>
                              <a:lnTo>
                                <a:pt x="159" y="531"/>
                              </a:lnTo>
                              <a:lnTo>
                                <a:pt x="133" y="530"/>
                              </a:lnTo>
                              <a:lnTo>
                                <a:pt x="106" y="530"/>
                              </a:lnTo>
                              <a:lnTo>
                                <a:pt x="92" y="530"/>
                              </a:lnTo>
                              <a:lnTo>
                                <a:pt x="77" y="527"/>
                              </a:lnTo>
                              <a:lnTo>
                                <a:pt x="64" y="522"/>
                              </a:lnTo>
                              <a:lnTo>
                                <a:pt x="53" y="515"/>
                              </a:lnTo>
                              <a:lnTo>
                                <a:pt x="42" y="508"/>
                              </a:lnTo>
                              <a:lnTo>
                                <a:pt x="31" y="498"/>
                              </a:lnTo>
                              <a:lnTo>
                                <a:pt x="23" y="488"/>
                              </a:lnTo>
                              <a:lnTo>
                                <a:pt x="14" y="476"/>
                              </a:lnTo>
                              <a:lnTo>
                                <a:pt x="8" y="465"/>
                              </a:lnTo>
                              <a:lnTo>
                                <a:pt x="4" y="452"/>
                              </a:lnTo>
                              <a:lnTo>
                                <a:pt x="1" y="438"/>
                              </a:lnTo>
                              <a:lnTo>
                                <a:pt x="0" y="423"/>
                              </a:lnTo>
                              <a:lnTo>
                                <a:pt x="1" y="397"/>
                              </a:lnTo>
                              <a:lnTo>
                                <a:pt x="0" y="371"/>
                              </a:lnTo>
                              <a:lnTo>
                                <a:pt x="0" y="344"/>
                              </a:lnTo>
                              <a:lnTo>
                                <a:pt x="1" y="318"/>
                              </a:lnTo>
                              <a:lnTo>
                                <a:pt x="1" y="292"/>
                              </a:lnTo>
                              <a:lnTo>
                                <a:pt x="0" y="265"/>
                              </a:lnTo>
                              <a:lnTo>
                                <a:pt x="1" y="239"/>
                              </a:lnTo>
                              <a:lnTo>
                                <a:pt x="0" y="213"/>
                              </a:lnTo>
                              <a:lnTo>
                                <a:pt x="0" y="187"/>
                              </a:lnTo>
                              <a:lnTo>
                                <a:pt x="1" y="160"/>
                              </a:lnTo>
                              <a:lnTo>
                                <a:pt x="0" y="134"/>
                              </a:lnTo>
                              <a:lnTo>
                                <a:pt x="0" y="107"/>
                              </a:lnTo>
                              <a:lnTo>
                                <a:pt x="1" y="92"/>
                              </a:lnTo>
                              <a:lnTo>
                                <a:pt x="4" y="79"/>
                              </a:lnTo>
                              <a:lnTo>
                                <a:pt x="8" y="66"/>
                              </a:lnTo>
                              <a:lnTo>
                                <a:pt x="14" y="53"/>
                              </a:lnTo>
                              <a:lnTo>
                                <a:pt x="23" y="42"/>
                              </a:lnTo>
                              <a:lnTo>
                                <a:pt x="31" y="32"/>
                              </a:lnTo>
                              <a:lnTo>
                                <a:pt x="42" y="23"/>
                              </a:lnTo>
                              <a:lnTo>
                                <a:pt x="53" y="16"/>
                              </a:lnTo>
                              <a:lnTo>
                                <a:pt x="64" y="9"/>
                              </a:lnTo>
                              <a:lnTo>
                                <a:pt x="77"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87"/>
                      <wps:cNvSpPr>
                        <a:spLocks/>
                      </wps:cNvSpPr>
                      <wps:spPr bwMode="auto">
                        <a:xfrm>
                          <a:off x="1418" y="7699"/>
                          <a:ext cx="530" cy="531"/>
                        </a:xfrm>
                        <a:custGeom>
                          <a:avLst/>
                          <a:gdLst>
                            <a:gd name="T0" fmla="*/ 134 w 530"/>
                            <a:gd name="T1" fmla="*/ 1 h 531"/>
                            <a:gd name="T2" fmla="*/ 185 w 530"/>
                            <a:gd name="T3" fmla="*/ 0 h 531"/>
                            <a:gd name="T4" fmla="*/ 238 w 530"/>
                            <a:gd name="T5" fmla="*/ 1 h 531"/>
                            <a:gd name="T6" fmla="*/ 292 w 530"/>
                            <a:gd name="T7" fmla="*/ 1 h 531"/>
                            <a:gd name="T8" fmla="*/ 345 w 530"/>
                            <a:gd name="T9" fmla="*/ 0 h 531"/>
                            <a:gd name="T10" fmla="*/ 396 w 530"/>
                            <a:gd name="T11" fmla="*/ 0 h 531"/>
                            <a:gd name="T12" fmla="*/ 438 w 530"/>
                            <a:gd name="T13" fmla="*/ 1 h 531"/>
                            <a:gd name="T14" fmla="*/ 465 w 530"/>
                            <a:gd name="T15" fmla="*/ 9 h 531"/>
                            <a:gd name="T16" fmla="*/ 488 w 530"/>
                            <a:gd name="T17" fmla="*/ 23 h 531"/>
                            <a:gd name="T18" fmla="*/ 507 w 530"/>
                            <a:gd name="T19" fmla="*/ 42 h 531"/>
                            <a:gd name="T20" fmla="*/ 521 w 530"/>
                            <a:gd name="T21" fmla="*/ 66 h 531"/>
                            <a:gd name="T22" fmla="*/ 529 w 530"/>
                            <a:gd name="T23" fmla="*/ 92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8 h 531"/>
                            <a:gd name="T38" fmla="*/ 521 w 530"/>
                            <a:gd name="T39" fmla="*/ 465 h 531"/>
                            <a:gd name="T40" fmla="*/ 507 w 530"/>
                            <a:gd name="T41" fmla="*/ 488 h 531"/>
                            <a:gd name="T42" fmla="*/ 488 w 530"/>
                            <a:gd name="T43" fmla="*/ 508 h 531"/>
                            <a:gd name="T44" fmla="*/ 465 w 530"/>
                            <a:gd name="T45" fmla="*/ 522 h 531"/>
                            <a:gd name="T46" fmla="*/ 438 w 530"/>
                            <a:gd name="T47" fmla="*/ 530 h 531"/>
                            <a:gd name="T48" fmla="*/ 396 w 530"/>
                            <a:gd name="T49" fmla="*/ 531 h 531"/>
                            <a:gd name="T50" fmla="*/ 345 w 530"/>
                            <a:gd name="T51" fmla="*/ 530 h 531"/>
                            <a:gd name="T52" fmla="*/ 292 w 530"/>
                            <a:gd name="T53" fmla="*/ 531 h 531"/>
                            <a:gd name="T54" fmla="*/ 238 w 530"/>
                            <a:gd name="T55" fmla="*/ 531 h 531"/>
                            <a:gd name="T56" fmla="*/ 185 w 530"/>
                            <a:gd name="T57" fmla="*/ 530 h 531"/>
                            <a:gd name="T58" fmla="*/ 134 w 530"/>
                            <a:gd name="T59" fmla="*/ 530 h 531"/>
                            <a:gd name="T60" fmla="*/ 92 w 530"/>
                            <a:gd name="T61" fmla="*/ 530 h 531"/>
                            <a:gd name="T62" fmla="*/ 66 w 530"/>
                            <a:gd name="T63" fmla="*/ 522 h 531"/>
                            <a:gd name="T64" fmla="*/ 42 w 530"/>
                            <a:gd name="T65" fmla="*/ 508 h 531"/>
                            <a:gd name="T66" fmla="*/ 23 w 530"/>
                            <a:gd name="T67" fmla="*/ 488 h 531"/>
                            <a:gd name="T68" fmla="*/ 9 w 530"/>
                            <a:gd name="T69" fmla="*/ 465 h 531"/>
                            <a:gd name="T70" fmla="*/ 1 w 530"/>
                            <a:gd name="T71" fmla="*/ 438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2 h 531"/>
                            <a:gd name="T86" fmla="*/ 9 w 530"/>
                            <a:gd name="T87" fmla="*/ 66 h 531"/>
                            <a:gd name="T88" fmla="*/ 23 w 530"/>
                            <a:gd name="T89" fmla="*/ 42 h 531"/>
                            <a:gd name="T90" fmla="*/ 42 w 530"/>
                            <a:gd name="T91" fmla="*/ 23 h 531"/>
                            <a:gd name="T92" fmla="*/ 66 w 530"/>
                            <a:gd name="T93" fmla="*/ 9 h 531"/>
                            <a:gd name="T94" fmla="*/ 92 w 530"/>
                            <a:gd name="T95" fmla="*/ 1 h 531"/>
                            <a:gd name="T96" fmla="*/ 106 w 530"/>
                            <a:gd name="T97" fmla="*/ 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0"/>
                              </a:moveTo>
                              <a:lnTo>
                                <a:pt x="134" y="1"/>
                              </a:lnTo>
                              <a:lnTo>
                                <a:pt x="159" y="0"/>
                              </a:lnTo>
                              <a:lnTo>
                                <a:pt x="185" y="0"/>
                              </a:lnTo>
                              <a:lnTo>
                                <a:pt x="213" y="1"/>
                              </a:lnTo>
                              <a:lnTo>
                                <a:pt x="238" y="1"/>
                              </a:lnTo>
                              <a:lnTo>
                                <a:pt x="264" y="0"/>
                              </a:lnTo>
                              <a:lnTo>
                                <a:pt x="292" y="1"/>
                              </a:lnTo>
                              <a:lnTo>
                                <a:pt x="317" y="0"/>
                              </a:lnTo>
                              <a:lnTo>
                                <a:pt x="345" y="0"/>
                              </a:lnTo>
                              <a:lnTo>
                                <a:pt x="371" y="1"/>
                              </a:lnTo>
                              <a:lnTo>
                                <a:pt x="396" y="0"/>
                              </a:lnTo>
                              <a:lnTo>
                                <a:pt x="422" y="0"/>
                              </a:lnTo>
                              <a:lnTo>
                                <a:pt x="438" y="1"/>
                              </a:lnTo>
                              <a:lnTo>
                                <a:pt x="453" y="4"/>
                              </a:lnTo>
                              <a:lnTo>
                                <a:pt x="465" y="9"/>
                              </a:lnTo>
                              <a:lnTo>
                                <a:pt x="477" y="16"/>
                              </a:lnTo>
                              <a:lnTo>
                                <a:pt x="488" y="23"/>
                              </a:lnTo>
                              <a:lnTo>
                                <a:pt x="498" y="32"/>
                              </a:lnTo>
                              <a:lnTo>
                                <a:pt x="507" y="42"/>
                              </a:lnTo>
                              <a:lnTo>
                                <a:pt x="516" y="53"/>
                              </a:lnTo>
                              <a:lnTo>
                                <a:pt x="521" y="66"/>
                              </a:lnTo>
                              <a:lnTo>
                                <a:pt x="526" y="79"/>
                              </a:lnTo>
                              <a:lnTo>
                                <a:pt x="529" y="92"/>
                              </a:lnTo>
                              <a:lnTo>
                                <a:pt x="529" y="107"/>
                              </a:lnTo>
                              <a:lnTo>
                                <a:pt x="530" y="134"/>
                              </a:lnTo>
                              <a:lnTo>
                                <a:pt x="529" y="160"/>
                              </a:lnTo>
                              <a:lnTo>
                                <a:pt x="529" y="187"/>
                              </a:lnTo>
                              <a:lnTo>
                                <a:pt x="530" y="213"/>
                              </a:lnTo>
                              <a:lnTo>
                                <a:pt x="530" y="239"/>
                              </a:lnTo>
                              <a:lnTo>
                                <a:pt x="529" y="265"/>
                              </a:lnTo>
                              <a:lnTo>
                                <a:pt x="530" y="292"/>
                              </a:lnTo>
                              <a:lnTo>
                                <a:pt x="529" y="318"/>
                              </a:lnTo>
                              <a:lnTo>
                                <a:pt x="529" y="344"/>
                              </a:lnTo>
                              <a:lnTo>
                                <a:pt x="530" y="371"/>
                              </a:lnTo>
                              <a:lnTo>
                                <a:pt x="529" y="397"/>
                              </a:lnTo>
                              <a:lnTo>
                                <a:pt x="529" y="423"/>
                              </a:lnTo>
                              <a:lnTo>
                                <a:pt x="529" y="438"/>
                              </a:lnTo>
                              <a:lnTo>
                                <a:pt x="526" y="452"/>
                              </a:lnTo>
                              <a:lnTo>
                                <a:pt x="521" y="465"/>
                              </a:lnTo>
                              <a:lnTo>
                                <a:pt x="516" y="476"/>
                              </a:lnTo>
                              <a:lnTo>
                                <a:pt x="507" y="488"/>
                              </a:lnTo>
                              <a:lnTo>
                                <a:pt x="498" y="498"/>
                              </a:lnTo>
                              <a:lnTo>
                                <a:pt x="488" y="508"/>
                              </a:lnTo>
                              <a:lnTo>
                                <a:pt x="477" y="515"/>
                              </a:lnTo>
                              <a:lnTo>
                                <a:pt x="465" y="522"/>
                              </a:lnTo>
                              <a:lnTo>
                                <a:pt x="453" y="527"/>
                              </a:lnTo>
                              <a:lnTo>
                                <a:pt x="438" y="530"/>
                              </a:lnTo>
                              <a:lnTo>
                                <a:pt x="422" y="530"/>
                              </a:lnTo>
                              <a:lnTo>
                                <a:pt x="396" y="531"/>
                              </a:lnTo>
                              <a:lnTo>
                                <a:pt x="371" y="530"/>
                              </a:lnTo>
                              <a:lnTo>
                                <a:pt x="345" y="530"/>
                              </a:lnTo>
                              <a:lnTo>
                                <a:pt x="317" y="531"/>
                              </a:lnTo>
                              <a:lnTo>
                                <a:pt x="292" y="531"/>
                              </a:lnTo>
                              <a:lnTo>
                                <a:pt x="264" y="530"/>
                              </a:lnTo>
                              <a:lnTo>
                                <a:pt x="238" y="531"/>
                              </a:lnTo>
                              <a:lnTo>
                                <a:pt x="213" y="530"/>
                              </a:lnTo>
                              <a:lnTo>
                                <a:pt x="185" y="530"/>
                              </a:lnTo>
                              <a:lnTo>
                                <a:pt x="159" y="531"/>
                              </a:lnTo>
                              <a:lnTo>
                                <a:pt x="134" y="530"/>
                              </a:lnTo>
                              <a:lnTo>
                                <a:pt x="106" y="530"/>
                              </a:lnTo>
                              <a:lnTo>
                                <a:pt x="92" y="530"/>
                              </a:lnTo>
                              <a:lnTo>
                                <a:pt x="79" y="527"/>
                              </a:lnTo>
                              <a:lnTo>
                                <a:pt x="66" y="522"/>
                              </a:lnTo>
                              <a:lnTo>
                                <a:pt x="53" y="515"/>
                              </a:lnTo>
                              <a:lnTo>
                                <a:pt x="42" y="508"/>
                              </a:lnTo>
                              <a:lnTo>
                                <a:pt x="32" y="498"/>
                              </a:lnTo>
                              <a:lnTo>
                                <a:pt x="23" y="488"/>
                              </a:lnTo>
                              <a:lnTo>
                                <a:pt x="16" y="476"/>
                              </a:lnTo>
                              <a:lnTo>
                                <a:pt x="9" y="465"/>
                              </a:lnTo>
                              <a:lnTo>
                                <a:pt x="4" y="452"/>
                              </a:lnTo>
                              <a:lnTo>
                                <a:pt x="1" y="438"/>
                              </a:lnTo>
                              <a:lnTo>
                                <a:pt x="0" y="423"/>
                              </a:lnTo>
                              <a:lnTo>
                                <a:pt x="1" y="397"/>
                              </a:lnTo>
                              <a:lnTo>
                                <a:pt x="0" y="371"/>
                              </a:lnTo>
                              <a:lnTo>
                                <a:pt x="0" y="344"/>
                              </a:lnTo>
                              <a:lnTo>
                                <a:pt x="1" y="318"/>
                              </a:lnTo>
                              <a:lnTo>
                                <a:pt x="1" y="292"/>
                              </a:lnTo>
                              <a:lnTo>
                                <a:pt x="0" y="265"/>
                              </a:lnTo>
                              <a:lnTo>
                                <a:pt x="1" y="239"/>
                              </a:lnTo>
                              <a:lnTo>
                                <a:pt x="0" y="213"/>
                              </a:lnTo>
                              <a:lnTo>
                                <a:pt x="0" y="187"/>
                              </a:lnTo>
                              <a:lnTo>
                                <a:pt x="1" y="160"/>
                              </a:lnTo>
                              <a:lnTo>
                                <a:pt x="0" y="134"/>
                              </a:lnTo>
                              <a:lnTo>
                                <a:pt x="0" y="107"/>
                              </a:lnTo>
                              <a:lnTo>
                                <a:pt x="1" y="92"/>
                              </a:lnTo>
                              <a:lnTo>
                                <a:pt x="4" y="79"/>
                              </a:lnTo>
                              <a:lnTo>
                                <a:pt x="9" y="66"/>
                              </a:lnTo>
                              <a:lnTo>
                                <a:pt x="16" y="53"/>
                              </a:lnTo>
                              <a:lnTo>
                                <a:pt x="23" y="42"/>
                              </a:lnTo>
                              <a:lnTo>
                                <a:pt x="32" y="32"/>
                              </a:lnTo>
                              <a:lnTo>
                                <a:pt x="42" y="23"/>
                              </a:lnTo>
                              <a:lnTo>
                                <a:pt x="53" y="16"/>
                              </a:lnTo>
                              <a:lnTo>
                                <a:pt x="66" y="9"/>
                              </a:lnTo>
                              <a:lnTo>
                                <a:pt x="79"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88"/>
                      <wps:cNvSpPr>
                        <a:spLocks/>
                      </wps:cNvSpPr>
                      <wps:spPr bwMode="auto">
                        <a:xfrm>
                          <a:off x="684" y="8420"/>
                          <a:ext cx="530" cy="527"/>
                        </a:xfrm>
                        <a:custGeom>
                          <a:avLst/>
                          <a:gdLst>
                            <a:gd name="T0" fmla="*/ 133 w 530"/>
                            <a:gd name="T1" fmla="*/ 2 h 527"/>
                            <a:gd name="T2" fmla="*/ 185 w 530"/>
                            <a:gd name="T3" fmla="*/ 0 h 527"/>
                            <a:gd name="T4" fmla="*/ 238 w 530"/>
                            <a:gd name="T5" fmla="*/ 2 h 527"/>
                            <a:gd name="T6" fmla="*/ 291 w 530"/>
                            <a:gd name="T7" fmla="*/ 2 h 527"/>
                            <a:gd name="T8" fmla="*/ 345 w 530"/>
                            <a:gd name="T9" fmla="*/ 0 h 527"/>
                            <a:gd name="T10" fmla="*/ 396 w 530"/>
                            <a:gd name="T11" fmla="*/ 0 h 527"/>
                            <a:gd name="T12" fmla="*/ 438 w 530"/>
                            <a:gd name="T13" fmla="*/ 2 h 527"/>
                            <a:gd name="T14" fmla="*/ 464 w 530"/>
                            <a:gd name="T15" fmla="*/ 7 h 527"/>
                            <a:gd name="T16" fmla="*/ 488 w 530"/>
                            <a:gd name="T17" fmla="*/ 22 h 527"/>
                            <a:gd name="T18" fmla="*/ 507 w 530"/>
                            <a:gd name="T19" fmla="*/ 40 h 527"/>
                            <a:gd name="T20" fmla="*/ 521 w 530"/>
                            <a:gd name="T21" fmla="*/ 63 h 527"/>
                            <a:gd name="T22" fmla="*/ 529 w 530"/>
                            <a:gd name="T23" fmla="*/ 89 h 527"/>
                            <a:gd name="T24" fmla="*/ 530 w 530"/>
                            <a:gd name="T25" fmla="*/ 131 h 527"/>
                            <a:gd name="T26" fmla="*/ 529 w 530"/>
                            <a:gd name="T27" fmla="*/ 183 h 527"/>
                            <a:gd name="T28" fmla="*/ 530 w 530"/>
                            <a:gd name="T29" fmla="*/ 236 h 527"/>
                            <a:gd name="T30" fmla="*/ 530 w 530"/>
                            <a:gd name="T31" fmla="*/ 288 h 527"/>
                            <a:gd name="T32" fmla="*/ 529 w 530"/>
                            <a:gd name="T33" fmla="*/ 341 h 527"/>
                            <a:gd name="T34" fmla="*/ 529 w 530"/>
                            <a:gd name="T35" fmla="*/ 394 h 527"/>
                            <a:gd name="T36" fmla="*/ 529 w 530"/>
                            <a:gd name="T37" fmla="*/ 435 h 527"/>
                            <a:gd name="T38" fmla="*/ 521 w 530"/>
                            <a:gd name="T39" fmla="*/ 462 h 527"/>
                            <a:gd name="T40" fmla="*/ 507 w 530"/>
                            <a:gd name="T41" fmla="*/ 485 h 527"/>
                            <a:gd name="T42" fmla="*/ 488 w 530"/>
                            <a:gd name="T43" fmla="*/ 504 h 527"/>
                            <a:gd name="T44" fmla="*/ 464 w 530"/>
                            <a:gd name="T45" fmla="*/ 518 h 527"/>
                            <a:gd name="T46" fmla="*/ 438 w 530"/>
                            <a:gd name="T47" fmla="*/ 525 h 527"/>
                            <a:gd name="T48" fmla="*/ 396 w 530"/>
                            <a:gd name="T49" fmla="*/ 525 h 527"/>
                            <a:gd name="T50" fmla="*/ 345 w 530"/>
                            <a:gd name="T51" fmla="*/ 527 h 527"/>
                            <a:gd name="T52" fmla="*/ 291 w 530"/>
                            <a:gd name="T53" fmla="*/ 525 h 527"/>
                            <a:gd name="T54" fmla="*/ 238 w 530"/>
                            <a:gd name="T55" fmla="*/ 525 h 527"/>
                            <a:gd name="T56" fmla="*/ 185 w 530"/>
                            <a:gd name="T57" fmla="*/ 527 h 527"/>
                            <a:gd name="T58" fmla="*/ 133 w 530"/>
                            <a:gd name="T59" fmla="*/ 527 h 527"/>
                            <a:gd name="T60" fmla="*/ 92 w 530"/>
                            <a:gd name="T61" fmla="*/ 525 h 527"/>
                            <a:gd name="T62" fmla="*/ 64 w 530"/>
                            <a:gd name="T63" fmla="*/ 518 h 527"/>
                            <a:gd name="T64" fmla="*/ 42 w 530"/>
                            <a:gd name="T65" fmla="*/ 504 h 527"/>
                            <a:gd name="T66" fmla="*/ 23 w 530"/>
                            <a:gd name="T67" fmla="*/ 485 h 527"/>
                            <a:gd name="T68" fmla="*/ 8 w 530"/>
                            <a:gd name="T69" fmla="*/ 462 h 527"/>
                            <a:gd name="T70" fmla="*/ 1 w 530"/>
                            <a:gd name="T71" fmla="*/ 435 h 527"/>
                            <a:gd name="T72" fmla="*/ 1 w 530"/>
                            <a:gd name="T73" fmla="*/ 394 h 527"/>
                            <a:gd name="T74" fmla="*/ 0 w 530"/>
                            <a:gd name="T75" fmla="*/ 341 h 527"/>
                            <a:gd name="T76" fmla="*/ 1 w 530"/>
                            <a:gd name="T77" fmla="*/ 288 h 527"/>
                            <a:gd name="T78" fmla="*/ 1 w 530"/>
                            <a:gd name="T79" fmla="*/ 236 h 527"/>
                            <a:gd name="T80" fmla="*/ 0 w 530"/>
                            <a:gd name="T81" fmla="*/ 183 h 527"/>
                            <a:gd name="T82" fmla="*/ 0 w 530"/>
                            <a:gd name="T83" fmla="*/ 131 h 527"/>
                            <a:gd name="T84" fmla="*/ 1 w 530"/>
                            <a:gd name="T85" fmla="*/ 89 h 527"/>
                            <a:gd name="T86" fmla="*/ 8 w 530"/>
                            <a:gd name="T87" fmla="*/ 63 h 527"/>
                            <a:gd name="T88" fmla="*/ 23 w 530"/>
                            <a:gd name="T89" fmla="*/ 40 h 527"/>
                            <a:gd name="T90" fmla="*/ 42 w 530"/>
                            <a:gd name="T91" fmla="*/ 22 h 527"/>
                            <a:gd name="T92" fmla="*/ 64 w 530"/>
                            <a:gd name="T93" fmla="*/ 7 h 527"/>
                            <a:gd name="T94" fmla="*/ 92 w 530"/>
                            <a:gd name="T95" fmla="*/ 2 h 527"/>
                            <a:gd name="T96" fmla="*/ 106 w 530"/>
                            <a:gd name="T97" fmla="*/ 0 h 5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27">
                              <a:moveTo>
                                <a:pt x="106" y="0"/>
                              </a:moveTo>
                              <a:lnTo>
                                <a:pt x="133" y="2"/>
                              </a:lnTo>
                              <a:lnTo>
                                <a:pt x="159" y="0"/>
                              </a:lnTo>
                              <a:lnTo>
                                <a:pt x="185" y="0"/>
                              </a:lnTo>
                              <a:lnTo>
                                <a:pt x="212" y="2"/>
                              </a:lnTo>
                              <a:lnTo>
                                <a:pt x="238" y="2"/>
                              </a:lnTo>
                              <a:lnTo>
                                <a:pt x="264" y="0"/>
                              </a:lnTo>
                              <a:lnTo>
                                <a:pt x="291" y="2"/>
                              </a:lnTo>
                              <a:lnTo>
                                <a:pt x="317" y="0"/>
                              </a:lnTo>
                              <a:lnTo>
                                <a:pt x="345" y="0"/>
                              </a:lnTo>
                              <a:lnTo>
                                <a:pt x="371" y="2"/>
                              </a:lnTo>
                              <a:lnTo>
                                <a:pt x="396" y="0"/>
                              </a:lnTo>
                              <a:lnTo>
                                <a:pt x="422" y="0"/>
                              </a:lnTo>
                              <a:lnTo>
                                <a:pt x="438" y="2"/>
                              </a:lnTo>
                              <a:lnTo>
                                <a:pt x="451" y="3"/>
                              </a:lnTo>
                              <a:lnTo>
                                <a:pt x="464" y="7"/>
                              </a:lnTo>
                              <a:lnTo>
                                <a:pt x="477" y="13"/>
                              </a:lnTo>
                              <a:lnTo>
                                <a:pt x="488" y="22"/>
                              </a:lnTo>
                              <a:lnTo>
                                <a:pt x="498" y="30"/>
                              </a:lnTo>
                              <a:lnTo>
                                <a:pt x="507" y="40"/>
                              </a:lnTo>
                              <a:lnTo>
                                <a:pt x="514" y="50"/>
                              </a:lnTo>
                              <a:lnTo>
                                <a:pt x="521" y="63"/>
                              </a:lnTo>
                              <a:lnTo>
                                <a:pt x="526" y="76"/>
                              </a:lnTo>
                              <a:lnTo>
                                <a:pt x="529" y="89"/>
                              </a:lnTo>
                              <a:lnTo>
                                <a:pt x="529" y="105"/>
                              </a:lnTo>
                              <a:lnTo>
                                <a:pt x="530" y="131"/>
                              </a:lnTo>
                              <a:lnTo>
                                <a:pt x="529" y="157"/>
                              </a:lnTo>
                              <a:lnTo>
                                <a:pt x="529" y="183"/>
                              </a:lnTo>
                              <a:lnTo>
                                <a:pt x="530" y="210"/>
                              </a:lnTo>
                              <a:lnTo>
                                <a:pt x="530" y="236"/>
                              </a:lnTo>
                              <a:lnTo>
                                <a:pt x="529" y="262"/>
                              </a:lnTo>
                              <a:lnTo>
                                <a:pt x="530" y="288"/>
                              </a:lnTo>
                              <a:lnTo>
                                <a:pt x="529" y="315"/>
                              </a:lnTo>
                              <a:lnTo>
                                <a:pt x="529" y="341"/>
                              </a:lnTo>
                              <a:lnTo>
                                <a:pt x="530" y="369"/>
                              </a:lnTo>
                              <a:lnTo>
                                <a:pt x="529" y="394"/>
                              </a:lnTo>
                              <a:lnTo>
                                <a:pt x="529" y="422"/>
                              </a:lnTo>
                              <a:lnTo>
                                <a:pt x="529" y="435"/>
                              </a:lnTo>
                              <a:lnTo>
                                <a:pt x="526" y="449"/>
                              </a:lnTo>
                              <a:lnTo>
                                <a:pt x="521" y="462"/>
                              </a:lnTo>
                              <a:lnTo>
                                <a:pt x="514" y="474"/>
                              </a:lnTo>
                              <a:lnTo>
                                <a:pt x="507" y="485"/>
                              </a:lnTo>
                              <a:lnTo>
                                <a:pt x="498" y="495"/>
                              </a:lnTo>
                              <a:lnTo>
                                <a:pt x="488" y="504"/>
                              </a:lnTo>
                              <a:lnTo>
                                <a:pt x="477" y="511"/>
                              </a:lnTo>
                              <a:lnTo>
                                <a:pt x="464" y="518"/>
                              </a:lnTo>
                              <a:lnTo>
                                <a:pt x="451" y="523"/>
                              </a:lnTo>
                              <a:lnTo>
                                <a:pt x="438" y="525"/>
                              </a:lnTo>
                              <a:lnTo>
                                <a:pt x="422" y="527"/>
                              </a:lnTo>
                              <a:lnTo>
                                <a:pt x="396" y="525"/>
                              </a:lnTo>
                              <a:lnTo>
                                <a:pt x="371" y="527"/>
                              </a:lnTo>
                              <a:lnTo>
                                <a:pt x="345" y="527"/>
                              </a:lnTo>
                              <a:lnTo>
                                <a:pt x="317" y="525"/>
                              </a:lnTo>
                              <a:lnTo>
                                <a:pt x="291" y="525"/>
                              </a:lnTo>
                              <a:lnTo>
                                <a:pt x="264" y="527"/>
                              </a:lnTo>
                              <a:lnTo>
                                <a:pt x="238" y="525"/>
                              </a:lnTo>
                              <a:lnTo>
                                <a:pt x="212" y="527"/>
                              </a:lnTo>
                              <a:lnTo>
                                <a:pt x="185" y="527"/>
                              </a:lnTo>
                              <a:lnTo>
                                <a:pt x="159" y="525"/>
                              </a:lnTo>
                              <a:lnTo>
                                <a:pt x="133" y="527"/>
                              </a:lnTo>
                              <a:lnTo>
                                <a:pt x="106" y="527"/>
                              </a:lnTo>
                              <a:lnTo>
                                <a:pt x="92" y="525"/>
                              </a:lnTo>
                              <a:lnTo>
                                <a:pt x="77" y="523"/>
                              </a:lnTo>
                              <a:lnTo>
                                <a:pt x="64" y="518"/>
                              </a:lnTo>
                              <a:lnTo>
                                <a:pt x="53" y="511"/>
                              </a:lnTo>
                              <a:lnTo>
                                <a:pt x="42" y="504"/>
                              </a:lnTo>
                              <a:lnTo>
                                <a:pt x="31" y="495"/>
                              </a:lnTo>
                              <a:lnTo>
                                <a:pt x="23" y="485"/>
                              </a:lnTo>
                              <a:lnTo>
                                <a:pt x="14" y="474"/>
                              </a:lnTo>
                              <a:lnTo>
                                <a:pt x="8" y="462"/>
                              </a:lnTo>
                              <a:lnTo>
                                <a:pt x="4" y="449"/>
                              </a:lnTo>
                              <a:lnTo>
                                <a:pt x="1" y="435"/>
                              </a:lnTo>
                              <a:lnTo>
                                <a:pt x="0" y="422"/>
                              </a:lnTo>
                              <a:lnTo>
                                <a:pt x="1" y="394"/>
                              </a:lnTo>
                              <a:lnTo>
                                <a:pt x="0" y="369"/>
                              </a:lnTo>
                              <a:lnTo>
                                <a:pt x="0" y="341"/>
                              </a:lnTo>
                              <a:lnTo>
                                <a:pt x="1" y="315"/>
                              </a:lnTo>
                              <a:lnTo>
                                <a:pt x="1" y="288"/>
                              </a:lnTo>
                              <a:lnTo>
                                <a:pt x="0" y="262"/>
                              </a:lnTo>
                              <a:lnTo>
                                <a:pt x="1" y="236"/>
                              </a:lnTo>
                              <a:lnTo>
                                <a:pt x="0" y="210"/>
                              </a:lnTo>
                              <a:lnTo>
                                <a:pt x="0" y="183"/>
                              </a:lnTo>
                              <a:lnTo>
                                <a:pt x="1" y="157"/>
                              </a:lnTo>
                              <a:lnTo>
                                <a:pt x="0" y="131"/>
                              </a:lnTo>
                              <a:lnTo>
                                <a:pt x="0" y="105"/>
                              </a:lnTo>
                              <a:lnTo>
                                <a:pt x="1" y="89"/>
                              </a:lnTo>
                              <a:lnTo>
                                <a:pt x="4" y="76"/>
                              </a:lnTo>
                              <a:lnTo>
                                <a:pt x="8" y="63"/>
                              </a:lnTo>
                              <a:lnTo>
                                <a:pt x="14" y="50"/>
                              </a:lnTo>
                              <a:lnTo>
                                <a:pt x="23" y="40"/>
                              </a:lnTo>
                              <a:lnTo>
                                <a:pt x="31" y="30"/>
                              </a:lnTo>
                              <a:lnTo>
                                <a:pt x="42" y="22"/>
                              </a:lnTo>
                              <a:lnTo>
                                <a:pt x="53" y="13"/>
                              </a:lnTo>
                              <a:lnTo>
                                <a:pt x="64" y="7"/>
                              </a:lnTo>
                              <a:lnTo>
                                <a:pt x="77" y="3"/>
                              </a:lnTo>
                              <a:lnTo>
                                <a:pt x="92" y="2"/>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89"/>
                      <wps:cNvSpPr>
                        <a:spLocks/>
                      </wps:cNvSpPr>
                      <wps:spPr bwMode="auto">
                        <a:xfrm>
                          <a:off x="1418" y="8420"/>
                          <a:ext cx="530" cy="527"/>
                        </a:xfrm>
                        <a:custGeom>
                          <a:avLst/>
                          <a:gdLst>
                            <a:gd name="T0" fmla="*/ 134 w 530"/>
                            <a:gd name="T1" fmla="*/ 2 h 527"/>
                            <a:gd name="T2" fmla="*/ 185 w 530"/>
                            <a:gd name="T3" fmla="*/ 0 h 527"/>
                            <a:gd name="T4" fmla="*/ 238 w 530"/>
                            <a:gd name="T5" fmla="*/ 2 h 527"/>
                            <a:gd name="T6" fmla="*/ 292 w 530"/>
                            <a:gd name="T7" fmla="*/ 2 h 527"/>
                            <a:gd name="T8" fmla="*/ 345 w 530"/>
                            <a:gd name="T9" fmla="*/ 0 h 527"/>
                            <a:gd name="T10" fmla="*/ 396 w 530"/>
                            <a:gd name="T11" fmla="*/ 0 h 527"/>
                            <a:gd name="T12" fmla="*/ 438 w 530"/>
                            <a:gd name="T13" fmla="*/ 2 h 527"/>
                            <a:gd name="T14" fmla="*/ 465 w 530"/>
                            <a:gd name="T15" fmla="*/ 7 h 527"/>
                            <a:gd name="T16" fmla="*/ 488 w 530"/>
                            <a:gd name="T17" fmla="*/ 22 h 527"/>
                            <a:gd name="T18" fmla="*/ 507 w 530"/>
                            <a:gd name="T19" fmla="*/ 40 h 527"/>
                            <a:gd name="T20" fmla="*/ 521 w 530"/>
                            <a:gd name="T21" fmla="*/ 63 h 527"/>
                            <a:gd name="T22" fmla="*/ 529 w 530"/>
                            <a:gd name="T23" fmla="*/ 89 h 527"/>
                            <a:gd name="T24" fmla="*/ 530 w 530"/>
                            <a:gd name="T25" fmla="*/ 131 h 527"/>
                            <a:gd name="T26" fmla="*/ 529 w 530"/>
                            <a:gd name="T27" fmla="*/ 183 h 527"/>
                            <a:gd name="T28" fmla="*/ 530 w 530"/>
                            <a:gd name="T29" fmla="*/ 236 h 527"/>
                            <a:gd name="T30" fmla="*/ 530 w 530"/>
                            <a:gd name="T31" fmla="*/ 288 h 527"/>
                            <a:gd name="T32" fmla="*/ 529 w 530"/>
                            <a:gd name="T33" fmla="*/ 341 h 527"/>
                            <a:gd name="T34" fmla="*/ 529 w 530"/>
                            <a:gd name="T35" fmla="*/ 394 h 527"/>
                            <a:gd name="T36" fmla="*/ 529 w 530"/>
                            <a:gd name="T37" fmla="*/ 435 h 527"/>
                            <a:gd name="T38" fmla="*/ 521 w 530"/>
                            <a:gd name="T39" fmla="*/ 462 h 527"/>
                            <a:gd name="T40" fmla="*/ 507 w 530"/>
                            <a:gd name="T41" fmla="*/ 485 h 527"/>
                            <a:gd name="T42" fmla="*/ 488 w 530"/>
                            <a:gd name="T43" fmla="*/ 504 h 527"/>
                            <a:gd name="T44" fmla="*/ 465 w 530"/>
                            <a:gd name="T45" fmla="*/ 518 h 527"/>
                            <a:gd name="T46" fmla="*/ 438 w 530"/>
                            <a:gd name="T47" fmla="*/ 525 h 527"/>
                            <a:gd name="T48" fmla="*/ 396 w 530"/>
                            <a:gd name="T49" fmla="*/ 525 h 527"/>
                            <a:gd name="T50" fmla="*/ 345 w 530"/>
                            <a:gd name="T51" fmla="*/ 527 h 527"/>
                            <a:gd name="T52" fmla="*/ 292 w 530"/>
                            <a:gd name="T53" fmla="*/ 525 h 527"/>
                            <a:gd name="T54" fmla="*/ 238 w 530"/>
                            <a:gd name="T55" fmla="*/ 525 h 527"/>
                            <a:gd name="T56" fmla="*/ 185 w 530"/>
                            <a:gd name="T57" fmla="*/ 527 h 527"/>
                            <a:gd name="T58" fmla="*/ 134 w 530"/>
                            <a:gd name="T59" fmla="*/ 527 h 527"/>
                            <a:gd name="T60" fmla="*/ 92 w 530"/>
                            <a:gd name="T61" fmla="*/ 525 h 527"/>
                            <a:gd name="T62" fmla="*/ 66 w 530"/>
                            <a:gd name="T63" fmla="*/ 518 h 527"/>
                            <a:gd name="T64" fmla="*/ 42 w 530"/>
                            <a:gd name="T65" fmla="*/ 504 h 527"/>
                            <a:gd name="T66" fmla="*/ 23 w 530"/>
                            <a:gd name="T67" fmla="*/ 485 h 527"/>
                            <a:gd name="T68" fmla="*/ 9 w 530"/>
                            <a:gd name="T69" fmla="*/ 462 h 527"/>
                            <a:gd name="T70" fmla="*/ 1 w 530"/>
                            <a:gd name="T71" fmla="*/ 435 h 527"/>
                            <a:gd name="T72" fmla="*/ 1 w 530"/>
                            <a:gd name="T73" fmla="*/ 394 h 527"/>
                            <a:gd name="T74" fmla="*/ 0 w 530"/>
                            <a:gd name="T75" fmla="*/ 341 h 527"/>
                            <a:gd name="T76" fmla="*/ 1 w 530"/>
                            <a:gd name="T77" fmla="*/ 288 h 527"/>
                            <a:gd name="T78" fmla="*/ 1 w 530"/>
                            <a:gd name="T79" fmla="*/ 236 h 527"/>
                            <a:gd name="T80" fmla="*/ 0 w 530"/>
                            <a:gd name="T81" fmla="*/ 183 h 527"/>
                            <a:gd name="T82" fmla="*/ 0 w 530"/>
                            <a:gd name="T83" fmla="*/ 131 h 527"/>
                            <a:gd name="T84" fmla="*/ 1 w 530"/>
                            <a:gd name="T85" fmla="*/ 89 h 527"/>
                            <a:gd name="T86" fmla="*/ 9 w 530"/>
                            <a:gd name="T87" fmla="*/ 63 h 527"/>
                            <a:gd name="T88" fmla="*/ 23 w 530"/>
                            <a:gd name="T89" fmla="*/ 40 h 527"/>
                            <a:gd name="T90" fmla="*/ 42 w 530"/>
                            <a:gd name="T91" fmla="*/ 22 h 527"/>
                            <a:gd name="T92" fmla="*/ 66 w 530"/>
                            <a:gd name="T93" fmla="*/ 7 h 527"/>
                            <a:gd name="T94" fmla="*/ 92 w 530"/>
                            <a:gd name="T95" fmla="*/ 2 h 527"/>
                            <a:gd name="T96" fmla="*/ 106 w 530"/>
                            <a:gd name="T97" fmla="*/ 0 h 5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27">
                              <a:moveTo>
                                <a:pt x="106" y="0"/>
                              </a:moveTo>
                              <a:lnTo>
                                <a:pt x="134" y="2"/>
                              </a:lnTo>
                              <a:lnTo>
                                <a:pt x="159" y="0"/>
                              </a:lnTo>
                              <a:lnTo>
                                <a:pt x="185" y="0"/>
                              </a:lnTo>
                              <a:lnTo>
                                <a:pt x="213" y="2"/>
                              </a:lnTo>
                              <a:lnTo>
                                <a:pt x="238" y="2"/>
                              </a:lnTo>
                              <a:lnTo>
                                <a:pt x="264" y="0"/>
                              </a:lnTo>
                              <a:lnTo>
                                <a:pt x="292" y="2"/>
                              </a:lnTo>
                              <a:lnTo>
                                <a:pt x="317" y="0"/>
                              </a:lnTo>
                              <a:lnTo>
                                <a:pt x="345" y="0"/>
                              </a:lnTo>
                              <a:lnTo>
                                <a:pt x="371" y="2"/>
                              </a:lnTo>
                              <a:lnTo>
                                <a:pt x="396" y="0"/>
                              </a:lnTo>
                              <a:lnTo>
                                <a:pt x="422" y="0"/>
                              </a:lnTo>
                              <a:lnTo>
                                <a:pt x="438" y="2"/>
                              </a:lnTo>
                              <a:lnTo>
                                <a:pt x="453" y="3"/>
                              </a:lnTo>
                              <a:lnTo>
                                <a:pt x="465" y="7"/>
                              </a:lnTo>
                              <a:lnTo>
                                <a:pt x="477" y="13"/>
                              </a:lnTo>
                              <a:lnTo>
                                <a:pt x="488" y="22"/>
                              </a:lnTo>
                              <a:lnTo>
                                <a:pt x="498" y="30"/>
                              </a:lnTo>
                              <a:lnTo>
                                <a:pt x="507" y="40"/>
                              </a:lnTo>
                              <a:lnTo>
                                <a:pt x="516" y="50"/>
                              </a:lnTo>
                              <a:lnTo>
                                <a:pt x="521" y="63"/>
                              </a:lnTo>
                              <a:lnTo>
                                <a:pt x="526" y="76"/>
                              </a:lnTo>
                              <a:lnTo>
                                <a:pt x="529" y="89"/>
                              </a:lnTo>
                              <a:lnTo>
                                <a:pt x="529" y="105"/>
                              </a:lnTo>
                              <a:lnTo>
                                <a:pt x="530" y="131"/>
                              </a:lnTo>
                              <a:lnTo>
                                <a:pt x="529" y="157"/>
                              </a:lnTo>
                              <a:lnTo>
                                <a:pt x="529" y="183"/>
                              </a:lnTo>
                              <a:lnTo>
                                <a:pt x="530" y="210"/>
                              </a:lnTo>
                              <a:lnTo>
                                <a:pt x="530" y="236"/>
                              </a:lnTo>
                              <a:lnTo>
                                <a:pt x="529" y="262"/>
                              </a:lnTo>
                              <a:lnTo>
                                <a:pt x="530" y="288"/>
                              </a:lnTo>
                              <a:lnTo>
                                <a:pt x="529" y="315"/>
                              </a:lnTo>
                              <a:lnTo>
                                <a:pt x="529" y="341"/>
                              </a:lnTo>
                              <a:lnTo>
                                <a:pt x="530" y="369"/>
                              </a:lnTo>
                              <a:lnTo>
                                <a:pt x="529" y="394"/>
                              </a:lnTo>
                              <a:lnTo>
                                <a:pt x="529" y="422"/>
                              </a:lnTo>
                              <a:lnTo>
                                <a:pt x="529" y="435"/>
                              </a:lnTo>
                              <a:lnTo>
                                <a:pt x="526" y="449"/>
                              </a:lnTo>
                              <a:lnTo>
                                <a:pt x="521" y="462"/>
                              </a:lnTo>
                              <a:lnTo>
                                <a:pt x="516" y="474"/>
                              </a:lnTo>
                              <a:lnTo>
                                <a:pt x="507" y="485"/>
                              </a:lnTo>
                              <a:lnTo>
                                <a:pt x="498" y="495"/>
                              </a:lnTo>
                              <a:lnTo>
                                <a:pt x="488" y="504"/>
                              </a:lnTo>
                              <a:lnTo>
                                <a:pt x="477" y="511"/>
                              </a:lnTo>
                              <a:lnTo>
                                <a:pt x="465" y="518"/>
                              </a:lnTo>
                              <a:lnTo>
                                <a:pt x="453" y="523"/>
                              </a:lnTo>
                              <a:lnTo>
                                <a:pt x="438" y="525"/>
                              </a:lnTo>
                              <a:lnTo>
                                <a:pt x="422" y="527"/>
                              </a:lnTo>
                              <a:lnTo>
                                <a:pt x="396" y="525"/>
                              </a:lnTo>
                              <a:lnTo>
                                <a:pt x="371" y="527"/>
                              </a:lnTo>
                              <a:lnTo>
                                <a:pt x="345" y="527"/>
                              </a:lnTo>
                              <a:lnTo>
                                <a:pt x="317" y="525"/>
                              </a:lnTo>
                              <a:lnTo>
                                <a:pt x="292" y="525"/>
                              </a:lnTo>
                              <a:lnTo>
                                <a:pt x="264" y="527"/>
                              </a:lnTo>
                              <a:lnTo>
                                <a:pt x="238" y="525"/>
                              </a:lnTo>
                              <a:lnTo>
                                <a:pt x="213" y="527"/>
                              </a:lnTo>
                              <a:lnTo>
                                <a:pt x="185" y="527"/>
                              </a:lnTo>
                              <a:lnTo>
                                <a:pt x="159" y="525"/>
                              </a:lnTo>
                              <a:lnTo>
                                <a:pt x="134" y="527"/>
                              </a:lnTo>
                              <a:lnTo>
                                <a:pt x="106" y="527"/>
                              </a:lnTo>
                              <a:lnTo>
                                <a:pt x="92" y="525"/>
                              </a:lnTo>
                              <a:lnTo>
                                <a:pt x="79" y="523"/>
                              </a:lnTo>
                              <a:lnTo>
                                <a:pt x="66" y="518"/>
                              </a:lnTo>
                              <a:lnTo>
                                <a:pt x="53" y="511"/>
                              </a:lnTo>
                              <a:lnTo>
                                <a:pt x="42" y="504"/>
                              </a:lnTo>
                              <a:lnTo>
                                <a:pt x="32" y="495"/>
                              </a:lnTo>
                              <a:lnTo>
                                <a:pt x="23" y="485"/>
                              </a:lnTo>
                              <a:lnTo>
                                <a:pt x="16" y="474"/>
                              </a:lnTo>
                              <a:lnTo>
                                <a:pt x="9" y="462"/>
                              </a:lnTo>
                              <a:lnTo>
                                <a:pt x="4" y="449"/>
                              </a:lnTo>
                              <a:lnTo>
                                <a:pt x="1" y="435"/>
                              </a:lnTo>
                              <a:lnTo>
                                <a:pt x="0" y="422"/>
                              </a:lnTo>
                              <a:lnTo>
                                <a:pt x="1" y="394"/>
                              </a:lnTo>
                              <a:lnTo>
                                <a:pt x="0" y="369"/>
                              </a:lnTo>
                              <a:lnTo>
                                <a:pt x="0" y="341"/>
                              </a:lnTo>
                              <a:lnTo>
                                <a:pt x="1" y="315"/>
                              </a:lnTo>
                              <a:lnTo>
                                <a:pt x="1" y="288"/>
                              </a:lnTo>
                              <a:lnTo>
                                <a:pt x="0" y="262"/>
                              </a:lnTo>
                              <a:lnTo>
                                <a:pt x="1" y="236"/>
                              </a:lnTo>
                              <a:lnTo>
                                <a:pt x="0" y="210"/>
                              </a:lnTo>
                              <a:lnTo>
                                <a:pt x="0" y="183"/>
                              </a:lnTo>
                              <a:lnTo>
                                <a:pt x="1" y="157"/>
                              </a:lnTo>
                              <a:lnTo>
                                <a:pt x="0" y="131"/>
                              </a:lnTo>
                              <a:lnTo>
                                <a:pt x="0" y="105"/>
                              </a:lnTo>
                              <a:lnTo>
                                <a:pt x="1" y="89"/>
                              </a:lnTo>
                              <a:lnTo>
                                <a:pt x="4" y="76"/>
                              </a:lnTo>
                              <a:lnTo>
                                <a:pt x="9" y="63"/>
                              </a:lnTo>
                              <a:lnTo>
                                <a:pt x="16" y="50"/>
                              </a:lnTo>
                              <a:lnTo>
                                <a:pt x="23" y="40"/>
                              </a:lnTo>
                              <a:lnTo>
                                <a:pt x="32" y="30"/>
                              </a:lnTo>
                              <a:lnTo>
                                <a:pt x="42" y="22"/>
                              </a:lnTo>
                              <a:lnTo>
                                <a:pt x="53" y="13"/>
                              </a:lnTo>
                              <a:lnTo>
                                <a:pt x="66" y="7"/>
                              </a:lnTo>
                              <a:lnTo>
                                <a:pt x="79" y="3"/>
                              </a:lnTo>
                              <a:lnTo>
                                <a:pt x="92" y="2"/>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90"/>
                      <wps:cNvSpPr>
                        <a:spLocks/>
                      </wps:cNvSpPr>
                      <wps:spPr bwMode="auto">
                        <a:xfrm>
                          <a:off x="684" y="9138"/>
                          <a:ext cx="530" cy="530"/>
                        </a:xfrm>
                        <a:custGeom>
                          <a:avLst/>
                          <a:gdLst>
                            <a:gd name="T0" fmla="*/ 133 w 530"/>
                            <a:gd name="T1" fmla="*/ 0 h 530"/>
                            <a:gd name="T2" fmla="*/ 185 w 530"/>
                            <a:gd name="T3" fmla="*/ 2 h 530"/>
                            <a:gd name="T4" fmla="*/ 238 w 530"/>
                            <a:gd name="T5" fmla="*/ 0 h 530"/>
                            <a:gd name="T6" fmla="*/ 291 w 530"/>
                            <a:gd name="T7" fmla="*/ 0 h 530"/>
                            <a:gd name="T8" fmla="*/ 345 w 530"/>
                            <a:gd name="T9" fmla="*/ 2 h 530"/>
                            <a:gd name="T10" fmla="*/ 396 w 530"/>
                            <a:gd name="T11" fmla="*/ 2 h 530"/>
                            <a:gd name="T12" fmla="*/ 438 w 530"/>
                            <a:gd name="T13" fmla="*/ 2 h 530"/>
                            <a:gd name="T14" fmla="*/ 464 w 530"/>
                            <a:gd name="T15" fmla="*/ 9 h 530"/>
                            <a:gd name="T16" fmla="*/ 488 w 530"/>
                            <a:gd name="T17" fmla="*/ 23 h 530"/>
                            <a:gd name="T18" fmla="*/ 507 w 530"/>
                            <a:gd name="T19" fmla="*/ 42 h 530"/>
                            <a:gd name="T20" fmla="*/ 521 w 530"/>
                            <a:gd name="T21" fmla="*/ 65 h 530"/>
                            <a:gd name="T22" fmla="*/ 529 w 530"/>
                            <a:gd name="T23" fmla="*/ 92 h 530"/>
                            <a:gd name="T24" fmla="*/ 530 w 530"/>
                            <a:gd name="T25" fmla="*/ 133 h 530"/>
                            <a:gd name="T26" fmla="*/ 529 w 530"/>
                            <a:gd name="T27" fmla="*/ 186 h 530"/>
                            <a:gd name="T28" fmla="*/ 530 w 530"/>
                            <a:gd name="T29" fmla="*/ 239 h 530"/>
                            <a:gd name="T30" fmla="*/ 530 w 530"/>
                            <a:gd name="T31" fmla="*/ 291 h 530"/>
                            <a:gd name="T32" fmla="*/ 529 w 530"/>
                            <a:gd name="T33" fmla="*/ 344 h 530"/>
                            <a:gd name="T34" fmla="*/ 529 w 530"/>
                            <a:gd name="T35" fmla="*/ 396 h 530"/>
                            <a:gd name="T36" fmla="*/ 529 w 530"/>
                            <a:gd name="T37" fmla="*/ 438 h 530"/>
                            <a:gd name="T38" fmla="*/ 521 w 530"/>
                            <a:gd name="T39" fmla="*/ 464 h 530"/>
                            <a:gd name="T40" fmla="*/ 507 w 530"/>
                            <a:gd name="T41" fmla="*/ 488 h 530"/>
                            <a:gd name="T42" fmla="*/ 488 w 530"/>
                            <a:gd name="T43" fmla="*/ 507 h 530"/>
                            <a:gd name="T44" fmla="*/ 464 w 530"/>
                            <a:gd name="T45" fmla="*/ 521 h 530"/>
                            <a:gd name="T46" fmla="*/ 438 w 530"/>
                            <a:gd name="T47" fmla="*/ 529 h 530"/>
                            <a:gd name="T48" fmla="*/ 396 w 530"/>
                            <a:gd name="T49" fmla="*/ 529 h 530"/>
                            <a:gd name="T50" fmla="*/ 345 w 530"/>
                            <a:gd name="T51" fmla="*/ 530 h 530"/>
                            <a:gd name="T52" fmla="*/ 291 w 530"/>
                            <a:gd name="T53" fmla="*/ 529 h 530"/>
                            <a:gd name="T54" fmla="*/ 238 w 530"/>
                            <a:gd name="T55" fmla="*/ 529 h 530"/>
                            <a:gd name="T56" fmla="*/ 185 w 530"/>
                            <a:gd name="T57" fmla="*/ 530 h 530"/>
                            <a:gd name="T58" fmla="*/ 133 w 530"/>
                            <a:gd name="T59" fmla="*/ 530 h 530"/>
                            <a:gd name="T60" fmla="*/ 92 w 530"/>
                            <a:gd name="T61" fmla="*/ 529 h 530"/>
                            <a:gd name="T62" fmla="*/ 64 w 530"/>
                            <a:gd name="T63" fmla="*/ 521 h 530"/>
                            <a:gd name="T64" fmla="*/ 42 w 530"/>
                            <a:gd name="T65" fmla="*/ 507 h 530"/>
                            <a:gd name="T66" fmla="*/ 23 w 530"/>
                            <a:gd name="T67" fmla="*/ 488 h 530"/>
                            <a:gd name="T68" fmla="*/ 8 w 530"/>
                            <a:gd name="T69" fmla="*/ 464 h 530"/>
                            <a:gd name="T70" fmla="*/ 1 w 530"/>
                            <a:gd name="T71" fmla="*/ 438 h 530"/>
                            <a:gd name="T72" fmla="*/ 1 w 530"/>
                            <a:gd name="T73" fmla="*/ 396 h 530"/>
                            <a:gd name="T74" fmla="*/ 0 w 530"/>
                            <a:gd name="T75" fmla="*/ 344 h 530"/>
                            <a:gd name="T76" fmla="*/ 1 w 530"/>
                            <a:gd name="T77" fmla="*/ 291 h 530"/>
                            <a:gd name="T78" fmla="*/ 1 w 530"/>
                            <a:gd name="T79" fmla="*/ 239 h 530"/>
                            <a:gd name="T80" fmla="*/ 0 w 530"/>
                            <a:gd name="T81" fmla="*/ 186 h 530"/>
                            <a:gd name="T82" fmla="*/ 0 w 530"/>
                            <a:gd name="T83" fmla="*/ 133 h 530"/>
                            <a:gd name="T84" fmla="*/ 1 w 530"/>
                            <a:gd name="T85" fmla="*/ 92 h 530"/>
                            <a:gd name="T86" fmla="*/ 8 w 530"/>
                            <a:gd name="T87" fmla="*/ 65 h 530"/>
                            <a:gd name="T88" fmla="*/ 23 w 530"/>
                            <a:gd name="T89" fmla="*/ 42 h 530"/>
                            <a:gd name="T90" fmla="*/ 42 w 530"/>
                            <a:gd name="T91" fmla="*/ 23 h 530"/>
                            <a:gd name="T92" fmla="*/ 64 w 530"/>
                            <a:gd name="T93" fmla="*/ 9 h 530"/>
                            <a:gd name="T94" fmla="*/ 92 w 530"/>
                            <a:gd name="T95" fmla="*/ 2 h 530"/>
                            <a:gd name="T96" fmla="*/ 106 w 530"/>
                            <a:gd name="T97" fmla="*/ 2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0">
                              <a:moveTo>
                                <a:pt x="106" y="2"/>
                              </a:moveTo>
                              <a:lnTo>
                                <a:pt x="133" y="0"/>
                              </a:lnTo>
                              <a:lnTo>
                                <a:pt x="159" y="2"/>
                              </a:lnTo>
                              <a:lnTo>
                                <a:pt x="185" y="2"/>
                              </a:lnTo>
                              <a:lnTo>
                                <a:pt x="212" y="0"/>
                              </a:lnTo>
                              <a:lnTo>
                                <a:pt x="238" y="0"/>
                              </a:lnTo>
                              <a:lnTo>
                                <a:pt x="264" y="2"/>
                              </a:lnTo>
                              <a:lnTo>
                                <a:pt x="291" y="0"/>
                              </a:lnTo>
                              <a:lnTo>
                                <a:pt x="317" y="2"/>
                              </a:lnTo>
                              <a:lnTo>
                                <a:pt x="345" y="2"/>
                              </a:lnTo>
                              <a:lnTo>
                                <a:pt x="371" y="0"/>
                              </a:lnTo>
                              <a:lnTo>
                                <a:pt x="396" y="2"/>
                              </a:lnTo>
                              <a:lnTo>
                                <a:pt x="422" y="2"/>
                              </a:lnTo>
                              <a:lnTo>
                                <a:pt x="438" y="2"/>
                              </a:lnTo>
                              <a:lnTo>
                                <a:pt x="451" y="5"/>
                              </a:lnTo>
                              <a:lnTo>
                                <a:pt x="464" y="9"/>
                              </a:lnTo>
                              <a:lnTo>
                                <a:pt x="477" y="16"/>
                              </a:lnTo>
                              <a:lnTo>
                                <a:pt x="488" y="23"/>
                              </a:lnTo>
                              <a:lnTo>
                                <a:pt x="498" y="32"/>
                              </a:lnTo>
                              <a:lnTo>
                                <a:pt x="507" y="42"/>
                              </a:lnTo>
                              <a:lnTo>
                                <a:pt x="514" y="54"/>
                              </a:lnTo>
                              <a:lnTo>
                                <a:pt x="521" y="65"/>
                              </a:lnTo>
                              <a:lnTo>
                                <a:pt x="526" y="78"/>
                              </a:lnTo>
                              <a:lnTo>
                                <a:pt x="529" y="92"/>
                              </a:lnTo>
                              <a:lnTo>
                                <a:pt x="529" y="107"/>
                              </a:lnTo>
                              <a:lnTo>
                                <a:pt x="530" y="133"/>
                              </a:lnTo>
                              <a:lnTo>
                                <a:pt x="529" y="159"/>
                              </a:lnTo>
                              <a:lnTo>
                                <a:pt x="529" y="186"/>
                              </a:lnTo>
                              <a:lnTo>
                                <a:pt x="530" y="212"/>
                              </a:lnTo>
                              <a:lnTo>
                                <a:pt x="530" y="239"/>
                              </a:lnTo>
                              <a:lnTo>
                                <a:pt x="529" y="265"/>
                              </a:lnTo>
                              <a:lnTo>
                                <a:pt x="530" y="291"/>
                              </a:lnTo>
                              <a:lnTo>
                                <a:pt x="529" y="317"/>
                              </a:lnTo>
                              <a:lnTo>
                                <a:pt x="529" y="344"/>
                              </a:lnTo>
                              <a:lnTo>
                                <a:pt x="530" y="370"/>
                              </a:lnTo>
                              <a:lnTo>
                                <a:pt x="529" y="396"/>
                              </a:lnTo>
                              <a:lnTo>
                                <a:pt x="529" y="424"/>
                              </a:lnTo>
                              <a:lnTo>
                                <a:pt x="529" y="438"/>
                              </a:lnTo>
                              <a:lnTo>
                                <a:pt x="526" y="451"/>
                              </a:lnTo>
                              <a:lnTo>
                                <a:pt x="521" y="464"/>
                              </a:lnTo>
                              <a:lnTo>
                                <a:pt x="514" y="477"/>
                              </a:lnTo>
                              <a:lnTo>
                                <a:pt x="507" y="488"/>
                              </a:lnTo>
                              <a:lnTo>
                                <a:pt x="498" y="498"/>
                              </a:lnTo>
                              <a:lnTo>
                                <a:pt x="488" y="507"/>
                              </a:lnTo>
                              <a:lnTo>
                                <a:pt x="477" y="514"/>
                              </a:lnTo>
                              <a:lnTo>
                                <a:pt x="464" y="521"/>
                              </a:lnTo>
                              <a:lnTo>
                                <a:pt x="451" y="526"/>
                              </a:lnTo>
                              <a:lnTo>
                                <a:pt x="438" y="529"/>
                              </a:lnTo>
                              <a:lnTo>
                                <a:pt x="422" y="530"/>
                              </a:lnTo>
                              <a:lnTo>
                                <a:pt x="396" y="529"/>
                              </a:lnTo>
                              <a:lnTo>
                                <a:pt x="371" y="530"/>
                              </a:lnTo>
                              <a:lnTo>
                                <a:pt x="345" y="530"/>
                              </a:lnTo>
                              <a:lnTo>
                                <a:pt x="317" y="529"/>
                              </a:lnTo>
                              <a:lnTo>
                                <a:pt x="291" y="529"/>
                              </a:lnTo>
                              <a:lnTo>
                                <a:pt x="264" y="530"/>
                              </a:lnTo>
                              <a:lnTo>
                                <a:pt x="238" y="529"/>
                              </a:lnTo>
                              <a:lnTo>
                                <a:pt x="212" y="530"/>
                              </a:lnTo>
                              <a:lnTo>
                                <a:pt x="185" y="530"/>
                              </a:lnTo>
                              <a:lnTo>
                                <a:pt x="159" y="529"/>
                              </a:lnTo>
                              <a:lnTo>
                                <a:pt x="133" y="530"/>
                              </a:lnTo>
                              <a:lnTo>
                                <a:pt x="106" y="530"/>
                              </a:lnTo>
                              <a:lnTo>
                                <a:pt x="92" y="529"/>
                              </a:lnTo>
                              <a:lnTo>
                                <a:pt x="77" y="526"/>
                              </a:lnTo>
                              <a:lnTo>
                                <a:pt x="64" y="521"/>
                              </a:lnTo>
                              <a:lnTo>
                                <a:pt x="53" y="514"/>
                              </a:lnTo>
                              <a:lnTo>
                                <a:pt x="42" y="507"/>
                              </a:lnTo>
                              <a:lnTo>
                                <a:pt x="31" y="498"/>
                              </a:lnTo>
                              <a:lnTo>
                                <a:pt x="23" y="488"/>
                              </a:lnTo>
                              <a:lnTo>
                                <a:pt x="14" y="477"/>
                              </a:lnTo>
                              <a:lnTo>
                                <a:pt x="8" y="464"/>
                              </a:lnTo>
                              <a:lnTo>
                                <a:pt x="4" y="451"/>
                              </a:lnTo>
                              <a:lnTo>
                                <a:pt x="1" y="438"/>
                              </a:lnTo>
                              <a:lnTo>
                                <a:pt x="0" y="424"/>
                              </a:lnTo>
                              <a:lnTo>
                                <a:pt x="1" y="396"/>
                              </a:lnTo>
                              <a:lnTo>
                                <a:pt x="0" y="370"/>
                              </a:lnTo>
                              <a:lnTo>
                                <a:pt x="0" y="344"/>
                              </a:lnTo>
                              <a:lnTo>
                                <a:pt x="1" y="317"/>
                              </a:lnTo>
                              <a:lnTo>
                                <a:pt x="1" y="291"/>
                              </a:lnTo>
                              <a:lnTo>
                                <a:pt x="0" y="265"/>
                              </a:lnTo>
                              <a:lnTo>
                                <a:pt x="1" y="239"/>
                              </a:lnTo>
                              <a:lnTo>
                                <a:pt x="0" y="212"/>
                              </a:lnTo>
                              <a:lnTo>
                                <a:pt x="0" y="186"/>
                              </a:lnTo>
                              <a:lnTo>
                                <a:pt x="1" y="159"/>
                              </a:lnTo>
                              <a:lnTo>
                                <a:pt x="0" y="133"/>
                              </a:lnTo>
                              <a:lnTo>
                                <a:pt x="0" y="107"/>
                              </a:lnTo>
                              <a:lnTo>
                                <a:pt x="1" y="92"/>
                              </a:lnTo>
                              <a:lnTo>
                                <a:pt x="4" y="78"/>
                              </a:lnTo>
                              <a:lnTo>
                                <a:pt x="8" y="65"/>
                              </a:lnTo>
                              <a:lnTo>
                                <a:pt x="14" y="54"/>
                              </a:lnTo>
                              <a:lnTo>
                                <a:pt x="23" y="42"/>
                              </a:lnTo>
                              <a:lnTo>
                                <a:pt x="31" y="32"/>
                              </a:lnTo>
                              <a:lnTo>
                                <a:pt x="42" y="23"/>
                              </a:lnTo>
                              <a:lnTo>
                                <a:pt x="53" y="16"/>
                              </a:lnTo>
                              <a:lnTo>
                                <a:pt x="64" y="9"/>
                              </a:lnTo>
                              <a:lnTo>
                                <a:pt x="77" y="5"/>
                              </a:lnTo>
                              <a:lnTo>
                                <a:pt x="92" y="2"/>
                              </a:lnTo>
                              <a:lnTo>
                                <a:pt x="106" y="2"/>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91"/>
                      <wps:cNvSpPr>
                        <a:spLocks/>
                      </wps:cNvSpPr>
                      <wps:spPr bwMode="auto">
                        <a:xfrm>
                          <a:off x="1527" y="9246"/>
                          <a:ext cx="313" cy="314"/>
                        </a:xfrm>
                        <a:custGeom>
                          <a:avLst/>
                          <a:gdLst>
                            <a:gd name="T0" fmla="*/ 78 w 313"/>
                            <a:gd name="T1" fmla="*/ 0 h 314"/>
                            <a:gd name="T2" fmla="*/ 109 w 313"/>
                            <a:gd name="T3" fmla="*/ 2 h 314"/>
                            <a:gd name="T4" fmla="*/ 141 w 313"/>
                            <a:gd name="T5" fmla="*/ 0 h 314"/>
                            <a:gd name="T6" fmla="*/ 173 w 313"/>
                            <a:gd name="T7" fmla="*/ 0 h 314"/>
                            <a:gd name="T8" fmla="*/ 203 w 313"/>
                            <a:gd name="T9" fmla="*/ 2 h 314"/>
                            <a:gd name="T10" fmla="*/ 234 w 313"/>
                            <a:gd name="T11" fmla="*/ 2 h 314"/>
                            <a:gd name="T12" fmla="*/ 257 w 313"/>
                            <a:gd name="T13" fmla="*/ 2 h 314"/>
                            <a:gd name="T14" fmla="*/ 273 w 313"/>
                            <a:gd name="T15" fmla="*/ 6 h 314"/>
                            <a:gd name="T16" fmla="*/ 287 w 313"/>
                            <a:gd name="T17" fmla="*/ 15 h 314"/>
                            <a:gd name="T18" fmla="*/ 299 w 313"/>
                            <a:gd name="T19" fmla="*/ 26 h 314"/>
                            <a:gd name="T20" fmla="*/ 308 w 313"/>
                            <a:gd name="T21" fmla="*/ 41 h 314"/>
                            <a:gd name="T22" fmla="*/ 312 w 313"/>
                            <a:gd name="T23" fmla="*/ 56 h 314"/>
                            <a:gd name="T24" fmla="*/ 313 w 313"/>
                            <a:gd name="T25" fmla="*/ 79 h 314"/>
                            <a:gd name="T26" fmla="*/ 312 w 313"/>
                            <a:gd name="T27" fmla="*/ 111 h 314"/>
                            <a:gd name="T28" fmla="*/ 313 w 313"/>
                            <a:gd name="T29" fmla="*/ 141 h 314"/>
                            <a:gd name="T30" fmla="*/ 313 w 313"/>
                            <a:gd name="T31" fmla="*/ 173 h 314"/>
                            <a:gd name="T32" fmla="*/ 312 w 313"/>
                            <a:gd name="T33" fmla="*/ 203 h 314"/>
                            <a:gd name="T34" fmla="*/ 312 w 313"/>
                            <a:gd name="T35" fmla="*/ 235 h 314"/>
                            <a:gd name="T36" fmla="*/ 312 w 313"/>
                            <a:gd name="T37" fmla="*/ 258 h 314"/>
                            <a:gd name="T38" fmla="*/ 308 w 313"/>
                            <a:gd name="T39" fmla="*/ 275 h 314"/>
                            <a:gd name="T40" fmla="*/ 299 w 313"/>
                            <a:gd name="T41" fmla="*/ 288 h 314"/>
                            <a:gd name="T42" fmla="*/ 287 w 313"/>
                            <a:gd name="T43" fmla="*/ 300 h 314"/>
                            <a:gd name="T44" fmla="*/ 273 w 313"/>
                            <a:gd name="T45" fmla="*/ 308 h 314"/>
                            <a:gd name="T46" fmla="*/ 257 w 313"/>
                            <a:gd name="T47" fmla="*/ 313 h 314"/>
                            <a:gd name="T48" fmla="*/ 234 w 313"/>
                            <a:gd name="T49" fmla="*/ 313 h 314"/>
                            <a:gd name="T50" fmla="*/ 203 w 313"/>
                            <a:gd name="T51" fmla="*/ 314 h 314"/>
                            <a:gd name="T52" fmla="*/ 173 w 313"/>
                            <a:gd name="T53" fmla="*/ 313 h 314"/>
                            <a:gd name="T54" fmla="*/ 141 w 313"/>
                            <a:gd name="T55" fmla="*/ 313 h 314"/>
                            <a:gd name="T56" fmla="*/ 109 w 313"/>
                            <a:gd name="T57" fmla="*/ 314 h 314"/>
                            <a:gd name="T58" fmla="*/ 78 w 313"/>
                            <a:gd name="T59" fmla="*/ 314 h 314"/>
                            <a:gd name="T60" fmla="*/ 55 w 313"/>
                            <a:gd name="T61" fmla="*/ 313 h 314"/>
                            <a:gd name="T62" fmla="*/ 39 w 313"/>
                            <a:gd name="T63" fmla="*/ 308 h 314"/>
                            <a:gd name="T64" fmla="*/ 26 w 313"/>
                            <a:gd name="T65" fmla="*/ 300 h 314"/>
                            <a:gd name="T66" fmla="*/ 15 w 313"/>
                            <a:gd name="T67" fmla="*/ 288 h 314"/>
                            <a:gd name="T68" fmla="*/ 6 w 313"/>
                            <a:gd name="T69" fmla="*/ 275 h 314"/>
                            <a:gd name="T70" fmla="*/ 2 w 313"/>
                            <a:gd name="T71" fmla="*/ 258 h 314"/>
                            <a:gd name="T72" fmla="*/ 2 w 313"/>
                            <a:gd name="T73" fmla="*/ 235 h 314"/>
                            <a:gd name="T74" fmla="*/ 0 w 313"/>
                            <a:gd name="T75" fmla="*/ 203 h 314"/>
                            <a:gd name="T76" fmla="*/ 2 w 313"/>
                            <a:gd name="T77" fmla="*/ 173 h 314"/>
                            <a:gd name="T78" fmla="*/ 2 w 313"/>
                            <a:gd name="T79" fmla="*/ 141 h 314"/>
                            <a:gd name="T80" fmla="*/ 0 w 313"/>
                            <a:gd name="T81" fmla="*/ 111 h 314"/>
                            <a:gd name="T82" fmla="*/ 0 w 313"/>
                            <a:gd name="T83" fmla="*/ 79 h 314"/>
                            <a:gd name="T84" fmla="*/ 2 w 313"/>
                            <a:gd name="T85" fmla="*/ 56 h 314"/>
                            <a:gd name="T86" fmla="*/ 6 w 313"/>
                            <a:gd name="T87" fmla="*/ 41 h 314"/>
                            <a:gd name="T88" fmla="*/ 15 w 313"/>
                            <a:gd name="T89" fmla="*/ 26 h 314"/>
                            <a:gd name="T90" fmla="*/ 26 w 313"/>
                            <a:gd name="T91" fmla="*/ 15 h 314"/>
                            <a:gd name="T92" fmla="*/ 39 w 313"/>
                            <a:gd name="T93" fmla="*/ 6 h 314"/>
                            <a:gd name="T94" fmla="*/ 55 w 313"/>
                            <a:gd name="T95" fmla="*/ 2 h 314"/>
                            <a:gd name="T96" fmla="*/ 62 w 313"/>
                            <a:gd name="T97" fmla="*/ 2 h 3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3" h="314">
                              <a:moveTo>
                                <a:pt x="62" y="2"/>
                              </a:moveTo>
                              <a:lnTo>
                                <a:pt x="78" y="0"/>
                              </a:lnTo>
                              <a:lnTo>
                                <a:pt x="94" y="2"/>
                              </a:lnTo>
                              <a:lnTo>
                                <a:pt x="109" y="2"/>
                              </a:lnTo>
                              <a:lnTo>
                                <a:pt x="125" y="0"/>
                              </a:lnTo>
                              <a:lnTo>
                                <a:pt x="141" y="0"/>
                              </a:lnTo>
                              <a:lnTo>
                                <a:pt x="157" y="2"/>
                              </a:lnTo>
                              <a:lnTo>
                                <a:pt x="173" y="0"/>
                              </a:lnTo>
                              <a:lnTo>
                                <a:pt x="187" y="2"/>
                              </a:lnTo>
                              <a:lnTo>
                                <a:pt x="203" y="2"/>
                              </a:lnTo>
                              <a:lnTo>
                                <a:pt x="219" y="0"/>
                              </a:lnTo>
                              <a:lnTo>
                                <a:pt x="234" y="2"/>
                              </a:lnTo>
                              <a:lnTo>
                                <a:pt x="249" y="2"/>
                              </a:lnTo>
                              <a:lnTo>
                                <a:pt x="257" y="2"/>
                              </a:lnTo>
                              <a:lnTo>
                                <a:pt x="266" y="3"/>
                              </a:lnTo>
                              <a:lnTo>
                                <a:pt x="273" y="6"/>
                              </a:lnTo>
                              <a:lnTo>
                                <a:pt x="282" y="10"/>
                              </a:lnTo>
                              <a:lnTo>
                                <a:pt x="287" y="15"/>
                              </a:lnTo>
                              <a:lnTo>
                                <a:pt x="293" y="20"/>
                              </a:lnTo>
                              <a:lnTo>
                                <a:pt x="299" y="26"/>
                              </a:lnTo>
                              <a:lnTo>
                                <a:pt x="303" y="32"/>
                              </a:lnTo>
                              <a:lnTo>
                                <a:pt x="308" y="41"/>
                              </a:lnTo>
                              <a:lnTo>
                                <a:pt x="310" y="48"/>
                              </a:lnTo>
                              <a:lnTo>
                                <a:pt x="312" y="56"/>
                              </a:lnTo>
                              <a:lnTo>
                                <a:pt x="312" y="65"/>
                              </a:lnTo>
                              <a:lnTo>
                                <a:pt x="313" y="79"/>
                              </a:lnTo>
                              <a:lnTo>
                                <a:pt x="312" y="95"/>
                              </a:lnTo>
                              <a:lnTo>
                                <a:pt x="312" y="111"/>
                              </a:lnTo>
                              <a:lnTo>
                                <a:pt x="313" y="126"/>
                              </a:lnTo>
                              <a:lnTo>
                                <a:pt x="313" y="141"/>
                              </a:lnTo>
                              <a:lnTo>
                                <a:pt x="312" y="157"/>
                              </a:lnTo>
                              <a:lnTo>
                                <a:pt x="313" y="173"/>
                              </a:lnTo>
                              <a:lnTo>
                                <a:pt x="312" y="189"/>
                              </a:lnTo>
                              <a:lnTo>
                                <a:pt x="312" y="203"/>
                              </a:lnTo>
                              <a:lnTo>
                                <a:pt x="313" y="219"/>
                              </a:lnTo>
                              <a:lnTo>
                                <a:pt x="312" y="235"/>
                              </a:lnTo>
                              <a:lnTo>
                                <a:pt x="312" y="251"/>
                              </a:lnTo>
                              <a:lnTo>
                                <a:pt x="312" y="258"/>
                              </a:lnTo>
                              <a:lnTo>
                                <a:pt x="310" y="267"/>
                              </a:lnTo>
                              <a:lnTo>
                                <a:pt x="308" y="275"/>
                              </a:lnTo>
                              <a:lnTo>
                                <a:pt x="303" y="282"/>
                              </a:lnTo>
                              <a:lnTo>
                                <a:pt x="299" y="288"/>
                              </a:lnTo>
                              <a:lnTo>
                                <a:pt x="293" y="295"/>
                              </a:lnTo>
                              <a:lnTo>
                                <a:pt x="287" y="300"/>
                              </a:lnTo>
                              <a:lnTo>
                                <a:pt x="282" y="304"/>
                              </a:lnTo>
                              <a:lnTo>
                                <a:pt x="273" y="308"/>
                              </a:lnTo>
                              <a:lnTo>
                                <a:pt x="266" y="311"/>
                              </a:lnTo>
                              <a:lnTo>
                                <a:pt x="257" y="313"/>
                              </a:lnTo>
                              <a:lnTo>
                                <a:pt x="249" y="314"/>
                              </a:lnTo>
                              <a:lnTo>
                                <a:pt x="234" y="313"/>
                              </a:lnTo>
                              <a:lnTo>
                                <a:pt x="219" y="314"/>
                              </a:lnTo>
                              <a:lnTo>
                                <a:pt x="203" y="314"/>
                              </a:lnTo>
                              <a:lnTo>
                                <a:pt x="187" y="313"/>
                              </a:lnTo>
                              <a:lnTo>
                                <a:pt x="173" y="313"/>
                              </a:lnTo>
                              <a:lnTo>
                                <a:pt x="157" y="314"/>
                              </a:lnTo>
                              <a:lnTo>
                                <a:pt x="141" y="313"/>
                              </a:lnTo>
                              <a:lnTo>
                                <a:pt x="125" y="314"/>
                              </a:lnTo>
                              <a:lnTo>
                                <a:pt x="109" y="314"/>
                              </a:lnTo>
                              <a:lnTo>
                                <a:pt x="94" y="313"/>
                              </a:lnTo>
                              <a:lnTo>
                                <a:pt x="78" y="314"/>
                              </a:lnTo>
                              <a:lnTo>
                                <a:pt x="62" y="314"/>
                              </a:lnTo>
                              <a:lnTo>
                                <a:pt x="55" y="313"/>
                              </a:lnTo>
                              <a:lnTo>
                                <a:pt x="46" y="311"/>
                              </a:lnTo>
                              <a:lnTo>
                                <a:pt x="39" y="308"/>
                              </a:lnTo>
                              <a:lnTo>
                                <a:pt x="32" y="304"/>
                              </a:lnTo>
                              <a:lnTo>
                                <a:pt x="26" y="300"/>
                              </a:lnTo>
                              <a:lnTo>
                                <a:pt x="19" y="295"/>
                              </a:lnTo>
                              <a:lnTo>
                                <a:pt x="15" y="288"/>
                              </a:lnTo>
                              <a:lnTo>
                                <a:pt x="10" y="282"/>
                              </a:lnTo>
                              <a:lnTo>
                                <a:pt x="6" y="275"/>
                              </a:lnTo>
                              <a:lnTo>
                                <a:pt x="3" y="267"/>
                              </a:lnTo>
                              <a:lnTo>
                                <a:pt x="2" y="258"/>
                              </a:lnTo>
                              <a:lnTo>
                                <a:pt x="0" y="251"/>
                              </a:lnTo>
                              <a:lnTo>
                                <a:pt x="2" y="235"/>
                              </a:lnTo>
                              <a:lnTo>
                                <a:pt x="0" y="219"/>
                              </a:lnTo>
                              <a:lnTo>
                                <a:pt x="0" y="203"/>
                              </a:lnTo>
                              <a:lnTo>
                                <a:pt x="2" y="187"/>
                              </a:lnTo>
                              <a:lnTo>
                                <a:pt x="2" y="173"/>
                              </a:lnTo>
                              <a:lnTo>
                                <a:pt x="0" y="157"/>
                              </a:lnTo>
                              <a:lnTo>
                                <a:pt x="2" y="141"/>
                              </a:lnTo>
                              <a:lnTo>
                                <a:pt x="0" y="127"/>
                              </a:lnTo>
                              <a:lnTo>
                                <a:pt x="0" y="111"/>
                              </a:lnTo>
                              <a:lnTo>
                                <a:pt x="2" y="95"/>
                              </a:lnTo>
                              <a:lnTo>
                                <a:pt x="0" y="79"/>
                              </a:lnTo>
                              <a:lnTo>
                                <a:pt x="0" y="65"/>
                              </a:lnTo>
                              <a:lnTo>
                                <a:pt x="2" y="56"/>
                              </a:lnTo>
                              <a:lnTo>
                                <a:pt x="3" y="48"/>
                              </a:lnTo>
                              <a:lnTo>
                                <a:pt x="6" y="41"/>
                              </a:lnTo>
                              <a:lnTo>
                                <a:pt x="10" y="32"/>
                              </a:lnTo>
                              <a:lnTo>
                                <a:pt x="15" y="26"/>
                              </a:lnTo>
                              <a:lnTo>
                                <a:pt x="19" y="20"/>
                              </a:lnTo>
                              <a:lnTo>
                                <a:pt x="26" y="15"/>
                              </a:lnTo>
                              <a:lnTo>
                                <a:pt x="32" y="10"/>
                              </a:lnTo>
                              <a:lnTo>
                                <a:pt x="39" y="6"/>
                              </a:lnTo>
                              <a:lnTo>
                                <a:pt x="46" y="3"/>
                              </a:lnTo>
                              <a:lnTo>
                                <a:pt x="55" y="2"/>
                              </a:lnTo>
                              <a:lnTo>
                                <a:pt x="62" y="2"/>
                              </a:lnTo>
                              <a:close/>
                            </a:path>
                          </a:pathLst>
                        </a:custGeom>
                        <a:solidFill>
                          <a:srgbClr val="F479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92"/>
                      <wps:cNvSpPr>
                        <a:spLocks/>
                      </wps:cNvSpPr>
                      <wps:spPr bwMode="auto">
                        <a:xfrm>
                          <a:off x="792" y="9967"/>
                          <a:ext cx="313" cy="313"/>
                        </a:xfrm>
                        <a:custGeom>
                          <a:avLst/>
                          <a:gdLst>
                            <a:gd name="T0" fmla="*/ 79 w 313"/>
                            <a:gd name="T1" fmla="*/ 0 h 313"/>
                            <a:gd name="T2" fmla="*/ 110 w 313"/>
                            <a:gd name="T3" fmla="*/ 2 h 313"/>
                            <a:gd name="T4" fmla="*/ 140 w 313"/>
                            <a:gd name="T5" fmla="*/ 0 h 313"/>
                            <a:gd name="T6" fmla="*/ 172 w 313"/>
                            <a:gd name="T7" fmla="*/ 0 h 313"/>
                            <a:gd name="T8" fmla="*/ 204 w 313"/>
                            <a:gd name="T9" fmla="*/ 2 h 313"/>
                            <a:gd name="T10" fmla="*/ 235 w 313"/>
                            <a:gd name="T11" fmla="*/ 2 h 313"/>
                            <a:gd name="T12" fmla="*/ 258 w 313"/>
                            <a:gd name="T13" fmla="*/ 2 h 313"/>
                            <a:gd name="T14" fmla="*/ 274 w 313"/>
                            <a:gd name="T15" fmla="*/ 6 h 313"/>
                            <a:gd name="T16" fmla="*/ 287 w 313"/>
                            <a:gd name="T17" fmla="*/ 15 h 313"/>
                            <a:gd name="T18" fmla="*/ 298 w 313"/>
                            <a:gd name="T19" fmla="*/ 26 h 313"/>
                            <a:gd name="T20" fmla="*/ 307 w 313"/>
                            <a:gd name="T21" fmla="*/ 41 h 313"/>
                            <a:gd name="T22" fmla="*/ 311 w 313"/>
                            <a:gd name="T23" fmla="*/ 57 h 313"/>
                            <a:gd name="T24" fmla="*/ 313 w 313"/>
                            <a:gd name="T25" fmla="*/ 80 h 313"/>
                            <a:gd name="T26" fmla="*/ 311 w 313"/>
                            <a:gd name="T27" fmla="*/ 111 h 313"/>
                            <a:gd name="T28" fmla="*/ 313 w 313"/>
                            <a:gd name="T29" fmla="*/ 141 h 313"/>
                            <a:gd name="T30" fmla="*/ 313 w 313"/>
                            <a:gd name="T31" fmla="*/ 173 h 313"/>
                            <a:gd name="T32" fmla="*/ 311 w 313"/>
                            <a:gd name="T33" fmla="*/ 203 h 313"/>
                            <a:gd name="T34" fmla="*/ 311 w 313"/>
                            <a:gd name="T35" fmla="*/ 235 h 313"/>
                            <a:gd name="T36" fmla="*/ 311 w 313"/>
                            <a:gd name="T37" fmla="*/ 258 h 313"/>
                            <a:gd name="T38" fmla="*/ 307 w 313"/>
                            <a:gd name="T39" fmla="*/ 274 h 313"/>
                            <a:gd name="T40" fmla="*/ 298 w 313"/>
                            <a:gd name="T41" fmla="*/ 288 h 313"/>
                            <a:gd name="T42" fmla="*/ 287 w 313"/>
                            <a:gd name="T43" fmla="*/ 300 h 313"/>
                            <a:gd name="T44" fmla="*/ 274 w 313"/>
                            <a:gd name="T45" fmla="*/ 307 h 313"/>
                            <a:gd name="T46" fmla="*/ 258 w 313"/>
                            <a:gd name="T47" fmla="*/ 311 h 313"/>
                            <a:gd name="T48" fmla="*/ 235 w 313"/>
                            <a:gd name="T49" fmla="*/ 311 h 313"/>
                            <a:gd name="T50" fmla="*/ 204 w 313"/>
                            <a:gd name="T51" fmla="*/ 313 h 313"/>
                            <a:gd name="T52" fmla="*/ 172 w 313"/>
                            <a:gd name="T53" fmla="*/ 311 h 313"/>
                            <a:gd name="T54" fmla="*/ 140 w 313"/>
                            <a:gd name="T55" fmla="*/ 311 h 313"/>
                            <a:gd name="T56" fmla="*/ 110 w 313"/>
                            <a:gd name="T57" fmla="*/ 313 h 313"/>
                            <a:gd name="T58" fmla="*/ 79 w 313"/>
                            <a:gd name="T59" fmla="*/ 313 h 313"/>
                            <a:gd name="T60" fmla="*/ 56 w 313"/>
                            <a:gd name="T61" fmla="*/ 311 h 313"/>
                            <a:gd name="T62" fmla="*/ 38 w 313"/>
                            <a:gd name="T63" fmla="*/ 307 h 313"/>
                            <a:gd name="T64" fmla="*/ 25 w 313"/>
                            <a:gd name="T65" fmla="*/ 300 h 313"/>
                            <a:gd name="T66" fmla="*/ 14 w 313"/>
                            <a:gd name="T67" fmla="*/ 288 h 313"/>
                            <a:gd name="T68" fmla="*/ 5 w 313"/>
                            <a:gd name="T69" fmla="*/ 274 h 313"/>
                            <a:gd name="T70" fmla="*/ 1 w 313"/>
                            <a:gd name="T71" fmla="*/ 258 h 313"/>
                            <a:gd name="T72" fmla="*/ 1 w 313"/>
                            <a:gd name="T73" fmla="*/ 235 h 313"/>
                            <a:gd name="T74" fmla="*/ 0 w 313"/>
                            <a:gd name="T75" fmla="*/ 203 h 313"/>
                            <a:gd name="T76" fmla="*/ 1 w 313"/>
                            <a:gd name="T77" fmla="*/ 173 h 313"/>
                            <a:gd name="T78" fmla="*/ 1 w 313"/>
                            <a:gd name="T79" fmla="*/ 141 h 313"/>
                            <a:gd name="T80" fmla="*/ 0 w 313"/>
                            <a:gd name="T81" fmla="*/ 111 h 313"/>
                            <a:gd name="T82" fmla="*/ 0 w 313"/>
                            <a:gd name="T83" fmla="*/ 80 h 313"/>
                            <a:gd name="T84" fmla="*/ 1 w 313"/>
                            <a:gd name="T85" fmla="*/ 57 h 313"/>
                            <a:gd name="T86" fmla="*/ 5 w 313"/>
                            <a:gd name="T87" fmla="*/ 41 h 313"/>
                            <a:gd name="T88" fmla="*/ 14 w 313"/>
                            <a:gd name="T89" fmla="*/ 26 h 313"/>
                            <a:gd name="T90" fmla="*/ 25 w 313"/>
                            <a:gd name="T91" fmla="*/ 15 h 313"/>
                            <a:gd name="T92" fmla="*/ 38 w 313"/>
                            <a:gd name="T93" fmla="*/ 6 h 313"/>
                            <a:gd name="T94" fmla="*/ 56 w 313"/>
                            <a:gd name="T95" fmla="*/ 2 h 313"/>
                            <a:gd name="T96" fmla="*/ 63 w 313"/>
                            <a:gd name="T97" fmla="*/ 2 h 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3" h="313">
                              <a:moveTo>
                                <a:pt x="63" y="2"/>
                              </a:moveTo>
                              <a:lnTo>
                                <a:pt x="79" y="0"/>
                              </a:lnTo>
                              <a:lnTo>
                                <a:pt x="94" y="2"/>
                              </a:lnTo>
                              <a:lnTo>
                                <a:pt x="110" y="2"/>
                              </a:lnTo>
                              <a:lnTo>
                                <a:pt x="126" y="0"/>
                              </a:lnTo>
                              <a:lnTo>
                                <a:pt x="140" y="0"/>
                              </a:lnTo>
                              <a:lnTo>
                                <a:pt x="156" y="2"/>
                              </a:lnTo>
                              <a:lnTo>
                                <a:pt x="172" y="0"/>
                              </a:lnTo>
                              <a:lnTo>
                                <a:pt x="188" y="2"/>
                              </a:lnTo>
                              <a:lnTo>
                                <a:pt x="204" y="2"/>
                              </a:lnTo>
                              <a:lnTo>
                                <a:pt x="219" y="0"/>
                              </a:lnTo>
                              <a:lnTo>
                                <a:pt x="235" y="2"/>
                              </a:lnTo>
                              <a:lnTo>
                                <a:pt x="250" y="2"/>
                              </a:lnTo>
                              <a:lnTo>
                                <a:pt x="258" y="2"/>
                              </a:lnTo>
                              <a:lnTo>
                                <a:pt x="267" y="3"/>
                              </a:lnTo>
                              <a:lnTo>
                                <a:pt x="274" y="6"/>
                              </a:lnTo>
                              <a:lnTo>
                                <a:pt x="281" y="10"/>
                              </a:lnTo>
                              <a:lnTo>
                                <a:pt x="287" y="15"/>
                              </a:lnTo>
                              <a:lnTo>
                                <a:pt x="294" y="21"/>
                              </a:lnTo>
                              <a:lnTo>
                                <a:pt x="298" y="26"/>
                              </a:lnTo>
                              <a:lnTo>
                                <a:pt x="303" y="32"/>
                              </a:lnTo>
                              <a:lnTo>
                                <a:pt x="307" y="41"/>
                              </a:lnTo>
                              <a:lnTo>
                                <a:pt x="310" y="48"/>
                              </a:lnTo>
                              <a:lnTo>
                                <a:pt x="311" y="57"/>
                              </a:lnTo>
                              <a:lnTo>
                                <a:pt x="311" y="65"/>
                              </a:lnTo>
                              <a:lnTo>
                                <a:pt x="313" y="80"/>
                              </a:lnTo>
                              <a:lnTo>
                                <a:pt x="311" y="95"/>
                              </a:lnTo>
                              <a:lnTo>
                                <a:pt x="311" y="111"/>
                              </a:lnTo>
                              <a:lnTo>
                                <a:pt x="313" y="126"/>
                              </a:lnTo>
                              <a:lnTo>
                                <a:pt x="313" y="141"/>
                              </a:lnTo>
                              <a:lnTo>
                                <a:pt x="311" y="157"/>
                              </a:lnTo>
                              <a:lnTo>
                                <a:pt x="313" y="173"/>
                              </a:lnTo>
                              <a:lnTo>
                                <a:pt x="311" y="189"/>
                              </a:lnTo>
                              <a:lnTo>
                                <a:pt x="311" y="203"/>
                              </a:lnTo>
                              <a:lnTo>
                                <a:pt x="313" y="219"/>
                              </a:lnTo>
                              <a:lnTo>
                                <a:pt x="311" y="235"/>
                              </a:lnTo>
                              <a:lnTo>
                                <a:pt x="311" y="251"/>
                              </a:lnTo>
                              <a:lnTo>
                                <a:pt x="311" y="258"/>
                              </a:lnTo>
                              <a:lnTo>
                                <a:pt x="310" y="267"/>
                              </a:lnTo>
                              <a:lnTo>
                                <a:pt x="307" y="274"/>
                              </a:lnTo>
                              <a:lnTo>
                                <a:pt x="303" y="281"/>
                              </a:lnTo>
                              <a:lnTo>
                                <a:pt x="298" y="288"/>
                              </a:lnTo>
                              <a:lnTo>
                                <a:pt x="294" y="294"/>
                              </a:lnTo>
                              <a:lnTo>
                                <a:pt x="287" y="300"/>
                              </a:lnTo>
                              <a:lnTo>
                                <a:pt x="281" y="304"/>
                              </a:lnTo>
                              <a:lnTo>
                                <a:pt x="274" y="307"/>
                              </a:lnTo>
                              <a:lnTo>
                                <a:pt x="267" y="310"/>
                              </a:lnTo>
                              <a:lnTo>
                                <a:pt x="258" y="311"/>
                              </a:lnTo>
                              <a:lnTo>
                                <a:pt x="250" y="313"/>
                              </a:lnTo>
                              <a:lnTo>
                                <a:pt x="235" y="311"/>
                              </a:lnTo>
                              <a:lnTo>
                                <a:pt x="219" y="313"/>
                              </a:lnTo>
                              <a:lnTo>
                                <a:pt x="204" y="313"/>
                              </a:lnTo>
                              <a:lnTo>
                                <a:pt x="188" y="311"/>
                              </a:lnTo>
                              <a:lnTo>
                                <a:pt x="172" y="311"/>
                              </a:lnTo>
                              <a:lnTo>
                                <a:pt x="156" y="313"/>
                              </a:lnTo>
                              <a:lnTo>
                                <a:pt x="140" y="311"/>
                              </a:lnTo>
                              <a:lnTo>
                                <a:pt x="126" y="313"/>
                              </a:lnTo>
                              <a:lnTo>
                                <a:pt x="110" y="313"/>
                              </a:lnTo>
                              <a:lnTo>
                                <a:pt x="94" y="311"/>
                              </a:lnTo>
                              <a:lnTo>
                                <a:pt x="79" y="313"/>
                              </a:lnTo>
                              <a:lnTo>
                                <a:pt x="63" y="313"/>
                              </a:lnTo>
                              <a:lnTo>
                                <a:pt x="56" y="311"/>
                              </a:lnTo>
                              <a:lnTo>
                                <a:pt x="47" y="310"/>
                              </a:lnTo>
                              <a:lnTo>
                                <a:pt x="38" y="307"/>
                              </a:lnTo>
                              <a:lnTo>
                                <a:pt x="31" y="304"/>
                              </a:lnTo>
                              <a:lnTo>
                                <a:pt x="25" y="300"/>
                              </a:lnTo>
                              <a:lnTo>
                                <a:pt x="18" y="294"/>
                              </a:lnTo>
                              <a:lnTo>
                                <a:pt x="14" y="288"/>
                              </a:lnTo>
                              <a:lnTo>
                                <a:pt x="10" y="281"/>
                              </a:lnTo>
                              <a:lnTo>
                                <a:pt x="5" y="274"/>
                              </a:lnTo>
                              <a:lnTo>
                                <a:pt x="2" y="267"/>
                              </a:lnTo>
                              <a:lnTo>
                                <a:pt x="1" y="258"/>
                              </a:lnTo>
                              <a:lnTo>
                                <a:pt x="0" y="251"/>
                              </a:lnTo>
                              <a:lnTo>
                                <a:pt x="1" y="235"/>
                              </a:lnTo>
                              <a:lnTo>
                                <a:pt x="0" y="219"/>
                              </a:lnTo>
                              <a:lnTo>
                                <a:pt x="0" y="203"/>
                              </a:lnTo>
                              <a:lnTo>
                                <a:pt x="1" y="188"/>
                              </a:lnTo>
                              <a:lnTo>
                                <a:pt x="1" y="173"/>
                              </a:lnTo>
                              <a:lnTo>
                                <a:pt x="0" y="157"/>
                              </a:lnTo>
                              <a:lnTo>
                                <a:pt x="1" y="141"/>
                              </a:lnTo>
                              <a:lnTo>
                                <a:pt x="0" y="127"/>
                              </a:lnTo>
                              <a:lnTo>
                                <a:pt x="0" y="111"/>
                              </a:lnTo>
                              <a:lnTo>
                                <a:pt x="1" y="95"/>
                              </a:lnTo>
                              <a:lnTo>
                                <a:pt x="0" y="80"/>
                              </a:lnTo>
                              <a:lnTo>
                                <a:pt x="0" y="65"/>
                              </a:lnTo>
                              <a:lnTo>
                                <a:pt x="1" y="57"/>
                              </a:lnTo>
                              <a:lnTo>
                                <a:pt x="2" y="48"/>
                              </a:lnTo>
                              <a:lnTo>
                                <a:pt x="5" y="41"/>
                              </a:lnTo>
                              <a:lnTo>
                                <a:pt x="10" y="32"/>
                              </a:lnTo>
                              <a:lnTo>
                                <a:pt x="14" y="26"/>
                              </a:lnTo>
                              <a:lnTo>
                                <a:pt x="18" y="21"/>
                              </a:lnTo>
                              <a:lnTo>
                                <a:pt x="25" y="15"/>
                              </a:lnTo>
                              <a:lnTo>
                                <a:pt x="31" y="10"/>
                              </a:lnTo>
                              <a:lnTo>
                                <a:pt x="38" y="6"/>
                              </a:lnTo>
                              <a:lnTo>
                                <a:pt x="47" y="3"/>
                              </a:lnTo>
                              <a:lnTo>
                                <a:pt x="56" y="2"/>
                              </a:lnTo>
                              <a:lnTo>
                                <a:pt x="63" y="2"/>
                              </a:lnTo>
                              <a:close/>
                            </a:path>
                          </a:pathLst>
                        </a:custGeom>
                        <a:solidFill>
                          <a:srgbClr val="A6A6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93"/>
                      <wps:cNvSpPr>
                        <a:spLocks/>
                      </wps:cNvSpPr>
                      <wps:spPr bwMode="auto">
                        <a:xfrm>
                          <a:off x="1418" y="9858"/>
                          <a:ext cx="530" cy="531"/>
                        </a:xfrm>
                        <a:custGeom>
                          <a:avLst/>
                          <a:gdLst>
                            <a:gd name="T0" fmla="*/ 134 w 530"/>
                            <a:gd name="T1" fmla="*/ 0 h 531"/>
                            <a:gd name="T2" fmla="*/ 185 w 530"/>
                            <a:gd name="T3" fmla="*/ 1 h 531"/>
                            <a:gd name="T4" fmla="*/ 238 w 530"/>
                            <a:gd name="T5" fmla="*/ 0 h 531"/>
                            <a:gd name="T6" fmla="*/ 292 w 530"/>
                            <a:gd name="T7" fmla="*/ 0 h 531"/>
                            <a:gd name="T8" fmla="*/ 345 w 530"/>
                            <a:gd name="T9" fmla="*/ 1 h 531"/>
                            <a:gd name="T10" fmla="*/ 396 w 530"/>
                            <a:gd name="T11" fmla="*/ 1 h 531"/>
                            <a:gd name="T12" fmla="*/ 438 w 530"/>
                            <a:gd name="T13" fmla="*/ 1 h 531"/>
                            <a:gd name="T14" fmla="*/ 465 w 530"/>
                            <a:gd name="T15" fmla="*/ 9 h 531"/>
                            <a:gd name="T16" fmla="*/ 488 w 530"/>
                            <a:gd name="T17" fmla="*/ 23 h 531"/>
                            <a:gd name="T18" fmla="*/ 507 w 530"/>
                            <a:gd name="T19" fmla="*/ 43 h 531"/>
                            <a:gd name="T20" fmla="*/ 521 w 530"/>
                            <a:gd name="T21" fmla="*/ 66 h 531"/>
                            <a:gd name="T22" fmla="*/ 529 w 530"/>
                            <a:gd name="T23" fmla="*/ 94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9 h 531"/>
                            <a:gd name="T38" fmla="*/ 521 w 530"/>
                            <a:gd name="T39" fmla="*/ 465 h 531"/>
                            <a:gd name="T40" fmla="*/ 507 w 530"/>
                            <a:gd name="T41" fmla="*/ 489 h 531"/>
                            <a:gd name="T42" fmla="*/ 488 w 530"/>
                            <a:gd name="T43" fmla="*/ 508 h 531"/>
                            <a:gd name="T44" fmla="*/ 465 w 530"/>
                            <a:gd name="T45" fmla="*/ 522 h 531"/>
                            <a:gd name="T46" fmla="*/ 438 w 530"/>
                            <a:gd name="T47" fmla="*/ 530 h 531"/>
                            <a:gd name="T48" fmla="*/ 396 w 530"/>
                            <a:gd name="T49" fmla="*/ 530 h 531"/>
                            <a:gd name="T50" fmla="*/ 345 w 530"/>
                            <a:gd name="T51" fmla="*/ 531 h 531"/>
                            <a:gd name="T52" fmla="*/ 292 w 530"/>
                            <a:gd name="T53" fmla="*/ 530 h 531"/>
                            <a:gd name="T54" fmla="*/ 238 w 530"/>
                            <a:gd name="T55" fmla="*/ 530 h 531"/>
                            <a:gd name="T56" fmla="*/ 185 w 530"/>
                            <a:gd name="T57" fmla="*/ 531 h 531"/>
                            <a:gd name="T58" fmla="*/ 134 w 530"/>
                            <a:gd name="T59" fmla="*/ 531 h 531"/>
                            <a:gd name="T60" fmla="*/ 92 w 530"/>
                            <a:gd name="T61" fmla="*/ 530 h 531"/>
                            <a:gd name="T62" fmla="*/ 66 w 530"/>
                            <a:gd name="T63" fmla="*/ 522 h 531"/>
                            <a:gd name="T64" fmla="*/ 42 w 530"/>
                            <a:gd name="T65" fmla="*/ 508 h 531"/>
                            <a:gd name="T66" fmla="*/ 23 w 530"/>
                            <a:gd name="T67" fmla="*/ 489 h 531"/>
                            <a:gd name="T68" fmla="*/ 9 w 530"/>
                            <a:gd name="T69" fmla="*/ 465 h 531"/>
                            <a:gd name="T70" fmla="*/ 1 w 530"/>
                            <a:gd name="T71" fmla="*/ 439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4 h 531"/>
                            <a:gd name="T86" fmla="*/ 9 w 530"/>
                            <a:gd name="T87" fmla="*/ 66 h 531"/>
                            <a:gd name="T88" fmla="*/ 23 w 530"/>
                            <a:gd name="T89" fmla="*/ 43 h 531"/>
                            <a:gd name="T90" fmla="*/ 42 w 530"/>
                            <a:gd name="T91" fmla="*/ 23 h 531"/>
                            <a:gd name="T92" fmla="*/ 66 w 530"/>
                            <a:gd name="T93" fmla="*/ 9 h 531"/>
                            <a:gd name="T94" fmla="*/ 92 w 530"/>
                            <a:gd name="T95" fmla="*/ 1 h 531"/>
                            <a:gd name="T96" fmla="*/ 106 w 530"/>
                            <a:gd name="T97" fmla="*/ 1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1"/>
                              </a:moveTo>
                              <a:lnTo>
                                <a:pt x="134" y="0"/>
                              </a:lnTo>
                              <a:lnTo>
                                <a:pt x="159" y="1"/>
                              </a:lnTo>
                              <a:lnTo>
                                <a:pt x="185" y="1"/>
                              </a:lnTo>
                              <a:lnTo>
                                <a:pt x="213" y="0"/>
                              </a:lnTo>
                              <a:lnTo>
                                <a:pt x="238" y="0"/>
                              </a:lnTo>
                              <a:lnTo>
                                <a:pt x="264" y="1"/>
                              </a:lnTo>
                              <a:lnTo>
                                <a:pt x="292" y="0"/>
                              </a:lnTo>
                              <a:lnTo>
                                <a:pt x="317" y="1"/>
                              </a:lnTo>
                              <a:lnTo>
                                <a:pt x="345" y="1"/>
                              </a:lnTo>
                              <a:lnTo>
                                <a:pt x="371" y="0"/>
                              </a:lnTo>
                              <a:lnTo>
                                <a:pt x="396" y="1"/>
                              </a:lnTo>
                              <a:lnTo>
                                <a:pt x="422" y="1"/>
                              </a:lnTo>
                              <a:lnTo>
                                <a:pt x="438" y="1"/>
                              </a:lnTo>
                              <a:lnTo>
                                <a:pt x="453" y="4"/>
                              </a:lnTo>
                              <a:lnTo>
                                <a:pt x="465" y="9"/>
                              </a:lnTo>
                              <a:lnTo>
                                <a:pt x="477" y="16"/>
                              </a:lnTo>
                              <a:lnTo>
                                <a:pt x="488" y="23"/>
                              </a:lnTo>
                              <a:lnTo>
                                <a:pt x="498" y="33"/>
                              </a:lnTo>
                              <a:lnTo>
                                <a:pt x="507" y="43"/>
                              </a:lnTo>
                              <a:lnTo>
                                <a:pt x="516" y="55"/>
                              </a:lnTo>
                              <a:lnTo>
                                <a:pt x="521" y="66"/>
                              </a:lnTo>
                              <a:lnTo>
                                <a:pt x="526" y="79"/>
                              </a:lnTo>
                              <a:lnTo>
                                <a:pt x="529" y="94"/>
                              </a:lnTo>
                              <a:lnTo>
                                <a:pt x="529" y="108"/>
                              </a:lnTo>
                              <a:lnTo>
                                <a:pt x="530" y="134"/>
                              </a:lnTo>
                              <a:lnTo>
                                <a:pt x="529" y="160"/>
                              </a:lnTo>
                              <a:lnTo>
                                <a:pt x="529" y="187"/>
                              </a:lnTo>
                              <a:lnTo>
                                <a:pt x="530" y="213"/>
                              </a:lnTo>
                              <a:lnTo>
                                <a:pt x="530" y="239"/>
                              </a:lnTo>
                              <a:lnTo>
                                <a:pt x="529" y="266"/>
                              </a:lnTo>
                              <a:lnTo>
                                <a:pt x="530" y="292"/>
                              </a:lnTo>
                              <a:lnTo>
                                <a:pt x="529" y="318"/>
                              </a:lnTo>
                              <a:lnTo>
                                <a:pt x="529" y="344"/>
                              </a:lnTo>
                              <a:lnTo>
                                <a:pt x="530" y="371"/>
                              </a:lnTo>
                              <a:lnTo>
                                <a:pt x="529" y="397"/>
                              </a:lnTo>
                              <a:lnTo>
                                <a:pt x="529" y="425"/>
                              </a:lnTo>
                              <a:lnTo>
                                <a:pt x="529" y="439"/>
                              </a:lnTo>
                              <a:lnTo>
                                <a:pt x="526" y="452"/>
                              </a:lnTo>
                              <a:lnTo>
                                <a:pt x="521" y="465"/>
                              </a:lnTo>
                              <a:lnTo>
                                <a:pt x="516" y="478"/>
                              </a:lnTo>
                              <a:lnTo>
                                <a:pt x="507" y="489"/>
                              </a:lnTo>
                              <a:lnTo>
                                <a:pt x="498" y="499"/>
                              </a:lnTo>
                              <a:lnTo>
                                <a:pt x="488" y="508"/>
                              </a:lnTo>
                              <a:lnTo>
                                <a:pt x="477" y="515"/>
                              </a:lnTo>
                              <a:lnTo>
                                <a:pt x="465" y="522"/>
                              </a:lnTo>
                              <a:lnTo>
                                <a:pt x="453" y="527"/>
                              </a:lnTo>
                              <a:lnTo>
                                <a:pt x="438" y="530"/>
                              </a:lnTo>
                              <a:lnTo>
                                <a:pt x="422" y="531"/>
                              </a:lnTo>
                              <a:lnTo>
                                <a:pt x="396" y="530"/>
                              </a:lnTo>
                              <a:lnTo>
                                <a:pt x="371" y="531"/>
                              </a:lnTo>
                              <a:lnTo>
                                <a:pt x="345" y="531"/>
                              </a:lnTo>
                              <a:lnTo>
                                <a:pt x="317" y="530"/>
                              </a:lnTo>
                              <a:lnTo>
                                <a:pt x="292" y="530"/>
                              </a:lnTo>
                              <a:lnTo>
                                <a:pt x="264" y="531"/>
                              </a:lnTo>
                              <a:lnTo>
                                <a:pt x="238" y="530"/>
                              </a:lnTo>
                              <a:lnTo>
                                <a:pt x="213" y="531"/>
                              </a:lnTo>
                              <a:lnTo>
                                <a:pt x="185" y="531"/>
                              </a:lnTo>
                              <a:lnTo>
                                <a:pt x="159" y="530"/>
                              </a:lnTo>
                              <a:lnTo>
                                <a:pt x="134" y="531"/>
                              </a:lnTo>
                              <a:lnTo>
                                <a:pt x="106" y="531"/>
                              </a:lnTo>
                              <a:lnTo>
                                <a:pt x="92" y="530"/>
                              </a:lnTo>
                              <a:lnTo>
                                <a:pt x="79" y="527"/>
                              </a:lnTo>
                              <a:lnTo>
                                <a:pt x="66" y="522"/>
                              </a:lnTo>
                              <a:lnTo>
                                <a:pt x="53" y="515"/>
                              </a:lnTo>
                              <a:lnTo>
                                <a:pt x="42" y="508"/>
                              </a:lnTo>
                              <a:lnTo>
                                <a:pt x="32" y="499"/>
                              </a:lnTo>
                              <a:lnTo>
                                <a:pt x="23" y="489"/>
                              </a:lnTo>
                              <a:lnTo>
                                <a:pt x="16" y="478"/>
                              </a:lnTo>
                              <a:lnTo>
                                <a:pt x="9" y="465"/>
                              </a:lnTo>
                              <a:lnTo>
                                <a:pt x="4" y="452"/>
                              </a:lnTo>
                              <a:lnTo>
                                <a:pt x="1" y="439"/>
                              </a:lnTo>
                              <a:lnTo>
                                <a:pt x="0" y="425"/>
                              </a:lnTo>
                              <a:lnTo>
                                <a:pt x="1" y="397"/>
                              </a:lnTo>
                              <a:lnTo>
                                <a:pt x="0" y="371"/>
                              </a:lnTo>
                              <a:lnTo>
                                <a:pt x="0" y="344"/>
                              </a:lnTo>
                              <a:lnTo>
                                <a:pt x="1" y="318"/>
                              </a:lnTo>
                              <a:lnTo>
                                <a:pt x="1" y="292"/>
                              </a:lnTo>
                              <a:lnTo>
                                <a:pt x="0" y="266"/>
                              </a:lnTo>
                              <a:lnTo>
                                <a:pt x="1" y="239"/>
                              </a:lnTo>
                              <a:lnTo>
                                <a:pt x="0" y="213"/>
                              </a:lnTo>
                              <a:lnTo>
                                <a:pt x="0" y="187"/>
                              </a:lnTo>
                              <a:lnTo>
                                <a:pt x="1" y="160"/>
                              </a:lnTo>
                              <a:lnTo>
                                <a:pt x="0" y="134"/>
                              </a:lnTo>
                              <a:lnTo>
                                <a:pt x="0" y="108"/>
                              </a:lnTo>
                              <a:lnTo>
                                <a:pt x="1" y="94"/>
                              </a:lnTo>
                              <a:lnTo>
                                <a:pt x="4" y="79"/>
                              </a:lnTo>
                              <a:lnTo>
                                <a:pt x="9" y="66"/>
                              </a:lnTo>
                              <a:lnTo>
                                <a:pt x="16" y="55"/>
                              </a:lnTo>
                              <a:lnTo>
                                <a:pt x="23" y="43"/>
                              </a:lnTo>
                              <a:lnTo>
                                <a:pt x="32" y="33"/>
                              </a:lnTo>
                              <a:lnTo>
                                <a:pt x="42" y="23"/>
                              </a:lnTo>
                              <a:lnTo>
                                <a:pt x="53" y="16"/>
                              </a:lnTo>
                              <a:lnTo>
                                <a:pt x="66" y="9"/>
                              </a:lnTo>
                              <a:lnTo>
                                <a:pt x="79" y="4"/>
                              </a:lnTo>
                              <a:lnTo>
                                <a:pt x="92" y="1"/>
                              </a:lnTo>
                              <a:lnTo>
                                <a:pt x="106" y="1"/>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94"/>
                      <wps:cNvSpPr>
                        <a:spLocks/>
                      </wps:cNvSpPr>
                      <wps:spPr bwMode="auto">
                        <a:xfrm>
                          <a:off x="684" y="10579"/>
                          <a:ext cx="530" cy="531"/>
                        </a:xfrm>
                        <a:custGeom>
                          <a:avLst/>
                          <a:gdLst>
                            <a:gd name="T0" fmla="*/ 133 w 530"/>
                            <a:gd name="T1" fmla="*/ 0 h 531"/>
                            <a:gd name="T2" fmla="*/ 185 w 530"/>
                            <a:gd name="T3" fmla="*/ 2 h 531"/>
                            <a:gd name="T4" fmla="*/ 238 w 530"/>
                            <a:gd name="T5" fmla="*/ 0 h 531"/>
                            <a:gd name="T6" fmla="*/ 291 w 530"/>
                            <a:gd name="T7" fmla="*/ 0 h 531"/>
                            <a:gd name="T8" fmla="*/ 345 w 530"/>
                            <a:gd name="T9" fmla="*/ 2 h 531"/>
                            <a:gd name="T10" fmla="*/ 396 w 530"/>
                            <a:gd name="T11" fmla="*/ 2 h 531"/>
                            <a:gd name="T12" fmla="*/ 438 w 530"/>
                            <a:gd name="T13" fmla="*/ 2 h 531"/>
                            <a:gd name="T14" fmla="*/ 464 w 530"/>
                            <a:gd name="T15" fmla="*/ 9 h 531"/>
                            <a:gd name="T16" fmla="*/ 488 w 530"/>
                            <a:gd name="T17" fmla="*/ 23 h 531"/>
                            <a:gd name="T18" fmla="*/ 507 w 530"/>
                            <a:gd name="T19" fmla="*/ 43 h 531"/>
                            <a:gd name="T20" fmla="*/ 521 w 530"/>
                            <a:gd name="T21" fmla="*/ 66 h 531"/>
                            <a:gd name="T22" fmla="*/ 529 w 530"/>
                            <a:gd name="T23" fmla="*/ 94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8 h 531"/>
                            <a:gd name="T38" fmla="*/ 521 w 530"/>
                            <a:gd name="T39" fmla="*/ 465 h 531"/>
                            <a:gd name="T40" fmla="*/ 507 w 530"/>
                            <a:gd name="T41" fmla="*/ 488 h 531"/>
                            <a:gd name="T42" fmla="*/ 488 w 530"/>
                            <a:gd name="T43" fmla="*/ 508 h 531"/>
                            <a:gd name="T44" fmla="*/ 464 w 530"/>
                            <a:gd name="T45" fmla="*/ 523 h 531"/>
                            <a:gd name="T46" fmla="*/ 438 w 530"/>
                            <a:gd name="T47" fmla="*/ 530 h 531"/>
                            <a:gd name="T48" fmla="*/ 396 w 530"/>
                            <a:gd name="T49" fmla="*/ 530 h 531"/>
                            <a:gd name="T50" fmla="*/ 345 w 530"/>
                            <a:gd name="T51" fmla="*/ 531 h 531"/>
                            <a:gd name="T52" fmla="*/ 291 w 530"/>
                            <a:gd name="T53" fmla="*/ 530 h 531"/>
                            <a:gd name="T54" fmla="*/ 238 w 530"/>
                            <a:gd name="T55" fmla="*/ 530 h 531"/>
                            <a:gd name="T56" fmla="*/ 185 w 530"/>
                            <a:gd name="T57" fmla="*/ 531 h 531"/>
                            <a:gd name="T58" fmla="*/ 133 w 530"/>
                            <a:gd name="T59" fmla="*/ 531 h 531"/>
                            <a:gd name="T60" fmla="*/ 92 w 530"/>
                            <a:gd name="T61" fmla="*/ 530 h 531"/>
                            <a:gd name="T62" fmla="*/ 64 w 530"/>
                            <a:gd name="T63" fmla="*/ 523 h 531"/>
                            <a:gd name="T64" fmla="*/ 42 w 530"/>
                            <a:gd name="T65" fmla="*/ 508 h 531"/>
                            <a:gd name="T66" fmla="*/ 23 w 530"/>
                            <a:gd name="T67" fmla="*/ 488 h 531"/>
                            <a:gd name="T68" fmla="*/ 8 w 530"/>
                            <a:gd name="T69" fmla="*/ 465 h 531"/>
                            <a:gd name="T70" fmla="*/ 1 w 530"/>
                            <a:gd name="T71" fmla="*/ 438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4 h 531"/>
                            <a:gd name="T86" fmla="*/ 8 w 530"/>
                            <a:gd name="T87" fmla="*/ 66 h 531"/>
                            <a:gd name="T88" fmla="*/ 23 w 530"/>
                            <a:gd name="T89" fmla="*/ 43 h 531"/>
                            <a:gd name="T90" fmla="*/ 42 w 530"/>
                            <a:gd name="T91" fmla="*/ 23 h 531"/>
                            <a:gd name="T92" fmla="*/ 64 w 530"/>
                            <a:gd name="T93" fmla="*/ 9 h 531"/>
                            <a:gd name="T94" fmla="*/ 92 w 530"/>
                            <a:gd name="T95" fmla="*/ 2 h 531"/>
                            <a:gd name="T96" fmla="*/ 106 w 530"/>
                            <a:gd name="T97" fmla="*/ 2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2"/>
                              </a:moveTo>
                              <a:lnTo>
                                <a:pt x="133" y="0"/>
                              </a:lnTo>
                              <a:lnTo>
                                <a:pt x="159" y="2"/>
                              </a:lnTo>
                              <a:lnTo>
                                <a:pt x="185" y="2"/>
                              </a:lnTo>
                              <a:lnTo>
                                <a:pt x="212" y="0"/>
                              </a:lnTo>
                              <a:lnTo>
                                <a:pt x="238" y="0"/>
                              </a:lnTo>
                              <a:lnTo>
                                <a:pt x="264" y="2"/>
                              </a:lnTo>
                              <a:lnTo>
                                <a:pt x="291" y="0"/>
                              </a:lnTo>
                              <a:lnTo>
                                <a:pt x="317" y="2"/>
                              </a:lnTo>
                              <a:lnTo>
                                <a:pt x="345" y="2"/>
                              </a:lnTo>
                              <a:lnTo>
                                <a:pt x="371" y="0"/>
                              </a:lnTo>
                              <a:lnTo>
                                <a:pt x="396" y="2"/>
                              </a:lnTo>
                              <a:lnTo>
                                <a:pt x="422" y="2"/>
                              </a:lnTo>
                              <a:lnTo>
                                <a:pt x="438" y="2"/>
                              </a:lnTo>
                              <a:lnTo>
                                <a:pt x="451" y="4"/>
                              </a:lnTo>
                              <a:lnTo>
                                <a:pt x="464" y="9"/>
                              </a:lnTo>
                              <a:lnTo>
                                <a:pt x="477" y="16"/>
                              </a:lnTo>
                              <a:lnTo>
                                <a:pt x="488" y="23"/>
                              </a:lnTo>
                              <a:lnTo>
                                <a:pt x="498" y="33"/>
                              </a:lnTo>
                              <a:lnTo>
                                <a:pt x="507" y="43"/>
                              </a:lnTo>
                              <a:lnTo>
                                <a:pt x="514" y="55"/>
                              </a:lnTo>
                              <a:lnTo>
                                <a:pt x="521" y="66"/>
                              </a:lnTo>
                              <a:lnTo>
                                <a:pt x="526" y="79"/>
                              </a:lnTo>
                              <a:lnTo>
                                <a:pt x="529" y="94"/>
                              </a:lnTo>
                              <a:lnTo>
                                <a:pt x="529" y="108"/>
                              </a:lnTo>
                              <a:lnTo>
                                <a:pt x="530" y="134"/>
                              </a:lnTo>
                              <a:lnTo>
                                <a:pt x="529" y="160"/>
                              </a:lnTo>
                              <a:lnTo>
                                <a:pt x="529" y="187"/>
                              </a:lnTo>
                              <a:lnTo>
                                <a:pt x="530" y="213"/>
                              </a:lnTo>
                              <a:lnTo>
                                <a:pt x="530" y="239"/>
                              </a:lnTo>
                              <a:lnTo>
                                <a:pt x="529" y="266"/>
                              </a:lnTo>
                              <a:lnTo>
                                <a:pt x="530" y="292"/>
                              </a:lnTo>
                              <a:lnTo>
                                <a:pt x="529" y="318"/>
                              </a:lnTo>
                              <a:lnTo>
                                <a:pt x="529" y="344"/>
                              </a:lnTo>
                              <a:lnTo>
                                <a:pt x="530" y="371"/>
                              </a:lnTo>
                              <a:lnTo>
                                <a:pt x="529" y="397"/>
                              </a:lnTo>
                              <a:lnTo>
                                <a:pt x="529" y="425"/>
                              </a:lnTo>
                              <a:lnTo>
                                <a:pt x="529" y="438"/>
                              </a:lnTo>
                              <a:lnTo>
                                <a:pt x="526" y="452"/>
                              </a:lnTo>
                              <a:lnTo>
                                <a:pt x="521" y="465"/>
                              </a:lnTo>
                              <a:lnTo>
                                <a:pt x="514" y="477"/>
                              </a:lnTo>
                              <a:lnTo>
                                <a:pt x="507" y="488"/>
                              </a:lnTo>
                              <a:lnTo>
                                <a:pt x="498" y="500"/>
                              </a:lnTo>
                              <a:lnTo>
                                <a:pt x="488" y="508"/>
                              </a:lnTo>
                              <a:lnTo>
                                <a:pt x="477" y="515"/>
                              </a:lnTo>
                              <a:lnTo>
                                <a:pt x="464" y="523"/>
                              </a:lnTo>
                              <a:lnTo>
                                <a:pt x="451" y="527"/>
                              </a:lnTo>
                              <a:lnTo>
                                <a:pt x="438" y="530"/>
                              </a:lnTo>
                              <a:lnTo>
                                <a:pt x="422" y="531"/>
                              </a:lnTo>
                              <a:lnTo>
                                <a:pt x="396" y="530"/>
                              </a:lnTo>
                              <a:lnTo>
                                <a:pt x="371" y="531"/>
                              </a:lnTo>
                              <a:lnTo>
                                <a:pt x="345" y="531"/>
                              </a:lnTo>
                              <a:lnTo>
                                <a:pt x="317" y="530"/>
                              </a:lnTo>
                              <a:lnTo>
                                <a:pt x="291" y="530"/>
                              </a:lnTo>
                              <a:lnTo>
                                <a:pt x="264" y="531"/>
                              </a:lnTo>
                              <a:lnTo>
                                <a:pt x="238" y="530"/>
                              </a:lnTo>
                              <a:lnTo>
                                <a:pt x="212" y="531"/>
                              </a:lnTo>
                              <a:lnTo>
                                <a:pt x="185" y="531"/>
                              </a:lnTo>
                              <a:lnTo>
                                <a:pt x="159" y="530"/>
                              </a:lnTo>
                              <a:lnTo>
                                <a:pt x="133" y="531"/>
                              </a:lnTo>
                              <a:lnTo>
                                <a:pt x="106" y="531"/>
                              </a:lnTo>
                              <a:lnTo>
                                <a:pt x="92" y="530"/>
                              </a:lnTo>
                              <a:lnTo>
                                <a:pt x="77" y="527"/>
                              </a:lnTo>
                              <a:lnTo>
                                <a:pt x="64" y="523"/>
                              </a:lnTo>
                              <a:lnTo>
                                <a:pt x="53" y="515"/>
                              </a:lnTo>
                              <a:lnTo>
                                <a:pt x="42" y="508"/>
                              </a:lnTo>
                              <a:lnTo>
                                <a:pt x="31" y="500"/>
                              </a:lnTo>
                              <a:lnTo>
                                <a:pt x="23" y="488"/>
                              </a:lnTo>
                              <a:lnTo>
                                <a:pt x="14" y="477"/>
                              </a:lnTo>
                              <a:lnTo>
                                <a:pt x="8" y="465"/>
                              </a:lnTo>
                              <a:lnTo>
                                <a:pt x="4" y="452"/>
                              </a:lnTo>
                              <a:lnTo>
                                <a:pt x="1" y="438"/>
                              </a:lnTo>
                              <a:lnTo>
                                <a:pt x="0" y="425"/>
                              </a:lnTo>
                              <a:lnTo>
                                <a:pt x="1" y="397"/>
                              </a:lnTo>
                              <a:lnTo>
                                <a:pt x="0" y="371"/>
                              </a:lnTo>
                              <a:lnTo>
                                <a:pt x="0" y="344"/>
                              </a:lnTo>
                              <a:lnTo>
                                <a:pt x="1" y="318"/>
                              </a:lnTo>
                              <a:lnTo>
                                <a:pt x="1" y="292"/>
                              </a:lnTo>
                              <a:lnTo>
                                <a:pt x="0" y="266"/>
                              </a:lnTo>
                              <a:lnTo>
                                <a:pt x="1" y="239"/>
                              </a:lnTo>
                              <a:lnTo>
                                <a:pt x="0" y="213"/>
                              </a:lnTo>
                              <a:lnTo>
                                <a:pt x="0" y="187"/>
                              </a:lnTo>
                              <a:lnTo>
                                <a:pt x="1" y="160"/>
                              </a:lnTo>
                              <a:lnTo>
                                <a:pt x="0" y="134"/>
                              </a:lnTo>
                              <a:lnTo>
                                <a:pt x="0" y="108"/>
                              </a:lnTo>
                              <a:lnTo>
                                <a:pt x="1" y="94"/>
                              </a:lnTo>
                              <a:lnTo>
                                <a:pt x="4" y="79"/>
                              </a:lnTo>
                              <a:lnTo>
                                <a:pt x="8" y="66"/>
                              </a:lnTo>
                              <a:lnTo>
                                <a:pt x="14" y="55"/>
                              </a:lnTo>
                              <a:lnTo>
                                <a:pt x="23" y="43"/>
                              </a:lnTo>
                              <a:lnTo>
                                <a:pt x="31" y="33"/>
                              </a:lnTo>
                              <a:lnTo>
                                <a:pt x="42" y="23"/>
                              </a:lnTo>
                              <a:lnTo>
                                <a:pt x="53" y="16"/>
                              </a:lnTo>
                              <a:lnTo>
                                <a:pt x="64" y="9"/>
                              </a:lnTo>
                              <a:lnTo>
                                <a:pt x="77" y="4"/>
                              </a:lnTo>
                              <a:lnTo>
                                <a:pt x="92" y="2"/>
                              </a:lnTo>
                              <a:lnTo>
                                <a:pt x="106" y="2"/>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95"/>
                      <wps:cNvSpPr>
                        <a:spLocks/>
                      </wps:cNvSpPr>
                      <wps:spPr bwMode="auto">
                        <a:xfrm>
                          <a:off x="1418" y="10579"/>
                          <a:ext cx="530" cy="531"/>
                        </a:xfrm>
                        <a:custGeom>
                          <a:avLst/>
                          <a:gdLst>
                            <a:gd name="T0" fmla="*/ 134 w 530"/>
                            <a:gd name="T1" fmla="*/ 0 h 531"/>
                            <a:gd name="T2" fmla="*/ 185 w 530"/>
                            <a:gd name="T3" fmla="*/ 2 h 531"/>
                            <a:gd name="T4" fmla="*/ 238 w 530"/>
                            <a:gd name="T5" fmla="*/ 0 h 531"/>
                            <a:gd name="T6" fmla="*/ 292 w 530"/>
                            <a:gd name="T7" fmla="*/ 0 h 531"/>
                            <a:gd name="T8" fmla="*/ 345 w 530"/>
                            <a:gd name="T9" fmla="*/ 2 h 531"/>
                            <a:gd name="T10" fmla="*/ 396 w 530"/>
                            <a:gd name="T11" fmla="*/ 2 h 531"/>
                            <a:gd name="T12" fmla="*/ 438 w 530"/>
                            <a:gd name="T13" fmla="*/ 2 h 531"/>
                            <a:gd name="T14" fmla="*/ 465 w 530"/>
                            <a:gd name="T15" fmla="*/ 9 h 531"/>
                            <a:gd name="T16" fmla="*/ 488 w 530"/>
                            <a:gd name="T17" fmla="*/ 23 h 531"/>
                            <a:gd name="T18" fmla="*/ 507 w 530"/>
                            <a:gd name="T19" fmla="*/ 43 h 531"/>
                            <a:gd name="T20" fmla="*/ 521 w 530"/>
                            <a:gd name="T21" fmla="*/ 66 h 531"/>
                            <a:gd name="T22" fmla="*/ 529 w 530"/>
                            <a:gd name="T23" fmla="*/ 94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8 h 531"/>
                            <a:gd name="T38" fmla="*/ 521 w 530"/>
                            <a:gd name="T39" fmla="*/ 465 h 531"/>
                            <a:gd name="T40" fmla="*/ 507 w 530"/>
                            <a:gd name="T41" fmla="*/ 488 h 531"/>
                            <a:gd name="T42" fmla="*/ 488 w 530"/>
                            <a:gd name="T43" fmla="*/ 508 h 531"/>
                            <a:gd name="T44" fmla="*/ 465 w 530"/>
                            <a:gd name="T45" fmla="*/ 523 h 531"/>
                            <a:gd name="T46" fmla="*/ 438 w 530"/>
                            <a:gd name="T47" fmla="*/ 530 h 531"/>
                            <a:gd name="T48" fmla="*/ 396 w 530"/>
                            <a:gd name="T49" fmla="*/ 530 h 531"/>
                            <a:gd name="T50" fmla="*/ 345 w 530"/>
                            <a:gd name="T51" fmla="*/ 531 h 531"/>
                            <a:gd name="T52" fmla="*/ 292 w 530"/>
                            <a:gd name="T53" fmla="*/ 530 h 531"/>
                            <a:gd name="T54" fmla="*/ 238 w 530"/>
                            <a:gd name="T55" fmla="*/ 530 h 531"/>
                            <a:gd name="T56" fmla="*/ 185 w 530"/>
                            <a:gd name="T57" fmla="*/ 531 h 531"/>
                            <a:gd name="T58" fmla="*/ 134 w 530"/>
                            <a:gd name="T59" fmla="*/ 531 h 531"/>
                            <a:gd name="T60" fmla="*/ 92 w 530"/>
                            <a:gd name="T61" fmla="*/ 530 h 531"/>
                            <a:gd name="T62" fmla="*/ 66 w 530"/>
                            <a:gd name="T63" fmla="*/ 523 h 531"/>
                            <a:gd name="T64" fmla="*/ 42 w 530"/>
                            <a:gd name="T65" fmla="*/ 508 h 531"/>
                            <a:gd name="T66" fmla="*/ 23 w 530"/>
                            <a:gd name="T67" fmla="*/ 488 h 531"/>
                            <a:gd name="T68" fmla="*/ 9 w 530"/>
                            <a:gd name="T69" fmla="*/ 465 h 531"/>
                            <a:gd name="T70" fmla="*/ 1 w 530"/>
                            <a:gd name="T71" fmla="*/ 438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4 h 531"/>
                            <a:gd name="T86" fmla="*/ 9 w 530"/>
                            <a:gd name="T87" fmla="*/ 66 h 531"/>
                            <a:gd name="T88" fmla="*/ 23 w 530"/>
                            <a:gd name="T89" fmla="*/ 43 h 531"/>
                            <a:gd name="T90" fmla="*/ 42 w 530"/>
                            <a:gd name="T91" fmla="*/ 23 h 531"/>
                            <a:gd name="T92" fmla="*/ 66 w 530"/>
                            <a:gd name="T93" fmla="*/ 9 h 531"/>
                            <a:gd name="T94" fmla="*/ 92 w 530"/>
                            <a:gd name="T95" fmla="*/ 2 h 531"/>
                            <a:gd name="T96" fmla="*/ 106 w 530"/>
                            <a:gd name="T97" fmla="*/ 2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2"/>
                              </a:moveTo>
                              <a:lnTo>
                                <a:pt x="134" y="0"/>
                              </a:lnTo>
                              <a:lnTo>
                                <a:pt x="159" y="2"/>
                              </a:lnTo>
                              <a:lnTo>
                                <a:pt x="185" y="2"/>
                              </a:lnTo>
                              <a:lnTo>
                                <a:pt x="213" y="0"/>
                              </a:lnTo>
                              <a:lnTo>
                                <a:pt x="238" y="0"/>
                              </a:lnTo>
                              <a:lnTo>
                                <a:pt x="264" y="2"/>
                              </a:lnTo>
                              <a:lnTo>
                                <a:pt x="292" y="0"/>
                              </a:lnTo>
                              <a:lnTo>
                                <a:pt x="317" y="2"/>
                              </a:lnTo>
                              <a:lnTo>
                                <a:pt x="345" y="2"/>
                              </a:lnTo>
                              <a:lnTo>
                                <a:pt x="371" y="0"/>
                              </a:lnTo>
                              <a:lnTo>
                                <a:pt x="396" y="2"/>
                              </a:lnTo>
                              <a:lnTo>
                                <a:pt x="422" y="2"/>
                              </a:lnTo>
                              <a:lnTo>
                                <a:pt x="438" y="2"/>
                              </a:lnTo>
                              <a:lnTo>
                                <a:pt x="453" y="4"/>
                              </a:lnTo>
                              <a:lnTo>
                                <a:pt x="465" y="9"/>
                              </a:lnTo>
                              <a:lnTo>
                                <a:pt x="477" y="16"/>
                              </a:lnTo>
                              <a:lnTo>
                                <a:pt x="488" y="23"/>
                              </a:lnTo>
                              <a:lnTo>
                                <a:pt x="498" y="33"/>
                              </a:lnTo>
                              <a:lnTo>
                                <a:pt x="507" y="43"/>
                              </a:lnTo>
                              <a:lnTo>
                                <a:pt x="516" y="55"/>
                              </a:lnTo>
                              <a:lnTo>
                                <a:pt x="521" y="66"/>
                              </a:lnTo>
                              <a:lnTo>
                                <a:pt x="526" y="79"/>
                              </a:lnTo>
                              <a:lnTo>
                                <a:pt x="529" y="94"/>
                              </a:lnTo>
                              <a:lnTo>
                                <a:pt x="529" y="108"/>
                              </a:lnTo>
                              <a:lnTo>
                                <a:pt x="530" y="134"/>
                              </a:lnTo>
                              <a:lnTo>
                                <a:pt x="529" y="160"/>
                              </a:lnTo>
                              <a:lnTo>
                                <a:pt x="529" y="187"/>
                              </a:lnTo>
                              <a:lnTo>
                                <a:pt x="530" y="213"/>
                              </a:lnTo>
                              <a:lnTo>
                                <a:pt x="530" y="239"/>
                              </a:lnTo>
                              <a:lnTo>
                                <a:pt x="529" y="266"/>
                              </a:lnTo>
                              <a:lnTo>
                                <a:pt x="530" y="292"/>
                              </a:lnTo>
                              <a:lnTo>
                                <a:pt x="529" y="318"/>
                              </a:lnTo>
                              <a:lnTo>
                                <a:pt x="529" y="344"/>
                              </a:lnTo>
                              <a:lnTo>
                                <a:pt x="530" y="371"/>
                              </a:lnTo>
                              <a:lnTo>
                                <a:pt x="529" y="397"/>
                              </a:lnTo>
                              <a:lnTo>
                                <a:pt x="529" y="425"/>
                              </a:lnTo>
                              <a:lnTo>
                                <a:pt x="529" y="438"/>
                              </a:lnTo>
                              <a:lnTo>
                                <a:pt x="526" y="452"/>
                              </a:lnTo>
                              <a:lnTo>
                                <a:pt x="521" y="465"/>
                              </a:lnTo>
                              <a:lnTo>
                                <a:pt x="516" y="477"/>
                              </a:lnTo>
                              <a:lnTo>
                                <a:pt x="507" y="488"/>
                              </a:lnTo>
                              <a:lnTo>
                                <a:pt x="498" y="500"/>
                              </a:lnTo>
                              <a:lnTo>
                                <a:pt x="488" y="508"/>
                              </a:lnTo>
                              <a:lnTo>
                                <a:pt x="477" y="515"/>
                              </a:lnTo>
                              <a:lnTo>
                                <a:pt x="465" y="523"/>
                              </a:lnTo>
                              <a:lnTo>
                                <a:pt x="453" y="527"/>
                              </a:lnTo>
                              <a:lnTo>
                                <a:pt x="438" y="530"/>
                              </a:lnTo>
                              <a:lnTo>
                                <a:pt x="422" y="531"/>
                              </a:lnTo>
                              <a:lnTo>
                                <a:pt x="396" y="530"/>
                              </a:lnTo>
                              <a:lnTo>
                                <a:pt x="371" y="531"/>
                              </a:lnTo>
                              <a:lnTo>
                                <a:pt x="345" y="531"/>
                              </a:lnTo>
                              <a:lnTo>
                                <a:pt x="317" y="530"/>
                              </a:lnTo>
                              <a:lnTo>
                                <a:pt x="292" y="530"/>
                              </a:lnTo>
                              <a:lnTo>
                                <a:pt x="264" y="531"/>
                              </a:lnTo>
                              <a:lnTo>
                                <a:pt x="238" y="530"/>
                              </a:lnTo>
                              <a:lnTo>
                                <a:pt x="213" y="531"/>
                              </a:lnTo>
                              <a:lnTo>
                                <a:pt x="185" y="531"/>
                              </a:lnTo>
                              <a:lnTo>
                                <a:pt x="159" y="530"/>
                              </a:lnTo>
                              <a:lnTo>
                                <a:pt x="134" y="531"/>
                              </a:lnTo>
                              <a:lnTo>
                                <a:pt x="106" y="531"/>
                              </a:lnTo>
                              <a:lnTo>
                                <a:pt x="92" y="530"/>
                              </a:lnTo>
                              <a:lnTo>
                                <a:pt x="79" y="527"/>
                              </a:lnTo>
                              <a:lnTo>
                                <a:pt x="66" y="523"/>
                              </a:lnTo>
                              <a:lnTo>
                                <a:pt x="53" y="515"/>
                              </a:lnTo>
                              <a:lnTo>
                                <a:pt x="42" y="508"/>
                              </a:lnTo>
                              <a:lnTo>
                                <a:pt x="32" y="500"/>
                              </a:lnTo>
                              <a:lnTo>
                                <a:pt x="23" y="488"/>
                              </a:lnTo>
                              <a:lnTo>
                                <a:pt x="16" y="477"/>
                              </a:lnTo>
                              <a:lnTo>
                                <a:pt x="9" y="465"/>
                              </a:lnTo>
                              <a:lnTo>
                                <a:pt x="4" y="452"/>
                              </a:lnTo>
                              <a:lnTo>
                                <a:pt x="1" y="438"/>
                              </a:lnTo>
                              <a:lnTo>
                                <a:pt x="0" y="425"/>
                              </a:lnTo>
                              <a:lnTo>
                                <a:pt x="1" y="397"/>
                              </a:lnTo>
                              <a:lnTo>
                                <a:pt x="0" y="371"/>
                              </a:lnTo>
                              <a:lnTo>
                                <a:pt x="0" y="344"/>
                              </a:lnTo>
                              <a:lnTo>
                                <a:pt x="1" y="318"/>
                              </a:lnTo>
                              <a:lnTo>
                                <a:pt x="1" y="292"/>
                              </a:lnTo>
                              <a:lnTo>
                                <a:pt x="0" y="266"/>
                              </a:lnTo>
                              <a:lnTo>
                                <a:pt x="1" y="239"/>
                              </a:lnTo>
                              <a:lnTo>
                                <a:pt x="0" y="213"/>
                              </a:lnTo>
                              <a:lnTo>
                                <a:pt x="0" y="187"/>
                              </a:lnTo>
                              <a:lnTo>
                                <a:pt x="1" y="160"/>
                              </a:lnTo>
                              <a:lnTo>
                                <a:pt x="0" y="134"/>
                              </a:lnTo>
                              <a:lnTo>
                                <a:pt x="0" y="108"/>
                              </a:lnTo>
                              <a:lnTo>
                                <a:pt x="1" y="94"/>
                              </a:lnTo>
                              <a:lnTo>
                                <a:pt x="4" y="79"/>
                              </a:lnTo>
                              <a:lnTo>
                                <a:pt x="9" y="66"/>
                              </a:lnTo>
                              <a:lnTo>
                                <a:pt x="16" y="55"/>
                              </a:lnTo>
                              <a:lnTo>
                                <a:pt x="23" y="43"/>
                              </a:lnTo>
                              <a:lnTo>
                                <a:pt x="32" y="33"/>
                              </a:lnTo>
                              <a:lnTo>
                                <a:pt x="42" y="23"/>
                              </a:lnTo>
                              <a:lnTo>
                                <a:pt x="53" y="16"/>
                              </a:lnTo>
                              <a:lnTo>
                                <a:pt x="66" y="9"/>
                              </a:lnTo>
                              <a:lnTo>
                                <a:pt x="79" y="4"/>
                              </a:lnTo>
                              <a:lnTo>
                                <a:pt x="92" y="2"/>
                              </a:lnTo>
                              <a:lnTo>
                                <a:pt x="106" y="2"/>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96"/>
                      <wps:cNvSpPr>
                        <a:spLocks/>
                      </wps:cNvSpPr>
                      <wps:spPr bwMode="auto">
                        <a:xfrm>
                          <a:off x="684" y="11300"/>
                          <a:ext cx="530" cy="531"/>
                        </a:xfrm>
                        <a:custGeom>
                          <a:avLst/>
                          <a:gdLst>
                            <a:gd name="T0" fmla="*/ 133 w 530"/>
                            <a:gd name="T1" fmla="*/ 0 h 531"/>
                            <a:gd name="T2" fmla="*/ 185 w 530"/>
                            <a:gd name="T3" fmla="*/ 2 h 531"/>
                            <a:gd name="T4" fmla="*/ 238 w 530"/>
                            <a:gd name="T5" fmla="*/ 0 h 531"/>
                            <a:gd name="T6" fmla="*/ 291 w 530"/>
                            <a:gd name="T7" fmla="*/ 0 h 531"/>
                            <a:gd name="T8" fmla="*/ 345 w 530"/>
                            <a:gd name="T9" fmla="*/ 2 h 531"/>
                            <a:gd name="T10" fmla="*/ 396 w 530"/>
                            <a:gd name="T11" fmla="*/ 2 h 531"/>
                            <a:gd name="T12" fmla="*/ 438 w 530"/>
                            <a:gd name="T13" fmla="*/ 2 h 531"/>
                            <a:gd name="T14" fmla="*/ 464 w 530"/>
                            <a:gd name="T15" fmla="*/ 9 h 531"/>
                            <a:gd name="T16" fmla="*/ 488 w 530"/>
                            <a:gd name="T17" fmla="*/ 23 h 531"/>
                            <a:gd name="T18" fmla="*/ 507 w 530"/>
                            <a:gd name="T19" fmla="*/ 43 h 531"/>
                            <a:gd name="T20" fmla="*/ 521 w 530"/>
                            <a:gd name="T21" fmla="*/ 66 h 531"/>
                            <a:gd name="T22" fmla="*/ 529 w 530"/>
                            <a:gd name="T23" fmla="*/ 94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8 h 531"/>
                            <a:gd name="T38" fmla="*/ 521 w 530"/>
                            <a:gd name="T39" fmla="*/ 465 h 531"/>
                            <a:gd name="T40" fmla="*/ 507 w 530"/>
                            <a:gd name="T41" fmla="*/ 488 h 531"/>
                            <a:gd name="T42" fmla="*/ 488 w 530"/>
                            <a:gd name="T43" fmla="*/ 508 h 531"/>
                            <a:gd name="T44" fmla="*/ 464 w 530"/>
                            <a:gd name="T45" fmla="*/ 523 h 531"/>
                            <a:gd name="T46" fmla="*/ 438 w 530"/>
                            <a:gd name="T47" fmla="*/ 530 h 531"/>
                            <a:gd name="T48" fmla="*/ 396 w 530"/>
                            <a:gd name="T49" fmla="*/ 530 h 531"/>
                            <a:gd name="T50" fmla="*/ 345 w 530"/>
                            <a:gd name="T51" fmla="*/ 531 h 531"/>
                            <a:gd name="T52" fmla="*/ 291 w 530"/>
                            <a:gd name="T53" fmla="*/ 530 h 531"/>
                            <a:gd name="T54" fmla="*/ 238 w 530"/>
                            <a:gd name="T55" fmla="*/ 530 h 531"/>
                            <a:gd name="T56" fmla="*/ 185 w 530"/>
                            <a:gd name="T57" fmla="*/ 531 h 531"/>
                            <a:gd name="T58" fmla="*/ 133 w 530"/>
                            <a:gd name="T59" fmla="*/ 531 h 531"/>
                            <a:gd name="T60" fmla="*/ 92 w 530"/>
                            <a:gd name="T61" fmla="*/ 530 h 531"/>
                            <a:gd name="T62" fmla="*/ 64 w 530"/>
                            <a:gd name="T63" fmla="*/ 523 h 531"/>
                            <a:gd name="T64" fmla="*/ 42 w 530"/>
                            <a:gd name="T65" fmla="*/ 508 h 531"/>
                            <a:gd name="T66" fmla="*/ 23 w 530"/>
                            <a:gd name="T67" fmla="*/ 488 h 531"/>
                            <a:gd name="T68" fmla="*/ 8 w 530"/>
                            <a:gd name="T69" fmla="*/ 465 h 531"/>
                            <a:gd name="T70" fmla="*/ 1 w 530"/>
                            <a:gd name="T71" fmla="*/ 438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4 h 531"/>
                            <a:gd name="T86" fmla="*/ 8 w 530"/>
                            <a:gd name="T87" fmla="*/ 66 h 531"/>
                            <a:gd name="T88" fmla="*/ 23 w 530"/>
                            <a:gd name="T89" fmla="*/ 43 h 531"/>
                            <a:gd name="T90" fmla="*/ 42 w 530"/>
                            <a:gd name="T91" fmla="*/ 23 h 531"/>
                            <a:gd name="T92" fmla="*/ 64 w 530"/>
                            <a:gd name="T93" fmla="*/ 9 h 531"/>
                            <a:gd name="T94" fmla="*/ 92 w 530"/>
                            <a:gd name="T95" fmla="*/ 2 h 531"/>
                            <a:gd name="T96" fmla="*/ 106 w 530"/>
                            <a:gd name="T97" fmla="*/ 2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2"/>
                              </a:moveTo>
                              <a:lnTo>
                                <a:pt x="133" y="0"/>
                              </a:lnTo>
                              <a:lnTo>
                                <a:pt x="159" y="2"/>
                              </a:lnTo>
                              <a:lnTo>
                                <a:pt x="185" y="2"/>
                              </a:lnTo>
                              <a:lnTo>
                                <a:pt x="212" y="0"/>
                              </a:lnTo>
                              <a:lnTo>
                                <a:pt x="238" y="0"/>
                              </a:lnTo>
                              <a:lnTo>
                                <a:pt x="264" y="2"/>
                              </a:lnTo>
                              <a:lnTo>
                                <a:pt x="291" y="0"/>
                              </a:lnTo>
                              <a:lnTo>
                                <a:pt x="317" y="2"/>
                              </a:lnTo>
                              <a:lnTo>
                                <a:pt x="345" y="2"/>
                              </a:lnTo>
                              <a:lnTo>
                                <a:pt x="371" y="0"/>
                              </a:lnTo>
                              <a:lnTo>
                                <a:pt x="396" y="2"/>
                              </a:lnTo>
                              <a:lnTo>
                                <a:pt x="422" y="2"/>
                              </a:lnTo>
                              <a:lnTo>
                                <a:pt x="438" y="2"/>
                              </a:lnTo>
                              <a:lnTo>
                                <a:pt x="451" y="5"/>
                              </a:lnTo>
                              <a:lnTo>
                                <a:pt x="464" y="9"/>
                              </a:lnTo>
                              <a:lnTo>
                                <a:pt x="477" y="16"/>
                              </a:lnTo>
                              <a:lnTo>
                                <a:pt x="488" y="23"/>
                              </a:lnTo>
                              <a:lnTo>
                                <a:pt x="498" y="33"/>
                              </a:lnTo>
                              <a:lnTo>
                                <a:pt x="507" y="43"/>
                              </a:lnTo>
                              <a:lnTo>
                                <a:pt x="514" y="55"/>
                              </a:lnTo>
                              <a:lnTo>
                                <a:pt x="521" y="66"/>
                              </a:lnTo>
                              <a:lnTo>
                                <a:pt x="526" y="79"/>
                              </a:lnTo>
                              <a:lnTo>
                                <a:pt x="529" y="94"/>
                              </a:lnTo>
                              <a:lnTo>
                                <a:pt x="529" y="108"/>
                              </a:lnTo>
                              <a:lnTo>
                                <a:pt x="530" y="134"/>
                              </a:lnTo>
                              <a:lnTo>
                                <a:pt x="529" y="160"/>
                              </a:lnTo>
                              <a:lnTo>
                                <a:pt x="529" y="187"/>
                              </a:lnTo>
                              <a:lnTo>
                                <a:pt x="530" y="213"/>
                              </a:lnTo>
                              <a:lnTo>
                                <a:pt x="530" y="239"/>
                              </a:lnTo>
                              <a:lnTo>
                                <a:pt x="529" y="267"/>
                              </a:lnTo>
                              <a:lnTo>
                                <a:pt x="530" y="292"/>
                              </a:lnTo>
                              <a:lnTo>
                                <a:pt x="529" y="318"/>
                              </a:lnTo>
                              <a:lnTo>
                                <a:pt x="529" y="344"/>
                              </a:lnTo>
                              <a:lnTo>
                                <a:pt x="530" y="372"/>
                              </a:lnTo>
                              <a:lnTo>
                                <a:pt x="529" y="397"/>
                              </a:lnTo>
                              <a:lnTo>
                                <a:pt x="529" y="425"/>
                              </a:lnTo>
                              <a:lnTo>
                                <a:pt x="529" y="438"/>
                              </a:lnTo>
                              <a:lnTo>
                                <a:pt x="526" y="452"/>
                              </a:lnTo>
                              <a:lnTo>
                                <a:pt x="521" y="465"/>
                              </a:lnTo>
                              <a:lnTo>
                                <a:pt x="514" y="477"/>
                              </a:lnTo>
                              <a:lnTo>
                                <a:pt x="507" y="488"/>
                              </a:lnTo>
                              <a:lnTo>
                                <a:pt x="498" y="500"/>
                              </a:lnTo>
                              <a:lnTo>
                                <a:pt x="488" y="508"/>
                              </a:lnTo>
                              <a:lnTo>
                                <a:pt x="477" y="516"/>
                              </a:lnTo>
                              <a:lnTo>
                                <a:pt x="464" y="523"/>
                              </a:lnTo>
                              <a:lnTo>
                                <a:pt x="451" y="527"/>
                              </a:lnTo>
                              <a:lnTo>
                                <a:pt x="438" y="530"/>
                              </a:lnTo>
                              <a:lnTo>
                                <a:pt x="422" y="531"/>
                              </a:lnTo>
                              <a:lnTo>
                                <a:pt x="396" y="530"/>
                              </a:lnTo>
                              <a:lnTo>
                                <a:pt x="371" y="531"/>
                              </a:lnTo>
                              <a:lnTo>
                                <a:pt x="345" y="531"/>
                              </a:lnTo>
                              <a:lnTo>
                                <a:pt x="317" y="530"/>
                              </a:lnTo>
                              <a:lnTo>
                                <a:pt x="291" y="530"/>
                              </a:lnTo>
                              <a:lnTo>
                                <a:pt x="264" y="531"/>
                              </a:lnTo>
                              <a:lnTo>
                                <a:pt x="238" y="530"/>
                              </a:lnTo>
                              <a:lnTo>
                                <a:pt x="212" y="531"/>
                              </a:lnTo>
                              <a:lnTo>
                                <a:pt x="185" y="531"/>
                              </a:lnTo>
                              <a:lnTo>
                                <a:pt x="159" y="530"/>
                              </a:lnTo>
                              <a:lnTo>
                                <a:pt x="133" y="531"/>
                              </a:lnTo>
                              <a:lnTo>
                                <a:pt x="106" y="531"/>
                              </a:lnTo>
                              <a:lnTo>
                                <a:pt x="92" y="530"/>
                              </a:lnTo>
                              <a:lnTo>
                                <a:pt x="77" y="527"/>
                              </a:lnTo>
                              <a:lnTo>
                                <a:pt x="64" y="523"/>
                              </a:lnTo>
                              <a:lnTo>
                                <a:pt x="53" y="516"/>
                              </a:lnTo>
                              <a:lnTo>
                                <a:pt x="42" y="508"/>
                              </a:lnTo>
                              <a:lnTo>
                                <a:pt x="31" y="500"/>
                              </a:lnTo>
                              <a:lnTo>
                                <a:pt x="23" y="488"/>
                              </a:lnTo>
                              <a:lnTo>
                                <a:pt x="14" y="477"/>
                              </a:lnTo>
                              <a:lnTo>
                                <a:pt x="8" y="465"/>
                              </a:lnTo>
                              <a:lnTo>
                                <a:pt x="4" y="452"/>
                              </a:lnTo>
                              <a:lnTo>
                                <a:pt x="1" y="438"/>
                              </a:lnTo>
                              <a:lnTo>
                                <a:pt x="0" y="425"/>
                              </a:lnTo>
                              <a:lnTo>
                                <a:pt x="1" y="397"/>
                              </a:lnTo>
                              <a:lnTo>
                                <a:pt x="0" y="372"/>
                              </a:lnTo>
                              <a:lnTo>
                                <a:pt x="0" y="344"/>
                              </a:lnTo>
                              <a:lnTo>
                                <a:pt x="1" y="318"/>
                              </a:lnTo>
                              <a:lnTo>
                                <a:pt x="1" y="292"/>
                              </a:lnTo>
                              <a:lnTo>
                                <a:pt x="0" y="267"/>
                              </a:lnTo>
                              <a:lnTo>
                                <a:pt x="1" y="239"/>
                              </a:lnTo>
                              <a:lnTo>
                                <a:pt x="0" y="213"/>
                              </a:lnTo>
                              <a:lnTo>
                                <a:pt x="0" y="187"/>
                              </a:lnTo>
                              <a:lnTo>
                                <a:pt x="1" y="160"/>
                              </a:lnTo>
                              <a:lnTo>
                                <a:pt x="0" y="134"/>
                              </a:lnTo>
                              <a:lnTo>
                                <a:pt x="0" y="108"/>
                              </a:lnTo>
                              <a:lnTo>
                                <a:pt x="1" y="94"/>
                              </a:lnTo>
                              <a:lnTo>
                                <a:pt x="4" y="79"/>
                              </a:lnTo>
                              <a:lnTo>
                                <a:pt x="8" y="66"/>
                              </a:lnTo>
                              <a:lnTo>
                                <a:pt x="14" y="55"/>
                              </a:lnTo>
                              <a:lnTo>
                                <a:pt x="23" y="43"/>
                              </a:lnTo>
                              <a:lnTo>
                                <a:pt x="31" y="33"/>
                              </a:lnTo>
                              <a:lnTo>
                                <a:pt x="42" y="23"/>
                              </a:lnTo>
                              <a:lnTo>
                                <a:pt x="53" y="16"/>
                              </a:lnTo>
                              <a:lnTo>
                                <a:pt x="64" y="9"/>
                              </a:lnTo>
                              <a:lnTo>
                                <a:pt x="77" y="5"/>
                              </a:lnTo>
                              <a:lnTo>
                                <a:pt x="92" y="2"/>
                              </a:lnTo>
                              <a:lnTo>
                                <a:pt x="106" y="2"/>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97"/>
                      <wps:cNvSpPr>
                        <a:spLocks/>
                      </wps:cNvSpPr>
                      <wps:spPr bwMode="auto">
                        <a:xfrm>
                          <a:off x="1418" y="11300"/>
                          <a:ext cx="530" cy="531"/>
                        </a:xfrm>
                        <a:custGeom>
                          <a:avLst/>
                          <a:gdLst>
                            <a:gd name="T0" fmla="*/ 134 w 530"/>
                            <a:gd name="T1" fmla="*/ 0 h 531"/>
                            <a:gd name="T2" fmla="*/ 185 w 530"/>
                            <a:gd name="T3" fmla="*/ 2 h 531"/>
                            <a:gd name="T4" fmla="*/ 238 w 530"/>
                            <a:gd name="T5" fmla="*/ 0 h 531"/>
                            <a:gd name="T6" fmla="*/ 292 w 530"/>
                            <a:gd name="T7" fmla="*/ 0 h 531"/>
                            <a:gd name="T8" fmla="*/ 345 w 530"/>
                            <a:gd name="T9" fmla="*/ 2 h 531"/>
                            <a:gd name="T10" fmla="*/ 396 w 530"/>
                            <a:gd name="T11" fmla="*/ 2 h 531"/>
                            <a:gd name="T12" fmla="*/ 438 w 530"/>
                            <a:gd name="T13" fmla="*/ 2 h 531"/>
                            <a:gd name="T14" fmla="*/ 465 w 530"/>
                            <a:gd name="T15" fmla="*/ 9 h 531"/>
                            <a:gd name="T16" fmla="*/ 488 w 530"/>
                            <a:gd name="T17" fmla="*/ 23 h 531"/>
                            <a:gd name="T18" fmla="*/ 507 w 530"/>
                            <a:gd name="T19" fmla="*/ 43 h 531"/>
                            <a:gd name="T20" fmla="*/ 521 w 530"/>
                            <a:gd name="T21" fmla="*/ 66 h 531"/>
                            <a:gd name="T22" fmla="*/ 529 w 530"/>
                            <a:gd name="T23" fmla="*/ 94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8 h 531"/>
                            <a:gd name="T38" fmla="*/ 521 w 530"/>
                            <a:gd name="T39" fmla="*/ 465 h 531"/>
                            <a:gd name="T40" fmla="*/ 507 w 530"/>
                            <a:gd name="T41" fmla="*/ 488 h 531"/>
                            <a:gd name="T42" fmla="*/ 488 w 530"/>
                            <a:gd name="T43" fmla="*/ 508 h 531"/>
                            <a:gd name="T44" fmla="*/ 465 w 530"/>
                            <a:gd name="T45" fmla="*/ 523 h 531"/>
                            <a:gd name="T46" fmla="*/ 438 w 530"/>
                            <a:gd name="T47" fmla="*/ 530 h 531"/>
                            <a:gd name="T48" fmla="*/ 396 w 530"/>
                            <a:gd name="T49" fmla="*/ 530 h 531"/>
                            <a:gd name="T50" fmla="*/ 345 w 530"/>
                            <a:gd name="T51" fmla="*/ 531 h 531"/>
                            <a:gd name="T52" fmla="*/ 292 w 530"/>
                            <a:gd name="T53" fmla="*/ 530 h 531"/>
                            <a:gd name="T54" fmla="*/ 238 w 530"/>
                            <a:gd name="T55" fmla="*/ 530 h 531"/>
                            <a:gd name="T56" fmla="*/ 185 w 530"/>
                            <a:gd name="T57" fmla="*/ 531 h 531"/>
                            <a:gd name="T58" fmla="*/ 134 w 530"/>
                            <a:gd name="T59" fmla="*/ 531 h 531"/>
                            <a:gd name="T60" fmla="*/ 92 w 530"/>
                            <a:gd name="T61" fmla="*/ 530 h 531"/>
                            <a:gd name="T62" fmla="*/ 66 w 530"/>
                            <a:gd name="T63" fmla="*/ 523 h 531"/>
                            <a:gd name="T64" fmla="*/ 42 w 530"/>
                            <a:gd name="T65" fmla="*/ 508 h 531"/>
                            <a:gd name="T66" fmla="*/ 23 w 530"/>
                            <a:gd name="T67" fmla="*/ 488 h 531"/>
                            <a:gd name="T68" fmla="*/ 9 w 530"/>
                            <a:gd name="T69" fmla="*/ 465 h 531"/>
                            <a:gd name="T70" fmla="*/ 1 w 530"/>
                            <a:gd name="T71" fmla="*/ 438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4 h 531"/>
                            <a:gd name="T86" fmla="*/ 9 w 530"/>
                            <a:gd name="T87" fmla="*/ 66 h 531"/>
                            <a:gd name="T88" fmla="*/ 23 w 530"/>
                            <a:gd name="T89" fmla="*/ 43 h 531"/>
                            <a:gd name="T90" fmla="*/ 42 w 530"/>
                            <a:gd name="T91" fmla="*/ 23 h 531"/>
                            <a:gd name="T92" fmla="*/ 66 w 530"/>
                            <a:gd name="T93" fmla="*/ 9 h 531"/>
                            <a:gd name="T94" fmla="*/ 92 w 530"/>
                            <a:gd name="T95" fmla="*/ 2 h 531"/>
                            <a:gd name="T96" fmla="*/ 106 w 530"/>
                            <a:gd name="T97" fmla="*/ 2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2"/>
                              </a:moveTo>
                              <a:lnTo>
                                <a:pt x="134" y="0"/>
                              </a:lnTo>
                              <a:lnTo>
                                <a:pt x="159" y="2"/>
                              </a:lnTo>
                              <a:lnTo>
                                <a:pt x="185" y="2"/>
                              </a:lnTo>
                              <a:lnTo>
                                <a:pt x="213" y="0"/>
                              </a:lnTo>
                              <a:lnTo>
                                <a:pt x="238" y="0"/>
                              </a:lnTo>
                              <a:lnTo>
                                <a:pt x="264" y="2"/>
                              </a:lnTo>
                              <a:lnTo>
                                <a:pt x="292" y="0"/>
                              </a:lnTo>
                              <a:lnTo>
                                <a:pt x="317" y="2"/>
                              </a:lnTo>
                              <a:lnTo>
                                <a:pt x="345" y="2"/>
                              </a:lnTo>
                              <a:lnTo>
                                <a:pt x="371" y="0"/>
                              </a:lnTo>
                              <a:lnTo>
                                <a:pt x="396" y="2"/>
                              </a:lnTo>
                              <a:lnTo>
                                <a:pt x="422" y="2"/>
                              </a:lnTo>
                              <a:lnTo>
                                <a:pt x="438" y="2"/>
                              </a:lnTo>
                              <a:lnTo>
                                <a:pt x="453" y="5"/>
                              </a:lnTo>
                              <a:lnTo>
                                <a:pt x="465" y="9"/>
                              </a:lnTo>
                              <a:lnTo>
                                <a:pt x="477" y="16"/>
                              </a:lnTo>
                              <a:lnTo>
                                <a:pt x="488" y="23"/>
                              </a:lnTo>
                              <a:lnTo>
                                <a:pt x="498" y="33"/>
                              </a:lnTo>
                              <a:lnTo>
                                <a:pt x="507" y="43"/>
                              </a:lnTo>
                              <a:lnTo>
                                <a:pt x="516" y="55"/>
                              </a:lnTo>
                              <a:lnTo>
                                <a:pt x="521" y="66"/>
                              </a:lnTo>
                              <a:lnTo>
                                <a:pt x="526" y="79"/>
                              </a:lnTo>
                              <a:lnTo>
                                <a:pt x="529" y="94"/>
                              </a:lnTo>
                              <a:lnTo>
                                <a:pt x="529" y="108"/>
                              </a:lnTo>
                              <a:lnTo>
                                <a:pt x="530" y="134"/>
                              </a:lnTo>
                              <a:lnTo>
                                <a:pt x="529" y="160"/>
                              </a:lnTo>
                              <a:lnTo>
                                <a:pt x="529" y="187"/>
                              </a:lnTo>
                              <a:lnTo>
                                <a:pt x="530" y="213"/>
                              </a:lnTo>
                              <a:lnTo>
                                <a:pt x="530" y="239"/>
                              </a:lnTo>
                              <a:lnTo>
                                <a:pt x="529" y="267"/>
                              </a:lnTo>
                              <a:lnTo>
                                <a:pt x="530" y="292"/>
                              </a:lnTo>
                              <a:lnTo>
                                <a:pt x="529" y="318"/>
                              </a:lnTo>
                              <a:lnTo>
                                <a:pt x="529" y="344"/>
                              </a:lnTo>
                              <a:lnTo>
                                <a:pt x="530" y="372"/>
                              </a:lnTo>
                              <a:lnTo>
                                <a:pt x="529" y="397"/>
                              </a:lnTo>
                              <a:lnTo>
                                <a:pt x="529" y="425"/>
                              </a:lnTo>
                              <a:lnTo>
                                <a:pt x="529" y="438"/>
                              </a:lnTo>
                              <a:lnTo>
                                <a:pt x="526" y="452"/>
                              </a:lnTo>
                              <a:lnTo>
                                <a:pt x="521" y="465"/>
                              </a:lnTo>
                              <a:lnTo>
                                <a:pt x="516" y="477"/>
                              </a:lnTo>
                              <a:lnTo>
                                <a:pt x="507" y="488"/>
                              </a:lnTo>
                              <a:lnTo>
                                <a:pt x="498" y="500"/>
                              </a:lnTo>
                              <a:lnTo>
                                <a:pt x="488" y="508"/>
                              </a:lnTo>
                              <a:lnTo>
                                <a:pt x="477" y="516"/>
                              </a:lnTo>
                              <a:lnTo>
                                <a:pt x="465" y="523"/>
                              </a:lnTo>
                              <a:lnTo>
                                <a:pt x="453" y="527"/>
                              </a:lnTo>
                              <a:lnTo>
                                <a:pt x="438" y="530"/>
                              </a:lnTo>
                              <a:lnTo>
                                <a:pt x="422" y="531"/>
                              </a:lnTo>
                              <a:lnTo>
                                <a:pt x="396" y="530"/>
                              </a:lnTo>
                              <a:lnTo>
                                <a:pt x="371" y="531"/>
                              </a:lnTo>
                              <a:lnTo>
                                <a:pt x="345" y="531"/>
                              </a:lnTo>
                              <a:lnTo>
                                <a:pt x="317" y="530"/>
                              </a:lnTo>
                              <a:lnTo>
                                <a:pt x="292" y="530"/>
                              </a:lnTo>
                              <a:lnTo>
                                <a:pt x="264" y="531"/>
                              </a:lnTo>
                              <a:lnTo>
                                <a:pt x="238" y="530"/>
                              </a:lnTo>
                              <a:lnTo>
                                <a:pt x="213" y="531"/>
                              </a:lnTo>
                              <a:lnTo>
                                <a:pt x="185" y="531"/>
                              </a:lnTo>
                              <a:lnTo>
                                <a:pt x="159" y="530"/>
                              </a:lnTo>
                              <a:lnTo>
                                <a:pt x="134" y="531"/>
                              </a:lnTo>
                              <a:lnTo>
                                <a:pt x="106" y="531"/>
                              </a:lnTo>
                              <a:lnTo>
                                <a:pt x="92" y="530"/>
                              </a:lnTo>
                              <a:lnTo>
                                <a:pt x="79" y="527"/>
                              </a:lnTo>
                              <a:lnTo>
                                <a:pt x="66" y="523"/>
                              </a:lnTo>
                              <a:lnTo>
                                <a:pt x="53" y="516"/>
                              </a:lnTo>
                              <a:lnTo>
                                <a:pt x="42" y="508"/>
                              </a:lnTo>
                              <a:lnTo>
                                <a:pt x="32" y="500"/>
                              </a:lnTo>
                              <a:lnTo>
                                <a:pt x="23" y="488"/>
                              </a:lnTo>
                              <a:lnTo>
                                <a:pt x="16" y="477"/>
                              </a:lnTo>
                              <a:lnTo>
                                <a:pt x="9" y="465"/>
                              </a:lnTo>
                              <a:lnTo>
                                <a:pt x="4" y="452"/>
                              </a:lnTo>
                              <a:lnTo>
                                <a:pt x="1" y="438"/>
                              </a:lnTo>
                              <a:lnTo>
                                <a:pt x="0" y="425"/>
                              </a:lnTo>
                              <a:lnTo>
                                <a:pt x="1" y="397"/>
                              </a:lnTo>
                              <a:lnTo>
                                <a:pt x="0" y="372"/>
                              </a:lnTo>
                              <a:lnTo>
                                <a:pt x="0" y="344"/>
                              </a:lnTo>
                              <a:lnTo>
                                <a:pt x="1" y="318"/>
                              </a:lnTo>
                              <a:lnTo>
                                <a:pt x="1" y="292"/>
                              </a:lnTo>
                              <a:lnTo>
                                <a:pt x="0" y="267"/>
                              </a:lnTo>
                              <a:lnTo>
                                <a:pt x="1" y="239"/>
                              </a:lnTo>
                              <a:lnTo>
                                <a:pt x="0" y="213"/>
                              </a:lnTo>
                              <a:lnTo>
                                <a:pt x="0" y="187"/>
                              </a:lnTo>
                              <a:lnTo>
                                <a:pt x="1" y="160"/>
                              </a:lnTo>
                              <a:lnTo>
                                <a:pt x="0" y="134"/>
                              </a:lnTo>
                              <a:lnTo>
                                <a:pt x="0" y="108"/>
                              </a:lnTo>
                              <a:lnTo>
                                <a:pt x="1" y="94"/>
                              </a:lnTo>
                              <a:lnTo>
                                <a:pt x="4" y="79"/>
                              </a:lnTo>
                              <a:lnTo>
                                <a:pt x="9" y="66"/>
                              </a:lnTo>
                              <a:lnTo>
                                <a:pt x="16" y="55"/>
                              </a:lnTo>
                              <a:lnTo>
                                <a:pt x="23" y="43"/>
                              </a:lnTo>
                              <a:lnTo>
                                <a:pt x="32" y="33"/>
                              </a:lnTo>
                              <a:lnTo>
                                <a:pt x="42" y="23"/>
                              </a:lnTo>
                              <a:lnTo>
                                <a:pt x="53" y="16"/>
                              </a:lnTo>
                              <a:lnTo>
                                <a:pt x="66" y="9"/>
                              </a:lnTo>
                              <a:lnTo>
                                <a:pt x="79" y="5"/>
                              </a:lnTo>
                              <a:lnTo>
                                <a:pt x="92" y="2"/>
                              </a:lnTo>
                              <a:lnTo>
                                <a:pt x="106" y="2"/>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98"/>
                      <wps:cNvSpPr>
                        <a:spLocks/>
                      </wps:cNvSpPr>
                      <wps:spPr bwMode="auto">
                        <a:xfrm>
                          <a:off x="684" y="12021"/>
                          <a:ext cx="530" cy="531"/>
                        </a:xfrm>
                        <a:custGeom>
                          <a:avLst/>
                          <a:gdLst>
                            <a:gd name="T0" fmla="*/ 133 w 530"/>
                            <a:gd name="T1" fmla="*/ 0 h 531"/>
                            <a:gd name="T2" fmla="*/ 185 w 530"/>
                            <a:gd name="T3" fmla="*/ 2 h 531"/>
                            <a:gd name="T4" fmla="*/ 238 w 530"/>
                            <a:gd name="T5" fmla="*/ 0 h 531"/>
                            <a:gd name="T6" fmla="*/ 291 w 530"/>
                            <a:gd name="T7" fmla="*/ 0 h 531"/>
                            <a:gd name="T8" fmla="*/ 345 w 530"/>
                            <a:gd name="T9" fmla="*/ 2 h 531"/>
                            <a:gd name="T10" fmla="*/ 396 w 530"/>
                            <a:gd name="T11" fmla="*/ 2 h 531"/>
                            <a:gd name="T12" fmla="*/ 438 w 530"/>
                            <a:gd name="T13" fmla="*/ 2 h 531"/>
                            <a:gd name="T14" fmla="*/ 464 w 530"/>
                            <a:gd name="T15" fmla="*/ 9 h 531"/>
                            <a:gd name="T16" fmla="*/ 488 w 530"/>
                            <a:gd name="T17" fmla="*/ 23 h 531"/>
                            <a:gd name="T18" fmla="*/ 507 w 530"/>
                            <a:gd name="T19" fmla="*/ 44 h 531"/>
                            <a:gd name="T20" fmla="*/ 521 w 530"/>
                            <a:gd name="T21" fmla="*/ 67 h 531"/>
                            <a:gd name="T22" fmla="*/ 529 w 530"/>
                            <a:gd name="T23" fmla="*/ 94 h 531"/>
                            <a:gd name="T24" fmla="*/ 530 w 530"/>
                            <a:gd name="T25" fmla="*/ 134 h 531"/>
                            <a:gd name="T26" fmla="*/ 529 w 530"/>
                            <a:gd name="T27" fmla="*/ 187 h 531"/>
                            <a:gd name="T28" fmla="*/ 530 w 530"/>
                            <a:gd name="T29" fmla="*/ 239 h 531"/>
                            <a:gd name="T30" fmla="*/ 530 w 530"/>
                            <a:gd name="T31" fmla="*/ 293 h 531"/>
                            <a:gd name="T32" fmla="*/ 529 w 530"/>
                            <a:gd name="T33" fmla="*/ 344 h 531"/>
                            <a:gd name="T34" fmla="*/ 529 w 530"/>
                            <a:gd name="T35" fmla="*/ 398 h 531"/>
                            <a:gd name="T36" fmla="*/ 529 w 530"/>
                            <a:gd name="T37" fmla="*/ 438 h 531"/>
                            <a:gd name="T38" fmla="*/ 521 w 530"/>
                            <a:gd name="T39" fmla="*/ 465 h 531"/>
                            <a:gd name="T40" fmla="*/ 507 w 530"/>
                            <a:gd name="T41" fmla="*/ 488 h 531"/>
                            <a:gd name="T42" fmla="*/ 488 w 530"/>
                            <a:gd name="T43" fmla="*/ 508 h 531"/>
                            <a:gd name="T44" fmla="*/ 464 w 530"/>
                            <a:gd name="T45" fmla="*/ 523 h 531"/>
                            <a:gd name="T46" fmla="*/ 438 w 530"/>
                            <a:gd name="T47" fmla="*/ 530 h 531"/>
                            <a:gd name="T48" fmla="*/ 396 w 530"/>
                            <a:gd name="T49" fmla="*/ 530 h 531"/>
                            <a:gd name="T50" fmla="*/ 345 w 530"/>
                            <a:gd name="T51" fmla="*/ 531 h 531"/>
                            <a:gd name="T52" fmla="*/ 291 w 530"/>
                            <a:gd name="T53" fmla="*/ 530 h 531"/>
                            <a:gd name="T54" fmla="*/ 238 w 530"/>
                            <a:gd name="T55" fmla="*/ 530 h 531"/>
                            <a:gd name="T56" fmla="*/ 185 w 530"/>
                            <a:gd name="T57" fmla="*/ 531 h 531"/>
                            <a:gd name="T58" fmla="*/ 133 w 530"/>
                            <a:gd name="T59" fmla="*/ 531 h 531"/>
                            <a:gd name="T60" fmla="*/ 92 w 530"/>
                            <a:gd name="T61" fmla="*/ 530 h 531"/>
                            <a:gd name="T62" fmla="*/ 64 w 530"/>
                            <a:gd name="T63" fmla="*/ 523 h 531"/>
                            <a:gd name="T64" fmla="*/ 42 w 530"/>
                            <a:gd name="T65" fmla="*/ 508 h 531"/>
                            <a:gd name="T66" fmla="*/ 23 w 530"/>
                            <a:gd name="T67" fmla="*/ 488 h 531"/>
                            <a:gd name="T68" fmla="*/ 8 w 530"/>
                            <a:gd name="T69" fmla="*/ 465 h 531"/>
                            <a:gd name="T70" fmla="*/ 1 w 530"/>
                            <a:gd name="T71" fmla="*/ 438 h 531"/>
                            <a:gd name="T72" fmla="*/ 1 w 530"/>
                            <a:gd name="T73" fmla="*/ 398 h 531"/>
                            <a:gd name="T74" fmla="*/ 0 w 530"/>
                            <a:gd name="T75" fmla="*/ 344 h 531"/>
                            <a:gd name="T76" fmla="*/ 1 w 530"/>
                            <a:gd name="T77" fmla="*/ 293 h 531"/>
                            <a:gd name="T78" fmla="*/ 1 w 530"/>
                            <a:gd name="T79" fmla="*/ 239 h 531"/>
                            <a:gd name="T80" fmla="*/ 0 w 530"/>
                            <a:gd name="T81" fmla="*/ 187 h 531"/>
                            <a:gd name="T82" fmla="*/ 0 w 530"/>
                            <a:gd name="T83" fmla="*/ 134 h 531"/>
                            <a:gd name="T84" fmla="*/ 1 w 530"/>
                            <a:gd name="T85" fmla="*/ 94 h 531"/>
                            <a:gd name="T86" fmla="*/ 8 w 530"/>
                            <a:gd name="T87" fmla="*/ 67 h 531"/>
                            <a:gd name="T88" fmla="*/ 23 w 530"/>
                            <a:gd name="T89" fmla="*/ 44 h 531"/>
                            <a:gd name="T90" fmla="*/ 42 w 530"/>
                            <a:gd name="T91" fmla="*/ 23 h 531"/>
                            <a:gd name="T92" fmla="*/ 64 w 530"/>
                            <a:gd name="T93" fmla="*/ 9 h 531"/>
                            <a:gd name="T94" fmla="*/ 92 w 530"/>
                            <a:gd name="T95" fmla="*/ 2 h 531"/>
                            <a:gd name="T96" fmla="*/ 106 w 530"/>
                            <a:gd name="T97" fmla="*/ 2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2"/>
                              </a:moveTo>
                              <a:lnTo>
                                <a:pt x="133" y="0"/>
                              </a:lnTo>
                              <a:lnTo>
                                <a:pt x="159" y="2"/>
                              </a:lnTo>
                              <a:lnTo>
                                <a:pt x="185" y="2"/>
                              </a:lnTo>
                              <a:lnTo>
                                <a:pt x="212" y="0"/>
                              </a:lnTo>
                              <a:lnTo>
                                <a:pt x="238" y="0"/>
                              </a:lnTo>
                              <a:lnTo>
                                <a:pt x="264" y="2"/>
                              </a:lnTo>
                              <a:lnTo>
                                <a:pt x="291" y="0"/>
                              </a:lnTo>
                              <a:lnTo>
                                <a:pt x="317" y="2"/>
                              </a:lnTo>
                              <a:lnTo>
                                <a:pt x="345" y="2"/>
                              </a:lnTo>
                              <a:lnTo>
                                <a:pt x="371" y="0"/>
                              </a:lnTo>
                              <a:lnTo>
                                <a:pt x="396" y="2"/>
                              </a:lnTo>
                              <a:lnTo>
                                <a:pt x="422" y="2"/>
                              </a:lnTo>
                              <a:lnTo>
                                <a:pt x="438" y="2"/>
                              </a:lnTo>
                              <a:lnTo>
                                <a:pt x="451" y="5"/>
                              </a:lnTo>
                              <a:lnTo>
                                <a:pt x="464" y="9"/>
                              </a:lnTo>
                              <a:lnTo>
                                <a:pt x="477" y="16"/>
                              </a:lnTo>
                              <a:lnTo>
                                <a:pt x="488" y="23"/>
                              </a:lnTo>
                              <a:lnTo>
                                <a:pt x="498" y="33"/>
                              </a:lnTo>
                              <a:lnTo>
                                <a:pt x="507" y="44"/>
                              </a:lnTo>
                              <a:lnTo>
                                <a:pt x="514" y="55"/>
                              </a:lnTo>
                              <a:lnTo>
                                <a:pt x="521" y="67"/>
                              </a:lnTo>
                              <a:lnTo>
                                <a:pt x="526" y="80"/>
                              </a:lnTo>
                              <a:lnTo>
                                <a:pt x="529" y="94"/>
                              </a:lnTo>
                              <a:lnTo>
                                <a:pt x="529" y="108"/>
                              </a:lnTo>
                              <a:lnTo>
                                <a:pt x="530" y="134"/>
                              </a:lnTo>
                              <a:lnTo>
                                <a:pt x="529" y="160"/>
                              </a:lnTo>
                              <a:lnTo>
                                <a:pt x="529" y="187"/>
                              </a:lnTo>
                              <a:lnTo>
                                <a:pt x="530" y="213"/>
                              </a:lnTo>
                              <a:lnTo>
                                <a:pt x="530" y="239"/>
                              </a:lnTo>
                              <a:lnTo>
                                <a:pt x="529" y="267"/>
                              </a:lnTo>
                              <a:lnTo>
                                <a:pt x="530" y="293"/>
                              </a:lnTo>
                              <a:lnTo>
                                <a:pt x="529" y="318"/>
                              </a:lnTo>
                              <a:lnTo>
                                <a:pt x="529" y="344"/>
                              </a:lnTo>
                              <a:lnTo>
                                <a:pt x="530" y="372"/>
                              </a:lnTo>
                              <a:lnTo>
                                <a:pt x="529" y="398"/>
                              </a:lnTo>
                              <a:lnTo>
                                <a:pt x="529" y="425"/>
                              </a:lnTo>
                              <a:lnTo>
                                <a:pt x="529" y="438"/>
                              </a:lnTo>
                              <a:lnTo>
                                <a:pt x="526" y="452"/>
                              </a:lnTo>
                              <a:lnTo>
                                <a:pt x="521" y="465"/>
                              </a:lnTo>
                              <a:lnTo>
                                <a:pt x="514" y="477"/>
                              </a:lnTo>
                              <a:lnTo>
                                <a:pt x="507" y="488"/>
                              </a:lnTo>
                              <a:lnTo>
                                <a:pt x="498" y="500"/>
                              </a:lnTo>
                              <a:lnTo>
                                <a:pt x="488" y="508"/>
                              </a:lnTo>
                              <a:lnTo>
                                <a:pt x="477" y="516"/>
                              </a:lnTo>
                              <a:lnTo>
                                <a:pt x="464" y="523"/>
                              </a:lnTo>
                              <a:lnTo>
                                <a:pt x="451" y="527"/>
                              </a:lnTo>
                              <a:lnTo>
                                <a:pt x="438" y="530"/>
                              </a:lnTo>
                              <a:lnTo>
                                <a:pt x="422" y="531"/>
                              </a:lnTo>
                              <a:lnTo>
                                <a:pt x="396" y="530"/>
                              </a:lnTo>
                              <a:lnTo>
                                <a:pt x="371" y="531"/>
                              </a:lnTo>
                              <a:lnTo>
                                <a:pt x="345" y="531"/>
                              </a:lnTo>
                              <a:lnTo>
                                <a:pt x="317" y="530"/>
                              </a:lnTo>
                              <a:lnTo>
                                <a:pt x="291" y="530"/>
                              </a:lnTo>
                              <a:lnTo>
                                <a:pt x="264" y="531"/>
                              </a:lnTo>
                              <a:lnTo>
                                <a:pt x="238" y="530"/>
                              </a:lnTo>
                              <a:lnTo>
                                <a:pt x="212" y="531"/>
                              </a:lnTo>
                              <a:lnTo>
                                <a:pt x="185" y="531"/>
                              </a:lnTo>
                              <a:lnTo>
                                <a:pt x="159" y="530"/>
                              </a:lnTo>
                              <a:lnTo>
                                <a:pt x="133" y="531"/>
                              </a:lnTo>
                              <a:lnTo>
                                <a:pt x="106" y="531"/>
                              </a:lnTo>
                              <a:lnTo>
                                <a:pt x="92" y="530"/>
                              </a:lnTo>
                              <a:lnTo>
                                <a:pt x="77" y="527"/>
                              </a:lnTo>
                              <a:lnTo>
                                <a:pt x="64" y="523"/>
                              </a:lnTo>
                              <a:lnTo>
                                <a:pt x="53" y="516"/>
                              </a:lnTo>
                              <a:lnTo>
                                <a:pt x="42" y="508"/>
                              </a:lnTo>
                              <a:lnTo>
                                <a:pt x="31" y="500"/>
                              </a:lnTo>
                              <a:lnTo>
                                <a:pt x="23" y="488"/>
                              </a:lnTo>
                              <a:lnTo>
                                <a:pt x="14" y="477"/>
                              </a:lnTo>
                              <a:lnTo>
                                <a:pt x="8" y="465"/>
                              </a:lnTo>
                              <a:lnTo>
                                <a:pt x="4" y="452"/>
                              </a:lnTo>
                              <a:lnTo>
                                <a:pt x="1" y="438"/>
                              </a:lnTo>
                              <a:lnTo>
                                <a:pt x="0" y="425"/>
                              </a:lnTo>
                              <a:lnTo>
                                <a:pt x="1" y="398"/>
                              </a:lnTo>
                              <a:lnTo>
                                <a:pt x="0" y="372"/>
                              </a:lnTo>
                              <a:lnTo>
                                <a:pt x="0" y="344"/>
                              </a:lnTo>
                              <a:lnTo>
                                <a:pt x="1" y="318"/>
                              </a:lnTo>
                              <a:lnTo>
                                <a:pt x="1" y="293"/>
                              </a:lnTo>
                              <a:lnTo>
                                <a:pt x="0" y="267"/>
                              </a:lnTo>
                              <a:lnTo>
                                <a:pt x="1" y="239"/>
                              </a:lnTo>
                              <a:lnTo>
                                <a:pt x="0" y="213"/>
                              </a:lnTo>
                              <a:lnTo>
                                <a:pt x="0" y="187"/>
                              </a:lnTo>
                              <a:lnTo>
                                <a:pt x="1" y="160"/>
                              </a:lnTo>
                              <a:lnTo>
                                <a:pt x="0" y="134"/>
                              </a:lnTo>
                              <a:lnTo>
                                <a:pt x="0" y="108"/>
                              </a:lnTo>
                              <a:lnTo>
                                <a:pt x="1" y="94"/>
                              </a:lnTo>
                              <a:lnTo>
                                <a:pt x="4" y="80"/>
                              </a:lnTo>
                              <a:lnTo>
                                <a:pt x="8" y="67"/>
                              </a:lnTo>
                              <a:lnTo>
                                <a:pt x="14" y="55"/>
                              </a:lnTo>
                              <a:lnTo>
                                <a:pt x="23" y="44"/>
                              </a:lnTo>
                              <a:lnTo>
                                <a:pt x="31" y="33"/>
                              </a:lnTo>
                              <a:lnTo>
                                <a:pt x="42" y="23"/>
                              </a:lnTo>
                              <a:lnTo>
                                <a:pt x="53" y="16"/>
                              </a:lnTo>
                              <a:lnTo>
                                <a:pt x="64" y="9"/>
                              </a:lnTo>
                              <a:lnTo>
                                <a:pt x="77" y="5"/>
                              </a:lnTo>
                              <a:lnTo>
                                <a:pt x="92" y="2"/>
                              </a:lnTo>
                              <a:lnTo>
                                <a:pt x="106" y="2"/>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99"/>
                      <wps:cNvSpPr>
                        <a:spLocks/>
                      </wps:cNvSpPr>
                      <wps:spPr bwMode="auto">
                        <a:xfrm>
                          <a:off x="1418" y="12021"/>
                          <a:ext cx="530" cy="531"/>
                        </a:xfrm>
                        <a:custGeom>
                          <a:avLst/>
                          <a:gdLst>
                            <a:gd name="T0" fmla="*/ 134 w 530"/>
                            <a:gd name="T1" fmla="*/ 0 h 531"/>
                            <a:gd name="T2" fmla="*/ 185 w 530"/>
                            <a:gd name="T3" fmla="*/ 2 h 531"/>
                            <a:gd name="T4" fmla="*/ 238 w 530"/>
                            <a:gd name="T5" fmla="*/ 0 h 531"/>
                            <a:gd name="T6" fmla="*/ 292 w 530"/>
                            <a:gd name="T7" fmla="*/ 0 h 531"/>
                            <a:gd name="T8" fmla="*/ 345 w 530"/>
                            <a:gd name="T9" fmla="*/ 2 h 531"/>
                            <a:gd name="T10" fmla="*/ 396 w 530"/>
                            <a:gd name="T11" fmla="*/ 2 h 531"/>
                            <a:gd name="T12" fmla="*/ 438 w 530"/>
                            <a:gd name="T13" fmla="*/ 2 h 531"/>
                            <a:gd name="T14" fmla="*/ 465 w 530"/>
                            <a:gd name="T15" fmla="*/ 9 h 531"/>
                            <a:gd name="T16" fmla="*/ 488 w 530"/>
                            <a:gd name="T17" fmla="*/ 23 h 531"/>
                            <a:gd name="T18" fmla="*/ 507 w 530"/>
                            <a:gd name="T19" fmla="*/ 44 h 531"/>
                            <a:gd name="T20" fmla="*/ 521 w 530"/>
                            <a:gd name="T21" fmla="*/ 67 h 531"/>
                            <a:gd name="T22" fmla="*/ 529 w 530"/>
                            <a:gd name="T23" fmla="*/ 94 h 531"/>
                            <a:gd name="T24" fmla="*/ 530 w 530"/>
                            <a:gd name="T25" fmla="*/ 134 h 531"/>
                            <a:gd name="T26" fmla="*/ 529 w 530"/>
                            <a:gd name="T27" fmla="*/ 187 h 531"/>
                            <a:gd name="T28" fmla="*/ 530 w 530"/>
                            <a:gd name="T29" fmla="*/ 239 h 531"/>
                            <a:gd name="T30" fmla="*/ 530 w 530"/>
                            <a:gd name="T31" fmla="*/ 293 h 531"/>
                            <a:gd name="T32" fmla="*/ 529 w 530"/>
                            <a:gd name="T33" fmla="*/ 344 h 531"/>
                            <a:gd name="T34" fmla="*/ 529 w 530"/>
                            <a:gd name="T35" fmla="*/ 398 h 531"/>
                            <a:gd name="T36" fmla="*/ 529 w 530"/>
                            <a:gd name="T37" fmla="*/ 438 h 531"/>
                            <a:gd name="T38" fmla="*/ 521 w 530"/>
                            <a:gd name="T39" fmla="*/ 465 h 531"/>
                            <a:gd name="T40" fmla="*/ 507 w 530"/>
                            <a:gd name="T41" fmla="*/ 488 h 531"/>
                            <a:gd name="T42" fmla="*/ 488 w 530"/>
                            <a:gd name="T43" fmla="*/ 508 h 531"/>
                            <a:gd name="T44" fmla="*/ 465 w 530"/>
                            <a:gd name="T45" fmla="*/ 523 h 531"/>
                            <a:gd name="T46" fmla="*/ 438 w 530"/>
                            <a:gd name="T47" fmla="*/ 530 h 531"/>
                            <a:gd name="T48" fmla="*/ 396 w 530"/>
                            <a:gd name="T49" fmla="*/ 530 h 531"/>
                            <a:gd name="T50" fmla="*/ 345 w 530"/>
                            <a:gd name="T51" fmla="*/ 531 h 531"/>
                            <a:gd name="T52" fmla="*/ 292 w 530"/>
                            <a:gd name="T53" fmla="*/ 530 h 531"/>
                            <a:gd name="T54" fmla="*/ 238 w 530"/>
                            <a:gd name="T55" fmla="*/ 530 h 531"/>
                            <a:gd name="T56" fmla="*/ 185 w 530"/>
                            <a:gd name="T57" fmla="*/ 531 h 531"/>
                            <a:gd name="T58" fmla="*/ 134 w 530"/>
                            <a:gd name="T59" fmla="*/ 531 h 531"/>
                            <a:gd name="T60" fmla="*/ 92 w 530"/>
                            <a:gd name="T61" fmla="*/ 530 h 531"/>
                            <a:gd name="T62" fmla="*/ 66 w 530"/>
                            <a:gd name="T63" fmla="*/ 523 h 531"/>
                            <a:gd name="T64" fmla="*/ 42 w 530"/>
                            <a:gd name="T65" fmla="*/ 508 h 531"/>
                            <a:gd name="T66" fmla="*/ 23 w 530"/>
                            <a:gd name="T67" fmla="*/ 488 h 531"/>
                            <a:gd name="T68" fmla="*/ 9 w 530"/>
                            <a:gd name="T69" fmla="*/ 465 h 531"/>
                            <a:gd name="T70" fmla="*/ 1 w 530"/>
                            <a:gd name="T71" fmla="*/ 438 h 531"/>
                            <a:gd name="T72" fmla="*/ 1 w 530"/>
                            <a:gd name="T73" fmla="*/ 398 h 531"/>
                            <a:gd name="T74" fmla="*/ 0 w 530"/>
                            <a:gd name="T75" fmla="*/ 344 h 531"/>
                            <a:gd name="T76" fmla="*/ 1 w 530"/>
                            <a:gd name="T77" fmla="*/ 293 h 531"/>
                            <a:gd name="T78" fmla="*/ 1 w 530"/>
                            <a:gd name="T79" fmla="*/ 239 h 531"/>
                            <a:gd name="T80" fmla="*/ 0 w 530"/>
                            <a:gd name="T81" fmla="*/ 187 h 531"/>
                            <a:gd name="T82" fmla="*/ 0 w 530"/>
                            <a:gd name="T83" fmla="*/ 134 h 531"/>
                            <a:gd name="T84" fmla="*/ 1 w 530"/>
                            <a:gd name="T85" fmla="*/ 94 h 531"/>
                            <a:gd name="T86" fmla="*/ 9 w 530"/>
                            <a:gd name="T87" fmla="*/ 67 h 531"/>
                            <a:gd name="T88" fmla="*/ 23 w 530"/>
                            <a:gd name="T89" fmla="*/ 44 h 531"/>
                            <a:gd name="T90" fmla="*/ 42 w 530"/>
                            <a:gd name="T91" fmla="*/ 23 h 531"/>
                            <a:gd name="T92" fmla="*/ 66 w 530"/>
                            <a:gd name="T93" fmla="*/ 9 h 531"/>
                            <a:gd name="T94" fmla="*/ 92 w 530"/>
                            <a:gd name="T95" fmla="*/ 2 h 531"/>
                            <a:gd name="T96" fmla="*/ 106 w 530"/>
                            <a:gd name="T97" fmla="*/ 2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2"/>
                              </a:moveTo>
                              <a:lnTo>
                                <a:pt x="134" y="0"/>
                              </a:lnTo>
                              <a:lnTo>
                                <a:pt x="159" y="2"/>
                              </a:lnTo>
                              <a:lnTo>
                                <a:pt x="185" y="2"/>
                              </a:lnTo>
                              <a:lnTo>
                                <a:pt x="213" y="0"/>
                              </a:lnTo>
                              <a:lnTo>
                                <a:pt x="238" y="0"/>
                              </a:lnTo>
                              <a:lnTo>
                                <a:pt x="264" y="2"/>
                              </a:lnTo>
                              <a:lnTo>
                                <a:pt x="292" y="0"/>
                              </a:lnTo>
                              <a:lnTo>
                                <a:pt x="317" y="2"/>
                              </a:lnTo>
                              <a:lnTo>
                                <a:pt x="345" y="2"/>
                              </a:lnTo>
                              <a:lnTo>
                                <a:pt x="371" y="0"/>
                              </a:lnTo>
                              <a:lnTo>
                                <a:pt x="396" y="2"/>
                              </a:lnTo>
                              <a:lnTo>
                                <a:pt x="422" y="2"/>
                              </a:lnTo>
                              <a:lnTo>
                                <a:pt x="438" y="2"/>
                              </a:lnTo>
                              <a:lnTo>
                                <a:pt x="453" y="5"/>
                              </a:lnTo>
                              <a:lnTo>
                                <a:pt x="465" y="9"/>
                              </a:lnTo>
                              <a:lnTo>
                                <a:pt x="477" y="16"/>
                              </a:lnTo>
                              <a:lnTo>
                                <a:pt x="488" y="23"/>
                              </a:lnTo>
                              <a:lnTo>
                                <a:pt x="498" y="33"/>
                              </a:lnTo>
                              <a:lnTo>
                                <a:pt x="507" y="44"/>
                              </a:lnTo>
                              <a:lnTo>
                                <a:pt x="516" y="55"/>
                              </a:lnTo>
                              <a:lnTo>
                                <a:pt x="521" y="67"/>
                              </a:lnTo>
                              <a:lnTo>
                                <a:pt x="526" y="80"/>
                              </a:lnTo>
                              <a:lnTo>
                                <a:pt x="529" y="94"/>
                              </a:lnTo>
                              <a:lnTo>
                                <a:pt x="529" y="108"/>
                              </a:lnTo>
                              <a:lnTo>
                                <a:pt x="530" y="134"/>
                              </a:lnTo>
                              <a:lnTo>
                                <a:pt x="529" y="160"/>
                              </a:lnTo>
                              <a:lnTo>
                                <a:pt x="529" y="187"/>
                              </a:lnTo>
                              <a:lnTo>
                                <a:pt x="530" y="213"/>
                              </a:lnTo>
                              <a:lnTo>
                                <a:pt x="530" y="239"/>
                              </a:lnTo>
                              <a:lnTo>
                                <a:pt x="529" y="267"/>
                              </a:lnTo>
                              <a:lnTo>
                                <a:pt x="530" y="293"/>
                              </a:lnTo>
                              <a:lnTo>
                                <a:pt x="529" y="318"/>
                              </a:lnTo>
                              <a:lnTo>
                                <a:pt x="529" y="344"/>
                              </a:lnTo>
                              <a:lnTo>
                                <a:pt x="530" y="372"/>
                              </a:lnTo>
                              <a:lnTo>
                                <a:pt x="529" y="398"/>
                              </a:lnTo>
                              <a:lnTo>
                                <a:pt x="529" y="425"/>
                              </a:lnTo>
                              <a:lnTo>
                                <a:pt x="529" y="438"/>
                              </a:lnTo>
                              <a:lnTo>
                                <a:pt x="526" y="452"/>
                              </a:lnTo>
                              <a:lnTo>
                                <a:pt x="521" y="465"/>
                              </a:lnTo>
                              <a:lnTo>
                                <a:pt x="516" y="477"/>
                              </a:lnTo>
                              <a:lnTo>
                                <a:pt x="507" y="488"/>
                              </a:lnTo>
                              <a:lnTo>
                                <a:pt x="498" y="500"/>
                              </a:lnTo>
                              <a:lnTo>
                                <a:pt x="488" y="508"/>
                              </a:lnTo>
                              <a:lnTo>
                                <a:pt x="477" y="516"/>
                              </a:lnTo>
                              <a:lnTo>
                                <a:pt x="465" y="523"/>
                              </a:lnTo>
                              <a:lnTo>
                                <a:pt x="453" y="527"/>
                              </a:lnTo>
                              <a:lnTo>
                                <a:pt x="438" y="530"/>
                              </a:lnTo>
                              <a:lnTo>
                                <a:pt x="422" y="531"/>
                              </a:lnTo>
                              <a:lnTo>
                                <a:pt x="396" y="530"/>
                              </a:lnTo>
                              <a:lnTo>
                                <a:pt x="371" y="531"/>
                              </a:lnTo>
                              <a:lnTo>
                                <a:pt x="345" y="531"/>
                              </a:lnTo>
                              <a:lnTo>
                                <a:pt x="317" y="530"/>
                              </a:lnTo>
                              <a:lnTo>
                                <a:pt x="292" y="530"/>
                              </a:lnTo>
                              <a:lnTo>
                                <a:pt x="264" y="531"/>
                              </a:lnTo>
                              <a:lnTo>
                                <a:pt x="238" y="530"/>
                              </a:lnTo>
                              <a:lnTo>
                                <a:pt x="213" y="531"/>
                              </a:lnTo>
                              <a:lnTo>
                                <a:pt x="185" y="531"/>
                              </a:lnTo>
                              <a:lnTo>
                                <a:pt x="159" y="530"/>
                              </a:lnTo>
                              <a:lnTo>
                                <a:pt x="134" y="531"/>
                              </a:lnTo>
                              <a:lnTo>
                                <a:pt x="106" y="531"/>
                              </a:lnTo>
                              <a:lnTo>
                                <a:pt x="92" y="530"/>
                              </a:lnTo>
                              <a:lnTo>
                                <a:pt x="79" y="527"/>
                              </a:lnTo>
                              <a:lnTo>
                                <a:pt x="66" y="523"/>
                              </a:lnTo>
                              <a:lnTo>
                                <a:pt x="53" y="516"/>
                              </a:lnTo>
                              <a:lnTo>
                                <a:pt x="42" y="508"/>
                              </a:lnTo>
                              <a:lnTo>
                                <a:pt x="32" y="500"/>
                              </a:lnTo>
                              <a:lnTo>
                                <a:pt x="23" y="488"/>
                              </a:lnTo>
                              <a:lnTo>
                                <a:pt x="16" y="477"/>
                              </a:lnTo>
                              <a:lnTo>
                                <a:pt x="9" y="465"/>
                              </a:lnTo>
                              <a:lnTo>
                                <a:pt x="4" y="452"/>
                              </a:lnTo>
                              <a:lnTo>
                                <a:pt x="1" y="438"/>
                              </a:lnTo>
                              <a:lnTo>
                                <a:pt x="0" y="425"/>
                              </a:lnTo>
                              <a:lnTo>
                                <a:pt x="1" y="398"/>
                              </a:lnTo>
                              <a:lnTo>
                                <a:pt x="0" y="372"/>
                              </a:lnTo>
                              <a:lnTo>
                                <a:pt x="0" y="344"/>
                              </a:lnTo>
                              <a:lnTo>
                                <a:pt x="1" y="318"/>
                              </a:lnTo>
                              <a:lnTo>
                                <a:pt x="1" y="293"/>
                              </a:lnTo>
                              <a:lnTo>
                                <a:pt x="0" y="267"/>
                              </a:lnTo>
                              <a:lnTo>
                                <a:pt x="1" y="239"/>
                              </a:lnTo>
                              <a:lnTo>
                                <a:pt x="0" y="213"/>
                              </a:lnTo>
                              <a:lnTo>
                                <a:pt x="0" y="187"/>
                              </a:lnTo>
                              <a:lnTo>
                                <a:pt x="1" y="160"/>
                              </a:lnTo>
                              <a:lnTo>
                                <a:pt x="0" y="134"/>
                              </a:lnTo>
                              <a:lnTo>
                                <a:pt x="0" y="108"/>
                              </a:lnTo>
                              <a:lnTo>
                                <a:pt x="1" y="94"/>
                              </a:lnTo>
                              <a:lnTo>
                                <a:pt x="4" y="80"/>
                              </a:lnTo>
                              <a:lnTo>
                                <a:pt x="9" y="67"/>
                              </a:lnTo>
                              <a:lnTo>
                                <a:pt x="16" y="55"/>
                              </a:lnTo>
                              <a:lnTo>
                                <a:pt x="23" y="44"/>
                              </a:lnTo>
                              <a:lnTo>
                                <a:pt x="32" y="33"/>
                              </a:lnTo>
                              <a:lnTo>
                                <a:pt x="42" y="23"/>
                              </a:lnTo>
                              <a:lnTo>
                                <a:pt x="53" y="16"/>
                              </a:lnTo>
                              <a:lnTo>
                                <a:pt x="66" y="9"/>
                              </a:lnTo>
                              <a:lnTo>
                                <a:pt x="79" y="5"/>
                              </a:lnTo>
                              <a:lnTo>
                                <a:pt x="92" y="2"/>
                              </a:lnTo>
                              <a:lnTo>
                                <a:pt x="106" y="2"/>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100"/>
                      <wps:cNvSpPr>
                        <a:spLocks/>
                      </wps:cNvSpPr>
                      <wps:spPr bwMode="auto">
                        <a:xfrm>
                          <a:off x="684" y="12742"/>
                          <a:ext cx="530" cy="532"/>
                        </a:xfrm>
                        <a:custGeom>
                          <a:avLst/>
                          <a:gdLst>
                            <a:gd name="T0" fmla="*/ 133 w 530"/>
                            <a:gd name="T1" fmla="*/ 0 h 532"/>
                            <a:gd name="T2" fmla="*/ 185 w 530"/>
                            <a:gd name="T3" fmla="*/ 2 h 532"/>
                            <a:gd name="T4" fmla="*/ 238 w 530"/>
                            <a:gd name="T5" fmla="*/ 0 h 532"/>
                            <a:gd name="T6" fmla="*/ 291 w 530"/>
                            <a:gd name="T7" fmla="*/ 0 h 532"/>
                            <a:gd name="T8" fmla="*/ 345 w 530"/>
                            <a:gd name="T9" fmla="*/ 2 h 532"/>
                            <a:gd name="T10" fmla="*/ 396 w 530"/>
                            <a:gd name="T11" fmla="*/ 2 h 532"/>
                            <a:gd name="T12" fmla="*/ 438 w 530"/>
                            <a:gd name="T13" fmla="*/ 2 h 532"/>
                            <a:gd name="T14" fmla="*/ 464 w 530"/>
                            <a:gd name="T15" fmla="*/ 9 h 532"/>
                            <a:gd name="T16" fmla="*/ 488 w 530"/>
                            <a:gd name="T17" fmla="*/ 23 h 532"/>
                            <a:gd name="T18" fmla="*/ 507 w 530"/>
                            <a:gd name="T19" fmla="*/ 42 h 532"/>
                            <a:gd name="T20" fmla="*/ 521 w 530"/>
                            <a:gd name="T21" fmla="*/ 67 h 532"/>
                            <a:gd name="T22" fmla="*/ 529 w 530"/>
                            <a:gd name="T23" fmla="*/ 93 h 532"/>
                            <a:gd name="T24" fmla="*/ 530 w 530"/>
                            <a:gd name="T25" fmla="*/ 134 h 532"/>
                            <a:gd name="T26" fmla="*/ 529 w 530"/>
                            <a:gd name="T27" fmla="*/ 188 h 532"/>
                            <a:gd name="T28" fmla="*/ 530 w 530"/>
                            <a:gd name="T29" fmla="*/ 239 h 532"/>
                            <a:gd name="T30" fmla="*/ 530 w 530"/>
                            <a:gd name="T31" fmla="*/ 293 h 532"/>
                            <a:gd name="T32" fmla="*/ 529 w 530"/>
                            <a:gd name="T33" fmla="*/ 344 h 532"/>
                            <a:gd name="T34" fmla="*/ 529 w 530"/>
                            <a:gd name="T35" fmla="*/ 398 h 532"/>
                            <a:gd name="T36" fmla="*/ 529 w 530"/>
                            <a:gd name="T37" fmla="*/ 438 h 532"/>
                            <a:gd name="T38" fmla="*/ 521 w 530"/>
                            <a:gd name="T39" fmla="*/ 465 h 532"/>
                            <a:gd name="T40" fmla="*/ 507 w 530"/>
                            <a:gd name="T41" fmla="*/ 488 h 532"/>
                            <a:gd name="T42" fmla="*/ 488 w 530"/>
                            <a:gd name="T43" fmla="*/ 509 h 532"/>
                            <a:gd name="T44" fmla="*/ 464 w 530"/>
                            <a:gd name="T45" fmla="*/ 523 h 532"/>
                            <a:gd name="T46" fmla="*/ 438 w 530"/>
                            <a:gd name="T47" fmla="*/ 530 h 532"/>
                            <a:gd name="T48" fmla="*/ 396 w 530"/>
                            <a:gd name="T49" fmla="*/ 530 h 532"/>
                            <a:gd name="T50" fmla="*/ 345 w 530"/>
                            <a:gd name="T51" fmla="*/ 532 h 532"/>
                            <a:gd name="T52" fmla="*/ 291 w 530"/>
                            <a:gd name="T53" fmla="*/ 530 h 532"/>
                            <a:gd name="T54" fmla="*/ 238 w 530"/>
                            <a:gd name="T55" fmla="*/ 530 h 532"/>
                            <a:gd name="T56" fmla="*/ 185 w 530"/>
                            <a:gd name="T57" fmla="*/ 532 h 532"/>
                            <a:gd name="T58" fmla="*/ 133 w 530"/>
                            <a:gd name="T59" fmla="*/ 532 h 532"/>
                            <a:gd name="T60" fmla="*/ 92 w 530"/>
                            <a:gd name="T61" fmla="*/ 530 h 532"/>
                            <a:gd name="T62" fmla="*/ 64 w 530"/>
                            <a:gd name="T63" fmla="*/ 523 h 532"/>
                            <a:gd name="T64" fmla="*/ 42 w 530"/>
                            <a:gd name="T65" fmla="*/ 509 h 532"/>
                            <a:gd name="T66" fmla="*/ 23 w 530"/>
                            <a:gd name="T67" fmla="*/ 488 h 532"/>
                            <a:gd name="T68" fmla="*/ 8 w 530"/>
                            <a:gd name="T69" fmla="*/ 465 h 532"/>
                            <a:gd name="T70" fmla="*/ 1 w 530"/>
                            <a:gd name="T71" fmla="*/ 438 h 532"/>
                            <a:gd name="T72" fmla="*/ 1 w 530"/>
                            <a:gd name="T73" fmla="*/ 398 h 532"/>
                            <a:gd name="T74" fmla="*/ 0 w 530"/>
                            <a:gd name="T75" fmla="*/ 344 h 532"/>
                            <a:gd name="T76" fmla="*/ 1 w 530"/>
                            <a:gd name="T77" fmla="*/ 293 h 532"/>
                            <a:gd name="T78" fmla="*/ 1 w 530"/>
                            <a:gd name="T79" fmla="*/ 239 h 532"/>
                            <a:gd name="T80" fmla="*/ 0 w 530"/>
                            <a:gd name="T81" fmla="*/ 188 h 532"/>
                            <a:gd name="T82" fmla="*/ 0 w 530"/>
                            <a:gd name="T83" fmla="*/ 134 h 532"/>
                            <a:gd name="T84" fmla="*/ 1 w 530"/>
                            <a:gd name="T85" fmla="*/ 93 h 532"/>
                            <a:gd name="T86" fmla="*/ 8 w 530"/>
                            <a:gd name="T87" fmla="*/ 67 h 532"/>
                            <a:gd name="T88" fmla="*/ 23 w 530"/>
                            <a:gd name="T89" fmla="*/ 42 h 532"/>
                            <a:gd name="T90" fmla="*/ 42 w 530"/>
                            <a:gd name="T91" fmla="*/ 23 h 532"/>
                            <a:gd name="T92" fmla="*/ 64 w 530"/>
                            <a:gd name="T93" fmla="*/ 9 h 532"/>
                            <a:gd name="T94" fmla="*/ 92 w 530"/>
                            <a:gd name="T95" fmla="*/ 2 h 532"/>
                            <a:gd name="T96" fmla="*/ 106 w 530"/>
                            <a:gd name="T97" fmla="*/ 2 h 5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2">
                              <a:moveTo>
                                <a:pt x="106" y="2"/>
                              </a:moveTo>
                              <a:lnTo>
                                <a:pt x="133" y="0"/>
                              </a:lnTo>
                              <a:lnTo>
                                <a:pt x="159" y="2"/>
                              </a:lnTo>
                              <a:lnTo>
                                <a:pt x="185" y="2"/>
                              </a:lnTo>
                              <a:lnTo>
                                <a:pt x="212" y="0"/>
                              </a:lnTo>
                              <a:lnTo>
                                <a:pt x="238" y="0"/>
                              </a:lnTo>
                              <a:lnTo>
                                <a:pt x="264" y="2"/>
                              </a:lnTo>
                              <a:lnTo>
                                <a:pt x="291" y="0"/>
                              </a:lnTo>
                              <a:lnTo>
                                <a:pt x="317" y="2"/>
                              </a:lnTo>
                              <a:lnTo>
                                <a:pt x="345" y="2"/>
                              </a:lnTo>
                              <a:lnTo>
                                <a:pt x="371" y="0"/>
                              </a:lnTo>
                              <a:lnTo>
                                <a:pt x="396" y="2"/>
                              </a:lnTo>
                              <a:lnTo>
                                <a:pt x="422" y="2"/>
                              </a:lnTo>
                              <a:lnTo>
                                <a:pt x="438" y="2"/>
                              </a:lnTo>
                              <a:lnTo>
                                <a:pt x="451" y="5"/>
                              </a:lnTo>
                              <a:lnTo>
                                <a:pt x="464" y="9"/>
                              </a:lnTo>
                              <a:lnTo>
                                <a:pt x="477" y="16"/>
                              </a:lnTo>
                              <a:lnTo>
                                <a:pt x="488" y="23"/>
                              </a:lnTo>
                              <a:lnTo>
                                <a:pt x="498" y="32"/>
                              </a:lnTo>
                              <a:lnTo>
                                <a:pt x="507" y="42"/>
                              </a:lnTo>
                              <a:lnTo>
                                <a:pt x="514" y="54"/>
                              </a:lnTo>
                              <a:lnTo>
                                <a:pt x="521" y="67"/>
                              </a:lnTo>
                              <a:lnTo>
                                <a:pt x="526" y="80"/>
                              </a:lnTo>
                              <a:lnTo>
                                <a:pt x="529" y="93"/>
                              </a:lnTo>
                              <a:lnTo>
                                <a:pt x="529" y="108"/>
                              </a:lnTo>
                              <a:lnTo>
                                <a:pt x="530" y="134"/>
                              </a:lnTo>
                              <a:lnTo>
                                <a:pt x="529" y="160"/>
                              </a:lnTo>
                              <a:lnTo>
                                <a:pt x="529" y="188"/>
                              </a:lnTo>
                              <a:lnTo>
                                <a:pt x="530" y="213"/>
                              </a:lnTo>
                              <a:lnTo>
                                <a:pt x="530" y="239"/>
                              </a:lnTo>
                              <a:lnTo>
                                <a:pt x="529" y="267"/>
                              </a:lnTo>
                              <a:lnTo>
                                <a:pt x="530" y="293"/>
                              </a:lnTo>
                              <a:lnTo>
                                <a:pt x="529" y="319"/>
                              </a:lnTo>
                              <a:lnTo>
                                <a:pt x="529" y="344"/>
                              </a:lnTo>
                              <a:lnTo>
                                <a:pt x="530" y="372"/>
                              </a:lnTo>
                              <a:lnTo>
                                <a:pt x="529" y="398"/>
                              </a:lnTo>
                              <a:lnTo>
                                <a:pt x="529" y="425"/>
                              </a:lnTo>
                              <a:lnTo>
                                <a:pt x="529" y="438"/>
                              </a:lnTo>
                              <a:lnTo>
                                <a:pt x="526" y="452"/>
                              </a:lnTo>
                              <a:lnTo>
                                <a:pt x="521" y="465"/>
                              </a:lnTo>
                              <a:lnTo>
                                <a:pt x="514" y="477"/>
                              </a:lnTo>
                              <a:lnTo>
                                <a:pt x="507" y="488"/>
                              </a:lnTo>
                              <a:lnTo>
                                <a:pt x="498" y="500"/>
                              </a:lnTo>
                              <a:lnTo>
                                <a:pt x="488" y="509"/>
                              </a:lnTo>
                              <a:lnTo>
                                <a:pt x="477" y="516"/>
                              </a:lnTo>
                              <a:lnTo>
                                <a:pt x="464" y="523"/>
                              </a:lnTo>
                              <a:lnTo>
                                <a:pt x="451" y="527"/>
                              </a:lnTo>
                              <a:lnTo>
                                <a:pt x="438" y="530"/>
                              </a:lnTo>
                              <a:lnTo>
                                <a:pt x="422" y="532"/>
                              </a:lnTo>
                              <a:lnTo>
                                <a:pt x="396" y="530"/>
                              </a:lnTo>
                              <a:lnTo>
                                <a:pt x="371" y="532"/>
                              </a:lnTo>
                              <a:lnTo>
                                <a:pt x="345" y="532"/>
                              </a:lnTo>
                              <a:lnTo>
                                <a:pt x="317" y="530"/>
                              </a:lnTo>
                              <a:lnTo>
                                <a:pt x="291" y="530"/>
                              </a:lnTo>
                              <a:lnTo>
                                <a:pt x="264" y="532"/>
                              </a:lnTo>
                              <a:lnTo>
                                <a:pt x="238" y="530"/>
                              </a:lnTo>
                              <a:lnTo>
                                <a:pt x="212" y="532"/>
                              </a:lnTo>
                              <a:lnTo>
                                <a:pt x="185" y="532"/>
                              </a:lnTo>
                              <a:lnTo>
                                <a:pt x="159" y="530"/>
                              </a:lnTo>
                              <a:lnTo>
                                <a:pt x="133" y="532"/>
                              </a:lnTo>
                              <a:lnTo>
                                <a:pt x="106" y="532"/>
                              </a:lnTo>
                              <a:lnTo>
                                <a:pt x="92" y="530"/>
                              </a:lnTo>
                              <a:lnTo>
                                <a:pt x="77" y="527"/>
                              </a:lnTo>
                              <a:lnTo>
                                <a:pt x="64" y="523"/>
                              </a:lnTo>
                              <a:lnTo>
                                <a:pt x="53" y="516"/>
                              </a:lnTo>
                              <a:lnTo>
                                <a:pt x="42" y="509"/>
                              </a:lnTo>
                              <a:lnTo>
                                <a:pt x="31" y="500"/>
                              </a:lnTo>
                              <a:lnTo>
                                <a:pt x="23" y="488"/>
                              </a:lnTo>
                              <a:lnTo>
                                <a:pt x="14" y="477"/>
                              </a:lnTo>
                              <a:lnTo>
                                <a:pt x="8" y="465"/>
                              </a:lnTo>
                              <a:lnTo>
                                <a:pt x="4" y="452"/>
                              </a:lnTo>
                              <a:lnTo>
                                <a:pt x="1" y="438"/>
                              </a:lnTo>
                              <a:lnTo>
                                <a:pt x="0" y="425"/>
                              </a:lnTo>
                              <a:lnTo>
                                <a:pt x="1" y="398"/>
                              </a:lnTo>
                              <a:lnTo>
                                <a:pt x="0" y="372"/>
                              </a:lnTo>
                              <a:lnTo>
                                <a:pt x="0" y="344"/>
                              </a:lnTo>
                              <a:lnTo>
                                <a:pt x="1" y="319"/>
                              </a:lnTo>
                              <a:lnTo>
                                <a:pt x="1" y="293"/>
                              </a:lnTo>
                              <a:lnTo>
                                <a:pt x="0" y="267"/>
                              </a:lnTo>
                              <a:lnTo>
                                <a:pt x="1" y="239"/>
                              </a:lnTo>
                              <a:lnTo>
                                <a:pt x="0" y="213"/>
                              </a:lnTo>
                              <a:lnTo>
                                <a:pt x="0" y="188"/>
                              </a:lnTo>
                              <a:lnTo>
                                <a:pt x="1" y="160"/>
                              </a:lnTo>
                              <a:lnTo>
                                <a:pt x="0" y="134"/>
                              </a:lnTo>
                              <a:lnTo>
                                <a:pt x="0" y="108"/>
                              </a:lnTo>
                              <a:lnTo>
                                <a:pt x="1" y="93"/>
                              </a:lnTo>
                              <a:lnTo>
                                <a:pt x="4" y="80"/>
                              </a:lnTo>
                              <a:lnTo>
                                <a:pt x="8" y="67"/>
                              </a:lnTo>
                              <a:lnTo>
                                <a:pt x="14" y="54"/>
                              </a:lnTo>
                              <a:lnTo>
                                <a:pt x="23" y="42"/>
                              </a:lnTo>
                              <a:lnTo>
                                <a:pt x="31" y="32"/>
                              </a:lnTo>
                              <a:lnTo>
                                <a:pt x="42" y="23"/>
                              </a:lnTo>
                              <a:lnTo>
                                <a:pt x="53" y="16"/>
                              </a:lnTo>
                              <a:lnTo>
                                <a:pt x="64" y="9"/>
                              </a:lnTo>
                              <a:lnTo>
                                <a:pt x="77" y="5"/>
                              </a:lnTo>
                              <a:lnTo>
                                <a:pt x="92" y="2"/>
                              </a:lnTo>
                              <a:lnTo>
                                <a:pt x="106" y="2"/>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101"/>
                      <wps:cNvSpPr>
                        <a:spLocks/>
                      </wps:cNvSpPr>
                      <wps:spPr bwMode="auto">
                        <a:xfrm>
                          <a:off x="1527" y="12852"/>
                          <a:ext cx="313" cy="312"/>
                        </a:xfrm>
                        <a:custGeom>
                          <a:avLst/>
                          <a:gdLst>
                            <a:gd name="T0" fmla="*/ 78 w 313"/>
                            <a:gd name="T1" fmla="*/ 0 h 312"/>
                            <a:gd name="T2" fmla="*/ 109 w 313"/>
                            <a:gd name="T3" fmla="*/ 1 h 312"/>
                            <a:gd name="T4" fmla="*/ 141 w 313"/>
                            <a:gd name="T5" fmla="*/ 0 h 312"/>
                            <a:gd name="T6" fmla="*/ 173 w 313"/>
                            <a:gd name="T7" fmla="*/ 0 h 312"/>
                            <a:gd name="T8" fmla="*/ 203 w 313"/>
                            <a:gd name="T9" fmla="*/ 1 h 312"/>
                            <a:gd name="T10" fmla="*/ 234 w 313"/>
                            <a:gd name="T11" fmla="*/ 1 h 312"/>
                            <a:gd name="T12" fmla="*/ 257 w 313"/>
                            <a:gd name="T13" fmla="*/ 1 h 312"/>
                            <a:gd name="T14" fmla="*/ 273 w 313"/>
                            <a:gd name="T15" fmla="*/ 6 h 312"/>
                            <a:gd name="T16" fmla="*/ 287 w 313"/>
                            <a:gd name="T17" fmla="*/ 13 h 312"/>
                            <a:gd name="T18" fmla="*/ 299 w 313"/>
                            <a:gd name="T19" fmla="*/ 24 h 312"/>
                            <a:gd name="T20" fmla="*/ 308 w 313"/>
                            <a:gd name="T21" fmla="*/ 39 h 312"/>
                            <a:gd name="T22" fmla="*/ 312 w 313"/>
                            <a:gd name="T23" fmla="*/ 55 h 312"/>
                            <a:gd name="T24" fmla="*/ 313 w 313"/>
                            <a:gd name="T25" fmla="*/ 78 h 312"/>
                            <a:gd name="T26" fmla="*/ 312 w 313"/>
                            <a:gd name="T27" fmla="*/ 109 h 312"/>
                            <a:gd name="T28" fmla="*/ 313 w 313"/>
                            <a:gd name="T29" fmla="*/ 141 h 312"/>
                            <a:gd name="T30" fmla="*/ 313 w 313"/>
                            <a:gd name="T31" fmla="*/ 171 h 312"/>
                            <a:gd name="T32" fmla="*/ 312 w 313"/>
                            <a:gd name="T33" fmla="*/ 201 h 312"/>
                            <a:gd name="T34" fmla="*/ 312 w 313"/>
                            <a:gd name="T35" fmla="*/ 233 h 312"/>
                            <a:gd name="T36" fmla="*/ 312 w 313"/>
                            <a:gd name="T37" fmla="*/ 256 h 312"/>
                            <a:gd name="T38" fmla="*/ 308 w 313"/>
                            <a:gd name="T39" fmla="*/ 273 h 312"/>
                            <a:gd name="T40" fmla="*/ 299 w 313"/>
                            <a:gd name="T41" fmla="*/ 286 h 312"/>
                            <a:gd name="T42" fmla="*/ 287 w 313"/>
                            <a:gd name="T43" fmla="*/ 298 h 312"/>
                            <a:gd name="T44" fmla="*/ 273 w 313"/>
                            <a:gd name="T45" fmla="*/ 306 h 312"/>
                            <a:gd name="T46" fmla="*/ 257 w 313"/>
                            <a:gd name="T47" fmla="*/ 311 h 312"/>
                            <a:gd name="T48" fmla="*/ 234 w 313"/>
                            <a:gd name="T49" fmla="*/ 311 h 312"/>
                            <a:gd name="T50" fmla="*/ 203 w 313"/>
                            <a:gd name="T51" fmla="*/ 312 h 312"/>
                            <a:gd name="T52" fmla="*/ 173 w 313"/>
                            <a:gd name="T53" fmla="*/ 311 h 312"/>
                            <a:gd name="T54" fmla="*/ 141 w 313"/>
                            <a:gd name="T55" fmla="*/ 311 h 312"/>
                            <a:gd name="T56" fmla="*/ 109 w 313"/>
                            <a:gd name="T57" fmla="*/ 312 h 312"/>
                            <a:gd name="T58" fmla="*/ 78 w 313"/>
                            <a:gd name="T59" fmla="*/ 312 h 312"/>
                            <a:gd name="T60" fmla="*/ 55 w 313"/>
                            <a:gd name="T61" fmla="*/ 311 h 312"/>
                            <a:gd name="T62" fmla="*/ 39 w 313"/>
                            <a:gd name="T63" fmla="*/ 306 h 312"/>
                            <a:gd name="T64" fmla="*/ 26 w 313"/>
                            <a:gd name="T65" fmla="*/ 298 h 312"/>
                            <a:gd name="T66" fmla="*/ 15 w 313"/>
                            <a:gd name="T67" fmla="*/ 286 h 312"/>
                            <a:gd name="T68" fmla="*/ 6 w 313"/>
                            <a:gd name="T69" fmla="*/ 273 h 312"/>
                            <a:gd name="T70" fmla="*/ 2 w 313"/>
                            <a:gd name="T71" fmla="*/ 256 h 312"/>
                            <a:gd name="T72" fmla="*/ 2 w 313"/>
                            <a:gd name="T73" fmla="*/ 233 h 312"/>
                            <a:gd name="T74" fmla="*/ 0 w 313"/>
                            <a:gd name="T75" fmla="*/ 201 h 312"/>
                            <a:gd name="T76" fmla="*/ 2 w 313"/>
                            <a:gd name="T77" fmla="*/ 171 h 312"/>
                            <a:gd name="T78" fmla="*/ 2 w 313"/>
                            <a:gd name="T79" fmla="*/ 141 h 312"/>
                            <a:gd name="T80" fmla="*/ 0 w 313"/>
                            <a:gd name="T81" fmla="*/ 109 h 312"/>
                            <a:gd name="T82" fmla="*/ 0 w 313"/>
                            <a:gd name="T83" fmla="*/ 78 h 312"/>
                            <a:gd name="T84" fmla="*/ 2 w 313"/>
                            <a:gd name="T85" fmla="*/ 55 h 312"/>
                            <a:gd name="T86" fmla="*/ 6 w 313"/>
                            <a:gd name="T87" fmla="*/ 39 h 312"/>
                            <a:gd name="T88" fmla="*/ 15 w 313"/>
                            <a:gd name="T89" fmla="*/ 24 h 312"/>
                            <a:gd name="T90" fmla="*/ 26 w 313"/>
                            <a:gd name="T91" fmla="*/ 13 h 312"/>
                            <a:gd name="T92" fmla="*/ 39 w 313"/>
                            <a:gd name="T93" fmla="*/ 6 h 312"/>
                            <a:gd name="T94" fmla="*/ 55 w 313"/>
                            <a:gd name="T95" fmla="*/ 1 h 312"/>
                            <a:gd name="T96" fmla="*/ 62 w 313"/>
                            <a:gd name="T97" fmla="*/ 1 h 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3" h="312">
                              <a:moveTo>
                                <a:pt x="62" y="1"/>
                              </a:moveTo>
                              <a:lnTo>
                                <a:pt x="78" y="0"/>
                              </a:lnTo>
                              <a:lnTo>
                                <a:pt x="94" y="1"/>
                              </a:lnTo>
                              <a:lnTo>
                                <a:pt x="109" y="1"/>
                              </a:lnTo>
                              <a:lnTo>
                                <a:pt x="125" y="0"/>
                              </a:lnTo>
                              <a:lnTo>
                                <a:pt x="141" y="0"/>
                              </a:lnTo>
                              <a:lnTo>
                                <a:pt x="157" y="1"/>
                              </a:lnTo>
                              <a:lnTo>
                                <a:pt x="173" y="0"/>
                              </a:lnTo>
                              <a:lnTo>
                                <a:pt x="187" y="1"/>
                              </a:lnTo>
                              <a:lnTo>
                                <a:pt x="203" y="1"/>
                              </a:lnTo>
                              <a:lnTo>
                                <a:pt x="219" y="0"/>
                              </a:lnTo>
                              <a:lnTo>
                                <a:pt x="234" y="1"/>
                              </a:lnTo>
                              <a:lnTo>
                                <a:pt x="249" y="1"/>
                              </a:lnTo>
                              <a:lnTo>
                                <a:pt x="257" y="1"/>
                              </a:lnTo>
                              <a:lnTo>
                                <a:pt x="266" y="3"/>
                              </a:lnTo>
                              <a:lnTo>
                                <a:pt x="273" y="6"/>
                              </a:lnTo>
                              <a:lnTo>
                                <a:pt x="282" y="8"/>
                              </a:lnTo>
                              <a:lnTo>
                                <a:pt x="287" y="13"/>
                              </a:lnTo>
                              <a:lnTo>
                                <a:pt x="293" y="19"/>
                              </a:lnTo>
                              <a:lnTo>
                                <a:pt x="299" y="24"/>
                              </a:lnTo>
                              <a:lnTo>
                                <a:pt x="303" y="32"/>
                              </a:lnTo>
                              <a:lnTo>
                                <a:pt x="308" y="39"/>
                              </a:lnTo>
                              <a:lnTo>
                                <a:pt x="310" y="46"/>
                              </a:lnTo>
                              <a:lnTo>
                                <a:pt x="312" y="55"/>
                              </a:lnTo>
                              <a:lnTo>
                                <a:pt x="312" y="63"/>
                              </a:lnTo>
                              <a:lnTo>
                                <a:pt x="313" y="78"/>
                              </a:lnTo>
                              <a:lnTo>
                                <a:pt x="312" y="93"/>
                              </a:lnTo>
                              <a:lnTo>
                                <a:pt x="312" y="109"/>
                              </a:lnTo>
                              <a:lnTo>
                                <a:pt x="313" y="125"/>
                              </a:lnTo>
                              <a:lnTo>
                                <a:pt x="313" y="141"/>
                              </a:lnTo>
                              <a:lnTo>
                                <a:pt x="312" y="155"/>
                              </a:lnTo>
                              <a:lnTo>
                                <a:pt x="313" y="171"/>
                              </a:lnTo>
                              <a:lnTo>
                                <a:pt x="312" y="187"/>
                              </a:lnTo>
                              <a:lnTo>
                                <a:pt x="312" y="201"/>
                              </a:lnTo>
                              <a:lnTo>
                                <a:pt x="313" y="217"/>
                              </a:lnTo>
                              <a:lnTo>
                                <a:pt x="312" y="233"/>
                              </a:lnTo>
                              <a:lnTo>
                                <a:pt x="312" y="249"/>
                              </a:lnTo>
                              <a:lnTo>
                                <a:pt x="312" y="256"/>
                              </a:lnTo>
                              <a:lnTo>
                                <a:pt x="310" y="265"/>
                              </a:lnTo>
                              <a:lnTo>
                                <a:pt x="308" y="273"/>
                              </a:lnTo>
                              <a:lnTo>
                                <a:pt x="303" y="281"/>
                              </a:lnTo>
                              <a:lnTo>
                                <a:pt x="299" y="286"/>
                              </a:lnTo>
                              <a:lnTo>
                                <a:pt x="293" y="293"/>
                              </a:lnTo>
                              <a:lnTo>
                                <a:pt x="287" y="298"/>
                              </a:lnTo>
                              <a:lnTo>
                                <a:pt x="282" y="302"/>
                              </a:lnTo>
                              <a:lnTo>
                                <a:pt x="273" y="306"/>
                              </a:lnTo>
                              <a:lnTo>
                                <a:pt x="266" y="309"/>
                              </a:lnTo>
                              <a:lnTo>
                                <a:pt x="257" y="311"/>
                              </a:lnTo>
                              <a:lnTo>
                                <a:pt x="249" y="312"/>
                              </a:lnTo>
                              <a:lnTo>
                                <a:pt x="234" y="311"/>
                              </a:lnTo>
                              <a:lnTo>
                                <a:pt x="219" y="312"/>
                              </a:lnTo>
                              <a:lnTo>
                                <a:pt x="203" y="312"/>
                              </a:lnTo>
                              <a:lnTo>
                                <a:pt x="187" y="311"/>
                              </a:lnTo>
                              <a:lnTo>
                                <a:pt x="173" y="311"/>
                              </a:lnTo>
                              <a:lnTo>
                                <a:pt x="157" y="312"/>
                              </a:lnTo>
                              <a:lnTo>
                                <a:pt x="141" y="311"/>
                              </a:lnTo>
                              <a:lnTo>
                                <a:pt x="125" y="312"/>
                              </a:lnTo>
                              <a:lnTo>
                                <a:pt x="109" y="312"/>
                              </a:lnTo>
                              <a:lnTo>
                                <a:pt x="94" y="311"/>
                              </a:lnTo>
                              <a:lnTo>
                                <a:pt x="78" y="312"/>
                              </a:lnTo>
                              <a:lnTo>
                                <a:pt x="62" y="312"/>
                              </a:lnTo>
                              <a:lnTo>
                                <a:pt x="55" y="311"/>
                              </a:lnTo>
                              <a:lnTo>
                                <a:pt x="46" y="309"/>
                              </a:lnTo>
                              <a:lnTo>
                                <a:pt x="39" y="306"/>
                              </a:lnTo>
                              <a:lnTo>
                                <a:pt x="32" y="302"/>
                              </a:lnTo>
                              <a:lnTo>
                                <a:pt x="26" y="298"/>
                              </a:lnTo>
                              <a:lnTo>
                                <a:pt x="19" y="293"/>
                              </a:lnTo>
                              <a:lnTo>
                                <a:pt x="15" y="286"/>
                              </a:lnTo>
                              <a:lnTo>
                                <a:pt x="10" y="281"/>
                              </a:lnTo>
                              <a:lnTo>
                                <a:pt x="6" y="273"/>
                              </a:lnTo>
                              <a:lnTo>
                                <a:pt x="3" y="265"/>
                              </a:lnTo>
                              <a:lnTo>
                                <a:pt x="2" y="256"/>
                              </a:lnTo>
                              <a:lnTo>
                                <a:pt x="0" y="249"/>
                              </a:lnTo>
                              <a:lnTo>
                                <a:pt x="2" y="233"/>
                              </a:lnTo>
                              <a:lnTo>
                                <a:pt x="0" y="217"/>
                              </a:lnTo>
                              <a:lnTo>
                                <a:pt x="0" y="201"/>
                              </a:lnTo>
                              <a:lnTo>
                                <a:pt x="2" y="187"/>
                              </a:lnTo>
                              <a:lnTo>
                                <a:pt x="2" y="171"/>
                              </a:lnTo>
                              <a:lnTo>
                                <a:pt x="0" y="155"/>
                              </a:lnTo>
                              <a:lnTo>
                                <a:pt x="2" y="141"/>
                              </a:lnTo>
                              <a:lnTo>
                                <a:pt x="0" y="125"/>
                              </a:lnTo>
                              <a:lnTo>
                                <a:pt x="0" y="109"/>
                              </a:lnTo>
                              <a:lnTo>
                                <a:pt x="2" y="93"/>
                              </a:lnTo>
                              <a:lnTo>
                                <a:pt x="0" y="78"/>
                              </a:lnTo>
                              <a:lnTo>
                                <a:pt x="0" y="63"/>
                              </a:lnTo>
                              <a:lnTo>
                                <a:pt x="2" y="55"/>
                              </a:lnTo>
                              <a:lnTo>
                                <a:pt x="3" y="46"/>
                              </a:lnTo>
                              <a:lnTo>
                                <a:pt x="6" y="39"/>
                              </a:lnTo>
                              <a:lnTo>
                                <a:pt x="10" y="32"/>
                              </a:lnTo>
                              <a:lnTo>
                                <a:pt x="15" y="24"/>
                              </a:lnTo>
                              <a:lnTo>
                                <a:pt x="19" y="19"/>
                              </a:lnTo>
                              <a:lnTo>
                                <a:pt x="26" y="13"/>
                              </a:lnTo>
                              <a:lnTo>
                                <a:pt x="32" y="8"/>
                              </a:lnTo>
                              <a:lnTo>
                                <a:pt x="39" y="6"/>
                              </a:lnTo>
                              <a:lnTo>
                                <a:pt x="46" y="3"/>
                              </a:lnTo>
                              <a:lnTo>
                                <a:pt x="55" y="1"/>
                              </a:lnTo>
                              <a:lnTo>
                                <a:pt x="62" y="1"/>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102"/>
                      <wps:cNvSpPr>
                        <a:spLocks/>
                      </wps:cNvSpPr>
                      <wps:spPr bwMode="auto">
                        <a:xfrm>
                          <a:off x="684" y="13464"/>
                          <a:ext cx="530" cy="529"/>
                        </a:xfrm>
                        <a:custGeom>
                          <a:avLst/>
                          <a:gdLst>
                            <a:gd name="T0" fmla="*/ 133 w 530"/>
                            <a:gd name="T1" fmla="*/ 0 h 529"/>
                            <a:gd name="T2" fmla="*/ 185 w 530"/>
                            <a:gd name="T3" fmla="*/ 1 h 529"/>
                            <a:gd name="T4" fmla="*/ 238 w 530"/>
                            <a:gd name="T5" fmla="*/ 0 h 529"/>
                            <a:gd name="T6" fmla="*/ 291 w 530"/>
                            <a:gd name="T7" fmla="*/ 0 h 529"/>
                            <a:gd name="T8" fmla="*/ 345 w 530"/>
                            <a:gd name="T9" fmla="*/ 1 h 529"/>
                            <a:gd name="T10" fmla="*/ 396 w 530"/>
                            <a:gd name="T11" fmla="*/ 1 h 529"/>
                            <a:gd name="T12" fmla="*/ 438 w 530"/>
                            <a:gd name="T13" fmla="*/ 1 h 529"/>
                            <a:gd name="T14" fmla="*/ 464 w 530"/>
                            <a:gd name="T15" fmla="*/ 8 h 529"/>
                            <a:gd name="T16" fmla="*/ 488 w 530"/>
                            <a:gd name="T17" fmla="*/ 23 h 529"/>
                            <a:gd name="T18" fmla="*/ 507 w 530"/>
                            <a:gd name="T19" fmla="*/ 41 h 529"/>
                            <a:gd name="T20" fmla="*/ 521 w 530"/>
                            <a:gd name="T21" fmla="*/ 66 h 529"/>
                            <a:gd name="T22" fmla="*/ 529 w 530"/>
                            <a:gd name="T23" fmla="*/ 92 h 529"/>
                            <a:gd name="T24" fmla="*/ 530 w 530"/>
                            <a:gd name="T25" fmla="*/ 133 h 529"/>
                            <a:gd name="T26" fmla="*/ 529 w 530"/>
                            <a:gd name="T27" fmla="*/ 187 h 529"/>
                            <a:gd name="T28" fmla="*/ 530 w 530"/>
                            <a:gd name="T29" fmla="*/ 238 h 529"/>
                            <a:gd name="T30" fmla="*/ 530 w 530"/>
                            <a:gd name="T31" fmla="*/ 292 h 529"/>
                            <a:gd name="T32" fmla="*/ 529 w 530"/>
                            <a:gd name="T33" fmla="*/ 344 h 529"/>
                            <a:gd name="T34" fmla="*/ 529 w 530"/>
                            <a:gd name="T35" fmla="*/ 397 h 529"/>
                            <a:gd name="T36" fmla="*/ 529 w 530"/>
                            <a:gd name="T37" fmla="*/ 437 h 529"/>
                            <a:gd name="T38" fmla="*/ 521 w 530"/>
                            <a:gd name="T39" fmla="*/ 464 h 529"/>
                            <a:gd name="T40" fmla="*/ 507 w 530"/>
                            <a:gd name="T41" fmla="*/ 487 h 529"/>
                            <a:gd name="T42" fmla="*/ 488 w 530"/>
                            <a:gd name="T43" fmla="*/ 506 h 529"/>
                            <a:gd name="T44" fmla="*/ 464 w 530"/>
                            <a:gd name="T45" fmla="*/ 521 h 529"/>
                            <a:gd name="T46" fmla="*/ 438 w 530"/>
                            <a:gd name="T47" fmla="*/ 528 h 529"/>
                            <a:gd name="T48" fmla="*/ 396 w 530"/>
                            <a:gd name="T49" fmla="*/ 528 h 529"/>
                            <a:gd name="T50" fmla="*/ 345 w 530"/>
                            <a:gd name="T51" fmla="*/ 529 h 529"/>
                            <a:gd name="T52" fmla="*/ 291 w 530"/>
                            <a:gd name="T53" fmla="*/ 528 h 529"/>
                            <a:gd name="T54" fmla="*/ 238 w 530"/>
                            <a:gd name="T55" fmla="*/ 528 h 529"/>
                            <a:gd name="T56" fmla="*/ 185 w 530"/>
                            <a:gd name="T57" fmla="*/ 529 h 529"/>
                            <a:gd name="T58" fmla="*/ 133 w 530"/>
                            <a:gd name="T59" fmla="*/ 529 h 529"/>
                            <a:gd name="T60" fmla="*/ 92 w 530"/>
                            <a:gd name="T61" fmla="*/ 528 h 529"/>
                            <a:gd name="T62" fmla="*/ 64 w 530"/>
                            <a:gd name="T63" fmla="*/ 521 h 529"/>
                            <a:gd name="T64" fmla="*/ 42 w 530"/>
                            <a:gd name="T65" fmla="*/ 506 h 529"/>
                            <a:gd name="T66" fmla="*/ 23 w 530"/>
                            <a:gd name="T67" fmla="*/ 487 h 529"/>
                            <a:gd name="T68" fmla="*/ 8 w 530"/>
                            <a:gd name="T69" fmla="*/ 464 h 529"/>
                            <a:gd name="T70" fmla="*/ 1 w 530"/>
                            <a:gd name="T71" fmla="*/ 437 h 529"/>
                            <a:gd name="T72" fmla="*/ 1 w 530"/>
                            <a:gd name="T73" fmla="*/ 397 h 529"/>
                            <a:gd name="T74" fmla="*/ 0 w 530"/>
                            <a:gd name="T75" fmla="*/ 344 h 529"/>
                            <a:gd name="T76" fmla="*/ 1 w 530"/>
                            <a:gd name="T77" fmla="*/ 292 h 529"/>
                            <a:gd name="T78" fmla="*/ 1 w 530"/>
                            <a:gd name="T79" fmla="*/ 238 h 529"/>
                            <a:gd name="T80" fmla="*/ 0 w 530"/>
                            <a:gd name="T81" fmla="*/ 187 h 529"/>
                            <a:gd name="T82" fmla="*/ 0 w 530"/>
                            <a:gd name="T83" fmla="*/ 133 h 529"/>
                            <a:gd name="T84" fmla="*/ 1 w 530"/>
                            <a:gd name="T85" fmla="*/ 92 h 529"/>
                            <a:gd name="T86" fmla="*/ 8 w 530"/>
                            <a:gd name="T87" fmla="*/ 66 h 529"/>
                            <a:gd name="T88" fmla="*/ 23 w 530"/>
                            <a:gd name="T89" fmla="*/ 41 h 529"/>
                            <a:gd name="T90" fmla="*/ 42 w 530"/>
                            <a:gd name="T91" fmla="*/ 23 h 529"/>
                            <a:gd name="T92" fmla="*/ 64 w 530"/>
                            <a:gd name="T93" fmla="*/ 8 h 529"/>
                            <a:gd name="T94" fmla="*/ 92 w 530"/>
                            <a:gd name="T95" fmla="*/ 1 h 529"/>
                            <a:gd name="T96" fmla="*/ 106 w 530"/>
                            <a:gd name="T97" fmla="*/ 1 h 5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29">
                              <a:moveTo>
                                <a:pt x="106" y="1"/>
                              </a:moveTo>
                              <a:lnTo>
                                <a:pt x="133" y="0"/>
                              </a:lnTo>
                              <a:lnTo>
                                <a:pt x="159" y="1"/>
                              </a:lnTo>
                              <a:lnTo>
                                <a:pt x="185" y="1"/>
                              </a:lnTo>
                              <a:lnTo>
                                <a:pt x="212" y="0"/>
                              </a:lnTo>
                              <a:lnTo>
                                <a:pt x="238" y="0"/>
                              </a:lnTo>
                              <a:lnTo>
                                <a:pt x="264" y="1"/>
                              </a:lnTo>
                              <a:lnTo>
                                <a:pt x="291" y="0"/>
                              </a:lnTo>
                              <a:lnTo>
                                <a:pt x="317" y="1"/>
                              </a:lnTo>
                              <a:lnTo>
                                <a:pt x="345" y="1"/>
                              </a:lnTo>
                              <a:lnTo>
                                <a:pt x="371" y="0"/>
                              </a:lnTo>
                              <a:lnTo>
                                <a:pt x="396" y="1"/>
                              </a:lnTo>
                              <a:lnTo>
                                <a:pt x="422" y="1"/>
                              </a:lnTo>
                              <a:lnTo>
                                <a:pt x="438" y="1"/>
                              </a:lnTo>
                              <a:lnTo>
                                <a:pt x="451" y="4"/>
                              </a:lnTo>
                              <a:lnTo>
                                <a:pt x="464" y="8"/>
                              </a:lnTo>
                              <a:lnTo>
                                <a:pt x="477" y="15"/>
                              </a:lnTo>
                              <a:lnTo>
                                <a:pt x="488" y="23"/>
                              </a:lnTo>
                              <a:lnTo>
                                <a:pt x="498" y="31"/>
                              </a:lnTo>
                              <a:lnTo>
                                <a:pt x="507" y="41"/>
                              </a:lnTo>
                              <a:lnTo>
                                <a:pt x="514" y="53"/>
                              </a:lnTo>
                              <a:lnTo>
                                <a:pt x="521" y="66"/>
                              </a:lnTo>
                              <a:lnTo>
                                <a:pt x="526" y="79"/>
                              </a:lnTo>
                              <a:lnTo>
                                <a:pt x="529" y="92"/>
                              </a:lnTo>
                              <a:lnTo>
                                <a:pt x="529" y="108"/>
                              </a:lnTo>
                              <a:lnTo>
                                <a:pt x="530" y="133"/>
                              </a:lnTo>
                              <a:lnTo>
                                <a:pt x="529" y="159"/>
                              </a:lnTo>
                              <a:lnTo>
                                <a:pt x="529" y="187"/>
                              </a:lnTo>
                              <a:lnTo>
                                <a:pt x="530" y="213"/>
                              </a:lnTo>
                              <a:lnTo>
                                <a:pt x="530" y="238"/>
                              </a:lnTo>
                              <a:lnTo>
                                <a:pt x="529" y="266"/>
                              </a:lnTo>
                              <a:lnTo>
                                <a:pt x="530" y="292"/>
                              </a:lnTo>
                              <a:lnTo>
                                <a:pt x="529" y="318"/>
                              </a:lnTo>
                              <a:lnTo>
                                <a:pt x="529" y="344"/>
                              </a:lnTo>
                              <a:lnTo>
                                <a:pt x="530" y="371"/>
                              </a:lnTo>
                              <a:lnTo>
                                <a:pt x="529" y="397"/>
                              </a:lnTo>
                              <a:lnTo>
                                <a:pt x="529" y="424"/>
                              </a:lnTo>
                              <a:lnTo>
                                <a:pt x="529" y="437"/>
                              </a:lnTo>
                              <a:lnTo>
                                <a:pt x="526" y="452"/>
                              </a:lnTo>
                              <a:lnTo>
                                <a:pt x="521" y="464"/>
                              </a:lnTo>
                              <a:lnTo>
                                <a:pt x="514" y="476"/>
                              </a:lnTo>
                              <a:lnTo>
                                <a:pt x="507" y="487"/>
                              </a:lnTo>
                              <a:lnTo>
                                <a:pt x="498" y="498"/>
                              </a:lnTo>
                              <a:lnTo>
                                <a:pt x="488" y="506"/>
                              </a:lnTo>
                              <a:lnTo>
                                <a:pt x="477" y="513"/>
                              </a:lnTo>
                              <a:lnTo>
                                <a:pt x="464" y="521"/>
                              </a:lnTo>
                              <a:lnTo>
                                <a:pt x="451" y="525"/>
                              </a:lnTo>
                              <a:lnTo>
                                <a:pt x="438" y="528"/>
                              </a:lnTo>
                              <a:lnTo>
                                <a:pt x="422" y="529"/>
                              </a:lnTo>
                              <a:lnTo>
                                <a:pt x="396" y="528"/>
                              </a:lnTo>
                              <a:lnTo>
                                <a:pt x="371" y="529"/>
                              </a:lnTo>
                              <a:lnTo>
                                <a:pt x="345" y="529"/>
                              </a:lnTo>
                              <a:lnTo>
                                <a:pt x="317" y="528"/>
                              </a:lnTo>
                              <a:lnTo>
                                <a:pt x="291" y="528"/>
                              </a:lnTo>
                              <a:lnTo>
                                <a:pt x="264" y="529"/>
                              </a:lnTo>
                              <a:lnTo>
                                <a:pt x="238" y="528"/>
                              </a:lnTo>
                              <a:lnTo>
                                <a:pt x="212" y="529"/>
                              </a:lnTo>
                              <a:lnTo>
                                <a:pt x="185" y="529"/>
                              </a:lnTo>
                              <a:lnTo>
                                <a:pt x="159" y="528"/>
                              </a:lnTo>
                              <a:lnTo>
                                <a:pt x="133" y="529"/>
                              </a:lnTo>
                              <a:lnTo>
                                <a:pt x="106" y="529"/>
                              </a:lnTo>
                              <a:lnTo>
                                <a:pt x="92" y="528"/>
                              </a:lnTo>
                              <a:lnTo>
                                <a:pt x="77" y="525"/>
                              </a:lnTo>
                              <a:lnTo>
                                <a:pt x="64" y="521"/>
                              </a:lnTo>
                              <a:lnTo>
                                <a:pt x="53" y="513"/>
                              </a:lnTo>
                              <a:lnTo>
                                <a:pt x="42" y="506"/>
                              </a:lnTo>
                              <a:lnTo>
                                <a:pt x="31" y="498"/>
                              </a:lnTo>
                              <a:lnTo>
                                <a:pt x="23" y="487"/>
                              </a:lnTo>
                              <a:lnTo>
                                <a:pt x="14" y="476"/>
                              </a:lnTo>
                              <a:lnTo>
                                <a:pt x="8" y="464"/>
                              </a:lnTo>
                              <a:lnTo>
                                <a:pt x="4" y="452"/>
                              </a:lnTo>
                              <a:lnTo>
                                <a:pt x="1" y="437"/>
                              </a:lnTo>
                              <a:lnTo>
                                <a:pt x="0" y="424"/>
                              </a:lnTo>
                              <a:lnTo>
                                <a:pt x="1" y="397"/>
                              </a:lnTo>
                              <a:lnTo>
                                <a:pt x="0" y="371"/>
                              </a:lnTo>
                              <a:lnTo>
                                <a:pt x="0" y="344"/>
                              </a:lnTo>
                              <a:lnTo>
                                <a:pt x="1" y="318"/>
                              </a:lnTo>
                              <a:lnTo>
                                <a:pt x="1" y="292"/>
                              </a:lnTo>
                              <a:lnTo>
                                <a:pt x="0" y="266"/>
                              </a:lnTo>
                              <a:lnTo>
                                <a:pt x="1" y="238"/>
                              </a:lnTo>
                              <a:lnTo>
                                <a:pt x="0" y="213"/>
                              </a:lnTo>
                              <a:lnTo>
                                <a:pt x="0" y="187"/>
                              </a:lnTo>
                              <a:lnTo>
                                <a:pt x="1" y="159"/>
                              </a:lnTo>
                              <a:lnTo>
                                <a:pt x="0" y="133"/>
                              </a:lnTo>
                              <a:lnTo>
                                <a:pt x="0" y="108"/>
                              </a:lnTo>
                              <a:lnTo>
                                <a:pt x="1" y="92"/>
                              </a:lnTo>
                              <a:lnTo>
                                <a:pt x="4" y="79"/>
                              </a:lnTo>
                              <a:lnTo>
                                <a:pt x="8" y="66"/>
                              </a:lnTo>
                              <a:lnTo>
                                <a:pt x="14" y="53"/>
                              </a:lnTo>
                              <a:lnTo>
                                <a:pt x="23" y="41"/>
                              </a:lnTo>
                              <a:lnTo>
                                <a:pt x="31" y="31"/>
                              </a:lnTo>
                              <a:lnTo>
                                <a:pt x="42" y="23"/>
                              </a:lnTo>
                              <a:lnTo>
                                <a:pt x="53" y="15"/>
                              </a:lnTo>
                              <a:lnTo>
                                <a:pt x="64" y="8"/>
                              </a:lnTo>
                              <a:lnTo>
                                <a:pt x="77" y="4"/>
                              </a:lnTo>
                              <a:lnTo>
                                <a:pt x="92" y="1"/>
                              </a:lnTo>
                              <a:lnTo>
                                <a:pt x="106" y="1"/>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103"/>
                      <wps:cNvSpPr>
                        <a:spLocks/>
                      </wps:cNvSpPr>
                      <wps:spPr bwMode="auto">
                        <a:xfrm>
                          <a:off x="1527" y="13572"/>
                          <a:ext cx="313" cy="313"/>
                        </a:xfrm>
                        <a:custGeom>
                          <a:avLst/>
                          <a:gdLst>
                            <a:gd name="T0" fmla="*/ 78 w 313"/>
                            <a:gd name="T1" fmla="*/ 0 h 313"/>
                            <a:gd name="T2" fmla="*/ 109 w 313"/>
                            <a:gd name="T3" fmla="*/ 1 h 313"/>
                            <a:gd name="T4" fmla="*/ 141 w 313"/>
                            <a:gd name="T5" fmla="*/ 0 h 313"/>
                            <a:gd name="T6" fmla="*/ 173 w 313"/>
                            <a:gd name="T7" fmla="*/ 0 h 313"/>
                            <a:gd name="T8" fmla="*/ 203 w 313"/>
                            <a:gd name="T9" fmla="*/ 1 h 313"/>
                            <a:gd name="T10" fmla="*/ 234 w 313"/>
                            <a:gd name="T11" fmla="*/ 1 h 313"/>
                            <a:gd name="T12" fmla="*/ 257 w 313"/>
                            <a:gd name="T13" fmla="*/ 1 h 313"/>
                            <a:gd name="T14" fmla="*/ 273 w 313"/>
                            <a:gd name="T15" fmla="*/ 5 h 313"/>
                            <a:gd name="T16" fmla="*/ 287 w 313"/>
                            <a:gd name="T17" fmla="*/ 14 h 313"/>
                            <a:gd name="T18" fmla="*/ 299 w 313"/>
                            <a:gd name="T19" fmla="*/ 25 h 313"/>
                            <a:gd name="T20" fmla="*/ 308 w 313"/>
                            <a:gd name="T21" fmla="*/ 40 h 313"/>
                            <a:gd name="T22" fmla="*/ 312 w 313"/>
                            <a:gd name="T23" fmla="*/ 56 h 313"/>
                            <a:gd name="T24" fmla="*/ 313 w 313"/>
                            <a:gd name="T25" fmla="*/ 79 h 313"/>
                            <a:gd name="T26" fmla="*/ 312 w 313"/>
                            <a:gd name="T27" fmla="*/ 110 h 313"/>
                            <a:gd name="T28" fmla="*/ 313 w 313"/>
                            <a:gd name="T29" fmla="*/ 141 h 313"/>
                            <a:gd name="T30" fmla="*/ 313 w 313"/>
                            <a:gd name="T31" fmla="*/ 172 h 313"/>
                            <a:gd name="T32" fmla="*/ 312 w 313"/>
                            <a:gd name="T33" fmla="*/ 202 h 313"/>
                            <a:gd name="T34" fmla="*/ 312 w 313"/>
                            <a:gd name="T35" fmla="*/ 234 h 313"/>
                            <a:gd name="T36" fmla="*/ 312 w 313"/>
                            <a:gd name="T37" fmla="*/ 257 h 313"/>
                            <a:gd name="T38" fmla="*/ 308 w 313"/>
                            <a:gd name="T39" fmla="*/ 274 h 313"/>
                            <a:gd name="T40" fmla="*/ 299 w 313"/>
                            <a:gd name="T41" fmla="*/ 287 h 313"/>
                            <a:gd name="T42" fmla="*/ 287 w 313"/>
                            <a:gd name="T43" fmla="*/ 299 h 313"/>
                            <a:gd name="T44" fmla="*/ 273 w 313"/>
                            <a:gd name="T45" fmla="*/ 308 h 313"/>
                            <a:gd name="T46" fmla="*/ 257 w 313"/>
                            <a:gd name="T47" fmla="*/ 312 h 313"/>
                            <a:gd name="T48" fmla="*/ 234 w 313"/>
                            <a:gd name="T49" fmla="*/ 312 h 313"/>
                            <a:gd name="T50" fmla="*/ 203 w 313"/>
                            <a:gd name="T51" fmla="*/ 313 h 313"/>
                            <a:gd name="T52" fmla="*/ 173 w 313"/>
                            <a:gd name="T53" fmla="*/ 312 h 313"/>
                            <a:gd name="T54" fmla="*/ 141 w 313"/>
                            <a:gd name="T55" fmla="*/ 312 h 313"/>
                            <a:gd name="T56" fmla="*/ 109 w 313"/>
                            <a:gd name="T57" fmla="*/ 313 h 313"/>
                            <a:gd name="T58" fmla="*/ 78 w 313"/>
                            <a:gd name="T59" fmla="*/ 313 h 313"/>
                            <a:gd name="T60" fmla="*/ 55 w 313"/>
                            <a:gd name="T61" fmla="*/ 312 h 313"/>
                            <a:gd name="T62" fmla="*/ 39 w 313"/>
                            <a:gd name="T63" fmla="*/ 308 h 313"/>
                            <a:gd name="T64" fmla="*/ 26 w 313"/>
                            <a:gd name="T65" fmla="*/ 299 h 313"/>
                            <a:gd name="T66" fmla="*/ 15 w 313"/>
                            <a:gd name="T67" fmla="*/ 287 h 313"/>
                            <a:gd name="T68" fmla="*/ 6 w 313"/>
                            <a:gd name="T69" fmla="*/ 274 h 313"/>
                            <a:gd name="T70" fmla="*/ 2 w 313"/>
                            <a:gd name="T71" fmla="*/ 257 h 313"/>
                            <a:gd name="T72" fmla="*/ 2 w 313"/>
                            <a:gd name="T73" fmla="*/ 234 h 313"/>
                            <a:gd name="T74" fmla="*/ 0 w 313"/>
                            <a:gd name="T75" fmla="*/ 202 h 313"/>
                            <a:gd name="T76" fmla="*/ 2 w 313"/>
                            <a:gd name="T77" fmla="*/ 172 h 313"/>
                            <a:gd name="T78" fmla="*/ 2 w 313"/>
                            <a:gd name="T79" fmla="*/ 141 h 313"/>
                            <a:gd name="T80" fmla="*/ 0 w 313"/>
                            <a:gd name="T81" fmla="*/ 110 h 313"/>
                            <a:gd name="T82" fmla="*/ 0 w 313"/>
                            <a:gd name="T83" fmla="*/ 79 h 313"/>
                            <a:gd name="T84" fmla="*/ 2 w 313"/>
                            <a:gd name="T85" fmla="*/ 56 h 313"/>
                            <a:gd name="T86" fmla="*/ 6 w 313"/>
                            <a:gd name="T87" fmla="*/ 40 h 313"/>
                            <a:gd name="T88" fmla="*/ 15 w 313"/>
                            <a:gd name="T89" fmla="*/ 25 h 313"/>
                            <a:gd name="T90" fmla="*/ 26 w 313"/>
                            <a:gd name="T91" fmla="*/ 14 h 313"/>
                            <a:gd name="T92" fmla="*/ 39 w 313"/>
                            <a:gd name="T93" fmla="*/ 5 h 313"/>
                            <a:gd name="T94" fmla="*/ 55 w 313"/>
                            <a:gd name="T95" fmla="*/ 1 h 313"/>
                            <a:gd name="T96" fmla="*/ 62 w 313"/>
                            <a:gd name="T97" fmla="*/ 1 h 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3" h="313">
                              <a:moveTo>
                                <a:pt x="62" y="1"/>
                              </a:moveTo>
                              <a:lnTo>
                                <a:pt x="78" y="0"/>
                              </a:lnTo>
                              <a:lnTo>
                                <a:pt x="94" y="1"/>
                              </a:lnTo>
                              <a:lnTo>
                                <a:pt x="109" y="1"/>
                              </a:lnTo>
                              <a:lnTo>
                                <a:pt x="125" y="0"/>
                              </a:lnTo>
                              <a:lnTo>
                                <a:pt x="141" y="0"/>
                              </a:lnTo>
                              <a:lnTo>
                                <a:pt x="157" y="1"/>
                              </a:lnTo>
                              <a:lnTo>
                                <a:pt x="173" y="0"/>
                              </a:lnTo>
                              <a:lnTo>
                                <a:pt x="187" y="1"/>
                              </a:lnTo>
                              <a:lnTo>
                                <a:pt x="203" y="1"/>
                              </a:lnTo>
                              <a:lnTo>
                                <a:pt x="219" y="0"/>
                              </a:lnTo>
                              <a:lnTo>
                                <a:pt x="234" y="1"/>
                              </a:lnTo>
                              <a:lnTo>
                                <a:pt x="249" y="1"/>
                              </a:lnTo>
                              <a:lnTo>
                                <a:pt x="257" y="1"/>
                              </a:lnTo>
                              <a:lnTo>
                                <a:pt x="266" y="2"/>
                              </a:lnTo>
                              <a:lnTo>
                                <a:pt x="273" y="5"/>
                              </a:lnTo>
                              <a:lnTo>
                                <a:pt x="282" y="10"/>
                              </a:lnTo>
                              <a:lnTo>
                                <a:pt x="287" y="14"/>
                              </a:lnTo>
                              <a:lnTo>
                                <a:pt x="293" y="20"/>
                              </a:lnTo>
                              <a:lnTo>
                                <a:pt x="299" y="25"/>
                              </a:lnTo>
                              <a:lnTo>
                                <a:pt x="303" y="31"/>
                              </a:lnTo>
                              <a:lnTo>
                                <a:pt x="308" y="40"/>
                              </a:lnTo>
                              <a:lnTo>
                                <a:pt x="310" y="47"/>
                              </a:lnTo>
                              <a:lnTo>
                                <a:pt x="312" y="56"/>
                              </a:lnTo>
                              <a:lnTo>
                                <a:pt x="312" y="64"/>
                              </a:lnTo>
                              <a:lnTo>
                                <a:pt x="313" y="79"/>
                              </a:lnTo>
                              <a:lnTo>
                                <a:pt x="312" y="95"/>
                              </a:lnTo>
                              <a:lnTo>
                                <a:pt x="312" y="110"/>
                              </a:lnTo>
                              <a:lnTo>
                                <a:pt x="313" y="125"/>
                              </a:lnTo>
                              <a:lnTo>
                                <a:pt x="313" y="141"/>
                              </a:lnTo>
                              <a:lnTo>
                                <a:pt x="312" y="156"/>
                              </a:lnTo>
                              <a:lnTo>
                                <a:pt x="313" y="172"/>
                              </a:lnTo>
                              <a:lnTo>
                                <a:pt x="312" y="188"/>
                              </a:lnTo>
                              <a:lnTo>
                                <a:pt x="312" y="202"/>
                              </a:lnTo>
                              <a:lnTo>
                                <a:pt x="313" y="218"/>
                              </a:lnTo>
                              <a:lnTo>
                                <a:pt x="312" y="234"/>
                              </a:lnTo>
                              <a:lnTo>
                                <a:pt x="312" y="250"/>
                              </a:lnTo>
                              <a:lnTo>
                                <a:pt x="312" y="257"/>
                              </a:lnTo>
                              <a:lnTo>
                                <a:pt x="310" y="266"/>
                              </a:lnTo>
                              <a:lnTo>
                                <a:pt x="308" y="274"/>
                              </a:lnTo>
                              <a:lnTo>
                                <a:pt x="303" y="282"/>
                              </a:lnTo>
                              <a:lnTo>
                                <a:pt x="299" y="287"/>
                              </a:lnTo>
                              <a:lnTo>
                                <a:pt x="293" y="295"/>
                              </a:lnTo>
                              <a:lnTo>
                                <a:pt x="287" y="299"/>
                              </a:lnTo>
                              <a:lnTo>
                                <a:pt x="282" y="303"/>
                              </a:lnTo>
                              <a:lnTo>
                                <a:pt x="273" y="308"/>
                              </a:lnTo>
                              <a:lnTo>
                                <a:pt x="266" y="310"/>
                              </a:lnTo>
                              <a:lnTo>
                                <a:pt x="257" y="312"/>
                              </a:lnTo>
                              <a:lnTo>
                                <a:pt x="249" y="313"/>
                              </a:lnTo>
                              <a:lnTo>
                                <a:pt x="234" y="312"/>
                              </a:lnTo>
                              <a:lnTo>
                                <a:pt x="219" y="313"/>
                              </a:lnTo>
                              <a:lnTo>
                                <a:pt x="203" y="313"/>
                              </a:lnTo>
                              <a:lnTo>
                                <a:pt x="187" y="312"/>
                              </a:lnTo>
                              <a:lnTo>
                                <a:pt x="173" y="312"/>
                              </a:lnTo>
                              <a:lnTo>
                                <a:pt x="157" y="313"/>
                              </a:lnTo>
                              <a:lnTo>
                                <a:pt x="141" y="312"/>
                              </a:lnTo>
                              <a:lnTo>
                                <a:pt x="125" y="313"/>
                              </a:lnTo>
                              <a:lnTo>
                                <a:pt x="109" y="313"/>
                              </a:lnTo>
                              <a:lnTo>
                                <a:pt x="94" y="312"/>
                              </a:lnTo>
                              <a:lnTo>
                                <a:pt x="78" y="313"/>
                              </a:lnTo>
                              <a:lnTo>
                                <a:pt x="62" y="313"/>
                              </a:lnTo>
                              <a:lnTo>
                                <a:pt x="55" y="312"/>
                              </a:lnTo>
                              <a:lnTo>
                                <a:pt x="46" y="310"/>
                              </a:lnTo>
                              <a:lnTo>
                                <a:pt x="39" y="308"/>
                              </a:lnTo>
                              <a:lnTo>
                                <a:pt x="32" y="303"/>
                              </a:lnTo>
                              <a:lnTo>
                                <a:pt x="26" y="299"/>
                              </a:lnTo>
                              <a:lnTo>
                                <a:pt x="19" y="295"/>
                              </a:lnTo>
                              <a:lnTo>
                                <a:pt x="15" y="287"/>
                              </a:lnTo>
                              <a:lnTo>
                                <a:pt x="10" y="282"/>
                              </a:lnTo>
                              <a:lnTo>
                                <a:pt x="6" y="274"/>
                              </a:lnTo>
                              <a:lnTo>
                                <a:pt x="3" y="266"/>
                              </a:lnTo>
                              <a:lnTo>
                                <a:pt x="2" y="257"/>
                              </a:lnTo>
                              <a:lnTo>
                                <a:pt x="0" y="250"/>
                              </a:lnTo>
                              <a:lnTo>
                                <a:pt x="2" y="234"/>
                              </a:lnTo>
                              <a:lnTo>
                                <a:pt x="0" y="218"/>
                              </a:lnTo>
                              <a:lnTo>
                                <a:pt x="0" y="202"/>
                              </a:lnTo>
                              <a:lnTo>
                                <a:pt x="2" y="187"/>
                              </a:lnTo>
                              <a:lnTo>
                                <a:pt x="2" y="172"/>
                              </a:lnTo>
                              <a:lnTo>
                                <a:pt x="0" y="156"/>
                              </a:lnTo>
                              <a:lnTo>
                                <a:pt x="2" y="141"/>
                              </a:lnTo>
                              <a:lnTo>
                                <a:pt x="0" y="126"/>
                              </a:lnTo>
                              <a:lnTo>
                                <a:pt x="0" y="110"/>
                              </a:lnTo>
                              <a:lnTo>
                                <a:pt x="2" y="95"/>
                              </a:lnTo>
                              <a:lnTo>
                                <a:pt x="0" y="79"/>
                              </a:lnTo>
                              <a:lnTo>
                                <a:pt x="0" y="64"/>
                              </a:lnTo>
                              <a:lnTo>
                                <a:pt x="2" y="56"/>
                              </a:lnTo>
                              <a:lnTo>
                                <a:pt x="3" y="47"/>
                              </a:lnTo>
                              <a:lnTo>
                                <a:pt x="6" y="40"/>
                              </a:lnTo>
                              <a:lnTo>
                                <a:pt x="10" y="31"/>
                              </a:lnTo>
                              <a:lnTo>
                                <a:pt x="15" y="25"/>
                              </a:lnTo>
                              <a:lnTo>
                                <a:pt x="19" y="20"/>
                              </a:lnTo>
                              <a:lnTo>
                                <a:pt x="26" y="14"/>
                              </a:lnTo>
                              <a:lnTo>
                                <a:pt x="32" y="10"/>
                              </a:lnTo>
                              <a:lnTo>
                                <a:pt x="39" y="5"/>
                              </a:lnTo>
                              <a:lnTo>
                                <a:pt x="46" y="2"/>
                              </a:lnTo>
                              <a:lnTo>
                                <a:pt x="55" y="1"/>
                              </a:lnTo>
                              <a:lnTo>
                                <a:pt x="62" y="1"/>
                              </a:lnTo>
                              <a:close/>
                            </a:path>
                          </a:pathLst>
                        </a:custGeom>
                        <a:solidFill>
                          <a:srgbClr val="A6A6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104"/>
                      <wps:cNvSpPr>
                        <a:spLocks/>
                      </wps:cNvSpPr>
                      <wps:spPr bwMode="auto">
                        <a:xfrm>
                          <a:off x="684" y="14185"/>
                          <a:ext cx="530" cy="529"/>
                        </a:xfrm>
                        <a:custGeom>
                          <a:avLst/>
                          <a:gdLst>
                            <a:gd name="T0" fmla="*/ 133 w 530"/>
                            <a:gd name="T1" fmla="*/ 0 h 529"/>
                            <a:gd name="T2" fmla="*/ 185 w 530"/>
                            <a:gd name="T3" fmla="*/ 1 h 529"/>
                            <a:gd name="T4" fmla="*/ 238 w 530"/>
                            <a:gd name="T5" fmla="*/ 0 h 529"/>
                            <a:gd name="T6" fmla="*/ 291 w 530"/>
                            <a:gd name="T7" fmla="*/ 0 h 529"/>
                            <a:gd name="T8" fmla="*/ 345 w 530"/>
                            <a:gd name="T9" fmla="*/ 1 h 529"/>
                            <a:gd name="T10" fmla="*/ 396 w 530"/>
                            <a:gd name="T11" fmla="*/ 1 h 529"/>
                            <a:gd name="T12" fmla="*/ 438 w 530"/>
                            <a:gd name="T13" fmla="*/ 1 h 529"/>
                            <a:gd name="T14" fmla="*/ 464 w 530"/>
                            <a:gd name="T15" fmla="*/ 8 h 529"/>
                            <a:gd name="T16" fmla="*/ 488 w 530"/>
                            <a:gd name="T17" fmla="*/ 23 h 529"/>
                            <a:gd name="T18" fmla="*/ 507 w 530"/>
                            <a:gd name="T19" fmla="*/ 41 h 529"/>
                            <a:gd name="T20" fmla="*/ 521 w 530"/>
                            <a:gd name="T21" fmla="*/ 64 h 529"/>
                            <a:gd name="T22" fmla="*/ 529 w 530"/>
                            <a:gd name="T23" fmla="*/ 92 h 529"/>
                            <a:gd name="T24" fmla="*/ 530 w 530"/>
                            <a:gd name="T25" fmla="*/ 132 h 529"/>
                            <a:gd name="T26" fmla="*/ 529 w 530"/>
                            <a:gd name="T27" fmla="*/ 185 h 529"/>
                            <a:gd name="T28" fmla="*/ 530 w 530"/>
                            <a:gd name="T29" fmla="*/ 239 h 529"/>
                            <a:gd name="T30" fmla="*/ 530 w 530"/>
                            <a:gd name="T31" fmla="*/ 290 h 529"/>
                            <a:gd name="T32" fmla="*/ 529 w 530"/>
                            <a:gd name="T33" fmla="*/ 344 h 529"/>
                            <a:gd name="T34" fmla="*/ 529 w 530"/>
                            <a:gd name="T35" fmla="*/ 395 h 529"/>
                            <a:gd name="T36" fmla="*/ 529 w 530"/>
                            <a:gd name="T37" fmla="*/ 437 h 529"/>
                            <a:gd name="T38" fmla="*/ 521 w 530"/>
                            <a:gd name="T39" fmla="*/ 463 h 529"/>
                            <a:gd name="T40" fmla="*/ 507 w 530"/>
                            <a:gd name="T41" fmla="*/ 488 h 529"/>
                            <a:gd name="T42" fmla="*/ 488 w 530"/>
                            <a:gd name="T43" fmla="*/ 506 h 529"/>
                            <a:gd name="T44" fmla="*/ 464 w 530"/>
                            <a:gd name="T45" fmla="*/ 521 h 529"/>
                            <a:gd name="T46" fmla="*/ 438 w 530"/>
                            <a:gd name="T47" fmla="*/ 528 h 529"/>
                            <a:gd name="T48" fmla="*/ 396 w 530"/>
                            <a:gd name="T49" fmla="*/ 528 h 529"/>
                            <a:gd name="T50" fmla="*/ 345 w 530"/>
                            <a:gd name="T51" fmla="*/ 529 h 529"/>
                            <a:gd name="T52" fmla="*/ 291 w 530"/>
                            <a:gd name="T53" fmla="*/ 528 h 529"/>
                            <a:gd name="T54" fmla="*/ 238 w 530"/>
                            <a:gd name="T55" fmla="*/ 528 h 529"/>
                            <a:gd name="T56" fmla="*/ 185 w 530"/>
                            <a:gd name="T57" fmla="*/ 529 h 529"/>
                            <a:gd name="T58" fmla="*/ 133 w 530"/>
                            <a:gd name="T59" fmla="*/ 529 h 529"/>
                            <a:gd name="T60" fmla="*/ 92 w 530"/>
                            <a:gd name="T61" fmla="*/ 528 h 529"/>
                            <a:gd name="T62" fmla="*/ 64 w 530"/>
                            <a:gd name="T63" fmla="*/ 521 h 529"/>
                            <a:gd name="T64" fmla="*/ 42 w 530"/>
                            <a:gd name="T65" fmla="*/ 506 h 529"/>
                            <a:gd name="T66" fmla="*/ 23 w 530"/>
                            <a:gd name="T67" fmla="*/ 488 h 529"/>
                            <a:gd name="T68" fmla="*/ 8 w 530"/>
                            <a:gd name="T69" fmla="*/ 463 h 529"/>
                            <a:gd name="T70" fmla="*/ 1 w 530"/>
                            <a:gd name="T71" fmla="*/ 437 h 529"/>
                            <a:gd name="T72" fmla="*/ 1 w 530"/>
                            <a:gd name="T73" fmla="*/ 395 h 529"/>
                            <a:gd name="T74" fmla="*/ 0 w 530"/>
                            <a:gd name="T75" fmla="*/ 344 h 529"/>
                            <a:gd name="T76" fmla="*/ 1 w 530"/>
                            <a:gd name="T77" fmla="*/ 290 h 529"/>
                            <a:gd name="T78" fmla="*/ 1 w 530"/>
                            <a:gd name="T79" fmla="*/ 239 h 529"/>
                            <a:gd name="T80" fmla="*/ 0 w 530"/>
                            <a:gd name="T81" fmla="*/ 185 h 529"/>
                            <a:gd name="T82" fmla="*/ 0 w 530"/>
                            <a:gd name="T83" fmla="*/ 132 h 529"/>
                            <a:gd name="T84" fmla="*/ 1 w 530"/>
                            <a:gd name="T85" fmla="*/ 92 h 529"/>
                            <a:gd name="T86" fmla="*/ 8 w 530"/>
                            <a:gd name="T87" fmla="*/ 64 h 529"/>
                            <a:gd name="T88" fmla="*/ 23 w 530"/>
                            <a:gd name="T89" fmla="*/ 41 h 529"/>
                            <a:gd name="T90" fmla="*/ 42 w 530"/>
                            <a:gd name="T91" fmla="*/ 23 h 529"/>
                            <a:gd name="T92" fmla="*/ 64 w 530"/>
                            <a:gd name="T93" fmla="*/ 8 h 529"/>
                            <a:gd name="T94" fmla="*/ 92 w 530"/>
                            <a:gd name="T95" fmla="*/ 1 h 529"/>
                            <a:gd name="T96" fmla="*/ 106 w 530"/>
                            <a:gd name="T97" fmla="*/ 1 h 5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29">
                              <a:moveTo>
                                <a:pt x="106" y="1"/>
                              </a:moveTo>
                              <a:lnTo>
                                <a:pt x="133" y="0"/>
                              </a:lnTo>
                              <a:lnTo>
                                <a:pt x="159" y="1"/>
                              </a:lnTo>
                              <a:lnTo>
                                <a:pt x="185" y="1"/>
                              </a:lnTo>
                              <a:lnTo>
                                <a:pt x="212" y="0"/>
                              </a:lnTo>
                              <a:lnTo>
                                <a:pt x="238" y="0"/>
                              </a:lnTo>
                              <a:lnTo>
                                <a:pt x="264" y="1"/>
                              </a:lnTo>
                              <a:lnTo>
                                <a:pt x="291" y="0"/>
                              </a:lnTo>
                              <a:lnTo>
                                <a:pt x="317" y="1"/>
                              </a:lnTo>
                              <a:lnTo>
                                <a:pt x="345" y="1"/>
                              </a:lnTo>
                              <a:lnTo>
                                <a:pt x="371" y="0"/>
                              </a:lnTo>
                              <a:lnTo>
                                <a:pt x="396" y="1"/>
                              </a:lnTo>
                              <a:lnTo>
                                <a:pt x="422" y="1"/>
                              </a:lnTo>
                              <a:lnTo>
                                <a:pt x="438" y="1"/>
                              </a:lnTo>
                              <a:lnTo>
                                <a:pt x="451" y="4"/>
                              </a:lnTo>
                              <a:lnTo>
                                <a:pt x="464" y="8"/>
                              </a:lnTo>
                              <a:lnTo>
                                <a:pt x="477" y="15"/>
                              </a:lnTo>
                              <a:lnTo>
                                <a:pt x="488" y="23"/>
                              </a:lnTo>
                              <a:lnTo>
                                <a:pt x="498" y="31"/>
                              </a:lnTo>
                              <a:lnTo>
                                <a:pt x="507" y="41"/>
                              </a:lnTo>
                              <a:lnTo>
                                <a:pt x="514" y="53"/>
                              </a:lnTo>
                              <a:lnTo>
                                <a:pt x="521" y="64"/>
                              </a:lnTo>
                              <a:lnTo>
                                <a:pt x="526" y="77"/>
                              </a:lnTo>
                              <a:lnTo>
                                <a:pt x="529" y="92"/>
                              </a:lnTo>
                              <a:lnTo>
                                <a:pt x="529" y="106"/>
                              </a:lnTo>
                              <a:lnTo>
                                <a:pt x="530" y="132"/>
                              </a:lnTo>
                              <a:lnTo>
                                <a:pt x="529" y="158"/>
                              </a:lnTo>
                              <a:lnTo>
                                <a:pt x="529" y="185"/>
                              </a:lnTo>
                              <a:lnTo>
                                <a:pt x="530" y="211"/>
                              </a:lnTo>
                              <a:lnTo>
                                <a:pt x="530" y="239"/>
                              </a:lnTo>
                              <a:lnTo>
                                <a:pt x="529" y="265"/>
                              </a:lnTo>
                              <a:lnTo>
                                <a:pt x="530" y="290"/>
                              </a:lnTo>
                              <a:lnTo>
                                <a:pt x="529" y="316"/>
                              </a:lnTo>
                              <a:lnTo>
                                <a:pt x="529" y="344"/>
                              </a:lnTo>
                              <a:lnTo>
                                <a:pt x="530" y="370"/>
                              </a:lnTo>
                              <a:lnTo>
                                <a:pt x="529" y="395"/>
                              </a:lnTo>
                              <a:lnTo>
                                <a:pt x="529" y="423"/>
                              </a:lnTo>
                              <a:lnTo>
                                <a:pt x="529" y="437"/>
                              </a:lnTo>
                              <a:lnTo>
                                <a:pt x="526" y="450"/>
                              </a:lnTo>
                              <a:lnTo>
                                <a:pt x="521" y="463"/>
                              </a:lnTo>
                              <a:lnTo>
                                <a:pt x="514" y="476"/>
                              </a:lnTo>
                              <a:lnTo>
                                <a:pt x="507" y="488"/>
                              </a:lnTo>
                              <a:lnTo>
                                <a:pt x="498" y="498"/>
                              </a:lnTo>
                              <a:lnTo>
                                <a:pt x="488" y="506"/>
                              </a:lnTo>
                              <a:lnTo>
                                <a:pt x="477" y="514"/>
                              </a:lnTo>
                              <a:lnTo>
                                <a:pt x="464" y="521"/>
                              </a:lnTo>
                              <a:lnTo>
                                <a:pt x="451" y="525"/>
                              </a:lnTo>
                              <a:lnTo>
                                <a:pt x="438" y="528"/>
                              </a:lnTo>
                              <a:lnTo>
                                <a:pt x="422" y="529"/>
                              </a:lnTo>
                              <a:lnTo>
                                <a:pt x="396" y="528"/>
                              </a:lnTo>
                              <a:lnTo>
                                <a:pt x="371" y="529"/>
                              </a:lnTo>
                              <a:lnTo>
                                <a:pt x="345" y="529"/>
                              </a:lnTo>
                              <a:lnTo>
                                <a:pt x="317" y="528"/>
                              </a:lnTo>
                              <a:lnTo>
                                <a:pt x="291" y="528"/>
                              </a:lnTo>
                              <a:lnTo>
                                <a:pt x="264" y="529"/>
                              </a:lnTo>
                              <a:lnTo>
                                <a:pt x="238" y="528"/>
                              </a:lnTo>
                              <a:lnTo>
                                <a:pt x="212" y="529"/>
                              </a:lnTo>
                              <a:lnTo>
                                <a:pt x="185" y="529"/>
                              </a:lnTo>
                              <a:lnTo>
                                <a:pt x="159" y="528"/>
                              </a:lnTo>
                              <a:lnTo>
                                <a:pt x="133" y="529"/>
                              </a:lnTo>
                              <a:lnTo>
                                <a:pt x="106" y="529"/>
                              </a:lnTo>
                              <a:lnTo>
                                <a:pt x="92" y="528"/>
                              </a:lnTo>
                              <a:lnTo>
                                <a:pt x="77" y="525"/>
                              </a:lnTo>
                              <a:lnTo>
                                <a:pt x="64" y="521"/>
                              </a:lnTo>
                              <a:lnTo>
                                <a:pt x="53" y="514"/>
                              </a:lnTo>
                              <a:lnTo>
                                <a:pt x="42" y="506"/>
                              </a:lnTo>
                              <a:lnTo>
                                <a:pt x="31" y="498"/>
                              </a:lnTo>
                              <a:lnTo>
                                <a:pt x="23" y="488"/>
                              </a:lnTo>
                              <a:lnTo>
                                <a:pt x="14" y="476"/>
                              </a:lnTo>
                              <a:lnTo>
                                <a:pt x="8" y="463"/>
                              </a:lnTo>
                              <a:lnTo>
                                <a:pt x="4" y="450"/>
                              </a:lnTo>
                              <a:lnTo>
                                <a:pt x="1" y="437"/>
                              </a:lnTo>
                              <a:lnTo>
                                <a:pt x="0" y="423"/>
                              </a:lnTo>
                              <a:lnTo>
                                <a:pt x="1" y="395"/>
                              </a:lnTo>
                              <a:lnTo>
                                <a:pt x="0" y="370"/>
                              </a:lnTo>
                              <a:lnTo>
                                <a:pt x="0" y="344"/>
                              </a:lnTo>
                              <a:lnTo>
                                <a:pt x="1" y="316"/>
                              </a:lnTo>
                              <a:lnTo>
                                <a:pt x="1" y="290"/>
                              </a:lnTo>
                              <a:lnTo>
                                <a:pt x="0" y="265"/>
                              </a:lnTo>
                              <a:lnTo>
                                <a:pt x="1" y="239"/>
                              </a:lnTo>
                              <a:lnTo>
                                <a:pt x="0" y="211"/>
                              </a:lnTo>
                              <a:lnTo>
                                <a:pt x="0" y="185"/>
                              </a:lnTo>
                              <a:lnTo>
                                <a:pt x="1" y="158"/>
                              </a:lnTo>
                              <a:lnTo>
                                <a:pt x="0" y="132"/>
                              </a:lnTo>
                              <a:lnTo>
                                <a:pt x="0" y="106"/>
                              </a:lnTo>
                              <a:lnTo>
                                <a:pt x="1" y="92"/>
                              </a:lnTo>
                              <a:lnTo>
                                <a:pt x="4" y="77"/>
                              </a:lnTo>
                              <a:lnTo>
                                <a:pt x="8" y="64"/>
                              </a:lnTo>
                              <a:lnTo>
                                <a:pt x="14" y="53"/>
                              </a:lnTo>
                              <a:lnTo>
                                <a:pt x="23" y="41"/>
                              </a:lnTo>
                              <a:lnTo>
                                <a:pt x="31" y="31"/>
                              </a:lnTo>
                              <a:lnTo>
                                <a:pt x="42" y="23"/>
                              </a:lnTo>
                              <a:lnTo>
                                <a:pt x="53" y="15"/>
                              </a:lnTo>
                              <a:lnTo>
                                <a:pt x="64" y="8"/>
                              </a:lnTo>
                              <a:lnTo>
                                <a:pt x="77" y="4"/>
                              </a:lnTo>
                              <a:lnTo>
                                <a:pt x="92" y="1"/>
                              </a:lnTo>
                              <a:lnTo>
                                <a:pt x="106" y="1"/>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105"/>
                      <wps:cNvSpPr>
                        <a:spLocks/>
                      </wps:cNvSpPr>
                      <wps:spPr bwMode="auto">
                        <a:xfrm>
                          <a:off x="1418" y="14185"/>
                          <a:ext cx="530" cy="529"/>
                        </a:xfrm>
                        <a:custGeom>
                          <a:avLst/>
                          <a:gdLst>
                            <a:gd name="T0" fmla="*/ 134 w 530"/>
                            <a:gd name="T1" fmla="*/ 0 h 529"/>
                            <a:gd name="T2" fmla="*/ 185 w 530"/>
                            <a:gd name="T3" fmla="*/ 1 h 529"/>
                            <a:gd name="T4" fmla="*/ 238 w 530"/>
                            <a:gd name="T5" fmla="*/ 0 h 529"/>
                            <a:gd name="T6" fmla="*/ 292 w 530"/>
                            <a:gd name="T7" fmla="*/ 0 h 529"/>
                            <a:gd name="T8" fmla="*/ 345 w 530"/>
                            <a:gd name="T9" fmla="*/ 1 h 529"/>
                            <a:gd name="T10" fmla="*/ 396 w 530"/>
                            <a:gd name="T11" fmla="*/ 1 h 529"/>
                            <a:gd name="T12" fmla="*/ 438 w 530"/>
                            <a:gd name="T13" fmla="*/ 1 h 529"/>
                            <a:gd name="T14" fmla="*/ 465 w 530"/>
                            <a:gd name="T15" fmla="*/ 8 h 529"/>
                            <a:gd name="T16" fmla="*/ 488 w 530"/>
                            <a:gd name="T17" fmla="*/ 23 h 529"/>
                            <a:gd name="T18" fmla="*/ 507 w 530"/>
                            <a:gd name="T19" fmla="*/ 41 h 529"/>
                            <a:gd name="T20" fmla="*/ 521 w 530"/>
                            <a:gd name="T21" fmla="*/ 64 h 529"/>
                            <a:gd name="T22" fmla="*/ 529 w 530"/>
                            <a:gd name="T23" fmla="*/ 92 h 529"/>
                            <a:gd name="T24" fmla="*/ 530 w 530"/>
                            <a:gd name="T25" fmla="*/ 132 h 529"/>
                            <a:gd name="T26" fmla="*/ 529 w 530"/>
                            <a:gd name="T27" fmla="*/ 185 h 529"/>
                            <a:gd name="T28" fmla="*/ 530 w 530"/>
                            <a:gd name="T29" fmla="*/ 239 h 529"/>
                            <a:gd name="T30" fmla="*/ 530 w 530"/>
                            <a:gd name="T31" fmla="*/ 290 h 529"/>
                            <a:gd name="T32" fmla="*/ 529 w 530"/>
                            <a:gd name="T33" fmla="*/ 344 h 529"/>
                            <a:gd name="T34" fmla="*/ 529 w 530"/>
                            <a:gd name="T35" fmla="*/ 395 h 529"/>
                            <a:gd name="T36" fmla="*/ 529 w 530"/>
                            <a:gd name="T37" fmla="*/ 437 h 529"/>
                            <a:gd name="T38" fmla="*/ 521 w 530"/>
                            <a:gd name="T39" fmla="*/ 463 h 529"/>
                            <a:gd name="T40" fmla="*/ 507 w 530"/>
                            <a:gd name="T41" fmla="*/ 488 h 529"/>
                            <a:gd name="T42" fmla="*/ 488 w 530"/>
                            <a:gd name="T43" fmla="*/ 506 h 529"/>
                            <a:gd name="T44" fmla="*/ 465 w 530"/>
                            <a:gd name="T45" fmla="*/ 521 h 529"/>
                            <a:gd name="T46" fmla="*/ 438 w 530"/>
                            <a:gd name="T47" fmla="*/ 528 h 529"/>
                            <a:gd name="T48" fmla="*/ 396 w 530"/>
                            <a:gd name="T49" fmla="*/ 528 h 529"/>
                            <a:gd name="T50" fmla="*/ 345 w 530"/>
                            <a:gd name="T51" fmla="*/ 529 h 529"/>
                            <a:gd name="T52" fmla="*/ 292 w 530"/>
                            <a:gd name="T53" fmla="*/ 528 h 529"/>
                            <a:gd name="T54" fmla="*/ 238 w 530"/>
                            <a:gd name="T55" fmla="*/ 528 h 529"/>
                            <a:gd name="T56" fmla="*/ 185 w 530"/>
                            <a:gd name="T57" fmla="*/ 529 h 529"/>
                            <a:gd name="T58" fmla="*/ 134 w 530"/>
                            <a:gd name="T59" fmla="*/ 529 h 529"/>
                            <a:gd name="T60" fmla="*/ 92 w 530"/>
                            <a:gd name="T61" fmla="*/ 528 h 529"/>
                            <a:gd name="T62" fmla="*/ 66 w 530"/>
                            <a:gd name="T63" fmla="*/ 521 h 529"/>
                            <a:gd name="T64" fmla="*/ 42 w 530"/>
                            <a:gd name="T65" fmla="*/ 506 h 529"/>
                            <a:gd name="T66" fmla="*/ 23 w 530"/>
                            <a:gd name="T67" fmla="*/ 488 h 529"/>
                            <a:gd name="T68" fmla="*/ 9 w 530"/>
                            <a:gd name="T69" fmla="*/ 463 h 529"/>
                            <a:gd name="T70" fmla="*/ 1 w 530"/>
                            <a:gd name="T71" fmla="*/ 437 h 529"/>
                            <a:gd name="T72" fmla="*/ 1 w 530"/>
                            <a:gd name="T73" fmla="*/ 395 h 529"/>
                            <a:gd name="T74" fmla="*/ 0 w 530"/>
                            <a:gd name="T75" fmla="*/ 344 h 529"/>
                            <a:gd name="T76" fmla="*/ 1 w 530"/>
                            <a:gd name="T77" fmla="*/ 290 h 529"/>
                            <a:gd name="T78" fmla="*/ 1 w 530"/>
                            <a:gd name="T79" fmla="*/ 239 h 529"/>
                            <a:gd name="T80" fmla="*/ 0 w 530"/>
                            <a:gd name="T81" fmla="*/ 185 h 529"/>
                            <a:gd name="T82" fmla="*/ 0 w 530"/>
                            <a:gd name="T83" fmla="*/ 132 h 529"/>
                            <a:gd name="T84" fmla="*/ 1 w 530"/>
                            <a:gd name="T85" fmla="*/ 92 h 529"/>
                            <a:gd name="T86" fmla="*/ 9 w 530"/>
                            <a:gd name="T87" fmla="*/ 64 h 529"/>
                            <a:gd name="T88" fmla="*/ 23 w 530"/>
                            <a:gd name="T89" fmla="*/ 41 h 529"/>
                            <a:gd name="T90" fmla="*/ 42 w 530"/>
                            <a:gd name="T91" fmla="*/ 23 h 529"/>
                            <a:gd name="T92" fmla="*/ 66 w 530"/>
                            <a:gd name="T93" fmla="*/ 8 h 529"/>
                            <a:gd name="T94" fmla="*/ 92 w 530"/>
                            <a:gd name="T95" fmla="*/ 1 h 529"/>
                            <a:gd name="T96" fmla="*/ 106 w 530"/>
                            <a:gd name="T97" fmla="*/ 1 h 5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29">
                              <a:moveTo>
                                <a:pt x="106" y="1"/>
                              </a:moveTo>
                              <a:lnTo>
                                <a:pt x="134" y="0"/>
                              </a:lnTo>
                              <a:lnTo>
                                <a:pt x="159" y="1"/>
                              </a:lnTo>
                              <a:lnTo>
                                <a:pt x="185" y="1"/>
                              </a:lnTo>
                              <a:lnTo>
                                <a:pt x="213" y="0"/>
                              </a:lnTo>
                              <a:lnTo>
                                <a:pt x="238" y="0"/>
                              </a:lnTo>
                              <a:lnTo>
                                <a:pt x="264" y="1"/>
                              </a:lnTo>
                              <a:lnTo>
                                <a:pt x="292" y="0"/>
                              </a:lnTo>
                              <a:lnTo>
                                <a:pt x="317" y="1"/>
                              </a:lnTo>
                              <a:lnTo>
                                <a:pt x="345" y="1"/>
                              </a:lnTo>
                              <a:lnTo>
                                <a:pt x="371" y="0"/>
                              </a:lnTo>
                              <a:lnTo>
                                <a:pt x="396" y="1"/>
                              </a:lnTo>
                              <a:lnTo>
                                <a:pt x="422" y="1"/>
                              </a:lnTo>
                              <a:lnTo>
                                <a:pt x="438" y="1"/>
                              </a:lnTo>
                              <a:lnTo>
                                <a:pt x="453" y="4"/>
                              </a:lnTo>
                              <a:lnTo>
                                <a:pt x="465" y="8"/>
                              </a:lnTo>
                              <a:lnTo>
                                <a:pt x="477" y="15"/>
                              </a:lnTo>
                              <a:lnTo>
                                <a:pt x="488" y="23"/>
                              </a:lnTo>
                              <a:lnTo>
                                <a:pt x="498" y="31"/>
                              </a:lnTo>
                              <a:lnTo>
                                <a:pt x="507" y="41"/>
                              </a:lnTo>
                              <a:lnTo>
                                <a:pt x="516" y="53"/>
                              </a:lnTo>
                              <a:lnTo>
                                <a:pt x="521" y="64"/>
                              </a:lnTo>
                              <a:lnTo>
                                <a:pt x="526" y="77"/>
                              </a:lnTo>
                              <a:lnTo>
                                <a:pt x="529" y="92"/>
                              </a:lnTo>
                              <a:lnTo>
                                <a:pt x="529" y="106"/>
                              </a:lnTo>
                              <a:lnTo>
                                <a:pt x="530" y="132"/>
                              </a:lnTo>
                              <a:lnTo>
                                <a:pt x="529" y="158"/>
                              </a:lnTo>
                              <a:lnTo>
                                <a:pt x="529" y="185"/>
                              </a:lnTo>
                              <a:lnTo>
                                <a:pt x="530" y="211"/>
                              </a:lnTo>
                              <a:lnTo>
                                <a:pt x="530" y="239"/>
                              </a:lnTo>
                              <a:lnTo>
                                <a:pt x="529" y="265"/>
                              </a:lnTo>
                              <a:lnTo>
                                <a:pt x="530" y="290"/>
                              </a:lnTo>
                              <a:lnTo>
                                <a:pt x="529" y="316"/>
                              </a:lnTo>
                              <a:lnTo>
                                <a:pt x="529" y="344"/>
                              </a:lnTo>
                              <a:lnTo>
                                <a:pt x="530" y="370"/>
                              </a:lnTo>
                              <a:lnTo>
                                <a:pt x="529" y="395"/>
                              </a:lnTo>
                              <a:lnTo>
                                <a:pt x="529" y="423"/>
                              </a:lnTo>
                              <a:lnTo>
                                <a:pt x="529" y="437"/>
                              </a:lnTo>
                              <a:lnTo>
                                <a:pt x="526" y="450"/>
                              </a:lnTo>
                              <a:lnTo>
                                <a:pt x="521" y="463"/>
                              </a:lnTo>
                              <a:lnTo>
                                <a:pt x="516" y="476"/>
                              </a:lnTo>
                              <a:lnTo>
                                <a:pt x="507" y="488"/>
                              </a:lnTo>
                              <a:lnTo>
                                <a:pt x="498" y="498"/>
                              </a:lnTo>
                              <a:lnTo>
                                <a:pt x="488" y="506"/>
                              </a:lnTo>
                              <a:lnTo>
                                <a:pt x="477" y="514"/>
                              </a:lnTo>
                              <a:lnTo>
                                <a:pt x="465" y="521"/>
                              </a:lnTo>
                              <a:lnTo>
                                <a:pt x="453" y="525"/>
                              </a:lnTo>
                              <a:lnTo>
                                <a:pt x="438" y="528"/>
                              </a:lnTo>
                              <a:lnTo>
                                <a:pt x="422" y="529"/>
                              </a:lnTo>
                              <a:lnTo>
                                <a:pt x="396" y="528"/>
                              </a:lnTo>
                              <a:lnTo>
                                <a:pt x="371" y="529"/>
                              </a:lnTo>
                              <a:lnTo>
                                <a:pt x="345" y="529"/>
                              </a:lnTo>
                              <a:lnTo>
                                <a:pt x="317" y="528"/>
                              </a:lnTo>
                              <a:lnTo>
                                <a:pt x="292" y="528"/>
                              </a:lnTo>
                              <a:lnTo>
                                <a:pt x="264" y="529"/>
                              </a:lnTo>
                              <a:lnTo>
                                <a:pt x="238" y="528"/>
                              </a:lnTo>
                              <a:lnTo>
                                <a:pt x="213" y="529"/>
                              </a:lnTo>
                              <a:lnTo>
                                <a:pt x="185" y="529"/>
                              </a:lnTo>
                              <a:lnTo>
                                <a:pt x="159" y="528"/>
                              </a:lnTo>
                              <a:lnTo>
                                <a:pt x="134" y="529"/>
                              </a:lnTo>
                              <a:lnTo>
                                <a:pt x="106" y="529"/>
                              </a:lnTo>
                              <a:lnTo>
                                <a:pt x="92" y="528"/>
                              </a:lnTo>
                              <a:lnTo>
                                <a:pt x="79" y="525"/>
                              </a:lnTo>
                              <a:lnTo>
                                <a:pt x="66" y="521"/>
                              </a:lnTo>
                              <a:lnTo>
                                <a:pt x="53" y="514"/>
                              </a:lnTo>
                              <a:lnTo>
                                <a:pt x="42" y="506"/>
                              </a:lnTo>
                              <a:lnTo>
                                <a:pt x="32" y="498"/>
                              </a:lnTo>
                              <a:lnTo>
                                <a:pt x="23" y="488"/>
                              </a:lnTo>
                              <a:lnTo>
                                <a:pt x="16" y="476"/>
                              </a:lnTo>
                              <a:lnTo>
                                <a:pt x="9" y="463"/>
                              </a:lnTo>
                              <a:lnTo>
                                <a:pt x="4" y="450"/>
                              </a:lnTo>
                              <a:lnTo>
                                <a:pt x="1" y="437"/>
                              </a:lnTo>
                              <a:lnTo>
                                <a:pt x="0" y="423"/>
                              </a:lnTo>
                              <a:lnTo>
                                <a:pt x="1" y="395"/>
                              </a:lnTo>
                              <a:lnTo>
                                <a:pt x="0" y="370"/>
                              </a:lnTo>
                              <a:lnTo>
                                <a:pt x="0" y="344"/>
                              </a:lnTo>
                              <a:lnTo>
                                <a:pt x="1" y="316"/>
                              </a:lnTo>
                              <a:lnTo>
                                <a:pt x="1" y="290"/>
                              </a:lnTo>
                              <a:lnTo>
                                <a:pt x="0" y="265"/>
                              </a:lnTo>
                              <a:lnTo>
                                <a:pt x="1" y="239"/>
                              </a:lnTo>
                              <a:lnTo>
                                <a:pt x="0" y="211"/>
                              </a:lnTo>
                              <a:lnTo>
                                <a:pt x="0" y="185"/>
                              </a:lnTo>
                              <a:lnTo>
                                <a:pt x="1" y="158"/>
                              </a:lnTo>
                              <a:lnTo>
                                <a:pt x="0" y="132"/>
                              </a:lnTo>
                              <a:lnTo>
                                <a:pt x="0" y="106"/>
                              </a:lnTo>
                              <a:lnTo>
                                <a:pt x="1" y="92"/>
                              </a:lnTo>
                              <a:lnTo>
                                <a:pt x="4" y="77"/>
                              </a:lnTo>
                              <a:lnTo>
                                <a:pt x="9" y="64"/>
                              </a:lnTo>
                              <a:lnTo>
                                <a:pt x="16" y="53"/>
                              </a:lnTo>
                              <a:lnTo>
                                <a:pt x="23" y="41"/>
                              </a:lnTo>
                              <a:lnTo>
                                <a:pt x="32" y="31"/>
                              </a:lnTo>
                              <a:lnTo>
                                <a:pt x="42" y="23"/>
                              </a:lnTo>
                              <a:lnTo>
                                <a:pt x="53" y="15"/>
                              </a:lnTo>
                              <a:lnTo>
                                <a:pt x="66" y="8"/>
                              </a:lnTo>
                              <a:lnTo>
                                <a:pt x="79" y="4"/>
                              </a:lnTo>
                              <a:lnTo>
                                <a:pt x="92" y="1"/>
                              </a:lnTo>
                              <a:lnTo>
                                <a:pt x="106" y="1"/>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106"/>
                      <wps:cNvSpPr>
                        <a:spLocks/>
                      </wps:cNvSpPr>
                      <wps:spPr bwMode="auto">
                        <a:xfrm>
                          <a:off x="792" y="15014"/>
                          <a:ext cx="313" cy="312"/>
                        </a:xfrm>
                        <a:custGeom>
                          <a:avLst/>
                          <a:gdLst>
                            <a:gd name="T0" fmla="*/ 79 w 313"/>
                            <a:gd name="T1" fmla="*/ 0 h 312"/>
                            <a:gd name="T2" fmla="*/ 110 w 313"/>
                            <a:gd name="T3" fmla="*/ 1 h 312"/>
                            <a:gd name="T4" fmla="*/ 140 w 313"/>
                            <a:gd name="T5" fmla="*/ 0 h 312"/>
                            <a:gd name="T6" fmla="*/ 172 w 313"/>
                            <a:gd name="T7" fmla="*/ 0 h 312"/>
                            <a:gd name="T8" fmla="*/ 204 w 313"/>
                            <a:gd name="T9" fmla="*/ 1 h 312"/>
                            <a:gd name="T10" fmla="*/ 235 w 313"/>
                            <a:gd name="T11" fmla="*/ 1 h 312"/>
                            <a:gd name="T12" fmla="*/ 258 w 313"/>
                            <a:gd name="T13" fmla="*/ 1 h 312"/>
                            <a:gd name="T14" fmla="*/ 274 w 313"/>
                            <a:gd name="T15" fmla="*/ 5 h 312"/>
                            <a:gd name="T16" fmla="*/ 287 w 313"/>
                            <a:gd name="T17" fmla="*/ 14 h 312"/>
                            <a:gd name="T18" fmla="*/ 298 w 313"/>
                            <a:gd name="T19" fmla="*/ 26 h 312"/>
                            <a:gd name="T20" fmla="*/ 307 w 313"/>
                            <a:gd name="T21" fmla="*/ 40 h 312"/>
                            <a:gd name="T22" fmla="*/ 311 w 313"/>
                            <a:gd name="T23" fmla="*/ 56 h 312"/>
                            <a:gd name="T24" fmla="*/ 313 w 313"/>
                            <a:gd name="T25" fmla="*/ 79 h 312"/>
                            <a:gd name="T26" fmla="*/ 311 w 313"/>
                            <a:gd name="T27" fmla="*/ 111 h 312"/>
                            <a:gd name="T28" fmla="*/ 313 w 313"/>
                            <a:gd name="T29" fmla="*/ 141 h 312"/>
                            <a:gd name="T30" fmla="*/ 313 w 313"/>
                            <a:gd name="T31" fmla="*/ 172 h 312"/>
                            <a:gd name="T32" fmla="*/ 311 w 313"/>
                            <a:gd name="T33" fmla="*/ 203 h 312"/>
                            <a:gd name="T34" fmla="*/ 311 w 313"/>
                            <a:gd name="T35" fmla="*/ 234 h 312"/>
                            <a:gd name="T36" fmla="*/ 311 w 313"/>
                            <a:gd name="T37" fmla="*/ 257 h 312"/>
                            <a:gd name="T38" fmla="*/ 307 w 313"/>
                            <a:gd name="T39" fmla="*/ 273 h 312"/>
                            <a:gd name="T40" fmla="*/ 298 w 313"/>
                            <a:gd name="T41" fmla="*/ 288 h 312"/>
                            <a:gd name="T42" fmla="*/ 287 w 313"/>
                            <a:gd name="T43" fmla="*/ 299 h 312"/>
                            <a:gd name="T44" fmla="*/ 274 w 313"/>
                            <a:gd name="T45" fmla="*/ 306 h 312"/>
                            <a:gd name="T46" fmla="*/ 258 w 313"/>
                            <a:gd name="T47" fmla="*/ 311 h 312"/>
                            <a:gd name="T48" fmla="*/ 235 w 313"/>
                            <a:gd name="T49" fmla="*/ 311 h 312"/>
                            <a:gd name="T50" fmla="*/ 204 w 313"/>
                            <a:gd name="T51" fmla="*/ 312 h 312"/>
                            <a:gd name="T52" fmla="*/ 172 w 313"/>
                            <a:gd name="T53" fmla="*/ 311 h 312"/>
                            <a:gd name="T54" fmla="*/ 140 w 313"/>
                            <a:gd name="T55" fmla="*/ 311 h 312"/>
                            <a:gd name="T56" fmla="*/ 110 w 313"/>
                            <a:gd name="T57" fmla="*/ 312 h 312"/>
                            <a:gd name="T58" fmla="*/ 79 w 313"/>
                            <a:gd name="T59" fmla="*/ 312 h 312"/>
                            <a:gd name="T60" fmla="*/ 56 w 313"/>
                            <a:gd name="T61" fmla="*/ 311 h 312"/>
                            <a:gd name="T62" fmla="*/ 38 w 313"/>
                            <a:gd name="T63" fmla="*/ 306 h 312"/>
                            <a:gd name="T64" fmla="*/ 25 w 313"/>
                            <a:gd name="T65" fmla="*/ 299 h 312"/>
                            <a:gd name="T66" fmla="*/ 14 w 313"/>
                            <a:gd name="T67" fmla="*/ 288 h 312"/>
                            <a:gd name="T68" fmla="*/ 5 w 313"/>
                            <a:gd name="T69" fmla="*/ 273 h 312"/>
                            <a:gd name="T70" fmla="*/ 1 w 313"/>
                            <a:gd name="T71" fmla="*/ 257 h 312"/>
                            <a:gd name="T72" fmla="*/ 1 w 313"/>
                            <a:gd name="T73" fmla="*/ 234 h 312"/>
                            <a:gd name="T74" fmla="*/ 0 w 313"/>
                            <a:gd name="T75" fmla="*/ 203 h 312"/>
                            <a:gd name="T76" fmla="*/ 1 w 313"/>
                            <a:gd name="T77" fmla="*/ 172 h 312"/>
                            <a:gd name="T78" fmla="*/ 1 w 313"/>
                            <a:gd name="T79" fmla="*/ 141 h 312"/>
                            <a:gd name="T80" fmla="*/ 0 w 313"/>
                            <a:gd name="T81" fmla="*/ 111 h 312"/>
                            <a:gd name="T82" fmla="*/ 0 w 313"/>
                            <a:gd name="T83" fmla="*/ 79 h 312"/>
                            <a:gd name="T84" fmla="*/ 1 w 313"/>
                            <a:gd name="T85" fmla="*/ 56 h 312"/>
                            <a:gd name="T86" fmla="*/ 5 w 313"/>
                            <a:gd name="T87" fmla="*/ 40 h 312"/>
                            <a:gd name="T88" fmla="*/ 14 w 313"/>
                            <a:gd name="T89" fmla="*/ 26 h 312"/>
                            <a:gd name="T90" fmla="*/ 25 w 313"/>
                            <a:gd name="T91" fmla="*/ 14 h 312"/>
                            <a:gd name="T92" fmla="*/ 38 w 313"/>
                            <a:gd name="T93" fmla="*/ 5 h 312"/>
                            <a:gd name="T94" fmla="*/ 56 w 313"/>
                            <a:gd name="T95" fmla="*/ 1 h 312"/>
                            <a:gd name="T96" fmla="*/ 63 w 313"/>
                            <a:gd name="T97" fmla="*/ 1 h 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3" h="312">
                              <a:moveTo>
                                <a:pt x="63" y="1"/>
                              </a:moveTo>
                              <a:lnTo>
                                <a:pt x="79" y="0"/>
                              </a:lnTo>
                              <a:lnTo>
                                <a:pt x="94" y="1"/>
                              </a:lnTo>
                              <a:lnTo>
                                <a:pt x="110" y="1"/>
                              </a:lnTo>
                              <a:lnTo>
                                <a:pt x="126" y="0"/>
                              </a:lnTo>
                              <a:lnTo>
                                <a:pt x="140" y="0"/>
                              </a:lnTo>
                              <a:lnTo>
                                <a:pt x="156" y="1"/>
                              </a:lnTo>
                              <a:lnTo>
                                <a:pt x="172" y="0"/>
                              </a:lnTo>
                              <a:lnTo>
                                <a:pt x="188" y="1"/>
                              </a:lnTo>
                              <a:lnTo>
                                <a:pt x="204" y="1"/>
                              </a:lnTo>
                              <a:lnTo>
                                <a:pt x="219" y="0"/>
                              </a:lnTo>
                              <a:lnTo>
                                <a:pt x="235" y="1"/>
                              </a:lnTo>
                              <a:lnTo>
                                <a:pt x="250" y="1"/>
                              </a:lnTo>
                              <a:lnTo>
                                <a:pt x="258" y="1"/>
                              </a:lnTo>
                              <a:lnTo>
                                <a:pt x="267" y="3"/>
                              </a:lnTo>
                              <a:lnTo>
                                <a:pt x="274" y="5"/>
                              </a:lnTo>
                              <a:lnTo>
                                <a:pt x="281" y="10"/>
                              </a:lnTo>
                              <a:lnTo>
                                <a:pt x="287" y="14"/>
                              </a:lnTo>
                              <a:lnTo>
                                <a:pt x="294" y="20"/>
                              </a:lnTo>
                              <a:lnTo>
                                <a:pt x="298" y="26"/>
                              </a:lnTo>
                              <a:lnTo>
                                <a:pt x="303" y="31"/>
                              </a:lnTo>
                              <a:lnTo>
                                <a:pt x="307" y="40"/>
                              </a:lnTo>
                              <a:lnTo>
                                <a:pt x="310" y="47"/>
                              </a:lnTo>
                              <a:lnTo>
                                <a:pt x="311" y="56"/>
                              </a:lnTo>
                              <a:lnTo>
                                <a:pt x="311" y="64"/>
                              </a:lnTo>
                              <a:lnTo>
                                <a:pt x="313" y="79"/>
                              </a:lnTo>
                              <a:lnTo>
                                <a:pt x="311" y="95"/>
                              </a:lnTo>
                              <a:lnTo>
                                <a:pt x="311" y="111"/>
                              </a:lnTo>
                              <a:lnTo>
                                <a:pt x="313" y="125"/>
                              </a:lnTo>
                              <a:lnTo>
                                <a:pt x="313" y="141"/>
                              </a:lnTo>
                              <a:lnTo>
                                <a:pt x="311" y="157"/>
                              </a:lnTo>
                              <a:lnTo>
                                <a:pt x="313" y="172"/>
                              </a:lnTo>
                              <a:lnTo>
                                <a:pt x="311" y="188"/>
                              </a:lnTo>
                              <a:lnTo>
                                <a:pt x="311" y="203"/>
                              </a:lnTo>
                              <a:lnTo>
                                <a:pt x="313" y="219"/>
                              </a:lnTo>
                              <a:lnTo>
                                <a:pt x="311" y="234"/>
                              </a:lnTo>
                              <a:lnTo>
                                <a:pt x="311" y="250"/>
                              </a:lnTo>
                              <a:lnTo>
                                <a:pt x="311" y="257"/>
                              </a:lnTo>
                              <a:lnTo>
                                <a:pt x="310" y="266"/>
                              </a:lnTo>
                              <a:lnTo>
                                <a:pt x="307" y="273"/>
                              </a:lnTo>
                              <a:lnTo>
                                <a:pt x="303" y="280"/>
                              </a:lnTo>
                              <a:lnTo>
                                <a:pt x="298" y="288"/>
                              </a:lnTo>
                              <a:lnTo>
                                <a:pt x="294" y="293"/>
                              </a:lnTo>
                              <a:lnTo>
                                <a:pt x="287" y="299"/>
                              </a:lnTo>
                              <a:lnTo>
                                <a:pt x="281" y="303"/>
                              </a:lnTo>
                              <a:lnTo>
                                <a:pt x="274" y="306"/>
                              </a:lnTo>
                              <a:lnTo>
                                <a:pt x="267" y="309"/>
                              </a:lnTo>
                              <a:lnTo>
                                <a:pt x="258" y="311"/>
                              </a:lnTo>
                              <a:lnTo>
                                <a:pt x="250" y="312"/>
                              </a:lnTo>
                              <a:lnTo>
                                <a:pt x="235" y="311"/>
                              </a:lnTo>
                              <a:lnTo>
                                <a:pt x="219" y="312"/>
                              </a:lnTo>
                              <a:lnTo>
                                <a:pt x="204" y="312"/>
                              </a:lnTo>
                              <a:lnTo>
                                <a:pt x="188" y="311"/>
                              </a:lnTo>
                              <a:lnTo>
                                <a:pt x="172" y="311"/>
                              </a:lnTo>
                              <a:lnTo>
                                <a:pt x="156" y="312"/>
                              </a:lnTo>
                              <a:lnTo>
                                <a:pt x="140" y="311"/>
                              </a:lnTo>
                              <a:lnTo>
                                <a:pt x="126" y="312"/>
                              </a:lnTo>
                              <a:lnTo>
                                <a:pt x="110" y="312"/>
                              </a:lnTo>
                              <a:lnTo>
                                <a:pt x="94" y="311"/>
                              </a:lnTo>
                              <a:lnTo>
                                <a:pt x="79" y="312"/>
                              </a:lnTo>
                              <a:lnTo>
                                <a:pt x="63" y="312"/>
                              </a:lnTo>
                              <a:lnTo>
                                <a:pt x="56" y="311"/>
                              </a:lnTo>
                              <a:lnTo>
                                <a:pt x="47" y="309"/>
                              </a:lnTo>
                              <a:lnTo>
                                <a:pt x="38" y="306"/>
                              </a:lnTo>
                              <a:lnTo>
                                <a:pt x="31" y="303"/>
                              </a:lnTo>
                              <a:lnTo>
                                <a:pt x="25" y="299"/>
                              </a:lnTo>
                              <a:lnTo>
                                <a:pt x="18" y="293"/>
                              </a:lnTo>
                              <a:lnTo>
                                <a:pt x="14" y="288"/>
                              </a:lnTo>
                              <a:lnTo>
                                <a:pt x="10" y="280"/>
                              </a:lnTo>
                              <a:lnTo>
                                <a:pt x="5" y="273"/>
                              </a:lnTo>
                              <a:lnTo>
                                <a:pt x="2" y="266"/>
                              </a:lnTo>
                              <a:lnTo>
                                <a:pt x="1" y="257"/>
                              </a:lnTo>
                              <a:lnTo>
                                <a:pt x="0" y="250"/>
                              </a:lnTo>
                              <a:lnTo>
                                <a:pt x="1" y="234"/>
                              </a:lnTo>
                              <a:lnTo>
                                <a:pt x="0" y="219"/>
                              </a:lnTo>
                              <a:lnTo>
                                <a:pt x="0" y="203"/>
                              </a:lnTo>
                              <a:lnTo>
                                <a:pt x="1" y="187"/>
                              </a:lnTo>
                              <a:lnTo>
                                <a:pt x="1" y="172"/>
                              </a:lnTo>
                              <a:lnTo>
                                <a:pt x="0" y="157"/>
                              </a:lnTo>
                              <a:lnTo>
                                <a:pt x="1" y="141"/>
                              </a:lnTo>
                              <a:lnTo>
                                <a:pt x="0" y="126"/>
                              </a:lnTo>
                              <a:lnTo>
                                <a:pt x="0" y="111"/>
                              </a:lnTo>
                              <a:lnTo>
                                <a:pt x="1" y="95"/>
                              </a:lnTo>
                              <a:lnTo>
                                <a:pt x="0" y="79"/>
                              </a:lnTo>
                              <a:lnTo>
                                <a:pt x="0" y="64"/>
                              </a:lnTo>
                              <a:lnTo>
                                <a:pt x="1" y="56"/>
                              </a:lnTo>
                              <a:lnTo>
                                <a:pt x="2" y="47"/>
                              </a:lnTo>
                              <a:lnTo>
                                <a:pt x="5" y="40"/>
                              </a:lnTo>
                              <a:lnTo>
                                <a:pt x="10" y="31"/>
                              </a:lnTo>
                              <a:lnTo>
                                <a:pt x="14" y="26"/>
                              </a:lnTo>
                              <a:lnTo>
                                <a:pt x="18" y="20"/>
                              </a:lnTo>
                              <a:lnTo>
                                <a:pt x="25" y="14"/>
                              </a:lnTo>
                              <a:lnTo>
                                <a:pt x="31" y="10"/>
                              </a:lnTo>
                              <a:lnTo>
                                <a:pt x="38" y="5"/>
                              </a:lnTo>
                              <a:lnTo>
                                <a:pt x="47" y="3"/>
                              </a:lnTo>
                              <a:lnTo>
                                <a:pt x="56" y="1"/>
                              </a:lnTo>
                              <a:lnTo>
                                <a:pt x="63" y="1"/>
                              </a:lnTo>
                              <a:close/>
                            </a:path>
                          </a:pathLst>
                        </a:custGeom>
                        <a:solidFill>
                          <a:srgbClr val="F479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107"/>
                      <wps:cNvSpPr>
                        <a:spLocks/>
                      </wps:cNvSpPr>
                      <wps:spPr bwMode="auto">
                        <a:xfrm>
                          <a:off x="1418" y="14904"/>
                          <a:ext cx="530" cy="531"/>
                        </a:xfrm>
                        <a:custGeom>
                          <a:avLst/>
                          <a:gdLst>
                            <a:gd name="T0" fmla="*/ 134 w 530"/>
                            <a:gd name="T1" fmla="*/ 0 h 531"/>
                            <a:gd name="T2" fmla="*/ 185 w 530"/>
                            <a:gd name="T3" fmla="*/ 2 h 531"/>
                            <a:gd name="T4" fmla="*/ 238 w 530"/>
                            <a:gd name="T5" fmla="*/ 0 h 531"/>
                            <a:gd name="T6" fmla="*/ 292 w 530"/>
                            <a:gd name="T7" fmla="*/ 0 h 531"/>
                            <a:gd name="T8" fmla="*/ 345 w 530"/>
                            <a:gd name="T9" fmla="*/ 2 h 531"/>
                            <a:gd name="T10" fmla="*/ 396 w 530"/>
                            <a:gd name="T11" fmla="*/ 2 h 531"/>
                            <a:gd name="T12" fmla="*/ 438 w 530"/>
                            <a:gd name="T13" fmla="*/ 2 h 531"/>
                            <a:gd name="T14" fmla="*/ 465 w 530"/>
                            <a:gd name="T15" fmla="*/ 9 h 531"/>
                            <a:gd name="T16" fmla="*/ 488 w 530"/>
                            <a:gd name="T17" fmla="*/ 23 h 531"/>
                            <a:gd name="T18" fmla="*/ 507 w 530"/>
                            <a:gd name="T19" fmla="*/ 44 h 531"/>
                            <a:gd name="T20" fmla="*/ 521 w 530"/>
                            <a:gd name="T21" fmla="*/ 67 h 531"/>
                            <a:gd name="T22" fmla="*/ 529 w 530"/>
                            <a:gd name="T23" fmla="*/ 94 h 531"/>
                            <a:gd name="T24" fmla="*/ 530 w 530"/>
                            <a:gd name="T25" fmla="*/ 134 h 531"/>
                            <a:gd name="T26" fmla="*/ 529 w 530"/>
                            <a:gd name="T27" fmla="*/ 187 h 531"/>
                            <a:gd name="T28" fmla="*/ 530 w 530"/>
                            <a:gd name="T29" fmla="*/ 239 h 531"/>
                            <a:gd name="T30" fmla="*/ 530 w 530"/>
                            <a:gd name="T31" fmla="*/ 293 h 531"/>
                            <a:gd name="T32" fmla="*/ 529 w 530"/>
                            <a:gd name="T33" fmla="*/ 344 h 531"/>
                            <a:gd name="T34" fmla="*/ 529 w 530"/>
                            <a:gd name="T35" fmla="*/ 398 h 531"/>
                            <a:gd name="T36" fmla="*/ 529 w 530"/>
                            <a:gd name="T37" fmla="*/ 439 h 531"/>
                            <a:gd name="T38" fmla="*/ 521 w 530"/>
                            <a:gd name="T39" fmla="*/ 465 h 531"/>
                            <a:gd name="T40" fmla="*/ 507 w 530"/>
                            <a:gd name="T41" fmla="*/ 490 h 531"/>
                            <a:gd name="T42" fmla="*/ 488 w 530"/>
                            <a:gd name="T43" fmla="*/ 508 h 531"/>
                            <a:gd name="T44" fmla="*/ 465 w 530"/>
                            <a:gd name="T45" fmla="*/ 523 h 531"/>
                            <a:gd name="T46" fmla="*/ 438 w 530"/>
                            <a:gd name="T47" fmla="*/ 530 h 531"/>
                            <a:gd name="T48" fmla="*/ 396 w 530"/>
                            <a:gd name="T49" fmla="*/ 530 h 531"/>
                            <a:gd name="T50" fmla="*/ 345 w 530"/>
                            <a:gd name="T51" fmla="*/ 531 h 531"/>
                            <a:gd name="T52" fmla="*/ 292 w 530"/>
                            <a:gd name="T53" fmla="*/ 530 h 531"/>
                            <a:gd name="T54" fmla="*/ 238 w 530"/>
                            <a:gd name="T55" fmla="*/ 530 h 531"/>
                            <a:gd name="T56" fmla="*/ 185 w 530"/>
                            <a:gd name="T57" fmla="*/ 531 h 531"/>
                            <a:gd name="T58" fmla="*/ 134 w 530"/>
                            <a:gd name="T59" fmla="*/ 531 h 531"/>
                            <a:gd name="T60" fmla="*/ 92 w 530"/>
                            <a:gd name="T61" fmla="*/ 530 h 531"/>
                            <a:gd name="T62" fmla="*/ 66 w 530"/>
                            <a:gd name="T63" fmla="*/ 523 h 531"/>
                            <a:gd name="T64" fmla="*/ 42 w 530"/>
                            <a:gd name="T65" fmla="*/ 508 h 531"/>
                            <a:gd name="T66" fmla="*/ 23 w 530"/>
                            <a:gd name="T67" fmla="*/ 490 h 531"/>
                            <a:gd name="T68" fmla="*/ 9 w 530"/>
                            <a:gd name="T69" fmla="*/ 465 h 531"/>
                            <a:gd name="T70" fmla="*/ 1 w 530"/>
                            <a:gd name="T71" fmla="*/ 439 h 531"/>
                            <a:gd name="T72" fmla="*/ 1 w 530"/>
                            <a:gd name="T73" fmla="*/ 398 h 531"/>
                            <a:gd name="T74" fmla="*/ 0 w 530"/>
                            <a:gd name="T75" fmla="*/ 344 h 531"/>
                            <a:gd name="T76" fmla="*/ 1 w 530"/>
                            <a:gd name="T77" fmla="*/ 293 h 531"/>
                            <a:gd name="T78" fmla="*/ 1 w 530"/>
                            <a:gd name="T79" fmla="*/ 239 h 531"/>
                            <a:gd name="T80" fmla="*/ 0 w 530"/>
                            <a:gd name="T81" fmla="*/ 187 h 531"/>
                            <a:gd name="T82" fmla="*/ 0 w 530"/>
                            <a:gd name="T83" fmla="*/ 134 h 531"/>
                            <a:gd name="T84" fmla="*/ 1 w 530"/>
                            <a:gd name="T85" fmla="*/ 94 h 531"/>
                            <a:gd name="T86" fmla="*/ 9 w 530"/>
                            <a:gd name="T87" fmla="*/ 67 h 531"/>
                            <a:gd name="T88" fmla="*/ 23 w 530"/>
                            <a:gd name="T89" fmla="*/ 44 h 531"/>
                            <a:gd name="T90" fmla="*/ 42 w 530"/>
                            <a:gd name="T91" fmla="*/ 23 h 531"/>
                            <a:gd name="T92" fmla="*/ 66 w 530"/>
                            <a:gd name="T93" fmla="*/ 9 h 531"/>
                            <a:gd name="T94" fmla="*/ 92 w 530"/>
                            <a:gd name="T95" fmla="*/ 2 h 531"/>
                            <a:gd name="T96" fmla="*/ 106 w 530"/>
                            <a:gd name="T97" fmla="*/ 2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2"/>
                              </a:moveTo>
                              <a:lnTo>
                                <a:pt x="134" y="0"/>
                              </a:lnTo>
                              <a:lnTo>
                                <a:pt x="159" y="2"/>
                              </a:lnTo>
                              <a:lnTo>
                                <a:pt x="185" y="2"/>
                              </a:lnTo>
                              <a:lnTo>
                                <a:pt x="213" y="0"/>
                              </a:lnTo>
                              <a:lnTo>
                                <a:pt x="238" y="0"/>
                              </a:lnTo>
                              <a:lnTo>
                                <a:pt x="264" y="2"/>
                              </a:lnTo>
                              <a:lnTo>
                                <a:pt x="292" y="0"/>
                              </a:lnTo>
                              <a:lnTo>
                                <a:pt x="317" y="2"/>
                              </a:lnTo>
                              <a:lnTo>
                                <a:pt x="345" y="2"/>
                              </a:lnTo>
                              <a:lnTo>
                                <a:pt x="371" y="0"/>
                              </a:lnTo>
                              <a:lnTo>
                                <a:pt x="396" y="2"/>
                              </a:lnTo>
                              <a:lnTo>
                                <a:pt x="422" y="2"/>
                              </a:lnTo>
                              <a:lnTo>
                                <a:pt x="438" y="2"/>
                              </a:lnTo>
                              <a:lnTo>
                                <a:pt x="453" y="5"/>
                              </a:lnTo>
                              <a:lnTo>
                                <a:pt x="465" y="9"/>
                              </a:lnTo>
                              <a:lnTo>
                                <a:pt x="477" y="16"/>
                              </a:lnTo>
                              <a:lnTo>
                                <a:pt x="488" y="23"/>
                              </a:lnTo>
                              <a:lnTo>
                                <a:pt x="498" y="33"/>
                              </a:lnTo>
                              <a:lnTo>
                                <a:pt x="507" y="44"/>
                              </a:lnTo>
                              <a:lnTo>
                                <a:pt x="516" y="55"/>
                              </a:lnTo>
                              <a:lnTo>
                                <a:pt x="521" y="67"/>
                              </a:lnTo>
                              <a:lnTo>
                                <a:pt x="526" y="79"/>
                              </a:lnTo>
                              <a:lnTo>
                                <a:pt x="529" y="94"/>
                              </a:lnTo>
                              <a:lnTo>
                                <a:pt x="529" y="108"/>
                              </a:lnTo>
                              <a:lnTo>
                                <a:pt x="530" y="134"/>
                              </a:lnTo>
                              <a:lnTo>
                                <a:pt x="529" y="160"/>
                              </a:lnTo>
                              <a:lnTo>
                                <a:pt x="529" y="187"/>
                              </a:lnTo>
                              <a:lnTo>
                                <a:pt x="530" y="213"/>
                              </a:lnTo>
                              <a:lnTo>
                                <a:pt x="530" y="239"/>
                              </a:lnTo>
                              <a:lnTo>
                                <a:pt x="529" y="267"/>
                              </a:lnTo>
                              <a:lnTo>
                                <a:pt x="530" y="293"/>
                              </a:lnTo>
                              <a:lnTo>
                                <a:pt x="529" y="318"/>
                              </a:lnTo>
                              <a:lnTo>
                                <a:pt x="529" y="344"/>
                              </a:lnTo>
                              <a:lnTo>
                                <a:pt x="530" y="372"/>
                              </a:lnTo>
                              <a:lnTo>
                                <a:pt x="529" y="398"/>
                              </a:lnTo>
                              <a:lnTo>
                                <a:pt x="529" y="425"/>
                              </a:lnTo>
                              <a:lnTo>
                                <a:pt x="529" y="439"/>
                              </a:lnTo>
                              <a:lnTo>
                                <a:pt x="526" y="452"/>
                              </a:lnTo>
                              <a:lnTo>
                                <a:pt x="521" y="465"/>
                              </a:lnTo>
                              <a:lnTo>
                                <a:pt x="516" y="478"/>
                              </a:lnTo>
                              <a:lnTo>
                                <a:pt x="507" y="490"/>
                              </a:lnTo>
                              <a:lnTo>
                                <a:pt x="498" y="500"/>
                              </a:lnTo>
                              <a:lnTo>
                                <a:pt x="488" y="508"/>
                              </a:lnTo>
                              <a:lnTo>
                                <a:pt x="477" y="516"/>
                              </a:lnTo>
                              <a:lnTo>
                                <a:pt x="465" y="523"/>
                              </a:lnTo>
                              <a:lnTo>
                                <a:pt x="453" y="527"/>
                              </a:lnTo>
                              <a:lnTo>
                                <a:pt x="438" y="530"/>
                              </a:lnTo>
                              <a:lnTo>
                                <a:pt x="422" y="531"/>
                              </a:lnTo>
                              <a:lnTo>
                                <a:pt x="396" y="530"/>
                              </a:lnTo>
                              <a:lnTo>
                                <a:pt x="371" y="531"/>
                              </a:lnTo>
                              <a:lnTo>
                                <a:pt x="345" y="531"/>
                              </a:lnTo>
                              <a:lnTo>
                                <a:pt x="317" y="530"/>
                              </a:lnTo>
                              <a:lnTo>
                                <a:pt x="292" y="530"/>
                              </a:lnTo>
                              <a:lnTo>
                                <a:pt x="264" y="531"/>
                              </a:lnTo>
                              <a:lnTo>
                                <a:pt x="238" y="530"/>
                              </a:lnTo>
                              <a:lnTo>
                                <a:pt x="213" y="531"/>
                              </a:lnTo>
                              <a:lnTo>
                                <a:pt x="185" y="531"/>
                              </a:lnTo>
                              <a:lnTo>
                                <a:pt x="159" y="530"/>
                              </a:lnTo>
                              <a:lnTo>
                                <a:pt x="134" y="531"/>
                              </a:lnTo>
                              <a:lnTo>
                                <a:pt x="106" y="531"/>
                              </a:lnTo>
                              <a:lnTo>
                                <a:pt x="92" y="530"/>
                              </a:lnTo>
                              <a:lnTo>
                                <a:pt x="79" y="527"/>
                              </a:lnTo>
                              <a:lnTo>
                                <a:pt x="66" y="523"/>
                              </a:lnTo>
                              <a:lnTo>
                                <a:pt x="53" y="516"/>
                              </a:lnTo>
                              <a:lnTo>
                                <a:pt x="42" y="508"/>
                              </a:lnTo>
                              <a:lnTo>
                                <a:pt x="32" y="500"/>
                              </a:lnTo>
                              <a:lnTo>
                                <a:pt x="23" y="490"/>
                              </a:lnTo>
                              <a:lnTo>
                                <a:pt x="16" y="478"/>
                              </a:lnTo>
                              <a:lnTo>
                                <a:pt x="9" y="465"/>
                              </a:lnTo>
                              <a:lnTo>
                                <a:pt x="4" y="452"/>
                              </a:lnTo>
                              <a:lnTo>
                                <a:pt x="1" y="439"/>
                              </a:lnTo>
                              <a:lnTo>
                                <a:pt x="0" y="425"/>
                              </a:lnTo>
                              <a:lnTo>
                                <a:pt x="1" y="398"/>
                              </a:lnTo>
                              <a:lnTo>
                                <a:pt x="0" y="372"/>
                              </a:lnTo>
                              <a:lnTo>
                                <a:pt x="0" y="344"/>
                              </a:lnTo>
                              <a:lnTo>
                                <a:pt x="1" y="318"/>
                              </a:lnTo>
                              <a:lnTo>
                                <a:pt x="1" y="293"/>
                              </a:lnTo>
                              <a:lnTo>
                                <a:pt x="0" y="267"/>
                              </a:lnTo>
                              <a:lnTo>
                                <a:pt x="1" y="239"/>
                              </a:lnTo>
                              <a:lnTo>
                                <a:pt x="0" y="213"/>
                              </a:lnTo>
                              <a:lnTo>
                                <a:pt x="0" y="187"/>
                              </a:lnTo>
                              <a:lnTo>
                                <a:pt x="1" y="160"/>
                              </a:lnTo>
                              <a:lnTo>
                                <a:pt x="0" y="134"/>
                              </a:lnTo>
                              <a:lnTo>
                                <a:pt x="0" y="108"/>
                              </a:lnTo>
                              <a:lnTo>
                                <a:pt x="1" y="94"/>
                              </a:lnTo>
                              <a:lnTo>
                                <a:pt x="4" y="79"/>
                              </a:lnTo>
                              <a:lnTo>
                                <a:pt x="9" y="67"/>
                              </a:lnTo>
                              <a:lnTo>
                                <a:pt x="16" y="55"/>
                              </a:lnTo>
                              <a:lnTo>
                                <a:pt x="23" y="44"/>
                              </a:lnTo>
                              <a:lnTo>
                                <a:pt x="32" y="33"/>
                              </a:lnTo>
                              <a:lnTo>
                                <a:pt x="42" y="23"/>
                              </a:lnTo>
                              <a:lnTo>
                                <a:pt x="53" y="16"/>
                              </a:lnTo>
                              <a:lnTo>
                                <a:pt x="66" y="9"/>
                              </a:lnTo>
                              <a:lnTo>
                                <a:pt x="79" y="5"/>
                              </a:lnTo>
                              <a:lnTo>
                                <a:pt x="92" y="2"/>
                              </a:lnTo>
                              <a:lnTo>
                                <a:pt x="106" y="2"/>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108"/>
                      <wps:cNvSpPr>
                        <a:spLocks/>
                      </wps:cNvSpPr>
                      <wps:spPr bwMode="auto">
                        <a:xfrm>
                          <a:off x="682" y="15627"/>
                          <a:ext cx="531" cy="530"/>
                        </a:xfrm>
                        <a:custGeom>
                          <a:avLst/>
                          <a:gdLst>
                            <a:gd name="T0" fmla="*/ 107 w 531"/>
                            <a:gd name="T1" fmla="*/ 0 h 530"/>
                            <a:gd name="T2" fmla="*/ 92 w 531"/>
                            <a:gd name="T3" fmla="*/ 0 h 530"/>
                            <a:gd name="T4" fmla="*/ 79 w 531"/>
                            <a:gd name="T5" fmla="*/ 3 h 530"/>
                            <a:gd name="T6" fmla="*/ 66 w 531"/>
                            <a:gd name="T7" fmla="*/ 7 h 530"/>
                            <a:gd name="T8" fmla="*/ 54 w 531"/>
                            <a:gd name="T9" fmla="*/ 14 h 530"/>
                            <a:gd name="T10" fmla="*/ 42 w 531"/>
                            <a:gd name="T11" fmla="*/ 21 h 530"/>
                            <a:gd name="T12" fmla="*/ 32 w 531"/>
                            <a:gd name="T13" fmla="*/ 30 h 530"/>
                            <a:gd name="T14" fmla="*/ 23 w 531"/>
                            <a:gd name="T15" fmla="*/ 40 h 530"/>
                            <a:gd name="T16" fmla="*/ 16 w 531"/>
                            <a:gd name="T17" fmla="*/ 52 h 530"/>
                            <a:gd name="T18" fmla="*/ 9 w 531"/>
                            <a:gd name="T19" fmla="*/ 65 h 530"/>
                            <a:gd name="T20" fmla="*/ 5 w 531"/>
                            <a:gd name="T21" fmla="*/ 78 h 530"/>
                            <a:gd name="T22" fmla="*/ 2 w 531"/>
                            <a:gd name="T23" fmla="*/ 91 h 530"/>
                            <a:gd name="T24" fmla="*/ 0 w 531"/>
                            <a:gd name="T25" fmla="*/ 106 h 530"/>
                            <a:gd name="T26" fmla="*/ 0 w 531"/>
                            <a:gd name="T27" fmla="*/ 424 h 530"/>
                            <a:gd name="T28" fmla="*/ 2 w 531"/>
                            <a:gd name="T29" fmla="*/ 437 h 530"/>
                            <a:gd name="T30" fmla="*/ 5 w 531"/>
                            <a:gd name="T31" fmla="*/ 452 h 530"/>
                            <a:gd name="T32" fmla="*/ 9 w 531"/>
                            <a:gd name="T33" fmla="*/ 465 h 530"/>
                            <a:gd name="T34" fmla="*/ 16 w 531"/>
                            <a:gd name="T35" fmla="*/ 476 h 530"/>
                            <a:gd name="T36" fmla="*/ 23 w 531"/>
                            <a:gd name="T37" fmla="*/ 488 h 530"/>
                            <a:gd name="T38" fmla="*/ 32 w 531"/>
                            <a:gd name="T39" fmla="*/ 498 h 530"/>
                            <a:gd name="T40" fmla="*/ 42 w 531"/>
                            <a:gd name="T41" fmla="*/ 507 h 530"/>
                            <a:gd name="T42" fmla="*/ 54 w 531"/>
                            <a:gd name="T43" fmla="*/ 514 h 530"/>
                            <a:gd name="T44" fmla="*/ 66 w 531"/>
                            <a:gd name="T45" fmla="*/ 521 h 530"/>
                            <a:gd name="T46" fmla="*/ 79 w 531"/>
                            <a:gd name="T47" fmla="*/ 525 h 530"/>
                            <a:gd name="T48" fmla="*/ 92 w 531"/>
                            <a:gd name="T49" fmla="*/ 528 h 530"/>
                            <a:gd name="T50" fmla="*/ 107 w 531"/>
                            <a:gd name="T51" fmla="*/ 530 h 530"/>
                            <a:gd name="T52" fmla="*/ 424 w 531"/>
                            <a:gd name="T53" fmla="*/ 530 h 530"/>
                            <a:gd name="T54" fmla="*/ 440 w 531"/>
                            <a:gd name="T55" fmla="*/ 528 h 530"/>
                            <a:gd name="T56" fmla="*/ 453 w 531"/>
                            <a:gd name="T57" fmla="*/ 525 h 530"/>
                            <a:gd name="T58" fmla="*/ 466 w 531"/>
                            <a:gd name="T59" fmla="*/ 521 h 530"/>
                            <a:gd name="T60" fmla="*/ 479 w 531"/>
                            <a:gd name="T61" fmla="*/ 514 h 530"/>
                            <a:gd name="T62" fmla="*/ 490 w 531"/>
                            <a:gd name="T63" fmla="*/ 507 h 530"/>
                            <a:gd name="T64" fmla="*/ 500 w 531"/>
                            <a:gd name="T65" fmla="*/ 498 h 530"/>
                            <a:gd name="T66" fmla="*/ 509 w 531"/>
                            <a:gd name="T67" fmla="*/ 488 h 530"/>
                            <a:gd name="T68" fmla="*/ 516 w 531"/>
                            <a:gd name="T69" fmla="*/ 476 h 530"/>
                            <a:gd name="T70" fmla="*/ 523 w 531"/>
                            <a:gd name="T71" fmla="*/ 465 h 530"/>
                            <a:gd name="T72" fmla="*/ 528 w 531"/>
                            <a:gd name="T73" fmla="*/ 452 h 530"/>
                            <a:gd name="T74" fmla="*/ 531 w 531"/>
                            <a:gd name="T75" fmla="*/ 437 h 530"/>
                            <a:gd name="T76" fmla="*/ 531 w 531"/>
                            <a:gd name="T77" fmla="*/ 424 h 530"/>
                            <a:gd name="T78" fmla="*/ 531 w 531"/>
                            <a:gd name="T79" fmla="*/ 106 h 530"/>
                            <a:gd name="T80" fmla="*/ 531 w 531"/>
                            <a:gd name="T81" fmla="*/ 91 h 530"/>
                            <a:gd name="T82" fmla="*/ 528 w 531"/>
                            <a:gd name="T83" fmla="*/ 78 h 530"/>
                            <a:gd name="T84" fmla="*/ 523 w 531"/>
                            <a:gd name="T85" fmla="*/ 65 h 530"/>
                            <a:gd name="T86" fmla="*/ 516 w 531"/>
                            <a:gd name="T87" fmla="*/ 52 h 530"/>
                            <a:gd name="T88" fmla="*/ 509 w 531"/>
                            <a:gd name="T89" fmla="*/ 40 h 530"/>
                            <a:gd name="T90" fmla="*/ 500 w 531"/>
                            <a:gd name="T91" fmla="*/ 30 h 530"/>
                            <a:gd name="T92" fmla="*/ 490 w 531"/>
                            <a:gd name="T93" fmla="*/ 21 h 530"/>
                            <a:gd name="T94" fmla="*/ 479 w 531"/>
                            <a:gd name="T95" fmla="*/ 14 h 530"/>
                            <a:gd name="T96" fmla="*/ 466 w 531"/>
                            <a:gd name="T97" fmla="*/ 7 h 530"/>
                            <a:gd name="T98" fmla="*/ 453 w 531"/>
                            <a:gd name="T99" fmla="*/ 3 h 530"/>
                            <a:gd name="T100" fmla="*/ 440 w 531"/>
                            <a:gd name="T101" fmla="*/ 0 h 530"/>
                            <a:gd name="T102" fmla="*/ 424 w 531"/>
                            <a:gd name="T103" fmla="*/ 0 h 530"/>
                            <a:gd name="T104" fmla="*/ 107 w 531"/>
                            <a:gd name="T105" fmla="*/ 0 h 530"/>
                            <a:gd name="T106" fmla="*/ 107 w 531"/>
                            <a:gd name="T107"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531" h="530">
                              <a:moveTo>
                                <a:pt x="107" y="0"/>
                              </a:moveTo>
                              <a:lnTo>
                                <a:pt x="92" y="0"/>
                              </a:lnTo>
                              <a:lnTo>
                                <a:pt x="79" y="3"/>
                              </a:lnTo>
                              <a:lnTo>
                                <a:pt x="66" y="7"/>
                              </a:lnTo>
                              <a:lnTo>
                                <a:pt x="54" y="14"/>
                              </a:lnTo>
                              <a:lnTo>
                                <a:pt x="42" y="21"/>
                              </a:lnTo>
                              <a:lnTo>
                                <a:pt x="32" y="30"/>
                              </a:lnTo>
                              <a:lnTo>
                                <a:pt x="23" y="40"/>
                              </a:lnTo>
                              <a:lnTo>
                                <a:pt x="16" y="52"/>
                              </a:lnTo>
                              <a:lnTo>
                                <a:pt x="9" y="65"/>
                              </a:lnTo>
                              <a:lnTo>
                                <a:pt x="5" y="78"/>
                              </a:lnTo>
                              <a:lnTo>
                                <a:pt x="2" y="91"/>
                              </a:lnTo>
                              <a:lnTo>
                                <a:pt x="0" y="106"/>
                              </a:lnTo>
                              <a:lnTo>
                                <a:pt x="0" y="424"/>
                              </a:lnTo>
                              <a:lnTo>
                                <a:pt x="2" y="437"/>
                              </a:lnTo>
                              <a:lnTo>
                                <a:pt x="5" y="452"/>
                              </a:lnTo>
                              <a:lnTo>
                                <a:pt x="9" y="465"/>
                              </a:lnTo>
                              <a:lnTo>
                                <a:pt x="16" y="476"/>
                              </a:lnTo>
                              <a:lnTo>
                                <a:pt x="23" y="488"/>
                              </a:lnTo>
                              <a:lnTo>
                                <a:pt x="32" y="498"/>
                              </a:lnTo>
                              <a:lnTo>
                                <a:pt x="42" y="507"/>
                              </a:lnTo>
                              <a:lnTo>
                                <a:pt x="54" y="514"/>
                              </a:lnTo>
                              <a:lnTo>
                                <a:pt x="66" y="521"/>
                              </a:lnTo>
                              <a:lnTo>
                                <a:pt x="79" y="525"/>
                              </a:lnTo>
                              <a:lnTo>
                                <a:pt x="92" y="528"/>
                              </a:lnTo>
                              <a:lnTo>
                                <a:pt x="107" y="530"/>
                              </a:lnTo>
                              <a:lnTo>
                                <a:pt x="424" y="530"/>
                              </a:lnTo>
                              <a:lnTo>
                                <a:pt x="440" y="528"/>
                              </a:lnTo>
                              <a:lnTo>
                                <a:pt x="453" y="525"/>
                              </a:lnTo>
                              <a:lnTo>
                                <a:pt x="466" y="521"/>
                              </a:lnTo>
                              <a:lnTo>
                                <a:pt x="479" y="514"/>
                              </a:lnTo>
                              <a:lnTo>
                                <a:pt x="490" y="507"/>
                              </a:lnTo>
                              <a:lnTo>
                                <a:pt x="500" y="498"/>
                              </a:lnTo>
                              <a:lnTo>
                                <a:pt x="509" y="488"/>
                              </a:lnTo>
                              <a:lnTo>
                                <a:pt x="516" y="476"/>
                              </a:lnTo>
                              <a:lnTo>
                                <a:pt x="523" y="465"/>
                              </a:lnTo>
                              <a:lnTo>
                                <a:pt x="528" y="452"/>
                              </a:lnTo>
                              <a:lnTo>
                                <a:pt x="531" y="437"/>
                              </a:lnTo>
                              <a:lnTo>
                                <a:pt x="531" y="424"/>
                              </a:lnTo>
                              <a:lnTo>
                                <a:pt x="531" y="106"/>
                              </a:lnTo>
                              <a:lnTo>
                                <a:pt x="531" y="91"/>
                              </a:lnTo>
                              <a:lnTo>
                                <a:pt x="528" y="78"/>
                              </a:lnTo>
                              <a:lnTo>
                                <a:pt x="523" y="65"/>
                              </a:lnTo>
                              <a:lnTo>
                                <a:pt x="516" y="52"/>
                              </a:lnTo>
                              <a:lnTo>
                                <a:pt x="509" y="40"/>
                              </a:lnTo>
                              <a:lnTo>
                                <a:pt x="500" y="30"/>
                              </a:lnTo>
                              <a:lnTo>
                                <a:pt x="490" y="21"/>
                              </a:lnTo>
                              <a:lnTo>
                                <a:pt x="479" y="14"/>
                              </a:lnTo>
                              <a:lnTo>
                                <a:pt x="466" y="7"/>
                              </a:lnTo>
                              <a:lnTo>
                                <a:pt x="453" y="3"/>
                              </a:lnTo>
                              <a:lnTo>
                                <a:pt x="440" y="0"/>
                              </a:lnTo>
                              <a:lnTo>
                                <a:pt x="424" y="0"/>
                              </a:lnTo>
                              <a:lnTo>
                                <a:pt x="107"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109"/>
                      <wps:cNvSpPr>
                        <a:spLocks/>
                      </wps:cNvSpPr>
                      <wps:spPr bwMode="auto">
                        <a:xfrm>
                          <a:off x="1418" y="15627"/>
                          <a:ext cx="530" cy="530"/>
                        </a:xfrm>
                        <a:custGeom>
                          <a:avLst/>
                          <a:gdLst>
                            <a:gd name="T0" fmla="*/ 106 w 530"/>
                            <a:gd name="T1" fmla="*/ 0 h 530"/>
                            <a:gd name="T2" fmla="*/ 92 w 530"/>
                            <a:gd name="T3" fmla="*/ 0 h 530"/>
                            <a:gd name="T4" fmla="*/ 79 w 530"/>
                            <a:gd name="T5" fmla="*/ 3 h 530"/>
                            <a:gd name="T6" fmla="*/ 66 w 530"/>
                            <a:gd name="T7" fmla="*/ 7 h 530"/>
                            <a:gd name="T8" fmla="*/ 53 w 530"/>
                            <a:gd name="T9" fmla="*/ 14 h 530"/>
                            <a:gd name="T10" fmla="*/ 42 w 530"/>
                            <a:gd name="T11" fmla="*/ 21 h 530"/>
                            <a:gd name="T12" fmla="*/ 32 w 530"/>
                            <a:gd name="T13" fmla="*/ 30 h 530"/>
                            <a:gd name="T14" fmla="*/ 23 w 530"/>
                            <a:gd name="T15" fmla="*/ 40 h 530"/>
                            <a:gd name="T16" fmla="*/ 16 w 530"/>
                            <a:gd name="T17" fmla="*/ 52 h 530"/>
                            <a:gd name="T18" fmla="*/ 9 w 530"/>
                            <a:gd name="T19" fmla="*/ 65 h 530"/>
                            <a:gd name="T20" fmla="*/ 4 w 530"/>
                            <a:gd name="T21" fmla="*/ 78 h 530"/>
                            <a:gd name="T22" fmla="*/ 1 w 530"/>
                            <a:gd name="T23" fmla="*/ 91 h 530"/>
                            <a:gd name="T24" fmla="*/ 0 w 530"/>
                            <a:gd name="T25" fmla="*/ 106 h 530"/>
                            <a:gd name="T26" fmla="*/ 0 w 530"/>
                            <a:gd name="T27" fmla="*/ 424 h 530"/>
                            <a:gd name="T28" fmla="*/ 1 w 530"/>
                            <a:gd name="T29" fmla="*/ 437 h 530"/>
                            <a:gd name="T30" fmla="*/ 4 w 530"/>
                            <a:gd name="T31" fmla="*/ 452 h 530"/>
                            <a:gd name="T32" fmla="*/ 9 w 530"/>
                            <a:gd name="T33" fmla="*/ 465 h 530"/>
                            <a:gd name="T34" fmla="*/ 16 w 530"/>
                            <a:gd name="T35" fmla="*/ 476 h 530"/>
                            <a:gd name="T36" fmla="*/ 23 w 530"/>
                            <a:gd name="T37" fmla="*/ 488 h 530"/>
                            <a:gd name="T38" fmla="*/ 32 w 530"/>
                            <a:gd name="T39" fmla="*/ 498 h 530"/>
                            <a:gd name="T40" fmla="*/ 42 w 530"/>
                            <a:gd name="T41" fmla="*/ 507 h 530"/>
                            <a:gd name="T42" fmla="*/ 53 w 530"/>
                            <a:gd name="T43" fmla="*/ 514 h 530"/>
                            <a:gd name="T44" fmla="*/ 66 w 530"/>
                            <a:gd name="T45" fmla="*/ 521 h 530"/>
                            <a:gd name="T46" fmla="*/ 79 w 530"/>
                            <a:gd name="T47" fmla="*/ 525 h 530"/>
                            <a:gd name="T48" fmla="*/ 92 w 530"/>
                            <a:gd name="T49" fmla="*/ 528 h 530"/>
                            <a:gd name="T50" fmla="*/ 106 w 530"/>
                            <a:gd name="T51" fmla="*/ 530 h 530"/>
                            <a:gd name="T52" fmla="*/ 424 w 530"/>
                            <a:gd name="T53" fmla="*/ 530 h 530"/>
                            <a:gd name="T54" fmla="*/ 440 w 530"/>
                            <a:gd name="T55" fmla="*/ 528 h 530"/>
                            <a:gd name="T56" fmla="*/ 453 w 530"/>
                            <a:gd name="T57" fmla="*/ 525 h 530"/>
                            <a:gd name="T58" fmla="*/ 465 w 530"/>
                            <a:gd name="T59" fmla="*/ 521 h 530"/>
                            <a:gd name="T60" fmla="*/ 478 w 530"/>
                            <a:gd name="T61" fmla="*/ 514 h 530"/>
                            <a:gd name="T62" fmla="*/ 490 w 530"/>
                            <a:gd name="T63" fmla="*/ 507 h 530"/>
                            <a:gd name="T64" fmla="*/ 500 w 530"/>
                            <a:gd name="T65" fmla="*/ 498 h 530"/>
                            <a:gd name="T66" fmla="*/ 509 w 530"/>
                            <a:gd name="T67" fmla="*/ 488 h 530"/>
                            <a:gd name="T68" fmla="*/ 516 w 530"/>
                            <a:gd name="T69" fmla="*/ 476 h 530"/>
                            <a:gd name="T70" fmla="*/ 523 w 530"/>
                            <a:gd name="T71" fmla="*/ 465 h 530"/>
                            <a:gd name="T72" fmla="*/ 527 w 530"/>
                            <a:gd name="T73" fmla="*/ 452 h 530"/>
                            <a:gd name="T74" fmla="*/ 530 w 530"/>
                            <a:gd name="T75" fmla="*/ 437 h 530"/>
                            <a:gd name="T76" fmla="*/ 530 w 530"/>
                            <a:gd name="T77" fmla="*/ 424 h 530"/>
                            <a:gd name="T78" fmla="*/ 530 w 530"/>
                            <a:gd name="T79" fmla="*/ 106 h 530"/>
                            <a:gd name="T80" fmla="*/ 530 w 530"/>
                            <a:gd name="T81" fmla="*/ 91 h 530"/>
                            <a:gd name="T82" fmla="*/ 527 w 530"/>
                            <a:gd name="T83" fmla="*/ 78 h 530"/>
                            <a:gd name="T84" fmla="*/ 523 w 530"/>
                            <a:gd name="T85" fmla="*/ 65 h 530"/>
                            <a:gd name="T86" fmla="*/ 516 w 530"/>
                            <a:gd name="T87" fmla="*/ 52 h 530"/>
                            <a:gd name="T88" fmla="*/ 509 w 530"/>
                            <a:gd name="T89" fmla="*/ 40 h 530"/>
                            <a:gd name="T90" fmla="*/ 500 w 530"/>
                            <a:gd name="T91" fmla="*/ 30 h 530"/>
                            <a:gd name="T92" fmla="*/ 490 w 530"/>
                            <a:gd name="T93" fmla="*/ 21 h 530"/>
                            <a:gd name="T94" fmla="*/ 478 w 530"/>
                            <a:gd name="T95" fmla="*/ 14 h 530"/>
                            <a:gd name="T96" fmla="*/ 465 w 530"/>
                            <a:gd name="T97" fmla="*/ 7 h 530"/>
                            <a:gd name="T98" fmla="*/ 453 w 530"/>
                            <a:gd name="T99" fmla="*/ 3 h 530"/>
                            <a:gd name="T100" fmla="*/ 440 w 530"/>
                            <a:gd name="T101" fmla="*/ 0 h 530"/>
                            <a:gd name="T102" fmla="*/ 424 w 530"/>
                            <a:gd name="T103" fmla="*/ 0 h 530"/>
                            <a:gd name="T104" fmla="*/ 106 w 530"/>
                            <a:gd name="T105" fmla="*/ 0 h 530"/>
                            <a:gd name="T106" fmla="*/ 106 w 530"/>
                            <a:gd name="T107"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530" h="530">
                              <a:moveTo>
                                <a:pt x="106" y="0"/>
                              </a:moveTo>
                              <a:lnTo>
                                <a:pt x="92" y="0"/>
                              </a:lnTo>
                              <a:lnTo>
                                <a:pt x="79" y="3"/>
                              </a:lnTo>
                              <a:lnTo>
                                <a:pt x="66" y="7"/>
                              </a:lnTo>
                              <a:lnTo>
                                <a:pt x="53" y="14"/>
                              </a:lnTo>
                              <a:lnTo>
                                <a:pt x="42" y="21"/>
                              </a:lnTo>
                              <a:lnTo>
                                <a:pt x="32" y="30"/>
                              </a:lnTo>
                              <a:lnTo>
                                <a:pt x="23" y="40"/>
                              </a:lnTo>
                              <a:lnTo>
                                <a:pt x="16" y="52"/>
                              </a:lnTo>
                              <a:lnTo>
                                <a:pt x="9" y="65"/>
                              </a:lnTo>
                              <a:lnTo>
                                <a:pt x="4" y="78"/>
                              </a:lnTo>
                              <a:lnTo>
                                <a:pt x="1" y="91"/>
                              </a:lnTo>
                              <a:lnTo>
                                <a:pt x="0" y="106"/>
                              </a:lnTo>
                              <a:lnTo>
                                <a:pt x="0" y="424"/>
                              </a:lnTo>
                              <a:lnTo>
                                <a:pt x="1" y="437"/>
                              </a:lnTo>
                              <a:lnTo>
                                <a:pt x="4" y="452"/>
                              </a:lnTo>
                              <a:lnTo>
                                <a:pt x="9" y="465"/>
                              </a:lnTo>
                              <a:lnTo>
                                <a:pt x="16" y="476"/>
                              </a:lnTo>
                              <a:lnTo>
                                <a:pt x="23" y="488"/>
                              </a:lnTo>
                              <a:lnTo>
                                <a:pt x="32" y="498"/>
                              </a:lnTo>
                              <a:lnTo>
                                <a:pt x="42" y="507"/>
                              </a:lnTo>
                              <a:lnTo>
                                <a:pt x="53" y="514"/>
                              </a:lnTo>
                              <a:lnTo>
                                <a:pt x="66" y="521"/>
                              </a:lnTo>
                              <a:lnTo>
                                <a:pt x="79" y="525"/>
                              </a:lnTo>
                              <a:lnTo>
                                <a:pt x="92" y="528"/>
                              </a:lnTo>
                              <a:lnTo>
                                <a:pt x="106" y="530"/>
                              </a:lnTo>
                              <a:lnTo>
                                <a:pt x="424" y="530"/>
                              </a:lnTo>
                              <a:lnTo>
                                <a:pt x="440" y="528"/>
                              </a:lnTo>
                              <a:lnTo>
                                <a:pt x="453" y="525"/>
                              </a:lnTo>
                              <a:lnTo>
                                <a:pt x="465" y="521"/>
                              </a:lnTo>
                              <a:lnTo>
                                <a:pt x="478" y="514"/>
                              </a:lnTo>
                              <a:lnTo>
                                <a:pt x="490" y="507"/>
                              </a:lnTo>
                              <a:lnTo>
                                <a:pt x="500" y="498"/>
                              </a:lnTo>
                              <a:lnTo>
                                <a:pt x="509" y="488"/>
                              </a:lnTo>
                              <a:lnTo>
                                <a:pt x="516" y="476"/>
                              </a:lnTo>
                              <a:lnTo>
                                <a:pt x="523" y="465"/>
                              </a:lnTo>
                              <a:lnTo>
                                <a:pt x="527" y="452"/>
                              </a:lnTo>
                              <a:lnTo>
                                <a:pt x="530" y="437"/>
                              </a:lnTo>
                              <a:lnTo>
                                <a:pt x="530" y="424"/>
                              </a:lnTo>
                              <a:lnTo>
                                <a:pt x="530" y="106"/>
                              </a:lnTo>
                              <a:lnTo>
                                <a:pt x="530" y="91"/>
                              </a:lnTo>
                              <a:lnTo>
                                <a:pt x="527" y="78"/>
                              </a:lnTo>
                              <a:lnTo>
                                <a:pt x="523" y="65"/>
                              </a:lnTo>
                              <a:lnTo>
                                <a:pt x="516" y="52"/>
                              </a:lnTo>
                              <a:lnTo>
                                <a:pt x="509" y="40"/>
                              </a:lnTo>
                              <a:lnTo>
                                <a:pt x="500" y="30"/>
                              </a:lnTo>
                              <a:lnTo>
                                <a:pt x="490" y="21"/>
                              </a:lnTo>
                              <a:lnTo>
                                <a:pt x="478" y="14"/>
                              </a:lnTo>
                              <a:lnTo>
                                <a:pt x="465" y="7"/>
                              </a:lnTo>
                              <a:lnTo>
                                <a:pt x="453" y="3"/>
                              </a:lnTo>
                              <a:lnTo>
                                <a:pt x="440" y="0"/>
                              </a:lnTo>
                              <a:lnTo>
                                <a:pt x="424" y="0"/>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110"/>
                      <wps:cNvSpPr>
                        <a:spLocks/>
                      </wps:cNvSpPr>
                      <wps:spPr bwMode="auto">
                        <a:xfrm>
                          <a:off x="1684" y="9517"/>
                          <a:ext cx="9522" cy="6379"/>
                        </a:xfrm>
                        <a:custGeom>
                          <a:avLst/>
                          <a:gdLst>
                            <a:gd name="T0" fmla="*/ 0 w 9522"/>
                            <a:gd name="T1" fmla="*/ 6370 h 6379"/>
                            <a:gd name="T2" fmla="*/ 0 w 9522"/>
                            <a:gd name="T3" fmla="*/ 6379 h 6379"/>
                            <a:gd name="T4" fmla="*/ 9522 w 9522"/>
                            <a:gd name="T5" fmla="*/ 6379 h 6379"/>
                            <a:gd name="T6" fmla="*/ 9522 w 9522"/>
                            <a:gd name="T7" fmla="*/ 0 h 6379"/>
                            <a:gd name="T8" fmla="*/ 9513 w 9522"/>
                            <a:gd name="T9" fmla="*/ 0 h 6379"/>
                            <a:gd name="T10" fmla="*/ 9513 w 9522"/>
                            <a:gd name="T11" fmla="*/ 6370 h 6379"/>
                            <a:gd name="T12" fmla="*/ 0 w 9522"/>
                            <a:gd name="T13" fmla="*/ 6370 h 6379"/>
                          </a:gdLst>
                          <a:ahLst/>
                          <a:cxnLst>
                            <a:cxn ang="0">
                              <a:pos x="T0" y="T1"/>
                            </a:cxn>
                            <a:cxn ang="0">
                              <a:pos x="T2" y="T3"/>
                            </a:cxn>
                            <a:cxn ang="0">
                              <a:pos x="T4" y="T5"/>
                            </a:cxn>
                            <a:cxn ang="0">
                              <a:pos x="T6" y="T7"/>
                            </a:cxn>
                            <a:cxn ang="0">
                              <a:pos x="T8" y="T9"/>
                            </a:cxn>
                            <a:cxn ang="0">
                              <a:pos x="T10" y="T11"/>
                            </a:cxn>
                            <a:cxn ang="0">
                              <a:pos x="T12" y="T13"/>
                            </a:cxn>
                          </a:cxnLst>
                          <a:rect l="0" t="0" r="r" b="b"/>
                          <a:pathLst>
                            <a:path w="9522" h="6379">
                              <a:moveTo>
                                <a:pt x="0" y="6370"/>
                              </a:moveTo>
                              <a:lnTo>
                                <a:pt x="0" y="6379"/>
                              </a:lnTo>
                              <a:lnTo>
                                <a:pt x="9522" y="6379"/>
                              </a:lnTo>
                              <a:lnTo>
                                <a:pt x="9522" y="0"/>
                              </a:lnTo>
                              <a:lnTo>
                                <a:pt x="9513" y="0"/>
                              </a:lnTo>
                              <a:lnTo>
                                <a:pt x="9513" y="6370"/>
                              </a:lnTo>
                              <a:lnTo>
                                <a:pt x="0" y="63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111"/>
                      <wps:cNvSpPr>
                        <a:spLocks/>
                      </wps:cNvSpPr>
                      <wps:spPr bwMode="auto">
                        <a:xfrm>
                          <a:off x="1573" y="15781"/>
                          <a:ext cx="220" cy="220"/>
                        </a:xfrm>
                        <a:custGeom>
                          <a:avLst/>
                          <a:gdLst>
                            <a:gd name="T0" fmla="*/ 220 w 220"/>
                            <a:gd name="T1" fmla="*/ 111 h 220"/>
                            <a:gd name="T2" fmla="*/ 220 w 220"/>
                            <a:gd name="T3" fmla="*/ 95 h 220"/>
                            <a:gd name="T4" fmla="*/ 217 w 220"/>
                            <a:gd name="T5" fmla="*/ 80 h 220"/>
                            <a:gd name="T6" fmla="*/ 211 w 220"/>
                            <a:gd name="T7" fmla="*/ 68 h 220"/>
                            <a:gd name="T8" fmla="*/ 206 w 220"/>
                            <a:gd name="T9" fmla="*/ 55 h 220"/>
                            <a:gd name="T10" fmla="*/ 197 w 220"/>
                            <a:gd name="T11" fmla="*/ 43 h 220"/>
                            <a:gd name="T12" fmla="*/ 188 w 220"/>
                            <a:gd name="T13" fmla="*/ 32 h 220"/>
                            <a:gd name="T14" fmla="*/ 177 w 220"/>
                            <a:gd name="T15" fmla="*/ 23 h 220"/>
                            <a:gd name="T16" fmla="*/ 165 w 220"/>
                            <a:gd name="T17" fmla="*/ 14 h 220"/>
                            <a:gd name="T18" fmla="*/ 152 w 220"/>
                            <a:gd name="T19" fmla="*/ 9 h 220"/>
                            <a:gd name="T20" fmla="*/ 139 w 220"/>
                            <a:gd name="T21" fmla="*/ 3 h 220"/>
                            <a:gd name="T22" fmla="*/ 125 w 220"/>
                            <a:gd name="T23" fmla="*/ 0 h 220"/>
                            <a:gd name="T24" fmla="*/ 109 w 220"/>
                            <a:gd name="T25" fmla="*/ 0 h 220"/>
                            <a:gd name="T26" fmla="*/ 95 w 220"/>
                            <a:gd name="T27" fmla="*/ 0 h 220"/>
                            <a:gd name="T28" fmla="*/ 81 w 220"/>
                            <a:gd name="T29" fmla="*/ 3 h 220"/>
                            <a:gd name="T30" fmla="*/ 68 w 220"/>
                            <a:gd name="T31" fmla="*/ 9 h 220"/>
                            <a:gd name="T32" fmla="*/ 55 w 220"/>
                            <a:gd name="T33" fmla="*/ 14 h 220"/>
                            <a:gd name="T34" fmla="*/ 43 w 220"/>
                            <a:gd name="T35" fmla="*/ 23 h 220"/>
                            <a:gd name="T36" fmla="*/ 33 w 220"/>
                            <a:gd name="T37" fmla="*/ 32 h 220"/>
                            <a:gd name="T38" fmla="*/ 23 w 220"/>
                            <a:gd name="T39" fmla="*/ 43 h 220"/>
                            <a:gd name="T40" fmla="*/ 16 w 220"/>
                            <a:gd name="T41" fmla="*/ 55 h 220"/>
                            <a:gd name="T42" fmla="*/ 9 w 220"/>
                            <a:gd name="T43" fmla="*/ 68 h 220"/>
                            <a:gd name="T44" fmla="*/ 4 w 220"/>
                            <a:gd name="T45" fmla="*/ 80 h 220"/>
                            <a:gd name="T46" fmla="*/ 2 w 220"/>
                            <a:gd name="T47" fmla="*/ 95 h 220"/>
                            <a:gd name="T48" fmla="*/ 0 w 220"/>
                            <a:gd name="T49" fmla="*/ 111 h 220"/>
                            <a:gd name="T50" fmla="*/ 2 w 220"/>
                            <a:gd name="T51" fmla="*/ 125 h 220"/>
                            <a:gd name="T52" fmla="*/ 4 w 220"/>
                            <a:gd name="T53" fmla="*/ 140 h 220"/>
                            <a:gd name="T54" fmla="*/ 9 w 220"/>
                            <a:gd name="T55" fmla="*/ 152 h 220"/>
                            <a:gd name="T56" fmla="*/ 16 w 220"/>
                            <a:gd name="T57" fmla="*/ 165 h 220"/>
                            <a:gd name="T58" fmla="*/ 23 w 220"/>
                            <a:gd name="T59" fmla="*/ 177 h 220"/>
                            <a:gd name="T60" fmla="*/ 33 w 220"/>
                            <a:gd name="T61" fmla="*/ 187 h 220"/>
                            <a:gd name="T62" fmla="*/ 43 w 220"/>
                            <a:gd name="T63" fmla="*/ 197 h 220"/>
                            <a:gd name="T64" fmla="*/ 55 w 220"/>
                            <a:gd name="T65" fmla="*/ 204 h 220"/>
                            <a:gd name="T66" fmla="*/ 68 w 220"/>
                            <a:gd name="T67" fmla="*/ 211 h 220"/>
                            <a:gd name="T68" fmla="*/ 81 w 220"/>
                            <a:gd name="T69" fmla="*/ 216 h 220"/>
                            <a:gd name="T70" fmla="*/ 95 w 220"/>
                            <a:gd name="T71" fmla="*/ 219 h 220"/>
                            <a:gd name="T72" fmla="*/ 109 w 220"/>
                            <a:gd name="T73" fmla="*/ 220 h 220"/>
                            <a:gd name="T74" fmla="*/ 125 w 220"/>
                            <a:gd name="T75" fmla="*/ 219 h 220"/>
                            <a:gd name="T76" fmla="*/ 139 w 220"/>
                            <a:gd name="T77" fmla="*/ 216 h 220"/>
                            <a:gd name="T78" fmla="*/ 152 w 220"/>
                            <a:gd name="T79" fmla="*/ 211 h 220"/>
                            <a:gd name="T80" fmla="*/ 165 w 220"/>
                            <a:gd name="T81" fmla="*/ 204 h 220"/>
                            <a:gd name="T82" fmla="*/ 177 w 220"/>
                            <a:gd name="T83" fmla="*/ 197 h 220"/>
                            <a:gd name="T84" fmla="*/ 188 w 220"/>
                            <a:gd name="T85" fmla="*/ 187 h 220"/>
                            <a:gd name="T86" fmla="*/ 197 w 220"/>
                            <a:gd name="T87" fmla="*/ 177 h 220"/>
                            <a:gd name="T88" fmla="*/ 206 w 220"/>
                            <a:gd name="T89" fmla="*/ 165 h 220"/>
                            <a:gd name="T90" fmla="*/ 211 w 220"/>
                            <a:gd name="T91" fmla="*/ 152 h 220"/>
                            <a:gd name="T92" fmla="*/ 217 w 220"/>
                            <a:gd name="T93" fmla="*/ 140 h 220"/>
                            <a:gd name="T94" fmla="*/ 220 w 220"/>
                            <a:gd name="T95" fmla="*/ 125 h 220"/>
                            <a:gd name="T96" fmla="*/ 220 w 220"/>
                            <a:gd name="T97" fmla="*/ 111 h 220"/>
                            <a:gd name="T98" fmla="*/ 220 w 220"/>
                            <a:gd name="T99" fmla="*/ 111 h 2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220" h="220">
                              <a:moveTo>
                                <a:pt x="220" y="111"/>
                              </a:moveTo>
                              <a:lnTo>
                                <a:pt x="220" y="95"/>
                              </a:lnTo>
                              <a:lnTo>
                                <a:pt x="217" y="80"/>
                              </a:lnTo>
                              <a:lnTo>
                                <a:pt x="211" y="68"/>
                              </a:lnTo>
                              <a:lnTo>
                                <a:pt x="206" y="55"/>
                              </a:lnTo>
                              <a:lnTo>
                                <a:pt x="197" y="43"/>
                              </a:lnTo>
                              <a:lnTo>
                                <a:pt x="188" y="32"/>
                              </a:lnTo>
                              <a:lnTo>
                                <a:pt x="177" y="23"/>
                              </a:lnTo>
                              <a:lnTo>
                                <a:pt x="165" y="14"/>
                              </a:lnTo>
                              <a:lnTo>
                                <a:pt x="152" y="9"/>
                              </a:lnTo>
                              <a:lnTo>
                                <a:pt x="139" y="3"/>
                              </a:lnTo>
                              <a:lnTo>
                                <a:pt x="125" y="0"/>
                              </a:lnTo>
                              <a:lnTo>
                                <a:pt x="109" y="0"/>
                              </a:lnTo>
                              <a:lnTo>
                                <a:pt x="95" y="0"/>
                              </a:lnTo>
                              <a:lnTo>
                                <a:pt x="81" y="3"/>
                              </a:lnTo>
                              <a:lnTo>
                                <a:pt x="68" y="9"/>
                              </a:lnTo>
                              <a:lnTo>
                                <a:pt x="55" y="14"/>
                              </a:lnTo>
                              <a:lnTo>
                                <a:pt x="43" y="23"/>
                              </a:lnTo>
                              <a:lnTo>
                                <a:pt x="33" y="32"/>
                              </a:lnTo>
                              <a:lnTo>
                                <a:pt x="23" y="43"/>
                              </a:lnTo>
                              <a:lnTo>
                                <a:pt x="16" y="55"/>
                              </a:lnTo>
                              <a:lnTo>
                                <a:pt x="9" y="68"/>
                              </a:lnTo>
                              <a:lnTo>
                                <a:pt x="4" y="80"/>
                              </a:lnTo>
                              <a:lnTo>
                                <a:pt x="2" y="95"/>
                              </a:lnTo>
                              <a:lnTo>
                                <a:pt x="0" y="111"/>
                              </a:lnTo>
                              <a:lnTo>
                                <a:pt x="2" y="125"/>
                              </a:lnTo>
                              <a:lnTo>
                                <a:pt x="4" y="140"/>
                              </a:lnTo>
                              <a:lnTo>
                                <a:pt x="9" y="152"/>
                              </a:lnTo>
                              <a:lnTo>
                                <a:pt x="16" y="165"/>
                              </a:lnTo>
                              <a:lnTo>
                                <a:pt x="23" y="177"/>
                              </a:lnTo>
                              <a:lnTo>
                                <a:pt x="33" y="187"/>
                              </a:lnTo>
                              <a:lnTo>
                                <a:pt x="43" y="197"/>
                              </a:lnTo>
                              <a:lnTo>
                                <a:pt x="55" y="204"/>
                              </a:lnTo>
                              <a:lnTo>
                                <a:pt x="68" y="211"/>
                              </a:lnTo>
                              <a:lnTo>
                                <a:pt x="81" y="216"/>
                              </a:lnTo>
                              <a:lnTo>
                                <a:pt x="95" y="219"/>
                              </a:lnTo>
                              <a:lnTo>
                                <a:pt x="109" y="220"/>
                              </a:lnTo>
                              <a:lnTo>
                                <a:pt x="125" y="219"/>
                              </a:lnTo>
                              <a:lnTo>
                                <a:pt x="139" y="216"/>
                              </a:lnTo>
                              <a:lnTo>
                                <a:pt x="152" y="211"/>
                              </a:lnTo>
                              <a:lnTo>
                                <a:pt x="165" y="204"/>
                              </a:lnTo>
                              <a:lnTo>
                                <a:pt x="177" y="197"/>
                              </a:lnTo>
                              <a:lnTo>
                                <a:pt x="188" y="187"/>
                              </a:lnTo>
                              <a:lnTo>
                                <a:pt x="197" y="177"/>
                              </a:lnTo>
                              <a:lnTo>
                                <a:pt x="206" y="165"/>
                              </a:lnTo>
                              <a:lnTo>
                                <a:pt x="211" y="152"/>
                              </a:lnTo>
                              <a:lnTo>
                                <a:pt x="217" y="140"/>
                              </a:lnTo>
                              <a:lnTo>
                                <a:pt x="220" y="125"/>
                              </a:lnTo>
                              <a:lnTo>
                                <a:pt x="220" y="111"/>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3187C79E" id="Group 112" o:spid="_x0000_s1026" style="position:absolute;margin-left:-127.4pt;margin-top:-35pt;width:593.8pt;height:841.35pt;z-index:251657216" coordorigin="4,9" coordsize="11876,16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">
              <v:shape id="Freeform 65" o:spid="_x0000_s1027" style="position:absolute;left:4;top:9;width:11876;height:16827;visibility:visible;mso-wrap-style:square;v-text-anchor:top" coordsize="11876,16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1i58QA&#10;AADaAAAADwAAAGRycy9kb3ducmV2LnhtbESPS2vDMBCE74X8B7GFXEot1yGhOFFMKARy6CHPQ26L&#10;tH6k1spYSuL++6oQyHGYmW+YRTHYVtyo941jBR9JCoJYO9NwpeB4WL9/gvAB2WDrmBT8kodiOXpZ&#10;YG7cnXd024dKRAj7HBXUIXS5lF7XZNEnriOOXul6iyHKvpKmx3uE21ZmaTqTFhuOCzV29FWT/tlf&#10;rYLpZHeppu1htp3Yt3N50t/boLVS49dhNQcRaAjP8KO9MQoy+L8Sb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NYufEAAAA2gAAAA8AAAAAAAAAAAAAAAAAmAIAAGRycy9k&#10;b3ducmV2LnhtbFBLBQYAAAAABAAEAPUAAACJAwAAAAA=&#10;" path="m,l,16827r11876,l11876,,,xe" filled="f" stroked="f">
                <v:path arrowok="t" o:connecttype="custom" o:connectlocs="0,0;0,16827;11876,16827;11876,0;0,0;0,0" o:connectangles="0,0,0,0,0,0"/>
              </v:shape>
              <v:shape id="Freeform 66" o:spid="_x0000_s1028" style="position:absolute;left:924;top:1046;width:875;height:959;visibility:visible;mso-wrap-style:square;v-text-anchor:top" coordsize="875,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W/N8UA&#10;AADaAAAADwAAAGRycy9kb3ducmV2LnhtbESPQWvCQBSE74L/YXlCb7rRikh0lWorBA+FWg89PrPP&#10;bGz2bZrdmvjvXaHQ4zAz3zDLdWcrcaXGl44VjEcJCOLc6ZILBcfP3XAOwgdkjZVjUnAjD+tVv7fE&#10;VLuWP+h6CIWIEPYpKjAh1KmUPjdk0Y9cTRy9s2sshiibQuoG2wi3lZwkyUxaLDkuGKxpayj/Pvxa&#10;Bbu3bL85zW/n9/Zknl9/8mx2vHwp9TToXhYgAnXhP/zXzrSCKTyuxBs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Zb83xQAAANoAAAAPAAAAAAAAAAAAAAAAAJgCAABkcnMv&#10;ZG93bnJldi54bWxQSwUGAAAAAAQABAD1AAAAigMAAAAA&#10;" path="m875,533r-7,6l846,552r-33,18l771,595r-47,27l674,651r-52,30l574,709r-44,25l495,755r-25,14l457,775r-5,3l448,778r-4,l439,778r-4,-2l431,775r-3,-3l425,769r-3,-3l421,763r-2,-4l418,755r1,-9l419,736r,-12l419,709r,-22l419,660r,-38l419,575r,-61l421,439r,-92l421,238,,,4,513r3,34l11,582r7,36l30,654r14,37l62,727r21,35l108,796r28,33l169,860r36,27l245,911r15,9l274,926r15,7l304,937r16,6l336,947r16,3l368,955r17,1l401,959r17,l434,959r17,l467,959r15,-1l500,955r16,-3l531,947r16,-4l563,939r16,-6l595,926r15,-9l625,909r50,-32l717,840r36,-41l784,757r25,-41l829,675r16,-37l857,603r9,-28l872,553r3,-14l875,533xe" fillcolor="#ff5900" stroked="f">
                <v:path arrowok="t" o:connecttype="custom" o:connectlocs="868,539;813,570;724,622;622,681;530,734;470,769;452,778;444,778;435,776;428,772;422,766;419,759;419,746;419,724;419,687;419,622;419,514;421,347;0,0;7,547;18,618;44,691;83,762;136,829;205,887;260,920;289,933;320,943;352,950;385,956;418,959;451,959;482,958;516,952;547,943;579,933;610,917;675,877;753,799;809,716;845,638;866,575;875,539;875,533" o:connectangles="0,0,0,0,0,0,0,0,0,0,0,0,0,0,0,0,0,0,0,0,0,0,0,0,0,0,0,0,0,0,0,0,0,0,0,0,0,0,0,0,0,0,0,0"/>
              </v:shape>
              <v:shape id="Freeform 67" o:spid="_x0000_s1029" style="position:absolute;left:1389;top:710;width:670;height:1058;visibility:visible;mso-wrap-style:square;v-text-anchor:top" coordsize="670,1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3A5cQA&#10;AADaAAAADwAAAGRycy9kb3ducmV2LnhtbESPQWvCQBSE7wX/w/KE3urGUkWjq4ggKkhLVTw/ss8k&#10;mH2b7q5J7K/vFgo9DjPzDTNfdqYSDTlfWlYwHCQgiDOrS84VnE+blwkIH5A1VpZJwYM8LBe9pzmm&#10;2rb8Sc0x5CJC2KeooAihTqX0WUEG/cDWxNG7WmcwROlyqR22EW4q+ZokY2mw5LhQYE3rgrLb8W4U&#10;jIfT7y3e2q/z2/6jubwnh8o9Dko997vVDESgLvyH/9o7rWAEv1fiDZ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NwOXEAAAA2gAAAA8AAAAAAAAAAAAAAAAAmAIAAGRycy9k&#10;b3ducmV2LnhtbFBLBQYAAAAABAAEAPUAAACJAwAAAAA=&#10;" path="m26,33r9,5l56,50,89,69r43,24l180,120r50,29l282,178r47,29l374,231r36,22l434,267r12,8l450,279r3,3l456,286r1,4l457,295r,4l457,302r,4l456,310r-3,3l451,316r-4,2l440,323r-9,5l421,334r-14,7l390,352r-25,13l334,384r-42,24l239,437r-65,38l95,521,,574r5,484l446,798r28,-17l503,760r27,-25l556,706r25,-30l602,643r20,-36l640,568r12,-42l663,483r7,-44l670,390r-2,-31l664,329r-7,-31l647,267,635,237,619,207,602,180,582,152,561,126,535,103,507,82,477,61,425,36,372,18,319,7,267,1,219,,174,2,132,8,96,14,68,21,46,27,32,31r-6,2xe" fillcolor="#ff7f00" stroked="f">
                <v:path arrowok="t" o:connecttype="custom" o:connectlocs="35,38;89,69;180,120;282,178;374,231;434,267;450,279;456,286;457,295;457,302;456,310;451,316;440,323;421,334;390,352;334,384;239,437;95,521;5,1058;474,781;530,735;581,676;622,607;652,526;670,439;668,359;657,298;635,237;602,180;561,126;507,82;425,36;319,7;219,0;132,8;68,21;32,31;26,33" o:connectangles="0,0,0,0,0,0,0,0,0,0,0,0,0,0,0,0,0,0,0,0,0,0,0,0,0,0,0,0,0,0,0,0,0,0,0,0,0,0"/>
              </v:shape>
              <v:shape id="Freeform 68" o:spid="_x0000_s1030" style="position:absolute;left:682;top:689;width:1098;height:804;visibility:visible;mso-wrap-style:square;v-text-anchor:top" coordsize="1098,8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mJcEA&#10;AADaAAAADwAAAGRycy9kb3ducmV2LnhtbESPQWvCQBSE70L/w/IKXqTZWCWUNKsUIa1XYw56e2Rf&#10;k9Ds25DdaPz3XUHwOMzMN0y2nUwnLjS41rKCZRSDIK6sbrlWUB7ztw8QziNr7CyTghs52G5eZhmm&#10;2l75QJfC1yJA2KWooPG+T6V0VUMGXWR74uD92sGgD3KopR7wGuCmk+9xnEiDLYeFBnvaNVT9FaNR&#10;sJKHxfobz7kuxh+p3SmpTYlKzV+nr08Qnib/DD/ae60ggfuVcAPk5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5i5iXBAAAA2gAAAA8AAAAAAAAAAAAAAAAAmAIAAGRycy9kb3du&#10;cmV2LnhtbFBLBQYAAAAABAAEAPUAAACGAwAAAAA=&#10;" path="m202,804r,-9l202,770r,-38l202,683r,-55l202,570r,-59l202,455r,-52l202,363r,-30l202,319r1,-5l204,310r3,-4l210,303r3,-3l216,297r4,-1l223,294r4,l232,294r3,l237,296r9,5l255,306r10,5l279,320r17,10l321,344r31,19l394,386r52,32l510,455r79,46l683,556,1098,310,654,57,625,42,592,29,556,18,520,9,482,3,441,,400,,358,6r-43,9l273,28,232,45,189,67,164,84r-24,20l117,126,95,149,75,175,56,202,41,232,26,262,16,296,8,329,3,363,,398r5,60l16,513r17,52l54,612r24,42l102,693r25,33l150,753r21,22l187,791r12,10l202,804xe" fillcolor="#a6a6a6" stroked="f">
                <v:path arrowok="t" o:connecttype="custom" o:connectlocs="202,795;202,732;202,628;202,511;202,403;202,333;203,314;207,306;213,300;220,296;227,294;235,294;246,301;265,311;296,330;352,363;446,418;589,501;1098,310;625,42;556,18;482,3;400,0;315,15;232,45;164,84;117,126;75,175;41,232;16,296;3,363;5,458;33,565;78,654;127,726;171,775;199,801;202,804" o:connectangles="0,0,0,0,0,0,0,0,0,0,0,0,0,0,0,0,0,0,0,0,0,0,0,0,0,0,0,0,0,0,0,0,0,0,0,0,0,0"/>
              </v:shape>
              <v:shape id="Freeform 69" o:spid="_x0000_s1031" style="position:absolute;left:924;top:1046;width:876;height:960;visibility:visible;mso-wrap-style:square;v-text-anchor:top" coordsize="876,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P9t8EA&#10;AADaAAAADwAAAGRycy9kb3ducmV2LnhtbESPQWvCQBSE70L/w/IK3sxGhTaNrqKFgNemYq6P7GsS&#10;zb4N2W0S/323IHgcZuYbZrufTCsG6l1jWcEyikEQl1Y3XCk4f2eLBITzyBpby6TgTg72u5fZFlNt&#10;R/6iIfeVCBB2KSqove9SKV1Zk0EX2Y44eD+2N+iD7CupexwD3LRyFcdv0mDDYaHGjj5rKm/5r1Fw&#10;Tfz1lh+PY5VfYrf+wIKTrFBq/jodNiA8Tf4ZfrRPWsE7/F8JN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j/bfBAAAA2gAAAA8AAAAAAAAAAAAAAAAAmAIAAGRycy9kb3du&#10;cmV2LnhtbFBLBQYAAAAABAAEAPUAAACGAwAAAAA=&#10;" path="m875,533r-7,6l846,552r-33,18l771,595r-47,27l674,651r-52,30l574,709r-44,25l495,755r-25,14l457,775r-5,3l448,778r-4,l439,778r-4,-2l431,775r-3,-3l425,769r-3,-3l421,763r-2,-4l418,755r1,-9l419,736r,-12l419,709r,-22l419,660r,-38l419,575r,-61l421,439r,-92l421,238,,,4,513r2,1l4,516r,1l6,519r-2,1l6,521r-2,l4,523r2,1l4,526r2,1l4,529r,1l6,532r-2,1l6,534r-2,l4,536r2,1l4,539r2,1l6,542r,1l6,544r,2l6,547r,2l6,550r1,2l7,553r,2l7,556r,1l7,559r,1l7,562r,1l8,565r,1l8,567r,2l8,570r,2l10,573r,2l10,576r,2l11,579r,1l11,582r,1l11,585r,1l11,588r,1l11,591r2,1l13,593r,2l13,596r,2l14,599r,2l14,602r,1l16,605r,1l16,608r1,1l17,611r,1l17,614r1,1l18,616r,2l20,619r,2l20,622r,2l20,625r,2l21,627r,1l21,629r,2l23,632r,2l23,635r1,2l24,638r,1l24,641r2,1l26,644r,1l27,647r,1l27,650r2,1l29,652r,2l30,655r,2l30,658r1,2l31,661r2,1l33,664r1,l34,665r,2l34,668r2,2l36,671r,2l37,674r,1l37,677r2,1l39,680r,1l40,681r,2l41,684r,2l43,687r,1l43,690r1,1l44,693r2,1l46,696r1,1l47,698r,2l49,701r,2l49,704r1,2l51,707r,2l53,709r,1l54,711r,2l56,714r,2l56,717r1,2l57,720r2,2l60,723r,1l60,726r2,1l62,729r1,1l64,732r,1l64,734r2,2l67,737r2,2l69,740r1,2l70,743r,2l72,746r1,1l73,749r1,l74,750r2,2l76,753r1,2l77,756r2,1l80,759r,1l82,762r1,1l85,765r,1l86,768r1,1l87,770r2,2l90,773r,2l92,775r,1l93,778r,1l95,781r1,1l97,783r,2l99,785r,1l100,788r2,1l102,791r1,1l105,793r1,2l108,796r,2l109,798r1,1l110,801r2,1l113,804r2,1l116,806r2,2l118,809r1,l119,811r1,1l122,812r,2l123,815r2,2l126,818r2,1l128,821r1,l129,822r2,l132,824r1,1l135,827r1,1l138,829r1,2l139,832r2,l141,834r1,1l143,837r2,l145,838r1,l148,840r1,1l151,842r1,2l153,845r,2l155,848r1,l156,850r2,l159,851r2,1l162,854r2,1l165,855r,2l166,857r2,1l168,860r1,l171,861r1,2l174,864r1,1l176,865r2,2l179,868r2,2l182,870r2,1l185,871r2,2l188,874r1,2l191,877r1,l192,878r2,l195,880r2,1l198,881r1,2l201,884r1,2l204,887r1,l207,888r1,l210,890r1,1l212,891r2,2l215,894r2,2l218,896r2,1l221,897r1,2l224,900r1,l227,901r1,l230,903r1,1l233,904r1,2l235,907r2,l238,907r2,2l241,909r2,1l244,911r1,l248,913r2,1l251,914r2,2l254,916r3,1l258,919r2,1l261,920r3,2l266,923r1,l270,924r1,l273,926r1,1l276,927r1,l280,929r1,l283,930r3,2l287,932r2,l291,933r2,l294,935r3,1l299,936r1,l301,937r3,l306,939r3,1l310,940r2,l314,942r2,l317,942r3,1l322,943r1,2l324,945r3,1l329,946r3,1l333,947r2,l337,949r2,l342,949r1,1l346,950r1,l349,950r3,l353,952r3,l357,952r2,l362,953r1,l366,953r2,2l370,955r2,l373,955r3,l378,956r2,l382,956r1,l386,958r2,l391,958r2,l395,958r1,l399,959r2,l403,959r3,l408,959r1,l412,960r2,-1l416,959r2,1l421,960r1,-1l425,960r1,-1l429,959r2,1l432,959r2,l437,960r1,-1l441,959r1,1l445,960r2,-1l449,960r2,-1l454,959r1,1l457,959r1,l461,959r1,l465,959r2,l470,959r1,l474,959r1,-1l478,958r2,l481,958r1,-2l485,956r2,l490,956r1,l494,956r1,l497,956r3,-1l501,955r3,l505,955r2,-2l510,953r1,l513,953r3,-1l517,952r3,-2l521,950r3,l526,949r2,l530,949r1,-2l534,947r2,l537,947r3,-1l541,946r2,-1l546,945r1,-2l550,943r1,-1l553,942r1,-2l557,940r2,l561,939r2,l566,937r1,l570,936r2,l574,935r2,l577,933r2,-1l582,932r1,-2l584,930r3,-1l589,929r1,-2l593,926r2,l597,924r2,l600,923r2,-1l605,922r1,-2l607,919r3,l612,917r1,-1l616,914r2,-1l620,913r2,-2l623,910r2,-1l628,909r1,-2l630,907r2,-1l633,906r2,-2l636,903r2,-2l639,901r2,-1l642,899r1,-2l646,897r2,-1l649,894r2,l652,893r1,-2l655,890r1,-2l658,888r1,-1l661,886r1,-2l665,884r,-1l666,881r3,l671,880r,-2l674,878r,-1l675,876r3,-2l678,873r1,-2l681,871r1,-1l684,868r1,l686,867r2,-2l689,864r2,-1l692,863r2,-2l695,860r,-2l697,858r1,-1l699,855r2,-1l702,852r2,-1l705,851r2,-1l708,848r1,-1l711,845r,-1l712,844r2,-2l715,841r2,-1l718,838r2,-1l721,837r,-2l722,834r2,-2l725,831r,-2l727,829r1,-1l730,827r1,-2l732,824r2,-2l735,821r,-2l737,818r1,-1l740,815r,-1l741,814r2,-2l744,811r1,-2l745,808r2,-2l748,806r,-1l750,804r1,-2l753,801r,-2l754,799r1,-1l757,796r,-1l758,793r,-1l760,791r1,-2l761,788r2,-2l764,785r,-2l766,783r1,-1l768,781r,-2l770,778r1,-2l773,775r,-2l774,772r,-2l776,769r,-1l777,768r1,-2l780,765r,-2l781,762r,-2l783,759r,-2l784,756r,-1l786,753r,-1l787,752r1,-2l790,749r,-2l791,746r,-1l793,743r,-1l794,740r,-1l796,737r,-1l797,736r2,-2l800,733r,-1l801,730r,-1l803,727r,-1l804,724r,-1l806,722r,-2l807,720r,-1l809,717r1,-1l810,714r,-1l811,713r,-2l813,710r1,-1l814,707r,-1l816,706r,-2l816,703r1,-2l817,700r2,-2l819,697r1,-1l820,694r2,-1l822,691r,-1l823,690r,-2l824,687r,-1l826,684r,-1l827,683r,-2l829,680r,-2l829,677r,-2l830,675r,-1l832,673r,-2l833,670r,-2l833,667r1,-2l834,664r2,-2l836,661r,-1l837,660r,-2l837,657r2,l839,655r,-1l839,652r1,-1l842,650r,-2l842,647r1,l843,645r,-1l845,642r,-1l845,639r,-1l846,637r,-2l846,634r,-2l847,632r,-1l849,629r1,-1l850,627r,-2l850,624r2,l852,622r,-1l852,619r1,l853,618r,-2l855,616r,-1l855,614r,-2l855,611r1,l856,609r,-1l856,606r1,l857,605r2,-2l859,602r,-1l859,599r1,l860,598r,-2l860,595r2,l862,593r,-1l862,591r,-2l863,589r,-1l863,586r,-1l865,585r,-2l865,582r,-2l865,579r1,-1l866,576r,-1l866,573r2,l868,572r,-2l868,569r,-2l868,566r,-1l869,565r,-2l870,562r,-2l870,559r,-2l872,557r,-1l872,555r,-2l872,552r,-2l873,550r,-1l873,547r,-1l873,544r,-1l875,543r,-1l875,540r,-1l876,539r-1,l876,539r,-2l875,537r1,l875,537r1,l875,537r,-1l876,536r-1,l876,536r-1,-2l876,534r-1,l876,534r-1,l875,533r1,1l875,533r1,1l875,533r1,1l875,533r1,1l875,533xe" fillcolor="#f47920" stroked="f">
                <v:path arrowok="t" o:connecttype="custom" o:connectlocs="444,778;419,622;4,523;6,540;7,557;10,575;13,592;17,611;21,628;27,647;34,664;40,683;49,701;57,719;67,737;77,755;89,772;102,789;115,805;129,822;145,838;161,852;178,867;197,881;215,894;237,907;261,920;291,933;322,943;353,952;386,958;421,960;454,959;485,956;517,952;550,943;582,932;612,917;639,901;665,884;686,867;708,848;727,829;745,808;761,788;777,768;791,746;804,724;816,706;826,684;834,664;843,647;850,628;856,611;862,595;865,580;868,567;872,557;873,547;875,540;876,536;876,534" o:connectangles="0,0,0,0,0,0,0,0,0,0,0,0,0,0,0,0,0,0,0,0,0,0,0,0,0,0,0,0,0,0,0,0,0,0,0,0,0,0,0,0,0,0,0,0,0,0,0,0,0,0,0,0,0,0,0,0,0,0,0,0,0,0"/>
              </v:shape>
              <v:shape id="Freeform 70" o:spid="_x0000_s1032" style="position:absolute;left:1389;top:708;width:670;height:1060;visibility:visible;mso-wrap-style:square;v-text-anchor:top" coordsize="670,1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GD374A&#10;AADaAAAADwAAAGRycy9kb3ducmV2LnhtbERPS2vCQBC+F/wPywheSt20B5HoKvVVxJtRPA/ZaTY0&#10;OxuyE43/vnso9PjxvZfrwTfqTl2sAxt4n2agiMtga64MXC+HtzmoKMgWm8Bk4EkR1qvRyxJzGx58&#10;pnshlUohHHM04ETaXOtYOvIYp6ElTtx36DxKgl2lbYePFO4b/ZFlM+2x5tTgsKWto/Kn6L2B6vUm&#10;X3OhTXHaH9re7Wi/ufbGTMbD5wKU0CD/4j/30RpIW9OVdAP06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rxg9++AAAA2gAAAA8AAAAAAAAAAAAAAAAAmAIAAGRycy9kb3ducmV2&#10;LnhtbFBLBQYAAAAABAAEAPUAAACDAwAAAAA=&#10;" path="m26,35r9,5l56,52,89,71r43,24l180,122r50,29l282,180r47,29l374,233r36,22l434,269r12,8l450,281r3,3l456,288r1,4l457,297r,4l457,304r,4l456,312r-3,3l451,318r-4,2l440,325r-9,5l421,336r-14,7l390,354r-25,13l334,386r-42,24l239,439r-65,38l95,523,,576r5,484l446,800r2,l450,799r1,-1l454,796r2,l457,795r2,-2l460,792r3,-2l464,789r2,-2l467,786r3,l471,785r2,-2l476,782r1,l479,780r1,-1l482,777r2,-1l486,775r1,-2l489,772r3,l493,769r1,-2l496,767r1,-1l499,763r1,l503,760r2,-1l506,759r1,-3l509,754r3,-1l513,751r2,-1l516,749r1,-2l519,746r3,-2l523,743r2,-2l526,740r1,-1l529,736r3,-2l533,733r2,-2l536,730r2,-2l539,726r3,-2l543,723r2,-2l546,720r2,-2l549,716r3,-2l553,713r2,-2l556,708r2,-1l559,705r2,-1l562,701r1,-1l565,697r1,-2l568,692r3,-1l571,690r1,-2l575,685r1,-1l576,682r3,-1l579,678r2,-1l584,674r,-2l585,669r3,-1l588,665r1,-1l592,662r2,-3l594,656r2,-1l596,652r2,-1l601,649r,-3l602,644r2,-2l605,639r2,-1l608,636r1,-3l609,631r2,-2l612,626r2,-1l615,623r2,-2l617,618r1,-2l619,613r2,-3l622,609r2,-3l624,603r1,-1l627,599r1,-2l629,595r2,-3l631,589r1,-2l634,585r1,-3l635,580r2,-3l637,574r1,-2l640,569r,-2l641,564r1,-3l642,559r2,-2l645,554r,-3l647,550r,-3l648,544r2,-3l650,538r1,-1l651,534r1,-3l652,528r2,-1l654,524r1,-3l655,518r2,-3l657,513r1,-3l658,507r2,-3l660,501r,-3l660,495r1,-1l661,491r2,-3l663,485r1,-3l664,479r,-2l664,474r1,-3l665,468r,-3l665,462r2,-1l667,456r,-2l667,452r1,-3l668,445r,-2l668,439r,-3l668,435r,-4l668,428r2,-3l670,422r,-3l670,416r,-3l670,410r,-3l670,405r,-3l670,399r,-3l670,392r,-2l670,389r,-2l670,384r,-1l670,380r,-1l670,377r,-3l670,373r,-1l668,369r,-2l668,366r,-2l668,361r,-1l667,357r,-1l667,354r,-3l667,350r,-2l665,346r,-2l665,343r,-2l665,338r-1,-1l664,334r,-1l663,331r,-3l663,327r,-2l661,323r,-2l661,320r,-3l660,315r,-3l660,311r,-1l658,308r,-3l657,304r,-2l655,300r,-2l655,297r,-3l654,292r,-3l652,288r,-1l651,285r,-3l650,281r,-2l648,277r,-2l648,274r,-3l647,269r,-3l645,265r,-1l644,262r,-3l642,258r,-2l641,253r,-1l640,251r,-2l638,246r,-1l637,242r-2,-1l635,239r-1,-3l634,235r-2,-2l631,230r,-1l629,228r-1,-2l628,225r-1,-3l625,220r,-1l624,216r,-1l622,213r-1,-1l619,209r,-2l618,206r-1,-1l617,203r-2,-3l614,199r-2,-2l611,194r,-1l609,192r-1,-2l607,187r,-1l605,184r-1,-1l602,182r,-3l601,177r-2,-1l598,174r-2,-1l595,171r-1,-1l592,167r,-1l591,164r-2,-1l588,161r-2,-3l585,157r-1,-1l582,154r-1,-1l579,151r-1,-1l576,147r,-1l575,144r-2,-1l572,141r-1,-1l569,138r-1,-1l566,135r-1,-1l563,133r-1,-2l561,128r-2,-1l558,125r-2,-1l555,122r-2,-1l552,120r-2,-2l549,117r-1,-2l546,114r-1,-2l542,110r-2,l539,108r-1,-1l536,105r-1,-1l532,102r-2,-1l529,99r-2,-1l526,97r-1,-2l522,94r-2,l519,92r-2,-1l516,89r-3,-1l512,87r-2,-2l507,84r-1,-2l505,81r-2,-2l500,78r-1,l497,76r-1,-1l493,74r-1,-2l490,71r-1,-2l486,69r-2,-1l482,66r-2,-1l477,63r-1,l474,62r-1,-1l471,61r-1,-2l469,58r-2,l464,56r-1,l461,55r-1,-2l457,52r-1,l454,51r-1,l451,51r-1,-2l448,48r-1,l446,46r-2,l443,46r-2,-1l438,43r-1,l436,42r-2,l433,42r-3,-2l428,39r-1,l425,38r-1,l423,38r-2,-2l418,35r-1,l415,35r-1,-2l413,33r-3,-1l408,32r-1,-2l405,30r-1,-1l403,29r-2,l398,28r-1,l395,28r-1,-2l392,26r-1,-1l388,25r-1,l385,25r-1,-2l382,23r-1,l378,22r-1,l375,22r-1,-2l372,20r-3,-1l368,19r-1,l365,19r-1,-2l362,17r-1,l358,16r-1,l355,16r-1,l352,16r-1,-1l348,15r-2,l345,13r-1,l342,13r-1,l338,12r-2,l335,12r-1,l332,12r-1,-2l328,10r-2,l325,9r-2,l322,9r-1,l318,7r-2,l315,7r-2,l312,7r-1,l309,7r-1,l306,6r-1,l303,6r-1,l299,4r-1,l296,4r-1,l293,4r-1,l290,4r-1,l288,4r-2,l285,4r-2,l280,3r-1,l278,3r-2,l275,3r-2,l270,3r-1,l267,3r-1,l265,3r-2,l260,2r-3,l256,2r-1,l252,2r-3,l247,2r-3,l243,r-1,2l240,r-1,l237,2r-1,l234,r-1,2l232,r-2,l229,2,227,r-3,l224,2r-3,l220,2r-1,l216,2r-3,l211,2r-2,l207,2r,1l204,2r-1,l203,3r-2,l199,2r,1l196,2r-2,l194,3,191,2r-1,l190,3r-3,l186,3r-2,l181,3r-3,l177,3r-3,l173,3r,1l171,4r-1,l168,4r-1,l165,4r-1,l163,4r-2,l160,4r-2,l157,4r,2l155,6r-1,l153,6r-2,l150,6r,1l148,7r-1,l145,7r-1,l142,7r,2l141,9r-1,l138,9r-1,l135,9r-1,l132,9r-1,l130,9r-2,l128,10r-1,l125,10r-1,l122,10r-1,l119,12r-1,l117,12r-2,l114,12r,1l112,13r-1,l109,13r-1,l107,13r-2,l104,13r-2,l101,13r,2l99,15r-1,l96,16r-1,l94,16r-2,l91,16r-2,l89,17r-1,l86,17r-1,2l84,19r-2,l81,19r-2,l78,19r,1l76,20r-1,l74,20r-2,2l71,22r-2,l68,22r,1l66,23r-1,l63,23r,2l62,25r-1,l59,25r,1l58,26r-2,l55,26r-2,l52,26r-1,l51,28r-2,l48,28r-2,1l45,29r-2,l43,30r-1,l40,30r-1,l38,30r,2l36,32r-1,l33,32r,1l32,33r-2,l29,33r,2l28,35r,1l28,35r,1l28,35r,1l28,35r,1l28,35r-2,xe" fillcolor="#f7941d" stroked="f">
                <v:path arrowok="t" o:connecttype="custom" o:connectlocs="446,277;440,325;446,800;470,786;493,769;515,750;536,730;558,707;576,682;596,655;612,626;628,597;641,564;652,531;660,495;667,461;670,422;670,387;668,361;664,337;660,311;652,287;644,262;634,236;622,213;608,190;592,167;576,146;558,125;538,107;516,89;492,72;469,58;447,48;425,38;404,29;382,23;361,17;338,12;316,7;296,4;276,3;256,2;236,2;216,2;199,3;178,3;161,4;145,7;130,9;114,12;101,15;88,17;75,20;65,23;56,26;48,28;40,30;35,32;30,33;29,35;28,35" o:connectangles="0,0,0,0,0,0,0,0,0,0,0,0,0,0,0,0,0,0,0,0,0,0,0,0,0,0,0,0,0,0,0,0,0,0,0,0,0,0,0,0,0,0,0,0,0,0,0,0,0,0,0,0,0,0,0,0,0,0,0,0,0,0"/>
              </v:shape>
              <v:shape id="Freeform 71" o:spid="_x0000_s1033" style="position:absolute;left:682;top:688;width:1098;height:805;visibility:visible;mso-wrap-style:square;v-text-anchor:top" coordsize="1098,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4xRsQA&#10;AADaAAAADwAAAGRycy9kb3ducmV2LnhtbESP3WoCMRSE7wu+QzgFb0SzFS26NYoWCipi8ecBTjen&#10;m9XNybJJdX17Iwi9HGbmG2Yya2wpLlT7wrGCt14CgjhzuuBcwfHw1R2B8AFZY+mYFNzIw2zaeplg&#10;qt2Vd3TZh1xECPsUFZgQqlRKnxmy6HuuIo7er6sthijrXOoarxFuS9lPkndpseC4YLCiT0PZef9n&#10;FQwW1WI9Wq397jQszLfddLbup6NU+7WZf4AI1IT/8LO91ArG8LgSb4C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MUbEAAAA2gAAAA8AAAAAAAAAAAAAAAAAmAIAAGRycy9k&#10;b3ducmV2LnhtbFBLBQYAAAAABAAEAPUAAACJAwAAAAA=&#10;" path="m202,805r,-9l202,771r,-38l202,684r,-55l202,571r,-59l202,456r,-52l202,364r,-30l202,320r1,-5l204,311r3,-4l210,304r3,-3l216,298r4,-1l223,295r4,l232,295r3,l237,297r9,5l255,307r10,5l279,321r17,10l321,345r31,19l394,387r52,32l510,456r79,46l683,557,1098,311,654,58r-1,l651,56r-1,-1l647,55r-2,-2l643,52r-2,l640,50r-3,l635,49r-1,-1l631,46r-1,l628,45r-1,l624,43r-2,l620,42r-2,-2l617,40r-3,-1l612,39r-1,-2l608,36r-1,l604,35r-2,-2l601,33r-3,-1l595,32r-1,-2l591,30r-2,-1l588,29r-3,-2l582,26r-1,l578,24r-1,l575,24r-3,-1l569,22r-1,l565,20r-1,l562,20r-3,-1l556,17r-1,l552,17r-1,l548,16r-2,l543,14r-2,l539,14r-3,-1l535,13r-3,l529,12r-1,l525,12r-3,-2l520,10,518,9r-3,l513,9r-3,l509,7r-3,l503,7,500,6r-1,l496,6r-3,l492,6,489,4r-3,l483,4r-3,l479,4r-3,l473,4,470,3r-1,l466,3r-2,l462,3r-3,l457,1r-3,l452,1r-3,l446,1r-3,l440,r-1,1l436,1r-3,l431,1r-2,l426,1r-3,l420,1r-2,l416,1r-3,l410,1r-2,2l406,3r-3,l400,3r-2,l395,3r-2,l390,3r-3,l384,3r-3,l378,3r-1,1l374,4r-3,l368,6r-1,l364,6r-3,l358,6r-3,1l352,7r-2,l347,7r-2,2l342,9r-3,l337,10r-3,l331,12r-2,l327,13r-3,l321,14r-3,l315,14r-1,2l311,17r-3,l305,19r-3,l299,20r-1,l295,22r-3,l289,23r-3,1l283,24r-1,2l279,27r-3,l273,29r-2,l268,30r-2,2l263,33r-3,l258,35r-3,1l252,36r-2,1l248,39r-3,1l242,42r-3,l236,43r-1,2l232,46r-3,2l226,49r-3,1l220,50r-1,3l216,53r-3,2l210,58r-3,1l204,59r-2,3l200,62r-3,1l194,66r-3,l189,68r-2,1l186,71r-2,1l183,73r-2,l180,75r-1,1l177,76r-1,2l174,79r-1,2l170,81r-2,1l167,83r-1,2l164,86r-1,l160,88r-2,1l157,91r-1,1l154,94r-1,1l150,95r,1l147,98r-1,1l146,101r-2,l141,102r,2l138,105r-1,2l137,108r-3,1l133,109r,2l130,112r-2,2l128,115r-1,2l124,118r,1l121,121r-1,1l120,124r-3,1l115,125r,3l114,130r-2,1l111,132r-1,2l108,135r-1,2l105,138r-1,2l102,141r-1,1l100,144r,3l98,148r-1,2l95,151r-1,2l92,154r-1,1l89,157r-1,1l87,160r-2,1l84,163r,3l82,167r-1,1l79,170r-1,1l77,173r-2,1l75,177r-1,1l72,180r-1,1l69,183r,3l68,187r-2,2l65,190r-1,1l62,193r,1l61,197r-2,2l58,200r-2,2l55,203r,3l54,207r-2,2l52,212r-1,1l49,214r,2l48,217r,3l46,222r-1,1l44,225r,2l42,229r-1,1l41,233r-2,2l38,236r,1l36,240r,2l35,245r-2,1l32,248r,2l31,252r,1l31,256r-2,2l28,259r,3l26,263r,3l26,268r-1,1l23,271r,2l22,275r,1l22,279r-1,2l19,284r,1l18,288r,1l18,292r-2,2l15,295r,3l15,299r,2l13,304r,1l12,308r,1l12,312r-2,2l10,317r,1l9,320r,2l9,324r,3l9,330r-1,1l8,332r,3l6,337r,3l6,343r,1l5,345r,3l5,350r,3l5,356r-2,1l3,358r,3l3,363r,3l3,368r,2l2,371r,3l2,377r,2l2,381r,2l2,386r,3l2,390r,3l2,394r,3l,399r2,3l2,403r,1l2,407r,2l2,410r,2l2,413r,3l2,417r,2l2,420r1,3l3,425r,2l3,429r,3l3,433r,2l3,436r,3l3,440r,2l3,443r2,3l5,448r,1l5,452r,1l5,455r,1l6,458r,3l6,462r,1l6,465r2,3l8,469r,2l8,474r1,1l9,476r,2l9,479r,3l9,484r,1l9,486r1,3l10,491r,1l12,494r,1l12,497r,1l13,501r,1l15,504r,1l15,507r1,3l16,511r,1l18,514r,1l18,517r,1l18,521r1,1l19,524r,1l19,527r2,3l21,531r1,2l22,534r1,1l23,537r,1l25,540r,1l26,543r,1l26,546r2,2l28,550r,1l29,553r,1l29,556r2,1l31,558r1,2l32,561r,2l32,564r1,3l33,569r2,1l35,571r1,2l36,574r2,2l38,577r1,2l39,580r,1l39,583r2,3l42,587r2,3l44,592r1,2l46,596r2,3l48,600r1,3l51,605r,2l52,609r2,3l55,613r,3l55,617r1,2l58,620r,2l59,623r,2l61,626r1,2l62,629r2,1l64,632r1,1l66,635r,1l68,638r1,1l69,641r,1l71,643r,2l72,646r2,2l74,649r1,2l75,652r2,1l78,655r,1l78,658r1,1l79,661r2,1l82,664r,1l84,666r1,2l85,669r2,2l87,672r1,l89,674r,1l91,676r,2l92,679r2,2l94,682r1,2l97,685r,2l98,688r2,1l101,691r,1l102,694r2,1l104,697r1,1l107,700r,1l108,701r,1l110,704r1,1l112,707r,1l114,710r1,1l115,712r2,2l118,715r2,2l120,718r1,2l121,721r2,l124,723r,1l125,725r,2l127,727r1,1l128,730r2,1l131,733r2,l133,734r1,l134,736r1,1l137,738r1,2l140,741r,2l141,744r2,l143,746r1,1l146,748r1,l147,750r1,1l148,753r2,1l151,754r,2l153,756r,1l154,759r2,1l156,761r1,2l158,763r,1l160,766r1,1l163,767r1,2l166,770r,1l167,771r,2l168,773r,1l170,776r1,1l173,777r,2l174,779r,1l176,780r,2l177,782r2,1l179,784r1,l180,786r1,l183,787r1,2l184,790r2,l186,792r1,1l189,795r1,l190,796r1,l193,797r1,2l196,799r,1l197,802r2,1l200,805r,-2l200,805r,-2l200,805r,-2l200,805r,-2l202,805xe" fillcolor="#b2b4b6" stroked="f">
                <v:path arrowok="t" o:connecttype="custom" o:connectlocs="202,320;246,302;654,58;630,46;604,35;577,24;548,16;518,9;486,4;454,1;420,1;387,3;352,7;318,14;283,24;250,37;216,53;184,72;164,86;144,101;124,118;107,137;89,157;74,178;58,200;45,223;32,248;23,273;15,299;9,327;5,356;2,383;2,410;3,435;6,458;9,482;15,504;19,525;26,546;33,567;41,586;51,605;59,623;69,641;78,658;89,674;98,688;108,702;120,717;128,730;138,740;148,751;156,761;166,770;173,779;180,786;186,792;191,796;196,800;199,803;200,805;202,805" o:connectangles="0,0,0,0,0,0,0,0,0,0,0,0,0,0,0,0,0,0,0,0,0,0,0,0,0,0,0,0,0,0,0,0,0,0,0,0,0,0,0,0,0,0,0,0,0,0,0,0,0,0,0,0,0,0,0,0,0,0,0,0,0,0"/>
              </v:shape>
              <v:shape id="Freeform 72" o:spid="_x0000_s1034" style="position:absolute;left:2314;top:890;width:2628;height:905;visibility:visible;mso-wrap-style:square;v-text-anchor:top" coordsize="2628,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tG4sQA&#10;AADbAAAADwAAAGRycy9kb3ducmV2LnhtbESPT2vCQBDF7wW/wzJCb3WjUCnRVfyDUHrSaA+9Ddkx&#10;iWZnw+6q6bfvHITeZnhv3vvNfNm7Vt0pxMazgfEoA0VcettwZeB03L19gIoJ2WLrmQz8UoTlYvAy&#10;x9z6Bx/oXqRKSQjHHA3UKXW51rGsyWEc+Y5YtLMPDpOsodI24EPCXasnWTbVDhuWhho72tRUXoub&#10;M/Ctt+txcel+VuV+E96P2XR38F/GvA771QxUoj79m5/Xn1bwhV5+kQH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7RuLEAAAA2wAAAA8AAAAAAAAAAAAAAAAAmAIAAGRycy9k&#10;b3ducmV2LnhtbFBLBQYAAAAABAAEAPUAAACJAwAAAAA=&#10;" path="m1893,541r50,l1943,451r1,-1l1944,447r,-3l1944,441r,-1l1946,437r,-1l1947,433r,-2l1949,430r1,-2l1950,426r1,l1953,424r1,-1l1956,421r1,l1959,420r2,l1963,418r1,l1967,418r2,l1970,417r3,1l1974,418r3,l1979,418r1,l1982,420r1,l1984,421r2,l1987,423r2,1l1989,426r1,2l1992,430r1,1l1993,433r2,3l1995,437r1,3l1996,441r,3l1996,447r,3l1996,451r,90l2045,541r,-90l2046,451r,-1l2046,449r,-2l2046,446r,-2l2046,443r,-2l2046,440r2,l2048,439r,-2l2048,436r1,-2l2049,433r,-2l2051,431r,-1l2051,428r1,l2052,427r1,-1l2053,424r2,l2056,423r2,-2l2059,421r,-1l2061,420r1,l2062,418r1,l2065,418r1,l2068,418r1,l2071,418r1,l2072,417r2,1l2075,418r1,l2078,418r1,l2081,418r1,2l2084,420r1,l2085,421r1,l2088,423r1,l2091,423r,1l2092,424r,2l2094,427r,1l2095,430r,1l2097,433r,1l2097,436r,1l2097,439r,1l2098,441r,2l2098,444r,2l2098,447r,2l2098,450r,1l2098,453r,88l2147,541r,-90l2148,450r-1,-3l2147,444r1,-1l2148,440r-1,-1l2148,436r-1,-2l2147,433r1,-2l2147,430r,-3l2147,426r,-2l2147,423r,-2l2147,420r-2,-2l2145,417r,-2l2145,414r,-1l2145,411r-1,-1l2144,408r,-1l2142,405r,-1l2141,404r,-1l2141,401r-1,l2140,400r,-2l2138,397r-1,-2l2137,394r-2,l2134,392r,-1l2132,391r,-1l2131,388r-1,-1l2128,387r-1,-2l2125,384r-1,-2l2122,381r-2,-2l2118,379r-1,-1l2115,377r-1,l2112,375r-3,-1l2108,374r-1,l2105,372r-3,l2101,372r-3,-1l2097,371r-3,l2092,371r-3,l2088,371r-3,-2l2084,371r-3,l2078,371r-2,l2074,372r-3,l2068,374r-3,l2063,375r-2,2l2058,378r-3,l2053,379r-1,2l2049,382r-1,2l2046,385r-3,2l2042,390r-2,1l2039,394r-1,1l2036,398r-3,2l2032,398r-2,-3l2029,394r-1,-3l2026,390r-1,-3l2023,385r-1,-1l2020,382r-2,-1l2016,379r-3,-1l2012,378r-3,-1l2007,375r-2,-1l2003,374r-3,-2l1999,372r-3,-1l1995,371r-3,l1989,371r-3,-2l1984,371r-2,l1979,371r-3,l1973,371r-1,1l1969,372r-2,2l1964,374r-1,1l1961,375r-2,l1957,377r-1,1l1954,379r-1,2l1951,382r-1,2l1949,385r-2,2l1946,388r-2,2l1943,391r-3,1l1940,375r-47,l1893,541xm2282,490r,2l2282,490r,2l2282,490r,2l2282,490r,2l2282,490r-2,l2282,492r-2,l2282,492r-2,l2282,492r-2,l2282,492r-2,l2280,493r-1,l2278,495r-2,1l2275,498r-2,1l2272,499r-2,l2270,500r-1,l2269,502r-2,l2266,503r-1,l2263,503r-1,l2260,503r,2l2259,505r-2,l2256,505r-1,l2253,505r-1,l2250,505r-1,l2247,505r-1,l2245,505r-2,l2242,505r-2,l2239,503r-2,l2236,503r-2,l2232,502r-2,-2l2229,500r,-1l2227,499r-1,-1l2224,496r-1,-1l2222,493r-2,-1l2219,490r,-1l2217,487r,-1l2216,485r,-2l2216,482r,-2l2214,479r,-2l2214,476r-1,-2l2336,474r2,l2338,473r,-1l2338,470r,-1l2339,469r-1,l2339,469r-1,-2l2339,467r-1,l2339,467r-1,l2338,466r1,l2338,466r1,-2l2338,464r1,l2338,463r1,-1l2338,462r,-2l2338,457r,-3l2338,451r,-2l2338,446r,-3l2336,440r,-3l2335,434r,-3l2334,428r-2,-4l2332,423r-1,-3l2329,417r-1,-2l2326,413r-1,-3l2324,407r-2,-2l2321,403r-3,-2l2316,398r-3,-3l2312,394r-3,-2l2308,390r-3,-2l2303,387r-2,-2l2299,384r-3,-2l2295,381r-3,-2l2289,378r-3,-1l2283,377r-3,-2l2278,374r-3,l2272,372r-3,l2266,371r-3,l2260,371r-3,l2255,371r-5,-2l2249,371r-3,l2243,371r-3,l2237,371r-3,1l2232,372r-3,2l2226,374r-3,1l2220,377r-3,l2216,378r-3,1l2210,381r-1,1l2206,384r-2,1l2201,387r-1,3l2197,391r-1,1l2193,394r-3,1l2188,398r-1,3l2186,403r-2,2l2181,407r-1,3l2178,413r-1,2l2176,417r-2,3l2173,423r-2,1l2171,427r-1,3l2170,433r-2,3l2168,439r-1,2l2167,444r,3l2167,450r,3l2167,456r-2,3l2167,463r,3l2167,469r,3l2167,474r,3l2168,480r,3l2170,486r,3l2171,492r,1l2174,496r2,3l2177,502r1,1l2180,506r1,3l2183,512r1,1l2186,516r1,2l2188,521r2,1l2193,525r3,1l2197,528r3,1l2201,531r3,1l2206,534r3,1l2211,536r3,2l2217,539r2,2l2222,542r2,l2227,544r3,l2233,545r3,l2239,546r3,l2245,546r2,l2250,546r2,l2255,546r2,l2260,546r3,l2266,546r3,-1l2272,545r3,-1l2278,544r2,-2l2283,542r2,-1l2288,539r2,-1l2293,536r2,-1l2298,534r3,-2l2303,531r2,-2l2308,528r1,-3l2312,523r1,-2l2316,519r2,-3l2319,515r2,-3l2324,509r1,-1l2326,505r2,-3l2329,499r2,-3l2332,493r,-3l2282,490xm2214,440r2,-1l2216,437r1,-3l2217,433r2,-2l2219,428r1,-1l2222,426r1,-2l2224,423r2,-2l2227,420r3,l2232,418r1,-1l2234,415r2,l2239,414r1,l2243,414r2,l2247,414r3,l2252,413r3,1l2256,414r3,l2260,414r3,l2263,415r2,l2267,415r2,l2270,417r2,1l2273,418r2,2l2276,420r2,1l2279,423r1,l2280,424r2,2l2283,427r2,1l2285,430r1,1l2286,433r2,l2288,434r,2l2289,437r,2l2289,440r-75,xm2364,541r50,l2414,449r1,l2414,447r1,-1l2414,444r1,l2414,443r1,-2l2414,441r,-1l2415,440r,-1l2415,437r,-1l2415,434r,-1l2417,433r,-2l2418,431r,-1l2418,428r2,l2421,427r,-1l2423,426r,-2l2424,424r,-1l2426,423r,-2l2427,421r1,l2428,420r2,l2431,420r2,-2l2434,418r2,l2437,418r1,l2440,418r1,l2441,417r2,1l2444,418r2,l2447,418r2,l2450,418r1,l2453,418r1,l2456,420r1,l2459,421r1,2l2461,424r2,2l2463,427r1,1l2464,430r2,l2466,431r,2l2467,434r,2l2467,437r,2l2467,440r2,1l2467,443r2,1l2467,446r2,1l2467,449r2,1l2467,451r,90l2517,541r,-104l2517,436r,-2l2517,431r,-1l2517,428r,-2l2517,424r,-1l2517,421r,-1l2517,418r-1,-3l2516,414r,-1l2515,411r,-1l2515,408r,-1l2513,405r,-1l2512,403r,-2l2510,400r,-2l2510,397r-1,l2509,395r-2,-1l2507,392r-1,-1l2505,390r-2,-2l2502,387r-2,l2499,385r-2,-1l2496,382r-2,-1l2493,379r-1,l2489,378r-2,-1l2486,377r-2,-2l2482,374r-2,l2479,374r-3,-2l2474,372r-3,l2470,371r-1,l2466,371r-2,l2461,371r-1,l2457,369r-1,2l2454,371r-1,l2451,371r-2,l2447,371r-1,l2444,372r-1,l2441,372r-1,l2438,372r,2l2437,374r-1,l2434,375r-1,l2431,377r-1,l2430,378r-2,l2427,379r-1,l2424,379r,2l2423,382r-2,l2421,384r-1,1l2418,385r-1,2l2415,388r,2l2414,391r-1,1l2411,392r,-17l2364,375r,166xm2604,320r-49,l2555,375r-25,l2530,413r25,l2555,541r49,l2604,413r24,l2628,375r-24,l2604,320xm187,683r-47,l140,700r,-1l138,698r-1,-2l135,695r-1,-2l133,692r-2,-2l130,689r-2,-1l125,686r-1,-1l121,683r-1,l117,682r-2,l113,680r-3,l108,679r-3,l102,679r-2,l97,679r-3,l91,677r-3,2l85,679r-4,l78,679r-3,l72,679r-3,1l67,680r-3,2l61,682r-3,1l55,683r-1,2l51,686r-3,2l46,689r-2,1l42,692r-3,1l38,696r-3,2l33,699r-1,1l29,702r-1,3l26,708r-3,1l22,712r-1,1l19,716r-1,2l16,721r-1,2l13,726r-1,3l11,731r,3l9,736r,3l8,742r,3l6,748r,3l6,755r,3l6,761r,3l5,767r1,4l6,774r,3l6,780r,3l6,785r2,3l8,791r1,3l9,797r2,3l11,803r1,3l13,808r2,3l16,813r2,3l19,818r2,2l22,823r1,1l25,827r1,2l28,830r3,3l32,834r3,3l36,839r3,1l41,842r3,1l46,844r2,2l51,847r3,2l55,849r3,1l61,852r3,l67,853r2,l72,854r3,l78,854r3,l84,854r3,l88,854r4,l95,854r3,l102,854r3,l107,854r3,-1l113,853r2,-1l117,852r3,-2l121,849r3,l125,847r3,l130,846r1,-2l133,843r1,-1l135,840r2,-1l138,836r2,-2l140,831r,18l187,849r,-166xm95,723r3,2l100,725r2,l104,725r1,l108,726r2,l111,728r2,l114,729r1,l117,729r3,2l121,732r2,2l124,735r1,l127,736r1,2l128,739r2,2l131,742r2,2l133,745r1,3l134,749r1,2l135,752r,2l137,755r,3l137,759r,2l137,764r,1l137,767r,3l137,771r,1l137,775r,2l137,778r-2,2l135,781r,3l134,785r,2l133,788r,2l131,791r-1,2l128,794r,1l127,797r-2,1l124,800r-1,1l121,801r-1,2l117,803r-2,1l114,806r-1,l111,807r-1,l108,808r-3,l104,808r-2,l100,808r-2,l95,808r-1,l92,808r-1,l90,808r-3,l85,808r-1,-1l82,807r-1,-1l79,806r-1,-2l75,803r-1,l72,801r-1,l69,800r-1,-2l67,797r-2,-2l65,794r-1,-1l62,791r-1,-1l59,788r,-1l59,785r-1,-1l58,781r,-1l56,778r,-1l56,774r,-2l56,770r,-2l55,765r1,-1l56,762r,-1l56,759r,-2l56,755r2,-1l58,752r,-1l59,749r,-1l59,745r2,-1l62,742r2,-1l65,739r,-1l67,736r1,-1l69,735r2,-1l72,732r2,-1l75,729r3,l79,729r2,-1l82,728r2,-2l85,726r2,-1l90,725r1,l92,725r2,l95,723xm302,849r50,l352,629r-50,l302,849xm495,797r,1l493,798r2,2l493,800r2,l493,800r2,l493,800r2,l493,800r,1l492,801r-2,2l490,804r-1,l487,806r-1,1l486,808r-1,l483,808r,2l482,810r-2,l480,811r-1,l477,811r-1,l475,811r-2,l473,813r-1,l470,813r-1,l467,813r-1,l464,813r-1,l462,813r-2,l459,813r-2,l456,813r-2,l453,811r-1,l450,811r-1,-1l447,810r-3,-2l443,808r-1,-1l440,806r-1,l437,804r-1,-1l434,801r-1,-1l431,798r,-1l430,795r,-1l429,793r,-2l429,790r,-2l427,787r,-2l427,784r-1,-1l551,783r1,l551,783r1,-2l551,780r1,l551,780r,-2l552,778r-1,l551,777r1,l551,777r1,l551,777r1,-2l551,775r1,-1l551,774r,-2l552,772r,-1l552,770r,-2l552,765r,-3l552,759r,-2l552,754r-1,-3l551,748r-2,-3l549,742r-1,-3l546,736r-1,-4l545,731r-1,-3l542,725r-1,-2l539,721r-1,-3l536,715r-1,-2l533,711r-2,-2l529,706r-3,-3l525,702r-2,-2l521,699r-2,-1l516,695r-1,-2l512,692r-3,-2l508,689r-3,-1l502,686r-3,-1l498,685r-5,-2l490,682r-1,l486,680r-4,l480,679r-4,l473,679r-1,l467,679r-3,-2l462,679r-3,l456,679r-3,l450,679r-3,1l444,680r-2,2l439,682r-3,1l433,685r-3,l429,686r-3,2l423,689r-2,1l419,692r-2,1l414,695r-1,3l410,699r-2,1l406,702r-3,1l401,706r-1,3l398,711r-1,2l396,715r-2,3l393,719r-2,3l390,725r-2,3l387,731r-2,1l385,735r-1,3l383,741r-2,3l381,747r-1,2l380,752r,3l380,758r,3l380,764r-2,3l380,771r,3l380,777r,3l380,783r1,2l381,788r2,3l383,794r1,3l385,800r,1l387,804r1,3l390,810r1,1l393,814r1,3l396,818r1,3l398,823r3,3l403,827r1,2l407,831r1,2l410,836r3,1l414,839r3,1l419,842r2,1l424,844r3,2l430,847r1,2l434,850r3,2l440,852r3,1l446,853r3,1l452,854r2,l457,854r3,l463,854r1,l469,854r1,l473,854r4,l480,854r2,l486,853r1,l490,852r5,l496,850r3,-1l502,847r3,-1l506,844r3,-1l510,842r3,-2l516,839r2,-2l521,836r1,-3l525,831r1,-2l529,827r2,-3l532,823r1,-3l536,817r2,-1l539,813r2,-3l542,807r2,-3l545,801r1,-4l495,797xm427,749r2,-1l430,745r,-1l431,741r2,-2l433,736r1,-1l436,734r1,-2l439,731r1,-2l440,728r3,l444,726r2,-1l449,723r1,l452,722r2,l456,722r3,-1l460,721r3,l464,719r3,2l469,721r1,l472,721r1,l475,722r1,l477,722r2,l480,723r2,l483,725r2,1l486,726r1,2l489,728r1,1l492,731r1,l493,732r2,2l496,735r2,1l498,738r1,1l500,741r,1l500,744r2,1l502,747r,1l502,749r-75,xm749,683r-47,l702,700r,-1l700,698r-1,-2l697,695r-1,-2l694,692r-1,-2l691,689r-1,-1l687,686r-1,-1l683,683r-2,l679,682r-2,l674,680r-3,l670,679r-3,l664,679r-3,l658,679r-2,l651,677r-3,2l646,679r-3,l640,679r-3,l634,679r-3,1l628,680r-3,2l623,682r-3,1l617,683r-2,2l612,686r-2,2l608,689r-3,1l604,692r-3,1l600,696r-3,2l595,699r-3,1l589,702r-1,3l587,708r-2,1l584,712r-2,1l581,716r-2,2l578,721r-1,2l575,726r-1,3l572,731r,3l571,736r,3l569,742r,3l568,748r,3l568,755r,3l568,761r,3l566,767r2,4l568,774r,3l568,780r,3l568,785r1,3l569,791r2,3l571,797r1,3l572,803r2,3l575,808r2,3l578,813r1,3l581,818r1,2l584,823r1,1l587,827r1,2l589,830r3,3l594,834r1,3l598,839r2,1l602,842r2,1l607,844r1,2l611,847r3,2l615,849r3,1l621,852r3,l627,853r3,l633,854r2,l638,854r3,l644,854r3,l650,854r4,l657,854r3,l664,854r3,l668,854r3,-1l674,853r3,-1l679,852r2,-2l683,849r3,l687,847r3,l691,846r2,-2l694,843r2,-1l697,840r2,-1l700,836r2,-2l702,831r,18l749,849r,-166xm657,723r3,2l661,725r3,l666,725r1,l670,726r1,l673,728r1,l676,729r1,l679,729r2,2l683,732r1,2l686,735r1,l689,736r,2l690,739r1,2l691,742r2,2l693,745r1,3l696,749r,2l697,752r,2l699,755r,3l699,759r,2l699,764r,1l699,767r,3l699,771r,1l699,775r,2l699,778r-2,2l697,781r-1,3l696,785r-2,2l693,788r,2l691,791r,2l690,794r-1,1l689,797r-2,1l686,800r-2,1l683,801r-2,2l679,803r-2,1l676,806r-2,l673,807r-2,l670,808r-3,l666,808r-2,l661,808r-1,l657,808r-1,l654,808r-1,l651,808r-3,l647,808r-1,-1l644,807r-1,-1l641,806r-1,-2l637,803r-2,l634,801r-1,l631,800r-1,-2l628,797r-1,-2l627,794r-2,-1l624,791r-1,-1l621,788r,-1l621,785r-1,-1l620,781r-2,-1l618,778r-1,-1l617,774r,-2l617,770r,-2l615,765r2,-1l617,762r,-1l617,759r,-2l618,755r,-1l620,752r,-1l621,749r,-1l621,745r2,-1l624,742r1,-1l627,739r,-1l628,736r2,-1l631,735r2,-1l634,732r1,-1l637,729r3,l641,729r2,-1l644,728r2,-2l647,726r1,-1l651,725r2,l654,725r2,l657,723xm954,629r-48,l906,698r-2,-2l903,695r-2,-2l900,692r-3,-2l895,689r-1,l891,688r-1,-2l888,686r-1,-1l884,683r-1,l880,682r-2,l875,680r-1,l871,679r-1,l867,679r-2,l862,679r-2,l857,677r-3,2l851,679r-3,l845,679r-3,l839,680r-2,l835,682r-3,l829,683r-2,2l824,685r-2,1l819,688r-3,1l815,690r-3,2l811,693r-3,2l806,696r-2,2l802,700r-1,2l798,703r-2,3l795,708r-3,3l791,712r-2,3l788,716r-2,3l785,722r-2,1l783,726r-1,3l781,731r,3l779,736r-1,3l778,742r-2,3l776,748r-1,3l775,755r,3l775,761r,3l773,767r2,4l775,774r,3l775,780r,3l776,785r,3l778,791r,3l779,797r2,3l781,801r1,3l783,807r,3l785,813r1,3l788,818r1,2l791,823r1,1l795,827r1,2l798,830r3,3l802,834r2,2l806,837r2,3l811,842r1,1l815,844r1,2l819,847r3,2l824,849r3,1l829,852r3,l835,853r3,l841,854r3,l847,854r3,l852,854r3,l857,854r3,l861,854r1,l864,854r3,l868,854r2,l871,854r1,l874,854r1,l877,853r1,l880,853r1,l883,852r1,l885,850r2,l888,849r2,l891,847r2,-1l893,844r1,l895,843r2,l898,842r2,-2l901,840r2,-1l904,837r2,-1l907,834r1,-1l908,831r,18l954,849r,-220xm865,723r3,2l870,725r2,l874,725r1,l878,726r2,l881,728r2,l884,729r1,l887,729r3,2l891,732r2,2l894,735r1,l897,736r1,2l898,739r2,2l901,742r2,2l903,745r1,3l904,749r2,2l906,752r1,2l907,755r1,2l908,759r,2l908,762r,2l908,765r,3l908,770r,2l908,774r,1l907,778r,2l906,781r,2l904,784r,1l903,787r,3l901,791r-1,2l898,794r,1l897,797r-2,1l894,800r-1,1l891,801r-1,2l887,803r-2,1l884,806r-1,l881,807r-1,l878,808r-3,l874,808r-2,l870,808r-2,l865,808r-1,l862,808r-2,l858,808r-1,l854,808r-2,-1l851,807r-1,-1l848,806r-1,-2l844,803r-2,-2l841,801r-2,-1l838,798r-1,-1l835,795r-1,-1l832,793r,-2l831,790r-2,-2l829,787r-1,-2l828,784r-1,-3l827,780r-2,-2l825,777r,-3l825,772r,-2l825,768r-1,-3l825,764r,-2l825,761r,-2l825,757r,-2l827,754r,-2l828,751r,-2l829,748r,-3l831,744r1,-2l832,741r2,-2l835,738r2,-2l838,735r1,l841,734r1,-2l844,731r,-2l847,729r1,l850,728r2,l854,726r1,l857,725r1,l861,725r1,l864,725r1,-2xm1098,797r,1l1097,798r,2l1095,800r,1l1094,801r-2,2l1092,804r-1,l1089,806r-1,1l1088,808r-1,l1085,808r,2l1084,810r-2,1l1081,811r-2,l1078,811r-1,l1077,813r-2,l1074,813r-2,l1071,813r-2,l1068,813r-2,l1065,813r-1,l1062,813r-1,l1059,813r-1,l1056,813r-1,-2l1054,811r-2,l1051,810r-2,l1048,808r-2,l1045,807r-2,l1042,806r-1,l1041,804r-2,-1l1038,803r,-2l1036,800r-1,-2l1035,797r-2,-2l1033,794r-1,-1l1032,791r-1,-1l1031,788r-2,-1l1029,785r,-1l1028,783r125,l1154,783r-1,l1154,781r-1,-1l1154,780r-1,l1153,778r1,l1153,778r,-1l1154,777r,-2l1154,774r,-2l1156,772r-2,l1156,772r-2,l1156,771r-2,l1156,770r-2,l1154,768r,-3l1154,762r,-3l1154,757r,-3l1153,751r,-3l1151,745r,-3l1150,739r-2,-3l1147,732r,-1l1145,728r-1,-3l1143,723r-2,-2l1140,718r-2,-3l1137,713r-2,-2l1133,709r-2,-3l1128,703r-1,-1l1125,700r-3,-1l1121,698r-3,-3l1117,693r-3,-1l1111,690r-1,-1l1107,688r-3,-2l1101,685r-2,l1097,683r-3,-1l1091,682r-3,-2l1085,680r-3,-1l1079,679r-2,l1074,679r-3,l1066,677r-2,2l1061,679r-3,l1055,679r-3,l1049,680r-3,l1043,682r-2,l1038,683r-3,2l1032,685r-1,1l1028,688r-3,1l1023,690r-3,2l1019,693r-3,2l1015,698r-3,1l1010,700r-2,2l1005,703r-2,3l1002,709r-2,2l999,713r-2,2l996,718r-1,1l993,722r-1,3l990,728r-1,3l987,732r,3l986,738r-1,3l985,744r-2,3l983,749r-1,3l982,755r,3l982,761r,3l980,767r2,4l982,774r,3l982,780r,3l983,785r,3l985,791r,3l986,797r1,3l987,801r2,3l990,807r2,3l993,811r2,3l996,817r1,1l999,821r1,2l1003,826r2,1l1006,829r3,2l1010,833r3,3l1015,837r3,2l1019,840r3,2l1025,843r1,1l1029,846r3,1l1033,849r3,1l1039,852r3,l1045,853r3,l1051,854r3,l1056,854r3,l1062,854r3,l1068,854r3,l1074,854r3,l1079,854r3,l1085,854r3,-1l1091,853r3,-1l1097,852r2,-2l1101,849r3,-2l1107,846r3,-2l1111,843r3,-1l1115,840r3,-1l1120,837r2,-1l1124,833r3,-2l1128,829r3,-2l1133,824r1,-1l1135,820r3,-3l1140,816r1,-3l1143,810r1,-3l1145,804r2,-3l1148,797r-50,xm1029,749r2,-1l1032,745r,-1l1033,741r2,-2l1035,736r1,-1l1038,734r1,-2l1041,731r1,-2l1042,728r3,l1046,726r2,-1l1051,723r1,l1054,722r2,l1058,722r3,-1l1062,721r3,l1066,719r3,2l1071,721r1,l1074,721r1,l1077,722r1,l1079,722r2,l1082,723r2,l1085,725r2,1l1088,726r1,2l1091,728r1,1l1094,731r1,l1095,732r2,2l1098,735r1,1l1101,738r,1l1102,739r,2l1104,742r,2l1104,745r,2l1104,748r,1l1029,749xm1183,849r49,l1232,758r1,-1l1233,755r,-1l1233,752r,-1l1233,749r2,-1l1235,747r,-2l1236,744r,-2l1236,741r1,l1237,739r2,-1l1240,736r,-1l1242,735r1,-1l1245,734r1,-2l1247,732r,-1l1250,731r2,l1253,731r2,l1256,729r3,l1260,729r3,l1265,729r3,l1269,729r1,-1l1270,677r-1,l1269,679r-1,l1266,679r-1,l1263,679r-1,l1262,680r-2,l1259,680r-1,l1256,680r-1,l1255,682r-2,l1252,682r-2,l1250,683r-1,l1247,683r,2l1246,685r-1,l1243,686r-1,l1242,688r-2,l1240,689r-1,l1237,690r-1,2l1235,692r,1l1235,695r-2,1l1233,698r-1,l1232,699r-2,1l1229,700r,-17l1183,683r,166xm1416,729r,l1416,728r,-2l1416,725r-2,-2l1414,722r,-1l1414,719r-1,-1l1413,716r,-1l1413,713r-2,-1l1411,711r-1,-2l1410,708r-2,-2l1408,705r-1,-2l1405,702r-1,-2l1403,699r-2,-1l1400,696r-2,-3l1397,692r-2,-2l1393,689r-2,l1390,688r-3,-2l1385,685r-2,-2l1381,683r-3,-1l1377,682r-3,-2l1372,680r-2,-1l1368,679r-3,l1362,679r-2,l1357,679r-3,-2l1352,679r-3,l1348,679r-1,l1344,679r-3,l1339,680r-2,l1335,680r-1,2l1331,682r-3,l1326,683r-1,2l1322,685r-1,1l1319,686r-3,2l1315,689r-1,1l1312,690r-1,2l1309,693r-3,l1306,696r-1,l1303,698r-1,2l1301,702r-2,l1298,705r-2,1l1295,709r-2,l1292,711r,2l1292,715r-1,1l1291,719r,2l1289,722r,1l1289,725r,3l1289,729r,2l1288,732r1,3l1289,736r,2l1289,739r,3l1289,744r2,1l1291,747r,1l1292,749r,2l1292,752r1,3l1295,757r,1l1296,759r2,2l1298,762r1,2l1301,764r1,1l1303,767r2,1l1306,770r2,1l1309,772r2,2l1312,775r2,l1315,777r1,l1318,778r1,l1321,778r1,l1325,780r1,l1328,781r1,l1332,781r2,l1335,783r2,l1338,783r1,l1341,783r1,1l1344,784r1,l1345,785r2,l1348,785r1,l1351,787r1,l1354,788r1,l1357,788r1,l1360,788r1,2l1362,790r,1l1364,791r1,2l1367,793r1,1l1368,795r2,l1370,797r1,1l1371,800r,1l1371,803r,1l1371,806r,1l1370,807r,1l1368,808r,2l1368,811r-1,l1367,813r-2,l1365,814r-1,l1362,814r,2l1361,816r-1,l1358,816r-1,l1355,816r-1,l1352,816r-1,l1349,816r-1,l1347,816r,-2l1345,814r-1,l1344,813r-2,l1341,811r,-1l1339,810r,-2l1338,808r,-1l1337,807r,-1l1337,804r,-1l1337,801r-2,-1l1285,800r1,1l1286,803r,1l1286,806r2,1l1288,808r,2l1288,811r,2l1288,814r,2l1289,817r,1l1289,820r2,l1291,821r1,2l1292,824r1,l1293,826r,1l1295,829r,1l1296,830r2,1l1298,833r1,1l1301,836r1,l1302,837r3,2l1306,840r2,2l1311,843r1,1l1314,846r1,l1318,847r1,2l1322,849r2,1l1325,850r3,2l1329,852r3,1l1334,853r3,1l1338,854r3,2l1344,856r1,l1348,856r3,l1352,856r3,l1358,856r2,l1362,856r2,-2l1367,854r3,l1371,853r3,l1375,853r3,l1380,852r3,l1384,850r1,l1388,849r2,-2l1391,847r2,-1l1394,844r3,-1l1398,842r2,-2l1401,839r2,l1404,837r1,-1l1407,834r1,-1l1410,831r1,-1l1413,829r1,-2l1414,826r2,-2l1416,821r1,-1l1417,818r1,-1l1418,814r2,-1l1420,811r1,-1l1421,807r,-1l1421,803r,-2l1421,798r,-1l1421,795r,-1l1421,793r,-2l1421,790r-1,-2l1420,787r,-2l1418,784r,-1l1417,780r-1,-2l1416,777r-2,-2l1413,774r,-2l1411,771r-1,-1l1408,768r-1,-1l1405,765r-1,-1l1403,764r,-2l1401,762r,-1l1400,761r-2,-2l1397,759r-2,-1l1394,758r-1,-1l1391,757r-1,-2l1388,755r-1,l1387,754r-2,l1384,754r-1,-2l1381,752r-1,l1378,751r-1,l1375,751r-1,l1372,749r-1,l1370,749r-2,-1l1367,748r-2,l1364,748r-2,-1l1361,747r-1,-2l1357,745r-2,l1354,744r-2,-2l1351,742r-2,-1l1348,741r-1,l1345,739r-1,-1l1342,736r-1,l1341,735r-2,l1339,734r-1,l1338,732r,-1l1338,729r-1,-1l1338,728r,-2l1338,725r1,-2l1339,722r2,l1341,721r1,l1344,721r1,l1345,719r2,l1348,719r1,l1351,719r1,l1352,718r2,1l1355,719r2,l1358,719r2,l1361,721r1,l1364,722r1,l1365,723r2,2l1367,726r,2l1367,729r49,xm1444,849r51,l1495,757r1,l1495,755r1,-1l1495,752r1,-1l1495,751r,-2l1496,749r-1,-1l1495,747r1,l1496,745r,-1l1497,742r,-1l1497,739r2,l1499,738r,-2l1500,735r,-1l1500,732r2,l1503,732r,-1l1505,731r,-2l1506,729r,-1l1507,728r2,l1510,728r2,l1512,726r1,l1515,726r,-1l1516,725r2,l1519,725r1,l1522,725r,-2l1525,725r1,l1529,725r1,l1532,726r3,l1536,728r2,1l1539,731r2,1l1542,734r1,2l1545,738r,1l1546,741r,3l1548,745r,3l1548,749r,3l1548,755r,3l1548,759r,90l1598,849r,-92l1598,755r,-1l1598,751r,-2l1598,748r,-3l1598,744r,-2l1598,741r,-2l1598,738r-1,-3l1597,734r,-2l1597,731r,-2l1597,728r,-2l1597,725r,-2l1597,722r,-1l1597,719r-2,-1l1595,716r,-1l1594,715r,-2l1594,712r,-1l1592,709r-1,-1l1591,706r-2,-1l1589,703r-1,l1588,702r-1,-2l1585,699r-1,l1584,698r-2,-2l1581,695r-2,-2l1578,692r-2,-2l1575,689r-1,l1571,688r-2,-2l1568,686r-2,-1l1564,683r-2,l1559,682r-1,l1556,680r-3,l1551,679r-2,l1546,679r-1,l1543,679r-2,l1538,677r-2,2l1533,679r-3,l1529,679r-3,l1525,679r-3,1l1520,680r-2,2l1516,682r-1,1l1512,683r-2,2l1509,686r-2,l1506,688r-1,1l1503,690r-1,2l1500,693r-1,2l1497,696r-1,2l1495,699r,-70l1444,629r,220xm1680,683r-50,l1630,849r50,l1680,683xm1680,629r-50,l1630,666r50,l1680,629xm1713,905r49,l1762,834r3,3l1766,839r2,1l1770,842r2,1l1773,844r2,2l1778,846r1,1l1782,849r1,1l1785,850r3,2l1789,852r3,1l1793,853r3,l1798,854r3,l1803,854r2,l1808,854r3,l1812,854r3,l1818,854r3,l1824,854r2,l1829,854r3,-1l1834,853r2,-1l1839,852r3,-2l1844,849r3,l1849,847r3,-1l1854,844r3,-1l1858,842r3,-2l1862,837r3,-1l1867,834r1,-1l1870,830r2,-1l1874,827r1,-3l1877,823r1,-3l1880,818r1,-2l1882,813r2,-2l1885,808r2,-2l1887,803r1,-2l1890,797r,-3l1891,793r,-3l1893,785r,-1l1893,780r,-3l1893,775r,-4l1893,768r,-1l1893,765r,-3l1893,761r,-3l1893,757r,-3l1893,752r,-3l1891,748r,-1l1890,744r,-2l1890,741r,-3l1888,736r,-2l1887,732r,-1l1885,729r,-3l1884,725r,-2l1882,721r,-2l1881,718r-1,-2l1880,715r-2,-2l1877,712r-2,-1l1874,709r,-1l1872,706r-1,-1l1870,702r-2,-2l1867,699r-2,-3l1862,695r-1,-2l1858,692r-1,-2l1854,689r-2,-1l1849,686r-2,-1l1844,683r-2,l1839,683r-3,-1l1834,682r-2,-2l1829,680r-3,-1l1824,679r-3,l1818,679r-3,l1812,677r-1,2l1808,679r-3,l1802,679r-3,l1796,679r-1,1l1792,680r-3,2l1788,682r-3,1l1782,683r-2,2l1779,686r-3,2l1775,689r-3,1l1770,692r-1,1l1768,695r-3,1l1763,699r-1,1l1759,702r,-19l1713,683r,222xm1802,723r3,2l1806,725r2,l1811,725r1,l1814,726r1,l1816,728r3,l1821,729r1,l1824,729r1,2l1826,732r2,2l1829,735r2,l1832,736r2,2l1834,739r1,2l1836,742r2,2l1838,745r1,3l1839,749r2,2l1841,752r1,2l1842,755r2,3l1844,759r,2l1844,764r,1l1844,767r,3l1844,771r,1l1844,775r,2l1842,778r,2l1841,781r,3l1839,785r,2l1838,788r,2l1836,791r-1,2l1834,794r,1l1832,797r-1,1l1829,800r-1,1l1826,801r-1,2l1824,803r-2,1l1821,806r-2,l1818,807r-2,l1814,808r-2,l1811,808r-2,l1806,808r-1,l1802,808r-1,l1799,808r-3,l1795,808r-2,l1792,808r-3,-1l1788,807r-2,-1l1785,806r-2,-2l1780,803r-1,-2l1778,801r-2,-1l1775,798r-2,-1l1772,795r-2,-1l1769,793r,-2l1768,790r-2,-3l1766,785r-1,-1l1765,783r-2,-2l1763,780r-1,-2l1762,775r,-1l1762,772r,-2l1762,768r-2,-3l1762,765r,-1l1762,762r,-1l1762,759r,-1l1762,757r,-2l1763,755r,-1l1763,752r,-1l1765,751r,-2l1766,749r,-1l1766,747r2,l1768,745r,-1l1769,744r,-2l1769,741r1,l1770,739r2,l1772,738r,-2l1773,736r2,-1l1776,734r2,l1778,732r1,l1780,731r2,-2l1783,729r2,l1785,728r1,l1788,728r1,-2l1791,726r1,l1793,725r2,l1796,725r2,l1799,725r2,l1802,723xm156,83r,-1l156,80r,-1l156,77r,-1l156,74r,-1l156,71r,-1l156,69r,-2l154,64r,-1l154,61r-1,l153,60r,-1l153,57r-2,-1l150,54r,-1l148,51r,-1l148,48r-1,l147,47r-1,-1l146,44r-2,l144,43r-1,l143,41r-2,-1l140,38r-2,-1l137,35r-2,-1l134,33r-1,-2l131,31r-1,-1l128,28r-1,-1l125,25r-1,l123,24r-2,l120,23r-2,l115,21r-1,l113,20r-2,l108,18r-1,l104,17r-2,l101,17r-1,l98,17,95,15r-1,l92,15r-2,l88,15r-1,l85,15,82,14r-1,1l78,15r-3,l72,15r-3,l67,15r-3,2l62,17r-3,l56,18r-2,l51,18r-2,2l48,21r-3,2l44,24r-3,l39,25r-3,2l35,28r-3,2l31,31r-2,2l26,33r-1,2l23,37r-1,1l21,40r-2,1l18,43r-2,3l16,47r-1,1l13,51r-1,2l11,54r,3l9,59r,1l8,63r,1l6,67r,2l6,71r,2l6,76r,3l5,80r1,4l6,87r,3l6,93r2,3l9,99r,3l11,105r1,2l13,110r2,3l16,116r3,3l22,122r1,3l26,126r3,3l32,130r3,3l38,135r4,1l45,138r4,1l52,141r3,1l56,142r2,1l59,143r2,2l62,145r2,1l65,146r2,2l68,148r1,l71,149r1,l74,149r1,2l77,151r1,1l79,154r2,l82,155r2,l85,155r2,l87,156r1,l90,158r1,l92,159r2,l94,161r1,l97,162r1,2l98,165r,1l100,166r,2l101,169r,2l101,172r,2l101,175r,2l101,178r,1l101,181r,1l101,184r,1l100,185r,2l98,187r,1l98,190r-1,l97,191r-2,l95,192r-1,l94,194r-2,l91,194r,1l90,195r-2,l88,197r-1,l85,197r-1,l82,197r-1,l79,197r-1,l77,197r-2,l74,197r-2,l72,195r-1,l69,195r-1,-1l67,192r-2,-1l64,190r,-2l62,187r-1,-2l61,184r-2,-2l59,181r,-2l59,178r-1,-1l58,175r,-1l58,172r,-1l58,169r,-1l56,166,,166r2,2l,169r,2l2,172r,2l,175r2,2l,177r,1l2,179,,181r2,1l2,184r,1l2,187r,1l2,190r1,1l3,192r,2l3,195r2,l5,197r,1l6,201r2,3l8,207r1,1l11,211r1,2l13,215r2,2l16,220r2,1l19,223r2,1l23,225r2,2l26,228r3,2l31,231r2,2l35,234r3,2l39,237r3,l45,238r1,l49,240r3,1l55,241r3,2l61,243r3,1l67,244r2,l72,244r3,l78,244r3,l85,244r5,l94,244r3,l101,243r3,l108,241r3,l114,240r3,-2l120,237r3,-1l125,234r3,-1l131,231r3,-1l135,228r3,-1l140,224r3,-1l144,220r2,-2l147,215r1,-2l150,211r1,-3l153,205r1,-3l156,200r,-3l157,194r1,-3l158,188r,-4l158,181r,-4l158,175r,-3l158,169r,-1l158,165r-1,-1l157,161r-1,-2l156,156r-2,-1l154,154r-1,-3l153,149r-2,-1l150,146r-2,-1l148,142r-1,-1l146,139r-2,-1l141,136r-1,-1l138,133r-3,-3l134,129r-1,-1l130,126r-2,-1l125,123r-1,-1l121,120r-3,-1l115,118r-2,-2l110,115r-3,-2l105,113r-1,-1l102,112r-1,-2l100,110r-2,-1l97,109r-2,-2l94,107r-2,-1l91,106r-1,-1l88,105r-1,l85,103r-1,l82,103r,-1l81,102r-2,l78,100r-1,l77,99r-2,l75,97r-1,l72,96r-1,l69,95r-1,l68,93,67,92r-2,l65,90r-1,l64,89r,-2l62,86r,-2l62,83r,-1l62,80,61,79r1,l62,77r,-1l62,74r,-1l64,73r,-2l64,70r1,l65,69r2,l67,67r1,-1l69,64r,-1l71,63r1,l74,63r1,l77,63r1,l79,63r,-2l82,63r2,l85,63r2,l88,63r2,l90,64r1,l92,66r2,1l95,69r,1l97,70r,1l98,73r,1l100,76r,1l100,79r,1l100,82r,1l156,83xm183,295r50,l233,224r3,3l237,228r2,2l240,231r2,2l245,234r1,2l248,237r2,1l252,238r1,2l255,240r3,1l260,241r2,2l265,243r1,1l269,244r2,2l273,246r3,l279,246r3,l283,246r3,l289,246r3,l295,246r3,l301,244r3,l305,243r3,l311,241r3,-1l315,238r3,l319,237r3,-1l325,234r2,-1l328,231r3,-1l332,228r3,-1l338,225r1,-1l341,221r3,-1l345,217r2,-2l348,213r2,-2l351,208r1,-3l354,202r1,-1l355,198r2,-3l357,192r1,-1l360,188r1,-3l361,182r1,-3l362,177r2,-3l364,171r,-3l364,165r,-3l364,158r,-2l364,155r,-3l364,151r,-3l364,146r,-1l362,142r,-1l362,138r,-2l361,133r,-1l361,130r-1,-1l360,126r-2,-1l358,122r-1,-2l357,119r-2,-3l355,115r-1,-2l352,110r,-1l351,107r,-1l350,105r-2,-2l348,102r-1,-2l345,99r-1,-2l342,96r-1,-1l339,92r-1,-2l337,89r-2,-2l332,86r-1,-2l328,83r-1,-1l324,80r-2,-1l319,77r-1,-1l315,74r-1,l311,73r-3,l305,71r-3,l299,70r-3,l294,70r-3,l288,70r-3,l282,69r-1,1l278,70r-3,l272,70r-3,l266,70r-1,1l262,71r-3,l258,73r-3,l252,73r-2,1l249,76r-3,1l245,79r-2,1l240,82r-1,1l237,84r-1,2l235,89r-2,1l230,92r,-19l183,73r,222xm272,115r3,1l276,116r3,l281,116r1,l285,116r1,2l288,118r1,1l291,119r1,1l294,120r1,2l296,123r2,l299,125r2,1l302,128r2,1l305,130r1,2l306,133r2,2l309,138r2,1l311,141r1,2l312,145r2,1l314,148r,1l314,152r,2l314,155r,1l314,159r,2l314,164r,1l314,166r,2l312,171r,1l311,174r,1l309,177r-1,1l308,181r-2,1l306,184r-1,1l304,187r-2,1l301,190r-2,l298,191r-2,1l295,194r-1,l292,195r-1,l289,197r-1,l286,197r-1,1l282,198r-1,l279,198r-3,l275,198r-3,l271,198r-2,l268,198r-2,l263,198r-1,l260,197r-1,l258,197r-2,-2l255,195r-3,-1l250,194r-1,-2l248,191r-2,-1l245,188r-2,-1l242,185r,-1l240,182r-1,-1l237,179r-1,-1l236,177r,-2l235,174r,-2l233,169r,-1l232,166r,-2l232,162r,-1l232,159r-2,-3l232,156r,-1l232,154r,-2l232,151r,-2l232,148r,-2l233,146r,-1l235,143r,-1l235,141r1,-2l236,138r,-2l237,136r,-1l239,135r,-2l239,132r1,l240,130r2,l242,129r,-1l243,128r2,-2l246,125r2,l248,123r1,l250,122r2,l253,120r2,l256,119r,-1l258,118r1,l260,118r2,l263,116r2,l266,116r2,l269,116r2,l272,116r,-1xm469,69r-2,1l466,70r-3,l462,70r-3,l457,70r-3,l453,70r-3,l449,71r-2,l444,71r-1,2l442,73r-3,l437,74r-1,l434,76r-3,l430,77r-1,l427,79r-1,1l423,80r-2,2l420,83r-1,l417,84r-1,2l414,86r-1,1l411,89r-1,1l408,92r-1,1l406,93r,3l404,97r-1,2l401,100r-1,2l398,103r-1,2l397,106r-1,1l394,109r-1,1l391,112r,3l390,116r-2,2l388,119r-1,1l387,123r-2,2l385,126r-1,3l384,130r,2l383,133r,3l383,138r-2,1l381,142r,1l380,145r,3l380,149r,3l380,154r,1l378,156r2,5l380,164r,2l381,169r,3l381,175r2,3l383,181r1,3l384,187r1,3l385,192r2,3l388,198r2,3l391,202r2,3l394,208r2,2l397,213r1,1l401,217r2,1l404,220r3,3l410,224r1,3l414,228r2,2l419,231r1,2l423,234r3,2l429,237r2,1l433,238r3,2l439,241r3,2l444,243r3,1l450,244r3,2l456,246r3,l462,246r2,l467,246r5,l475,246r2,l480,246r5,l487,244r3,l493,243r3,l499,241r3,-1l503,238r3,l509,237r3,-1l515,234r3,-1l519,231r3,-1l523,228r3,-1l528,225r3,-1l532,221r1,-1l535,218r1,-1l538,215r1,-1l541,213r1,-2l542,210r2,-2l545,207r1,-2l546,202r2,-1l548,200r1,-2l551,197r,-3l551,192r1,-1l552,188r2,-1l555,185r,-1l555,181r1,-2l556,178r,-3l556,174r2,-3l558,169r,-1l558,165r,-1l558,161r,-2l558,156r,-1l558,152r,-3l558,148r,-3l558,142r-2,-3l556,136r-1,-1l555,132r-1,-3l552,126r,-1l551,122r,-3l549,118r-1,-3l546,113r-1,-3l544,109r-2,-3l541,105r-2,-3l538,99r-2,-2l533,95r-1,-2l529,90r-3,-1l525,86r-3,-2l519,83r-3,-1l513,80r-3,-1l508,76r-3,l502,74r-3,-1l496,71r-3,l490,70r-4,l483,70r-3,l476,70r-3,l469,69xm469,115r3,1l473,116r2,l476,116r3,l480,116r2,2l483,118r2,1l486,119r1,1l489,120r1,2l492,123r1,2l495,126r1,l498,128r1,1l499,130r1,2l502,133r1,2l505,138r,1l506,141r,2l506,145r2,1l508,148r,1l508,152r,2l508,155r,1l508,159r,2l508,164r,1l508,166r,3l506,171r,1l506,174r-1,1l505,177r-2,1l503,181r-1,1l500,184r-1,1l499,187r-1,1l496,190r-1,l493,191r-1,1l490,194r-1,l487,195r-1,l485,197r-2,l482,197r-2,1l479,198r-3,l475,198r-2,l472,198r-3,l467,198r-1,l464,198r-1,l460,198r-1,l457,197r-1,l454,197r-1,-2l452,195r-3,-1l447,192r-1,-1l444,190r-1,l442,188r-2,-1l439,185r-2,-1l437,182r-1,-1l434,178r,-1l434,175r-1,-1l433,172r-2,-1l431,168r-1,-2l430,165r,-1l430,161r,-2l429,156r1,-1l430,154r,-2l430,151r,-3l431,146r,-1l433,142r,-1l434,139r,-1l434,135r2,l437,133r,-1l439,130r1,-1l442,128r1,-2l444,125r2,-2l447,123r2,-1l449,120r3,l453,119r1,l456,118r1,l459,116r1,l463,116r1,l466,116r1,l469,115xm581,240r49,l630,18r-49,l581,240xm772,188r1,2l772,190r1,l772,190r1,l772,190r1,l772,190r,1l772,190r,1l772,190r,1l772,190r,1l772,190r-2,l770,191r-1,1l768,194r-2,1l765,197r-2,1l762,198r-2,l760,200r-1,l758,201r-2,l755,201r-2,1l752,202r-2,l750,204r-1,l748,204r-2,l745,204r-2,l742,204r-2,l739,204r-2,l736,204r-1,l733,204r-1,-2l730,202r-1,l727,202r-1,-1l725,201r-2,-1l722,198r-2,l719,197r-2,l716,195r-2,-1l713,194r,-2l712,191r-2,-1l709,187r,-2l707,185r,-1l706,181r,-3l706,177r,-3l704,172r124,l829,172r-1,l829,172r,-1l828,171r1,l828,169r1,l828,169r,-1l829,168r,-2l829,165r,-1l831,164r-2,l831,164r,-2l829,162r2,l829,161r2,l829,161r,-2l829,156r,-2l829,151r,-3l829,143r-1,-2l828,138r-1,-3l827,132r-2,-3l824,126r-2,-3l822,122r-1,-3l819,116r-1,-3l816,110r-1,-3l814,106r-2,-3l811,102r-3,-3l806,97r-2,-2l802,93r-1,-1l798,89r-2,-2l793,86r-1,-2l789,83r-3,-1l785,80r-3,-1l779,77r-3,-3l775,74r-3,-1l769,73r-3,-2l763,71r-3,-1l758,70r-3,l752,70r-3,l746,70r-4,-1l739,70r-3,l733,70r-3,l727,70r-2,l722,71r-3,l716,73r-3,l710,74r-3,l706,77r-3,2l700,80r-1,2l696,83r-2,1l691,86r-1,1l687,89r-1,3l683,93r-3,2l679,97r-2,2l676,102r-2,1l673,106r-2,1l670,110r-2,3l667,115r-1,3l664,120r-1,2l663,126r-2,3l660,132r,3l658,138r,3l657,143r,3l657,149r,3l657,155r-1,3l657,161r,3l657,166r,3l657,172r1,3l658,178r2,3l660,184r1,3l663,190r,1l664,194r2,3l667,200r1,2l670,205r1,2l673,210r1,1l676,214r3,1l680,218r1,2l684,223r2,1l689,225r1,2l693,230r1,1l697,233r3,1l702,236r2,1l707,238r2,l712,240r2,1l717,243r3,l723,244r3,l729,246r3,l735,246r2,l740,246r2,l746,246r2,l750,246r5,l758,246r1,-2l763,244r2,-1l768,243r4,-2l773,240r3,-2l779,238r3,-1l785,236r1,-2l789,233r2,-2l793,228r2,-1l798,225r1,-2l802,221r2,-3l806,217r2,-3l811,213r1,-3l814,207r1,-2l816,202r2,-2l819,197r2,-3l822,191r2,-3l772,188xm704,139r2,-1l707,136r,-3l709,132r1,-2l710,128r2,-2l713,125r1,-2l716,122r1,-2l717,118r3,l722,116r1,-1l726,115r1,-2l729,113r3,-1l733,112r3,l737,112r3,l742,110r3,2l746,112r2,l749,112r1,l752,112r1,l755,113r1,l758,113r1,l760,115r2,1l763,116r2,2l766,118r2,1l769,120r1,l770,122r2,1l773,125r2,1l775,128r1,1l776,130r2,2l778,133r,2l779,136r,2l779,139r-75,xm973,177r,1l972,179r-2,2l970,182r-1,2l967,184r,1l966,187r-2,1l963,190r-1,l962,191r-2,l960,192r-1,l959,194r-2,l956,195r-2,l954,197r-1,l952,197r-2,l950,198r-1,l947,198r-1,l944,198r-1,l941,198r-1,l939,198r-2,l936,198r-2,l933,198r-2,l930,198r-3,l926,198r-2,-1l923,197r-2,l920,195r-2,l916,194r-2,-2l913,191r-2,-1l910,190r-2,-2l907,187r,-2l906,184r-2,-2l903,181r-2,-2l901,178r,-1l900,175r,-1l900,171r-2,-2l898,168r,-3l898,164r,-2l898,161r-1,-3l898,156r,-1l898,152r,-1l898,148r,-2l900,145r,-2l900,141r1,-2l901,138r,-3l903,135r1,-2l906,132r1,-2l907,129r1,-1l910,126r1,-1l913,123r1,l916,122r,-2l918,120r2,-1l921,119r2,-1l924,118r2,-2l927,116r3,l931,116r2,l934,116r2,-1l937,116r2,l940,116r1,l943,116r1,l946,116r1,2l949,118r1,l952,118r1,1l954,119r2,l956,120r1,l959,122r1,l960,123r2,l962,125r1,l964,126r2,2l967,129r,1l969,130r,2l970,133r2,2l972,136r,2l1022,138r,-2l1022,133r-2,-3l1020,129r-1,-3l1019,123r-1,-3l1016,119r-1,-3l1013,115r-1,-3l1010,109r-1,-2l1008,106r-2,-3l1005,102r-2,-2l1002,97r-2,-1l999,95r-2,-2l996,92r-1,-2l992,87r-2,l987,86r-1,-2l983,83r-1,-1l979,80r-2,-1l975,79r-2,-2l970,76r-3,-2l964,73r-1,l960,73r-1,-2l956,71r-3,l952,70r-3,l946,70r-3,l940,70r-3,l934,69r-3,1l929,70r-3,l923,70r-3,l917,70r-3,1l911,71r-3,2l906,73r-3,1l900,74r-2,2l895,77r-2,2l891,80r-3,2l885,83r-1,1l881,87r-1,2l877,90r-2,2l872,93r-1,3l870,99r-3,1l865,103r-1,2l862,107r-1,2l860,112r-2,3l857,118r-2,2l854,122r,3l852,128r-1,2l851,133r-1,3l850,139r-2,3l848,145r,3l848,151r,3l847,156r1,5l848,164r,2l848,169r,3l850,175r,3l851,181r,3l852,187r2,3l854,191r1,3l857,197r1,3l860,202r1,3l862,207r2,3l867,211r1,3l870,215r1,3l872,220r3,3l878,224r2,1l883,227r1,3l887,231r1,2l891,234r3,2l897,237r3,1l901,238r3,2l907,241r3,2l913,243r3,1l918,244r3,2l924,246r3,l930,246r3,l936,246r3,l941,246r3,l947,246r2,l952,244r2,l956,243r3,l962,241r2,l966,240r3,l970,238r3,l976,237r1,-1l979,236r3,-2l983,233r3,-2l989,230r1,-2l992,225r3,-1l996,223r1,-2l999,220r1,-2l1002,217r1,-3l1005,213r1,-2l1008,208r1,-1l1010,204r2,-2l1013,201r2,-3l1016,197r2,-3l1019,192r,-2l1020,187r2,-2l1022,182r1,-3l1023,177r-50,xm937,18l923,,877,r43,50l954,50,997,,952,,937,18xm1045,240r49,l1094,146r1,l1095,145r,-2l1095,142r,-1l1095,139r,-1l1097,138r,-2l1097,135r,-2l1097,132r,-2l1098,130r,-1l1099,128r,-2l1101,126r,-1l1102,123r2,-1l1105,120r2,-1l1108,119r,-1l1110,118r1,l1112,118r2,l1114,116r1,l1117,116r1,l1120,116r1,l1122,116r,-1l1124,116r1,l1127,116r1,l1130,116r1,l1131,118r2,l1134,118r1,1l1137,119r1,l1138,120r2,l1140,122r1,l1141,123r2,l1143,125r1,l1145,126r,2l1145,129r2,l1147,130r1,2l1148,133r,2l1148,136r,2l1148,139r2,2l1148,142r2,1l1148,145r2,l1148,146r2,2l1148,149r,91l1199,240r,-104l1199,135r,-2l1199,130r,-1l1199,126r,-1l1199,123r,-1l1199,119r,-1l1199,116r-2,-3l1197,112r,-2l1196,109r,-2l1196,106r,-1l1194,103r,-1l1193,100r,-1l1191,97r-1,-1l1190,95r-1,l1189,93r-2,-1l1187,90r-1,-1l1184,87r-1,-1l1181,84r-1,l1179,83r-2,-1l1176,82r-2,-2l1173,79r-2,-2l1170,77r-2,-1l1166,76r-2,-2l1161,73r-1,l1158,73r-1,-2l1154,71r-1,l1150,70r-2,l1145,70r-1,l1141,70r-1,l1137,69r-2,1l1134,70r-1,l1131,70r-1,l1128,70r-1,l1125,70r-1,l1122,70r-1,l1118,70r,1l1117,71r-2,l1114,73r-2,l1111,74r-1,l1110,76r-2,l1107,77r-2,l1104,77r,2l1102,80r-1,2l1101,83r-2,l1098,84r-1,2l1095,87r,2l1094,90r-2,2l1091,92r,-19l1045,73r,167xm1312,69r-1,1l1309,70r-3,l1305,70r-3,l1301,70r-2,l1296,70r-1,l1292,71r-1,l1288,71r-2,2l1285,73r-2,l1282,74r-3,l1278,76r-2,l1273,77r-1,l1270,79r-1,1l1266,80r-1,2l1263,83r-1,l1260,84r-1,2l1258,86r-2,1l1255,89r-2,1l1252,92r-2,1l1249,93r,3l1247,97r-1,2l1245,100r-2,2l1242,103r-2,2l1240,106r-1,1l1237,109r-1,1l1235,112r,3l1233,116r-1,2l1232,119r-2,1l1230,123r-1,2l1229,126r-2,3l1227,130r,2l1226,133r,3l1226,138r-2,1l1224,142r,1l1224,145r,3l1224,149r,3l1224,154r,1l1223,156r1,5l1224,164r,2l1224,169r,3l1224,175r2,3l1226,181r1,3l1227,187r2,3l1229,192r1,3l1232,198r1,3l1235,202r1,3l1237,208r2,2l1242,213r1,1l1245,217r1,1l1247,220r3,3l1253,224r2,3l1258,228r1,2l1262,231r1,2l1266,234r3,2l1272,237r3,1l1276,238r3,2l1282,241r3,2l1288,243r3,1l1293,244r3,2l1301,246r2,l1306,246r3,l1312,246r4,l1319,246r3,l1325,246r3,l1331,244r3,l1337,243r2,l1342,241r3,-1l1347,238r2,l1352,237r3,-1l1358,234r3,-1l1364,231r1,-1l1368,228r2,-1l1372,225r2,-1l1375,221r2,-1l1378,218r2,-1l1381,215r2,-1l1384,213r1,-2l1385,210r2,-2l1388,207r2,-2l1390,202r1,-1l1393,200r1,-2l1394,197r1,-3l1395,192r2,-1l1397,188r1,-1l1398,185r,-1l1398,181r2,-2l1400,178r,-3l1400,174r1,-3l1401,169r,-1l1401,165r,-1l1401,161r,-2l1401,156r,-1l1401,152r,-3l1401,148r,-3l1401,142r-1,-3l1400,136r-2,-1l1398,132r-1,-3l1395,126r,-1l1394,122r,-3l1393,118r-2,-3l1391,113r-1,-3l1388,109r-1,-3l1385,105r-1,-3l1381,99r-1,-2l1377,95r-2,-2l1372,90r-2,-1l1368,86r-3,-2l1362,83r-2,-1l1357,80r-3,-1l1351,76r-3,l1345,74r-3,-1l1339,71r-2,l1334,70r-5,l1326,70r-2,l1319,70r-3,l1312,69xm1312,115r3,1l1316,116r2,l1319,116r3,l1324,116r1,2l1326,118r2,1l1329,119r2,1l1332,120r2,2l1335,123r2,2l1338,126r1,l1341,128r1,1l1342,130r2,2l1345,133r2,2l1348,138r,1l1349,141r,2l1351,145r,1l1351,148r,1l1352,152r,2l1352,155r,1l1352,159r,2l1352,164r-1,1l1351,166r,3l1351,171r-2,1l1349,174r-1,1l1348,177r-1,1l1347,181r-2,1l1344,184r-2,1l1342,187r-1,1l1339,190r-1,l1337,191r-2,1l1334,194r-2,l1331,195r-2,l1328,197r-2,l1325,197r-1,1l1322,198r-3,l1318,198r-2,l1315,198r-3,l1311,198r-2,l1308,198r-2,l1303,198r-1,l1301,197r-2,l1298,197r-2,-2l1295,195r-3,-1l1291,192r-2,-1l1288,190r-2,l1285,188r-2,-1l1282,185r-1,-1l1281,182r-2,-1l1278,178r,-1l1276,175r,-1l1275,172r,-1l1273,168r,-2l1273,165r,-1l1273,161r,-2l1272,156r1,-1l1273,154r,-2l1273,151r,-3l1273,146r2,-1l1275,142r1,-1l1276,139r2,-1l1278,135r1,l1281,133r1,-1l1283,130r,-1l1285,128r1,-2l1288,125r1,-2l1291,123r1,-1l1292,120r3,l1296,119r2,l1299,118r2,l1302,116r1,l1306,116r2,l1309,116r2,l1312,115xm1545,120r,l1545,119r,-1l1545,116r,-1l1545,113r,-1l1545,110r-2,-1l1543,107r,-1l1543,105r-1,l1542,103r,-1l1542,100r-1,-1l1541,97r-2,l1539,96r-1,-1l1538,93r-2,l1536,92r-1,-2l1533,89r-1,-2l1530,86r-1,-2l1528,83r-2,-1l1523,80r-1,-1l1520,77r-2,l1516,76r-3,-2l1512,74r-3,-1l1507,73r-2,-2l1503,71r-3,-1l1497,70r-2,l1493,70r-3,l1487,70r-2,-1l1483,70r-3,l1477,70r-1,l1473,70r-1,l1469,71r-2,l1464,71r-1,2l1460,73r-3,l1456,74r-2,2l1453,76r-2,1l1449,77r-2,2l1446,79r-2,1l1443,82r-2,1l1440,84r-3,l1436,86r-2,1l1433,89r-2,1l1430,92r-2,1l1428,95r-1,1l1426,97r,2l1424,100r-1,2l1423,105r-2,1l1421,107r-1,2l1420,110r-2,2l1418,115r,1l1418,118r,2l1418,122r-1,1l1418,126r,2l1418,129r,1l1418,132r,1l1420,136r,2l1420,139r1,2l1421,142r,1l1423,145r1,1l1426,148r,1l1427,151r1,1l1428,154r2,1l1431,156r2,2l1434,159r3,2l1439,162r1,2l1441,164r2,1l1444,165r2,1l1447,166r2,2l1450,168r1,1l1453,169r3,2l1457,171r2,l1460,172r2,l1463,172r1,l1466,172r1,2l1469,174r1,l1472,175r1,l1474,175r2,l1477,175r2,l1479,177r1,l1482,177r1,l1485,178r1,l1487,178r,1l1489,179r1,2l1492,181r1,l1495,182r1,l1496,184r1,l1499,185r,2l1500,187r,1l1502,190r-2,l1502,191r-2,l1502,191r-2,l1500,192r2,l1500,192r,2l1500,195r,2l1500,198r,2l1499,200r,1l1497,202r-1,l1495,204r-2,l1493,205r-1,l1490,205r-1,l1487,205r-1,l1485,205r-2,l1482,205r-2,l1479,205r-2,l1476,205r,-1l1474,204r-1,l1472,204r-2,-2l1470,201r-1,l1469,200r-2,l1467,198r,-1l1467,195r-1,l1466,194r,-2l1464,191r-48,l1417,192r,2l1417,195r,2l1417,198r,2l1418,201r,1l1418,204r,1l1420,207r,1l1420,210r1,l1421,211r,2l1421,214r2,l1423,215r1,l1424,217r2,1l1426,220r,1l1427,221r,2l1428,223r,1l1430,224r,1l1431,225r2,2l1436,230r1,1l1439,233r2,1l1443,236r1,1l1446,237r1,1l1450,240r1,l1453,241r1,l1457,243r3,l1462,244r2,l1466,244r3,2l1470,246r3,l1474,246r3,l1480,246r2,l1485,246r2,l1490,246r2,l1495,246r1,l1499,244r1,l1503,244r2,-1l1507,243r2,-2l1512,241r1,-1l1516,240r2,-2l1519,238r3,-1l1523,236r2,-2l1526,234r2,-1l1529,231r1,-1l1533,228r2,-1l1536,225r2,-1l1539,223r2,-2l1541,220r1,-2l1543,217r,-2l1545,214r,-3l1546,210r2,-2l1548,207r1,-2l1549,204r2,-3l1551,200r,-2l1551,195r,-1l1551,192r,-2l1551,188r,-1l1551,185r,-1l1551,181r,-2l1549,178r,-1l1549,175r-1,-1l1548,172r-2,-3l1545,168r,-2l1543,165r,-1l1542,162r,-1l1541,159r-2,-1l1538,156r-2,-1l1535,154r-2,l1533,152r-1,l1532,151r-2,l1529,149r-1,l1526,148r-1,l1523,146r-1,l1520,145r-1,l1518,145r-2,l1515,145r-2,-2l1512,143r-2,l1509,142r-2,l1506,141r-1,l1503,141r-1,-2l1500,139r-1,l1497,139r-1,-1l1495,138r-2,-2l1492,136r-2,l1487,136r-1,-1l1485,135r-3,-2l1480,133r-1,-1l1477,132r-1,-2l1474,130r-1,-1l1472,128r-2,-2l1469,125r,-2l1469,122r,-2l1467,119r2,l1469,118r,-2l1469,115r1,l1470,113r2,-1l1472,110r1,l1474,110r2,l1477,109r2,l1480,109r2,l1483,109r,-2l1485,109r1,l1487,109r2,l1490,109r,1l1492,110r1,l1495,112r,1l1496,115r,1l1496,118r1,l1497,119r,1l1545,120xm1632,18r-50,l1582,73r-24,l1558,112r24,l1582,240r50,l1632,112r23,l1655,73r-23,l1632,18xm12,597r50,l62,526r3,3l67,531r1,1l69,534r2,1l74,536r1,2l77,539r2,2l81,541r1,1l84,542r3,2l90,544r1,1l94,545r1,l98,546r2,l102,546r3,l108,546r3,l113,546r2,l118,546r3,l124,546r3,l128,545r3,l134,544r3,l140,542r3,l144,541r3,l150,539r1,-1l154,536r2,-1l158,534r2,-2l163,531r1,-2l167,526r2,-1l170,522r3,-1l174,519r2,-3l177,515r2,-3l180,510r1,-2l183,505r1,-2l184,500r2,-2l186,495r1,-2l189,490r1,-3l190,485r2,-3l192,479r1,-3l193,473r,-3l193,467r,-3l193,460r,-1l193,457r,-3l193,453r,-3l193,449r,-3l192,444r,-3l192,440r,-1l190,436r,-2l189,433r,-3l189,428r-2,-2l186,424r,-1l184,421r,-3l184,417r-1,-2l181,413r,-2l180,410r,-2l179,407r-2,-2l177,404r-1,-1l174,401r-1,-1l171,398r-1,-1l169,394r-2,-2l166,391r-2,-1l161,388r-1,-3l157,384r-1,-2l153,381r-2,l148,379r-1,-1l144,377r-1,l140,375r-3,-1l134,374r-3,-2l128,372r-3,-1l123,371r-3,l117,371r-3,l111,369r-1,2l107,371r-3,l101,371r-3,l95,372r-1,l91,374r-3,l87,375r-3,l81,375r-2,2l78,378r-3,1l74,381r-2,1l69,384r-1,1l67,387r-2,1l64,391r-2,1l59,394r,-19l12,375r,222xm101,417r3,1l105,418r3,l110,418r1,l114,418r1,2l117,420r1,1l120,421r1,2l123,423r1,1l125,426r2,l128,427r2,1l131,430r2,1l134,433r1,1l135,436r2,1l138,440r2,1l140,443r1,1l141,446r2,1l143,450r,1l143,453r,3l143,457r,2l143,462r,1l143,464r,3l143,469r,1l141,472r,1l140,476r,1l138,479r-1,1l137,482r-2,1l135,485r-1,1l133,487r-2,2l130,490r-2,l127,492r-2,1l124,495r-1,l121,496r-1,2l118,498r-1,1l115,499r-1,1l111,500r-1,l108,500r-3,l104,500r-3,l100,500r-2,l97,500r-2,l92,500r-1,l90,499r-2,l87,498r-2,l84,496r-3,-1l79,495r-1,-2l77,492r-2,-2l74,490r-2,-1l71,487r,-1l69,485r-1,-2l67,482r-2,-2l65,479r,-2l64,476r,-2l62,472r,-2l61,469r,-3l61,464r,-1l61,462r-2,-3l61,459r,-2l61,456r,-2l61,453r,-2l61,450r,-1l62,449r,-2l62,446r2,l64,444r,-1l65,441r,-1l65,439r2,l67,437r,-1l68,436r,-2l69,433r2,-2l71,430r1,l74,428r1,-1l77,426r,-2l78,424r1,-1l81,423r1,-2l84,421r1,l85,420r2,l88,420r2,-2l91,418r1,l94,418r1,l97,418r1,l100,418r1,l101,417xm219,541r49,l268,450r1,-1l269,447r,-1l269,444r,-1l269,441r2,-1l271,439r,-2l272,436r,-2l272,433r1,l275,431r,-1l276,430r,-2l278,428r1,-1l281,427r,-1l282,426r1,-2l283,423r3,l288,423r1,l292,423r2,-2l295,421r1,l299,421r2,l304,421r1,l306,420r,-51l305,369r,2l305,369r-1,2l302,369r,2l302,369r-1,l301,371r,-2l299,369r,2l298,371r-2,l295,371r,1l294,372r-2,l291,372r,2l289,374r-1,l286,375r-1,l283,375r,2l282,377r-1,1l279,378r-1,l276,378r,1l276,381r-1,l275,382r-2,2l272,385r-1,l271,387r-2,1l269,390r-1,1l266,392r-1,l265,375r-46,l219,541xm408,369r-1,2l406,371r-3,l401,371r-3,l397,371r-3,l393,372r-3,l388,372r-1,l384,372r-1,2l381,374r-3,1l377,377r-2,l373,377r-2,1l370,378r-2,1l367,381r-2,l362,381r-1,1l360,384r-2,1l357,387r-2,l354,388r-2,2l351,391r-1,1l348,394r-1,1l344,395r,2l342,398r-1,2l339,401r-1,2l338,404r-1,1l335,407r-1,1l334,410r-2,1l331,413r,2l329,417r-1,1l328,421r-1,2l327,424r-2,2l325,427r-1,3l324,431r-2,2l321,434r,3l321,439r,2l321,443r-2,3l319,447r,2l319,451r,2l319,456r,1l318,459r1,4l319,466r,3l319,472r,2l321,477r,3l322,483r,3l324,489r1,3l325,493r2,3l328,499r1,3l331,505r1,3l334,509r1,3l337,513r1,3l341,518r1,3l344,522r3,3l348,526r3,3l352,531r3,1l357,534r3,1l362,536r2,2l367,539r3,2l371,541r4,1l378,542r3,2l384,544r3,1l390,545r3,1l396,546r2,l401,546r3,l407,546r4,l414,546r3,l420,546r4,l427,546r3,-1l433,545r3,-1l439,544r3,-2l443,541r3,l449,539r3,-1l453,536r3,-1l459,534r3,-2l463,531r3,-2l467,526r3,-1l472,522r1,-1l475,519r1,-1l477,516r2,-1l479,513r1,-1l482,510r1,-1l483,508r2,-2l485,503r1,-1l487,500r2,-1l489,498r1,-2l490,493r2,-1l492,490r1,-1l493,486r2,-1l495,482r1,-2l496,479r,-2l496,474r2,-1l498,470r,-1l498,467r,-3l498,463r,-1l498,459r,-2l498,454r,-3l498,449r,-3l498,443r-2,-2l496,439r-1,-3l495,434r-2,-3l492,428r,-1l490,424r,-3l489,420r-2,-3l486,415r-1,-2l483,411r-1,-3l480,407r-1,-3l477,401r-1,-1l473,397r-1,-3l469,392r-3,-2l464,388r-2,-1l459,384r-3,-2l453,381r-3,-2l447,378r-3,l442,377r-3,-2l436,374r-3,l430,372r-4,l423,371r-3,l416,371r-3,l408,369xm408,417r3,1l413,418r1,l416,418r3,l420,418r1,2l423,420r1,1l426,421r1,2l429,423r1,1l431,426r2,l434,427r2,1l437,430r,1l439,433r1,1l440,436r2,1l443,440r1,1l444,443r2,1l446,446r1,1l447,450r,1l447,453r,3l447,457r,2l447,462r,1l447,464r,3l447,469r,1l446,472r,1l446,476r-2,1l444,479r-1,1l443,482r-1,1l440,485r-1,1l439,487r-2,2l436,490r-2,2l433,493r-2,l430,495r-1,l427,496r-1,2l424,498r-1,1l421,499r-1,1l419,500r-3,l414,500r-1,l411,500r-3,l407,500r-1,l403,500r-2,l400,500r-2,l396,499r-2,l393,498r-2,l390,496r-3,-1l385,493r-1,l383,492r-2,-2l380,489r-2,-2l378,486r-1,-1l375,483r-1,-1l373,480r,-1l373,477r-2,-1l371,474r,-2l370,470r,-1l370,466r,-2l370,463r,-1l368,459r2,-2l370,456r,-3l370,451r,-1l370,447r1,-1l371,444r2,-1l373,441r1,-1l374,437r1,l377,436r,-2l378,433r2,-2l380,430r1,-2l383,427r1,-1l385,426r2,-2l388,423r3,l393,421r1,l396,420r1,l398,418r2,l401,418r2,l406,418r1,l408,417xm605,541r51,l656,451r1,-1l657,447r,-3l657,441r,-1l658,437r,-1l660,433r,-2l661,430r2,-2l663,426r1,l666,424r1,-1l668,421r2,l671,420r3,l676,418r1,l680,418r1,l683,417r3,1l687,418r3,l691,418r2,l694,420r2,l697,421r2,l700,423r2,1l702,426r1,2l704,430r2,1l706,433r1,3l707,437r2,3l709,441r,3l709,447r,3l709,451r,90l758,541r,-90l759,451r,-1l759,449r,-2l759,446r,-2l759,443r,-2l759,440r1,l760,439r,-2l760,436r2,-2l762,433r,-2l763,431r,-1l763,428r2,l765,427r1,-1l766,424r2,l769,423r1,-2l772,421r,-1l773,420r2,l775,418r1,l778,418r1,l781,418r1,l783,418r2,l785,417r1,1l788,418r1,l791,418r1,l793,418r2,2l796,420r2,l798,421r1,l801,423r1,l804,423r,1l805,424r,2l806,427r,1l808,430r,1l809,433r,1l809,436r,1l809,439r,1l811,441r,2l811,444r,2l811,447r,2l811,450r,1l811,453r,88l860,541r,-90l861,450r-1,-3l860,444r1,-1l861,440r-1,-1l861,436r-1,-2l860,433r1,-2l860,430r,-3l860,426r,-2l860,423r,-2l858,420r,-2l858,417r,-2l858,414r,-1l858,411r-1,-1l857,408r,-1l855,405r,-1l854,404r,-1l854,401r-2,l852,400r,-2l851,397r-1,-2l850,394r-2,l847,392r,-1l845,391r,-1l844,388r-2,-1l841,387r-2,-2l838,384r-1,-2l835,381r-3,-2l831,379r-2,-1l828,377r-1,l825,375r-3,-1l821,374r-2,l818,372r-3,l814,372r-2,-1l811,371r-3,l806,371r-2,l802,371r-3,-2l798,371r-3,l792,371r-3,l786,372r-3,l781,374r-2,l776,375r-3,2l770,378r-2,l766,379r-1,2l762,382r-2,2l759,385r-3,2l755,390r-2,1l752,394r-2,1l749,398r-3,2l745,398r-2,-3l742,394r-2,-3l739,390r-2,-3l736,385r-1,-1l733,382r-3,-1l729,379r-3,-1l725,378r-3,-1l720,375r-3,-1l716,374r-3,-2l712,372r-3,-1l707,371r-3,l702,371r-3,-2l697,371r-3,l691,371r-2,l686,371r-2,1l681,372r-1,2l677,374r-1,1l674,375r-3,l670,377r-2,1l667,379r-1,2l664,382r-1,2l661,385r-1,2l658,388r-1,2l656,391r-3,1l653,375r-48,l605,541xm1066,375r-46,l1020,392r-1,-1l1018,390r-2,-2l1015,387r-2,-2l1012,384r-2,-2l1009,381r-1,-2l1005,378r-2,-1l1000,375r-1,l997,374r-2,l993,372r-3,l987,371r-2,l982,371r-3,l976,371r-3,l970,369r-3,2l964,371r-2,l959,371r-3,l953,372r-3,l947,374r-3,l941,375r-2,2l936,377r-2,1l931,379r-2,2l926,382r-3,2l921,385r-3,2l917,388r-3,2l913,391r-2,1l908,394r-1,3l906,400r-2,1l903,404r-2,1l900,408r-2,2l897,413r-2,2l894,418r-1,3l891,423r,3l890,428r-2,3l888,434r-1,3l887,440r-2,3l885,447r,3l885,453r,3l884,459r1,4l885,466r,3l885,472r,2l887,477r,3l888,483r,3l890,489r1,3l891,495r2,3l894,500r,3l895,505r2,3l898,510r2,2l901,515r2,1l906,519r1,2l908,522r3,3l913,526r1,3l917,531r1,1l921,534r2,1l926,536r1,2l930,539r3,2l934,541r3,1l940,542r3,2l946,544r3,1l952,545r2,1l957,546r3,l963,546r3,l969,546r4,l976,546r3,l982,546r3,l987,546r3,-1l993,545r2,-1l997,544r2,-2l1000,541r3,l1005,539r3,l1009,538r1,-2l1013,535r2,-1l1016,532r2,-1l1019,528r1,-2l1020,523r,18l1066,541r,-166xm976,417r3,1l980,418r2,l985,418r1,l987,418r2,2l990,420r3,1l995,421r1,2l997,423r2,1l1000,426r2,l1003,427r2,1l1006,428r2,2l1008,431r1,2l1010,434r2,2l1012,437r1,3l1013,441r2,2l1015,444r1,2l1016,447r2,3l1018,451r,2l1018,456r,1l1018,459r,3l1018,463r,1l1018,467r,2l1016,470r,2l1015,473r,3l1013,477r,2l1012,480r,2l1010,483r,2l1009,486r-1,1l1006,489r-1,1l1003,492r-1,1l1000,493r-1,2l997,495r-1,1l995,498r-2,l992,499r-2,l987,500r-1,l985,500r-3,l980,500r-1,l976,500r-1,l973,500r-3,l969,500r-2,l964,500r-1,-1l962,499r-2,-1l959,498r-2,-2l954,495r-1,-2l952,493r-2,-1l949,490r-2,-1l946,487r-2,-1l943,485r,-2l941,482r-1,-2l940,479r-1,-2l939,476r-2,-2l937,472r-1,-2l936,469r,-3l936,464r,-1l936,462r-2,-3l936,457r,-1l936,453r,-2l936,450r,-3l937,446r,-2l939,443r,-2l940,440r,-3l941,436r2,-2l943,433r1,-2l946,430r1,-2l949,428r1,-1l952,426r1,l954,424r,-1l957,423r2,-2l960,421r2,-1l963,420r1,-2l967,418r2,l970,418r3,l975,418r1,-1xm1099,541r51,l1150,449r1,l1150,447r1,-1l1150,444r1,l1150,443r1,-2l1150,441r,-1l1151,440r,-1l1151,437r,-1l1151,434r,-1l1153,433r,-2l1154,431r,-1l1154,428r2,l1157,427r,-1l1158,426r,-2l1160,424r,-1l1161,423r,-2l1163,421r1,l1164,420r2,l1167,420r1,-2l1170,418r1,l1173,418r1,l1176,418r1,l1177,417r2,1l1180,418r1,l1183,418r1,l1186,418r1,l1189,418r1,l1191,420r2,l1194,421r2,2l1197,424r2,2l1199,427r1,1l1200,430r1,l1201,431r,2l1203,434r,2l1203,437r,2l1203,440r1,1l1204,443r,1l1204,446r,1l1204,449r,1l1204,451r,90l1253,541r,-104l1253,436r,-2l1253,431r,-1l1253,428r,-2l1253,424r,-1l1253,421r,-1l1253,418r-1,-3l1252,414r,-1l1252,411r,-1l1250,408r,-1l1249,405r,-1l1247,403r,-2l1246,400r,-2l1246,397r-1,l1245,395r-2,-1l1243,392r-1,-1l1240,390r-1,-2l1237,387r-1,l1235,385r-2,-1l1232,382r-2,-1l1229,379r-2,l1224,378r-1,-1l1222,377r-2,-2l1217,374r-1,l1214,374r-2,-2l1210,372r-3,l1206,371r-2,l1201,371r-1,l1197,371r-1,l1193,369r-2,2l1190,371r-1,l1187,371r-1,l1184,371r-1,l1181,372r-1,l1179,372r-2,l1174,372r,2l1173,374r-2,l1170,375r-2,l1167,377r-1,l1166,378r-2,l1163,379r-2,l1160,379r,2l1158,382r-1,l1157,384r-1,1l1154,385r-1,2l1151,388r,2l1150,391r-2,1l1147,392r,-17l1099,375r,166xm1457,375r-47,l1410,392r,-1l1408,390r-1,-2l1405,387r-1,-2l1403,384r-2,-2l1400,381r-2,-2l1395,378r-1,-1l1391,375r-1,l1387,374r-2,l1383,372r-3,l1378,371r-3,l1372,371r-2,l1367,371r-3,l1360,369r-3,2l1354,371r-3,l1348,371r-3,l1342,372r-3,l1337,374r-3,l1331,375r-3,2l1325,377r-1,1l1321,379r-3,2l1316,382r-2,2l1312,385r-3,2l1308,388r-3,2l1303,391r-1,1l1299,394r-1,3l1296,400r-3,1l1292,404r-1,1l1289,408r-1,2l1286,413r-1,2l1283,418r-1,3l1281,423r,3l1279,428r,3l1278,434r,3l1276,440r,3l1276,447r,3l1276,453r,3l1275,459r1,4l1276,466r,3l1276,472r,2l1276,477r2,3l1278,483r1,3l1279,489r2,3l1281,495r1,3l1283,500r2,3l1286,505r2,3l1289,510r2,2l1292,515r1,1l1295,519r1,2l1298,522r3,3l1302,526r1,3l1306,531r2,1l1311,534r1,1l1315,536r3,2l1321,539r3,2l1325,541r3,1l1331,542r3,2l1337,544r2,1l1342,545r3,1l1348,546r3,l1354,546r3,l1358,546r4,l1365,546r3,l1372,546r3,l1377,546r3,-1l1383,545r2,-1l1387,544r3,-2l1391,541r3,l1395,539r3,l1400,538r1,-2l1403,535r1,-1l1405,532r2,-1l1408,528r2,-2l1410,523r,18l1457,541r,-166xm1365,417r3,1l1370,418r2,l1374,418r1,l1378,418r2,2l1381,420r2,1l1384,421r1,2l1387,423r3,1l1391,426r2,l1394,427r1,1l1397,428r1,2l1398,431r2,2l1401,434r2,2l1403,437r1,3l1404,441r1,2l1405,444r,2l1407,447r,3l1407,451r,2l1407,456r,1l1407,459r,3l1407,463r,1l1407,467r,2l1407,470r-2,2l1405,473r,3l1404,477r,2l1403,480r,2l1401,483r-1,2l1398,486r,1l1397,489r-2,1l1394,492r-1,1l1391,493r-1,2l1387,495r-2,1l1384,498r-1,l1381,499r-1,l1378,500r-3,l1374,500r-2,l1370,500r-2,l1365,500r-1,l1362,500r-1,l1360,500r-3,l1355,500r-1,-1l1352,499r-1,-1l1349,498r-1,-2l1345,495r-1,l1342,493r-1,l1339,492r-1,-2l1337,489r-2,-2l1335,486r-1,-1l1332,483r-1,-1l1329,480r,-1l1329,477r-1,-1l1328,474r-2,-2l1326,470r-1,-1l1325,466r,-2l1325,463r,-1l1324,459r1,-2l1325,456r,-3l1325,451r,-1l1326,447r,-1l1328,444r,-1l1329,441r,-1l1329,437r2,-1l1332,434r2,-1l1335,431r,-1l1337,428r1,l1339,427r2,-1l1342,426r2,-2l1345,423r3,l1349,421r2,l1352,420r2,l1355,418r2,l1360,418r1,l1362,418r2,l1365,417xm1663,375r-48,l1615,391r-1,-1l1612,388r-1,-1l1610,385r-2,-1l1607,382r-2,-1l1602,379r-1,-1l1599,378r-1,-1l1595,375r-1,l1591,374r-2,l1587,372r-2,l1582,371r-1,l1578,371r-3,l1572,371r-3,l1566,369r-1,2l1562,371r-3,l1556,371r-3,l1551,372r-3,l1545,374r-3,l1539,375r-3,2l1533,377r-1,1l1529,379r-3,2l1525,382r-3,2l1520,385r-2,2l1516,388r-3,2l1512,392r-3,2l1506,395r-1,3l1503,401r-1,2l1500,405r-1,2l1497,410r-1,1l1495,414r-2,3l1492,420r-2,3l1489,424r,3l1487,430r,3l1486,436r,3l1485,441r,3l1485,449r,2l1485,454r,3l1483,460r2,3l1485,466r,3l1485,472r,2l1485,477r1,3l1486,483r1,3l1487,489r2,3l1489,493r1,3l1492,499r1,3l1495,505r1,3l1497,509r2,3l1500,513r2,3l1503,518r2,3l1506,522r3,3l1510,526r2,2l1515,529r1,2l1519,532r1,2l1523,535r2,1l1528,538r2,1l1532,541r3,1l1538,542r1,2l1542,544r3,1l1548,545r1,1l1552,546r3,l1558,546r3,l1562,546r3,l1566,546r2,l1571,546r1,l1574,546r1,l1576,545r3,l1581,545r1,l1584,544r3,l1588,544r1,-2l1591,542r1,-1l1594,541r1,-2l1597,539r1,-1l1599,538r2,-2l1601,535r1,l1604,534r1,l1607,532r1,l1608,531r2,-2l1610,528r1,l1611,526r1,-1l1612,523r,6l1612,531r,1l1612,534r,1l1612,536r,2l1612,539r,2l1612,542r,2l1612,545r-1,l1611,546r,2l1611,549r-1,2l1608,552r,2l1607,555r,2l1607,558r-2,l1605,559r-1,2l1602,562r-1,l1601,564r-2,1l1598,567r-1,l1595,568r-1,l1592,569r-1,l1589,571r-1,l1587,571r-2,l1584,572r-2,l1581,572r-2,l1578,572r-2,l1575,572r-3,l1571,572r-2,l1568,572r-2,l1565,572r-1,l1562,572r-1,-1l1559,571r-1,l1556,571r-3,-2l1552,568r-1,l1551,567r-2,-2l1548,565r-2,-1l1546,562r-1,-1l1545,559r-2,-1l1542,557r-56,l1487,559r,2l1487,564r2,1l1489,568r1,1l1490,572r2,2l1492,575r1,2l1495,578r,2l1496,582r1,2l1499,587r1,1l1502,590r1,1l1505,593r1,1l1507,595r2,2l1510,598r2,l1515,600r1,1l1518,603r2,1l1522,605r3,2l1526,607r3,1l1530,610r3,l1536,611r2,l1541,613r2,l1545,614r3,l1551,614r1,2l1555,616r3,l1561,616r3,l1566,616r2,l1572,616r3,l1578,616r3,l1584,616r3,-2l1589,614r3,-1l1595,613r3,-2l1601,611r1,-1l1605,610r3,-2l1611,608r3,-1l1617,605r1,l1621,604r1,-1l1625,601r2,-1l1630,598r1,-1l1634,595r1,-1l1638,593r2,-2l1641,590r3,-2l1645,587r2,-2l1648,584r2,-3l1651,580r,-3l1653,577r,-2l1654,575r,-1l1655,574r,-2l1655,571r2,l1657,569r,-1l1657,567r1,l1658,565r,-1l1660,564r,-2l1660,561r,-2l1660,558r,-1l1661,557r,-2l1661,554r,-2l1661,551r2,-2l1663,548r,-2l1663,545r,-1l1663,542r1,-1l1663,539r,-1l1664,536r,-1l1663,534r1,-2l1663,529r,-1l1664,526r-1,-1l1663,522r,-147xm1572,417r3,1l1576,418r3,l1581,418r1,l1585,418r2,2l1588,420r1,1l1591,421r1,2l1594,423r1,1l1597,426r1,l1599,427r2,1l1602,430r2,1l1604,433r1,1l1607,436r1,1l1610,440r,1l1611,443r,1l1611,446r1,1l1612,450r,1l1612,453r,3l1612,457r,2l1612,462r,1l1612,466r,1l1612,469r,3l1611,473r,1l1611,476r-1,1l1610,479r-2,1l1608,482r-1,1l1605,485r-1,1l1604,487r-2,2l1601,490r-2,2l1598,493r-1,l1595,495r-1,l1592,496r-1,2l1589,498r-1,1l1587,499r-3,1l1582,500r-1,l1578,500r-2,l1575,500r-3,l1571,500r-2,l1568,500r-2,l1564,500r-2,l1561,499r-2,l1558,498r-2,l1555,496r-3,-1l1551,493r-2,l1548,492r-2,-2l1545,489r-2,-2l1542,486r-1,-1l1541,483r-2,-1l1538,480r,-1l1536,477r,-1l1535,473r,-1l1533,470r,-1l1533,466r,-2l1533,462r,-2l1532,457r1,-1l1533,454r,-1l1533,451r,-2l1533,447r2,-1l1535,444r1,-1l1536,441r2,-1l1538,437r1,-1l1541,434r1,-1l1543,431r,-1l1545,428r1,l1548,427r1,-1l1551,426r1,-2l1552,423r3,l1556,421r2,l1559,420r2,l1562,418r2,l1566,418r2,l1569,418r2,l1572,417xm1811,490r1,2l1811,490r1,2l1811,490r1,2l1811,490r1,2l1811,490r,2l1809,492r,1l1808,493r,2l1806,495r,1l1805,496r-2,2l1802,499r-1,l1799,499r,1l1798,500r,2l1796,502r-1,1l1793,503r-1,l1791,503r-2,l1789,505r-1,l1786,505r-1,l1783,505r-1,l1780,505r-1,l1778,505r-2,l1775,505r-2,l1772,505r-2,l1769,505r-1,-2l1766,503r-1,l1763,503r-1,-1l1760,500r-1,l1757,499r-1,l1755,498r,-2l1753,495r-1,l1752,493r-2,-1l1749,490r-2,-1l1747,487r-1,-1l1746,485r-1,-2l1745,482r,-2l1745,479r,-2l1745,476r-2,-2l1867,474r1,l1867,474r,-1l1868,473r-1,-1l1868,472r-1,l1868,470r-1,l1867,469r1,l1868,467r,-1l1870,466r-2,l1870,464r-2,l1870,464r-2,-1l1870,462r-2,l1868,460r,-3l1868,454r,-3l1868,449r,-3l1867,443r,-3l1865,437r,-3l1864,431r-2,-3l1861,424r,-1l1859,420r-1,-3l1857,415r-2,-2l1854,410r-2,-3l1851,405r-2,-2l1847,401r-2,-3l1842,395r-1,-1l1839,392r-3,-2l1835,388r-3,-1l1831,385r-3,-1l1825,382r-1,-1l1821,379r-3,-1l1815,377r-1,l1811,375r-3,-1l1805,374r-3,-2l1799,372r-3,-1l1793,371r-2,l1788,371r-3,l1780,369r-2,2l1775,371r-3,l1769,371r-3,l1763,372r-3,l1759,374r-3,l1753,375r-3,2l1747,377r-1,1l1743,379r-3,2l1737,382r-3,2l1733,385r-3,2l1729,390r-3,1l1724,392r-1,2l1720,395r-1,3l1717,401r-3,2l1713,405r-1,2l1710,410r-1,3l1707,415r-1,2l1704,420r-1,3l1701,424r,3l1700,430r-1,3l1699,436r-2,3l1697,441r-1,3l1696,447r,3l1696,453r,3l1694,459r2,4l1696,466r,3l1696,472r,2l1697,477r,3l1699,483r,3l1700,489r1,3l1701,493r2,3l1704,499r2,3l1707,503r2,3l1710,509r2,3l1713,513r1,3l1717,518r2,3l1720,522r3,3l1724,526r3,2l1729,529r3,2l1733,532r3,2l1739,535r1,1l1743,538r3,1l1747,541r3,1l1753,542r3,2l1759,544r3,1l1765,545r3,1l1770,546r3,l1776,546r3,l1780,546r5,l1788,546r3,l1793,546r3,l1799,545r3,l1805,544r3,l1811,542r3,l1815,541r3,-2l1821,538r3,-2l1825,535r3,-1l1829,532r3,-1l1834,529r2,-1l1838,525r3,-2l1842,521r3,-2l1847,516r2,-1l1851,512r1,-3l1854,508r1,-3l1857,502r1,-3l1859,496r2,-3l1862,490r-51,xm1743,440r2,-1l1746,437r,-3l1747,433r2,-2l1749,428r1,-1l1752,426r1,-2l1755,423r1,-2l1756,420r3,l1760,418r2,-1l1765,415r1,l1768,414r2,l1772,414r3,l1776,414r3,l1780,413r3,1l1785,414r1,l1788,414r1,l1791,414r1,l1793,415r2,l1796,415r2,l1799,417r2,1l1802,418r1,2l1805,420r1,1l1808,423r1,l1809,424r2,2l1812,427r2,1l1814,430r1,1l1815,433r1,l1816,434r,2l1818,437r,2l1818,440r-75,xe" fillcolor="#939598" stroked="f">
                <v:path arrowok="t" o:connecttype="custom" o:connectlocs="2094,428;1984,371;2338,464;2266,546;2437,418;2421,384;107,854;75,729;552,762;502,847;569,742;661,808;775,783;868,808;1039,803;983,785;1235,745;1381,683;1367,793;1375,853;1349,719;1595,718;1891,793;1826,801;133,31;94,161;29,230;65,92;364,168;289,197;391,112;539,102;444,125;831,161;768,243;901,177;872,93;1097,133;1153,71;1275,238;1351,149;1528,83;1496,182;1487,246;1473,110;177,405;67,482;282,377;401,546;446,472;758,541;858,417;973,371;1016,446;1154,428;1181,372;1358,546;1337,428;1587,544;1598,611;1562,500;1747,487;1703,496" o:connectangles="0,0,0,0,0,0,0,0,0,0,0,0,0,0,0,0,0,0,0,0,0,0,0,0,0,0,0,0,0,0,0,0,0,0,0,0,0,0,0,0,0,0,0,0,0,0,0,0,0,0,0,0,0,0,0,0,0,0,0,0,0,0,0"/>
                <o:lock v:ext="edit" verticies="t"/>
              </v:shape>
              <v:shape id="Freeform 73" o:spid="_x0000_s1035" style="position:absolute;left:682;top:2651;width:531;height:531;visibility:visible;mso-wrap-style:square;v-text-anchor:top" coordsize="531,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MP4cMA&#10;AADbAAAADwAAAGRycy9kb3ducmV2LnhtbERPS2vCQBC+F/wPyxR6qxuttpK6BokIgnhoKj1Ps9Mk&#10;NDsbspuH/npXKPQ2H99z1sloatFT6yrLCmbTCARxbnXFhYLz5/55BcJ5ZI21ZVJwIQfJZvKwxljb&#10;gT+oz3whQgi7GBWU3jexlC4vyaCb2oY4cD+2NegDbAupWxxCuKnlPIpepcGKQ0OJDaUl5b9ZZxQc&#10;37rT7qSz5WI4r/Lvy1f6Iq+VUk+P4/YdhKfR/4v/3Acd5s/g/ks4QG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MP4cMAAADbAAAADwAAAAAAAAAAAAAAAACYAgAAZHJzL2Rv&#10;d25yZXYueG1sUEsFBgAAAAAEAAQA9QAAAIgDAAAAAA==&#10;" path="m107,l92,2,79,5,66,9,54,16,42,23,32,32,23,42,16,54,9,66,5,79,2,92,,107,,425r2,16l5,454r4,13l16,480r7,11l32,501r10,9l54,517r12,7l79,528r13,3l107,531r317,l440,531r13,-3l466,524r13,-7l490,510r10,-9l509,491r7,-11l523,467r5,-13l531,441r,-16l531,107r,-15l528,79,523,66,516,54,509,42,500,32,490,23,479,16,466,9,453,5,440,2,424,,107,xe" fillcolor="#ededee" stroked="f">
                <v:path arrowok="t" o:connecttype="custom" o:connectlocs="107,0;92,2;79,5;66,9;54,16;42,23;32,32;23,42;16,54;9,66;5,79;2,92;0,107;0,425;2,441;5,454;9,467;16,480;23,491;32,501;42,510;54,517;66,524;79,528;92,531;107,531;424,531;440,531;453,528;466,524;479,517;490,510;500,501;509,491;516,480;523,467;528,454;531,441;531,425;531,107;531,92;528,79;523,66;516,54;509,42;500,32;490,23;479,16;466,9;453,5;440,2;424,0;107,0;107,0" o:connectangles="0,0,0,0,0,0,0,0,0,0,0,0,0,0,0,0,0,0,0,0,0,0,0,0,0,0,0,0,0,0,0,0,0,0,0,0,0,0,0,0,0,0,0,0,0,0,0,0,0,0,0,0,0,0"/>
              </v:shape>
              <v:shape id="Freeform 74" o:spid="_x0000_s1036" style="position:absolute;left:684;top:3374;width:530;height:529;visibility:visible;mso-wrap-style:square;v-text-anchor:top" coordsize="530,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NPXcQA&#10;AADbAAAADwAAAGRycy9kb3ducmV2LnhtbERPTWvCQBC9C/6HZYReSt00lmKjq0iLIBahpgX1Ns1O&#10;k5DsbMiuJv33bqHgbR7vc+bL3tTiQq0rLSt4HEcgiDOrS84VfH2uH6YgnEfWWFsmBb/kYLkYDuaY&#10;aNvxni6pz0UIYZeggsL7JpHSZQUZdGPbEAfux7YGfYBtLnWLXQg3tYyj6FkaLDk0FNjQa0FZlZ6N&#10;gtPk3h+eXuRb9H1Mu/fddhVX1YdSd6N+NQPhqfc38b97o8P8GP5+CQf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TT13EAAAA2wAAAA8AAAAAAAAAAAAAAAAAmAIAAGRycy9k&#10;b3ducmV2LnhtbFBLBQYAAAAABAAEAPUAAACJAwAAAAA=&#10;" path="m106,r27,1l159,r26,l212,1r26,l264,r27,1l317,r28,l371,1,396,r26,l438,1r13,3l464,8r13,8l488,23r10,8l507,42r7,11l521,66r5,13l529,92r,14l530,134r-1,26l529,185r1,28l530,239r-1,26l530,291r-1,27l529,344r1,27l529,397r,26l529,437r-3,15l521,465r-7,11l507,488r-9,10l488,506r-11,8l464,521r-13,4l438,528r-16,l396,529r-25,-1l345,528r-28,1l291,529r-27,-1l238,529r-26,-1l185,528r-26,1l133,528r-27,l92,528,77,525,64,521,53,514,42,506,31,498,23,488,14,476,8,465,4,452,1,437,,423,1,397,,371,,344,1,318r,-27l,265,1,239,,213,,185,1,160,,134,,106,1,92,4,79,8,66,14,53,23,42,31,31,42,23,53,16,64,8,77,4,92,1,106,xe" fillcolor="#ededee" stroked="f">
                <v:path arrowok="t" o:connecttype="custom" o:connectlocs="133,1;185,0;238,1;291,1;345,0;396,0;438,1;464,8;488,23;507,42;521,66;529,92;530,134;529,185;530,239;530,291;529,344;529,397;529,437;521,465;507,488;488,506;464,521;438,528;396,529;345,528;291,529;238,529;185,528;133,528;92,528;64,521;42,506;23,488;8,465;1,437;1,397;0,344;1,291;1,239;0,185;0,134;1,92;8,66;23,42;42,23;64,8;92,1;106,0" o:connectangles="0,0,0,0,0,0,0,0,0,0,0,0,0,0,0,0,0,0,0,0,0,0,0,0,0,0,0,0,0,0,0,0,0,0,0,0,0,0,0,0,0,0,0,0,0,0,0,0,0"/>
              </v:shape>
              <v:shape id="Freeform 75" o:spid="_x0000_s1037" style="position:absolute;left:1418;top:3374;width:530;height:529;visibility:visible;mso-wrap-style:square;v-text-anchor:top" coordsize="530,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qxsQA&#10;AADbAAAADwAAAGRycy9kb3ducmV2LnhtbERPTWvCQBC9F/wPyxS8FN2oRTS6irQI0lKoUVBvY3aa&#10;hGRnQ3Y16b/vFgq9zeN9znLdmUrcqXGFZQWjYQSCOLW64EzB8bAdzEA4j6yxskwKvsnBetV7WGKs&#10;bct7uic+EyGEXYwKcu/rWEqX5mTQDW1NHLgv2xj0ATaZ1A22IdxUchxFU2mw4NCQY00vOaVlcjMK&#10;LpMnf3qey9foek7a94+3zbgsP5XqP3abBQhPnf8X/7l3OsyfwO8v4QC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f6sbEAAAA2wAAAA8AAAAAAAAAAAAAAAAAmAIAAGRycy9k&#10;b3ducmV2LnhtbFBLBQYAAAAABAAEAPUAAACJAwAAAAA=&#10;" path="m106,r28,1l159,r26,l213,1r25,l264,r28,1l317,r28,l371,1,396,r26,l438,1r15,3l465,8r12,8l488,23r10,8l507,42r9,11l521,66r5,13l529,92r,14l530,134r-1,26l529,185r1,28l530,239r-1,26l530,291r-1,27l529,344r1,27l529,397r,26l529,437r-3,15l521,465r-5,11l507,488r-9,10l488,506r-11,8l465,521r-12,4l438,528r-16,l396,529r-25,-1l345,528r-28,1l292,529r-28,-1l238,529r-25,-1l185,528r-26,1l134,528r-28,l92,528,79,525,66,521,53,514,42,506,32,498,23,488,16,476,9,465,4,452,1,437,,423,1,397,,371,,344,1,318r,-27l,265,1,239,,213,,185,1,160,,134,,106,1,92,4,79,9,66,16,53,23,42,32,31,42,23,53,16,66,8,79,4,92,1,106,xe" fillcolor="#ededee" stroked="f">
                <v:path arrowok="t" o:connecttype="custom" o:connectlocs="134,1;185,0;238,1;292,1;345,0;396,0;438,1;465,8;488,23;507,42;521,66;529,92;530,134;529,185;530,239;530,291;529,344;529,397;529,437;521,465;507,488;488,506;465,521;438,528;396,529;345,528;292,529;238,529;185,528;134,528;92,528;66,521;42,506;23,488;9,465;1,437;1,397;0,344;1,291;1,239;0,185;0,134;1,92;9,66;23,42;42,23;66,8;92,1;106,0" o:connectangles="0,0,0,0,0,0,0,0,0,0,0,0,0,0,0,0,0,0,0,0,0,0,0,0,0,0,0,0,0,0,0,0,0,0,0,0,0,0,0,0,0,0,0,0,0,0,0,0,0"/>
              </v:shape>
              <v:shape id="Freeform 76" o:spid="_x0000_s1038" style="position:absolute;left:684;top:4095;width:530;height:530;visibility:visible;mso-wrap-style:square;v-text-anchor:top" coordsize="5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sWGsAA&#10;AADbAAAADwAAAGRycy9kb3ducmV2LnhtbERPTYvCMBC9C/sfwix401QR0a5R3EVBvYi6u+exGdti&#10;MylJ1PrvjSB4m8f7nMmsMZW4kvOlZQW9bgKCOLO65FzB72HZGYHwAVljZZkU3MnDbPrRmmCq7Y13&#10;dN2HXMQQ9ikqKEKoUyl9VpBB37U1ceRO1hkMEbpcaoe3GG4q2U+SoTRYcmwosKafgrLz/mIUrM//&#10;2/63/jvWPTc+5ptkPGgWQan2ZzP/AhGoCW/xy73Scf4Anr/EA+T0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HsWGsAAAADbAAAADwAAAAAAAAAAAAAAAACYAgAAZHJzL2Rvd25y&#10;ZXYueG1sUEsFBgAAAAAEAAQA9QAAAIUDAAAAAA==&#10;" path="m106,r27,1l159,r26,l212,1r26,l264,r27,1l317,r28,l371,1,396,r26,l438,1r13,3l464,9r13,7l488,23r10,9l507,42r7,11l521,65r5,13l529,92r,13l530,132r-1,26l529,186r1,25l530,239r-1,26l530,291r-1,26l529,344r1,26l529,396r,26l529,437r-3,13l521,463r-7,13l507,488r-9,10l488,507r-11,7l464,521r-13,4l438,528r-16,l396,530r-25,-2l345,528r-28,2l291,530r-27,-2l238,530r-26,-2l185,528r-26,2l133,528r-27,l92,528,77,525,64,521,53,514,42,507,31,498,23,488,14,476,8,463,4,450,1,437,,422,1,396,,370,,344,1,317r,-26l,265,1,239,,211,,186,1,158,,132,,105,1,92,4,78,8,65,14,53,23,42,31,32,42,23,53,16,64,9,77,4,92,1,106,xe" fillcolor="#ededee" stroked="f">
                <v:path arrowok="t" o:connecttype="custom" o:connectlocs="133,1;185,0;238,1;291,1;345,0;396,0;438,1;464,9;488,23;507,42;521,65;529,92;530,132;529,186;530,239;530,291;529,344;529,396;529,437;521,463;507,488;488,507;464,521;438,528;396,530;345,528;291,530;238,530;185,528;133,528;92,528;64,521;42,507;23,488;8,463;1,437;1,396;0,344;1,291;1,239;0,186;0,132;1,92;8,65;23,42;42,23;64,9;92,1;106,0" o:connectangles="0,0,0,0,0,0,0,0,0,0,0,0,0,0,0,0,0,0,0,0,0,0,0,0,0,0,0,0,0,0,0,0,0,0,0,0,0,0,0,0,0,0,0,0,0,0,0,0,0"/>
              </v:shape>
              <v:shape id="Freeform 77" o:spid="_x0000_s1039" style="position:absolute;left:1418;top:4095;width:530;height:530;visibility:visible;mso-wrap-style:square;v-text-anchor:top" coordsize="5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ezgcIA&#10;AADbAAAADwAAAGRycy9kb3ducmV2LnhtbERPS2vCQBC+F/wPywje6kZR0ZhV2tKCehHt4zzJjkkw&#10;Oxt2txr/vSsUepuP7znZujONuJDztWUFo2ECgriwuuZSwdfnx/MchA/IGhvLpOBGHtar3lOGqbZX&#10;PtDlGEoRQ9inqKAKoU2l9EVFBv3QtsSRO1lnMEToSqkdXmO4aeQ4SWbSYM2xocKW3ioqzsdfo2B7&#10;/tmPX/V33o7cIi93yWLSvQelBv3uZQkiUBf+xX/ujY7zp/D4JR4gV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N7OBwgAAANsAAAAPAAAAAAAAAAAAAAAAAJgCAABkcnMvZG93&#10;bnJldi54bWxQSwUGAAAAAAQABAD1AAAAhwMAAAAA&#10;" path="m106,r28,1l159,r26,l213,1r25,l264,r28,1l317,r28,l371,1,396,r26,l438,1r15,3l465,9r12,7l488,23r10,9l507,42r9,11l521,65r5,13l529,92r,13l530,132r-1,26l529,186r1,25l530,239r-1,26l530,291r-1,26l529,344r1,26l529,396r,26l529,437r-3,13l521,463r-5,13l507,488r-9,10l488,507r-11,7l465,521r-12,4l438,528r-16,l396,530r-25,-2l345,528r-28,2l292,530r-28,-2l238,530r-25,-2l185,528r-26,2l134,528r-28,l92,528,79,525,66,521,53,514,42,507,32,498,23,488,16,476,9,463,4,450,1,437,,422,1,396,,370,,344,1,317r,-26l,265,1,239,,211,,186,1,158,,132,,105,1,92,4,78,9,65,16,53,23,42,32,32,42,23,53,16,66,9,79,4,92,1,106,xe" fillcolor="#ededee" stroked="f">
                <v:path arrowok="t" o:connecttype="custom" o:connectlocs="134,1;185,0;238,1;292,1;345,0;396,0;438,1;465,9;488,23;507,42;521,65;529,92;530,132;529,186;530,239;530,291;529,344;529,396;529,437;521,463;507,488;488,507;465,521;438,528;396,530;345,528;292,530;238,530;185,528;134,528;92,528;66,521;42,507;23,488;9,463;1,437;1,396;0,344;1,291;1,239;0,186;0,132;1,92;9,65;23,42;42,23;66,9;92,1;106,0" o:connectangles="0,0,0,0,0,0,0,0,0,0,0,0,0,0,0,0,0,0,0,0,0,0,0,0,0,0,0,0,0,0,0,0,0,0,0,0,0,0,0,0,0,0,0,0,0,0,0,0,0"/>
              </v:shape>
              <v:shape id="Freeform 78" o:spid="_x0000_s1040" style="position:absolute;left:792;top:4924;width:313;height:312;visibility:visible;mso-wrap-style:square;v-text-anchor:top" coordsize="313,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EW5MEA&#10;AADbAAAADwAAAGRycy9kb3ducmV2LnhtbERPzWrCQBC+F3yHZQRvdWOFINFVRGxsj40+wJAdk2B2&#10;NsmuSZqn7xYKvc3H9zu7w2hq0VPnKssKVssIBHFudcWFgtv1/XUDwnlkjbVlUvBNDg772csOE20H&#10;/qI+84UIIewSVFB63yRSurwkg25pG+LA3W1n0AfYFVJ3OIRwU8u3KIqlwYpDQ4kNnUrKH9nTKJiq&#10;9aZN06mobyu+9Nk5/jzeW6UW8/G4BeFp9P/iP/eHDvNj+P0lHCD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hFuTBAAAA2wAAAA8AAAAAAAAAAAAAAAAAmAIAAGRycy9kb3du&#10;cmV2LnhtbFBLBQYAAAAABAAEAPUAAACGAwAAAAA=&#10;" path="m63,l79,1,94,r16,l126,1r14,l156,r16,1l188,r16,l219,1,235,r15,l258,1r9,2l274,6r7,4l287,14r7,5l298,26r5,6l307,39r3,8l311,56r,7l313,79r-2,16l311,111r2,16l313,141r-2,16l313,173r-2,14l311,203r2,16l311,235r,14l311,258r-1,8l307,273r-4,8l298,288r-4,6l287,299r-6,5l274,307r-7,2l258,311r-8,l235,312r-16,-1l204,311r-16,1l172,312r-16,-1l140,312r-14,-1l110,311r-16,1l79,311r-16,l56,311r-9,-2l38,307r-7,-3l25,299r-7,-5l14,288r-4,-7l5,273,2,266,1,258,,249,1,235,,219,,203,1,189r,-16l,157,1,141,,125,,111,1,95,,79,,63,1,56,2,47,5,39r5,-7l14,26r4,-7l25,14r6,-4l38,6,47,3,56,1,63,xe" fillcolor="#f47920" stroked="f">
                <v:path arrowok="t" o:connecttype="custom" o:connectlocs="79,1;110,0;140,1;172,1;204,0;235,0;258,1;274,6;287,14;298,26;307,39;311,56;313,79;311,111;313,141;313,173;311,203;311,235;311,258;307,273;298,288;287,299;274,307;258,311;235,312;204,311;172,312;140,312;110,311;79,311;56,311;38,307;25,299;14,288;5,273;1,258;1,235;0,203;1,173;1,141;0,111;0,79;1,56;5,39;14,26;25,14;38,6;56,1;63,0" o:connectangles="0,0,0,0,0,0,0,0,0,0,0,0,0,0,0,0,0,0,0,0,0,0,0,0,0,0,0,0,0,0,0,0,0,0,0,0,0,0,0,0,0,0,0,0,0,0,0,0,0"/>
              </v:shape>
              <v:shape id="Freeform 79" o:spid="_x0000_s1041" style="position:absolute;left:1418;top:4815;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F2YMEA&#10;AADbAAAADwAAAGRycy9kb3ducmV2LnhtbERPS08CMRC+k/gfmjHhQqALBzULhcgrcnURzuN23G7c&#10;TpdtgcKvtyYm3ubL95zZItpGXKjztWMF41EGgrh0uuZKwcd+O3wB4QOyxsYxKbiRh8X8oTfDXLsr&#10;v9OlCJVIIexzVGBCaHMpfWnIoh+5ljhxX66zGBLsKqk7vKZw28hJlj1JizWnBoMtrQyV38XZKpgU&#10;dLgPYmxP6+On279tarPcrZTqP8bXKYhAMfyL/9w7neY/w+8v6QA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RdmDBAAAA2wAAAA8AAAAAAAAAAAAAAAAAmAIAAGRycy9kb3du&#10;cmV2LnhtbFBLBQYAAAAABAAEAPUAAACGAwAAAAA=&#10;" path="m106,r28,1l159,r26,l213,1r25,l264,r28,1l317,r28,l371,1,396,r26,l438,1r15,3l465,8r12,7l488,23r10,8l507,43r9,11l521,66r5,13l529,93r,13l530,133r-1,26l529,187r1,26l530,239r-1,25l530,292r-1,26l529,344r1,27l529,397r,26l529,439r-3,13l521,464r-5,13l507,489r-9,10l488,508r-11,7l465,522r-12,4l438,529r-16,l396,531r-25,-2l345,529r-28,2l292,531r-28,-2l238,531r-25,-2l185,529r-26,2l134,529r-28,l92,529,79,526,66,522,53,515,42,508,32,499,23,489,16,477,9,464,4,452,1,439,,423,1,397,,371,,344,1,318r,-26l,264,1,239,,213,,187,1,159,,133,,106,1,93,4,79,9,66,16,54,23,43,32,31,42,23,53,15,66,8,79,4,92,1,106,xe" fillcolor="#ededee" stroked="f">
                <v:path arrowok="t" o:connecttype="custom" o:connectlocs="134,1;185,0;238,1;292,1;345,0;396,0;438,1;465,8;488,23;507,43;521,66;529,93;530,133;529,187;530,239;530,292;529,344;529,397;529,439;521,464;507,489;488,508;465,522;438,529;396,531;345,529;292,531;238,531;185,529;134,529;92,529;66,522;42,508;23,489;9,464;1,439;1,397;0,344;1,292;1,239;0,187;0,133;1,93;9,66;23,43;42,23;66,8;92,1;106,0" o:connectangles="0,0,0,0,0,0,0,0,0,0,0,0,0,0,0,0,0,0,0,0,0,0,0,0,0,0,0,0,0,0,0,0,0,0,0,0,0,0,0,0,0,0,0,0,0,0,0,0,0"/>
              </v:shape>
              <v:shape id="Freeform 80" o:spid="_x0000_s1042" style="position:absolute;left:684;top:5536;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7iEsQA&#10;AADbAAAADwAAAGRycy9kb3ducmV2LnhtbESPQU8CMRCF7yb+h2ZMuBjoysGYhUIQIXJ1Uc/Ddthu&#10;2E7XbYHqr3cOJt5m8t689818mX2nLjTENrCBh0kBirgOtuXGwPt+O34CFROyxS4wGfimCMvF7c0c&#10;Sxuu/EaXKjVKQjiWaMCl1Jdax9qRxzgJPbFoxzB4TLIOjbYDXiXcd3paFI/aY8vS4LCntaP6VJ29&#10;gWlFHz/3OfdfL5+HsH/dtO55tzZmdJdXM1CJcvo3/13vrOALrPwiA+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O4hLEAAAA2wAAAA8AAAAAAAAAAAAAAAAAmAIAAGRycy9k&#10;b3ducmV2LnhtbFBLBQYAAAAABAAEAPUAAACJAwAAAAA=&#10;" path="m106,r27,1l159,r26,l212,1r26,l264,r27,1l317,r28,l371,1,396,r26,l438,1r13,3l464,8r13,8l488,23r10,8l507,43r7,11l521,66r5,13l529,93r,13l530,134r-1,25l529,187r1,26l530,239r-1,26l530,292r-1,26l529,344r1,27l529,397r,26l529,437r-3,15l521,465r-7,11l507,488r-9,10l488,508r-11,7l464,522r-13,4l438,529r-16,l396,531r-25,-2l345,529r-28,2l291,531r-27,-2l238,531r-26,-2l185,529r-26,2l133,529r-27,l92,529,77,526,64,522,53,515,42,508,31,498,23,488,14,476,8,465,4,452,1,437,,423,1,397,,371,,344,1,318r,-26l,265,1,239,,213,,187,1,159,,134,,106,1,93,4,79,8,66,14,54,23,43,31,31,42,23,53,16,64,8,77,4,92,1,106,xe" fillcolor="#ededee" stroked="f">
                <v:path arrowok="t" o:connecttype="custom" o:connectlocs="133,1;185,0;238,1;291,1;345,0;396,0;438,1;464,8;488,23;507,43;521,66;529,93;530,134;529,187;530,239;530,292;529,344;529,397;529,437;521,465;507,488;488,508;464,522;438,529;396,531;345,529;291,531;238,531;185,529;133,529;92,529;64,522;42,508;23,488;8,465;1,437;1,397;0,344;1,292;1,239;0,187;0,134;1,93;8,66;23,43;42,23;64,8;92,1;106,0" o:connectangles="0,0,0,0,0,0,0,0,0,0,0,0,0,0,0,0,0,0,0,0,0,0,0,0,0,0,0,0,0,0,0,0,0,0,0,0,0,0,0,0,0,0,0,0,0,0,0,0,0"/>
              </v:shape>
              <v:shape id="Freeform 81" o:spid="_x0000_s1043" style="position:absolute;left:1418;top:5536;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JHicEA&#10;AADbAAAADwAAAGRycy9kb3ducmV2LnhtbERPS08CMRC+k/gfmjHhQqALB6MLhcgrcnURzuN23G7c&#10;TpdtgcKvtyYm3ubL95zZItpGXKjztWMF41EGgrh0uuZKwcd+O3wG4QOyxsYxKbiRh8X8oTfDXLsr&#10;v9OlCJVIIexzVGBCaHMpfWnIoh+5ljhxX66zGBLsKqk7vKZw28hJlj1JizWnBoMtrQyV38XZKpgU&#10;dLgPYmxP6+On279tarPcrZTqP8bXKYhAMfyL/9w7nea/wO8v6QA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CR4nBAAAA2wAAAA8AAAAAAAAAAAAAAAAAmAIAAGRycy9kb3du&#10;cmV2LnhtbFBLBQYAAAAABAAEAPUAAACGAwAAAAA=&#10;" path="m106,r28,1l159,r26,l213,1r25,l264,r28,1l317,r28,l371,1,396,r26,l438,1r15,3l465,8r12,8l488,23r10,8l507,43r9,11l521,66r5,13l529,93r,13l530,134r-1,25l529,187r1,26l530,239r-1,26l530,292r-1,26l529,344r1,27l529,397r,26l529,437r-3,15l521,465r-5,11l507,488r-9,10l488,508r-11,7l465,522r-12,4l438,529r-16,l396,531r-25,-2l345,529r-28,2l292,531r-28,-2l238,531r-25,-2l185,529r-26,2l134,529r-28,l92,529,79,526,66,522,53,515,42,508,32,498,23,488,16,476,9,465,4,452,1,437,,423,1,397,,371,,344,1,318r,-26l,265,1,239,,213,,187,1,159,,134,,106,1,93,4,79,9,66,16,54,23,43,32,31,42,23,53,16,66,8,79,4,92,1,106,xe" fillcolor="#ededee" stroked="f">
                <v:path arrowok="t" o:connecttype="custom" o:connectlocs="134,1;185,0;238,1;292,1;345,0;396,0;438,1;465,8;488,23;507,43;521,66;529,93;530,134;529,187;530,239;530,292;529,344;529,397;529,437;521,465;507,488;488,508;465,522;438,529;396,531;345,529;292,531;238,531;185,529;134,529;92,529;66,522;42,508;23,488;9,465;1,437;1,397;0,344;1,292;1,239;0,187;0,134;1,93;9,66;23,43;42,23;66,8;92,1;106,0" o:connectangles="0,0,0,0,0,0,0,0,0,0,0,0,0,0,0,0,0,0,0,0,0,0,0,0,0,0,0,0,0,0,0,0,0,0,0,0,0,0,0,0,0,0,0,0,0,0,0,0,0"/>
              </v:shape>
              <v:shape id="Freeform 82" o:spid="_x0000_s1044" style="position:absolute;left:684;top:6257;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QkqcAA&#10;AADbAAAADwAAAGRycy9kb3ducmV2LnhtbERPTU8CMRC9m/gfmjHhYqArB2MWCkGEyNVFPQ/bYbth&#10;O123Baq/3jmYeHx53/Nl9p260BDbwAYeJgUo4jrYlhsD7/vt+AlUTMgWu8Bk4JsiLBe3N3Msbbjy&#10;G12q1CgJ4ViiAZdSX2oda0ce4yT0xMIdw+AxCRwabQe8Srjv9LQoHrXHlqXBYU9rR/WpOnsD04o+&#10;fu5z7r9ePg9h/7pp3fNubczoLq9moBLl9C/+c++s+GS9fJEfoB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5QkqcAAAADbAAAADwAAAAAAAAAAAAAAAACYAgAAZHJzL2Rvd25y&#10;ZXYueG1sUEsFBgAAAAAEAAQA9QAAAIUDAAAAAA==&#10;" path="m106,r27,1l159,r26,l212,1r26,l264,r27,1l317,r28,l371,1,396,r26,l438,1r13,3l464,8r13,8l488,23r10,8l507,43r7,11l521,66r5,13l529,93r,13l530,134r-1,26l529,187r1,26l530,239r-1,26l530,292r-1,26l529,344r1,27l529,397r,26l529,437r-3,15l521,465r-7,11l507,488r-9,10l488,508r-11,7l464,522r-13,5l438,529r-16,l396,531r-25,-2l345,529r-28,2l291,531r-27,-2l238,531r-26,-2l185,529r-26,2l133,529r-27,l92,529,77,527,64,522,53,515,42,508,31,498,23,488,14,476,8,465,4,452,1,437,,423,1,397,,371,,344,1,318r,-26l,265,1,239,,213,,187,1,160,,134,,106,1,93,4,79,8,66,14,54,23,43,31,31,42,23,53,16,64,8,77,4,92,1,106,xe" fillcolor="#ededee" stroked="f">
                <v:path arrowok="t" o:connecttype="custom" o:connectlocs="133,1;185,0;238,1;291,1;345,0;396,0;438,1;464,8;488,23;507,43;521,66;529,93;530,134;529,187;530,239;530,292;529,344;529,397;529,437;521,465;507,488;488,508;464,522;438,529;396,531;345,529;291,531;238,531;185,529;133,529;92,529;64,522;42,508;23,488;8,465;1,437;1,397;0,344;1,292;1,239;0,187;0,134;1,93;8,66;23,43;42,23;64,8;92,1;106,0" o:connectangles="0,0,0,0,0,0,0,0,0,0,0,0,0,0,0,0,0,0,0,0,0,0,0,0,0,0,0,0,0,0,0,0,0,0,0,0,0,0,0,0,0,0,0,0,0,0,0,0,0"/>
              </v:shape>
              <v:shape id="Freeform 83" o:spid="_x0000_s1045" style="position:absolute;left:1527;top:6366;width:313;height:313;visibility:visible;mso-wrap-style:square;v-text-anchor:top" coordsize="313,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Pch8MA&#10;AADbAAAADwAAAGRycy9kb3ducmV2LnhtbESPwWrDMBBE74H+g9hCb7EcQ01xrYRQKBQnlzoh5420&#10;tU2tlZGUxP37KlDocZiZN0y9me0oruTD4FjBKstBEGtnBu4UHA/vyxcQISIbHB2Tgh8KsFk/LGqs&#10;jLvxJ13b2IkE4VChgj7GqZIy6J4shsxNxMn7ct5iTNJ30ni8JbgdZZHnpbQ4cFrocaK3nvR3e7EK&#10;TqfG253Xo56e91vvy/PQHM5KPT3O21cQkeb4H/5rfxgFxQruX9I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Pch8MAAADbAAAADwAAAAAAAAAAAAAAAACYAgAAZHJzL2Rv&#10;d25yZXYueG1sUEsFBgAAAAAEAAQA9QAAAIgDAAAAAA==&#10;" path="m62,l78,2,94,r15,l125,2r16,l157,r16,2l187,r16,l219,2,234,r15,l257,2r9,1l273,6r9,4l287,15r6,4l299,26r4,6l308,39r2,7l312,55r,7l313,78r-1,16l312,110r1,15l313,141r-1,15l313,171r-1,16l312,203r1,16l312,235r,14l312,258r-2,8l308,274r-5,7l299,287r-6,7l287,298r-5,4l273,307r-7,3l257,311r-8,l234,313r-15,-2l203,311r-16,2l173,313r-16,-2l141,313r-16,-2l109,311r-15,2l78,311r-16,l55,311r-9,-1l39,307r-7,-5l26,298r-7,-4l15,287r-5,-6l6,274,3,266,2,258,,249,2,235,,219,,203,2,187r,-16l,156,2,141,,125,,110,2,94,,78,,62,2,55,3,46,6,39r4,-7l15,26r4,-7l26,15r6,-5l39,6,46,3,55,2,62,xe" fillcolor="#f7941d" stroked="f">
                <v:path arrowok="t" o:connecttype="custom" o:connectlocs="78,2;109,0;141,2;173,2;203,0;234,0;257,2;273,6;287,15;299,26;308,39;312,55;313,78;312,110;313,141;313,171;312,203;312,235;312,258;308,274;299,287;287,298;273,307;257,311;234,313;203,311;173,313;141,313;109,311;78,311;55,311;39,307;26,298;15,287;6,274;2,258;2,235;0,203;2,171;2,141;0,110;0,78;2,55;6,39;15,26;26,15;39,6;55,2;62,0" o:connectangles="0,0,0,0,0,0,0,0,0,0,0,0,0,0,0,0,0,0,0,0,0,0,0,0,0,0,0,0,0,0,0,0,0,0,0,0,0,0,0,0,0,0,0,0,0,0,0,0,0"/>
              </v:shape>
              <v:shape id="Freeform 84" o:spid="_x0000_s1046" style="position:absolute;left:684;top:6978;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ofRcMA&#10;AADbAAAADwAAAGRycy9kb3ducmV2LnhtbESPwW7CMBBE75X6D9ZW4lKB0xyqKmAQ0FZwJbScl3iJ&#10;I+J1Grvg8vUYqRLH0cyb0Uxm0bbiRL1vHCt4GWUgiCunG64VfG0/h28gfEDW2DomBX/kYTZ9fJhg&#10;od2ZN3QqQy1SCfsCFZgQukJKXxmy6EeuI07ewfUWQ5J9LXWP51RuW5ln2au02HBaMNjR0lB1LH+t&#10;gryk78tzjN3P+27vtquPxizWS6UGT3E+BhEohnv4n17rxOVw+5J+gJx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ofRcMAAADbAAAADwAAAAAAAAAAAAAAAACYAgAAZHJzL2Rv&#10;d25yZXYueG1sUEsFBgAAAAAEAAQA9QAAAIgDAAAAAA==&#10;" path="m106,r27,1l159,r26,l212,1r26,l264,r27,1l317,r28,l371,1,396,r26,l438,1r13,3l464,9r13,7l488,23r10,9l507,43r7,12l521,66r5,13l529,93r,13l530,134r-1,26l529,187r1,26l530,239r-1,26l530,292r-1,26l529,344r1,27l529,397r,26l529,437r-3,15l521,465r-7,11l507,488r-9,10l488,508r-11,7l464,522r-13,5l438,530r-16,l396,531r-25,-1l345,530r-28,1l291,531r-27,-1l238,531r-26,-1l185,530r-26,1l133,530r-27,l92,530,77,527,64,522,53,515,42,508,31,498,23,488,14,476,8,465,4,452,1,437,,423,1,397,,371,,344,1,318r,-26l,265,1,239,,213,,187,1,160,,134,,106,1,93,4,79,8,66,14,55,23,43,31,32,42,23,53,16,64,9,77,4,92,1,106,xe" fillcolor="#ededee" stroked="f">
                <v:path arrowok="t" o:connecttype="custom" o:connectlocs="133,1;185,0;238,1;291,1;345,0;396,0;438,1;464,9;488,23;507,43;521,66;529,93;530,134;529,187;530,239;530,292;529,344;529,397;529,437;521,465;507,488;488,508;464,522;438,530;396,531;345,530;291,531;238,531;185,530;133,530;92,530;64,522;42,508;23,488;8,465;1,437;1,397;0,344;1,292;1,239;0,187;0,134;1,93;8,66;23,43;42,23;64,9;92,1;106,0" o:connectangles="0,0,0,0,0,0,0,0,0,0,0,0,0,0,0,0,0,0,0,0,0,0,0,0,0,0,0,0,0,0,0,0,0,0,0,0,0,0,0,0,0,0,0,0,0,0,0,0,0"/>
              </v:shape>
              <v:shape id="Freeform 85" o:spid="_x0000_s1047" style="position:absolute;left:1418;top:6978;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a63sMA&#10;AADbAAAADwAAAGRycy9kb3ducmV2LnhtbESPT2sCMRTE70K/Q3gFL6JZLZSyGqX+o167Vs+vm9fN&#10;0s3Luoka/fRNodDjMPObYWaLaBtxoc7XjhWMRxkI4tLpmisFH/vt8AWED8gaG8ek4EYeFvOH3gxz&#10;7a78TpciVCKVsM9RgQmhzaX0pSGLfuRa4uR9uc5iSLKrpO7wmsptIydZ9iwt1pwWDLa0MlR+F2er&#10;YFLQ4T6IsT2tj59u/7apzXK3Uqr/GF+nIALF8B/+o3c6cU/w+yX9AD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a63sMAAADbAAAADwAAAAAAAAAAAAAAAACYAgAAZHJzL2Rv&#10;d25yZXYueG1sUEsFBgAAAAAEAAQA9QAAAIgDAAAAAA==&#10;" path="m106,r28,1l159,r26,l213,1r25,l264,r28,1l317,r28,l371,1,396,r26,l438,1r15,3l465,9r12,7l488,23r10,9l507,43r9,12l521,66r5,13l529,93r,13l530,134r-1,26l529,187r1,26l530,239r-1,26l530,292r-1,26l529,344r1,27l529,397r,26l529,437r-3,15l521,465r-5,11l507,488r-9,10l488,508r-11,7l465,522r-12,5l438,530r-16,l396,531r-25,-1l345,530r-28,1l292,531r-28,-1l238,531r-25,-1l185,530r-26,1l134,530r-28,l92,530,79,527,66,522,53,515,42,508,32,498,23,488,16,476,9,465,4,452,1,437,,423,1,397,,371,,344,1,318r,-26l,265,1,239,,213,,187,1,160,,134,,106,1,93,4,79,9,66,16,55,23,43,32,32,42,23,53,16,66,9,79,4,92,1,106,xe" fillcolor="#ededee" stroked="f">
                <v:path arrowok="t" o:connecttype="custom" o:connectlocs="134,1;185,0;238,1;292,1;345,0;396,0;438,1;465,9;488,23;507,43;521,66;529,93;530,134;529,187;530,239;530,292;529,344;529,397;529,437;521,465;507,488;488,508;465,522;438,530;396,531;345,530;292,531;238,531;185,530;134,530;92,530;66,522;42,508;23,488;9,465;1,437;1,397;0,344;1,292;1,239;0,187;0,134;1,93;9,66;23,43;42,23;66,9;92,1;106,0" o:connectangles="0,0,0,0,0,0,0,0,0,0,0,0,0,0,0,0,0,0,0,0,0,0,0,0,0,0,0,0,0,0,0,0,0,0,0,0,0,0,0,0,0,0,0,0,0,0,0,0,0"/>
              </v:shape>
              <v:shape id="Freeform 86" o:spid="_x0000_s1048" style="position:absolute;left:684;top:7699;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8iqsMA&#10;AADbAAAADwAAAGRycy9kb3ducmV2LnhtbESPT2sCMRTE70K/Q3gFL6JZpZSyGqX+o167Vs+vm9fN&#10;0s3Luoka/fRNodDjMPObYWaLaBtxoc7XjhWMRxkI4tLpmisFH/vt8AWED8gaG8ek4EYeFvOH3gxz&#10;7a78TpciVCKVsM9RgQmhzaX0pSGLfuRa4uR9uc5iSLKrpO7wmsptIydZ9iwt1pwWDLa0MlR+F2er&#10;YFLQ4T6IsT2tj59u/7apzXK3Uqr/GF+nIALF8B/+o3c6cU/w+yX9AD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8iqsMAAADbAAAADwAAAAAAAAAAAAAAAACYAgAAZHJzL2Rv&#10;d25yZXYueG1sUEsFBgAAAAAEAAQA9QAAAIgDAAAAAA==&#10;" path="m106,r27,1l159,r26,l212,1r26,l264,r27,1l317,r28,l371,1,396,r26,l438,1r13,3l464,9r13,7l488,23r10,9l507,42r7,11l521,66r5,13l529,92r,15l530,134r-1,26l529,187r1,26l530,239r-1,26l530,292r-1,26l529,344r1,27l529,397r,26l529,438r-3,14l521,465r-7,11l507,488r-9,10l488,508r-11,7l464,522r-13,5l438,530r-16,l396,531r-25,-1l345,530r-28,1l291,531r-27,-1l238,531r-26,-1l185,530r-26,1l133,530r-27,l92,530,77,527,64,522,53,515,42,508,31,498,23,488,14,476,8,465,4,452,1,438,,423,1,397,,371,,344,1,318r,-26l,265,1,239,,213,,187,1,160,,134,,107,1,92,4,79,8,66,14,53,23,42,31,32,42,23,53,16,64,9,77,4,92,1,106,xe" fillcolor="#ededee" stroked="f">
                <v:path arrowok="t" o:connecttype="custom" o:connectlocs="133,1;185,0;238,1;291,1;345,0;396,0;438,1;464,9;488,23;507,42;521,66;529,92;530,134;529,187;530,239;530,292;529,344;529,397;529,438;521,465;507,488;488,508;464,522;438,530;396,531;345,530;291,531;238,531;185,530;133,530;92,530;64,522;42,508;23,488;8,465;1,438;1,397;0,344;1,292;1,239;0,187;0,134;1,92;8,66;23,42;42,23;64,9;92,1;106,0" o:connectangles="0,0,0,0,0,0,0,0,0,0,0,0,0,0,0,0,0,0,0,0,0,0,0,0,0,0,0,0,0,0,0,0,0,0,0,0,0,0,0,0,0,0,0,0,0,0,0,0,0"/>
              </v:shape>
              <v:shape id="Freeform 87" o:spid="_x0000_s1049" style="position:absolute;left:1418;top:7699;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HMcMA&#10;AADbAAAADwAAAGRycy9kb3ducmV2LnhtbESPT2sCMRTE70K/Q3gFL6JZhZayGqX+o167Vs+vm9fN&#10;0s3Luoka/fRNodDjMPObYWaLaBtxoc7XjhWMRxkI4tLpmisFH/vt8AWED8gaG8ek4EYeFvOH3gxz&#10;7a78TpciVCKVsM9RgQmhzaX0pSGLfuRa4uR9uc5iSLKrpO7wmsptIydZ9iwt1pwWDLa0MlR+F2er&#10;YFLQ4T6IsT2tj59u/7apzXK3Uqr/GF+nIALF8B/+o3c6cU/w+yX9AD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HMcMAAADbAAAADwAAAAAAAAAAAAAAAACYAgAAZHJzL2Rv&#10;d25yZXYueG1sUEsFBgAAAAAEAAQA9QAAAIgDAAAAAA==&#10;" path="m106,r28,1l159,r26,l213,1r25,l264,r28,1l317,r28,l371,1,396,r26,l438,1r15,3l465,9r12,7l488,23r10,9l507,42r9,11l521,66r5,13l529,92r,15l530,134r-1,26l529,187r1,26l530,239r-1,26l530,292r-1,26l529,344r1,27l529,397r,26l529,438r-3,14l521,465r-5,11l507,488r-9,10l488,508r-11,7l465,522r-12,5l438,530r-16,l396,531r-25,-1l345,530r-28,1l292,531r-28,-1l238,531r-25,-1l185,530r-26,1l134,530r-28,l92,530,79,527,66,522,53,515,42,508,32,498,23,488,16,476,9,465,4,452,1,438,,423,1,397,,371,,344,1,318r,-26l,265,1,239,,213,,187,1,160,,134,,107,1,92,4,79,9,66,16,53,23,42,32,32,42,23,53,16,66,9,79,4,92,1,106,xe" fillcolor="#ededee" stroked="f">
                <v:path arrowok="t" o:connecttype="custom" o:connectlocs="134,1;185,0;238,1;292,1;345,0;396,0;438,1;465,9;488,23;507,42;521,66;529,92;530,134;529,187;530,239;530,292;529,344;529,397;529,438;521,465;507,488;488,508;465,522;438,530;396,531;345,530;292,531;238,531;185,530;134,530;92,530;66,522;42,508;23,488;9,465;1,438;1,397;0,344;1,292;1,239;0,187;0,134;1,92;9,66;23,42;42,23;66,9;92,1;106,0" o:connectangles="0,0,0,0,0,0,0,0,0,0,0,0,0,0,0,0,0,0,0,0,0,0,0,0,0,0,0,0,0,0,0,0,0,0,0,0,0,0,0,0,0,0,0,0,0,0,0,0,0"/>
              </v:shape>
              <v:shape id="Freeform 88" o:spid="_x0000_s1050" style="position:absolute;left:684;top:8420;width:530;height:527;visibility:visible;mso-wrap-style:square;v-text-anchor:top" coordsize="530,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ZXMYA&#10;AADbAAAADwAAAGRycy9kb3ducmV2LnhtbESPT2vCQBTE7wW/w/IKvYhuqjZI6ipVqhRKof659PbI&#10;vibB7Nuwu4nx23cFocdhZn7DLFa9qUVHzleWFTyPExDEudUVFwpOx+1oDsIHZI21ZVJwJQ+r5eBh&#10;gZm2F95TdwiFiBD2GSooQ2gyKX1ekkE/tg1x9H6tMxiidIXUDi8Rbmo5SZJUGqw4LpTY0Kak/Hxo&#10;jYLmfb1PZ26ov8PntN11+U/11b4o9fTYv72CCNSH//C9/aEVTFK4fYk/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LZXMYAAADbAAAADwAAAAAAAAAAAAAAAACYAgAAZHJz&#10;L2Rvd25yZXYueG1sUEsFBgAAAAAEAAQA9QAAAIsDAAAAAA==&#10;" path="m106,r27,2l159,r26,l212,2r26,l264,r27,2l317,r28,l371,2,396,r26,l438,2r13,1l464,7r13,6l488,22r10,8l507,40r7,10l521,63r5,13l529,89r,16l530,131r-1,26l529,183r1,27l530,236r-1,26l530,288r-1,27l529,341r1,28l529,394r,28l529,435r-3,14l521,462r-7,12l507,485r-9,10l488,504r-11,7l464,518r-13,5l438,525r-16,2l396,525r-25,2l345,527r-28,-2l291,525r-27,2l238,525r-26,2l185,527r-26,-2l133,527r-27,l92,525,77,523,64,518,53,511,42,504,31,495,23,485,14,474,8,462,4,449,1,435,,422,1,394,,369,,341,1,315r,-27l,262,1,236,,210,,183,1,157,,131,,105,1,89,4,76,8,63,14,50,23,40,31,30,42,22,53,13,64,7,77,3,92,2,106,xe" fillcolor="#ededee" stroked="f">
                <v:path arrowok="t" o:connecttype="custom" o:connectlocs="133,2;185,0;238,2;291,2;345,0;396,0;438,2;464,7;488,22;507,40;521,63;529,89;530,131;529,183;530,236;530,288;529,341;529,394;529,435;521,462;507,485;488,504;464,518;438,525;396,525;345,527;291,525;238,525;185,527;133,527;92,525;64,518;42,504;23,485;8,462;1,435;1,394;0,341;1,288;1,236;0,183;0,131;1,89;8,63;23,40;42,22;64,7;92,2;106,0" o:connectangles="0,0,0,0,0,0,0,0,0,0,0,0,0,0,0,0,0,0,0,0,0,0,0,0,0,0,0,0,0,0,0,0,0,0,0,0,0,0,0,0,0,0,0,0,0,0,0,0,0"/>
              </v:shape>
              <v:shape id="Freeform 89" o:spid="_x0000_s1051" style="position:absolute;left:1418;top:8420;width:530;height:527;visibility:visible;mso-wrap-style:square;v-text-anchor:top" coordsize="530,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58x8YA&#10;AADbAAAADwAAAGRycy9kb3ducmV2LnhtbESPQWvCQBSE70L/w/IKXqRuqq0t0VVUrAhFUNtLb4/s&#10;MwnNvg27m5j+e7cgeBxm5htmtuhMJVpyvrSs4HmYgCDOrC45V/D99fH0DsIHZI2VZVLwRx4W84fe&#10;DFNtL3yk9hRyESHsU1RQhFCnUvqsIIN+aGvi6J2tMxiidLnUDi8Rbio5SpKJNFhyXCiwpnVB2e+p&#10;MQrqzeo4eXEDfQif42bbZj/lvnlVqv/YLacgAnXhHr61d1rB6A3+v8Qf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58x8YAAADbAAAADwAAAAAAAAAAAAAAAACYAgAAZHJz&#10;L2Rvd25yZXYueG1sUEsFBgAAAAAEAAQA9QAAAIsDAAAAAA==&#10;" path="m106,r28,2l159,r26,l213,2r25,l264,r28,2l317,r28,l371,2,396,r26,l438,2r15,1l465,7r12,6l488,22r10,8l507,40r9,10l521,63r5,13l529,89r,16l530,131r-1,26l529,183r1,27l530,236r-1,26l530,288r-1,27l529,341r1,28l529,394r,28l529,435r-3,14l521,462r-5,12l507,485r-9,10l488,504r-11,7l465,518r-12,5l438,525r-16,2l396,525r-25,2l345,527r-28,-2l292,525r-28,2l238,525r-25,2l185,527r-26,-2l134,527r-28,l92,525,79,523,66,518,53,511,42,504,32,495,23,485,16,474,9,462,4,449,1,435,,422,1,394,,369,,341,1,315r,-27l,262,1,236,,210,,183,1,157,,131,,105,1,89,4,76,9,63,16,50,23,40,32,30,42,22,53,13,66,7,79,3,92,2,106,xe" fillcolor="#ededee" stroked="f">
                <v:path arrowok="t" o:connecttype="custom" o:connectlocs="134,2;185,0;238,2;292,2;345,0;396,0;438,2;465,7;488,22;507,40;521,63;529,89;530,131;529,183;530,236;530,288;529,341;529,394;529,435;521,462;507,485;488,504;465,518;438,525;396,525;345,527;292,525;238,525;185,527;134,527;92,525;66,518;42,504;23,485;9,462;1,435;1,394;0,341;1,288;1,236;0,183;0,131;1,89;9,63;23,40;42,22;66,7;92,2;106,0" o:connectangles="0,0,0,0,0,0,0,0,0,0,0,0,0,0,0,0,0,0,0,0,0,0,0,0,0,0,0,0,0,0,0,0,0,0,0,0,0,0,0,0,0,0,0,0,0,0,0,0,0"/>
              </v:shape>
              <v:shape id="Freeform 90" o:spid="_x0000_s1052" style="position:absolute;left:684;top:9138;width:530;height:530;visibility:visible;mso-wrap-style:square;v-text-anchor:top" coordsize="5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rWosIA&#10;AADbAAAADwAAAGRycy9kb3ducmV2LnhtbERPW2vCMBR+H+w/hDPY25pYxpjVKG4ouL0M6+X52Bzb&#10;YnNSkqjdv18eBj5+fPfpfLCduJIPrWMNo0yBIK6cabnWsNuuXt5BhIhssHNMGn4pwHz2+DDFwrgb&#10;b+haxlqkEA4Famhi7AspQ9WQxZC5njhxJ+ctxgR9LY3HWwq3ncyVepMWW04NDfb02VB1Li9Ww9f5&#10;8JN/mP2xH/nxsf5W49dhGbV+fhoWExCRhngX/7vXRkOexqYv6QfI2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WtaiwgAAANsAAAAPAAAAAAAAAAAAAAAAAJgCAABkcnMvZG93&#10;bnJldi54bWxQSwUGAAAAAAQABAD1AAAAhwMAAAAA&#10;" path="m106,2l133,r26,2l185,2,212,r26,l264,2,291,r26,2l345,2,371,r25,2l422,2r16,l451,5r13,4l477,16r11,7l498,32r9,10l514,54r7,11l526,78r3,14l529,107r1,26l529,159r,27l530,212r,27l529,265r1,26l529,317r,27l530,370r-1,26l529,424r,14l526,451r-5,13l514,477r-7,11l498,498r-10,9l477,514r-13,7l451,526r-13,3l422,530r-26,-1l371,530r-26,l317,529r-26,l264,530r-26,-1l212,530r-27,l159,529r-26,1l106,530,92,529,77,526,64,521,53,514,42,507,31,498,23,488,14,477,8,464,4,451,1,438,,424,1,396,,370,,344,1,317r,-26l,265,1,239,,212,,186,1,159,,133,,107,1,92,4,78,8,65,14,54,23,42,31,32,42,23,53,16,64,9,77,5,92,2r14,xe" fillcolor="#ededee" stroked="f">
                <v:path arrowok="t" o:connecttype="custom" o:connectlocs="133,0;185,2;238,0;291,0;345,2;396,2;438,2;464,9;488,23;507,42;521,65;529,92;530,133;529,186;530,239;530,291;529,344;529,396;529,438;521,464;507,488;488,507;464,521;438,529;396,529;345,530;291,529;238,529;185,530;133,530;92,529;64,521;42,507;23,488;8,464;1,438;1,396;0,344;1,291;1,239;0,186;0,133;1,92;8,65;23,42;42,23;64,9;92,2;106,2" o:connectangles="0,0,0,0,0,0,0,0,0,0,0,0,0,0,0,0,0,0,0,0,0,0,0,0,0,0,0,0,0,0,0,0,0,0,0,0,0,0,0,0,0,0,0,0,0,0,0,0,0"/>
              </v:shape>
              <v:shape id="Freeform 91" o:spid="_x0000_s1053" style="position:absolute;left:1527;top:9246;width:313;height:314;visibility:visible;mso-wrap-style:square;v-text-anchor:top" coordsize="313,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5wt8YA&#10;AADbAAAADwAAAGRycy9kb3ducmV2LnhtbESP3UrEMBSE7wXfIRzBO5u2+LPWpmVZtMqKrFbB22Nz&#10;bIvNSWnitvr0RhC8HGbmGyYvFzOIPU2ut6wgiWIQxI3VPbcKXp5vTlYgnEfWOFgmBV/koCwOD3LM&#10;tJ35ifa1b0WAsMtQQef9mEnpmo4MusiOxMF7t5NBH+TUSj3hHOBmkGkcn0uDPYeFDkfadNR81J9G&#10;wW4cXquL77fltpqT9PT+8eHsequVOj5a1lcgPC3+P/zXvtMK0kv4/RJ+g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5wt8YAAADbAAAADwAAAAAAAAAAAAAAAACYAgAAZHJz&#10;L2Rvd25yZXYueG1sUEsFBgAAAAAEAAQA9QAAAIsDAAAAAA==&#10;" path="m62,2l78,,94,2r15,l125,r16,l157,2,173,r14,2l203,2,219,r15,2l249,2r8,l266,3r7,3l282,10r5,5l293,20r6,6l303,32r5,9l310,48r2,8l312,65r1,14l312,95r,16l313,126r,15l312,157r1,16l312,189r,14l313,219r-1,16l312,251r,7l310,267r-2,8l303,282r-4,6l293,295r-6,5l282,304r-9,4l266,311r-9,2l249,314r-15,-1l219,314r-16,l187,313r-14,l157,314r-16,-1l125,314r-16,l94,313r-16,1l62,314r-7,-1l46,311r-7,-3l32,304r-6,-4l19,295r-4,-7l10,282,6,275,3,267,2,258,,251,2,235,,219,,203,2,187r,-14l,157,2,141,,127,,111,2,95,,79,,65,2,56,3,48,6,41r4,-9l15,26r4,-6l26,15r6,-5l39,6,46,3,55,2r7,xe" fillcolor="#f47920" stroked="f">
                <v:path arrowok="t" o:connecttype="custom" o:connectlocs="78,0;109,2;141,0;173,0;203,2;234,2;257,2;273,6;287,15;299,26;308,41;312,56;313,79;312,111;313,141;313,173;312,203;312,235;312,258;308,275;299,288;287,300;273,308;257,313;234,313;203,314;173,313;141,313;109,314;78,314;55,313;39,308;26,300;15,288;6,275;2,258;2,235;0,203;2,173;2,141;0,111;0,79;2,56;6,41;15,26;26,15;39,6;55,2;62,2" o:connectangles="0,0,0,0,0,0,0,0,0,0,0,0,0,0,0,0,0,0,0,0,0,0,0,0,0,0,0,0,0,0,0,0,0,0,0,0,0,0,0,0,0,0,0,0,0,0,0,0,0"/>
              </v:shape>
              <v:shape id="Freeform 92" o:spid="_x0000_s1054" style="position:absolute;left:792;top:9967;width:313;height:313;visibility:visible;mso-wrap-style:square;v-text-anchor:top" coordsize="313,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69ncEA&#10;AADbAAAADwAAAGRycy9kb3ducmV2LnhtbERPy4rCMBTdD/gP4Qqz01QdRatRRmEGXfkGl5fm2tZp&#10;bmoTtf69WQizPJz3ZFabQtypcrllBZ12BII4sTrnVMFh/9MagnAeWWNhmRQ8ycFs2viYYKztg7d0&#10;3/lUhBB2MSrIvC9jKV2SkUHXtiVx4M62MugDrFKpK3yEcFPIbhQNpMGcQ0OGJS0ySv52N6Ngbf1p&#10;vjleTsvOqP/rjquvW+9qlfps1t9jEJ5q/y9+u5daQS+sD1/CD5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evZ3BAAAA2wAAAA8AAAAAAAAAAAAAAAAAmAIAAGRycy9kb3du&#10;cmV2LnhtbFBLBQYAAAAABAAEAPUAAACGAwAAAAA=&#10;" path="m63,2l79,,94,2r16,l126,r14,l156,2,172,r16,2l204,2,219,r16,2l250,2r8,l267,3r7,3l281,10r6,5l294,21r4,5l303,32r4,9l310,48r1,9l311,65r2,15l311,95r,16l313,126r,15l311,157r2,16l311,189r,14l313,219r-2,16l311,251r,7l310,267r-3,7l303,281r-5,7l294,294r-7,6l281,304r-7,3l267,310r-9,1l250,313r-15,-2l219,313r-15,l188,311r-16,l156,313r-16,-2l126,313r-16,l94,311r-15,2l63,313r-7,-2l47,310r-9,-3l31,304r-6,-4l18,294r-4,-6l10,281,5,274,2,267,1,258,,251,1,235,,219,,203,1,188r,-15l,157,1,141,,127,,111,1,95,,80,,65,1,57,2,48,5,41r5,-9l14,26r4,-5l25,15r6,-5l38,6,47,3,56,2r7,xe" fillcolor="#a6a6a6" stroked="f">
                <v:path arrowok="t" o:connecttype="custom" o:connectlocs="79,0;110,2;140,0;172,0;204,2;235,2;258,2;274,6;287,15;298,26;307,41;311,57;313,80;311,111;313,141;313,173;311,203;311,235;311,258;307,274;298,288;287,300;274,307;258,311;235,311;204,313;172,311;140,311;110,313;79,313;56,311;38,307;25,300;14,288;5,274;1,258;1,235;0,203;1,173;1,141;0,111;0,80;1,57;5,41;14,26;25,15;38,6;56,2;63,2" o:connectangles="0,0,0,0,0,0,0,0,0,0,0,0,0,0,0,0,0,0,0,0,0,0,0,0,0,0,0,0,0,0,0,0,0,0,0,0,0,0,0,0,0,0,0,0,0,0,0,0,0"/>
              </v:shape>
              <v:shape id="Freeform 93" o:spid="_x0000_s1055" style="position:absolute;left:1418;top:9858;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EX78QA&#10;AADbAAAADwAAAGRycy9kb3ducmV2LnhtbESPT2sCMRTE7wW/Q3iFXopmVSiyGqXaFr12/XN+bl43&#10;Szcv202qaT+9EQSPw8z8hpktom3EiTpfO1YwHGQgiEuna64U7LYf/QkIH5A1No5JwR95WMx7DzPM&#10;tTvzJ52KUIkEYZ+jAhNCm0vpS0MW/cC1xMn7cp3FkGRXSd3hOcFtI0dZ9iIt1pwWDLa0MlR+F79W&#10;waig/f9zjO3P2+Hotuv32iw3K6WeHuPrFESgGO7hW3ujFYyHcP2SfoC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BF+/EAAAA2wAAAA8AAAAAAAAAAAAAAAAAmAIAAGRycy9k&#10;b3ducmV2LnhtbFBLBQYAAAAABAAEAPUAAACJAwAAAAA=&#10;" path="m106,1l134,r25,1l185,1,213,r25,l264,1,292,r25,1l345,1,371,r25,1l422,1r16,l453,4r12,5l477,16r11,7l498,33r9,10l516,55r5,11l526,79r3,15l529,108r1,26l529,160r,27l530,213r,26l529,266r1,26l529,318r,26l530,371r-1,26l529,425r,14l526,452r-5,13l516,478r-9,11l498,499r-10,9l477,515r-12,7l453,527r-15,3l422,531r-26,-1l371,531r-26,l317,530r-25,l264,531r-26,-1l213,531r-28,l159,530r-25,1l106,531,92,530,79,527,66,522,53,515,42,508,32,499,23,489,16,478,9,465,4,452,1,439,,425,1,397,,371,,344,1,318r,-26l,266,1,239,,213,,187,1,160,,134,,108,1,94,4,79,9,66,16,55,23,43,32,33,42,23,53,16,66,9,79,4,92,1r14,xe" fillcolor="#ededee" stroked="f">
                <v:path arrowok="t" o:connecttype="custom" o:connectlocs="134,0;185,1;238,0;292,0;345,1;396,1;438,1;465,9;488,23;507,43;521,66;529,94;530,134;529,187;530,239;530,292;529,344;529,397;529,439;521,465;507,489;488,508;465,522;438,530;396,530;345,531;292,530;238,530;185,531;134,531;92,530;66,522;42,508;23,489;9,465;1,439;1,397;0,344;1,292;1,239;0,187;0,134;1,94;9,66;23,43;42,23;66,9;92,1;106,1" o:connectangles="0,0,0,0,0,0,0,0,0,0,0,0,0,0,0,0,0,0,0,0,0,0,0,0,0,0,0,0,0,0,0,0,0,0,0,0,0,0,0,0,0,0,0,0,0,0,0,0,0"/>
              </v:shape>
              <v:shape id="Freeform 94" o:spid="_x0000_s1056" style="position:absolute;left:684;top:10579;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OJmMQA&#10;AADbAAAADwAAAGRycy9kb3ducmV2LnhtbESPQWsCMRSE74L/ITzBi9SsWyhlNUq1lnrt2np+3bxu&#10;lm5etptUo7++KQgeh5n5hlmsom3FkXrfOFYwm2YgiCunG64VvO9f7h5B+ICssXVMCs7kYbUcDhZY&#10;aHfiNzqWoRYJwr5ABSaErpDSV4Ys+qnriJP35XqLIcm+lrrHU4LbVuZZ9iAtNpwWDHa0MVR9l79W&#10;QV7Sx2USY/fzfPh0+9dtY9a7jVLjUXyagwgUwy18be+0gvsc/r+kH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TiZjEAAAA2wAAAA8AAAAAAAAAAAAAAAAAmAIAAGRycy9k&#10;b3ducmV2LnhtbFBLBQYAAAAABAAEAPUAAACJAwAAAAA=&#10;" path="m106,2l133,r26,2l185,2,212,r26,l264,2,291,r26,2l345,2,371,r25,2l422,2r16,l451,4r13,5l477,16r11,7l498,33r9,10l514,55r7,11l526,79r3,15l529,108r1,26l529,160r,27l530,213r,26l529,266r1,26l529,318r,26l530,371r-1,26l529,425r,13l526,452r-5,13l514,477r-7,11l498,500r-10,8l477,515r-13,8l451,527r-13,3l422,531r-26,-1l371,531r-26,l317,530r-26,l264,531r-26,-1l212,531r-27,l159,530r-26,1l106,531,92,530,77,527,64,523,53,515,42,508,31,500,23,488,14,477,8,465,4,452,1,438,,425,1,397,,371,,344,1,318r,-26l,266,1,239,,213,,187,1,160,,134,,108,1,94,4,79,8,66,14,55,23,43,31,33,42,23,53,16,64,9,77,4,92,2r14,xe" fillcolor="#ededee" stroked="f">
                <v:path arrowok="t" o:connecttype="custom" o:connectlocs="133,0;185,2;238,0;291,0;345,2;396,2;438,2;464,9;488,23;507,43;521,66;529,94;530,134;529,187;530,239;530,292;529,344;529,397;529,438;521,465;507,488;488,508;464,523;438,530;396,530;345,531;291,530;238,530;185,531;133,531;92,530;64,523;42,508;23,488;8,465;1,438;1,397;0,344;1,292;1,239;0,187;0,134;1,94;8,66;23,43;42,23;64,9;92,2;106,2" o:connectangles="0,0,0,0,0,0,0,0,0,0,0,0,0,0,0,0,0,0,0,0,0,0,0,0,0,0,0,0,0,0,0,0,0,0,0,0,0,0,0,0,0,0,0,0,0,0,0,0,0"/>
              </v:shape>
              <v:shape id="Freeform 95" o:spid="_x0000_s1057" style="position:absolute;left:1418;top:10579;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8sA8QA&#10;AADbAAAADwAAAGRycy9kb3ducmV2LnhtbESPW2sCMRSE3wv+h3AKfSmarUKR1Sj1hr52vTwfN6eb&#10;pZuT7SbVtL++KQg+DjPzDTOdR9uIC3W+dqzgZZCBIC6drrlScNhv+mMQPiBrbByTgh/yMJ/1HqaY&#10;a3fld7oUoRIJwj5HBSaENpfSl4Ys+oFriZP34TqLIcmukrrDa4LbRg6z7FVarDktGGxpaaj8LL6t&#10;gmFBx9/nGNuv1ens9tt1bRa7pVJPj/FtAiJQDPfwrb3TCkYj+P+SfoC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fLAPEAAAA2wAAAA8AAAAAAAAAAAAAAAAAmAIAAGRycy9k&#10;b3ducmV2LnhtbFBLBQYAAAAABAAEAPUAAACJAwAAAAA=&#10;" path="m106,2l134,r25,2l185,2,213,r25,l264,2,292,r25,2l345,2,371,r25,2l422,2r16,l453,4r12,5l477,16r11,7l498,33r9,10l516,55r5,11l526,79r3,15l529,108r1,26l529,160r,27l530,213r,26l529,266r1,26l529,318r,26l530,371r-1,26l529,425r,13l526,452r-5,13l516,477r-9,11l498,500r-10,8l477,515r-12,8l453,527r-15,3l422,531r-26,-1l371,531r-26,l317,530r-25,l264,531r-26,-1l213,531r-28,l159,530r-25,1l106,531,92,530,79,527,66,523,53,515,42,508,32,500,23,488,16,477,9,465,4,452,1,438,,425,1,397,,371,,344,1,318r,-26l,266,1,239,,213,,187,1,160,,134,,108,1,94,4,79,9,66,16,55,23,43,32,33,42,23,53,16,66,9,79,4,92,2r14,xe" fillcolor="#ededee" stroked="f">
                <v:path arrowok="t" o:connecttype="custom" o:connectlocs="134,0;185,2;238,0;292,0;345,2;396,2;438,2;465,9;488,23;507,43;521,66;529,94;530,134;529,187;530,239;530,292;529,344;529,397;529,438;521,465;507,488;488,508;465,523;438,530;396,530;345,531;292,530;238,530;185,531;134,531;92,530;66,523;42,508;23,488;9,465;1,438;1,397;0,344;1,292;1,239;0,187;0,134;1,94;9,66;23,43;42,23;66,9;92,2;106,2" o:connectangles="0,0,0,0,0,0,0,0,0,0,0,0,0,0,0,0,0,0,0,0,0,0,0,0,0,0,0,0,0,0,0,0,0,0,0,0,0,0,0,0,0,0,0,0,0,0,0,0,0"/>
              </v:shape>
              <v:shape id="Freeform 96" o:spid="_x0000_s1058" style="position:absolute;left:684;top:11300;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a0d8QA&#10;AADbAAAADwAAAGRycy9kb3ducmV2LnhtbESPT2sCMRTE70K/Q3hCL6LZ2lJkNUprW/Tq+uf83Dw3&#10;i5uX7SbV1E/fFAo9DjPzG2a2iLYRF+p87VjBwygDQVw6XXOlYLf9GE5A+ICssXFMCr7Jw2J+15th&#10;rt2VN3QpQiUShH2OCkwIbS6lLw1Z9CPXEifv5DqLIcmukrrDa4LbRo6z7FlarDktGGxpaag8F19W&#10;wbig/W0QY/v5dji67eq9Nq/rpVL3/fgyBREohv/wX3utFTw+we+X9AP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2tHfEAAAA2wAAAA8AAAAAAAAAAAAAAAAAmAIAAGRycy9k&#10;b3ducmV2LnhtbFBLBQYAAAAABAAEAPUAAACJAwAAAAA=&#10;" path="m106,2l133,r26,2l185,2,212,r26,l264,2,291,r26,2l345,2,371,r25,2l422,2r16,l451,5r13,4l477,16r11,7l498,33r9,10l514,55r7,11l526,79r3,15l529,108r1,26l529,160r,27l530,213r,26l529,267r1,25l529,318r,26l530,372r-1,25l529,425r,13l526,452r-5,13l514,477r-7,11l498,500r-10,8l477,516r-13,7l451,527r-13,3l422,531r-26,-1l371,531r-26,l317,530r-26,l264,531r-26,-1l212,531r-27,l159,530r-26,1l106,531,92,530,77,527,64,523,53,516,42,508,31,500,23,488,14,477,8,465,4,452,1,438,,425,1,397,,372,,344,1,318r,-26l,267,1,239,,213,,187,1,160,,134,,108,1,94,4,79,8,66,14,55,23,43,31,33,42,23,53,16,64,9,77,5,92,2r14,xe" fillcolor="#ededee" stroked="f">
                <v:path arrowok="t" o:connecttype="custom" o:connectlocs="133,0;185,2;238,0;291,0;345,2;396,2;438,2;464,9;488,23;507,43;521,66;529,94;530,134;529,187;530,239;530,292;529,344;529,397;529,438;521,465;507,488;488,508;464,523;438,530;396,530;345,531;291,530;238,530;185,531;133,531;92,530;64,523;42,508;23,488;8,465;1,438;1,397;0,344;1,292;1,239;0,187;0,134;1,94;8,66;23,43;42,23;64,9;92,2;106,2" o:connectangles="0,0,0,0,0,0,0,0,0,0,0,0,0,0,0,0,0,0,0,0,0,0,0,0,0,0,0,0,0,0,0,0,0,0,0,0,0,0,0,0,0,0,0,0,0,0,0,0,0"/>
              </v:shape>
              <v:shape id="Freeform 97" o:spid="_x0000_s1059" style="position:absolute;left:1418;top:11300;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oR7MQA&#10;AADbAAAADwAAAGRycy9kb3ducmV2LnhtbESPT2sCMRTE70K/Q3hCL6LZWlpkNUprW/Tq+uf83Dw3&#10;i5uX7SbV1E/fFAo9DjPzG2a2iLYRF+p87VjBwygDQVw6XXOlYLf9GE5A+ICssXFMCr7Jw2J+15th&#10;rt2VN3QpQiUShH2OCkwIbS6lLw1Z9CPXEifv5DqLIcmukrrDa4LbRo6z7FlarDktGGxpaag8F19W&#10;wbig/W0QY/v5dji67eq9Nq/rpVL3/fgyBREohv/wX3utFTw+we+X9AP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6EezEAAAA2wAAAA8AAAAAAAAAAAAAAAAAmAIAAGRycy9k&#10;b3ducmV2LnhtbFBLBQYAAAAABAAEAPUAAACJAwAAAAA=&#10;" path="m106,2l134,r25,2l185,2,213,r25,l264,2,292,r25,2l345,2,371,r25,2l422,2r16,l453,5r12,4l477,16r11,7l498,33r9,10l516,55r5,11l526,79r3,15l529,108r1,26l529,160r,27l530,213r,26l529,267r1,25l529,318r,26l530,372r-1,25l529,425r,13l526,452r-5,13l516,477r-9,11l498,500r-10,8l477,516r-12,7l453,527r-15,3l422,531r-26,-1l371,531r-26,l317,530r-25,l264,531r-26,-1l213,531r-28,l159,530r-25,1l106,531,92,530,79,527,66,523,53,516,42,508,32,500,23,488,16,477,9,465,4,452,1,438,,425,1,397,,372,,344,1,318r,-26l,267,1,239,,213,,187,1,160,,134,,108,1,94,4,79,9,66,16,55,23,43,32,33,42,23,53,16,66,9,79,5,92,2r14,xe" fillcolor="#ededee" stroked="f">
                <v:path arrowok="t" o:connecttype="custom" o:connectlocs="134,0;185,2;238,0;292,0;345,2;396,2;438,2;465,9;488,23;507,43;521,66;529,94;530,134;529,187;530,239;530,292;529,344;529,397;529,438;521,465;507,488;488,508;465,523;438,530;396,530;345,531;292,530;238,530;185,531;134,531;92,530;66,523;42,508;23,488;9,465;1,438;1,397;0,344;1,292;1,239;0,187;0,134;1,94;9,66;23,43;42,23;66,9;92,2;106,2" o:connectangles="0,0,0,0,0,0,0,0,0,0,0,0,0,0,0,0,0,0,0,0,0,0,0,0,0,0,0,0,0,0,0,0,0,0,0,0,0,0,0,0,0,0,0,0,0,0,0,0,0"/>
              </v:shape>
              <v:shape id="Freeform 98" o:spid="_x0000_s1060" style="position:absolute;left:684;top:12021;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iPm8QA&#10;AADbAAAADwAAAGRycy9kb3ducmV2LnhtbESPW2sCMRSE3wv9D+EIfSmarQWR1SjWC/ra9fJ83Jxu&#10;lm5OtptU0/76piD4OMzMN8x0Hm0jLtT52rGCl0EGgrh0uuZKwWG/6Y9B+ICssXFMCn7Iw3z2+DDF&#10;XLsrv9OlCJVIEPY5KjAhtLmUvjRk0Q9cS5y8D9dZDEl2ldQdXhPcNnKYZSNpsea0YLClpaHys/i2&#10;CoYFHX+fY2y/Vqez22/XtXnbLZV66sXFBESgGO7hW3unFbyO4P9L+gF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oj5vEAAAA2wAAAA8AAAAAAAAAAAAAAAAAmAIAAGRycy9k&#10;b3ducmV2LnhtbFBLBQYAAAAABAAEAPUAAACJAwAAAAA=&#10;" path="m106,2l133,r26,2l185,2,212,r26,l264,2,291,r26,2l345,2,371,r25,2l422,2r16,l451,5r13,4l477,16r11,7l498,33r9,11l514,55r7,12l526,80r3,14l529,108r1,26l529,160r,27l530,213r,26l529,267r1,26l529,318r,26l530,372r-1,26l529,425r,13l526,452r-5,13l514,477r-7,11l498,500r-10,8l477,516r-13,7l451,527r-13,3l422,531r-26,-1l371,531r-26,l317,530r-26,l264,531r-26,-1l212,531r-27,l159,530r-26,1l106,531,92,530,77,527,64,523,53,516,42,508,31,500,23,488,14,477,8,465,4,452,1,438,,425,1,398,,372,,344,1,318r,-25l,267,1,239,,213,,187,1,160,,134,,108,1,94,4,80,8,67,14,55,23,44,31,33,42,23,53,16,64,9,77,5,92,2r14,xe" fillcolor="#ededee" stroked="f">
                <v:path arrowok="t" o:connecttype="custom" o:connectlocs="133,0;185,2;238,0;291,0;345,2;396,2;438,2;464,9;488,23;507,44;521,67;529,94;530,134;529,187;530,239;530,293;529,344;529,398;529,438;521,465;507,488;488,508;464,523;438,530;396,530;345,531;291,530;238,530;185,531;133,531;92,530;64,523;42,508;23,488;8,465;1,438;1,398;0,344;1,293;1,239;0,187;0,134;1,94;8,67;23,44;42,23;64,9;92,2;106,2" o:connectangles="0,0,0,0,0,0,0,0,0,0,0,0,0,0,0,0,0,0,0,0,0,0,0,0,0,0,0,0,0,0,0,0,0,0,0,0,0,0,0,0,0,0,0,0,0,0,0,0,0"/>
              </v:shape>
              <v:shape id="Freeform 99" o:spid="_x0000_s1061" style="position:absolute;left:1418;top:12021;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QqAMQA&#10;AADbAAAADwAAAGRycy9kb3ducmV2LnhtbESPT2sCMRTE70K/Q3hCL6LZWmhlNUprW/Tq+uf83Dw3&#10;i5uX7SbV1E/fFAo9DjPzG2a2iLYRF+p87VjBwygDQVw6XXOlYLf9GE5A+ICssXFMCr7Jw2J+15th&#10;rt2VN3QpQiUShH2OCkwIbS6lLw1Z9CPXEifv5DqLIcmukrrDa4LbRo6z7ElarDktGGxpaag8F19W&#10;wbig/W0QY/v5dji67eq9Nq/rpVL3/fgyBREohv/wX3utFTw+w++X9AP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kKgDEAAAA2wAAAA8AAAAAAAAAAAAAAAAAmAIAAGRycy9k&#10;b3ducmV2LnhtbFBLBQYAAAAABAAEAPUAAACJAwAAAAA=&#10;" path="m106,2l134,r25,2l185,2,213,r25,l264,2,292,r25,2l345,2,371,r25,2l422,2r16,l453,5r12,4l477,16r11,7l498,33r9,11l516,55r5,12l526,80r3,14l529,108r1,26l529,160r,27l530,213r,26l529,267r1,26l529,318r,26l530,372r-1,26l529,425r,13l526,452r-5,13l516,477r-9,11l498,500r-10,8l477,516r-12,7l453,527r-15,3l422,531r-26,-1l371,531r-26,l317,530r-25,l264,531r-26,-1l213,531r-28,l159,530r-25,1l106,531,92,530,79,527,66,523,53,516,42,508,32,500,23,488,16,477,9,465,4,452,1,438,,425,1,398,,372,,344,1,318r,-25l,267,1,239,,213,,187,1,160,,134,,108,1,94,4,80,9,67,16,55,23,44,32,33,42,23,53,16,66,9,79,5,92,2r14,xe" fillcolor="#ededee" stroked="f">
                <v:path arrowok="t" o:connecttype="custom" o:connectlocs="134,0;185,2;238,0;292,0;345,2;396,2;438,2;465,9;488,23;507,44;521,67;529,94;530,134;529,187;530,239;530,293;529,344;529,398;529,438;521,465;507,488;488,508;465,523;438,530;396,530;345,531;292,530;238,530;185,531;134,531;92,530;66,523;42,508;23,488;9,465;1,438;1,398;0,344;1,293;1,239;0,187;0,134;1,94;9,67;23,44;42,23;66,9;92,2;106,2" o:connectangles="0,0,0,0,0,0,0,0,0,0,0,0,0,0,0,0,0,0,0,0,0,0,0,0,0,0,0,0,0,0,0,0,0,0,0,0,0,0,0,0,0,0,0,0,0,0,0,0,0"/>
              </v:shape>
              <v:shape id="Freeform 100" o:spid="_x0000_s1062" style="position:absolute;left:684;top:12742;width:530;height:532;visibility:visible;mso-wrap-style:square;v-text-anchor:top" coordsize="530,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pHQcIA&#10;AADbAAAADwAAAGRycy9kb3ducmV2LnhtbERPTYvCMBC9C/sfwix4EU1VEKlNZVkQ1IOLVg/ehmZs&#10;u9tMahO1/vvNQfD4eN/JsjO1uFPrKssKxqMIBHFudcWFgmO2Gs5BOI+ssbZMCp7kYJl+9BKMtX3w&#10;nu4HX4gQwi5GBaX3TSyly0sy6Ea2IQ7cxbYGfYBtIXWLjxBuajmJopk0WHFoKLGh75Lyv8PNKGg2&#10;8njDn2pw3kQDObn+Xk+7bKtU/7P7WoDw1Pm3+OVeawXTMDZ8CT9Ap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mkdBwgAAANsAAAAPAAAAAAAAAAAAAAAAAJgCAABkcnMvZG93&#10;bnJldi54bWxQSwUGAAAAAAQABAD1AAAAhwMAAAAA&#10;" path="m106,2l133,r26,2l185,2,212,r26,l264,2,291,r26,2l345,2,371,r25,2l422,2r16,l451,5r13,4l477,16r11,7l498,32r9,10l514,54r7,13l526,80r3,13l529,108r1,26l529,160r,28l530,213r,26l529,267r1,26l529,319r,25l530,372r-1,26l529,425r,13l526,452r-5,13l514,477r-7,11l498,500r-10,9l477,516r-13,7l451,527r-13,3l422,532r-26,-2l371,532r-26,l317,530r-26,l264,532r-26,-2l212,532r-27,l159,530r-26,2l106,532,92,530,77,527,64,523,53,516,42,509,31,500,23,488,14,477,8,465,4,452,1,438,,425,1,398,,372,,344,1,319r,-26l,267,1,239,,213,,188,1,160,,134,,108,1,93,4,80,8,67,14,54,23,42,31,32,42,23,53,16,64,9,77,5,92,2r14,xe" fillcolor="#ededee" stroked="f">
                <v:path arrowok="t" o:connecttype="custom" o:connectlocs="133,0;185,2;238,0;291,0;345,2;396,2;438,2;464,9;488,23;507,42;521,67;529,93;530,134;529,188;530,239;530,293;529,344;529,398;529,438;521,465;507,488;488,509;464,523;438,530;396,530;345,532;291,530;238,530;185,532;133,532;92,530;64,523;42,509;23,488;8,465;1,438;1,398;0,344;1,293;1,239;0,188;0,134;1,93;8,67;23,42;42,23;64,9;92,2;106,2" o:connectangles="0,0,0,0,0,0,0,0,0,0,0,0,0,0,0,0,0,0,0,0,0,0,0,0,0,0,0,0,0,0,0,0,0,0,0,0,0,0,0,0,0,0,0,0,0,0,0,0,0"/>
              </v:shape>
              <v:shape id="Freeform 101" o:spid="_x0000_s1063" style="position:absolute;left:1527;top:12852;width:313;height:312;visibility:visible;mso-wrap-style:square;v-text-anchor:top" coordsize="313,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43Z8MA&#10;AADbAAAADwAAAGRycy9kb3ducmV2LnhtbESP0WrCQBRE3wv+w3IF35pNlJYmugYrFKQ+afsBl+xt&#10;EszejbtrEv/eLRT6OMzMGWZTTqYTAznfWlaQJSkI4srqlmsF318fz28gfEDW2FkmBXfyUG5nTxss&#10;tB35RMM51CJC2BeooAmhL6T0VUMGfWJ74uj9WGcwROlqqR2OEW46uUzTV2mw5bjQYE/7hqrL+WYU&#10;vNz2eYZ6+Tm91+NxuLphdTpKpRbzabcGEWgK/+G/9kErWOXw+yX+AL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43Z8MAAADbAAAADwAAAAAAAAAAAAAAAACYAgAAZHJzL2Rv&#10;d25yZXYueG1sUEsFBgAAAAAEAAQA9QAAAIgDAAAAAA==&#10;" path="m62,1l78,,94,1r15,l125,r16,l157,1,173,r14,1l203,1,219,r15,1l249,1r8,l266,3r7,3l282,8r5,5l293,19r6,5l303,32r5,7l310,46r2,9l312,63r1,15l312,93r,16l313,125r,16l312,155r1,16l312,187r,14l313,217r-1,16l312,249r,7l310,265r-2,8l303,281r-4,5l293,293r-6,5l282,302r-9,4l266,309r-9,2l249,312r-15,-1l219,312r-16,l187,311r-14,l157,312r-16,-1l125,312r-16,l94,311r-16,1l62,312r-7,-1l46,309r-7,-3l32,302r-6,-4l19,293r-4,-7l10,281,6,273,3,265,2,256,,249,2,233,,217,,201,2,187r,-16l,155,2,141,,125,,109,2,93,,78,,63,2,55,3,46,6,39r4,-7l15,24r4,-5l26,13,32,8,39,6,46,3,55,1r7,xe" fillcolor="#f7941d" stroked="f">
                <v:path arrowok="t" o:connecttype="custom" o:connectlocs="78,0;109,1;141,0;173,0;203,1;234,1;257,1;273,6;287,13;299,24;308,39;312,55;313,78;312,109;313,141;313,171;312,201;312,233;312,256;308,273;299,286;287,298;273,306;257,311;234,311;203,312;173,311;141,311;109,312;78,312;55,311;39,306;26,298;15,286;6,273;2,256;2,233;0,201;2,171;2,141;0,109;0,78;2,55;6,39;15,24;26,13;39,6;55,1;62,1" o:connectangles="0,0,0,0,0,0,0,0,0,0,0,0,0,0,0,0,0,0,0,0,0,0,0,0,0,0,0,0,0,0,0,0,0,0,0,0,0,0,0,0,0,0,0,0,0,0,0,0,0"/>
              </v:shape>
              <v:shape id="Freeform 102" o:spid="_x0000_s1064" style="position:absolute;left:684;top:13464;width:530;height:529;visibility:visible;mso-wrap-style:square;v-text-anchor:top" coordsize="530,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5brMMA&#10;AADbAAAADwAAAGRycy9kb3ducmV2LnhtbERPTWvCQBC9F/wPywheim5qRTS6ilSE0iJoFNTbNDtN&#10;QrKzIbua9N93D4UeH+97ue5MJR7UuMKygpdRBII4tbrgTMH5tBvOQDiPrLGyTAp+yMF61XtaYqxt&#10;y0d6JD4TIYRdjApy7+tYSpfmZNCNbE0cuG/bGPQBNpnUDbYh3FRyHEVTabDg0JBjTW85pWVyNwpu&#10;r8/+MpnLbfR1TdrP/cdmXJYHpQb9brMA4anz/+I/97tWMAnrw5fwA+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5brMMAAADbAAAADwAAAAAAAAAAAAAAAACYAgAAZHJzL2Rv&#10;d25yZXYueG1sUEsFBgAAAAAEAAQA9QAAAIgDAAAAAA==&#10;" path="m106,1l133,r26,1l185,1,212,r26,l264,1,291,r26,1l345,1,371,r25,1l422,1r16,l451,4r13,4l477,15r11,8l498,31r9,10l514,53r7,13l526,79r3,13l529,108r1,25l529,159r,28l530,213r,25l529,266r1,26l529,318r,26l530,371r-1,26l529,424r,13l526,452r-5,12l514,476r-7,11l498,498r-10,8l477,513r-13,8l451,525r-13,3l422,529r-26,-1l371,529r-26,l317,528r-26,l264,529r-26,-1l212,529r-27,l159,528r-26,1l106,529,92,528,77,525,64,521,53,513,42,506,31,498,23,487,14,476,8,464,4,452,1,437,,424,1,397,,371,,344,1,318r,-26l,266,1,238,,213,,187,1,159,,133,,108,1,92,4,79,8,66,14,53,23,41,31,31,42,23,53,15,64,8,77,4,92,1r14,xe" fillcolor="#ededee" stroked="f">
                <v:path arrowok="t" o:connecttype="custom" o:connectlocs="133,0;185,1;238,0;291,0;345,1;396,1;438,1;464,8;488,23;507,41;521,66;529,92;530,133;529,187;530,238;530,292;529,344;529,397;529,437;521,464;507,487;488,506;464,521;438,528;396,528;345,529;291,528;238,528;185,529;133,529;92,528;64,521;42,506;23,487;8,464;1,437;1,397;0,344;1,292;1,238;0,187;0,133;1,92;8,66;23,41;42,23;64,8;92,1;106,1" o:connectangles="0,0,0,0,0,0,0,0,0,0,0,0,0,0,0,0,0,0,0,0,0,0,0,0,0,0,0,0,0,0,0,0,0,0,0,0,0,0,0,0,0,0,0,0,0,0,0,0,0"/>
              </v:shape>
              <v:shape id="Freeform 103" o:spid="_x0000_s1065" style="position:absolute;left:1527;top:13572;width:313;height:313;visibility:visible;mso-wrap-style:square;v-text-anchor:top" coordsize="313,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Rre8UA&#10;AADbAAAADwAAAGRycy9kb3ducmV2LnhtbESPQWvCQBSE74L/YXmCN92kptKmrtIWLHrS2goeH9ln&#10;Ept9m2ZXk/57Vyh4HGbmG2a26EwlLtS40rKCeByBIM6sLjlX8P21HD2BcB5ZY2WZFPyRg8W835th&#10;qm3Ln3TZ+VwECLsUFRTe16mULivIoBvbmjh4R9sY9EE2udQNtgFuKvkQRVNpsOSwUGBN7wVlP7uz&#10;UbCx/vC23Z8Oq/j58cPt18l58muVGg661xcQnjp/D/+3V1pBEsPtS/gB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1Gt7xQAAANsAAAAPAAAAAAAAAAAAAAAAAJgCAABkcnMv&#10;ZG93bnJldi54bWxQSwUGAAAAAAQABAD1AAAAigMAAAAA&#10;" path="m62,1l78,,94,1r15,l125,r16,l157,1,173,r14,1l203,1,219,r15,1l249,1r8,l266,2r7,3l282,10r5,4l293,20r6,5l303,31r5,9l310,47r2,9l312,64r1,15l312,95r,15l313,125r,16l312,156r1,16l312,188r,14l313,218r-1,16l312,250r,7l310,266r-2,8l303,282r-4,5l293,295r-6,4l282,303r-9,5l266,310r-9,2l249,313r-15,-1l219,313r-16,l187,312r-14,l157,313r-16,-1l125,313r-16,l94,312r-16,1l62,313r-7,-1l46,310r-7,-2l32,303r-6,-4l19,295r-4,-8l10,282,6,274,3,266,2,257,,250,2,234,,218,,202,2,187r,-15l,156,2,141,,126,,110,2,95,,79,,64,2,56,3,47,6,40r4,-9l15,25r4,-5l26,14r6,-4l39,5,46,2,55,1r7,xe" fillcolor="#a6a6a6" stroked="f">
                <v:path arrowok="t" o:connecttype="custom" o:connectlocs="78,0;109,1;141,0;173,0;203,1;234,1;257,1;273,5;287,14;299,25;308,40;312,56;313,79;312,110;313,141;313,172;312,202;312,234;312,257;308,274;299,287;287,299;273,308;257,312;234,312;203,313;173,312;141,312;109,313;78,313;55,312;39,308;26,299;15,287;6,274;2,257;2,234;0,202;2,172;2,141;0,110;0,79;2,56;6,40;15,25;26,14;39,5;55,1;62,1" o:connectangles="0,0,0,0,0,0,0,0,0,0,0,0,0,0,0,0,0,0,0,0,0,0,0,0,0,0,0,0,0,0,0,0,0,0,0,0,0,0,0,0,0,0,0,0,0,0,0,0,0"/>
              </v:shape>
              <v:shape id="Freeform 104" o:spid="_x0000_s1066" style="position:absolute;left:684;top:14185;width:530;height:529;visibility:visible;mso-wrap-style:square;v-text-anchor:top" coordsize="530,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gQMcA&#10;AADbAAAADwAAAGRycy9kb3ducmV2LnhtbESPQWvCQBSE74L/YXmCF6kbo5Q2dRVRBGkptGmh7e01&#10;+0xCsm9DdjXpv3cLgsdhZr5hluve1OJMrSstK5hNIxDEmdUl5wo+P/Z3DyCcR9ZYWyYFf+RgvRoO&#10;lpho2/E7nVOfiwBhl6CCwvsmkdJlBRl0U9sQB+9oW4M+yDaXusUuwE0t4yi6lwZLDgsFNrQtKKvS&#10;k1HwM5/4r8Wj3EW/32n38vq8iavqTanxqN88gfDU+1v42j5oBYsY/r+EH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gYEDHAAAA2wAAAA8AAAAAAAAAAAAAAAAAmAIAAGRy&#10;cy9kb3ducmV2LnhtbFBLBQYAAAAABAAEAPUAAACMAwAAAAA=&#10;" path="m106,1l133,r26,1l185,1,212,r26,l264,1,291,r26,1l345,1,371,r25,1l422,1r16,l451,4r13,4l477,15r11,8l498,31r9,10l514,53r7,11l526,77r3,15l529,106r1,26l529,158r,27l530,211r,28l529,265r1,25l529,316r,28l530,370r-1,25l529,423r,14l526,450r-5,13l514,476r-7,12l498,498r-10,8l477,514r-13,7l451,525r-13,3l422,529r-26,-1l371,529r-26,l317,528r-26,l264,529r-26,-1l212,529r-27,l159,528r-26,1l106,529,92,528,77,525,64,521,53,514,42,506,31,498,23,488,14,476,8,463,4,450,1,437,,423,1,395,,370,,344,1,316r,-26l,265,1,239,,211,,185,1,158,,132,,106,1,92,4,77,8,64,14,53,23,41,31,31,42,23,53,15,64,8,77,4,92,1r14,xe" fillcolor="#ededee" stroked="f">
                <v:path arrowok="t" o:connecttype="custom" o:connectlocs="133,0;185,1;238,0;291,0;345,1;396,1;438,1;464,8;488,23;507,41;521,64;529,92;530,132;529,185;530,239;530,290;529,344;529,395;529,437;521,463;507,488;488,506;464,521;438,528;396,528;345,529;291,528;238,528;185,529;133,529;92,528;64,521;42,506;23,488;8,463;1,437;1,395;0,344;1,290;1,239;0,185;0,132;1,92;8,64;23,41;42,23;64,8;92,1;106,1" o:connectangles="0,0,0,0,0,0,0,0,0,0,0,0,0,0,0,0,0,0,0,0,0,0,0,0,0,0,0,0,0,0,0,0,0,0,0,0,0,0,0,0,0,0,0,0,0,0,0,0,0"/>
              </v:shape>
              <v:shape id="Freeform 105" o:spid="_x0000_s1067" style="position:absolute;left:1418;top:14185;width:530;height:529;visibility:visible;mso-wrap-style:square;v-text-anchor:top" coordsize="530,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zF28YA&#10;AADbAAAADwAAAGRycy9kb3ducmV2LnhtbESPQWvCQBSE70L/w/IKXqRuqlJsdBWpFMQi1LSg3l6z&#10;r0lI9m3Ibk38925B8DjMzDfMfNmZSpypcYVlBc/DCARxanXBmYLvr/enKQjnkTVWlknBhRwsFw+9&#10;Ocbatrync+IzESDsYlSQe1/HUro0J4NuaGvi4P3axqAPssmkbrANcFPJURS9SIMFh4Uca3rLKS2T&#10;P6PgNB74w+RVrqOfY9J+7LarUVl+KtV/7FYzEJ46fw/f2hutYDKG/y/hB8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zF28YAAADbAAAADwAAAAAAAAAAAAAAAACYAgAAZHJz&#10;L2Rvd25yZXYueG1sUEsFBgAAAAAEAAQA9QAAAIsDAAAAAA==&#10;" path="m106,1l134,r25,1l185,1,213,r25,l264,1,292,r25,1l345,1,371,r25,1l422,1r16,l453,4r12,4l477,15r11,8l498,31r9,10l516,53r5,11l526,77r3,15l529,106r1,26l529,158r,27l530,211r,28l529,265r1,25l529,316r,28l530,370r-1,25l529,423r,14l526,450r-5,13l516,476r-9,12l498,498r-10,8l477,514r-12,7l453,525r-15,3l422,529r-26,-1l371,529r-26,l317,528r-25,l264,529r-26,-1l213,529r-28,l159,528r-25,1l106,529,92,528,79,525,66,521,53,514,42,506,32,498,23,488,16,476,9,463,4,450,1,437,,423,1,395,,370,,344,1,316r,-26l,265,1,239,,211,,185,1,158,,132,,106,1,92,4,77,9,64,16,53,23,41,32,31,42,23,53,15,66,8,79,4,92,1r14,xe" fillcolor="#ededee" stroked="f">
                <v:path arrowok="t" o:connecttype="custom" o:connectlocs="134,0;185,1;238,0;292,0;345,1;396,1;438,1;465,8;488,23;507,41;521,64;529,92;530,132;529,185;530,239;530,290;529,344;529,395;529,437;521,463;507,488;488,506;465,521;438,528;396,528;345,529;292,528;238,528;185,529;134,529;92,528;66,521;42,506;23,488;9,463;1,437;1,395;0,344;1,290;1,239;0,185;0,132;1,92;9,64;23,41;42,23;66,8;92,1;106,1" o:connectangles="0,0,0,0,0,0,0,0,0,0,0,0,0,0,0,0,0,0,0,0,0,0,0,0,0,0,0,0,0,0,0,0,0,0,0,0,0,0,0,0,0,0,0,0,0,0,0,0,0"/>
              </v:shape>
              <v:shape id="Freeform 106" o:spid="_x0000_s1068" style="position:absolute;left:792;top:15014;width:313;height:312;visibility:visible;mso-wrap-style:square;v-text-anchor:top" coordsize="313,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wCFcMA&#10;AADbAAAADwAAAGRycy9kb3ducmV2LnhtbESP0YrCMBRE3wX/IVzBN011RaTbVGTZdfXR6gdcmmtb&#10;trmpTazVr98Igo/DzJxhknVvatFR6yrLCmbTCARxbnXFhYLT8WeyAuE8ssbaMim4k4N1OhwkGGt7&#10;4wN1mS9EgLCLUUHpfRNL6fKSDLqpbYiDd7atQR9kW0jd4i3ATS3nUbSUBisOCyU29FVS/pddjYJH&#10;9bG6bLePoj7N+LfLvpf7zfmi1HjUbz5BeOr9O/xq77SCxQKeX8IPk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wCFcMAAADbAAAADwAAAAAAAAAAAAAAAACYAgAAZHJzL2Rv&#10;d25yZXYueG1sUEsFBgAAAAAEAAQA9QAAAIgDAAAAAA==&#10;" path="m63,1l79,,94,1r16,l126,r14,l156,1,172,r16,1l204,1,219,r16,1l250,1r8,l267,3r7,2l281,10r6,4l294,20r4,6l303,31r4,9l310,47r1,9l311,64r2,15l311,95r,16l313,125r,16l311,157r2,15l311,188r,15l313,219r-2,15l311,250r,7l310,266r-3,7l303,280r-5,8l294,293r-7,6l281,303r-7,3l267,309r-9,2l250,312r-15,-1l219,312r-15,l188,311r-16,l156,312r-16,-1l126,312r-16,l94,311r-15,1l63,312r-7,-1l47,309r-9,-3l31,303r-6,-4l18,293r-4,-5l10,280,5,273,2,266,1,257,,250,1,234,,219,,203,1,187r,-15l,157,1,141,,126,,111,1,95,,79,,64,1,56,2,47,5,40r5,-9l14,26r4,-6l25,14r6,-4l38,5,47,3,56,1r7,xe" fillcolor="#f47920" stroked="f">
                <v:path arrowok="t" o:connecttype="custom" o:connectlocs="79,0;110,1;140,0;172,0;204,1;235,1;258,1;274,5;287,14;298,26;307,40;311,56;313,79;311,111;313,141;313,172;311,203;311,234;311,257;307,273;298,288;287,299;274,306;258,311;235,311;204,312;172,311;140,311;110,312;79,312;56,311;38,306;25,299;14,288;5,273;1,257;1,234;0,203;1,172;1,141;0,111;0,79;1,56;5,40;14,26;25,14;38,5;56,1;63,1" o:connectangles="0,0,0,0,0,0,0,0,0,0,0,0,0,0,0,0,0,0,0,0,0,0,0,0,0,0,0,0,0,0,0,0,0,0,0,0,0,0,0,0,0,0,0,0,0,0,0,0,0"/>
              </v:shape>
              <v:shape id="Freeform 107" o:spid="_x0000_s1069" style="position:absolute;left:1418;top:14904;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xikcQA&#10;AADbAAAADwAAAGRycy9kb3ducmV2LnhtbESPT2sCMRTE70K/Q3hCL6LZSltkNUprW/Tq+uf83Dw3&#10;i5uX7SbV1E/fFAo9DjPzG2a2iLYRF+p87VjBwygDQVw6XXOlYLf9GE5A+ICssXFMCr7Jw2J+15th&#10;rt2VN3QpQiUShH2OCkwIbS6lLw1Z9CPXEifv5DqLIcmukrrDa4LbRo6z7FlarDktGGxpaag8F19W&#10;wbig/W0QY/v5dji67eq9Nq/rpVL3/fgyBREohv/wX3utFTw+we+X9AP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8YpHEAAAA2wAAAA8AAAAAAAAAAAAAAAAAmAIAAGRycy9k&#10;b3ducmV2LnhtbFBLBQYAAAAABAAEAPUAAACJAwAAAAA=&#10;" path="m106,2l134,r25,2l185,2,213,r25,l264,2,292,r25,2l345,2,371,r25,2l422,2r16,l453,5r12,4l477,16r11,7l498,33r9,11l516,55r5,12l526,79r3,15l529,108r1,26l529,160r,27l530,213r,26l529,267r1,26l529,318r,26l530,372r-1,26l529,425r,14l526,452r-5,13l516,478r-9,12l498,500r-10,8l477,516r-12,7l453,527r-15,3l422,531r-26,-1l371,531r-26,l317,530r-25,l264,531r-26,-1l213,531r-28,l159,530r-25,1l106,531,92,530,79,527,66,523,53,516,42,508,32,500,23,490,16,478,9,465,4,452,1,439,,425,1,398,,372,,344,1,318r,-25l,267,1,239,,213,,187,1,160,,134,,108,1,94,4,79,9,67,16,55,23,44,32,33,42,23,53,16,66,9,79,5,92,2r14,xe" fillcolor="#ededee" stroked="f">
                <v:path arrowok="t" o:connecttype="custom" o:connectlocs="134,0;185,2;238,0;292,0;345,2;396,2;438,2;465,9;488,23;507,44;521,67;529,94;530,134;529,187;530,239;530,293;529,344;529,398;529,439;521,465;507,490;488,508;465,523;438,530;396,530;345,531;292,530;238,530;185,531;134,531;92,530;66,523;42,508;23,490;9,465;1,439;1,398;0,344;1,293;1,239;0,187;0,134;1,94;9,67;23,44;42,23;66,9;92,2;106,2" o:connectangles="0,0,0,0,0,0,0,0,0,0,0,0,0,0,0,0,0,0,0,0,0,0,0,0,0,0,0,0,0,0,0,0,0,0,0,0,0,0,0,0,0,0,0,0,0,0,0,0,0"/>
              </v:shape>
              <v:shape id="Freeform 108" o:spid="_x0000_s1070" style="position:absolute;left:682;top:15627;width:531;height:530;visibility:visible;mso-wrap-style:square;v-text-anchor:top" coordsize="531,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9rP8UA&#10;AADbAAAADwAAAGRycy9kb3ducmV2LnhtbESPzWrDMBCE74G+g9hCLqGRGpofnMjGFEraQw5J+wBb&#10;a2MZWytjqYnz9lWhkOMwM98wu2J0nbjQEBrPGp7nCgRx5U3DtYavz7enDYgQkQ12nknDjQIU+cNk&#10;h5nxVz7S5RRrkSAcMtRgY+wzKUNlyWGY+544eWc/OIxJDrU0A14T3HVyodRKOmw4LVjs6dVS1Z5+&#10;nIaP9UGVcXFbu+9ZuxzPiq2d7bWePo7lFkSkMd7D/+13o+FlBX9f0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H2s/xQAAANsAAAAPAAAAAAAAAAAAAAAAAJgCAABkcnMv&#10;ZG93bnJldi54bWxQSwUGAAAAAAQABAD1AAAAigMAAAAA&#10;" path="m107,l92,,79,3,66,7,54,14,42,21,32,30,23,40,16,52,9,65,5,78,2,91,,106,,424r2,13l5,452r4,13l16,476r7,12l32,498r10,9l54,514r12,7l79,525r13,3l107,530r317,l440,528r13,-3l466,521r13,-7l490,507r10,-9l509,488r7,-12l523,465r5,-13l531,437r,-13l531,106r,-15l528,78,523,65,516,52,509,40,500,30,490,21,479,14,466,7,453,3,440,,424,,107,xe" fillcolor="#ededee" stroked="f">
                <v:path arrowok="t" o:connecttype="custom" o:connectlocs="107,0;92,0;79,3;66,7;54,14;42,21;32,30;23,40;16,52;9,65;5,78;2,91;0,106;0,424;2,437;5,452;9,465;16,476;23,488;32,498;42,507;54,514;66,521;79,525;92,528;107,530;424,530;440,528;453,525;466,521;479,514;490,507;500,498;509,488;516,476;523,465;528,452;531,437;531,424;531,106;531,91;528,78;523,65;516,52;509,40;500,30;490,21;479,14;466,7;453,3;440,0;424,0;107,0;107,0" o:connectangles="0,0,0,0,0,0,0,0,0,0,0,0,0,0,0,0,0,0,0,0,0,0,0,0,0,0,0,0,0,0,0,0,0,0,0,0,0,0,0,0,0,0,0,0,0,0,0,0,0,0,0,0,0,0"/>
              </v:shape>
              <v:shape id="Freeform 109" o:spid="_x0000_s1071" style="position:absolute;left:1418;top:15627;width:530;height:530;visibility:visible;mso-wrap-style:square;v-text-anchor:top" coordsize="5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qncMQA&#10;AADbAAAADwAAAGRycy9kb3ducmV2LnhtbESPT2vCQBTE74LfYXmF3nSjiNY0q6i0oF5K7Z/zS/Y1&#10;CWbfht2txm/vCoLHYWZ+w2TLzjTiRM7XlhWMhgkI4sLqmksF31/vgxcQPiBrbCyTggt5WC76vQxT&#10;bc/8SadDKEWEsE9RQRVCm0rpi4oM+qFtiaP3Z53BEKUrpXZ4jnDTyHGSTKXBmuNChS1tKiqOh3+j&#10;YHf8/Riv9U/ejtw8L/fJfNK9BaWen7rVK4hAXXiE7+2tVjCZwe1L/AF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ap3DEAAAA2wAAAA8AAAAAAAAAAAAAAAAAmAIAAGRycy9k&#10;b3ducmV2LnhtbFBLBQYAAAAABAAEAPUAAACJAwAAAAA=&#10;" path="m106,l92,,79,3,66,7,53,14,42,21,32,30,23,40,16,52,9,65,4,78,1,91,,106,,424r1,13l4,452r5,13l16,476r7,12l32,498r10,9l53,514r13,7l79,525r13,3l106,530r318,l440,528r13,-3l465,521r13,-7l490,507r10,-9l509,488r7,-12l523,465r4,-13l530,437r,-13l530,106r,-15l527,78,523,65,516,52,509,40,500,30,490,21,478,14,465,7,453,3,440,,424,,106,xe" fillcolor="#ededee" stroked="f">
                <v:path arrowok="t" o:connecttype="custom" o:connectlocs="106,0;92,0;79,3;66,7;53,14;42,21;32,30;23,40;16,52;9,65;4,78;1,91;0,106;0,424;1,437;4,452;9,465;16,476;23,488;32,498;42,507;53,514;66,521;79,525;92,528;106,530;424,530;440,528;453,525;465,521;478,514;490,507;500,498;509,488;516,476;523,465;527,452;530,437;530,424;530,106;530,91;527,78;523,65;516,52;509,40;500,30;490,21;478,14;465,7;453,3;440,0;424,0;106,0;106,0" o:connectangles="0,0,0,0,0,0,0,0,0,0,0,0,0,0,0,0,0,0,0,0,0,0,0,0,0,0,0,0,0,0,0,0,0,0,0,0,0,0,0,0,0,0,0,0,0,0,0,0,0,0,0,0,0,0"/>
              </v:shape>
              <v:shape id="Freeform 110" o:spid="_x0000_s1072" style="position:absolute;left:1684;top:9517;width:9522;height:6379;visibility:visible;mso-wrap-style:square;v-text-anchor:top" coordsize="9522,6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YRCsAA&#10;AADbAAAADwAAAGRycy9kb3ducmV2LnhtbERPTYvCMBC9L/gfwgheRFNlWUs1igiiBz1s9aC3sRnb&#10;YjMpTbT1328Owh4f73ux6kwlXtS40rKCyTgCQZxZXXKu4HzajmIQziNrrCyTgjc5WC17XwtMtG35&#10;l16pz0UIYZeggsL7OpHSZQUZdGNbEwfubhuDPsAml7rBNoSbSk6j6EcaLDk0FFjTpqDskT6Nglt7&#10;uF/i/FrtnYlnx6HbpUNipQb9bj0H4anz/+KPe68VfIex4Uv4AXL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YYRCsAAAADbAAAADwAAAAAAAAAAAAAAAACYAgAAZHJzL2Rvd25y&#10;ZXYueG1sUEsFBgAAAAAEAAQA9QAAAIUDAAAAAA==&#10;" path="m,6370r,9l9522,6379,9522,r-9,l9513,6370,,6370xe" fillcolor="black" stroked="f">
                <v:path arrowok="t" o:connecttype="custom" o:connectlocs="0,6370;0,6379;9522,6379;9522,0;9513,0;9513,6370;0,6370" o:connectangles="0,0,0,0,0,0,0"/>
              </v:shape>
              <v:shape id="Freeform 111" o:spid="_x0000_s1073" style="position:absolute;left:1573;top:15781;width:220;height:220;visibility:visible;mso-wrap-style:square;v-text-anchor:top" coordsize="22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L2LMMA&#10;AADbAAAADwAAAGRycy9kb3ducmV2LnhtbESPT2sCMRTE7wW/Q3iCt5pVS6mrUURa8dTSVfD62Dx3&#10;VzcvS5L947dvCoUeh5n5DbPeDqYWHTlfWVYwmyYgiHOrKy4UnE8fz28gfEDWWFsmBQ/ysN2MntaY&#10;atvzN3VZKESEsE9RQRlCk0rp85IM+qltiKN3tc5giNIVUjvsI9zUcp4kr9JgxXGhxIb2JeX3rDUK&#10;FvWpHS5t5r4WuDf8eUj6W/eu1GQ87FYgAg3hP/zXPmoFL0v4/RJ/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L2LMMAAADbAAAADwAAAAAAAAAAAAAAAACYAgAAZHJzL2Rv&#10;d25yZXYueG1sUEsFBgAAAAAEAAQA9QAAAIgDAAAAAA==&#10;" path="m220,111r,-16l217,80,211,68,206,55,197,43,188,32,177,23,165,14,152,9,139,3,125,,109,,95,,81,3,68,9,55,14,43,23,33,32,23,43,16,55,9,68,4,80,2,95,,111r2,14l4,140r5,12l16,165r7,12l33,187r10,10l55,204r13,7l81,216r14,3l109,220r16,-1l139,216r13,-5l165,204r12,-7l188,187r9,-10l206,165r5,-13l217,140r3,-15l220,111xe" fillcolor="#f7941d" stroked="f">
                <v:path arrowok="t" o:connecttype="custom" o:connectlocs="220,111;220,95;217,80;211,68;206,55;197,43;188,32;177,23;165,14;152,9;139,3;125,0;109,0;95,0;81,3;68,9;55,14;43,23;33,32;23,43;16,55;9,68;4,80;2,95;0,111;2,125;4,140;9,152;16,165;23,177;33,187;43,197;55,204;68,211;81,216;95,219;109,220;125,219;139,216;152,211;165,204;177,197;188,187;197,177;206,165;211,152;217,140;220,125;220,111;220,111" o:connectangles="0,0,0,0,0,0,0,0,0,0,0,0,0,0,0,0,0,0,0,0,0,0,0,0,0,0,0,0,0,0,0,0,0,0,0,0,0,0,0,0,0,0,0,0,0,0,0,0,0,0"/>
              </v:shape>
            </v:group>
          </w:pict>
        </mc:Fallback>
      </mc:AlternateContent>
    </w:r>
    <w:r w:rsidR="00F52549" w:rsidRPr="00EC4361">
      <w:rPr>
        <w:rFonts w:ascii="Arial" w:hAnsi="Arial" w:cs="Arial"/>
        <w:color w:val="000000"/>
        <w:sz w:val="14"/>
        <w:szCs w:val="14"/>
      </w:rPr>
      <w:tab/>
      <w:t>Společnost pro management a leadership s.r.o.</w:t>
    </w:r>
    <w:r w:rsidR="00F52549">
      <w:rPr>
        <w:rFonts w:ascii="Arial" w:hAnsi="Arial" w:cs="Arial"/>
        <w:color w:val="000000"/>
        <w:sz w:val="14"/>
        <w:szCs w:val="14"/>
      </w:rPr>
      <w:br/>
    </w:r>
    <w:r w:rsidR="00F52549">
      <w:rPr>
        <w:rFonts w:ascii="Arial" w:hAnsi="Arial" w:cs="Arial"/>
        <w:color w:val="000000"/>
        <w:sz w:val="14"/>
        <w:szCs w:val="14"/>
      </w:rPr>
      <w:tab/>
    </w:r>
    <w:r w:rsidR="00F52549" w:rsidRPr="00EC4361">
      <w:rPr>
        <w:rFonts w:ascii="Arial" w:hAnsi="Arial" w:cs="Arial"/>
        <w:color w:val="000000"/>
        <w:sz w:val="14"/>
        <w:szCs w:val="14"/>
      </w:rPr>
      <w:t>Španielova 1303/72, 163 00  Praha 6</w:t>
    </w:r>
    <w:r w:rsidR="00F52549">
      <w:rPr>
        <w:rFonts w:ascii="Arial" w:hAnsi="Arial" w:cs="Arial"/>
        <w:color w:val="000000"/>
        <w:sz w:val="14"/>
        <w:szCs w:val="14"/>
      </w:rPr>
      <w:br/>
    </w:r>
    <w:r w:rsidR="00F52549" w:rsidRPr="00EC4361">
      <w:rPr>
        <w:rFonts w:ascii="Arial" w:hAnsi="Arial" w:cs="Arial"/>
        <w:color w:val="000000"/>
        <w:sz w:val="14"/>
        <w:szCs w:val="14"/>
      </w:rPr>
      <w:tab/>
    </w:r>
    <w:r w:rsidR="00F52549">
      <w:rPr>
        <w:rFonts w:ascii="Arial" w:hAnsi="Arial" w:cs="Arial"/>
        <w:color w:val="000000"/>
        <w:sz w:val="14"/>
        <w:szCs w:val="14"/>
      </w:rPr>
      <w:t>t</w:t>
    </w:r>
    <w:r w:rsidR="00F52549" w:rsidRPr="00A27C9D">
      <w:rPr>
        <w:rFonts w:ascii="Arial" w:hAnsi="Arial" w:cs="Arial"/>
        <w:color w:val="000000"/>
        <w:sz w:val="14"/>
        <w:szCs w:val="14"/>
      </w:rPr>
      <w:t>el.: +420 775 145 999</w:t>
    </w:r>
    <w:r w:rsidR="00F52549">
      <w:rPr>
        <w:rFonts w:ascii="Arial" w:hAnsi="Arial" w:cs="Arial"/>
        <w:color w:val="000000"/>
        <w:sz w:val="14"/>
        <w:szCs w:val="14"/>
      </w:rPr>
      <w:br/>
    </w:r>
    <w:r w:rsidR="00F52549" w:rsidRPr="00EC4361">
      <w:rPr>
        <w:rFonts w:ascii="Arial" w:hAnsi="Arial" w:cs="Arial"/>
        <w:color w:val="000000"/>
        <w:sz w:val="14"/>
        <w:szCs w:val="14"/>
      </w:rPr>
      <w:tab/>
      <w:t>pavel@</w:t>
    </w:r>
    <w:r w:rsidR="00F52549">
      <w:rPr>
        <w:rFonts w:ascii="Arial" w:hAnsi="Arial" w:cs="Arial"/>
        <w:color w:val="000000"/>
        <w:sz w:val="14"/>
        <w:szCs w:val="14"/>
      </w:rPr>
      <w:t>spml</w:t>
    </w:r>
    <w:r w:rsidR="00F52549" w:rsidRPr="00EC4361">
      <w:rPr>
        <w:rFonts w:ascii="Arial" w:hAnsi="Arial" w:cs="Arial"/>
        <w:color w:val="000000"/>
        <w:sz w:val="14"/>
        <w:szCs w:val="14"/>
      </w:rPr>
      <w:t>.cz</w:t>
    </w:r>
    <w:r w:rsidR="00F52549">
      <w:rPr>
        <w:rFonts w:ascii="Arial" w:hAnsi="Arial" w:cs="Arial"/>
        <w:color w:val="000000"/>
        <w:sz w:val="14"/>
        <w:szCs w:val="14"/>
      </w:rPr>
      <w:br/>
    </w:r>
    <w:r w:rsidR="00F52549" w:rsidRPr="00EC4361">
      <w:rPr>
        <w:rFonts w:ascii="Arial" w:hAnsi="Arial" w:cs="Arial"/>
        <w:color w:val="000000"/>
        <w:sz w:val="14"/>
        <w:szCs w:val="14"/>
      </w:rPr>
      <w:tab/>
      <w:t>www.</w:t>
    </w:r>
    <w:r w:rsidR="00F52549">
      <w:rPr>
        <w:rFonts w:ascii="Arial" w:hAnsi="Arial" w:cs="Arial"/>
        <w:color w:val="000000"/>
        <w:sz w:val="14"/>
        <w:szCs w:val="14"/>
      </w:rPr>
      <w:t>spml</w:t>
    </w:r>
    <w:r w:rsidR="00F52549" w:rsidRPr="00EC4361">
      <w:rPr>
        <w:rFonts w:ascii="Arial" w:hAnsi="Arial" w:cs="Arial"/>
        <w:color w:val="000000"/>
        <w:sz w:val="14"/>
        <w:szCs w:val="14"/>
      </w:rPr>
      <w:t>.cz</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B05B26"/>
    <w:multiLevelType w:val="hybridMultilevel"/>
    <w:tmpl w:val="FC76F71C"/>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 w15:restartNumberingAfterBreak="0">
    <w:nsid w:val="148C6947"/>
    <w:multiLevelType w:val="hybridMultilevel"/>
    <w:tmpl w:val="086456BE"/>
    <w:lvl w:ilvl="0" w:tplc="04050005">
      <w:start w:val="1"/>
      <w:numFmt w:val="bullet"/>
      <w:lvlText w:val=""/>
      <w:lvlJc w:val="left"/>
      <w:pPr>
        <w:tabs>
          <w:tab w:val="num" w:pos="720"/>
        </w:tabs>
        <w:ind w:left="720" w:hanging="360"/>
      </w:pPr>
      <w:rPr>
        <w:rFonts w:ascii="Wingdings" w:hAnsi="Wingdings" w:hint="default"/>
      </w:rPr>
    </w:lvl>
    <w:lvl w:ilvl="1" w:tplc="90688C9C" w:tentative="1">
      <w:start w:val="1"/>
      <w:numFmt w:val="bullet"/>
      <w:lvlText w:val="•"/>
      <w:lvlJc w:val="left"/>
      <w:pPr>
        <w:tabs>
          <w:tab w:val="num" w:pos="1440"/>
        </w:tabs>
        <w:ind w:left="1440" w:hanging="360"/>
      </w:pPr>
      <w:rPr>
        <w:rFonts w:ascii="Arial" w:hAnsi="Arial" w:hint="default"/>
      </w:rPr>
    </w:lvl>
    <w:lvl w:ilvl="2" w:tplc="DBC491CA" w:tentative="1">
      <w:start w:val="1"/>
      <w:numFmt w:val="bullet"/>
      <w:lvlText w:val="•"/>
      <w:lvlJc w:val="left"/>
      <w:pPr>
        <w:tabs>
          <w:tab w:val="num" w:pos="2160"/>
        </w:tabs>
        <w:ind w:left="2160" w:hanging="360"/>
      </w:pPr>
      <w:rPr>
        <w:rFonts w:ascii="Arial" w:hAnsi="Arial" w:hint="default"/>
      </w:rPr>
    </w:lvl>
    <w:lvl w:ilvl="3" w:tplc="6B8650A6" w:tentative="1">
      <w:start w:val="1"/>
      <w:numFmt w:val="bullet"/>
      <w:lvlText w:val="•"/>
      <w:lvlJc w:val="left"/>
      <w:pPr>
        <w:tabs>
          <w:tab w:val="num" w:pos="2880"/>
        </w:tabs>
        <w:ind w:left="2880" w:hanging="360"/>
      </w:pPr>
      <w:rPr>
        <w:rFonts w:ascii="Arial" w:hAnsi="Arial" w:hint="default"/>
      </w:rPr>
    </w:lvl>
    <w:lvl w:ilvl="4" w:tplc="7106617A" w:tentative="1">
      <w:start w:val="1"/>
      <w:numFmt w:val="bullet"/>
      <w:lvlText w:val="•"/>
      <w:lvlJc w:val="left"/>
      <w:pPr>
        <w:tabs>
          <w:tab w:val="num" w:pos="3600"/>
        </w:tabs>
        <w:ind w:left="3600" w:hanging="360"/>
      </w:pPr>
      <w:rPr>
        <w:rFonts w:ascii="Arial" w:hAnsi="Arial" w:hint="default"/>
      </w:rPr>
    </w:lvl>
    <w:lvl w:ilvl="5" w:tplc="112412FE" w:tentative="1">
      <w:start w:val="1"/>
      <w:numFmt w:val="bullet"/>
      <w:lvlText w:val="•"/>
      <w:lvlJc w:val="left"/>
      <w:pPr>
        <w:tabs>
          <w:tab w:val="num" w:pos="4320"/>
        </w:tabs>
        <w:ind w:left="4320" w:hanging="360"/>
      </w:pPr>
      <w:rPr>
        <w:rFonts w:ascii="Arial" w:hAnsi="Arial" w:hint="default"/>
      </w:rPr>
    </w:lvl>
    <w:lvl w:ilvl="6" w:tplc="0E760B14" w:tentative="1">
      <w:start w:val="1"/>
      <w:numFmt w:val="bullet"/>
      <w:lvlText w:val="•"/>
      <w:lvlJc w:val="left"/>
      <w:pPr>
        <w:tabs>
          <w:tab w:val="num" w:pos="5040"/>
        </w:tabs>
        <w:ind w:left="5040" w:hanging="360"/>
      </w:pPr>
      <w:rPr>
        <w:rFonts w:ascii="Arial" w:hAnsi="Arial" w:hint="default"/>
      </w:rPr>
    </w:lvl>
    <w:lvl w:ilvl="7" w:tplc="82487278" w:tentative="1">
      <w:start w:val="1"/>
      <w:numFmt w:val="bullet"/>
      <w:lvlText w:val="•"/>
      <w:lvlJc w:val="left"/>
      <w:pPr>
        <w:tabs>
          <w:tab w:val="num" w:pos="5760"/>
        </w:tabs>
        <w:ind w:left="5760" w:hanging="360"/>
      </w:pPr>
      <w:rPr>
        <w:rFonts w:ascii="Arial" w:hAnsi="Arial" w:hint="default"/>
      </w:rPr>
    </w:lvl>
    <w:lvl w:ilvl="8" w:tplc="E82EAE1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86B7A11"/>
    <w:multiLevelType w:val="hybridMultilevel"/>
    <w:tmpl w:val="623CFB56"/>
    <w:lvl w:ilvl="0" w:tplc="04050005">
      <w:start w:val="1"/>
      <w:numFmt w:val="bullet"/>
      <w:lvlText w:val=""/>
      <w:lvlJc w:val="left"/>
      <w:pPr>
        <w:ind w:left="1440" w:hanging="360"/>
      </w:pPr>
      <w:rPr>
        <w:rFonts w:ascii="Wingdings" w:hAnsi="Wingdings"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3" w15:restartNumberingAfterBreak="0">
    <w:nsid w:val="29F964F5"/>
    <w:multiLevelType w:val="hybridMultilevel"/>
    <w:tmpl w:val="529A6D78"/>
    <w:lvl w:ilvl="0" w:tplc="04050001">
      <w:start w:val="1"/>
      <w:numFmt w:val="bullet"/>
      <w:lvlText w:val=""/>
      <w:lvlJc w:val="left"/>
      <w:pPr>
        <w:ind w:left="720" w:hanging="360"/>
      </w:pPr>
      <w:rPr>
        <w:rFonts w:ascii="Symbol" w:hAnsi="Symbol" w:hint="default"/>
      </w:rPr>
    </w:lvl>
    <w:lvl w:ilvl="1" w:tplc="04050005">
      <w:start w:val="1"/>
      <w:numFmt w:val="bullet"/>
      <w:lvlText w:val=""/>
      <w:lvlJc w:val="left"/>
      <w:pPr>
        <w:ind w:left="1440" w:hanging="360"/>
      </w:pPr>
      <w:rPr>
        <w:rFonts w:ascii="Wingdings" w:hAnsi="Wingdings"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41730EB9"/>
    <w:multiLevelType w:val="hybridMultilevel"/>
    <w:tmpl w:val="7C7ABBD0"/>
    <w:lvl w:ilvl="0" w:tplc="04050001">
      <w:start w:val="1"/>
      <w:numFmt w:val="bullet"/>
      <w:lvlText w:val=""/>
      <w:lvlJc w:val="left"/>
      <w:pPr>
        <w:ind w:left="720" w:hanging="360"/>
      </w:pPr>
      <w:rPr>
        <w:rFonts w:ascii="Symbol" w:hAnsi="Symbol" w:hint="default"/>
      </w:rPr>
    </w:lvl>
    <w:lvl w:ilvl="1" w:tplc="2DD8FC7A">
      <w:numFmt w:val="bullet"/>
      <w:lvlText w:val="-"/>
      <w:lvlJc w:val="left"/>
      <w:pPr>
        <w:ind w:left="1440" w:hanging="360"/>
      </w:pPr>
      <w:rPr>
        <w:rFonts w:ascii="Tahoma" w:eastAsia="Times New Roman" w:hAnsi="Tahoma" w:cs="Tahoma" w:hint="default"/>
        <w:sz w:val="20"/>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45D42B54"/>
    <w:multiLevelType w:val="hybridMultilevel"/>
    <w:tmpl w:val="DF8459FA"/>
    <w:lvl w:ilvl="0" w:tplc="BF3CF7BE">
      <w:start w:val="2"/>
      <w:numFmt w:val="bullet"/>
      <w:lvlText w:val="-"/>
      <w:lvlJc w:val="left"/>
      <w:pPr>
        <w:ind w:left="720" w:hanging="360"/>
      </w:pPr>
      <w:rPr>
        <w:rFonts w:ascii="Calibri" w:eastAsia="Times New Roman" w:hAnsi="Calibri"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6" w15:restartNumberingAfterBreak="0">
    <w:nsid w:val="53325C24"/>
    <w:multiLevelType w:val="hybridMultilevel"/>
    <w:tmpl w:val="6914C30C"/>
    <w:lvl w:ilvl="0" w:tplc="04050005">
      <w:start w:val="1"/>
      <w:numFmt w:val="bullet"/>
      <w:lvlText w:val=""/>
      <w:lvlJc w:val="left"/>
      <w:pPr>
        <w:ind w:left="1485" w:hanging="360"/>
      </w:pPr>
      <w:rPr>
        <w:rFonts w:ascii="Wingdings" w:hAnsi="Wingdings" w:hint="default"/>
      </w:rPr>
    </w:lvl>
    <w:lvl w:ilvl="1" w:tplc="04050003" w:tentative="1">
      <w:start w:val="1"/>
      <w:numFmt w:val="bullet"/>
      <w:lvlText w:val="o"/>
      <w:lvlJc w:val="left"/>
      <w:pPr>
        <w:ind w:left="2205" w:hanging="360"/>
      </w:pPr>
      <w:rPr>
        <w:rFonts w:ascii="Courier New" w:hAnsi="Courier New" w:cs="Courier New" w:hint="default"/>
      </w:rPr>
    </w:lvl>
    <w:lvl w:ilvl="2" w:tplc="04050005" w:tentative="1">
      <w:start w:val="1"/>
      <w:numFmt w:val="bullet"/>
      <w:lvlText w:val=""/>
      <w:lvlJc w:val="left"/>
      <w:pPr>
        <w:ind w:left="2925" w:hanging="360"/>
      </w:pPr>
      <w:rPr>
        <w:rFonts w:ascii="Wingdings" w:hAnsi="Wingdings" w:hint="default"/>
      </w:rPr>
    </w:lvl>
    <w:lvl w:ilvl="3" w:tplc="04050001" w:tentative="1">
      <w:start w:val="1"/>
      <w:numFmt w:val="bullet"/>
      <w:lvlText w:val=""/>
      <w:lvlJc w:val="left"/>
      <w:pPr>
        <w:ind w:left="3645" w:hanging="360"/>
      </w:pPr>
      <w:rPr>
        <w:rFonts w:ascii="Symbol" w:hAnsi="Symbol" w:hint="default"/>
      </w:rPr>
    </w:lvl>
    <w:lvl w:ilvl="4" w:tplc="04050003" w:tentative="1">
      <w:start w:val="1"/>
      <w:numFmt w:val="bullet"/>
      <w:lvlText w:val="o"/>
      <w:lvlJc w:val="left"/>
      <w:pPr>
        <w:ind w:left="4365" w:hanging="360"/>
      </w:pPr>
      <w:rPr>
        <w:rFonts w:ascii="Courier New" w:hAnsi="Courier New" w:cs="Courier New" w:hint="default"/>
      </w:rPr>
    </w:lvl>
    <w:lvl w:ilvl="5" w:tplc="04050005" w:tentative="1">
      <w:start w:val="1"/>
      <w:numFmt w:val="bullet"/>
      <w:lvlText w:val=""/>
      <w:lvlJc w:val="left"/>
      <w:pPr>
        <w:ind w:left="5085" w:hanging="360"/>
      </w:pPr>
      <w:rPr>
        <w:rFonts w:ascii="Wingdings" w:hAnsi="Wingdings" w:hint="default"/>
      </w:rPr>
    </w:lvl>
    <w:lvl w:ilvl="6" w:tplc="04050001" w:tentative="1">
      <w:start w:val="1"/>
      <w:numFmt w:val="bullet"/>
      <w:lvlText w:val=""/>
      <w:lvlJc w:val="left"/>
      <w:pPr>
        <w:ind w:left="5805" w:hanging="360"/>
      </w:pPr>
      <w:rPr>
        <w:rFonts w:ascii="Symbol" w:hAnsi="Symbol" w:hint="default"/>
      </w:rPr>
    </w:lvl>
    <w:lvl w:ilvl="7" w:tplc="04050003" w:tentative="1">
      <w:start w:val="1"/>
      <w:numFmt w:val="bullet"/>
      <w:lvlText w:val="o"/>
      <w:lvlJc w:val="left"/>
      <w:pPr>
        <w:ind w:left="6525" w:hanging="360"/>
      </w:pPr>
      <w:rPr>
        <w:rFonts w:ascii="Courier New" w:hAnsi="Courier New" w:cs="Courier New" w:hint="default"/>
      </w:rPr>
    </w:lvl>
    <w:lvl w:ilvl="8" w:tplc="04050005" w:tentative="1">
      <w:start w:val="1"/>
      <w:numFmt w:val="bullet"/>
      <w:lvlText w:val=""/>
      <w:lvlJc w:val="left"/>
      <w:pPr>
        <w:ind w:left="7245" w:hanging="360"/>
      </w:pPr>
      <w:rPr>
        <w:rFonts w:ascii="Wingdings" w:hAnsi="Wingdings" w:hint="default"/>
      </w:rPr>
    </w:lvl>
  </w:abstractNum>
  <w:abstractNum w:abstractNumId="7" w15:restartNumberingAfterBreak="0">
    <w:nsid w:val="53F94EF1"/>
    <w:multiLevelType w:val="hybridMultilevel"/>
    <w:tmpl w:val="8E643722"/>
    <w:lvl w:ilvl="0" w:tplc="04050001">
      <w:start w:val="1"/>
      <w:numFmt w:val="bullet"/>
      <w:lvlText w:val=""/>
      <w:lvlJc w:val="left"/>
      <w:pPr>
        <w:ind w:left="644" w:hanging="360"/>
      </w:pPr>
      <w:rPr>
        <w:rFonts w:ascii="Symbol" w:hAnsi="Symbol" w:hint="default"/>
        <w:b/>
        <w:sz w:val="36"/>
        <w:szCs w:val="36"/>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614B4759"/>
    <w:multiLevelType w:val="hybridMultilevel"/>
    <w:tmpl w:val="C60E99D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FEF7AC3"/>
    <w:multiLevelType w:val="hybridMultilevel"/>
    <w:tmpl w:val="D3B6AD50"/>
    <w:lvl w:ilvl="0" w:tplc="04050005">
      <w:start w:val="1"/>
      <w:numFmt w:val="bullet"/>
      <w:lvlText w:val=""/>
      <w:lvlJc w:val="left"/>
      <w:pPr>
        <w:ind w:left="1080" w:hanging="360"/>
      </w:pPr>
      <w:rPr>
        <w:rFonts w:ascii="Wingdings" w:hAnsi="Wingdings" w:hint="default"/>
      </w:rPr>
    </w:lvl>
    <w:lvl w:ilvl="1" w:tplc="04050003">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0" w15:restartNumberingAfterBreak="0">
    <w:nsid w:val="728C47BF"/>
    <w:multiLevelType w:val="hybridMultilevel"/>
    <w:tmpl w:val="5302DE7E"/>
    <w:lvl w:ilvl="0" w:tplc="04050005">
      <w:start w:val="1"/>
      <w:numFmt w:val="bullet"/>
      <w:lvlText w:val=""/>
      <w:lvlJc w:val="left"/>
      <w:pPr>
        <w:ind w:left="1004" w:hanging="360"/>
      </w:pPr>
      <w:rPr>
        <w:rFonts w:ascii="Wingdings" w:hAnsi="Wingdings" w:hint="default"/>
        <w:b/>
        <w:sz w:val="36"/>
        <w:szCs w:val="36"/>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num w:numId="1">
    <w:abstractNumId w:val="3"/>
  </w:num>
  <w:num w:numId="2">
    <w:abstractNumId w:val="0"/>
  </w:num>
  <w:num w:numId="3">
    <w:abstractNumId w:val="2"/>
  </w:num>
  <w:num w:numId="4">
    <w:abstractNumId w:val="1"/>
  </w:num>
  <w:num w:numId="5">
    <w:abstractNumId w:val="6"/>
  </w:num>
  <w:num w:numId="6">
    <w:abstractNumId w:val="7"/>
  </w:num>
  <w:num w:numId="7">
    <w:abstractNumId w:val="10"/>
  </w:num>
  <w:num w:numId="8">
    <w:abstractNumId w:val="9"/>
  </w:num>
  <w:num w:numId="9">
    <w:abstractNumId w:val="4"/>
  </w:num>
  <w:num w:numId="10">
    <w:abstractNumId w:val="5"/>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77C2"/>
    <w:rsid w:val="0002028C"/>
    <w:rsid w:val="000221CF"/>
    <w:rsid w:val="000406F8"/>
    <w:rsid w:val="00044CDF"/>
    <w:rsid w:val="00086ED1"/>
    <w:rsid w:val="00090D41"/>
    <w:rsid w:val="000A24F3"/>
    <w:rsid w:val="000A7A4D"/>
    <w:rsid w:val="000B4115"/>
    <w:rsid w:val="000B49CB"/>
    <w:rsid w:val="000C6431"/>
    <w:rsid w:val="000F2120"/>
    <w:rsid w:val="00101BE6"/>
    <w:rsid w:val="00104439"/>
    <w:rsid w:val="001063F8"/>
    <w:rsid w:val="00110577"/>
    <w:rsid w:val="00172836"/>
    <w:rsid w:val="001A0983"/>
    <w:rsid w:val="001B4E2D"/>
    <w:rsid w:val="001D64AB"/>
    <w:rsid w:val="001F6087"/>
    <w:rsid w:val="00207CE6"/>
    <w:rsid w:val="00222616"/>
    <w:rsid w:val="00223C0B"/>
    <w:rsid w:val="0023129C"/>
    <w:rsid w:val="002E5206"/>
    <w:rsid w:val="002F5757"/>
    <w:rsid w:val="00307EE2"/>
    <w:rsid w:val="00317BBF"/>
    <w:rsid w:val="00360A4D"/>
    <w:rsid w:val="00393234"/>
    <w:rsid w:val="003B4CBC"/>
    <w:rsid w:val="003C33AB"/>
    <w:rsid w:val="003C3DC7"/>
    <w:rsid w:val="003D7967"/>
    <w:rsid w:val="003E2062"/>
    <w:rsid w:val="003F5563"/>
    <w:rsid w:val="003F7843"/>
    <w:rsid w:val="003F7BF1"/>
    <w:rsid w:val="0040256E"/>
    <w:rsid w:val="00431A9A"/>
    <w:rsid w:val="00452A27"/>
    <w:rsid w:val="00470359"/>
    <w:rsid w:val="00476F73"/>
    <w:rsid w:val="004C23EA"/>
    <w:rsid w:val="004E033C"/>
    <w:rsid w:val="004E41BF"/>
    <w:rsid w:val="005222FF"/>
    <w:rsid w:val="00536BD5"/>
    <w:rsid w:val="005537C3"/>
    <w:rsid w:val="00554F54"/>
    <w:rsid w:val="005C40E1"/>
    <w:rsid w:val="005C70A7"/>
    <w:rsid w:val="005D0DFC"/>
    <w:rsid w:val="005D256C"/>
    <w:rsid w:val="00620805"/>
    <w:rsid w:val="006332B6"/>
    <w:rsid w:val="00651744"/>
    <w:rsid w:val="00663254"/>
    <w:rsid w:val="00671652"/>
    <w:rsid w:val="00675378"/>
    <w:rsid w:val="006A2CCF"/>
    <w:rsid w:val="006B05BC"/>
    <w:rsid w:val="006B0809"/>
    <w:rsid w:val="006B53F7"/>
    <w:rsid w:val="006F1DBB"/>
    <w:rsid w:val="006F29B4"/>
    <w:rsid w:val="00711F75"/>
    <w:rsid w:val="00731816"/>
    <w:rsid w:val="007319F3"/>
    <w:rsid w:val="00736B5A"/>
    <w:rsid w:val="00746A38"/>
    <w:rsid w:val="00777B27"/>
    <w:rsid w:val="0078789A"/>
    <w:rsid w:val="007954D1"/>
    <w:rsid w:val="007A5DF9"/>
    <w:rsid w:val="007C5345"/>
    <w:rsid w:val="007F5B61"/>
    <w:rsid w:val="008212F2"/>
    <w:rsid w:val="00850FEC"/>
    <w:rsid w:val="00860C4A"/>
    <w:rsid w:val="008E0D98"/>
    <w:rsid w:val="008F16F0"/>
    <w:rsid w:val="008F75D1"/>
    <w:rsid w:val="00943589"/>
    <w:rsid w:val="009462EB"/>
    <w:rsid w:val="00957340"/>
    <w:rsid w:val="00976C5B"/>
    <w:rsid w:val="009917E7"/>
    <w:rsid w:val="00996A48"/>
    <w:rsid w:val="009A5B68"/>
    <w:rsid w:val="009F1128"/>
    <w:rsid w:val="00A27C9D"/>
    <w:rsid w:val="00A31ABA"/>
    <w:rsid w:val="00A40922"/>
    <w:rsid w:val="00A4263C"/>
    <w:rsid w:val="00A50E71"/>
    <w:rsid w:val="00A63A23"/>
    <w:rsid w:val="00A6487B"/>
    <w:rsid w:val="00A96595"/>
    <w:rsid w:val="00AB0623"/>
    <w:rsid w:val="00B01E96"/>
    <w:rsid w:val="00B351A6"/>
    <w:rsid w:val="00BB6F0F"/>
    <w:rsid w:val="00BD5EEE"/>
    <w:rsid w:val="00BF24D0"/>
    <w:rsid w:val="00C21CFF"/>
    <w:rsid w:val="00C22664"/>
    <w:rsid w:val="00C843A8"/>
    <w:rsid w:val="00CD0CCD"/>
    <w:rsid w:val="00CE0205"/>
    <w:rsid w:val="00D21914"/>
    <w:rsid w:val="00D30EF1"/>
    <w:rsid w:val="00D31FD8"/>
    <w:rsid w:val="00D5128B"/>
    <w:rsid w:val="00D72720"/>
    <w:rsid w:val="00DB70AB"/>
    <w:rsid w:val="00DC2A80"/>
    <w:rsid w:val="00DC43AC"/>
    <w:rsid w:val="00DE087B"/>
    <w:rsid w:val="00E04301"/>
    <w:rsid w:val="00E14CE5"/>
    <w:rsid w:val="00E24785"/>
    <w:rsid w:val="00E90168"/>
    <w:rsid w:val="00EA7356"/>
    <w:rsid w:val="00EB4EB0"/>
    <w:rsid w:val="00EC3F0E"/>
    <w:rsid w:val="00EC4361"/>
    <w:rsid w:val="00ED4552"/>
    <w:rsid w:val="00F52549"/>
    <w:rsid w:val="00F87950"/>
    <w:rsid w:val="00F915CD"/>
    <w:rsid w:val="00FA77C2"/>
    <w:rsid w:val="00FD3DC1"/>
    <w:rsid w:val="00FE3CCB"/>
    <w:rsid w:val="00FF7FE5"/>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F83F135"/>
  <w15:docId w15:val="{5E7C1212-C85E-48A4-89FB-28C3807ED7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663254"/>
    <w:pPr>
      <w:spacing w:after="200" w:line="276" w:lineRule="auto"/>
    </w:pPr>
    <w:rPr>
      <w:rFonts w:asciiTheme="minorHAnsi" w:eastAsiaTheme="minorHAnsi" w:hAnsiTheme="minorHAnsi" w:cstheme="minorBidi"/>
      <w:sz w:val="22"/>
      <w:szCs w:val="22"/>
      <w:lang w:eastAsia="en-US"/>
    </w:rPr>
  </w:style>
  <w:style w:type="paragraph" w:styleId="Nadpis1">
    <w:name w:val="heading 1"/>
    <w:basedOn w:val="Normln"/>
    <w:next w:val="Normln"/>
    <w:link w:val="Nadpis1Char"/>
    <w:qFormat/>
    <w:rsid w:val="00663254"/>
    <w:pPr>
      <w:keepNext/>
      <w:spacing w:before="240" w:after="60"/>
      <w:outlineLvl w:val="0"/>
    </w:pPr>
    <w:rPr>
      <w:rFonts w:asciiTheme="majorHAnsi" w:eastAsiaTheme="majorEastAsia" w:hAnsiTheme="majorHAnsi" w:cstheme="majorBidi"/>
      <w:b/>
      <w:bCs/>
      <w:kern w:val="32"/>
      <w:sz w:val="32"/>
      <w:szCs w:val="32"/>
    </w:rPr>
  </w:style>
  <w:style w:type="paragraph" w:styleId="Nadpis2">
    <w:name w:val="heading 2"/>
    <w:basedOn w:val="Normln"/>
    <w:next w:val="Normln"/>
    <w:link w:val="Nadpis2Char"/>
    <w:uiPriority w:val="9"/>
    <w:unhideWhenUsed/>
    <w:qFormat/>
    <w:rsid w:val="0066325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A6487B"/>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rsid w:val="00976C5B"/>
    <w:pPr>
      <w:tabs>
        <w:tab w:val="center" w:pos="4536"/>
        <w:tab w:val="right" w:pos="9072"/>
      </w:tabs>
    </w:pPr>
  </w:style>
  <w:style w:type="paragraph" w:styleId="Zpat">
    <w:name w:val="footer"/>
    <w:basedOn w:val="Normln"/>
    <w:link w:val="ZpatChar"/>
    <w:uiPriority w:val="99"/>
    <w:rsid w:val="00976C5B"/>
    <w:pPr>
      <w:tabs>
        <w:tab w:val="center" w:pos="4536"/>
        <w:tab w:val="right" w:pos="9072"/>
      </w:tabs>
    </w:pPr>
  </w:style>
  <w:style w:type="character" w:customStyle="1" w:styleId="platne1">
    <w:name w:val="platne1"/>
    <w:basedOn w:val="Standardnpsmoodstavce"/>
    <w:rsid w:val="00996A48"/>
  </w:style>
  <w:style w:type="character" w:styleId="Hypertextovodkaz">
    <w:name w:val="Hyperlink"/>
    <w:basedOn w:val="Standardnpsmoodstavce"/>
    <w:uiPriority w:val="99"/>
    <w:rsid w:val="00996A48"/>
    <w:rPr>
      <w:color w:val="0000FF"/>
      <w:u w:val="single"/>
    </w:rPr>
  </w:style>
  <w:style w:type="paragraph" w:styleId="Odstavecseseznamem">
    <w:name w:val="List Paragraph"/>
    <w:basedOn w:val="Normln"/>
    <w:uiPriority w:val="99"/>
    <w:qFormat/>
    <w:rsid w:val="00663254"/>
    <w:pPr>
      <w:ind w:left="720"/>
      <w:contextualSpacing/>
    </w:pPr>
  </w:style>
  <w:style w:type="character" w:customStyle="1" w:styleId="Nadpis1Char">
    <w:name w:val="Nadpis 1 Char"/>
    <w:basedOn w:val="Standardnpsmoodstavce"/>
    <w:link w:val="Nadpis1"/>
    <w:rsid w:val="00663254"/>
    <w:rPr>
      <w:rFonts w:asciiTheme="majorHAnsi" w:eastAsiaTheme="majorEastAsia" w:hAnsiTheme="majorHAnsi" w:cstheme="majorBidi"/>
      <w:b/>
      <w:bCs/>
      <w:kern w:val="32"/>
      <w:sz w:val="32"/>
      <w:szCs w:val="32"/>
      <w:lang w:eastAsia="en-US"/>
    </w:rPr>
  </w:style>
  <w:style w:type="character" w:customStyle="1" w:styleId="Nadpis2Char">
    <w:name w:val="Nadpis 2 Char"/>
    <w:basedOn w:val="Standardnpsmoodstavce"/>
    <w:link w:val="Nadpis2"/>
    <w:uiPriority w:val="9"/>
    <w:rsid w:val="00663254"/>
    <w:rPr>
      <w:rFonts w:asciiTheme="majorHAnsi" w:eastAsiaTheme="majorEastAsia" w:hAnsiTheme="majorHAnsi" w:cstheme="majorBidi"/>
      <w:b/>
      <w:bCs/>
      <w:color w:val="4F81BD" w:themeColor="accent1"/>
      <w:sz w:val="26"/>
      <w:szCs w:val="26"/>
      <w:lang w:eastAsia="en-US"/>
    </w:rPr>
  </w:style>
  <w:style w:type="character" w:customStyle="1" w:styleId="Nadpis3Char">
    <w:name w:val="Nadpis 3 Char"/>
    <w:basedOn w:val="Standardnpsmoodstavce"/>
    <w:link w:val="Nadpis3"/>
    <w:uiPriority w:val="9"/>
    <w:rsid w:val="00A6487B"/>
    <w:rPr>
      <w:rFonts w:asciiTheme="majorHAnsi" w:eastAsiaTheme="majorEastAsia" w:hAnsiTheme="majorHAnsi" w:cstheme="majorBidi"/>
      <w:b/>
      <w:bCs/>
      <w:color w:val="4F81BD" w:themeColor="accent1"/>
      <w:sz w:val="22"/>
      <w:szCs w:val="22"/>
      <w:lang w:eastAsia="en-US"/>
    </w:rPr>
  </w:style>
  <w:style w:type="paragraph" w:customStyle="1" w:styleId="redakcnistandardni">
    <w:name w:val="redakcni_standardni"/>
    <w:basedOn w:val="Normln"/>
    <w:rsid w:val="00A6487B"/>
    <w:pPr>
      <w:spacing w:after="0" w:line="240" w:lineRule="auto"/>
      <w:jc w:val="both"/>
    </w:pPr>
    <w:rPr>
      <w:rFonts w:ascii="Times New Roman" w:eastAsia="Times New Roman" w:hAnsi="Times New Roman" w:cs="Times New Roman"/>
      <w:sz w:val="19"/>
      <w:szCs w:val="19"/>
      <w:lang w:eastAsia="cs-CZ"/>
    </w:rPr>
  </w:style>
  <w:style w:type="character" w:styleId="Siln">
    <w:name w:val="Strong"/>
    <w:basedOn w:val="Standardnpsmoodstavce"/>
    <w:uiPriority w:val="22"/>
    <w:qFormat/>
    <w:rsid w:val="00A6487B"/>
    <w:rPr>
      <w:b/>
      <w:bCs/>
    </w:rPr>
  </w:style>
  <w:style w:type="paragraph" w:customStyle="1" w:styleId="redakcnipodpis">
    <w:name w:val="redakcni_podpis"/>
    <w:basedOn w:val="Normln"/>
    <w:rsid w:val="00A6487B"/>
    <w:pPr>
      <w:spacing w:after="0" w:line="240" w:lineRule="auto"/>
      <w:jc w:val="right"/>
    </w:pPr>
    <w:rPr>
      <w:rFonts w:ascii="Times New Roman" w:eastAsia="Times New Roman" w:hAnsi="Times New Roman" w:cs="Times New Roman"/>
      <w:color w:val="000000"/>
      <w:sz w:val="19"/>
      <w:szCs w:val="19"/>
      <w:lang w:eastAsia="cs-CZ"/>
    </w:rPr>
  </w:style>
  <w:style w:type="paragraph" w:customStyle="1" w:styleId="redakcnicitace">
    <w:name w:val="redakcni_citace"/>
    <w:basedOn w:val="Normln"/>
    <w:rsid w:val="00A6487B"/>
    <w:pPr>
      <w:spacing w:after="0" w:line="240" w:lineRule="auto"/>
      <w:jc w:val="center"/>
    </w:pPr>
    <w:rPr>
      <w:rFonts w:ascii="Times New Roman" w:eastAsia="Times New Roman" w:hAnsi="Times New Roman" w:cs="Times New Roman"/>
      <w:sz w:val="19"/>
      <w:szCs w:val="19"/>
      <w:lang w:eastAsia="cs-CZ"/>
    </w:rPr>
  </w:style>
  <w:style w:type="character" w:styleId="Zdraznn">
    <w:name w:val="Emphasis"/>
    <w:basedOn w:val="Standardnpsmoodstavce"/>
    <w:uiPriority w:val="20"/>
    <w:qFormat/>
    <w:rsid w:val="00A6487B"/>
    <w:rPr>
      <w:i/>
      <w:iCs/>
    </w:rPr>
  </w:style>
  <w:style w:type="paragraph" w:styleId="Nadpisobsahu">
    <w:name w:val="TOC Heading"/>
    <w:basedOn w:val="Nadpis1"/>
    <w:next w:val="Normln"/>
    <w:uiPriority w:val="39"/>
    <w:unhideWhenUsed/>
    <w:qFormat/>
    <w:rsid w:val="00731816"/>
    <w:pPr>
      <w:keepLines/>
      <w:spacing w:before="480" w:after="0"/>
      <w:outlineLvl w:val="9"/>
    </w:pPr>
    <w:rPr>
      <w:color w:val="365F91" w:themeColor="accent1" w:themeShade="BF"/>
      <w:kern w:val="0"/>
      <w:sz w:val="28"/>
      <w:szCs w:val="28"/>
    </w:rPr>
  </w:style>
  <w:style w:type="paragraph" w:styleId="Obsah2">
    <w:name w:val="toc 2"/>
    <w:basedOn w:val="Normln"/>
    <w:next w:val="Normln"/>
    <w:autoRedefine/>
    <w:uiPriority w:val="39"/>
    <w:rsid w:val="00731816"/>
    <w:pPr>
      <w:ind w:left="220"/>
    </w:pPr>
  </w:style>
  <w:style w:type="paragraph" w:styleId="Obsah3">
    <w:name w:val="toc 3"/>
    <w:basedOn w:val="Normln"/>
    <w:next w:val="Normln"/>
    <w:autoRedefine/>
    <w:uiPriority w:val="39"/>
    <w:rsid w:val="00731816"/>
    <w:pPr>
      <w:ind w:left="440"/>
    </w:pPr>
  </w:style>
  <w:style w:type="paragraph" w:styleId="Textbubliny">
    <w:name w:val="Balloon Text"/>
    <w:basedOn w:val="Normln"/>
    <w:link w:val="TextbublinyChar"/>
    <w:rsid w:val="00B01E96"/>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rsid w:val="00B01E96"/>
    <w:rPr>
      <w:rFonts w:ascii="Tahoma" w:eastAsiaTheme="minorHAnsi" w:hAnsi="Tahoma" w:cs="Tahoma"/>
      <w:sz w:val="16"/>
      <w:szCs w:val="16"/>
      <w:lang w:eastAsia="en-US"/>
    </w:rPr>
  </w:style>
  <w:style w:type="character" w:customStyle="1" w:styleId="ZhlavChar">
    <w:name w:val="Záhlaví Char"/>
    <w:basedOn w:val="Standardnpsmoodstavce"/>
    <w:link w:val="Zhlav"/>
    <w:uiPriority w:val="99"/>
    <w:rsid w:val="000221CF"/>
    <w:rPr>
      <w:rFonts w:asciiTheme="minorHAnsi" w:eastAsiaTheme="minorHAnsi" w:hAnsiTheme="minorHAnsi" w:cstheme="minorBidi"/>
      <w:sz w:val="22"/>
      <w:szCs w:val="22"/>
      <w:lang w:eastAsia="en-US"/>
    </w:rPr>
  </w:style>
  <w:style w:type="character" w:customStyle="1" w:styleId="ZpatChar">
    <w:name w:val="Zápatí Char"/>
    <w:basedOn w:val="Standardnpsmoodstavce"/>
    <w:link w:val="Zpat"/>
    <w:uiPriority w:val="99"/>
    <w:rsid w:val="000221CF"/>
    <w:rPr>
      <w:rFonts w:asciiTheme="minorHAnsi" w:eastAsiaTheme="minorHAnsi" w:hAnsiTheme="minorHAnsi" w:cstheme="minorBidi"/>
      <w:sz w:val="22"/>
      <w:szCs w:val="22"/>
      <w:lang w:eastAsia="en-US"/>
    </w:rPr>
  </w:style>
  <w:style w:type="paragraph" w:styleId="Obsah1">
    <w:name w:val="toc 1"/>
    <w:basedOn w:val="Normln"/>
    <w:next w:val="Normln"/>
    <w:autoRedefine/>
    <w:uiPriority w:val="39"/>
    <w:unhideWhenUsed/>
    <w:rsid w:val="00A40922"/>
    <w:pPr>
      <w:spacing w:after="100"/>
    </w:pPr>
  </w:style>
  <w:style w:type="character" w:styleId="Sledovanodkaz">
    <w:name w:val="FollowedHyperlink"/>
    <w:basedOn w:val="Standardnpsmoodstavce"/>
    <w:semiHidden/>
    <w:unhideWhenUsed/>
    <w:rsid w:val="00B351A6"/>
    <w:rPr>
      <w:color w:val="800080" w:themeColor="followedHyperlink"/>
      <w:u w:val="single"/>
    </w:rPr>
  </w:style>
  <w:style w:type="paragraph" w:styleId="Nzev">
    <w:name w:val="Title"/>
    <w:basedOn w:val="Normln"/>
    <w:link w:val="NzevChar"/>
    <w:qFormat/>
    <w:rsid w:val="00DC43AC"/>
    <w:pPr>
      <w:spacing w:after="0" w:line="240" w:lineRule="auto"/>
      <w:jc w:val="center"/>
    </w:pPr>
    <w:rPr>
      <w:rFonts w:ascii="Times New Roman" w:eastAsia="Times New Roman" w:hAnsi="Times New Roman" w:cs="Times New Roman"/>
      <w:b/>
      <w:bCs/>
      <w:sz w:val="44"/>
      <w:szCs w:val="24"/>
      <w:lang w:eastAsia="cs-CZ"/>
    </w:rPr>
  </w:style>
  <w:style w:type="character" w:customStyle="1" w:styleId="NzevChar">
    <w:name w:val="Název Char"/>
    <w:basedOn w:val="Standardnpsmoodstavce"/>
    <w:link w:val="Nzev"/>
    <w:rsid w:val="00DC43AC"/>
    <w:rPr>
      <w:b/>
      <w:bCs/>
      <w:sz w:val="44"/>
      <w:szCs w:val="24"/>
    </w:rPr>
  </w:style>
  <w:style w:type="paragraph" w:styleId="Normlnweb">
    <w:name w:val="Normal (Web)"/>
    <w:basedOn w:val="Normln"/>
    <w:uiPriority w:val="99"/>
    <w:unhideWhenUsed/>
    <w:rsid w:val="00DC43AC"/>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Normal1">
    <w:name w:val="Normal1"/>
    <w:basedOn w:val="Normln"/>
    <w:rsid w:val="00DC43AC"/>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apple-converted-space">
    <w:name w:val="apple-converted-space"/>
    <w:rsid w:val="00DC43AC"/>
  </w:style>
  <w:style w:type="paragraph" w:styleId="Podtitul">
    <w:name w:val="Subtitle"/>
    <w:basedOn w:val="Normln"/>
    <w:next w:val="Normln"/>
    <w:link w:val="PodtitulChar"/>
    <w:qFormat/>
    <w:rsid w:val="00DC43AC"/>
    <w:pPr>
      <w:spacing w:after="60" w:line="240" w:lineRule="auto"/>
      <w:jc w:val="center"/>
      <w:outlineLvl w:val="1"/>
    </w:pPr>
    <w:rPr>
      <w:rFonts w:ascii="Cambria" w:eastAsia="Times New Roman" w:hAnsi="Cambria" w:cs="Times New Roman"/>
      <w:sz w:val="24"/>
      <w:szCs w:val="24"/>
      <w:lang w:eastAsia="cs-CZ"/>
    </w:rPr>
  </w:style>
  <w:style w:type="character" w:customStyle="1" w:styleId="PodtitulChar">
    <w:name w:val="Podtitul Char"/>
    <w:basedOn w:val="Standardnpsmoodstavce"/>
    <w:link w:val="Podtitul"/>
    <w:rsid w:val="00DC43AC"/>
    <w:rPr>
      <w:rFonts w:ascii="Cambria" w:hAnsi="Cambri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0089746">
      <w:bodyDiv w:val="1"/>
      <w:marLeft w:val="0"/>
      <w:marRight w:val="0"/>
      <w:marTop w:val="0"/>
      <w:marBottom w:val="0"/>
      <w:divBdr>
        <w:top w:val="none" w:sz="0" w:space="0" w:color="auto"/>
        <w:left w:val="none" w:sz="0" w:space="0" w:color="auto"/>
        <w:bottom w:val="none" w:sz="0" w:space="0" w:color="auto"/>
        <w:right w:val="none" w:sz="0" w:space="0" w:color="auto"/>
      </w:divBdr>
    </w:div>
    <w:div w:id="1193835043">
      <w:bodyDiv w:val="1"/>
      <w:marLeft w:val="0"/>
      <w:marRight w:val="0"/>
      <w:marTop w:val="0"/>
      <w:marBottom w:val="0"/>
      <w:divBdr>
        <w:top w:val="none" w:sz="0" w:space="0" w:color="auto"/>
        <w:left w:val="none" w:sz="0" w:space="0" w:color="auto"/>
        <w:bottom w:val="none" w:sz="0" w:space="0" w:color="auto"/>
        <w:right w:val="none" w:sz="0" w:space="0" w:color="auto"/>
      </w:divBdr>
    </w:div>
    <w:div w:id="1691372859">
      <w:bodyDiv w:val="1"/>
      <w:marLeft w:val="0"/>
      <w:marRight w:val="0"/>
      <w:marTop w:val="0"/>
      <w:marBottom w:val="0"/>
      <w:divBdr>
        <w:top w:val="none" w:sz="0" w:space="0" w:color="auto"/>
        <w:left w:val="none" w:sz="0" w:space="0" w:color="auto"/>
        <w:bottom w:val="none" w:sz="0" w:space="0" w:color="auto"/>
        <w:right w:val="none" w:sz="0" w:space="0" w:color="auto"/>
      </w:divBdr>
    </w:div>
    <w:div w:id="1862667750">
      <w:bodyDiv w:val="1"/>
      <w:marLeft w:val="0"/>
      <w:marRight w:val="0"/>
      <w:marTop w:val="0"/>
      <w:marBottom w:val="0"/>
      <w:divBdr>
        <w:top w:val="none" w:sz="0" w:space="0" w:color="auto"/>
        <w:left w:val="none" w:sz="0" w:space="0" w:color="auto"/>
        <w:bottom w:val="none" w:sz="0" w:space="0" w:color="auto"/>
        <w:right w:val="none" w:sz="0" w:space="0" w:color="auto"/>
      </w:divBdr>
    </w:div>
    <w:div w:id="1905601072">
      <w:bodyDiv w:val="1"/>
      <w:marLeft w:val="0"/>
      <w:marRight w:val="0"/>
      <w:marTop w:val="0"/>
      <w:marBottom w:val="0"/>
      <w:divBdr>
        <w:top w:val="none" w:sz="0" w:space="0" w:color="auto"/>
        <w:left w:val="none" w:sz="0" w:space="0" w:color="auto"/>
        <w:bottom w:val="none" w:sz="0" w:space="0" w:color="auto"/>
        <w:right w:val="none" w:sz="0" w:space="0" w:color="auto"/>
      </w:divBdr>
    </w:div>
    <w:div w:id="2106724738">
      <w:bodyDiv w:val="1"/>
      <w:marLeft w:val="0"/>
      <w:marRight w:val="0"/>
      <w:marTop w:val="0"/>
      <w:marBottom w:val="0"/>
      <w:divBdr>
        <w:top w:val="none" w:sz="0" w:space="0" w:color="auto"/>
        <w:left w:val="none" w:sz="0" w:space="0" w:color="auto"/>
        <w:bottom w:val="none" w:sz="0" w:space="0" w:color="auto"/>
        <w:right w:val="none" w:sz="0" w:space="0" w:color="auto"/>
      </w:divBdr>
    </w:div>
    <w:div w:id="2143384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png"/><Relationship Id="rId26" Type="http://schemas.openxmlformats.org/officeDocument/2006/relationships/image" Target="media/image10.jpeg"/><Relationship Id="rId39" Type="http://schemas.openxmlformats.org/officeDocument/2006/relationships/oleObject" Target="embeddings/oleObject14.bin"/><Relationship Id="rId21" Type="http://schemas.openxmlformats.org/officeDocument/2006/relationships/oleObject" Target="embeddings/oleObject6.bin"/><Relationship Id="rId34" Type="http://schemas.openxmlformats.org/officeDocument/2006/relationships/image" Target="media/image15.png"/><Relationship Id="rId42" Type="http://schemas.openxmlformats.org/officeDocument/2006/relationships/image" Target="media/image19.png"/><Relationship Id="rId47" Type="http://schemas.openxmlformats.org/officeDocument/2006/relationships/image" Target="media/image22.jpeg"/><Relationship Id="rId50" Type="http://schemas.openxmlformats.org/officeDocument/2006/relationships/image" Target="media/image25.jpeg"/><Relationship Id="rId55" Type="http://schemas.openxmlformats.org/officeDocument/2006/relationships/image" Target="media/image3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oleObject" Target="embeddings/oleObject9.bin"/><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image" Target="media/image14.png"/><Relationship Id="rId37" Type="http://schemas.openxmlformats.org/officeDocument/2006/relationships/oleObject" Target="embeddings/oleObject13.bin"/><Relationship Id="rId40" Type="http://schemas.openxmlformats.org/officeDocument/2006/relationships/image" Target="media/image18.png"/><Relationship Id="rId45" Type="http://schemas.openxmlformats.org/officeDocument/2006/relationships/oleObject" Target="embeddings/oleObject17.bin"/><Relationship Id="rId53" Type="http://schemas.openxmlformats.org/officeDocument/2006/relationships/image" Target="media/image28.jpeg"/><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oleObject" Target="embeddings/oleObject5.bin"/><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1.jpeg"/><Relationship Id="rId30" Type="http://schemas.openxmlformats.org/officeDocument/2006/relationships/image" Target="media/image13.png"/><Relationship Id="rId35" Type="http://schemas.openxmlformats.org/officeDocument/2006/relationships/oleObject" Target="embeddings/oleObject12.bin"/><Relationship Id="rId43" Type="http://schemas.openxmlformats.org/officeDocument/2006/relationships/oleObject" Target="embeddings/oleObject16.bin"/><Relationship Id="rId48" Type="http://schemas.openxmlformats.org/officeDocument/2006/relationships/image" Target="media/image23.jpeg"/><Relationship Id="rId56" Type="http://schemas.openxmlformats.org/officeDocument/2006/relationships/image" Target="media/image31.jpeg"/><Relationship Id="rId8" Type="http://schemas.openxmlformats.org/officeDocument/2006/relationships/hyperlink" Target="http://spml.cz/zakladni-lektorsky-tym/" TargetMode="External"/><Relationship Id="rId51" Type="http://schemas.openxmlformats.org/officeDocument/2006/relationships/image" Target="media/image26.jpeg"/><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1.bin"/><Relationship Id="rId38" Type="http://schemas.openxmlformats.org/officeDocument/2006/relationships/image" Target="media/image17.png"/><Relationship Id="rId46" Type="http://schemas.openxmlformats.org/officeDocument/2006/relationships/image" Target="media/image21.jpeg"/><Relationship Id="rId59" Type="http://schemas.openxmlformats.org/officeDocument/2006/relationships/footer" Target="footer1.xml"/><Relationship Id="rId20" Type="http://schemas.openxmlformats.org/officeDocument/2006/relationships/image" Target="media/image7.png"/><Relationship Id="rId41" Type="http://schemas.openxmlformats.org/officeDocument/2006/relationships/oleObject" Target="embeddings/oleObject15.bin"/><Relationship Id="rId54" Type="http://schemas.openxmlformats.org/officeDocument/2006/relationships/image" Target="media/image29.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image" Target="media/image24.jpeg"/><Relationship Id="rId57" Type="http://schemas.openxmlformats.org/officeDocument/2006/relationships/hyperlink" Target="https://cs.wikipedia.org/wiki/Him%C3%A1laj" TargetMode="External"/><Relationship Id="rId10" Type="http://schemas.openxmlformats.org/officeDocument/2006/relationships/oleObject" Target="embeddings/oleObject1.bin"/><Relationship Id="rId31" Type="http://schemas.openxmlformats.org/officeDocument/2006/relationships/oleObject" Target="embeddings/oleObject10.bin"/><Relationship Id="rId44" Type="http://schemas.openxmlformats.org/officeDocument/2006/relationships/image" Target="media/image20.png"/><Relationship Id="rId52" Type="http://schemas.openxmlformats.org/officeDocument/2006/relationships/image" Target="media/image27.jpeg"/><Relationship Id="rId6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vel\AppData\Local\Microsoft\Windows\Temporary%20Internet%20Files\Content.Outlook\YJNIXLM4\hl_dop_pap_vice_stran%20(3).dot" TargetMode="Externa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95261C-9E8A-4D59-AA26-96CF5A71F6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hl_dop_pap_vice_stran (3).dot</Template>
  <TotalTime>1</TotalTime>
  <Pages>20</Pages>
  <Words>2230</Words>
  <Characters>13162</Characters>
  <Application>Microsoft Office Word</Application>
  <DocSecurity>0</DocSecurity>
  <Lines>109</Lines>
  <Paragraphs>30</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Lorem ipsum dolor sit amet, consectetuer adipiscing elit</vt:lpstr>
      <vt:lpstr>Lorem ipsum dolor sit amet, consectetuer adipiscing elit</vt:lpstr>
    </vt:vector>
  </TitlesOfParts>
  <Company/>
  <LinksUpToDate>false</LinksUpToDate>
  <CharactersWithSpaces>15362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Lorem ipsum dolor sit amet, consectetuer adipiscing elit</dc:title>
  <dc:creator>Pavel</dc:creator>
  <cp:lastModifiedBy>Hyndráková Martina</cp:lastModifiedBy>
  <cp:revision>2</cp:revision>
  <cp:lastPrinted>2014-09-14T07:50:00Z</cp:lastPrinted>
  <dcterms:created xsi:type="dcterms:W3CDTF">2017-05-31T17:32:00Z</dcterms:created>
  <dcterms:modified xsi:type="dcterms:W3CDTF">2017-05-31T17:32:00Z</dcterms:modified>
</cp:coreProperties>
</file>